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9BB75F" w14:textId="707D5A06" w:rsidR="001E7B1E" w:rsidRPr="00ED547B" w:rsidRDefault="00ED547B" w:rsidP="004F48EC">
      <w:pPr>
        <w:jc w:val="center"/>
        <w:rPr>
          <w:rFonts w:cs="Times New Roman"/>
        </w:rPr>
      </w:pPr>
      <w:r w:rsidRPr="00ED547B">
        <w:rPr>
          <w:rFonts w:cs="Times New Roman"/>
        </w:rPr>
        <w:t>2.188.</w:t>
      </w:r>
    </w:p>
    <w:p w14:paraId="088BA674" w14:textId="77777777" w:rsidR="00ED547B" w:rsidRPr="00ED547B" w:rsidRDefault="00ED547B" w:rsidP="004F48EC">
      <w:pPr>
        <w:jc w:val="center"/>
        <w:rPr>
          <w:rFonts w:cs="Times New Roman"/>
        </w:rPr>
      </w:pPr>
    </w:p>
    <w:p w14:paraId="37D6A67B" w14:textId="77777777" w:rsidR="001A7777" w:rsidRPr="00ED547B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ED547B">
        <w:rPr>
          <w:rFonts w:cs="Times New Roman"/>
          <w:b/>
          <w:caps/>
          <w:spacing w:val="60"/>
          <w:szCs w:val="24"/>
        </w:rPr>
        <w:t>Szakképzési kerettanterv</w:t>
      </w:r>
    </w:p>
    <w:p w14:paraId="40BD96F9" w14:textId="3B7C47F7" w:rsidR="001A7777" w:rsidRPr="00ED547B" w:rsidRDefault="00BA3D88" w:rsidP="001A7777">
      <w:pPr>
        <w:jc w:val="center"/>
        <w:rPr>
          <w:rFonts w:cs="Times New Roman"/>
          <w:b/>
          <w:szCs w:val="24"/>
        </w:rPr>
      </w:pPr>
      <w:r w:rsidRPr="00ED547B">
        <w:rPr>
          <w:rFonts w:cs="Times New Roman"/>
          <w:b/>
          <w:szCs w:val="24"/>
        </w:rPr>
        <w:t>a</w:t>
      </w:r>
    </w:p>
    <w:p w14:paraId="4455A393" w14:textId="44512601" w:rsidR="0065053C" w:rsidRPr="00ED547B" w:rsidRDefault="00DD2002" w:rsidP="001A7777">
      <w:pPr>
        <w:jc w:val="center"/>
        <w:rPr>
          <w:rFonts w:cs="Times New Roman"/>
          <w:b/>
          <w:caps/>
          <w:szCs w:val="24"/>
        </w:rPr>
      </w:pPr>
      <w:r w:rsidRPr="00ED547B">
        <w:rPr>
          <w:rFonts w:cs="Times New Roman"/>
          <w:b/>
          <w:caps/>
          <w:szCs w:val="24"/>
        </w:rPr>
        <w:t>XLI</w:t>
      </w:r>
      <w:r w:rsidR="0065053C" w:rsidRPr="00ED547B">
        <w:rPr>
          <w:rFonts w:cs="Times New Roman"/>
          <w:b/>
          <w:caps/>
          <w:szCs w:val="24"/>
        </w:rPr>
        <w:t xml:space="preserve">. </w:t>
      </w:r>
      <w:r w:rsidRPr="00ED547B">
        <w:rPr>
          <w:rFonts w:cs="Times New Roman"/>
          <w:b/>
          <w:caps/>
          <w:szCs w:val="24"/>
        </w:rPr>
        <w:t>Vízügy</w:t>
      </w:r>
    </w:p>
    <w:p w14:paraId="2471256E" w14:textId="77777777" w:rsidR="0065053C" w:rsidRPr="00ED547B" w:rsidRDefault="0065053C" w:rsidP="001A7777">
      <w:pPr>
        <w:jc w:val="center"/>
        <w:rPr>
          <w:rFonts w:cs="Times New Roman"/>
          <w:b/>
          <w:szCs w:val="24"/>
        </w:rPr>
      </w:pPr>
      <w:r w:rsidRPr="00ED547B">
        <w:rPr>
          <w:rFonts w:cs="Times New Roman"/>
          <w:b/>
          <w:szCs w:val="24"/>
        </w:rPr>
        <w:t>ágazathoz tartozó</w:t>
      </w:r>
    </w:p>
    <w:p w14:paraId="23B5BD70" w14:textId="29BA0082" w:rsidR="001A7777" w:rsidRPr="00ED547B" w:rsidRDefault="00DD2002" w:rsidP="001A7777">
      <w:pPr>
        <w:jc w:val="center"/>
        <w:rPr>
          <w:rFonts w:cs="Times New Roman"/>
          <w:b/>
          <w:szCs w:val="24"/>
        </w:rPr>
      </w:pPr>
      <w:r w:rsidRPr="00ED547B">
        <w:rPr>
          <w:rFonts w:cs="Times New Roman"/>
          <w:b/>
          <w:szCs w:val="24"/>
        </w:rPr>
        <w:t>54 853 0</w:t>
      </w:r>
      <w:r w:rsidR="006F767A" w:rsidRPr="00ED547B">
        <w:rPr>
          <w:rFonts w:cs="Times New Roman"/>
          <w:b/>
          <w:szCs w:val="24"/>
        </w:rPr>
        <w:t>2</w:t>
      </w:r>
    </w:p>
    <w:p w14:paraId="0E312850" w14:textId="63629E1A" w:rsidR="001A7777" w:rsidRPr="00ED547B" w:rsidRDefault="00DD2002" w:rsidP="001A7777">
      <w:pPr>
        <w:jc w:val="center"/>
        <w:rPr>
          <w:rFonts w:cs="Times New Roman"/>
          <w:b/>
          <w:caps/>
          <w:szCs w:val="24"/>
        </w:rPr>
      </w:pPr>
      <w:r w:rsidRPr="00ED547B">
        <w:rPr>
          <w:rFonts w:cs="Times New Roman"/>
          <w:b/>
          <w:caps/>
          <w:szCs w:val="24"/>
        </w:rPr>
        <w:t>Víz</w:t>
      </w:r>
      <w:r w:rsidR="006F767A" w:rsidRPr="00ED547B">
        <w:rPr>
          <w:rFonts w:cs="Times New Roman"/>
          <w:b/>
          <w:caps/>
          <w:szCs w:val="24"/>
        </w:rPr>
        <w:t>gazdálkodó</w:t>
      </w:r>
      <w:r w:rsidRPr="00ED547B">
        <w:rPr>
          <w:rFonts w:cs="Times New Roman"/>
          <w:b/>
          <w:caps/>
          <w:szCs w:val="24"/>
        </w:rPr>
        <w:t xml:space="preserve"> technikus</w:t>
      </w:r>
    </w:p>
    <w:p w14:paraId="0EE44880" w14:textId="77777777" w:rsidR="004F48EC" w:rsidRPr="00ED547B" w:rsidRDefault="001A7777" w:rsidP="004F48EC">
      <w:pPr>
        <w:jc w:val="center"/>
        <w:rPr>
          <w:rFonts w:cs="Times New Roman"/>
          <w:b/>
          <w:caps/>
          <w:szCs w:val="24"/>
        </w:rPr>
      </w:pPr>
      <w:r w:rsidRPr="00ED547B">
        <w:rPr>
          <w:rFonts w:cs="Times New Roman"/>
          <w:b/>
          <w:caps/>
          <w:szCs w:val="24"/>
        </w:rPr>
        <w:t>szakképesítéshez</w:t>
      </w:r>
    </w:p>
    <w:p w14:paraId="66BE1C42" w14:textId="37346537" w:rsidR="00770AA2" w:rsidRPr="00ED547B" w:rsidRDefault="004F48EC" w:rsidP="004F48EC">
      <w:pPr>
        <w:jc w:val="center"/>
        <w:rPr>
          <w:rFonts w:cs="Times New Roman"/>
          <w:b/>
          <w:caps/>
          <w:szCs w:val="24"/>
        </w:rPr>
      </w:pPr>
      <w:r w:rsidRPr="00ED547B">
        <w:rPr>
          <w:rFonts w:cs="Times New Roman"/>
          <w:b/>
          <w:szCs w:val="24"/>
        </w:rPr>
        <w:t>(a</w:t>
      </w:r>
      <w:r w:rsidR="00A7162D" w:rsidRPr="00ED547B">
        <w:rPr>
          <w:rFonts w:cs="Times New Roman"/>
          <w:b/>
          <w:szCs w:val="24"/>
        </w:rPr>
        <w:t>z</w:t>
      </w:r>
      <w:r w:rsidRPr="00ED547B">
        <w:rPr>
          <w:rFonts w:cs="Times New Roman"/>
          <w:b/>
          <w:szCs w:val="24"/>
        </w:rPr>
        <w:t xml:space="preserve"> </w:t>
      </w:r>
      <w:r w:rsidR="00DD2002" w:rsidRPr="00ED547B">
        <w:rPr>
          <w:rFonts w:cs="Times New Roman"/>
          <w:b/>
          <w:szCs w:val="24"/>
        </w:rPr>
        <w:t>52 853 03</w:t>
      </w:r>
      <w:r w:rsidRPr="00ED547B">
        <w:rPr>
          <w:rFonts w:cs="Times New Roman"/>
          <w:b/>
          <w:caps/>
          <w:szCs w:val="24"/>
        </w:rPr>
        <w:t xml:space="preserve"> </w:t>
      </w:r>
      <w:r w:rsidR="00DD2002" w:rsidRPr="00ED547B">
        <w:rPr>
          <w:rFonts w:cs="Times New Roman"/>
          <w:b/>
          <w:caps/>
          <w:szCs w:val="24"/>
        </w:rPr>
        <w:t>Vízügyi ügyintéző</w:t>
      </w:r>
    </w:p>
    <w:p w14:paraId="4E028E9F" w14:textId="3BA167E8" w:rsidR="004F48EC" w:rsidRPr="00ED547B" w:rsidRDefault="004F48EC" w:rsidP="004F48EC">
      <w:pPr>
        <w:jc w:val="center"/>
        <w:rPr>
          <w:rFonts w:cs="Times New Roman"/>
          <w:b/>
          <w:caps/>
          <w:szCs w:val="24"/>
        </w:rPr>
      </w:pPr>
      <w:r w:rsidRPr="00ED547B">
        <w:rPr>
          <w:rFonts w:cs="Times New Roman"/>
          <w:b/>
          <w:szCs w:val="24"/>
        </w:rPr>
        <w:t>mellék</w:t>
      </w:r>
      <w:r w:rsidR="00770AA2" w:rsidRPr="00ED547B">
        <w:rPr>
          <w:rFonts w:cs="Times New Roman"/>
          <w:b/>
          <w:szCs w:val="24"/>
        </w:rPr>
        <w:t>-</w:t>
      </w:r>
      <w:r w:rsidRPr="00ED547B">
        <w:rPr>
          <w:rFonts w:cs="Times New Roman"/>
          <w:b/>
          <w:szCs w:val="24"/>
        </w:rPr>
        <w:t>szakképesítéssel)</w:t>
      </w:r>
    </w:p>
    <w:p w14:paraId="5326477F" w14:textId="77777777" w:rsidR="000B5E9D" w:rsidRPr="00ED547B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7E91B5E4" w14:textId="77777777" w:rsidR="001A7777" w:rsidRPr="00ED547B" w:rsidRDefault="001A7777" w:rsidP="000B5E9D">
      <w:pPr>
        <w:spacing w:after="0"/>
        <w:rPr>
          <w:rFonts w:cs="Times New Roman"/>
        </w:rPr>
      </w:pPr>
    </w:p>
    <w:p w14:paraId="36FBD51A" w14:textId="77777777" w:rsidR="00F24097" w:rsidRPr="00ED547B" w:rsidRDefault="00F24097" w:rsidP="00F24097">
      <w:p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I. A szakképzés jogi háttere</w:t>
      </w:r>
    </w:p>
    <w:p w14:paraId="762B2839" w14:textId="77777777" w:rsidR="00F24097" w:rsidRPr="00ED547B" w:rsidRDefault="00F24097" w:rsidP="00F24097">
      <w:pPr>
        <w:spacing w:after="0"/>
        <w:rPr>
          <w:rFonts w:cs="Times New Roman"/>
        </w:rPr>
      </w:pPr>
      <w:r w:rsidRPr="00ED547B">
        <w:rPr>
          <w:rFonts w:cs="Times New Roman"/>
        </w:rPr>
        <w:t>A szakképzési kerettanterv</w:t>
      </w:r>
    </w:p>
    <w:p w14:paraId="70B3147B" w14:textId="77777777" w:rsidR="00F24097" w:rsidRPr="00ED547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547B">
        <w:rPr>
          <w:rFonts w:cs="Times New Roman"/>
        </w:rPr>
        <w:t>a nemzeti köznevelésről szóló 2011. évi CXC. törvény,</w:t>
      </w:r>
    </w:p>
    <w:p w14:paraId="2125A39A" w14:textId="77777777" w:rsidR="00F24097" w:rsidRPr="00ED547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547B">
        <w:rPr>
          <w:rFonts w:cs="Times New Roman"/>
        </w:rPr>
        <w:t>a szakképzésről szóló 2011. évi CLXXXVII. törvény,</w:t>
      </w:r>
    </w:p>
    <w:p w14:paraId="3C021A98" w14:textId="77777777" w:rsidR="00F24097" w:rsidRPr="00ED547B" w:rsidRDefault="00F24097" w:rsidP="00F24097">
      <w:pPr>
        <w:spacing w:after="0"/>
        <w:rPr>
          <w:rFonts w:cs="Times New Roman"/>
        </w:rPr>
      </w:pPr>
    </w:p>
    <w:p w14:paraId="37C31648" w14:textId="77777777" w:rsidR="00F24097" w:rsidRPr="00ED547B" w:rsidRDefault="00F24097" w:rsidP="00F24097">
      <w:pPr>
        <w:spacing w:after="0"/>
        <w:rPr>
          <w:rFonts w:cs="Times New Roman"/>
        </w:rPr>
      </w:pPr>
      <w:r w:rsidRPr="00ED547B">
        <w:rPr>
          <w:rFonts w:cs="Times New Roman"/>
        </w:rPr>
        <w:t>valamint</w:t>
      </w:r>
    </w:p>
    <w:p w14:paraId="523A928F" w14:textId="7C1A4461" w:rsidR="00F24097" w:rsidRPr="00ED547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547B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ED547B">
        <w:rPr>
          <w:rFonts w:cs="Times New Roman"/>
        </w:rPr>
        <w:t>Korm. rendelet</w:t>
      </w:r>
      <w:r w:rsidRPr="00ED547B">
        <w:rPr>
          <w:rFonts w:cs="Times New Roman"/>
        </w:rPr>
        <w:t>,</w:t>
      </w:r>
    </w:p>
    <w:p w14:paraId="2C155FF4" w14:textId="1C619D20" w:rsidR="00F24097" w:rsidRPr="00ED547B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ED547B">
        <w:rPr>
          <w:rFonts w:cs="Times New Roman"/>
        </w:rPr>
        <w:t xml:space="preserve">az állam által elismert szakképesítések szakmai követelménymoduljairól szóló 217/2012. (VIII. 9.) </w:t>
      </w:r>
      <w:r w:rsidR="00ED547B">
        <w:rPr>
          <w:rFonts w:cs="Times New Roman"/>
        </w:rPr>
        <w:t>Korm. rendelet és</w:t>
      </w:r>
    </w:p>
    <w:p w14:paraId="4B0ECB9D" w14:textId="7ACBA763" w:rsidR="00F24097" w:rsidRPr="00ED547B" w:rsidRDefault="00AD4BEC" w:rsidP="00AD4BEC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>
        <w:rPr>
          <w:rFonts w:cs="Times New Roman"/>
        </w:rPr>
        <w:t>a</w:t>
      </w:r>
      <w:r w:rsidRPr="00AD4BEC">
        <w:rPr>
          <w:rFonts w:cs="Times New Roman"/>
        </w:rPr>
        <w:t xml:space="preserve"> belügyminiszter ágazatába tartozó szakképesítések szakmai és vizsgakövetelményeiről, valamint egyes, szakmai és vizsgakövetelmények kiadásáról szóló miniszteri rendeletek hatályon kívül helyezéséről szóló 20/2013. (V. 28.) BM rendelet </w:t>
      </w:r>
    </w:p>
    <w:p w14:paraId="11A613D0" w14:textId="77777777" w:rsidR="00F24097" w:rsidRPr="00ED547B" w:rsidRDefault="00F24097" w:rsidP="00F24097">
      <w:pPr>
        <w:spacing w:after="0"/>
        <w:rPr>
          <w:rFonts w:cs="Times New Roman"/>
        </w:rPr>
      </w:pPr>
      <w:r w:rsidRPr="00ED547B">
        <w:rPr>
          <w:rFonts w:cs="Times New Roman"/>
        </w:rPr>
        <w:t>alapján készült.</w:t>
      </w:r>
    </w:p>
    <w:p w14:paraId="2B52DADF" w14:textId="77777777" w:rsidR="001A7777" w:rsidRPr="00ED547B" w:rsidRDefault="001A7777" w:rsidP="000B5E9D">
      <w:pPr>
        <w:spacing w:after="0"/>
        <w:rPr>
          <w:rFonts w:cs="Times New Roman"/>
        </w:rPr>
      </w:pPr>
    </w:p>
    <w:p w14:paraId="24A35B5B" w14:textId="77777777" w:rsidR="00E96240" w:rsidRPr="00ED547B" w:rsidRDefault="00E96240" w:rsidP="000B5E9D">
      <w:pPr>
        <w:spacing w:after="0"/>
        <w:rPr>
          <w:rFonts w:cs="Times New Roman"/>
        </w:rPr>
      </w:pPr>
    </w:p>
    <w:p w14:paraId="29F46A55" w14:textId="77777777" w:rsidR="00C64856" w:rsidRPr="00ED547B" w:rsidRDefault="00C64856" w:rsidP="00C64856">
      <w:p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II. A szakképesítés alapadatai</w:t>
      </w:r>
    </w:p>
    <w:p w14:paraId="20A0022B" w14:textId="77777777" w:rsidR="00C64856" w:rsidRPr="00ED547B" w:rsidRDefault="00C64856" w:rsidP="00C64856">
      <w:pPr>
        <w:spacing w:after="0"/>
        <w:rPr>
          <w:rFonts w:cs="Times New Roman"/>
        </w:rPr>
      </w:pPr>
    </w:p>
    <w:p w14:paraId="357FE372" w14:textId="1CAB3B98" w:rsidR="00C64856" w:rsidRPr="00ED547B" w:rsidRDefault="00C64856" w:rsidP="00C64856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A szakképesítés azonosító száma: </w:t>
      </w:r>
      <w:r w:rsidR="00DD2002" w:rsidRPr="00ED547B">
        <w:rPr>
          <w:rFonts w:cs="Times New Roman"/>
        </w:rPr>
        <w:t>54 853 0</w:t>
      </w:r>
      <w:r w:rsidR="006F767A" w:rsidRPr="00ED547B">
        <w:rPr>
          <w:rFonts w:cs="Times New Roman"/>
        </w:rPr>
        <w:t>2</w:t>
      </w:r>
    </w:p>
    <w:p w14:paraId="06454C42" w14:textId="65C9BB6B" w:rsidR="00C64856" w:rsidRPr="00ED547B" w:rsidRDefault="00C64856" w:rsidP="00C64856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Szakképesítés megnevezése: </w:t>
      </w:r>
      <w:r w:rsidR="00DD2002" w:rsidRPr="00ED547B">
        <w:rPr>
          <w:rFonts w:cs="Times New Roman"/>
        </w:rPr>
        <w:t>Víz</w:t>
      </w:r>
      <w:r w:rsidR="006F767A" w:rsidRPr="00ED547B">
        <w:rPr>
          <w:rFonts w:cs="Times New Roman"/>
        </w:rPr>
        <w:t>gazdálkodó</w:t>
      </w:r>
      <w:r w:rsidR="00DD2002" w:rsidRPr="00ED547B">
        <w:rPr>
          <w:rFonts w:cs="Times New Roman"/>
        </w:rPr>
        <w:t xml:space="preserve"> technikus</w:t>
      </w:r>
    </w:p>
    <w:p w14:paraId="2B8B2A2A" w14:textId="67D5A0C0" w:rsidR="00C64856" w:rsidRPr="00ED547B" w:rsidRDefault="00C64856" w:rsidP="00C64856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A szakmacsoport száma és megnevezése: </w:t>
      </w:r>
      <w:r w:rsidR="00DD2002" w:rsidRPr="00ED547B">
        <w:rPr>
          <w:rFonts w:cs="Times New Roman"/>
        </w:rPr>
        <w:t>23</w:t>
      </w:r>
      <w:r w:rsidRPr="00ED547B">
        <w:rPr>
          <w:rFonts w:cs="Times New Roman"/>
        </w:rPr>
        <w:t xml:space="preserve">. </w:t>
      </w:r>
      <w:r w:rsidR="00DD2002" w:rsidRPr="00ED547B">
        <w:rPr>
          <w:rFonts w:cs="Times New Roman"/>
        </w:rPr>
        <w:t>Vízügy</w:t>
      </w:r>
    </w:p>
    <w:p w14:paraId="14DD4ADA" w14:textId="30F85080" w:rsidR="00C64856" w:rsidRPr="00ED547B" w:rsidRDefault="00C64856" w:rsidP="00C64856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Ágazati besorolás száma és megnevezése: </w:t>
      </w:r>
      <w:r w:rsidR="00DD2002" w:rsidRPr="00ED547B">
        <w:rPr>
          <w:rFonts w:cs="Times New Roman"/>
        </w:rPr>
        <w:t>XLI</w:t>
      </w:r>
      <w:r w:rsidRPr="00ED547B">
        <w:rPr>
          <w:rFonts w:cs="Times New Roman"/>
        </w:rPr>
        <w:t xml:space="preserve">. </w:t>
      </w:r>
      <w:r w:rsidR="00DD2002" w:rsidRPr="00ED547B">
        <w:rPr>
          <w:rFonts w:cs="Times New Roman"/>
        </w:rPr>
        <w:t>Vízügy</w:t>
      </w:r>
    </w:p>
    <w:p w14:paraId="088D4C83" w14:textId="45E9F5BE" w:rsidR="00C64856" w:rsidRPr="00ED547B" w:rsidRDefault="00C64856" w:rsidP="00C64856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Iskolai rendszerű szakképzésben a szakképzési évfolyamok száma: </w:t>
      </w:r>
      <w:r w:rsidR="00DD2002" w:rsidRPr="00ED547B">
        <w:rPr>
          <w:rFonts w:cs="Times New Roman"/>
        </w:rPr>
        <w:t>2</w:t>
      </w:r>
      <w:r w:rsidRPr="00ED547B">
        <w:rPr>
          <w:rFonts w:cs="Times New Roman"/>
        </w:rPr>
        <w:t xml:space="preserve"> év</w:t>
      </w:r>
    </w:p>
    <w:p w14:paraId="2FBD03B9" w14:textId="0EE5F4BC" w:rsidR="00C64856" w:rsidRPr="00ED547B" w:rsidRDefault="00C64856" w:rsidP="00C64856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Elméleti képzési idő aránya: </w:t>
      </w:r>
      <w:r w:rsidR="00DD2002" w:rsidRPr="00ED547B">
        <w:rPr>
          <w:rFonts w:cs="Times New Roman"/>
        </w:rPr>
        <w:t>60</w:t>
      </w:r>
      <w:r w:rsidRPr="00ED547B">
        <w:rPr>
          <w:rFonts w:cs="Times New Roman"/>
        </w:rPr>
        <w:t>%</w:t>
      </w:r>
    </w:p>
    <w:p w14:paraId="0144AAA6" w14:textId="5234C231" w:rsidR="00C64856" w:rsidRPr="00ED547B" w:rsidRDefault="00C64856" w:rsidP="00C64856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Gyakorlati képzési idő aránya: </w:t>
      </w:r>
      <w:r w:rsidR="00DD2002" w:rsidRPr="00ED547B">
        <w:rPr>
          <w:rFonts w:cs="Times New Roman"/>
        </w:rPr>
        <w:t>40</w:t>
      </w:r>
      <w:r w:rsidRPr="00ED547B">
        <w:rPr>
          <w:rFonts w:cs="Times New Roman"/>
        </w:rPr>
        <w:t>%</w:t>
      </w:r>
    </w:p>
    <w:p w14:paraId="42535EFF" w14:textId="77777777" w:rsidR="00C64856" w:rsidRPr="00ED547B" w:rsidRDefault="00C64856" w:rsidP="00C64856">
      <w:pPr>
        <w:spacing w:after="0"/>
        <w:rPr>
          <w:rFonts w:cs="Times New Roman"/>
        </w:rPr>
      </w:pPr>
      <w:r w:rsidRPr="00ED547B">
        <w:rPr>
          <w:rFonts w:cs="Times New Roman"/>
        </w:rPr>
        <w:t>Az iskolai rendszerű képzésben az összefüggő szakmai gyakorlat időtartama:</w:t>
      </w:r>
    </w:p>
    <w:p w14:paraId="13703B6D" w14:textId="77777777" w:rsidR="00C64856" w:rsidRPr="00ED547B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ED547B">
        <w:rPr>
          <w:rFonts w:cs="Times New Roman"/>
        </w:rPr>
        <w:t>5 évfolyamos képzés esetén</w:t>
      </w:r>
      <w:r w:rsidR="00381B6C" w:rsidRPr="00ED547B">
        <w:rPr>
          <w:rFonts w:cs="Times New Roman"/>
        </w:rPr>
        <w:t>:</w:t>
      </w:r>
      <w:r w:rsidRPr="00ED547B">
        <w:rPr>
          <w:rFonts w:cs="Times New Roman"/>
        </w:rPr>
        <w:t xml:space="preserve"> </w:t>
      </w:r>
      <w:r w:rsidR="00BD0108" w:rsidRPr="00ED547B">
        <w:rPr>
          <w:rFonts w:cs="Times New Roman"/>
        </w:rPr>
        <w:t>a 10. évfolyamot követően 140</w:t>
      </w:r>
      <w:r w:rsidRPr="00ED547B">
        <w:rPr>
          <w:rFonts w:cs="Times New Roman"/>
        </w:rPr>
        <w:t xml:space="preserve"> óra, a 11. évfolyamot követően 140 óra; </w:t>
      </w:r>
    </w:p>
    <w:p w14:paraId="53A47AEB" w14:textId="48DCA394" w:rsidR="00C64856" w:rsidRPr="00ED547B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ED547B">
        <w:rPr>
          <w:rFonts w:cs="Times New Roman"/>
        </w:rPr>
        <w:t>2 évfolyamos képzés esetén</w:t>
      </w:r>
      <w:r w:rsidR="00381B6C" w:rsidRPr="00ED547B">
        <w:rPr>
          <w:rFonts w:cs="Times New Roman"/>
        </w:rPr>
        <w:t>:</w:t>
      </w:r>
      <w:r w:rsidRPr="00ED547B">
        <w:rPr>
          <w:rFonts w:cs="Times New Roman"/>
        </w:rPr>
        <w:t xml:space="preserve"> az első szakképzési évfolyamot követően </w:t>
      </w:r>
      <w:r w:rsidR="00BD0108" w:rsidRPr="00ED547B">
        <w:rPr>
          <w:rFonts w:cs="Times New Roman"/>
        </w:rPr>
        <w:t>160</w:t>
      </w:r>
      <w:r w:rsidRPr="00ED547B">
        <w:rPr>
          <w:rFonts w:cs="Times New Roman"/>
        </w:rPr>
        <w:t xml:space="preserve"> óra</w:t>
      </w:r>
      <w:r w:rsidR="00B06555">
        <w:rPr>
          <w:rFonts w:cs="Times New Roman"/>
        </w:rPr>
        <w:t>.</w:t>
      </w:r>
    </w:p>
    <w:p w14:paraId="680C7DA8" w14:textId="77777777" w:rsidR="001A7777" w:rsidRPr="00ED547B" w:rsidRDefault="001A7777" w:rsidP="000B5E9D">
      <w:pPr>
        <w:spacing w:after="0"/>
        <w:rPr>
          <w:rFonts w:cs="Times New Roman"/>
        </w:rPr>
      </w:pPr>
    </w:p>
    <w:p w14:paraId="423D92A3" w14:textId="77777777" w:rsidR="00E96240" w:rsidRDefault="00E96240" w:rsidP="000B5E9D">
      <w:pPr>
        <w:spacing w:after="0"/>
        <w:rPr>
          <w:rFonts w:cs="Times New Roman"/>
        </w:rPr>
      </w:pPr>
    </w:p>
    <w:p w14:paraId="0984D493" w14:textId="77777777" w:rsidR="00ED547B" w:rsidRDefault="00ED547B" w:rsidP="000B5E9D">
      <w:pPr>
        <w:spacing w:after="0"/>
        <w:rPr>
          <w:rFonts w:cs="Times New Roman"/>
        </w:rPr>
      </w:pPr>
    </w:p>
    <w:p w14:paraId="47DBB151" w14:textId="77777777" w:rsidR="00ED547B" w:rsidRPr="00ED547B" w:rsidRDefault="00ED547B" w:rsidP="000B5E9D">
      <w:pPr>
        <w:spacing w:after="0"/>
        <w:rPr>
          <w:rFonts w:cs="Times New Roman"/>
        </w:rPr>
      </w:pPr>
    </w:p>
    <w:p w14:paraId="4F2F53AD" w14:textId="77777777" w:rsidR="00E96240" w:rsidRPr="00ED547B" w:rsidRDefault="00E96240" w:rsidP="00E96240">
      <w:p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III. A szakképzésbe történő belépés feltételei</w:t>
      </w:r>
    </w:p>
    <w:p w14:paraId="65A9F33B" w14:textId="77777777" w:rsidR="00E96240" w:rsidRPr="00ED547B" w:rsidRDefault="00E96240" w:rsidP="00E96240">
      <w:pPr>
        <w:spacing w:after="0"/>
        <w:rPr>
          <w:rFonts w:cs="Times New Roman"/>
        </w:rPr>
      </w:pPr>
    </w:p>
    <w:p w14:paraId="43E5010A" w14:textId="77777777" w:rsidR="00E96240" w:rsidRPr="00ED547B" w:rsidRDefault="00E96240" w:rsidP="00E96240">
      <w:pPr>
        <w:spacing w:after="0"/>
        <w:rPr>
          <w:rFonts w:cs="Times New Roman"/>
        </w:rPr>
      </w:pPr>
      <w:r w:rsidRPr="00ED547B">
        <w:rPr>
          <w:rFonts w:cs="Times New Roman"/>
        </w:rPr>
        <w:t>Iskolai előképzettség: érettségi végzettség</w:t>
      </w:r>
    </w:p>
    <w:p w14:paraId="4365B7F8" w14:textId="77777777" w:rsidR="00E96240" w:rsidRPr="00ED547B" w:rsidRDefault="00E96240" w:rsidP="00E96240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Bemeneti kompetenciák: </w:t>
      </w:r>
      <w:r w:rsidR="000772D7" w:rsidRPr="00ED547B">
        <w:rPr>
          <w:rFonts w:cs="Times New Roman"/>
        </w:rPr>
        <w:t>—</w:t>
      </w:r>
    </w:p>
    <w:p w14:paraId="304F8F0B" w14:textId="77777777" w:rsidR="00E96240" w:rsidRPr="00ED547B" w:rsidRDefault="00E96240" w:rsidP="00E96240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Szakmai előképzettség: </w:t>
      </w:r>
      <w:r w:rsidR="000772D7" w:rsidRPr="00ED547B">
        <w:rPr>
          <w:rFonts w:cs="Times New Roman"/>
        </w:rPr>
        <w:t>—</w:t>
      </w:r>
    </w:p>
    <w:p w14:paraId="772F6CB0" w14:textId="77777777" w:rsidR="00E96240" w:rsidRPr="00ED547B" w:rsidRDefault="00E96240" w:rsidP="00E96240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Előírt gyakorlat: </w:t>
      </w:r>
      <w:r w:rsidR="000772D7" w:rsidRPr="00ED547B">
        <w:rPr>
          <w:rFonts w:cs="Times New Roman"/>
        </w:rPr>
        <w:t>—</w:t>
      </w:r>
    </w:p>
    <w:p w14:paraId="71699804" w14:textId="1FE9A1D6" w:rsidR="00E96240" w:rsidRPr="00ED547B" w:rsidRDefault="00E96240" w:rsidP="00E96240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Egészségügyi alkalmassági követelmények: </w:t>
      </w:r>
      <w:r w:rsidR="00DD2002" w:rsidRPr="00ED547B">
        <w:rPr>
          <w:rFonts w:cs="Times New Roman"/>
        </w:rPr>
        <w:t>szükségesek</w:t>
      </w:r>
    </w:p>
    <w:p w14:paraId="7AF9C9DC" w14:textId="28F15469" w:rsidR="00E96240" w:rsidRPr="00ED547B" w:rsidRDefault="00E96240" w:rsidP="00E96240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Pályaalkalmassági követelmények: </w:t>
      </w:r>
      <w:r w:rsidR="00516045" w:rsidRPr="00ED547B">
        <w:rPr>
          <w:rFonts w:cs="Times New Roman"/>
        </w:rPr>
        <w:t>—</w:t>
      </w:r>
    </w:p>
    <w:p w14:paraId="5BC1F93A" w14:textId="77777777" w:rsidR="00E96240" w:rsidRPr="00ED547B" w:rsidRDefault="00E96240" w:rsidP="00E96240">
      <w:pPr>
        <w:spacing w:after="0"/>
        <w:rPr>
          <w:rFonts w:cs="Times New Roman"/>
        </w:rPr>
      </w:pPr>
    </w:p>
    <w:p w14:paraId="3B830D19" w14:textId="77777777" w:rsidR="00E96240" w:rsidRPr="00ED547B" w:rsidRDefault="00E96240" w:rsidP="00E96240">
      <w:pPr>
        <w:spacing w:after="0"/>
        <w:rPr>
          <w:rFonts w:cs="Times New Roman"/>
        </w:rPr>
      </w:pPr>
    </w:p>
    <w:p w14:paraId="2D9A488E" w14:textId="77777777" w:rsidR="00E96240" w:rsidRPr="00ED547B" w:rsidRDefault="00E96240" w:rsidP="00E96240">
      <w:p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IV. A szakképzés szervezésének feltételei</w:t>
      </w:r>
    </w:p>
    <w:p w14:paraId="12DE4C93" w14:textId="77777777" w:rsidR="00E96240" w:rsidRPr="00ED547B" w:rsidRDefault="00E96240" w:rsidP="00E96240">
      <w:pPr>
        <w:spacing w:after="0"/>
        <w:rPr>
          <w:rFonts w:cs="Times New Roman"/>
        </w:rPr>
      </w:pPr>
    </w:p>
    <w:p w14:paraId="752C66D6" w14:textId="77777777" w:rsidR="00E96240" w:rsidRPr="00ED547B" w:rsidRDefault="00E96240" w:rsidP="00E96240">
      <w:p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Személyi feltételek</w:t>
      </w:r>
    </w:p>
    <w:p w14:paraId="43720BDD" w14:textId="77777777" w:rsidR="00E96240" w:rsidRPr="00ED547B" w:rsidRDefault="00E96240" w:rsidP="00E96240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093DFB53" w14:textId="77777777" w:rsidR="00E96240" w:rsidRPr="00ED547B" w:rsidRDefault="00E96240" w:rsidP="00E96240">
      <w:pPr>
        <w:spacing w:after="0"/>
        <w:rPr>
          <w:rFonts w:cs="Times New Roman"/>
        </w:rPr>
      </w:pPr>
      <w:r w:rsidRPr="00ED547B">
        <w:rPr>
          <w:rFonts w:cs="Times New Roman"/>
        </w:rPr>
        <w:t>Ezen túl az alábbi tantárgyak oktatására az alábbi végzettséggel rendelkező szakember alkalmazható:</w:t>
      </w:r>
    </w:p>
    <w:p w14:paraId="29DF510E" w14:textId="77777777" w:rsidR="001A7777" w:rsidRPr="00ED547B" w:rsidRDefault="001A7777" w:rsidP="000B5E9D">
      <w:pPr>
        <w:spacing w:after="0"/>
        <w:rPr>
          <w:rFonts w:cs="Times New Roman"/>
        </w:rPr>
      </w:pPr>
    </w:p>
    <w:tbl>
      <w:tblPr>
        <w:tblW w:w="8380" w:type="dxa"/>
        <w:jc w:val="center"/>
        <w:tblInd w:w="-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70"/>
        <w:gridCol w:w="4910"/>
      </w:tblGrid>
      <w:tr w:rsidR="00CB35F2" w:rsidRPr="00ED547B" w14:paraId="01880C7E" w14:textId="77777777" w:rsidTr="00572A28">
        <w:trPr>
          <w:trHeight w:val="300"/>
          <w:jc w:val="center"/>
        </w:trPr>
        <w:tc>
          <w:tcPr>
            <w:tcW w:w="3470" w:type="dxa"/>
            <w:shd w:val="clear" w:color="auto" w:fill="auto"/>
            <w:noWrap/>
            <w:vAlign w:val="center"/>
            <w:hideMark/>
          </w:tcPr>
          <w:p w14:paraId="77355EDF" w14:textId="77777777" w:rsidR="00CB35F2" w:rsidRPr="00ED547B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910" w:type="dxa"/>
            <w:shd w:val="clear" w:color="auto" w:fill="auto"/>
            <w:noWrap/>
            <w:vAlign w:val="center"/>
            <w:hideMark/>
          </w:tcPr>
          <w:p w14:paraId="55859A94" w14:textId="77777777" w:rsidR="00CB35F2" w:rsidRPr="00ED547B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572A28" w:rsidRPr="00ED547B" w14:paraId="56B63230" w14:textId="77777777" w:rsidTr="00572A28">
        <w:trPr>
          <w:trHeight w:val="300"/>
          <w:jc w:val="center"/>
        </w:trPr>
        <w:tc>
          <w:tcPr>
            <w:tcW w:w="3470" w:type="dxa"/>
            <w:shd w:val="clear" w:color="auto" w:fill="auto"/>
            <w:noWrap/>
            <w:vAlign w:val="center"/>
            <w:hideMark/>
          </w:tcPr>
          <w:p w14:paraId="5B53E064" w14:textId="4C2E3792" w:rsidR="00572A28" w:rsidRPr="00ED547B" w:rsidRDefault="00572A28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>
              <w:t>Műszaki ábrázolás, gépészeti alapismeretek</w:t>
            </w:r>
          </w:p>
        </w:tc>
        <w:tc>
          <w:tcPr>
            <w:tcW w:w="4910" w:type="dxa"/>
            <w:shd w:val="clear" w:color="auto" w:fill="auto"/>
            <w:noWrap/>
            <w:vAlign w:val="center"/>
            <w:hideMark/>
          </w:tcPr>
          <w:p w14:paraId="3BD43306" w14:textId="15CAF03C" w:rsidR="00572A28" w:rsidRPr="00ED547B" w:rsidRDefault="00572A28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>
              <w:t>Vízgazdálkodás szakirányának megfelelő szakos  tanár, vagy egyetemi szintű vagy mesterfokozatú fizika szakos tanár, vagy gépész szakiránynak megfelelő szakos tanár</w:t>
            </w:r>
          </w:p>
        </w:tc>
      </w:tr>
    </w:tbl>
    <w:p w14:paraId="6A2D6C32" w14:textId="77777777" w:rsidR="00CB35F2" w:rsidRPr="00ED547B" w:rsidRDefault="00CB35F2" w:rsidP="000B5E9D">
      <w:pPr>
        <w:spacing w:after="0"/>
        <w:rPr>
          <w:rFonts w:cs="Times New Roman"/>
        </w:rPr>
      </w:pPr>
    </w:p>
    <w:p w14:paraId="6B9CB8A4" w14:textId="77777777" w:rsidR="00696ED9" w:rsidRPr="00ED547B" w:rsidRDefault="00696ED9" w:rsidP="00696ED9">
      <w:p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Tárgyi feltételek</w:t>
      </w:r>
    </w:p>
    <w:p w14:paraId="76645CCB" w14:textId="77777777" w:rsidR="00696ED9" w:rsidRPr="00ED547B" w:rsidRDefault="00696ED9" w:rsidP="00696ED9">
      <w:pPr>
        <w:spacing w:after="0"/>
        <w:rPr>
          <w:rFonts w:cs="Times New Roman"/>
        </w:rPr>
      </w:pPr>
      <w:r w:rsidRPr="00ED547B">
        <w:rPr>
          <w:rFonts w:cs="Times New Roman"/>
        </w:rPr>
        <w:t>A szakmai képzés lebonyolításához szükséges eszközök és felszerelések felsorolását a szakképesítés szakmai és vizsgakövetelménye (szvk) tartalmazza, melynek további részletei az alábbiak: Nincs.</w:t>
      </w:r>
    </w:p>
    <w:p w14:paraId="0348C346" w14:textId="77777777" w:rsidR="00696ED9" w:rsidRPr="00ED547B" w:rsidRDefault="00696ED9" w:rsidP="00696ED9">
      <w:pPr>
        <w:spacing w:after="0"/>
        <w:rPr>
          <w:rFonts w:cs="Times New Roman"/>
        </w:rPr>
      </w:pPr>
    </w:p>
    <w:p w14:paraId="1977FAB9" w14:textId="77777777" w:rsidR="0041674C" w:rsidRPr="00ED547B" w:rsidRDefault="00696ED9" w:rsidP="00696ED9">
      <w:pPr>
        <w:spacing w:after="0"/>
        <w:rPr>
          <w:rFonts w:cs="Times New Roman"/>
        </w:rPr>
      </w:pPr>
      <w:r w:rsidRPr="00ED547B">
        <w:rPr>
          <w:rFonts w:cs="Times New Roman"/>
        </w:rPr>
        <w:t>Ajánlás a szakmai képzés lebonyolításához szükséges további eszközökre és felszerelésekre: Nincs.</w:t>
      </w:r>
    </w:p>
    <w:p w14:paraId="2ADA37B8" w14:textId="77777777" w:rsidR="004F6765" w:rsidRPr="00ED547B" w:rsidRDefault="004F6765" w:rsidP="000B5E9D">
      <w:pPr>
        <w:spacing w:after="0"/>
        <w:rPr>
          <w:rFonts w:cs="Times New Roman"/>
        </w:rPr>
      </w:pPr>
    </w:p>
    <w:p w14:paraId="10985448" w14:textId="77777777" w:rsidR="00FB273F" w:rsidRPr="00ED547B" w:rsidRDefault="00FB273F" w:rsidP="00FB273F">
      <w:pPr>
        <w:spacing w:after="0"/>
        <w:rPr>
          <w:rFonts w:cs="Times New Roman"/>
        </w:rPr>
      </w:pPr>
    </w:p>
    <w:p w14:paraId="3EE5F7BE" w14:textId="77777777" w:rsidR="00FB273F" w:rsidRPr="00ED547B" w:rsidRDefault="00FB273F" w:rsidP="00FB273F">
      <w:p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V. A szakképesítés óraterve nappali rendszerű oktatásra</w:t>
      </w:r>
    </w:p>
    <w:p w14:paraId="175E0699" w14:textId="77777777" w:rsidR="00FB273F" w:rsidRPr="00ED547B" w:rsidRDefault="00FB273F" w:rsidP="00FB273F">
      <w:pPr>
        <w:spacing w:after="0"/>
        <w:rPr>
          <w:rFonts w:cs="Times New Roman"/>
        </w:rPr>
      </w:pPr>
    </w:p>
    <w:p w14:paraId="0D2FD581" w14:textId="77777777" w:rsidR="00FB273F" w:rsidRPr="00ED547B" w:rsidRDefault="00FB273F" w:rsidP="00FB273F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A </w:t>
      </w:r>
      <w:r w:rsidR="00E50FE4" w:rsidRPr="00ED547B">
        <w:rPr>
          <w:rFonts w:cs="Times New Roman"/>
        </w:rPr>
        <w:t>szakgimnázium</w:t>
      </w:r>
      <w:r w:rsidRPr="00ED547B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ED547B">
        <w:rPr>
          <w:rFonts w:cs="Times New Roman"/>
        </w:rPr>
        <w:t>szakgimnázium</w:t>
      </w:r>
      <w:r w:rsidRPr="00ED547B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ED547B">
        <w:rPr>
          <w:rFonts w:cs="Times New Roman"/>
        </w:rPr>
        <w:t>szakgimnázium</w:t>
      </w:r>
      <w:r w:rsidRPr="00ED547B">
        <w:rPr>
          <w:rFonts w:cs="Times New Roman"/>
        </w:rPr>
        <w:t>i szakmai tantárgyainak tartalmával, összes óraszámával.</w:t>
      </w:r>
    </w:p>
    <w:p w14:paraId="7F1E78FF" w14:textId="77777777" w:rsidR="00820131" w:rsidRPr="00ED547B" w:rsidRDefault="00820131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4F14C53F" w14:textId="77777777" w:rsidR="00FB273F" w:rsidRPr="00ED547B" w:rsidRDefault="00FB273F" w:rsidP="00FB273F">
      <w:pPr>
        <w:spacing w:after="0"/>
        <w:rPr>
          <w:rFonts w:cs="Times New Roman"/>
        </w:rPr>
      </w:pPr>
    </w:p>
    <w:p w14:paraId="6ADFF067" w14:textId="77777777" w:rsidR="008B01A2" w:rsidRPr="00ED547B" w:rsidRDefault="00E50FE4" w:rsidP="00FB273F">
      <w:pPr>
        <w:spacing w:after="0"/>
        <w:rPr>
          <w:rFonts w:cs="Times New Roman"/>
        </w:rPr>
      </w:pPr>
      <w:r w:rsidRPr="00ED547B">
        <w:rPr>
          <w:rFonts w:cs="Times New Roman"/>
        </w:rPr>
        <w:t>Szakgimnázium</w:t>
      </w:r>
      <w:r w:rsidR="00FB273F" w:rsidRPr="00ED547B">
        <w:rPr>
          <w:rFonts w:cs="Times New Roman"/>
        </w:rPr>
        <w:t>i képzés esetén a heti és éves szakmai óraszámok:</w:t>
      </w:r>
    </w:p>
    <w:p w14:paraId="2C169C8D" w14:textId="77777777" w:rsidR="002C6866" w:rsidRPr="00ED547B" w:rsidRDefault="002C6866" w:rsidP="002C6866">
      <w:pPr>
        <w:spacing w:after="0"/>
        <w:rPr>
          <w:rFonts w:cs="Times New Roman"/>
          <w:szCs w:val="24"/>
        </w:rPr>
      </w:pPr>
    </w:p>
    <w:p w14:paraId="7A808DE2" w14:textId="77777777" w:rsidR="002C6866" w:rsidRPr="00ED547B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ED547B" w14:paraId="7A064A8E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00DF0" w14:textId="77777777" w:rsidR="002C6866" w:rsidRPr="00ED547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B38D53" w14:textId="77777777" w:rsidR="002C6866" w:rsidRPr="00ED547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417A86" w14:textId="77777777" w:rsidR="002C6866" w:rsidRPr="00ED547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 xml:space="preserve">éves óraszám </w:t>
            </w:r>
          </w:p>
        </w:tc>
      </w:tr>
      <w:tr w:rsidR="002C6866" w:rsidRPr="00ED547B" w14:paraId="06B539BB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672EA8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75D3A6" w14:textId="77777777" w:rsidR="002C6866" w:rsidRPr="00ED547B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8</w:t>
            </w:r>
            <w:r w:rsidR="002C6866" w:rsidRPr="00ED547B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45615E" w14:textId="77777777" w:rsidR="002C6866" w:rsidRPr="00ED547B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288</w:t>
            </w:r>
            <w:r w:rsidR="002C6866" w:rsidRPr="00ED547B">
              <w:rPr>
                <w:rFonts w:cs="Times New Roman"/>
              </w:rPr>
              <w:t xml:space="preserve"> óra/év</w:t>
            </w:r>
          </w:p>
        </w:tc>
      </w:tr>
      <w:tr w:rsidR="002C6866" w:rsidRPr="00ED547B" w14:paraId="3C49B8D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46198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D0F9EF" w14:textId="77777777" w:rsidR="002C6866" w:rsidRPr="00ED547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110717" w14:textId="77777777" w:rsidR="002C6866" w:rsidRPr="00ED547B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432 óra/év</w:t>
            </w:r>
          </w:p>
        </w:tc>
      </w:tr>
      <w:tr w:rsidR="002C6866" w:rsidRPr="00ED547B" w14:paraId="40FD6413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453F36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96E76A" w14:textId="77777777" w:rsidR="002C6866" w:rsidRPr="00ED547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389D75" w14:textId="543C5F01" w:rsidR="002C6866" w:rsidRPr="00ED547B" w:rsidRDefault="004B493F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14</w:t>
            </w:r>
            <w:r w:rsidR="002C6866" w:rsidRPr="00ED547B">
              <w:rPr>
                <w:rFonts w:cs="Times New Roman"/>
              </w:rPr>
              <w:t>0 óra</w:t>
            </w:r>
          </w:p>
        </w:tc>
      </w:tr>
      <w:tr w:rsidR="002C6866" w:rsidRPr="00ED547B" w14:paraId="7977BED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F50D2F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07AD92" w14:textId="77777777" w:rsidR="002C6866" w:rsidRPr="00ED547B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11</w:t>
            </w:r>
            <w:r w:rsidR="002C6866" w:rsidRPr="00ED547B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9AB0A6" w14:textId="77777777" w:rsidR="002C6866" w:rsidRPr="00ED547B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396</w:t>
            </w:r>
            <w:r w:rsidR="002C6866" w:rsidRPr="00ED547B">
              <w:rPr>
                <w:rFonts w:cs="Times New Roman"/>
              </w:rPr>
              <w:t xml:space="preserve"> óra/év</w:t>
            </w:r>
          </w:p>
        </w:tc>
      </w:tr>
      <w:tr w:rsidR="002C6866" w:rsidRPr="00ED547B" w14:paraId="56961CD8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07B80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Ögy.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E7EB2" w14:textId="77777777" w:rsidR="002C6866" w:rsidRPr="00ED547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7F380D" w14:textId="77777777" w:rsidR="002C6866" w:rsidRPr="00ED547B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140 óra</w:t>
            </w:r>
          </w:p>
        </w:tc>
      </w:tr>
      <w:tr w:rsidR="002C6866" w:rsidRPr="00ED547B" w14:paraId="68E77140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DD674E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D0F732" w14:textId="77777777" w:rsidR="002C6866" w:rsidRPr="00ED547B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12</w:t>
            </w:r>
            <w:r w:rsidR="002C6866" w:rsidRPr="00ED547B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A82D87" w14:textId="77777777" w:rsidR="002C6866" w:rsidRPr="00ED547B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372</w:t>
            </w:r>
            <w:r w:rsidR="002C6866" w:rsidRPr="00ED547B">
              <w:rPr>
                <w:rFonts w:cs="Times New Roman"/>
              </w:rPr>
              <w:t xml:space="preserve"> óra/év</w:t>
            </w:r>
          </w:p>
        </w:tc>
      </w:tr>
      <w:tr w:rsidR="002C6866" w:rsidRPr="00ED547B" w14:paraId="6A00CDCF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F0A2F5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7A84A66" w14:textId="77777777" w:rsidR="002C6866" w:rsidRPr="00ED547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3B0A23" w14:textId="77777777" w:rsidR="002C6866" w:rsidRPr="00ED547B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961 óra/év</w:t>
            </w:r>
          </w:p>
        </w:tc>
      </w:tr>
      <w:tr w:rsidR="002C6866" w:rsidRPr="00ED547B" w14:paraId="3496547C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E46A06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C42A44" w14:textId="77777777" w:rsidR="002C6866" w:rsidRPr="00ED547B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272</w:t>
            </w:r>
            <w:r w:rsidR="002C6866" w:rsidRPr="00ED547B">
              <w:rPr>
                <w:rFonts w:cs="Times New Roman"/>
              </w:rPr>
              <w:t>9 óra</w:t>
            </w:r>
          </w:p>
        </w:tc>
      </w:tr>
    </w:tbl>
    <w:p w14:paraId="0633F477" w14:textId="77777777" w:rsidR="002C6866" w:rsidRPr="00ED547B" w:rsidRDefault="002C6866" w:rsidP="002C6866">
      <w:pPr>
        <w:spacing w:after="0"/>
        <w:rPr>
          <w:rFonts w:cs="Times New Roman"/>
          <w:szCs w:val="24"/>
        </w:rPr>
      </w:pPr>
    </w:p>
    <w:p w14:paraId="12361D6D" w14:textId="77777777" w:rsidR="002C6866" w:rsidRPr="00ED547B" w:rsidRDefault="002C6866" w:rsidP="002C6866">
      <w:pPr>
        <w:spacing w:after="0"/>
        <w:rPr>
          <w:rFonts w:cs="Times New Roman"/>
        </w:rPr>
      </w:pPr>
      <w:r w:rsidRPr="00ED547B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411387CF" w14:textId="77777777" w:rsidR="002C6866" w:rsidRPr="00ED547B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ED547B" w14:paraId="28E0F3A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4DE64B" w14:textId="77777777" w:rsidR="002C6866" w:rsidRPr="00ED547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8899C6" w14:textId="77777777" w:rsidR="002C6866" w:rsidRPr="00ED547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800231" w14:textId="77777777" w:rsidR="002C6866" w:rsidRPr="00ED547B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 xml:space="preserve">éves óraszám </w:t>
            </w:r>
          </w:p>
        </w:tc>
      </w:tr>
      <w:tr w:rsidR="002C6866" w:rsidRPr="00ED547B" w14:paraId="71165079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F05690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35A6AF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484F49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1116 óra/év</w:t>
            </w:r>
          </w:p>
        </w:tc>
      </w:tr>
      <w:tr w:rsidR="002C6866" w:rsidRPr="00ED547B" w14:paraId="1A5EA00E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1A3191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Ögy.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C3011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FCABFC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160 óra</w:t>
            </w:r>
          </w:p>
        </w:tc>
      </w:tr>
      <w:tr w:rsidR="002C6866" w:rsidRPr="00ED547B" w14:paraId="2ECEA15C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2F088A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6765B6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B5A6D9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961 óra/év</w:t>
            </w:r>
          </w:p>
        </w:tc>
      </w:tr>
      <w:tr w:rsidR="002C6866" w:rsidRPr="00ED547B" w14:paraId="26DDAC58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1107AF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60A66E" w14:textId="77777777" w:rsidR="002C6866" w:rsidRPr="00ED547B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ED547B">
              <w:rPr>
                <w:rFonts w:cs="Times New Roman"/>
              </w:rPr>
              <w:t>2237 óra</w:t>
            </w:r>
          </w:p>
        </w:tc>
      </w:tr>
    </w:tbl>
    <w:p w14:paraId="21297267" w14:textId="77777777" w:rsidR="002C6866" w:rsidRPr="00ED547B" w:rsidRDefault="002C6866" w:rsidP="002C6866">
      <w:pPr>
        <w:spacing w:after="0"/>
        <w:rPr>
          <w:rFonts w:cs="Times New Roman"/>
          <w:szCs w:val="24"/>
        </w:rPr>
      </w:pPr>
    </w:p>
    <w:p w14:paraId="4E16A95E" w14:textId="77777777" w:rsidR="00876453" w:rsidRPr="00ED547B" w:rsidRDefault="001F08AF" w:rsidP="000B5E9D">
      <w:pPr>
        <w:spacing w:after="0"/>
        <w:rPr>
          <w:rFonts w:cs="Times New Roman"/>
        </w:rPr>
      </w:pPr>
      <w:r w:rsidRPr="00ED547B">
        <w:rPr>
          <w:rFonts w:cs="Times New Roman"/>
        </w:rPr>
        <w:t xml:space="preserve">(A kizárólag 13-14. évfolyamon megszervezett képzésben, illetve a </w:t>
      </w:r>
      <w:r w:rsidR="00E50FE4" w:rsidRPr="00ED547B">
        <w:rPr>
          <w:rFonts w:cs="Times New Roman"/>
        </w:rPr>
        <w:t>szakgimnázium</w:t>
      </w:r>
      <w:r w:rsidRPr="00ED547B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566C4DB8" w14:textId="77777777" w:rsidR="00CB484D" w:rsidRPr="00ED547B" w:rsidRDefault="00CB484D" w:rsidP="000B5E9D">
      <w:pPr>
        <w:spacing w:after="0"/>
        <w:rPr>
          <w:rFonts w:cs="Times New Roman"/>
        </w:rPr>
        <w:sectPr w:rsidR="00CB484D" w:rsidRPr="00ED547B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3EE6C21" w14:textId="77777777" w:rsidR="00CB484D" w:rsidRPr="00ED547B" w:rsidRDefault="00CB484D" w:rsidP="00CB484D">
      <w:pPr>
        <w:spacing w:after="0"/>
        <w:jc w:val="center"/>
        <w:rPr>
          <w:rFonts w:cs="Times New Roman"/>
        </w:rPr>
      </w:pPr>
      <w:r w:rsidRPr="00ED547B">
        <w:rPr>
          <w:rFonts w:cs="Times New Roman"/>
        </w:rPr>
        <w:t>1. számú táblázat</w:t>
      </w:r>
    </w:p>
    <w:p w14:paraId="3CB6F120" w14:textId="77777777" w:rsidR="008B01A2" w:rsidRPr="00ED547B" w:rsidRDefault="00CB484D" w:rsidP="00CB484D">
      <w:pPr>
        <w:spacing w:after="0"/>
        <w:jc w:val="center"/>
        <w:rPr>
          <w:rFonts w:cs="Times New Roman"/>
          <w:b/>
        </w:rPr>
      </w:pPr>
      <w:r w:rsidRPr="00ED547B">
        <w:rPr>
          <w:rFonts w:cs="Times New Roman"/>
          <w:b/>
        </w:rPr>
        <w:t>A szakmai követelménymodulokhoz rendelt tantárgyak heti óraszáma évfolyamonként</w:t>
      </w:r>
    </w:p>
    <w:p w14:paraId="514D28DF" w14:textId="77777777" w:rsidR="00420CA2" w:rsidRDefault="00420CA2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364"/>
        <w:gridCol w:w="636"/>
        <w:gridCol w:w="286"/>
        <w:gridCol w:w="500"/>
        <w:gridCol w:w="714"/>
        <w:gridCol w:w="286"/>
        <w:gridCol w:w="500"/>
        <w:gridCol w:w="714"/>
        <w:gridCol w:w="548"/>
        <w:gridCol w:w="452"/>
        <w:gridCol w:w="548"/>
        <w:gridCol w:w="452"/>
        <w:gridCol w:w="606"/>
        <w:gridCol w:w="368"/>
        <w:gridCol w:w="526"/>
        <w:gridCol w:w="548"/>
        <w:gridCol w:w="452"/>
      </w:tblGrid>
      <w:tr w:rsidR="00C6281D" w:rsidRPr="00C6281D" w14:paraId="15973A7B" w14:textId="77777777" w:rsidTr="00C6281D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69882DE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2857162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FFA627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3A11A5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467C800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1477EA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ED1BF4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FA3E9F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E54C85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C6281D" w:rsidRPr="00C6281D" w14:paraId="6E3F4560" w14:textId="77777777" w:rsidTr="00C6281D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65AB380E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749253D7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2CA7486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90930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D65023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135BF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BCC87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7164132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F1AA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AEF4D8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097DA5A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448FCA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6F11EF6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1A46F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7121580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273A1C3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7B5A565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53AFC71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76664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</w:tr>
      <w:tr w:rsidR="00C6281D" w:rsidRPr="00C6281D" w14:paraId="2F30B290" w14:textId="77777777" w:rsidTr="00C6281D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C5576EE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5C03019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79020C4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364" w:type="dxa"/>
            <w:shd w:val="clear" w:color="auto" w:fill="auto"/>
            <w:noWrap/>
            <w:vAlign w:val="center"/>
            <w:hideMark/>
          </w:tcPr>
          <w:p w14:paraId="5E9E719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F78675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4920C13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A0D10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1C7F5A3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286" w:type="dxa"/>
            <w:shd w:val="clear" w:color="auto" w:fill="auto"/>
            <w:noWrap/>
            <w:vAlign w:val="center"/>
            <w:hideMark/>
          </w:tcPr>
          <w:p w14:paraId="5CB5196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C059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vMerge w:val="restart"/>
            <w:shd w:val="clear" w:color="000000" w:fill="F2F2F2"/>
            <w:noWrap/>
            <w:vAlign w:val="center"/>
            <w:hideMark/>
          </w:tcPr>
          <w:p w14:paraId="3E9054A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20BF40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F9E030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BE6930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7A481C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14:paraId="2D13E5F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14,5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6F6A2EC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26" w:type="dxa"/>
            <w:vMerge w:val="restart"/>
            <w:shd w:val="clear" w:color="000000" w:fill="F2F2F2"/>
            <w:noWrap/>
            <w:vAlign w:val="center"/>
            <w:hideMark/>
          </w:tcPr>
          <w:p w14:paraId="5791D11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00FA47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3264BA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C6281D" w:rsidRPr="00C6281D" w14:paraId="64E95253" w14:textId="77777777" w:rsidTr="00C6281D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7A3F0BEF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FB9D6EB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7776E264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6D7FB2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46CC006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14" w:type="dxa"/>
            <w:vMerge/>
            <w:vAlign w:val="center"/>
            <w:hideMark/>
          </w:tcPr>
          <w:p w14:paraId="1B396B4F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86" w:type="dxa"/>
            <w:gridSpan w:val="2"/>
            <w:shd w:val="clear" w:color="auto" w:fill="auto"/>
            <w:noWrap/>
            <w:vAlign w:val="center"/>
            <w:hideMark/>
          </w:tcPr>
          <w:p w14:paraId="04D6660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14" w:type="dxa"/>
            <w:vMerge/>
            <w:vAlign w:val="center"/>
            <w:hideMark/>
          </w:tcPr>
          <w:p w14:paraId="3014FA74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FD8FAC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5,5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21A48F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974" w:type="dxa"/>
            <w:gridSpan w:val="2"/>
            <w:shd w:val="clear" w:color="auto" w:fill="auto"/>
            <w:noWrap/>
            <w:vAlign w:val="center"/>
            <w:hideMark/>
          </w:tcPr>
          <w:p w14:paraId="356DF1F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29,5</w:t>
            </w:r>
          </w:p>
        </w:tc>
        <w:tc>
          <w:tcPr>
            <w:tcW w:w="526" w:type="dxa"/>
            <w:vMerge/>
            <w:vAlign w:val="center"/>
            <w:hideMark/>
          </w:tcPr>
          <w:p w14:paraId="55E76598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931572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C6281D" w:rsidRPr="00C6281D" w14:paraId="52871C66" w14:textId="77777777" w:rsidTr="00C6281D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66082E37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2E1DBAE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DB58B0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8A3B68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B9E463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1F8786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0121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3339E5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E4DD46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A761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9F15F3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DFB64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06072B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F1DEE3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4860A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15B03F5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2579B3E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48F6F6F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56D5C8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F83E8D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268F6918" w14:textId="77777777" w:rsidTr="00C6281D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4594EAC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12BD941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A3A520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A68BD7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F39548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56D624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08C3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2F02A4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29352F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E1BD4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726D21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757786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1B2E76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764280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8610EB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E7EE28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24C4BFF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2B06252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5CD082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5BE09E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06C014D1" w14:textId="77777777" w:rsidTr="00C6281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6BF86B2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11547-16 Vízügyi ügyintéző feladatok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9F57B8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ügyintézői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7F50DC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5285303</w:t>
            </w: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Vízügyi ügyintéző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F1D6BC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66BC496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60597A7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B227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D25C17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C7AC4D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E868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FDBF71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4A3AFA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695B81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8C4F75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751B76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4F5820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4989DBF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48C8B75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72EADA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4C8646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14FA4AE3" w14:textId="77777777" w:rsidTr="00C6281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11EB4A27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A8884CD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Ügyintézői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25B5CA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5285303</w:t>
            </w: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Vízügyi ügyintéző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5FE44A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69C167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D172A8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644B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D4726F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DAF206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A283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366A7C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43FE55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24E4F9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14F250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44D201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DD5F8D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54B71C3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0FC1CC2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C20F7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7D9435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6AE89A12" w14:textId="77777777" w:rsidTr="00C6281D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3A1B68B9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11549-16 Vízügyi műszaki 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88D5AE5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1E4ED4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670118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45CC28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59EA8B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BAD31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43FE63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26F271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3C75A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37A53A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6E7C1D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03902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7BEBDA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B7D949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4BB958D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2091112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784D07F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E36C0E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5925C3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3FE13DAA" w14:textId="77777777" w:rsidTr="00C6281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86B9A8C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314F05C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ábrázolás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555CAD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2754917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25E8FB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0BC9D3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7841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2C2788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996087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0878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9EBA03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F6DCF2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B099C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08513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6218B3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4FE6B91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61566CD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4B9B09C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5D36A5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AA465C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2A6A6EB1" w14:textId="77777777" w:rsidTr="00C6281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3F076957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A610C7E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829081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7928AE7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8BA60C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1F7FD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85B3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450D78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4C68270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D777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3CC080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55C2C6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C1FAEE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84AA3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A827D2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2B075EF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54D1F20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153E01E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DAF5B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10892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574C554D" w14:textId="77777777" w:rsidTr="00C6281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02547C1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13E8D95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építési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7CA582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8A3E35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5256973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EF4F64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99941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D3A91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F0BF7E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1690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797EA4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A041F8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3A678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AA30FB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C9FDA7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6B8CFD6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1AE1D05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6401E8A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8481D9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A44DE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1FC97121" w14:textId="77777777" w:rsidTr="00C6281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6715D64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61886D0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műszaki ismeretek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5F8D05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55CD62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15911D8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B2722E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1F33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98C915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0AFD8C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CD41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E004E5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CB486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DA4C88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5AD65E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2AB1E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8F8795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2F53A07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36401FB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50CAC0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317E5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738D21B1" w14:textId="77777777" w:rsidTr="00C6281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E05D370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11548-16 Vízgazdálkodási alapismeretek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08D1801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Vízgazdálkodási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FDE873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6F5892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49B0D3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B56900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F69F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FF1802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ECE13F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09C4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DD76C4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C62245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18AC5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99963A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C9188F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563F35A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8,5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51FA390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076AE14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A51B79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BFDD2C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7D33AFFF" w14:textId="77777777" w:rsidTr="00C6281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085282FB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0779E70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Vízgazdálkodási alapgyakorlat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80624E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4EC363B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8D4AE6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2349B1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2E6EC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B5C0B8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53307F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C58B5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27F3EC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6983EA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A81E6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1A4176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F21F80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7533D2F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60314C0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5E3FBEE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E8A990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61C77F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07EA7F3F" w14:textId="77777777" w:rsidTr="00C6281D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2F3C558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11668-16 Komplex vízgazdálkodás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1CE6969D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Vízrendezés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52CD01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338C28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38B6E4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712DE0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DCA7E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1214DC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5B2EDB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583E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7B3192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CD7CE6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E15D68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6D2D63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1712DD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5DF9330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3C267E4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2BC796F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F6DFB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3F1377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0B651C61" w14:textId="77777777" w:rsidTr="00C6281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A203647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0CF29F1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Vízkészlet-gazdálkodás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688EED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3E3EDA3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C452C7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4C8BB6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CB6D1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E25B89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826740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D48B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81A919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E4FCE7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6B0235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E497DD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46DF09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8B35C8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53F2273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0BD790A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7D5DD9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A2D22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40F3F150" w14:textId="77777777" w:rsidTr="00C6281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0FE7288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C7C9535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Szakigazgatási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750F3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FD649B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0AD7A27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D7F875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77061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21318E2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5263F8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F4EE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E636E6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78F47E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C529C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E0831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130F3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23B410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263A0B8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1BD7E73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4CD3DC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0C7181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4EBF76D9" w14:textId="77777777" w:rsidTr="00C6281D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97D646C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11667-16 Vízkárelhárítás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A8285B0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Árvízvédelem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C4F6D7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1E27D88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9AAB2D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49CEA3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D1BAF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2FE42B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F51332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252C0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215CFF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9D934D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CDEA3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29EF0F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68FC59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249C2E1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16A0E1F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350A017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BE6532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E109F6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69DAA46D" w14:textId="77777777" w:rsidTr="00C6281D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23F5387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2741CB6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Vízkárelhárítás gyakorlat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B7E5492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87F58F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7884627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9C2DA5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FAE9A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0D19FFB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397505E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70154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3BED44FF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7CBC5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50FC1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1E3CC9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2C3BE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B02191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5A88F52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5331875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E2150C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256D3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C6281D" w:rsidRPr="00C6281D" w14:paraId="50D0E7C4" w14:textId="77777777" w:rsidTr="00C6281D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03E2C936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11675-16 Vízrajzi üzemeltető ismeretei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E4DC767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Üzemeltetési alapismeretek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8E7896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658EAC66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2D78B4A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0AB6235D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753F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64DD18E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111023AB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3505E1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42F4968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51FC4E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ED13BD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BF0847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515896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5645815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4380051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214FB0A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937B43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90A079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C6281D" w:rsidRPr="00C6281D" w14:paraId="33B79ABE" w14:textId="77777777" w:rsidTr="00C6281D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79583CD7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92300DC" w14:textId="77777777" w:rsidR="00C6281D" w:rsidRPr="00C6281D" w:rsidRDefault="00C6281D" w:rsidP="00C6281D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Üzemeltetési gyakorlatok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EE4E26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0DCE1AC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36E709B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86C396C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E3C7D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1F755FC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74E7969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8845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7497F54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9A69A4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7784FD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D9B7C4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0FB0709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39499EF0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58633FA5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728D75CE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7ED4A03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53D1767" w14:textId="77777777" w:rsidR="00C6281D" w:rsidRPr="00C6281D" w:rsidRDefault="00C6281D" w:rsidP="00C6281D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9D1317" w:rsidRPr="00C6281D" w14:paraId="44AB623E" w14:textId="77777777" w:rsidTr="00030106">
        <w:trPr>
          <w:cantSplit/>
          <w:trHeight w:val="480"/>
          <w:jc w:val="center"/>
        </w:trPr>
        <w:tc>
          <w:tcPr>
            <w:tcW w:w="4780" w:type="dxa"/>
            <w:gridSpan w:val="2"/>
            <w:shd w:val="clear" w:color="auto" w:fill="auto"/>
            <w:vAlign w:val="center"/>
            <w:hideMark/>
          </w:tcPr>
          <w:p w14:paraId="1784E7E4" w14:textId="77777777" w:rsidR="009D1317" w:rsidRPr="00C6281D" w:rsidRDefault="009D1317" w:rsidP="000301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0C0CDB9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364" w:type="dxa"/>
            <w:shd w:val="clear" w:color="000000" w:fill="FFFFFF"/>
            <w:noWrap/>
            <w:vAlign w:val="center"/>
            <w:hideMark/>
          </w:tcPr>
          <w:p w14:paraId="5FA11F60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36" w:type="dxa"/>
            <w:shd w:val="clear" w:color="000000" w:fill="F2F2F2"/>
            <w:noWrap/>
            <w:vAlign w:val="center"/>
            <w:hideMark/>
          </w:tcPr>
          <w:p w14:paraId="433D98AA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2D169617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8AC26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544105B2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286" w:type="dxa"/>
            <w:shd w:val="clear" w:color="000000" w:fill="FFFFFF"/>
            <w:noWrap/>
            <w:vAlign w:val="center"/>
            <w:hideMark/>
          </w:tcPr>
          <w:p w14:paraId="5D8459F9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C9D45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14" w:type="dxa"/>
            <w:shd w:val="clear" w:color="000000" w:fill="F2F2F2"/>
            <w:noWrap/>
            <w:vAlign w:val="center"/>
            <w:hideMark/>
          </w:tcPr>
          <w:p w14:paraId="7CAA248C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6490FD0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F06944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1033337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D092D4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606" w:type="dxa"/>
            <w:shd w:val="clear" w:color="000000" w:fill="FFFFFF"/>
            <w:noWrap/>
            <w:vAlign w:val="center"/>
            <w:hideMark/>
          </w:tcPr>
          <w:p w14:paraId="769DC4A6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68" w:type="dxa"/>
            <w:shd w:val="clear" w:color="000000" w:fill="F2F2F2"/>
            <w:noWrap/>
            <w:vAlign w:val="center"/>
            <w:hideMark/>
          </w:tcPr>
          <w:p w14:paraId="1D8E1B41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26" w:type="dxa"/>
            <w:shd w:val="clear" w:color="000000" w:fill="F2F2F2"/>
            <w:noWrap/>
            <w:vAlign w:val="center"/>
            <w:hideMark/>
          </w:tcPr>
          <w:p w14:paraId="6FB84555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B48BAFA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039CE48" w14:textId="77777777" w:rsidR="009D1317" w:rsidRPr="00C6281D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C6281D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261DF703" w14:textId="77777777" w:rsidR="00C6281D" w:rsidRPr="00ED547B" w:rsidRDefault="00C6281D" w:rsidP="000B5E9D">
      <w:pPr>
        <w:spacing w:after="0"/>
        <w:rPr>
          <w:rFonts w:cs="Times New Roman"/>
        </w:rPr>
      </w:pPr>
    </w:p>
    <w:p w14:paraId="4F56BEC2" w14:textId="77777777" w:rsidR="006F5812" w:rsidRPr="00ED547B" w:rsidRDefault="006F5812" w:rsidP="000B5E9D">
      <w:pPr>
        <w:spacing w:after="0"/>
        <w:rPr>
          <w:rFonts w:cs="Times New Roman"/>
        </w:rPr>
      </w:pPr>
    </w:p>
    <w:p w14:paraId="4DE0FDDB" w14:textId="77777777" w:rsidR="00CB484D" w:rsidRPr="00ED547B" w:rsidRDefault="00CB484D" w:rsidP="00CB484D">
      <w:pPr>
        <w:spacing w:after="0"/>
        <w:rPr>
          <w:rFonts w:cs="Times New Roman"/>
        </w:rPr>
      </w:pPr>
      <w:r w:rsidRPr="00ED547B">
        <w:rPr>
          <w:rFonts w:cs="Times New Roman"/>
        </w:rPr>
        <w:t>A</w:t>
      </w:r>
      <w:r w:rsidR="006F5812" w:rsidRPr="00ED547B">
        <w:rPr>
          <w:rFonts w:cs="Times New Roman"/>
        </w:rPr>
        <w:t xml:space="preserve"> kerettanterv szakmai tartalma –</w:t>
      </w:r>
      <w:r w:rsidRPr="00ED547B">
        <w:rPr>
          <w:rFonts w:cs="Times New Roman"/>
        </w:rPr>
        <w:t xml:space="preserve"> a szakképzésről szóló 2011. évi CLXXXVII. törvény 8.</w:t>
      </w:r>
      <w:r w:rsidR="006F5812" w:rsidRPr="00ED547B">
        <w:rPr>
          <w:rFonts w:cs="Times New Roman"/>
        </w:rPr>
        <w:t>§ (5) bekezdésének megfelelően –</w:t>
      </w:r>
      <w:r w:rsidRPr="00ED547B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4B778B2E" w14:textId="77777777" w:rsidR="00CB484D" w:rsidRPr="00ED547B" w:rsidRDefault="00CB484D" w:rsidP="00CB484D">
      <w:pPr>
        <w:spacing w:after="0"/>
        <w:rPr>
          <w:rFonts w:cs="Times New Roman"/>
        </w:rPr>
      </w:pPr>
      <w:r w:rsidRPr="00ED547B">
        <w:rPr>
          <w:rFonts w:cs="Times New Roman"/>
        </w:rPr>
        <w:t>Az időkeret fennmaradó részének (szabadsáv) szakmai tartalmáról a szakképző iskola szakmai programjában kell rendelkezni.</w:t>
      </w:r>
    </w:p>
    <w:p w14:paraId="44234EA2" w14:textId="77777777" w:rsidR="00CB484D" w:rsidRPr="00ED547B" w:rsidRDefault="00CB484D" w:rsidP="00CB484D">
      <w:pPr>
        <w:spacing w:after="0"/>
        <w:rPr>
          <w:rFonts w:cs="Times New Roman"/>
        </w:rPr>
      </w:pPr>
    </w:p>
    <w:p w14:paraId="198C7E69" w14:textId="77777777" w:rsidR="00420CA2" w:rsidRPr="00ED547B" w:rsidRDefault="00CB484D" w:rsidP="00CB484D">
      <w:pPr>
        <w:spacing w:after="0"/>
        <w:rPr>
          <w:rFonts w:cs="Times New Roman"/>
        </w:rPr>
      </w:pPr>
      <w:r w:rsidRPr="00ED547B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3DDA48A7" w14:textId="77777777" w:rsidR="00CB484D" w:rsidRPr="00ED547B" w:rsidRDefault="00CB484D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7A220595" w14:textId="77777777" w:rsidR="00CB484D" w:rsidRPr="00ED547B" w:rsidRDefault="00CB484D" w:rsidP="00CB484D">
      <w:pPr>
        <w:spacing w:after="0"/>
        <w:jc w:val="center"/>
        <w:rPr>
          <w:rFonts w:cs="Times New Roman"/>
        </w:rPr>
      </w:pPr>
      <w:r w:rsidRPr="00ED547B">
        <w:rPr>
          <w:rFonts w:cs="Times New Roman"/>
        </w:rPr>
        <w:t>2. számú táblázat</w:t>
      </w:r>
    </w:p>
    <w:p w14:paraId="063D19F2" w14:textId="77777777" w:rsidR="00420CA2" w:rsidRPr="00ED547B" w:rsidRDefault="00CB484D" w:rsidP="00CB484D">
      <w:pPr>
        <w:spacing w:after="0"/>
        <w:jc w:val="center"/>
        <w:rPr>
          <w:rFonts w:cs="Times New Roman"/>
          <w:b/>
        </w:rPr>
      </w:pPr>
      <w:r w:rsidRPr="00ED547B">
        <w:rPr>
          <w:rFonts w:cs="Times New Roman"/>
          <w:b/>
        </w:rPr>
        <w:t>A szakmai követelménymodulokhoz rendelt tantárgyak és témakörök óraszáma évfolyamonként</w:t>
      </w:r>
    </w:p>
    <w:p w14:paraId="71191348" w14:textId="77777777" w:rsidR="00420CA2" w:rsidRDefault="00420CA2" w:rsidP="000B5E9D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9D1317" w:rsidRPr="009D1317" w14:paraId="1E0DE7AA" w14:textId="77777777" w:rsidTr="009D1317">
        <w:trPr>
          <w:trHeight w:val="1065"/>
          <w:jc w:val="center"/>
        </w:trPr>
        <w:tc>
          <w:tcPr>
            <w:tcW w:w="2480" w:type="dxa"/>
            <w:gridSpan w:val="2"/>
            <w:vMerge w:val="restart"/>
            <w:shd w:val="clear" w:color="auto" w:fill="auto"/>
            <w:vAlign w:val="center"/>
            <w:hideMark/>
          </w:tcPr>
          <w:p w14:paraId="7570FC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0A9E1E2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EF6CEE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D6C318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AB42E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D57A32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61B07B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6044E6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E3F909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79BCB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EE5449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7C864B7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70B28C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227DB1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9D1317" w:rsidRPr="009D1317" w14:paraId="6A8AFAC4" w14:textId="77777777" w:rsidTr="009D1317">
        <w:trPr>
          <w:trHeight w:val="1065"/>
          <w:jc w:val="center"/>
        </w:trPr>
        <w:tc>
          <w:tcPr>
            <w:tcW w:w="2480" w:type="dxa"/>
            <w:gridSpan w:val="2"/>
            <w:vMerge/>
            <w:vAlign w:val="center"/>
            <w:hideMark/>
          </w:tcPr>
          <w:p w14:paraId="167D2F7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929F6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F91A1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AB3A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A081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4798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7D5F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9149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86C76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9DAF2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56915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191D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6E14AE8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7897E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688CE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F249C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05BC8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511D467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25973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67A6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32E3C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987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E93D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</w:p>
        </w:tc>
        <w:tc>
          <w:tcPr>
            <w:tcW w:w="700" w:type="dxa"/>
            <w:vMerge/>
            <w:vAlign w:val="center"/>
            <w:hideMark/>
          </w:tcPr>
          <w:p w14:paraId="1F6B182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9D1317" w:rsidRPr="009D1317" w14:paraId="20DE4481" w14:textId="77777777" w:rsidTr="009D1317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0C3268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szakképe-sítésre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AA673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946257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17E5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BCE9F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697D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EF5C6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216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6B7A3F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1B2E4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C108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76A2A2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3AF6B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6AD5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60559B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1488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64FC3A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453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D10E4E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29936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9E14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014B75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C9535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8E7A2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540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6FF0422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740F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4195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627E430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2024</w:t>
            </w:r>
          </w:p>
        </w:tc>
      </w:tr>
      <w:tr w:rsidR="009D1317" w:rsidRPr="009D1317" w14:paraId="25518707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9F6BDF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E3646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0390C1C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366C5C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8BD94D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1C03F57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EEDA02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vMerge/>
            <w:vAlign w:val="center"/>
            <w:hideMark/>
          </w:tcPr>
          <w:p w14:paraId="5D2555D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C5B5EB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171</w:t>
            </w:r>
          </w:p>
        </w:tc>
        <w:tc>
          <w:tcPr>
            <w:tcW w:w="700" w:type="dxa"/>
            <w:vMerge/>
            <w:vAlign w:val="center"/>
            <w:hideMark/>
          </w:tcPr>
          <w:p w14:paraId="584C859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AEC5A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E18DE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10DC8E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08E06A9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24659F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1063</w:t>
            </w:r>
          </w:p>
        </w:tc>
        <w:tc>
          <w:tcPr>
            <w:tcW w:w="500" w:type="dxa"/>
            <w:vMerge/>
            <w:vAlign w:val="center"/>
            <w:hideMark/>
          </w:tcPr>
          <w:p w14:paraId="69B2961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3341C4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012C8E0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9D1317" w:rsidRPr="009D1317" w14:paraId="1945D512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3B5D1E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428B1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700" w:type="dxa"/>
            <w:vMerge/>
            <w:vAlign w:val="center"/>
            <w:hideMark/>
          </w:tcPr>
          <w:p w14:paraId="60DE860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53C8E63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1285 óra (56,5%)</w:t>
            </w:r>
          </w:p>
        </w:tc>
        <w:tc>
          <w:tcPr>
            <w:tcW w:w="700" w:type="dxa"/>
            <w:vMerge/>
            <w:vAlign w:val="center"/>
            <w:hideMark/>
          </w:tcPr>
          <w:p w14:paraId="5D34380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757186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50CEF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6E1F8FA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4BD6B19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0666CEA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1298 óra (59,4%)</w:t>
            </w:r>
          </w:p>
        </w:tc>
        <w:tc>
          <w:tcPr>
            <w:tcW w:w="700" w:type="dxa"/>
            <w:vMerge/>
            <w:vAlign w:val="center"/>
            <w:hideMark/>
          </w:tcPr>
          <w:p w14:paraId="3111F73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9D1317" w:rsidRPr="009D1317" w14:paraId="25055252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70BD01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B3A867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(arány ögy-vel)</w:t>
            </w:r>
          </w:p>
        </w:tc>
        <w:tc>
          <w:tcPr>
            <w:tcW w:w="700" w:type="dxa"/>
            <w:vMerge/>
            <w:vAlign w:val="center"/>
            <w:hideMark/>
          </w:tcPr>
          <w:p w14:paraId="5F45CFC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0" w:type="dxa"/>
            <w:gridSpan w:val="10"/>
            <w:shd w:val="clear" w:color="auto" w:fill="auto"/>
            <w:noWrap/>
            <w:vAlign w:val="center"/>
            <w:hideMark/>
          </w:tcPr>
          <w:p w14:paraId="144127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711 óra (43,5%)</w:t>
            </w:r>
          </w:p>
        </w:tc>
        <w:tc>
          <w:tcPr>
            <w:tcW w:w="700" w:type="dxa"/>
            <w:vMerge/>
            <w:vAlign w:val="center"/>
            <w:hideMark/>
          </w:tcPr>
          <w:p w14:paraId="228A309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77C36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8F8A5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50BA786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AAEB7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641887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726 óra (40,6%)</w:t>
            </w:r>
          </w:p>
        </w:tc>
        <w:tc>
          <w:tcPr>
            <w:tcW w:w="700" w:type="dxa"/>
            <w:vMerge/>
            <w:vAlign w:val="center"/>
            <w:hideMark/>
          </w:tcPr>
          <w:p w14:paraId="1C05C93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9D1317" w:rsidRPr="009D1317" w14:paraId="39366C94" w14:textId="77777777" w:rsidTr="009D1317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833D99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8308DB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9B88C7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F2019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4769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B7670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F8A3B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E002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862A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FDB15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9C03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A07F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7444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4446B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059C74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F3EBEB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28689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18CC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C358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246A9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9517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57D1D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1A367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85BC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D4E3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9D1317" w:rsidRPr="009D1317" w14:paraId="3037472F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7F034B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225CB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224BC06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212D2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DDCB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8AD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3E0B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39655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F12F4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B019A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5DBF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65402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B81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83B0B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420271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8779E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5DBFF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9F6D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9F71F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E4051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A446E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1F0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BFC83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715E8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43DB0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9D1317" w:rsidRPr="009D1317" w14:paraId="6CC69BB9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3B2983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871E8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2BABB82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47B1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33A2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CA124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2C052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EC7C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37E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B27AF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235EA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F3AE4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7184C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00905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AEAB6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F27F0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006D5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F59C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D30EF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1E90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84ABF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C541E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7EE0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547D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22D15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9D1317" w:rsidRPr="009D1317" w14:paraId="00273C19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A50F83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4F91D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1A9A33C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22BB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503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443DC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034C0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91DC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486F0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D927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C1C0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8D020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2ADB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1E242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05E0FF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972CC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9CC0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2E1C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EC1D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35B1A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ED96A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B8907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A968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E3B9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02168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9D1317" w:rsidRPr="009D1317" w14:paraId="0E8246EF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C3932A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58BA3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1BEB880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D23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CBFBA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82CC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859D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CC7A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7CE85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E9271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CA7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02715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274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F12D9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6E918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D1F78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11F02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37CB0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74E6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FE26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D8C3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4A05E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D177E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11AC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9E146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9D1317" w:rsidRPr="009D1317" w14:paraId="78140A16" w14:textId="77777777" w:rsidTr="009D1317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36E7EE2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A92CC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726E4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2E4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5950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F2463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C99A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206FB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9BE1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ADEA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82C2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6398F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0BE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D5CFB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8E6D4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302454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8BF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5398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8DFD3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38865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86A38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B54E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35991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3F83A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A9F4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9D1317" w:rsidRPr="009D1317" w14:paraId="162D0C44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3D3E92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A52E8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52F5C57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A4F4F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5785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4AE9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99A0C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9E3A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5F9D6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6CF3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927E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ADCE7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D6B8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7E1BD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7FF247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26611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66845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F0F7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4151C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EC47B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734C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1A51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65C0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59D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9689B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9D1317" w:rsidRPr="009D1317" w14:paraId="52E7492D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93C52A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3CF67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0FC711F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9CE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7026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33B57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C612E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CF7B3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B5A9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31449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20283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B3D95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A6A9B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C99EA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D8705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59B2B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2AB1E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8FD4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199CB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9E892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0612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AFF2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3BAF5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C3A3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619D9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9D1317" w:rsidRPr="009D1317" w14:paraId="28545375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DEF1A5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D2510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277B2FB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265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697AD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9B4C0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F5C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BB7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F2837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97AD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B50F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BD13A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8C3C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6C047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EF3E1C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2A8BD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44195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8BFA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0AD5E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BC515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8A25D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A86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73C8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D89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B524E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9D1317" w:rsidRPr="009D1317" w14:paraId="76C5314A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6127E2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7F79E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0B74B94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F3FC1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B7D9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CCA6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E1AD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7F41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1BA4F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481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FC3E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4B70F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ADF0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8BA53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34E820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E020B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53C6D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05FC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67332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3360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CFEA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22A23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B5FC6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024B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ADC7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</w:tbl>
    <w:p w14:paraId="08BA3957" w14:textId="77777777" w:rsidR="009D1317" w:rsidRDefault="009D1317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9D1317" w:rsidRPr="009D1317" w14:paraId="6298BB2F" w14:textId="77777777" w:rsidTr="009D1317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600D82D" w14:textId="1BE70512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11547-16 Vízügyi ügyintéző feladatok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71E63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ügyintézői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19A1B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5285303</w:t>
            </w: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Vízügyi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F0FC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AD9AF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1FB74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C5D5D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9467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000C6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E8C3D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AD71E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6CB1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9D8B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5AE60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13676D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795AF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A469B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758C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94646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DD05D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68A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D2F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E338F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0CAEB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96DC9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1317" w:rsidRPr="009D1317" w14:paraId="1D10CF57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851D45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4CC8E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Ügyviteli, ügykezelési folyamatok</w:t>
            </w:r>
          </w:p>
        </w:tc>
        <w:tc>
          <w:tcPr>
            <w:tcW w:w="700" w:type="dxa"/>
            <w:vMerge/>
            <w:vAlign w:val="center"/>
            <w:hideMark/>
          </w:tcPr>
          <w:p w14:paraId="1AC42CF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D106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A82F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E8E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03AF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31CE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8977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87B05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85842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2A9D2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B159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D72B0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79A6CB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4A1CD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408AC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953C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B0D9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D6C8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88BBF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120B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7203A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2BCF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190CE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1317" w:rsidRPr="009D1317" w14:paraId="53A40D51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8EEF2C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E4A2A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Dokumentum készítés</w:t>
            </w:r>
          </w:p>
        </w:tc>
        <w:tc>
          <w:tcPr>
            <w:tcW w:w="700" w:type="dxa"/>
            <w:vMerge/>
            <w:vAlign w:val="center"/>
            <w:hideMark/>
          </w:tcPr>
          <w:p w14:paraId="6B40726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729B6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FEC1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D056D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049F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1D2E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45E4A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0CB2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F839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4931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F9BAB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7D37C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FD1AEB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27E7F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FAA79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C939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B7D19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F15D3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2A18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4BDD6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79DA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CEEA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1C1D7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1317" w:rsidRPr="009D1317" w14:paraId="3F26FEE4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79FAC2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39C11D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</w:t>
            </w:r>
          </w:p>
        </w:tc>
        <w:tc>
          <w:tcPr>
            <w:tcW w:w="700" w:type="dxa"/>
            <w:vMerge/>
            <w:vAlign w:val="center"/>
            <w:hideMark/>
          </w:tcPr>
          <w:p w14:paraId="3565050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E9F8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BBE56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C599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5C0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4EC5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EC969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58BF9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BA12C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6FA58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2EE7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81FAB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700" w:type="dxa"/>
            <w:vMerge/>
            <w:vAlign w:val="center"/>
            <w:hideMark/>
          </w:tcPr>
          <w:p w14:paraId="737C8B8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02CCA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713B0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2E6D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8DC74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21CE9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F903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4D20A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B15E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4A20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B8AF3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1317" w:rsidRPr="009D1317" w14:paraId="251FAB00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60D3AD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97CF1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EF0253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02E2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78E7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70840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6E26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A96B8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8F04A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B2D9C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5A8AD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8CBC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25CAD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E4404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700" w:type="dxa"/>
            <w:vMerge/>
            <w:vAlign w:val="center"/>
            <w:hideMark/>
          </w:tcPr>
          <w:p w14:paraId="4D829C1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6A9FB7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20BC0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DB24E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2468A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F65E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4E7D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01C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0771C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A3B1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E465B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1317" w:rsidRPr="009D1317" w14:paraId="68685E12" w14:textId="77777777" w:rsidTr="009D1317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4AEFE05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7E2C1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Vízügyi igazgatás, rendeletek, szabályozások</w:t>
            </w:r>
          </w:p>
        </w:tc>
        <w:tc>
          <w:tcPr>
            <w:tcW w:w="700" w:type="dxa"/>
            <w:vMerge/>
            <w:vAlign w:val="center"/>
            <w:hideMark/>
          </w:tcPr>
          <w:p w14:paraId="566D666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FF9DA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F9D4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52956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3B332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25BCE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CDA99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EECE8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518D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477C4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766C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AF39A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700" w:type="dxa"/>
            <w:vMerge/>
            <w:vAlign w:val="center"/>
            <w:hideMark/>
          </w:tcPr>
          <w:p w14:paraId="1243DFE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F1E47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D71FA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6CCE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503F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A0A2B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8FD7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EBF2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737D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53D2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38783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1317" w:rsidRPr="009D1317" w14:paraId="5A0B673D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6EDCA0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6D5C0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Vízügyi nyilvántartás, okirattár</w:t>
            </w:r>
          </w:p>
        </w:tc>
        <w:tc>
          <w:tcPr>
            <w:tcW w:w="700" w:type="dxa"/>
            <w:vMerge/>
            <w:vAlign w:val="center"/>
            <w:hideMark/>
          </w:tcPr>
          <w:p w14:paraId="5D70ED7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537FA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54AF5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D8552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46C4B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6097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D4CD7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AA4B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E0F1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C4F27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7942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1B9ED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AA995E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E91CE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07B80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2B5E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CE6D1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3B19F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0DF9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DA3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C1FA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7F9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C7120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1317" w:rsidRPr="009D1317" w14:paraId="350283FB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284812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05A8D0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Ügyintézői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1CE12EA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5285303</w:t>
            </w: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Vízügyi ügyintéző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840E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E64C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1E4E5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AF29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071C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AA7E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38A6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A0869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579F5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92A6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2C315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D6DCFD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8CB410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B505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94D69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F859C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99371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E2E9E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345BD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B4635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53830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D5900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1317" w:rsidRPr="009D1317" w14:paraId="50240D55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C8DF35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BD7BE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Viselkedéskultúra szabályai</w:t>
            </w:r>
          </w:p>
        </w:tc>
        <w:tc>
          <w:tcPr>
            <w:tcW w:w="700" w:type="dxa"/>
            <w:vMerge/>
            <w:vAlign w:val="center"/>
            <w:hideMark/>
          </w:tcPr>
          <w:p w14:paraId="7C46BC8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AA9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6AC3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A4DD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A0F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1EB54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D162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8645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EF7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AD74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153B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D4C78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4BF672C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89F4BF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31F1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1697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37B0B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82C55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D8FC7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AFA2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3AE9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9FD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13580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1317" w:rsidRPr="009D1317" w14:paraId="2A59F185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220501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CAD76D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Konfliktuskezelés</w:t>
            </w:r>
          </w:p>
        </w:tc>
        <w:tc>
          <w:tcPr>
            <w:tcW w:w="700" w:type="dxa"/>
            <w:vMerge/>
            <w:vAlign w:val="center"/>
            <w:hideMark/>
          </w:tcPr>
          <w:p w14:paraId="25B60DC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3C1B5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2608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6D04A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8B26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C08ED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529F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97003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FBC2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3232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76A7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FC9AB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4C85AE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5577B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DE68B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6522E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F7F44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2CF7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CC36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0CD0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E5C55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00E3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BF3B7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1317" w:rsidRPr="009D1317" w14:paraId="1D58F569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7933D4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A1BA7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Vízügyi nyilvántartás gyakorlata</w:t>
            </w:r>
          </w:p>
        </w:tc>
        <w:tc>
          <w:tcPr>
            <w:tcW w:w="700" w:type="dxa"/>
            <w:vMerge/>
            <w:vAlign w:val="center"/>
            <w:hideMark/>
          </w:tcPr>
          <w:p w14:paraId="457AFE2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7534B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38DA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DCBE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5367E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5075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B878D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FFB17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8A76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4C087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ECBD0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1C978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58EEC62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3590F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79E7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57E8D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8B77B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7D510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A11F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B0392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8E444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DDEB8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A05E9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9D1317" w:rsidRPr="009D1317" w14:paraId="5B8F477E" w14:textId="77777777" w:rsidTr="009D1317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CFC27D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11549-16 Vízügyi műszaki 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90B3C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A4CAE6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AB31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44D9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4809A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68F5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641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8B0D3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6708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98204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1BC61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8A7E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2F454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D81A79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206E3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0E1A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EDE84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F52B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9F792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69D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2548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A0BF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E2DED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8AE56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9D1317" w:rsidRPr="009D1317" w14:paraId="7982698F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2B68F4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A307C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munkavédelem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196F5D7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60E9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8B31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5B7BB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A690E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09B7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29A5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BBF96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B9DE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4F38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BEF7E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3A2B4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2D9BC12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4EA88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3F9F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9580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73534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4E5D8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66C74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6DF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F5B2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C783C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1750C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9D1317" w:rsidRPr="009D1317" w14:paraId="2B772CF3" w14:textId="77777777" w:rsidTr="009D1317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1B18848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A18A1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Munkahelyek munkavédelmi követelményei</w:t>
            </w:r>
          </w:p>
        </w:tc>
        <w:tc>
          <w:tcPr>
            <w:tcW w:w="700" w:type="dxa"/>
            <w:vMerge/>
            <w:vAlign w:val="center"/>
            <w:hideMark/>
          </w:tcPr>
          <w:p w14:paraId="4E3A38D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A27BD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5159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C9DD5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DB8F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C909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742D6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FD96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70DEA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19DC1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E60F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7B87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30CFF0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A157B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FA2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AEBB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6148F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7CB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96E11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53C3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2F6A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5DFA4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574EC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9D1317" w:rsidRPr="009D1317" w14:paraId="2A0A1E25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604204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56E78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Munkabiztonság</w:t>
            </w:r>
          </w:p>
        </w:tc>
        <w:tc>
          <w:tcPr>
            <w:tcW w:w="700" w:type="dxa"/>
            <w:vMerge/>
            <w:vAlign w:val="center"/>
            <w:hideMark/>
          </w:tcPr>
          <w:p w14:paraId="1BFD3EE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62C60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532D5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00458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78A9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C9D8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04E7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6FD4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F4D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E31D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B2AB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1D8D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00B8725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07635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7A3A5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1C58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8C164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3E57C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BAAAB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3E9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84394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58CB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4520D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9D1317" w:rsidRPr="009D1317" w14:paraId="60AEC546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13327D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8C380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Tűzbiztonság</w:t>
            </w:r>
          </w:p>
        </w:tc>
        <w:tc>
          <w:tcPr>
            <w:tcW w:w="700" w:type="dxa"/>
            <w:vMerge/>
            <w:vAlign w:val="center"/>
            <w:hideMark/>
          </w:tcPr>
          <w:p w14:paraId="584D2A1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55C4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0E5F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92603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1D5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E3FF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178C9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7A463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57EE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416D1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02955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274AB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1697BA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BACD6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67BB2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84420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E5E57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A1588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CF145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BC5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3DBE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A794F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09B69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9D1317" w:rsidRPr="009D1317" w14:paraId="3228616B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BD3096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1BF79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Érintésvédelem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7DF5AFB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6326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CB8B4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AAED4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D5F0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13B67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C813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05465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673B2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5574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5F6B7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AA51C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150F225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A4690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5DDEB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64D5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425B7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BB17E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FE9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ECA18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FD203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C9C0F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FC752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9D1317" w:rsidRPr="009D1317" w14:paraId="1D067DDE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22E1B7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DF822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</w:t>
            </w:r>
          </w:p>
        </w:tc>
        <w:tc>
          <w:tcPr>
            <w:tcW w:w="700" w:type="dxa"/>
            <w:vMerge/>
            <w:vAlign w:val="center"/>
            <w:hideMark/>
          </w:tcPr>
          <w:p w14:paraId="12913D0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DE2E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AE784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4812D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738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470B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51B6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D9597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493D2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BB2F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CD54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2F959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E8B42B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8B0D1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8133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1AA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DB024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F233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C955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935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20408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8EA9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2C716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9D1317" w:rsidRPr="009D1317" w14:paraId="7A4D62F0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D17692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6296C7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Műszaki ábrázolás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E32B14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C8A6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87E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D2569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1D4E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614BC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5E5E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72382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E1B49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AF9E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2BB7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CF5B5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1EFE39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AFBAAB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02C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616A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11010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605D8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FE50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32C6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ECEE6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3AFA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F579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9D1317" w:rsidRPr="009D1317" w14:paraId="1E25ABE2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5D9925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D0D95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Általános rajztechnikai ismeretek </w:t>
            </w:r>
          </w:p>
        </w:tc>
        <w:tc>
          <w:tcPr>
            <w:tcW w:w="700" w:type="dxa"/>
            <w:vMerge/>
            <w:vAlign w:val="center"/>
            <w:hideMark/>
          </w:tcPr>
          <w:p w14:paraId="152DE8F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4F453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1E2D2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B6645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53D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72BE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0CFF8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2C86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BF48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3DCCE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EADAB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D570A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A5080B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673E5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CFFA4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172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43101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DD2A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16F80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526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021CA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1777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214A2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9D1317" w:rsidRPr="009D1317" w14:paraId="3775FCC6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63FB30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C4CB2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Ábrázolási módok</w:t>
            </w:r>
          </w:p>
        </w:tc>
        <w:tc>
          <w:tcPr>
            <w:tcW w:w="700" w:type="dxa"/>
            <w:vMerge/>
            <w:vAlign w:val="center"/>
            <w:hideMark/>
          </w:tcPr>
          <w:p w14:paraId="3CB31B7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31A55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0867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5291B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ACEC3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EE4EB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FD6A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A48F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FD069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F29BC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01C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65457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B25B43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07EF28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2BE5F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1E70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A80CF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07613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2A296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2BF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8AB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AC3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EB85B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9D1317" w:rsidRPr="009D1317" w14:paraId="49A5F0DB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46F075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79F63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rajzi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4BE772B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29F0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8E2F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8942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91F6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C737F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BBE93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EF8B2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BAF1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DAFEA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7CA1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C1DA8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DE87F7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7015E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055F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24827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AD724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716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B39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2479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80649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093E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56FFF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</w:tbl>
    <w:p w14:paraId="68461CA9" w14:textId="77777777" w:rsidR="009D1317" w:rsidRDefault="009D1317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9D1317" w:rsidRPr="009D1317" w14:paraId="050C394F" w14:textId="77777777" w:rsidTr="009D1317">
        <w:trPr>
          <w:trHeight w:val="480"/>
          <w:jc w:val="center"/>
        </w:trPr>
        <w:tc>
          <w:tcPr>
            <w:tcW w:w="700" w:type="dxa"/>
            <w:vMerge w:val="restart"/>
            <w:vAlign w:val="center"/>
            <w:hideMark/>
          </w:tcPr>
          <w:p w14:paraId="7E15EAC1" w14:textId="0527F09B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DBEF3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Gépészeti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574E99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34E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557A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409E3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01E00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C03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18430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FF5A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10C60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8A3F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40C6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4D075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01F5D5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E4D7A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641F4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1205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6D87A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F955E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04E5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A928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7193F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7765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9436E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9D1317" w:rsidRPr="009D1317" w14:paraId="431F5605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0FF2DF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9250C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Gépelemek</w:t>
            </w:r>
          </w:p>
        </w:tc>
        <w:tc>
          <w:tcPr>
            <w:tcW w:w="700" w:type="dxa"/>
            <w:vMerge/>
            <w:vAlign w:val="center"/>
            <w:hideMark/>
          </w:tcPr>
          <w:p w14:paraId="40313D5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B90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C07E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4612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1201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C9E2C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E023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847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546C2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C6E9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1A2A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F93BB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317539B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93417F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759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06C7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FEE1A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3D99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5FAE2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9EE4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621D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CC9A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0043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9D1317" w:rsidRPr="009D1317" w14:paraId="70DEB9EF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433CAC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F6AFF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Anyagmozgatás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1FC8C29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DDCF1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5E23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B718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BECD4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65EE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04C28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A693D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83B70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10E8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B80EB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1A953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3DB6B7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B6CA8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84D1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7330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25C57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14DE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7ED5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7A1C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91C2C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B54B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1CEDE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9D1317" w:rsidRPr="009D1317" w14:paraId="4D9426E8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B9006E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66992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Építés gépei</w:t>
            </w:r>
          </w:p>
        </w:tc>
        <w:tc>
          <w:tcPr>
            <w:tcW w:w="700" w:type="dxa"/>
            <w:vMerge/>
            <w:vAlign w:val="center"/>
            <w:hideMark/>
          </w:tcPr>
          <w:p w14:paraId="2E0D311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2169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C89AF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EE2E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7DC1B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7DCDD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4F9A9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94E3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6B88B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69FAA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0B3E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C26E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700" w:type="dxa"/>
            <w:vMerge/>
            <w:vAlign w:val="center"/>
            <w:hideMark/>
          </w:tcPr>
          <w:p w14:paraId="2710267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A0B73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A188D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C052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2EDA6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7C5E9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462FF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AAA7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D801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172C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5CA78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</w:t>
            </w:r>
          </w:p>
        </w:tc>
      </w:tr>
      <w:tr w:rsidR="009D1317" w:rsidRPr="009D1317" w14:paraId="70945E4D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7A580F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50CEF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Csővezetékek</w:t>
            </w:r>
          </w:p>
        </w:tc>
        <w:tc>
          <w:tcPr>
            <w:tcW w:w="700" w:type="dxa"/>
            <w:vMerge/>
            <w:vAlign w:val="center"/>
            <w:hideMark/>
          </w:tcPr>
          <w:p w14:paraId="3E2151D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4CA8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BED9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0679B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7772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565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F677B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B93F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8B8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D19F1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1B49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08C56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498A49D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93F071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FF8BE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A68CC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74B9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EAA3C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A9EA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C63D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B50E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B66C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33280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9D1317" w:rsidRPr="009D1317" w14:paraId="06B49EB2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6F2992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3EB07B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Vízgépek</w:t>
            </w:r>
          </w:p>
        </w:tc>
        <w:tc>
          <w:tcPr>
            <w:tcW w:w="700" w:type="dxa"/>
            <w:vMerge/>
            <w:vAlign w:val="center"/>
            <w:hideMark/>
          </w:tcPr>
          <w:p w14:paraId="0A941CC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0A63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95F8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5DDE6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295D3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EA24B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8EF4C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51DCB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C876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338C7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018A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DEA8B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2CFA68F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D999D5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3571F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0D68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13112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85AE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CCC7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CBAE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5A5F2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0EF9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F5972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9D1317" w:rsidRPr="009D1317" w14:paraId="423CF08B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A38B8E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195BA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Légszállító gépek</w:t>
            </w:r>
          </w:p>
        </w:tc>
        <w:tc>
          <w:tcPr>
            <w:tcW w:w="700" w:type="dxa"/>
            <w:vMerge/>
            <w:vAlign w:val="center"/>
            <w:hideMark/>
          </w:tcPr>
          <w:p w14:paraId="60DD7C7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FDC66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1A5C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191E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6C66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6FAF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36DED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0141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031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DB494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6A69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82F15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6671465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A41FC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6389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AB6BD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562C6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1E51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FCC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7F60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F7119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6B733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2F4A2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9D1317" w:rsidRPr="009D1317" w14:paraId="23878B03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6E4E2A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D9136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építési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3CA9A0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4EF0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3387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29DAF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0FB6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8C2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6E78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CCE2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CA8A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8EA7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CCC47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9967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13B13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E838F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31B3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0904B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07EA7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A408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4A53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0963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0306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D802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7A8D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9D1317" w:rsidRPr="009D1317" w14:paraId="71175E7C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1ECAF6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110C6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Földmunkák</w:t>
            </w:r>
          </w:p>
        </w:tc>
        <w:tc>
          <w:tcPr>
            <w:tcW w:w="700" w:type="dxa"/>
            <w:vMerge/>
            <w:vAlign w:val="center"/>
            <w:hideMark/>
          </w:tcPr>
          <w:p w14:paraId="7915C86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5C9F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1306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ECD4D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EC1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435C2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32B3D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29DB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DC776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DC72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A827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0BDE6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0060FB9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A0198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05C2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C6C6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36BD1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2401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115C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E783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7DE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9721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3AF6B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9D1317" w:rsidRPr="009D1317" w14:paraId="21626CFC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890A7F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089A78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Természetes építőanyagok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4BED6B6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3DCAB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97DF0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54AB4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3C57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8A1D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66274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D84A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D75E9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502B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55754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800B7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7745A22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6BD4D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D222C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8D669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A491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71D0D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61F3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8BA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4D6F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6B23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80D4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9D1317" w:rsidRPr="009D1317" w14:paraId="42E70CCB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7FBBE0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B64BD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Beton</w:t>
            </w:r>
          </w:p>
        </w:tc>
        <w:tc>
          <w:tcPr>
            <w:tcW w:w="700" w:type="dxa"/>
            <w:vMerge/>
            <w:vAlign w:val="center"/>
            <w:hideMark/>
          </w:tcPr>
          <w:p w14:paraId="3F88588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B8788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48BD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A584F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EA7A5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64B65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B349A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D21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4339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8BD17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EAEA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ADEA0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BF8917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F2856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F3EF0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266F2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833C8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B5EF9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4766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300AE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1E97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399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0C1C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9D1317" w:rsidRPr="009D1317" w14:paraId="6F3161C7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4E29A3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4415D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Tervdokumentáció</w:t>
            </w:r>
          </w:p>
        </w:tc>
        <w:tc>
          <w:tcPr>
            <w:tcW w:w="700" w:type="dxa"/>
            <w:vMerge/>
            <w:vAlign w:val="center"/>
            <w:hideMark/>
          </w:tcPr>
          <w:p w14:paraId="7306A05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2DFB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E01F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ED61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DDAD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51B94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3DE2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1650A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213C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28991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6DB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A0BC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04763BD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E2672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CC21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E2A7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410AA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426B4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A6EF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0C4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2C47A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C58BA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8B0AF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9D1317" w:rsidRPr="009D1317" w14:paraId="0C8FBCCE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480EF4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68447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Vízépítési földmunkák</w:t>
            </w:r>
          </w:p>
        </w:tc>
        <w:tc>
          <w:tcPr>
            <w:tcW w:w="700" w:type="dxa"/>
            <w:vMerge/>
            <w:vAlign w:val="center"/>
            <w:hideMark/>
          </w:tcPr>
          <w:p w14:paraId="48187D7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9273C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09D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67075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90FBE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BC2D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0DFB8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786D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1904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D1509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DC53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539B5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647AE93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52AF7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21333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631B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9E6C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AC08F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03E7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C98CE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EADA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C849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C682A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9D1317" w:rsidRPr="009D1317" w14:paraId="782DDDA7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14AE6C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84461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Műtárgyak építése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3A82E75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F185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9E4AE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ABFB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1DB9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1B98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70DB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45FCA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943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90AA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E00F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D8553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1B4AA42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892C3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1B7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891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32121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EDD3A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E785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AF83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D2588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B5C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4521C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9D1317" w:rsidRPr="009D1317" w14:paraId="6DB7EB31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29D545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BA680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Vízügyi műszaki ismeretek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234974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9C39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4407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130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33513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BEEA3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CCCC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B91A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29D49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CE18F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0DA0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DA1D8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AAD69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F690C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1D18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3485A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F850A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BE4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A789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1D73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0AD5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45BA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5D209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</w:tr>
      <w:tr w:rsidR="009D1317" w:rsidRPr="009D1317" w14:paraId="1B5D15F0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3C6995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F5265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Anyagismeret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3BCC0CD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14F03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50479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D7755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DBD1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BC21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21E90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5F8B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2E39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F1D54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09C5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CAF71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15755E3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ACDE7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DF5DB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9F65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0C336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1DFC4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63BFE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C5DCC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B3B2A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D9B45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E766B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9D1317" w:rsidRPr="009D1317" w14:paraId="1F0581A5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D1F515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81009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1100E70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AC555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526A8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CDB64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D697B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7EE3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CBD6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FAA23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2E45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1C674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3014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4515F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6368E41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A03697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F2315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5C473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2452F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8F5C4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37F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D6347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A7958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0C6F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7CF66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9D1317" w:rsidRPr="009D1317" w14:paraId="48849F49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14B619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EAF49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Műszaki informatika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57B5CA1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716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C1121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F30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72C6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0069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8F8F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4D59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4371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3EB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1D5B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F0FA3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700" w:type="dxa"/>
            <w:vMerge/>
            <w:vAlign w:val="center"/>
            <w:hideMark/>
          </w:tcPr>
          <w:p w14:paraId="66BAF76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B2F15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E110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15CC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90227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862A1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94A1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BFB6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81D8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B14A4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AC92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9D1317" w:rsidRPr="009D1317" w14:paraId="152CD3EB" w14:textId="77777777" w:rsidTr="009D1317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2DF889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11548-16 Vízgazdálkodási alapismeretek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86DC5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Vízgazdálkodási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4C0FD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BAD1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03C32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61F2E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B1467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8167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B1F2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0DF3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70C64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7294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70B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74A1A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0698E6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C88FB5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1FA82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82AEB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4A3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C19CF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AF1F2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4BAF5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2FDC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E1B9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59CC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307</w:t>
            </w:r>
          </w:p>
        </w:tc>
      </w:tr>
      <w:tr w:rsidR="009D1317" w:rsidRPr="009D1317" w14:paraId="70288E79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3CA8C6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782CF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kémia</w:t>
            </w:r>
          </w:p>
        </w:tc>
        <w:tc>
          <w:tcPr>
            <w:tcW w:w="700" w:type="dxa"/>
            <w:vMerge/>
            <w:vAlign w:val="center"/>
            <w:hideMark/>
          </w:tcPr>
          <w:p w14:paraId="6961134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2E9DE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CAFD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192E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EA2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FE0E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AAE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C2BB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06EC6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A7A68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D2A1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3591E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F2AE59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B6C52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B6F15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6689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F7EAC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F5F64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F51D6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754FE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8660A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37A2F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72C6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9D1317" w:rsidRPr="009D1317" w14:paraId="3EBCB049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EEE9CA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FCDE0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biológia</w:t>
            </w:r>
          </w:p>
        </w:tc>
        <w:tc>
          <w:tcPr>
            <w:tcW w:w="700" w:type="dxa"/>
            <w:vMerge/>
            <w:vAlign w:val="center"/>
            <w:hideMark/>
          </w:tcPr>
          <w:p w14:paraId="39DE9C3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1AE1F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5C7D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11C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2D80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5373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8504B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1B2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994D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EF83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15D5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A33F6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30C4715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B3CFA6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5F65E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D483E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D588B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EBA7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8CA3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8896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B560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F69A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C5578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9D1317" w:rsidRPr="009D1317" w14:paraId="5477D7B8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7C3C83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E4F52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Szakmai számítások</w:t>
            </w:r>
          </w:p>
        </w:tc>
        <w:tc>
          <w:tcPr>
            <w:tcW w:w="700" w:type="dxa"/>
            <w:vMerge/>
            <w:vAlign w:val="center"/>
            <w:hideMark/>
          </w:tcPr>
          <w:p w14:paraId="569E50E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91B4E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61B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D965D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25D7E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D7B19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C529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E0800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D348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F44B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0133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0FA95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7DDFB2C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DBB15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C2F90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D2F0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6BAF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43229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29E4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FA03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42AA0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80FFD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E4CC2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9D1317" w:rsidRPr="009D1317" w14:paraId="0BC996F0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49B7D7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2A27D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Hidrometeorológia</w:t>
            </w:r>
          </w:p>
        </w:tc>
        <w:tc>
          <w:tcPr>
            <w:tcW w:w="700" w:type="dxa"/>
            <w:vMerge/>
            <w:vAlign w:val="center"/>
            <w:hideMark/>
          </w:tcPr>
          <w:p w14:paraId="6847072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E9FE7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D3136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B8AB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26635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D723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D3ACF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9FDC7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9C5C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85498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15DA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53E68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33BFAED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A4751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2C78D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241A7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17D23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E9895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688E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FEC5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ECD46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DB07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87836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9D1317" w:rsidRPr="009D1317" w14:paraId="2E72EC15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FB01A5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EFCC2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Vízméréstan</w:t>
            </w:r>
          </w:p>
        </w:tc>
        <w:tc>
          <w:tcPr>
            <w:tcW w:w="700" w:type="dxa"/>
            <w:vMerge/>
            <w:vAlign w:val="center"/>
            <w:hideMark/>
          </w:tcPr>
          <w:p w14:paraId="5776FB3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9100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C1380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8E874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E7C3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0D4E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34BD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3E11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EC5C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B5893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5E69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03831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2EC8C66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770F89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FCE2F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9CD79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082B1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6A5D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0499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4EC6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CDA8F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D725F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D8CE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9D1317" w:rsidRPr="009D1317" w14:paraId="6F01AC70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9D7B0F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AD4E5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Vízkészletek</w:t>
            </w:r>
          </w:p>
        </w:tc>
        <w:tc>
          <w:tcPr>
            <w:tcW w:w="700" w:type="dxa"/>
            <w:vMerge/>
            <w:vAlign w:val="center"/>
            <w:hideMark/>
          </w:tcPr>
          <w:p w14:paraId="3DA46D6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05C88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BDC0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640C3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4C1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EA05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CF3F3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B84BB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D6A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1FDB4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2C07D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357CC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B01991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59FDC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69F55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5E4F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5DDA5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8DB95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CC7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3C31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4DADA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0ABE5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3533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9D1317" w:rsidRPr="009D1317" w14:paraId="2394B610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E41437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C612F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Földméréstan</w:t>
            </w:r>
          </w:p>
        </w:tc>
        <w:tc>
          <w:tcPr>
            <w:tcW w:w="700" w:type="dxa"/>
            <w:vMerge/>
            <w:vAlign w:val="center"/>
            <w:hideMark/>
          </w:tcPr>
          <w:p w14:paraId="01D21BF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87C03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E54C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C14BE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8B17B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AC10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6CA7D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01C6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E7CD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07899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61EA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42BA8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5CFA4F9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CC347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048BB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7011C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6762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36D21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6EA4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5FCB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D7D7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2BE1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72F7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9D1317" w:rsidRPr="009D1317" w14:paraId="42C737FC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B19543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C071A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Hidraulika</w:t>
            </w:r>
          </w:p>
        </w:tc>
        <w:tc>
          <w:tcPr>
            <w:tcW w:w="700" w:type="dxa"/>
            <w:vMerge/>
            <w:vAlign w:val="center"/>
            <w:hideMark/>
          </w:tcPr>
          <w:p w14:paraId="32D441C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EC0E5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EDF48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CB5E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F14A1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B448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59836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13CF7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0AE8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90E2A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4CC2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28F50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700" w:type="dxa"/>
            <w:vMerge/>
            <w:vAlign w:val="center"/>
            <w:hideMark/>
          </w:tcPr>
          <w:p w14:paraId="564D910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C1478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E2EB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64059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385F0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382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18D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5BAB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C38F2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6C96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78EA7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44</w:t>
            </w:r>
          </w:p>
        </w:tc>
      </w:tr>
      <w:tr w:rsidR="009D1317" w:rsidRPr="009D1317" w14:paraId="7BA7F94D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FBBA23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4A6EB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Környezettechnika</w:t>
            </w:r>
          </w:p>
        </w:tc>
        <w:tc>
          <w:tcPr>
            <w:tcW w:w="700" w:type="dxa"/>
            <w:vMerge/>
            <w:vAlign w:val="center"/>
            <w:hideMark/>
          </w:tcPr>
          <w:p w14:paraId="1E85795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8D77F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02B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B499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3910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F368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C688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2204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D814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5B58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18D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4040D7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700" w:type="dxa"/>
            <w:vMerge/>
            <w:vAlign w:val="center"/>
            <w:hideMark/>
          </w:tcPr>
          <w:p w14:paraId="1A8496B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B96F58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56DA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08FD8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F1D64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6B6F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95F2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AD11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84A38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81ED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7A51F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55</w:t>
            </w:r>
          </w:p>
        </w:tc>
      </w:tr>
      <w:tr w:rsidR="009D1317" w:rsidRPr="009D1317" w14:paraId="2932D492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613E73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995C7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Vízgazdálkodási alapgyakorlat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A7DA32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E868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FB21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3A2D1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FC8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43E1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EC5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9EFE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450E9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4D8DF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4D53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788E7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4FD41A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2CD14F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A910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C06F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D468E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350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CA50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1D04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1FE2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31BCA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1F889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C809F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360</w:t>
            </w:r>
          </w:p>
        </w:tc>
      </w:tr>
      <w:tr w:rsidR="009D1317" w:rsidRPr="009D1317" w14:paraId="303FBF98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E11B35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19E35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Fizikai vizsgálatok</w:t>
            </w:r>
          </w:p>
        </w:tc>
        <w:tc>
          <w:tcPr>
            <w:tcW w:w="700" w:type="dxa"/>
            <w:vMerge/>
            <w:vAlign w:val="center"/>
            <w:hideMark/>
          </w:tcPr>
          <w:p w14:paraId="0432D56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307EC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C1C9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60A7B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0EE46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E3EB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986B3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55DF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5B70F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942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45CD6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E69E2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514ED41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2AD1C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BF1A0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5A09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FE56A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F65C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FFD7E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0AD8F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3254F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F294D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44175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9D1317" w:rsidRPr="009D1317" w14:paraId="2FF65E34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8A5E80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C3757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vizsgálatok</w:t>
            </w:r>
          </w:p>
        </w:tc>
        <w:tc>
          <w:tcPr>
            <w:tcW w:w="700" w:type="dxa"/>
            <w:vMerge/>
            <w:vAlign w:val="center"/>
            <w:hideMark/>
          </w:tcPr>
          <w:p w14:paraId="787F1C8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76DC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E5041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DABB9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5CB7B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0122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A0F03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C040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2AA0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60A3B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52B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07123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A52243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451FB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E640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F60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23EAB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EFF54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252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50704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EFFE6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0830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AE6F7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9D1317" w:rsidRPr="009D1317" w14:paraId="50B5093C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1988B90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D2FD82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Biológiai vizsgálatok</w:t>
            </w:r>
          </w:p>
        </w:tc>
        <w:tc>
          <w:tcPr>
            <w:tcW w:w="700" w:type="dxa"/>
            <w:vMerge/>
            <w:vAlign w:val="center"/>
            <w:hideMark/>
          </w:tcPr>
          <w:p w14:paraId="1F832A8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0259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C834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B54A3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ECA0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519F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82139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3743A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2C354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531E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7179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31FFE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74335C9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175047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395F2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493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9DFC3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E0A7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5400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6533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E241E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8647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01E4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9D1317" w:rsidRPr="009D1317" w14:paraId="2154C343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C3029A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BB946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Analitika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2D3858D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B4A62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686D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800F8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02F3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8133C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BC2A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7D32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4BEEC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136AC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F4607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2649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DCFD63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5AFA4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3FD25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5A3C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1813E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BF86B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A0DEF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7AA7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744C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EB6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8EFB8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9D1317" w:rsidRPr="009D1317" w14:paraId="43E78958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BD3AAF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53C15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Hidrometeorológiai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322C219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1227B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9E98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192C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98E8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D928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4B3BC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223D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6650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C544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A2FC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6825D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30813BD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E2906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CAE10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80E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CADEF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D7EC2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AEF1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02AF7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12B3A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833A2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5AC94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9D1317" w:rsidRPr="009D1317" w14:paraId="18586716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48CE0C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B988DD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Vízméréstan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3686062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A72E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8574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28283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A8FA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6E2A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B2C0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D49F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8C8EB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C86A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5C18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06D44B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1AF2B61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C40695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17334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64B6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57CC4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45283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24D76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8F88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239C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F5F6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3C0A0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9D1317" w:rsidRPr="009D1317" w14:paraId="1214FA44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2777C9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CF3EFF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Földméréstan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0549D6A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BBE10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B419F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54E5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673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AED28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CF852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34B3B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DE447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4BDA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B98C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C051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700" w:type="dxa"/>
            <w:vMerge/>
            <w:vAlign w:val="center"/>
            <w:hideMark/>
          </w:tcPr>
          <w:p w14:paraId="7A007B3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84DFA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84D35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BDFE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B9AF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8BFB3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31F25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A6FF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5017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E6CD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7351C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9D1317" w:rsidRPr="009D1317" w14:paraId="3525DC12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9D1B46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01D77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Vízhozammérések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1AB49F9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5C35A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825B6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F91F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72F0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E41B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07C1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D4D79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0A5D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C6C99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31D28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66189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700" w:type="dxa"/>
            <w:vMerge/>
            <w:vAlign w:val="center"/>
            <w:hideMark/>
          </w:tcPr>
          <w:p w14:paraId="73CA8F2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E2C8D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3F11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52D0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EE2F7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9F45E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9F48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5D22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CF5F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4FAF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1CC7B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9D1317" w:rsidRPr="009D1317" w14:paraId="61ABDACF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0878614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399AB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Hidraulika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75F247B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5DF0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3A7F3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023A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D36A2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9BF00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54D7B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3B19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21A7B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2C86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3686B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DAF05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700" w:type="dxa"/>
            <w:vMerge/>
            <w:vAlign w:val="center"/>
            <w:hideMark/>
          </w:tcPr>
          <w:p w14:paraId="5C43665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B8FF0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D767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562D1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0C830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0B7BC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998CF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C2A93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E18A2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7CD8D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97D3F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9D1317" w:rsidRPr="009D1317" w14:paraId="38C22896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8F631D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7E385A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Környezettechnika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2E8B7BD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A999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3B97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6F8C4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6595D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33858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7175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62E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3E26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E1A92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393F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F121A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700" w:type="dxa"/>
            <w:vMerge/>
            <w:vAlign w:val="center"/>
            <w:hideMark/>
          </w:tcPr>
          <w:p w14:paraId="03A6091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3B6D0E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7A08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AC13B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7C394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AE39A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E7765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4C9C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AE3BD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39E7A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785E3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48</w:t>
            </w:r>
          </w:p>
        </w:tc>
      </w:tr>
      <w:tr w:rsidR="009D1317" w:rsidRPr="009D1317" w14:paraId="63C7A990" w14:textId="77777777" w:rsidTr="009D1317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B9BD17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11668-16 Komplex vízgazdálkodás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BFAD4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Vízrendezés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B68527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083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F669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4F76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78C62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689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E6E54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6711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E58B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DAB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35FE4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695D1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624E6A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0B1E14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CFC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9FB7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CFEAC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6EAE2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B200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85F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6732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0267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D0227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217</w:t>
            </w:r>
          </w:p>
        </w:tc>
      </w:tr>
      <w:tr w:rsidR="009D1317" w:rsidRPr="009D1317" w14:paraId="64824243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DC0F44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67D7A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Területi vízrendezés</w:t>
            </w:r>
          </w:p>
        </w:tc>
        <w:tc>
          <w:tcPr>
            <w:tcW w:w="700" w:type="dxa"/>
            <w:vMerge/>
            <w:vAlign w:val="center"/>
            <w:hideMark/>
          </w:tcPr>
          <w:p w14:paraId="20C9F52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CF4D0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C1B8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4802C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02B5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BA3A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187F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B91FC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455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49668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EF370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1F46F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4F30EE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8FC08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B058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065F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0363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16CC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AEB3B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06B9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9B3A4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1743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82AF0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03248401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434FB8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A329B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Víztározás</w:t>
            </w:r>
          </w:p>
        </w:tc>
        <w:tc>
          <w:tcPr>
            <w:tcW w:w="700" w:type="dxa"/>
            <w:vMerge/>
            <w:vAlign w:val="center"/>
            <w:hideMark/>
          </w:tcPr>
          <w:p w14:paraId="21831A4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9411B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78D0A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EA81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0060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3E8D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28B06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0495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E22BB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B397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0F31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3A8C1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1CA31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AABD8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5685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FAC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B81E2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6AB98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5C62B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42AA1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8512D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31C3E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35A5B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4ACB8979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AE8D85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BFF0A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Belterületi vízrendezés</w:t>
            </w:r>
          </w:p>
        </w:tc>
        <w:tc>
          <w:tcPr>
            <w:tcW w:w="700" w:type="dxa"/>
            <w:vMerge/>
            <w:vAlign w:val="center"/>
            <w:hideMark/>
          </w:tcPr>
          <w:p w14:paraId="7B80E56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EC8D7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CA06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20E1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2982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9546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E670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8453B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8D305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8503D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09DA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DCEE0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A36A3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2E8F4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3A91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E10A2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5020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ECC2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FBA9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6D80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B3B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089E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F6D16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4E570FAD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D65BDD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3208D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Méretezés és számítások</w:t>
            </w:r>
          </w:p>
        </w:tc>
        <w:tc>
          <w:tcPr>
            <w:tcW w:w="700" w:type="dxa"/>
            <w:vMerge/>
            <w:vAlign w:val="center"/>
            <w:hideMark/>
          </w:tcPr>
          <w:p w14:paraId="7189676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50078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3E63E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B20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69017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93D3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5D70D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DF10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D51B2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F46B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8A00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AF828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52E92F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C8CA1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FEF08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E997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32B1C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DA7AE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8D8F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9748E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3A37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333A9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5B805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9D1317" w:rsidRPr="009D1317" w14:paraId="4E286A32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D012EA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68599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Vízépítés alapjai</w:t>
            </w:r>
          </w:p>
        </w:tc>
        <w:tc>
          <w:tcPr>
            <w:tcW w:w="700" w:type="dxa"/>
            <w:vMerge/>
            <w:vAlign w:val="center"/>
            <w:hideMark/>
          </w:tcPr>
          <w:p w14:paraId="0B42FA3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85AE1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4F6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0F81E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72B1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3D300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9582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7026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3A1D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F4F4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F1BD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BB944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934D9E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B97AEB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1730E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BAFC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538F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BEC1D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204AE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E7217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FAC07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796D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2178E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6E29D001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F7EF22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1BC06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Vízkészlet-gazdálkodás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7B0A57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C826E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89957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386B8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82A80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43FE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C344A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2C763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F9F0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45A0B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39B5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DC4DE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A547D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DC21AC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976E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2F0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F813C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ADD6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DAAA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81BB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CBEF8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1FDA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5C5B5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9D1317" w:rsidRPr="009D1317" w14:paraId="30542A89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51DB2A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5C312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Vízkészletek, vízbázisok</w:t>
            </w:r>
          </w:p>
        </w:tc>
        <w:tc>
          <w:tcPr>
            <w:tcW w:w="700" w:type="dxa"/>
            <w:vMerge/>
            <w:vAlign w:val="center"/>
            <w:hideMark/>
          </w:tcPr>
          <w:p w14:paraId="3ED64F4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C33E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5102D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689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2C87C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6115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71DC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2EBF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64B8A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0DCC5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428D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7FFC7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E05A08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EC041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6647F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3A5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50E00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AEBBF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EBE2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812DC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C5850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8C582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1F5D8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9D1317" w:rsidRPr="009D1317" w14:paraId="49546A08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27F0947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7CC37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Vízgyűjtő-gazdálkodás</w:t>
            </w:r>
          </w:p>
        </w:tc>
        <w:tc>
          <w:tcPr>
            <w:tcW w:w="700" w:type="dxa"/>
            <w:vMerge/>
            <w:vAlign w:val="center"/>
            <w:hideMark/>
          </w:tcPr>
          <w:p w14:paraId="7463A07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F04B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3B4A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A6F1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7AF7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4EB2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9DA5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405B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B9EC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36668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08DC2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F3A9F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1CBB5E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0F3F7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0236B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FA8B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D44E4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C3EC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91469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4DD0B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4CEFC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82D9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18DFF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068807A8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6749F4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104A7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Vízhasznosítás</w:t>
            </w:r>
          </w:p>
        </w:tc>
        <w:tc>
          <w:tcPr>
            <w:tcW w:w="700" w:type="dxa"/>
            <w:vMerge/>
            <w:vAlign w:val="center"/>
            <w:hideMark/>
          </w:tcPr>
          <w:p w14:paraId="23060DA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477A2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25B52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A49A7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C6077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194A5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455A2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0314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F69F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0847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6A65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69358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537133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E843F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3928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980E7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6EEC0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60AB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AE44C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90898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F93C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F7AB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63678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7ACC16EE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2B9A687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A5513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Szakigazgatási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A28FA6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1C0CD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24E3B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403D3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786D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EA76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67C1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7E5AC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DAB2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4C0B1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1C72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52B2B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9EADC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37DBE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FA785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7C92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1C6FF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00941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3D770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0CA82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9CB5C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5FDD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18E31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  <w:tr w:rsidR="009D1317" w:rsidRPr="009D1317" w14:paraId="4D5AD3D7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0298B02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AAC69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Jogi és igazgatási 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5090B94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212C1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A550E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CE8D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1D217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90C1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71F45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B6D48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03A6E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274C7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DCCB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92A37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965ED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C1C1B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3242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37D0C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5288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4078D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6918F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07AE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A8BE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141F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3D9A7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9D1317" w:rsidRPr="009D1317" w14:paraId="4EA6FC61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307DC37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3BF5B7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Munkaszervezés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3F25559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50C4B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771E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FA7BF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1CD8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E5987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7F05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B256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8689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469C7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E2C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2AE9D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45B0A8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AF697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6E738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52750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5F905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11F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8FF09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0EAA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B5868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F7F72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D0D5C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9D1317" w:rsidRPr="009D1317" w14:paraId="43E8F628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772CE61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83B37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Hatósági feladatok</w:t>
            </w:r>
          </w:p>
        </w:tc>
        <w:tc>
          <w:tcPr>
            <w:tcW w:w="700" w:type="dxa"/>
            <w:vMerge/>
            <w:vAlign w:val="center"/>
            <w:hideMark/>
          </w:tcPr>
          <w:p w14:paraId="278864D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91AE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DC69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C93E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623D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DA6D1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7C8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F6723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968E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A181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CC2BB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B5C5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A7122E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55004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F8E0D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6564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B9725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30C4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DBCA6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FADF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F309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CAA76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84F64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</w:tbl>
    <w:p w14:paraId="28B62055" w14:textId="77777777" w:rsidR="009D1317" w:rsidRDefault="009D1317">
      <w:r>
        <w:br w:type="page"/>
      </w: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0"/>
        <w:gridCol w:w="1780"/>
        <w:gridCol w:w="7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9D1317" w:rsidRPr="009D1317" w14:paraId="5BA7BA33" w14:textId="77777777" w:rsidTr="009D1317">
        <w:trPr>
          <w:trHeight w:val="24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5B3839D1" w14:textId="64C65BA1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11667-16 Vízkárelhárítás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70EE63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Árvízvédelem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1A367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C3ECC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5F9E3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4614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930EA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506A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FD68E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AD06E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EFC31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1BFFA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C842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D608F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C227B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E7639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E560B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BC2EC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5BBA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1BEAE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0F724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F662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1EE2F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F7420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ABF37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186</w:t>
            </w:r>
          </w:p>
        </w:tc>
      </w:tr>
      <w:tr w:rsidR="009D1317" w:rsidRPr="009D1317" w14:paraId="7ABA50DB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4C9F298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098C5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Árvízmentesítés</w:t>
            </w:r>
          </w:p>
        </w:tc>
        <w:tc>
          <w:tcPr>
            <w:tcW w:w="700" w:type="dxa"/>
            <w:vMerge/>
            <w:vAlign w:val="center"/>
            <w:hideMark/>
          </w:tcPr>
          <w:p w14:paraId="365AC7F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B5419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A1296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BEF4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BA357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A23D0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0BCF6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2022C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39C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6F53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5B26C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EBD00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59767D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76924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636A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ACF5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7F0814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9BC6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1DCA1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DF81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8480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319D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7265D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9D1317" w:rsidRPr="009D1317" w14:paraId="7CE6C903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8BCDAB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01F93B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Árvíz- és belvízvédekezés</w:t>
            </w:r>
          </w:p>
        </w:tc>
        <w:tc>
          <w:tcPr>
            <w:tcW w:w="700" w:type="dxa"/>
            <w:vMerge/>
            <w:vAlign w:val="center"/>
            <w:hideMark/>
          </w:tcPr>
          <w:p w14:paraId="3673C42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37F33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B4F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A270B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A38A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D20C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0F93F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D2A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6DA7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678E8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28FB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E0BA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25F718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29233C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D887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DD78C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6FD09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A34B8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95B69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898C7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DE055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7F0A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B1B12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9D1317" w:rsidRPr="009D1317" w14:paraId="37DD0B89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CBA64B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B768D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Védekezési munkák szervezése</w:t>
            </w:r>
          </w:p>
        </w:tc>
        <w:tc>
          <w:tcPr>
            <w:tcW w:w="700" w:type="dxa"/>
            <w:vMerge/>
            <w:vAlign w:val="center"/>
            <w:hideMark/>
          </w:tcPr>
          <w:p w14:paraId="783D290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5C3B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73BE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50BE7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A7BEF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55B42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C9B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192FC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4B4CF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D4B83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ABBB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34897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2D994F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349D6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8636F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708A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12F68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99F4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AFF34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15DDF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F206E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FFBD8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160C2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60A361BC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61058A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26600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Gépészet és automatizálás</w:t>
            </w:r>
          </w:p>
        </w:tc>
        <w:tc>
          <w:tcPr>
            <w:tcW w:w="700" w:type="dxa"/>
            <w:vMerge/>
            <w:vAlign w:val="center"/>
            <w:hideMark/>
          </w:tcPr>
          <w:p w14:paraId="573FBAF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F3C9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8C4F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841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FA71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9AA45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9FFFF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B767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C242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4724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0831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01711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5BEBC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71E1A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A96C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A6A18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8FF7C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21ACE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27CA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3B8D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75BE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8DD5E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5309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1F23C235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76E9438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CFC6B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Vízkárelhárítás gyakorlat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7082BE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88543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14B1E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8D92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B0AEC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CCAF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72A5E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52FEF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BE2C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06F99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1791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AEFE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95560B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B6C09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A5DBE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1DBE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8DDC1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427BB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1B97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589E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07A58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66F52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D6C3D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9D1317" w:rsidRPr="009D1317" w14:paraId="129BF6F9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9DE407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5B436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Ármentesítés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2E35DF7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CBE87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A336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6B580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1CBE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B25F2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F8D10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8CBE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33DB4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70E6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A1D1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7ADAA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23876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0E0D2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1B546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80E47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C9207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EF456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667E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0C901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016CC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B793D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B0899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2DBCEB08" w14:textId="77777777" w:rsidTr="009D1317">
        <w:trPr>
          <w:trHeight w:val="720"/>
          <w:jc w:val="center"/>
        </w:trPr>
        <w:tc>
          <w:tcPr>
            <w:tcW w:w="700" w:type="dxa"/>
            <w:vMerge/>
            <w:vAlign w:val="center"/>
            <w:hideMark/>
          </w:tcPr>
          <w:p w14:paraId="045E650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455BA3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Ár- és belvízvédekezés gyakorlat</w:t>
            </w:r>
          </w:p>
        </w:tc>
        <w:tc>
          <w:tcPr>
            <w:tcW w:w="700" w:type="dxa"/>
            <w:vMerge/>
            <w:vAlign w:val="center"/>
            <w:hideMark/>
          </w:tcPr>
          <w:p w14:paraId="57D4DA0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BDB59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EBE9F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7ADA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1A8EE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E9A8D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FD17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12CDD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70941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EF0E0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AE9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E393D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ABCB4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A2BF76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97C2B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15F72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B7FCC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69DF3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561A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F21C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DE93E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CAD8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F9FF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10644AEF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4391502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8BD7FA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Szivattyúk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58D6F11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EB43B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9186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EECB4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F8850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15615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4559F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9869F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26D6E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FBE4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03798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9A0F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81A9D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F5D126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97612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6819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572E3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94C71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A60E9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AF69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231E7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541DE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0D32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16B3FD2F" w14:textId="77777777" w:rsidTr="009D1317">
        <w:trPr>
          <w:trHeight w:val="480"/>
          <w:jc w:val="center"/>
        </w:trPr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729B6AB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11675-16 Vízrajzi üzemeltető ismeretei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F5A020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Üzemeltetési alapismeretek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B0C1FF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32BEF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3DB3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DF1F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88B64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4721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59C91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83CD3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65C0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99CDA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742C8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DC35B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D059A3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AF985D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9192D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BA30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16A9B6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D8F0B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8B4E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153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CFC45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ACB95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500A9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124</w:t>
            </w:r>
          </w:p>
        </w:tc>
      </w:tr>
      <w:tr w:rsidR="009D1317" w:rsidRPr="009D1317" w14:paraId="6907E3A8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1204A6E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82BF0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Hidrometeorológiai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4DE87A9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2D78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3417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F4446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F033A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95AA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807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4AC6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86795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A69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E4247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57487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84AEC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8324AE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6F8F3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D676B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9531C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A4982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F0F9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B565C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0E41E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441F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63A04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016FE05F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EB5A28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28467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Felszíni és felszín alatti vizek jellemzése</w:t>
            </w:r>
          </w:p>
        </w:tc>
        <w:tc>
          <w:tcPr>
            <w:tcW w:w="700" w:type="dxa"/>
            <w:vMerge/>
            <w:vAlign w:val="center"/>
            <w:hideMark/>
          </w:tcPr>
          <w:p w14:paraId="29234893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A3FBF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6981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055DE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F065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2E40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71C8F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3773F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8821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54023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547C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00652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C366A27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E934F48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55536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D4C8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1D435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AD1CD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388C2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6379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6EAFB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58950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598C8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06395998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3BFF562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D9823F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Vízrajzi adatok feldolgozása</w:t>
            </w:r>
          </w:p>
        </w:tc>
        <w:tc>
          <w:tcPr>
            <w:tcW w:w="700" w:type="dxa"/>
            <w:vMerge/>
            <w:vAlign w:val="center"/>
            <w:hideMark/>
          </w:tcPr>
          <w:p w14:paraId="60A91A0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57F06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DACC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CA2B9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F6AC1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34308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36FD9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AB736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781A2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911AA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908A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8DFC8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E1CDB25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10051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9F22E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0C08C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B9D85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C785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915E1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2C8D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705E1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74F3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077C5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9D1317" w:rsidRPr="009D1317" w14:paraId="4269AA67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12ED3B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7DEA5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Üzemeltetési gyakorlatok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5945FB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945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49EAF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C711B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0078F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2D9ED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340C7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CE905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84171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77DEF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B1C0B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3AE04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6BA0B3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A4DCCB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B48DF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B6D04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616A0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2D121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ADE4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D59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FABA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99F8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1ADBA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</w:tr>
      <w:tr w:rsidR="009D1317" w:rsidRPr="009D1317" w14:paraId="7951DDFE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6ABAFA3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21F320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Hidrometeorológiai adatok gyűjtése</w:t>
            </w:r>
          </w:p>
        </w:tc>
        <w:tc>
          <w:tcPr>
            <w:tcW w:w="700" w:type="dxa"/>
            <w:vMerge/>
            <w:vAlign w:val="center"/>
            <w:hideMark/>
          </w:tcPr>
          <w:p w14:paraId="21CE388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5AE5D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3114D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F8855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205EA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B224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BEC4D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91B3F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B2A28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115ED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715E5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3CF47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B7B504D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4C4500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3DC20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4A537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703DB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FD692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6FF4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6C8DB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85FC3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2A070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5C55B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9D1317" w:rsidRPr="009D1317" w14:paraId="3982249F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54BE4B2A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35667B2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Vízrajzi adatgyűjtés</w:t>
            </w:r>
          </w:p>
        </w:tc>
        <w:tc>
          <w:tcPr>
            <w:tcW w:w="700" w:type="dxa"/>
            <w:vMerge/>
            <w:vAlign w:val="center"/>
            <w:hideMark/>
          </w:tcPr>
          <w:p w14:paraId="44D4DE8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6A744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AC1D2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EA77D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387A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8261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5A86D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F3C65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BCD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DB14A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B48C6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7C4D8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5B6E74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4D40B61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547A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59B89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0B4F2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E92E6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673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42F8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90E5A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C7F33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C9745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0455CDAE" w14:textId="77777777" w:rsidTr="009D1317">
        <w:trPr>
          <w:trHeight w:val="480"/>
          <w:jc w:val="center"/>
        </w:trPr>
        <w:tc>
          <w:tcPr>
            <w:tcW w:w="700" w:type="dxa"/>
            <w:vMerge/>
            <w:vAlign w:val="center"/>
            <w:hideMark/>
          </w:tcPr>
          <w:p w14:paraId="50C3C5D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18ADB4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Vízrajzi hálózat üzemeltetése</w:t>
            </w:r>
          </w:p>
        </w:tc>
        <w:tc>
          <w:tcPr>
            <w:tcW w:w="700" w:type="dxa"/>
            <w:vMerge/>
            <w:vAlign w:val="center"/>
            <w:hideMark/>
          </w:tcPr>
          <w:p w14:paraId="4709D48E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C2F2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1A52E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EBFA7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4225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D704A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DB583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D3D0A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F889F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D250E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777FC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6D832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F4D6029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6EDB6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E529A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7C074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30AC5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50C5F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C6B92B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BA81D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12BE3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7F98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CD918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9D1317" w:rsidRPr="009D1317" w14:paraId="2F063333" w14:textId="77777777" w:rsidTr="009D1317">
        <w:trPr>
          <w:trHeight w:val="240"/>
          <w:jc w:val="center"/>
        </w:trPr>
        <w:tc>
          <w:tcPr>
            <w:tcW w:w="700" w:type="dxa"/>
            <w:vMerge/>
            <w:vAlign w:val="center"/>
            <w:hideMark/>
          </w:tcPr>
          <w:p w14:paraId="6AC03E8F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C2CF68C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Geodéziai mérések</w:t>
            </w:r>
          </w:p>
        </w:tc>
        <w:tc>
          <w:tcPr>
            <w:tcW w:w="700" w:type="dxa"/>
            <w:vMerge/>
            <w:vAlign w:val="center"/>
            <w:hideMark/>
          </w:tcPr>
          <w:p w14:paraId="13FB49B4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74726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813E9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4B132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99E85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B343B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A6108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A952A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D506AA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6DAFD4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FF37F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1425A0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8F44BDB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F0EFD80" w14:textId="77777777" w:rsidR="009D1317" w:rsidRPr="009D1317" w:rsidRDefault="009D1317" w:rsidP="009D1317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201BB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55F27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B0433E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086D3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13CAC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515B3D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261B4F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291F9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D6C311" w14:textId="77777777" w:rsidR="009D1317" w:rsidRPr="009D1317" w:rsidRDefault="009D1317" w:rsidP="009D1317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9D1317" w:rsidRPr="009D1317" w14:paraId="125C9760" w14:textId="77777777" w:rsidTr="00030106">
        <w:trPr>
          <w:trHeight w:val="720"/>
          <w:jc w:val="center"/>
        </w:trPr>
        <w:tc>
          <w:tcPr>
            <w:tcW w:w="2480" w:type="dxa"/>
            <w:gridSpan w:val="2"/>
            <w:shd w:val="clear" w:color="auto" w:fill="auto"/>
            <w:vAlign w:val="center"/>
            <w:hideMark/>
          </w:tcPr>
          <w:p w14:paraId="73A212E5" w14:textId="77777777" w:rsidR="009D1317" w:rsidRPr="009D1317" w:rsidRDefault="009D1317" w:rsidP="00030106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Ágazati szakmai kompetenciák erősítése</w:t>
            </w:r>
          </w:p>
        </w:tc>
        <w:tc>
          <w:tcPr>
            <w:tcW w:w="700" w:type="dxa"/>
            <w:shd w:val="clear" w:color="000000" w:fill="92D050"/>
            <w:textDirection w:val="btLr"/>
            <w:hideMark/>
          </w:tcPr>
          <w:p w14:paraId="2BBBC0B9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helyi</w:t>
            </w:r>
            <w:r w:rsidRPr="009D1317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tanterv szerint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D317A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BFFEF9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A54E47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B8DFFF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60A2F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719108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D59F5E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4FD394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4CD54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5CCF5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C4AABE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16D72FC4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700" w:type="dxa"/>
            <w:shd w:val="clear" w:color="auto" w:fill="auto"/>
            <w:noWrap/>
            <w:hideMark/>
          </w:tcPr>
          <w:p w14:paraId="58502587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BC9625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D8C4B5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FF4797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6A652A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B7D905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0D69B7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9D3D3C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432A00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AEF793" w14:textId="77777777" w:rsidR="009D1317" w:rsidRPr="009D1317" w:rsidRDefault="009D1317" w:rsidP="00030106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9D1317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22D858C1" w14:textId="77777777" w:rsidR="00972853" w:rsidRPr="00ED547B" w:rsidRDefault="00972853" w:rsidP="006F5812">
      <w:pPr>
        <w:spacing w:after="0"/>
        <w:rPr>
          <w:rFonts w:cs="Times New Roman"/>
        </w:rPr>
      </w:pPr>
    </w:p>
    <w:p w14:paraId="1BB88FFB" w14:textId="77777777" w:rsidR="00ED547B" w:rsidRPr="000B3EFB" w:rsidRDefault="00ED547B" w:rsidP="00ED547B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12785798" w14:textId="77777777" w:rsidR="00ED547B" w:rsidRPr="00EC0A41" w:rsidRDefault="00ED547B" w:rsidP="00ED547B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67EA1CE6" w14:textId="77777777" w:rsidR="005C10A1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1C1047" w:rsidRPr="001C1047" w14:paraId="28BEDB89" w14:textId="77777777" w:rsidTr="001C1047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4926534A" w14:textId="77777777" w:rsidR="001C1047" w:rsidRPr="001C1047" w:rsidRDefault="001C1047" w:rsidP="001C1047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C1047">
              <w:rPr>
                <w:rFonts w:eastAsia="Times New Roman" w:cs="Times New Roman"/>
                <w:sz w:val="20"/>
                <w:szCs w:val="20"/>
                <w:lang w:eastAsia="hu-HU"/>
              </w:rPr>
              <w:t>5285303</w:t>
            </w:r>
            <w:r w:rsidRPr="001C1047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Vízügyi ügyintéző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5E561DB7" w14:textId="77777777" w:rsidR="001C1047" w:rsidRPr="001C1047" w:rsidRDefault="001C1047" w:rsidP="001C1047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C1047">
              <w:rPr>
                <w:rFonts w:eastAsia="Times New Roman" w:cs="Times New Roman"/>
                <w:sz w:val="20"/>
                <w:szCs w:val="20"/>
                <w:lang w:eastAsia="hu-HU"/>
              </w:rPr>
              <w:t>288 óra</w:t>
            </w:r>
          </w:p>
        </w:tc>
      </w:tr>
      <w:tr w:rsidR="001C1047" w:rsidRPr="001C1047" w14:paraId="060C6942" w14:textId="77777777" w:rsidTr="001C1047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3CF8D962" w14:textId="77777777" w:rsidR="001C1047" w:rsidRPr="001C1047" w:rsidRDefault="001C1047" w:rsidP="001C1047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C1047">
              <w:rPr>
                <w:rFonts w:eastAsia="Times New Roman" w:cs="Times New Roman"/>
                <w:sz w:val="20"/>
                <w:szCs w:val="20"/>
                <w:lang w:eastAsia="hu-HU"/>
              </w:rPr>
              <w:t>helyi</w:t>
            </w:r>
            <w:r w:rsidRPr="001C1047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tanterv szerint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31B84A70" w14:textId="77777777" w:rsidR="001C1047" w:rsidRPr="001C1047" w:rsidRDefault="001C1047" w:rsidP="001C1047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C1047">
              <w:rPr>
                <w:rFonts w:eastAsia="Times New Roman" w:cs="Times New Roman"/>
                <w:sz w:val="20"/>
                <w:szCs w:val="20"/>
                <w:lang w:eastAsia="hu-HU"/>
              </w:rPr>
              <w:t>165 óra</w:t>
            </w:r>
          </w:p>
        </w:tc>
      </w:tr>
    </w:tbl>
    <w:p w14:paraId="26B27CC2" w14:textId="77777777" w:rsidR="001C1047" w:rsidRDefault="001C1047" w:rsidP="006F5812">
      <w:pPr>
        <w:spacing w:after="0"/>
        <w:rPr>
          <w:rFonts w:cs="Times New Roman"/>
        </w:rPr>
      </w:pPr>
    </w:p>
    <w:p w14:paraId="5939E494" w14:textId="77777777" w:rsidR="001C1047" w:rsidRDefault="001C1047" w:rsidP="006F5812">
      <w:pPr>
        <w:spacing w:after="0"/>
        <w:rPr>
          <w:rFonts w:cs="Times New Roman"/>
        </w:rPr>
      </w:pPr>
    </w:p>
    <w:p w14:paraId="326F30E1" w14:textId="77777777" w:rsidR="00CB484D" w:rsidRPr="00ED547B" w:rsidRDefault="00CB484D" w:rsidP="00CB484D">
      <w:pPr>
        <w:spacing w:after="0"/>
        <w:rPr>
          <w:rFonts w:cs="Times New Roman"/>
        </w:rPr>
      </w:pPr>
      <w:r w:rsidRPr="00ED547B">
        <w:rPr>
          <w:rFonts w:cs="Times New Roman"/>
        </w:rPr>
        <w:t>Jelmagyarázat: e/elmélet; gy/gyakorlat; ögy/összefüggő szakmai gyakorlat</w:t>
      </w:r>
    </w:p>
    <w:p w14:paraId="6EB3065F" w14:textId="77777777" w:rsidR="00CB484D" w:rsidRPr="00ED547B" w:rsidRDefault="00CB484D" w:rsidP="00CB484D">
      <w:pPr>
        <w:spacing w:after="0"/>
        <w:rPr>
          <w:rFonts w:cs="Times New Roman"/>
        </w:rPr>
      </w:pPr>
    </w:p>
    <w:p w14:paraId="65085429" w14:textId="77777777" w:rsidR="00CB484D" w:rsidRPr="00ED547B" w:rsidRDefault="00CB484D" w:rsidP="00CB484D">
      <w:pPr>
        <w:spacing w:after="0"/>
        <w:rPr>
          <w:rFonts w:cs="Times New Roman"/>
        </w:rPr>
      </w:pPr>
      <w:r w:rsidRPr="00ED547B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0B91873C" w14:textId="77777777" w:rsidR="00CB484D" w:rsidRPr="00ED547B" w:rsidRDefault="00CB484D" w:rsidP="00CB484D">
      <w:pPr>
        <w:spacing w:after="0"/>
        <w:rPr>
          <w:rFonts w:cs="Times New Roman"/>
        </w:rPr>
      </w:pPr>
      <w:r w:rsidRPr="00ED547B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68FDB035" w14:textId="77777777" w:rsidR="001A7777" w:rsidRPr="00ED547B" w:rsidRDefault="00CB484D" w:rsidP="00CB484D">
      <w:pPr>
        <w:spacing w:after="0"/>
        <w:rPr>
          <w:rFonts w:cs="Times New Roman"/>
        </w:rPr>
      </w:pPr>
      <w:r w:rsidRPr="00ED547B">
        <w:rPr>
          <w:rFonts w:cs="Times New Roman"/>
        </w:rPr>
        <w:t>A tantárgyakra meghatározott időkeret kötelező érvényű, a témakörökre kialakított óraszám pedig ajánlás.</w:t>
      </w:r>
    </w:p>
    <w:p w14:paraId="675DCFEC" w14:textId="77777777" w:rsidR="00752ECD" w:rsidRPr="00ED547B" w:rsidRDefault="00752ECD" w:rsidP="000A21B7">
      <w:pPr>
        <w:spacing w:after="0"/>
        <w:rPr>
          <w:rFonts w:cs="Times New Roman"/>
        </w:rPr>
        <w:sectPr w:rsidR="00752ECD" w:rsidRPr="00ED547B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14FE7571" w14:textId="77777777" w:rsidR="00C53E01" w:rsidRPr="00ED547B" w:rsidRDefault="00C53E01" w:rsidP="00C53E01">
      <w:pPr>
        <w:rPr>
          <w:rFonts w:cs="Times New Roman"/>
        </w:rPr>
      </w:pPr>
    </w:p>
    <w:p w14:paraId="00EC2853" w14:textId="77777777" w:rsidR="00C53E01" w:rsidRPr="00ED547B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A</w:t>
      </w:r>
    </w:p>
    <w:p w14:paraId="7ED3BB6F" w14:textId="77777777" w:rsidR="00C53E01" w:rsidRPr="00ED547B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11499-12 azonosító számú</w:t>
      </w:r>
    </w:p>
    <w:p w14:paraId="1BCA95E0" w14:textId="77777777" w:rsidR="00C53E01" w:rsidRPr="00ED547B" w:rsidRDefault="00C53E01" w:rsidP="00C53E01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Foglalkoztatás II.</w:t>
      </w:r>
    </w:p>
    <w:p w14:paraId="45E47DD4" w14:textId="77777777" w:rsidR="00C53E01" w:rsidRPr="00ED547B" w:rsidRDefault="00C53E01" w:rsidP="00C53E01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megnevezésű</w:t>
      </w:r>
    </w:p>
    <w:p w14:paraId="69BC047B" w14:textId="77777777" w:rsidR="00C53E01" w:rsidRPr="00ED547B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szakmai követelménymodul</w:t>
      </w:r>
    </w:p>
    <w:p w14:paraId="6D04D40C" w14:textId="77777777" w:rsidR="00C53E01" w:rsidRPr="00ED547B" w:rsidRDefault="00C53E01" w:rsidP="00C53E01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tantárgyai, témakörei</w:t>
      </w:r>
    </w:p>
    <w:p w14:paraId="6D47C9BE" w14:textId="77777777" w:rsidR="00C53E01" w:rsidRPr="00ED547B" w:rsidRDefault="00C53E01" w:rsidP="00C53E01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761361C0" w14:textId="708E5760" w:rsidR="00C53E01" w:rsidRPr="00ED547B" w:rsidRDefault="00C53E01" w:rsidP="00C53E01">
      <w:pPr>
        <w:rPr>
          <w:rFonts w:cs="Times New Roman"/>
        </w:rPr>
      </w:pPr>
      <w:r w:rsidRPr="00ED547B">
        <w:rPr>
          <w:rFonts w:cs="Times New Roman"/>
        </w:rPr>
        <w:t xml:space="preserve">A 11499-12 azonosító számú Foglalkoztatás II. megnevezésű szakmai követelménymodulhoz tartozó tantárgyak és témakörök oktatása során </w:t>
      </w:r>
      <w:r w:rsidR="008E2257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ED547B" w14:paraId="29FC3F72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9F9F6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0E172BE9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ED547B" w14:paraId="15A83FD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ABBED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ED547B" w14:paraId="273768F5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55B7D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3C272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23DED11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234CE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Alkalmazza a munkaerőpiaci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8659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14331EF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07064A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9168E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1AC71F8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382B0D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8371C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580AFCB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10C59F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A4737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3E1889C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8EF74A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1ABCC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3B956E6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96005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ED547B" w14:paraId="7DE4DD8A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9C719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80E2E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69B5E26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E760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2B9D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6C1B1B4A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BC58E0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A44B8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1977E4B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2CB8F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81986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6F5F71D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E6C25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7803D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612FF0C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9FECA0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57897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371C897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3E2ED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54F9F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71982D1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15F22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B8632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0B44AB8B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07A286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2EB96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2EAD8F2D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5A300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B16FD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7DF88B7B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A6BB7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3386D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395EE9E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BDE60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ED547B" w14:paraId="4399B4A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04BBE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65F11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2699635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B3CA86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D6A71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76C7F42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83F456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18640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52882AC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E7121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6EDA9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660ED08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F2CCD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69A01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4FAD62CB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3E0A1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ED547B" w14:paraId="2B0D062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3EB93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13A7A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7EF1EBE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B1E9F9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9CD33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227CE27C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3D69C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ED547B" w14:paraId="5319528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097149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BC6E1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3BE3DBD8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0902B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76F41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50C89D46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5AF08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ED547B" w14:paraId="587C3BA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465854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75673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65C40CC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8CF75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B7CEB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2D2BEE9D" w14:textId="77777777" w:rsidR="00C53E01" w:rsidRPr="00ED547B" w:rsidRDefault="00C53E01" w:rsidP="00C53E01">
      <w:pPr>
        <w:jc w:val="center"/>
        <w:rPr>
          <w:rFonts w:cs="Times New Roman"/>
        </w:rPr>
      </w:pPr>
    </w:p>
    <w:p w14:paraId="096DC438" w14:textId="77777777" w:rsidR="00C53E01" w:rsidRPr="00ED547B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530D6140" w14:textId="77777777" w:rsidR="00C53E01" w:rsidRPr="00ED547B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Foglalkoztatás II. tantárgy</w:t>
      </w:r>
      <w:r w:rsidRPr="00ED547B">
        <w:rPr>
          <w:rFonts w:cs="Times New Roman"/>
          <w:b/>
        </w:rPr>
        <w:tab/>
      </w:r>
      <w:r w:rsidR="006831AC" w:rsidRPr="00ED547B">
        <w:rPr>
          <w:rFonts w:cs="Times New Roman"/>
          <w:b/>
        </w:rPr>
        <w:t>15</w:t>
      </w:r>
      <w:r w:rsidRPr="00ED547B">
        <w:rPr>
          <w:rFonts w:cs="Times New Roman"/>
          <w:b/>
        </w:rPr>
        <w:t xml:space="preserve"> óra/</w:t>
      </w:r>
      <w:r w:rsidR="006831AC" w:rsidRPr="00ED547B">
        <w:rPr>
          <w:rFonts w:cs="Times New Roman"/>
          <w:b/>
        </w:rPr>
        <w:t>15</w:t>
      </w:r>
      <w:r w:rsidRPr="00ED547B">
        <w:rPr>
          <w:rFonts w:cs="Times New Roman"/>
          <w:b/>
        </w:rPr>
        <w:t xml:space="preserve"> óra*</w:t>
      </w:r>
    </w:p>
    <w:p w14:paraId="4358A3F9" w14:textId="77777777" w:rsidR="00C53E01" w:rsidRPr="00ED547B" w:rsidRDefault="00C53E01" w:rsidP="00C53E01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3A976B7D" w14:textId="77777777" w:rsidR="00C53E01" w:rsidRPr="00ED547B" w:rsidRDefault="00C53E01" w:rsidP="004239CF">
      <w:pPr>
        <w:spacing w:after="0"/>
        <w:ind w:left="426"/>
        <w:rPr>
          <w:rFonts w:cs="Times New Roman"/>
        </w:rPr>
      </w:pPr>
    </w:p>
    <w:p w14:paraId="5E0360B1" w14:textId="24162C28" w:rsidR="004239CF" w:rsidRPr="00ED547B" w:rsidRDefault="004239CF" w:rsidP="004239CF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42A14EAD" w14:textId="77777777" w:rsidR="004239CF" w:rsidRPr="00ED547B" w:rsidRDefault="004239CF" w:rsidP="004239CF">
      <w:pPr>
        <w:spacing w:after="0"/>
        <w:ind w:left="426"/>
        <w:rPr>
          <w:rFonts w:cs="Times New Roman"/>
        </w:rPr>
      </w:pPr>
    </w:p>
    <w:p w14:paraId="41541DA9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5302BBED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2AF063A4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</w:p>
    <w:p w14:paraId="632B5DAC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11B57A2F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—</w:t>
      </w:r>
    </w:p>
    <w:p w14:paraId="7A1D29B9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</w:p>
    <w:p w14:paraId="4BD69771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027C9FFF" w14:textId="77777777" w:rsidR="00C53E01" w:rsidRPr="00ED547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Munkajogi alapismeretek</w:t>
      </w:r>
    </w:p>
    <w:p w14:paraId="69BC0BB9" w14:textId="77777777" w:rsidR="002020A7" w:rsidRPr="002020A7" w:rsidRDefault="002020A7" w:rsidP="002020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020A7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6E1AA96C" w14:textId="77777777" w:rsidR="002020A7" w:rsidRPr="002020A7" w:rsidRDefault="002020A7" w:rsidP="002020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020A7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0FE27FAF" w14:textId="77777777" w:rsidR="002020A7" w:rsidRPr="002020A7" w:rsidRDefault="002020A7" w:rsidP="002020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020A7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7F492254" w14:textId="77777777" w:rsidR="002020A7" w:rsidRPr="002020A7" w:rsidRDefault="002020A7" w:rsidP="002020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020A7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7ED993C9" w14:textId="33B6F4D7" w:rsidR="00C53E01" w:rsidRDefault="002020A7" w:rsidP="002020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2020A7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0CDBAD8E" w14:textId="77777777" w:rsidR="002020A7" w:rsidRPr="00ED547B" w:rsidRDefault="002020A7" w:rsidP="002020A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0776DC" w14:textId="77777777" w:rsidR="00C53E01" w:rsidRPr="00ED547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Munkaviszony létesítése</w:t>
      </w:r>
    </w:p>
    <w:p w14:paraId="4567C50A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38FEF8DC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Munkavállaláshoz szükséges iratok, munkaviszony megszűnésekor a munkáltató által kiadandó dokumentumok.</w:t>
      </w:r>
    </w:p>
    <w:p w14:paraId="289DDCCD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4B2C65E2" w14:textId="77777777" w:rsidR="00C53E01" w:rsidRPr="00ED547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4D7EE6" w14:textId="77777777" w:rsidR="00C53E01" w:rsidRPr="00ED547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Álláskeresés</w:t>
      </w:r>
    </w:p>
    <w:p w14:paraId="1509F155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397C1110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Motivációs levél és önéletrajz készítése: fontossága, formai és tartalmi kritériumai, szakmai önéletrajz fajtái: hagyományos, Europass, amerikai típusú, önéletrajzban szereplő email cím és fénykép megválasztása, motivációs levél felépítése.</w:t>
      </w:r>
    </w:p>
    <w:p w14:paraId="67A76738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1C2FADC2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Munkaerőpiaci technikák alkalmazása: Foglalkozási Információs Tanácsadó (FIT), Foglalkoztatási Információs Pontok (FIP), Nemzeti Pályaorientációs Portál (NPP). </w:t>
      </w:r>
    </w:p>
    <w:p w14:paraId="6C2999DB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Állásinterjú: felkészülés, megjelenés, szereplés az állásinterjún, testbeszéd szerepe.</w:t>
      </w:r>
    </w:p>
    <w:p w14:paraId="1300511C" w14:textId="77777777" w:rsidR="00C53E01" w:rsidRPr="00ED547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345E0A" w14:textId="77777777" w:rsidR="00C53E01" w:rsidRPr="00ED547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Munkanélküliség</w:t>
      </w:r>
    </w:p>
    <w:p w14:paraId="0A086853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7F96DE96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59E627A9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Foglalkoztatást helyettesítő támogatás. </w:t>
      </w:r>
    </w:p>
    <w:p w14:paraId="6D8C724E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Közfoglalkoztatás: közfoglalkoztatás célja, közfoglalkozatás célcsoportja, közfoglalkozatás főbb szabályai</w:t>
      </w:r>
    </w:p>
    <w:p w14:paraId="0B51AC38" w14:textId="060B288A" w:rsidR="002020A7" w:rsidRPr="00837D9F" w:rsidRDefault="002020A7" w:rsidP="002020A7">
      <w:pPr>
        <w:spacing w:after="0"/>
        <w:ind w:left="851"/>
        <w:rPr>
          <w:rFonts w:eastAsia="Calibri" w:cs="Times New Roman"/>
          <w:color w:val="000000"/>
          <w:szCs w:val="24"/>
        </w:rPr>
      </w:pPr>
      <w:r w:rsidRPr="00837D9F">
        <w:rPr>
          <w:rFonts w:eastAsia="Calibri" w:cs="Times New Roman"/>
          <w:color w:val="000000"/>
          <w:szCs w:val="24"/>
        </w:rPr>
        <w:t xml:space="preserve">Munkaügyi szervezet: Nemzeti Foglalkoztatási Szolgálat (NFSZ) szervezetrendszerének felépítése (a </w:t>
      </w:r>
      <w:r w:rsidR="00FD11CF">
        <w:rPr>
          <w:rFonts w:eastAsia="Calibri" w:cs="Times New Roman"/>
          <w:color w:val="000000"/>
          <w:szCs w:val="24"/>
        </w:rPr>
        <w:t>foglalkoztatáspolitikáért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 felelős miniszter, a kormányhivatal, a járási hivatal feladatai). </w:t>
      </w:r>
    </w:p>
    <w:p w14:paraId="5EA61215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24109B14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2C1A13E0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7F794865" w14:textId="77777777" w:rsidR="00C53E01" w:rsidRPr="00ED547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DB4A97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79C98574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Tanterem</w:t>
      </w:r>
    </w:p>
    <w:p w14:paraId="38A0FCD9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</w:p>
    <w:p w14:paraId="1310D279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076723EF" w14:textId="36561D4D" w:rsidR="00C53E01" w:rsidRPr="00ED547B" w:rsidRDefault="00C53E01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1ADA2F3D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</w:p>
    <w:p w14:paraId="3F52FF77" w14:textId="77777777" w:rsidR="00C53E01" w:rsidRPr="00ED547B" w:rsidRDefault="00C53E01" w:rsidP="00C53E01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6E1F5CEE" w14:textId="77777777" w:rsidR="00C53E01" w:rsidRPr="00ED547B" w:rsidRDefault="00C53E01" w:rsidP="00C53E01">
      <w:pPr>
        <w:rPr>
          <w:rFonts w:cs="Times New Roman"/>
        </w:rPr>
      </w:pPr>
    </w:p>
    <w:p w14:paraId="443D1B75" w14:textId="77777777" w:rsidR="00C53E01" w:rsidRPr="00ED547B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A</w:t>
      </w:r>
    </w:p>
    <w:p w14:paraId="7753413A" w14:textId="77777777" w:rsidR="00C53E01" w:rsidRPr="00ED547B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11498-12 azonosító számú</w:t>
      </w:r>
    </w:p>
    <w:p w14:paraId="4FFA3339" w14:textId="77777777" w:rsidR="00C53E01" w:rsidRPr="00ED547B" w:rsidRDefault="00C53E01" w:rsidP="00C53E01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 xml:space="preserve">Foglalkoztatás I. </w:t>
      </w:r>
    </w:p>
    <w:p w14:paraId="4C8BF3F0" w14:textId="77777777" w:rsidR="00C53E01" w:rsidRPr="00ED547B" w:rsidRDefault="00C53E01" w:rsidP="00C53E01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(érettségire épülő képzések esetén)</w:t>
      </w:r>
    </w:p>
    <w:p w14:paraId="301A1D0C" w14:textId="77777777" w:rsidR="00C53E01" w:rsidRPr="00ED547B" w:rsidRDefault="00C53E01" w:rsidP="00C53E01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megnevezésű</w:t>
      </w:r>
    </w:p>
    <w:p w14:paraId="74D92D8C" w14:textId="77777777" w:rsidR="00C53E01" w:rsidRPr="00ED547B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szakmai követelménymodul</w:t>
      </w:r>
    </w:p>
    <w:p w14:paraId="4AB54C0B" w14:textId="77777777" w:rsidR="00C53E01" w:rsidRPr="00ED547B" w:rsidRDefault="00C53E01" w:rsidP="00C53E01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tantárgyai, témakörei</w:t>
      </w:r>
    </w:p>
    <w:p w14:paraId="28332953" w14:textId="77777777" w:rsidR="00C53E01" w:rsidRPr="00ED547B" w:rsidRDefault="00C53E01" w:rsidP="00C53E01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4DC51B23" w14:textId="635EBAD6" w:rsidR="00C53E01" w:rsidRPr="00ED547B" w:rsidRDefault="00C53E01" w:rsidP="00C53E01">
      <w:pPr>
        <w:rPr>
          <w:rFonts w:cs="Times New Roman"/>
        </w:rPr>
      </w:pPr>
      <w:r w:rsidRPr="00ED547B">
        <w:rPr>
          <w:rFonts w:cs="Times New Roman"/>
        </w:rPr>
        <w:t xml:space="preserve">A 11498-12 azonosító számú Foglalkoztatás I. (érettségire épülő képzések esetén) megnevezésű szakmai követelménymodulhoz tartozó tantárgyak és témakörök oktatása során </w:t>
      </w:r>
      <w:r w:rsidR="008E2257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ED547B" w14:paraId="211890D5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EDA38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57F65B47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ED547B" w14:paraId="2833BBF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8ED48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ED547B" w14:paraId="16D7C1B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BE161E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3699F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ED547B" w14:paraId="4BC82AF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06CB7" w14:textId="77777777" w:rsidR="00C53E01" w:rsidRPr="00ED547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78863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36C8D688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5EA66" w14:textId="77777777" w:rsidR="00C53E01" w:rsidRPr="00ED547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E37A1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407AE2E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AFE57" w14:textId="77777777" w:rsidR="00C53E01" w:rsidRPr="00ED547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C2EC3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171ABDF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5F9F9E" w14:textId="77777777" w:rsidR="00C53E01" w:rsidRPr="00ED547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B593A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6D5BF37B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F699E6" w14:textId="77777777" w:rsidR="00C53E01" w:rsidRPr="00ED547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B0AD9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32D23B1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8AEEA" w14:textId="77777777" w:rsidR="00C53E01" w:rsidRPr="00ED547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B4351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7600BCC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1B1D4" w14:textId="77777777" w:rsidR="00C53E01" w:rsidRPr="00ED547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FEF00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63F61777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7CA3C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ED547B" w14:paraId="6C6DD765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EF2EDB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586B6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ED547B" w14:paraId="19B822F0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D3161" w14:textId="77777777" w:rsidR="00C53E01" w:rsidRPr="00ED547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C4176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4A62C8A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10736" w14:textId="77777777" w:rsidR="00C53E01" w:rsidRPr="00ED547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E7B09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567B013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7C9D0" w14:textId="77777777" w:rsidR="00C53E01" w:rsidRPr="00ED547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61E09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182EA878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A2219" w14:textId="77777777" w:rsidR="00C53E01" w:rsidRPr="00ED547B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AFCBC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496044A4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1B3EC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ED547B" w14:paraId="783FACE4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36349A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CB66F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0F49AAE0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D8AEAC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1E276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15CB0413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D1D55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ED547B" w14:paraId="7794FF5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7F73D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4AAB0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215D020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CCC2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ED547B" w14:paraId="3D365C26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367F7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822A8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7FF09B2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A04D4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82FDB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1D3EF05A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E1D82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ED547B" w14:paraId="7EA44B67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7644C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F628B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56038D8A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EDB79C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9CBFD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ED547B" w14:paraId="6191E68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59BECC" w14:textId="77777777" w:rsidR="00C53E01" w:rsidRPr="00ED547B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985E1" w14:textId="77777777" w:rsidR="00C53E01" w:rsidRPr="00ED547B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ED547B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35467296" w14:textId="77777777" w:rsidR="00C53E01" w:rsidRPr="00ED547B" w:rsidRDefault="00C53E01" w:rsidP="00C53E01">
      <w:pPr>
        <w:rPr>
          <w:rFonts w:cs="Times New Roman"/>
        </w:rPr>
      </w:pPr>
    </w:p>
    <w:p w14:paraId="6AA6A348" w14:textId="77777777" w:rsidR="00C53E01" w:rsidRPr="00ED547B" w:rsidRDefault="00C53E01" w:rsidP="00C53E01">
      <w:pPr>
        <w:spacing w:after="0"/>
        <w:rPr>
          <w:rFonts w:cs="Times New Roman"/>
        </w:rPr>
      </w:pPr>
    </w:p>
    <w:p w14:paraId="15D2E33E" w14:textId="77777777" w:rsidR="00C53E01" w:rsidRPr="00ED547B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Foglalkoztatás I. tantárgy</w:t>
      </w:r>
      <w:r w:rsidRPr="00ED547B">
        <w:rPr>
          <w:rFonts w:cs="Times New Roman"/>
          <w:b/>
        </w:rPr>
        <w:tab/>
      </w:r>
      <w:r w:rsidR="006A001F" w:rsidRPr="00ED547B">
        <w:rPr>
          <w:rFonts w:cs="Times New Roman"/>
          <w:b/>
        </w:rPr>
        <w:t>62</w:t>
      </w:r>
      <w:r w:rsidRPr="00ED547B">
        <w:rPr>
          <w:rFonts w:cs="Times New Roman"/>
          <w:b/>
        </w:rPr>
        <w:t xml:space="preserve"> óra/</w:t>
      </w:r>
      <w:r w:rsidR="006A001F" w:rsidRPr="00ED547B">
        <w:rPr>
          <w:rFonts w:cs="Times New Roman"/>
          <w:b/>
        </w:rPr>
        <w:t>62</w:t>
      </w:r>
      <w:r w:rsidRPr="00ED547B">
        <w:rPr>
          <w:rFonts w:cs="Times New Roman"/>
          <w:b/>
        </w:rPr>
        <w:t xml:space="preserve"> óra*</w:t>
      </w:r>
    </w:p>
    <w:p w14:paraId="56646C15" w14:textId="77777777" w:rsidR="00C53E01" w:rsidRPr="00ED547B" w:rsidRDefault="00C53E01" w:rsidP="00C53E01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6593420F" w14:textId="77777777" w:rsidR="004239CF" w:rsidRPr="00ED547B" w:rsidRDefault="004239CF" w:rsidP="004239CF">
      <w:pPr>
        <w:spacing w:after="0"/>
        <w:ind w:left="426"/>
        <w:rPr>
          <w:rFonts w:cs="Times New Roman"/>
        </w:rPr>
      </w:pPr>
    </w:p>
    <w:p w14:paraId="5D5A30E2" w14:textId="01A8D220" w:rsidR="004239CF" w:rsidRPr="00ED547B" w:rsidRDefault="004239CF" w:rsidP="004239CF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68123C78" w14:textId="77777777" w:rsidR="004239CF" w:rsidRPr="00ED547B" w:rsidRDefault="004239CF" w:rsidP="004239CF">
      <w:pPr>
        <w:spacing w:after="0"/>
        <w:ind w:left="426"/>
        <w:rPr>
          <w:rFonts w:cs="Times New Roman"/>
        </w:rPr>
      </w:pPr>
    </w:p>
    <w:p w14:paraId="1EA6B6CA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7CBF2C23" w14:textId="2CB17FE4" w:rsidR="00C53E01" w:rsidRPr="00ED547B" w:rsidRDefault="00C53E01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</w:t>
      </w:r>
      <w:r w:rsidR="00D16C6A">
        <w:rPr>
          <w:rFonts w:cs="Times New Roman"/>
        </w:rPr>
        <w:t>y tanításának célja, hogy a tanuló</w:t>
      </w:r>
      <w:r w:rsidRPr="00ED547B">
        <w:rPr>
          <w:rFonts w:cs="Times New Roman"/>
        </w:rPr>
        <w:t>k alkalmasak legyenek egy idegen nyelvű állásinterjún eredményesen és hatékonyan részt venni.</w:t>
      </w:r>
    </w:p>
    <w:p w14:paraId="4D0D22DD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0BFF64B6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5FC74739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</w:p>
    <w:p w14:paraId="7B043CE1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6CA08882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Idegen nyelvek</w:t>
      </w:r>
    </w:p>
    <w:p w14:paraId="65A1DE55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</w:p>
    <w:p w14:paraId="0DDB4D81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3139138C" w14:textId="77777777" w:rsidR="00C53E01" w:rsidRPr="00ED547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Nyelvtani rendszerezés 1</w:t>
      </w:r>
    </w:p>
    <w:p w14:paraId="75AFB8D9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7153589C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257B5B93" w14:textId="77777777" w:rsidR="00C53E01" w:rsidRPr="00ED547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74D678" w14:textId="77777777" w:rsidR="00C53E01" w:rsidRPr="00ED547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Nyelvtani rendszerezés 2</w:t>
      </w:r>
    </w:p>
    <w:p w14:paraId="055478B0" w14:textId="5432A1C6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8 órás témakör során a </w:t>
      </w:r>
      <w:r w:rsidR="00D16C6A">
        <w:rPr>
          <w:rFonts w:cs="Times New Roman"/>
        </w:rPr>
        <w:t xml:space="preserve">tanuló </w:t>
      </w:r>
      <w:r w:rsidRPr="00ED547B">
        <w:rPr>
          <w:rFonts w:cs="Times New Roman"/>
        </w:rPr>
        <w:t xml:space="preserve">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</w:t>
      </w:r>
      <w:r w:rsidR="00D16C6A">
        <w:rPr>
          <w:rFonts w:cs="Times New Roman"/>
        </w:rPr>
        <w:t xml:space="preserve">tanuló </w:t>
      </w:r>
      <w:r w:rsidRPr="00ED547B">
        <w:rPr>
          <w:rFonts w:cs="Times New Roman"/>
        </w:rPr>
        <w:t>arra, hogy egy munkahelyi állásinterjún megértse a feltett kérdéseket, illetve esetlegesen ő maga is tisztázó kérdéseket tudjon feltenni a munkahelyi meghallgatás során. A szórend, a prepozíciók és a kötőszavak pontos használatának elsajátításával 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4A6A92B" w14:textId="77777777" w:rsidR="00C53E01" w:rsidRPr="00ED547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B4970F" w14:textId="77777777" w:rsidR="00C53E01" w:rsidRPr="00ED547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Nyelvi készségfejlesztés</w:t>
      </w:r>
    </w:p>
    <w:p w14:paraId="2313FC62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50C5FE96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</w:p>
    <w:p w14:paraId="56C4A92A" w14:textId="070C1CE9" w:rsidR="00C53E01" w:rsidRPr="00ED547B" w:rsidRDefault="00C6281D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ED547B">
        <w:rPr>
          <w:rFonts w:cs="Times New Roman"/>
        </w:rPr>
        <w:t xml:space="preserve"> órás nyelvi készségfejlesztő blokk során a </w:t>
      </w:r>
      <w:r w:rsidR="00D16C6A">
        <w:rPr>
          <w:rFonts w:cs="Times New Roman"/>
        </w:rPr>
        <w:t xml:space="preserve">tanuló </w:t>
      </w:r>
      <w:r w:rsidR="00C53E01" w:rsidRPr="00ED547B">
        <w:rPr>
          <w:rFonts w:cs="Times New Roman"/>
        </w:rPr>
        <w:t xml:space="preserve">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</w:t>
      </w:r>
      <w:r w:rsidR="00D16C6A">
        <w:rPr>
          <w:rFonts w:cs="Times New Roman"/>
        </w:rPr>
        <w:t xml:space="preserve">tanuló </w:t>
      </w:r>
      <w:r w:rsidR="00C53E01" w:rsidRPr="00ED547B">
        <w:rPr>
          <w:rFonts w:cs="Times New Roman"/>
        </w:rPr>
        <w:t xml:space="preserve">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519AA6F2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elsajátítandó témakörök:</w:t>
      </w:r>
    </w:p>
    <w:p w14:paraId="350360F7" w14:textId="77777777" w:rsidR="00C53E01" w:rsidRPr="00ED547B" w:rsidRDefault="00C53E01" w:rsidP="00DB4F25">
      <w:pPr>
        <w:spacing w:after="0"/>
        <w:ind w:left="1134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személyes bemutatkozás</w:t>
      </w:r>
    </w:p>
    <w:p w14:paraId="5DABAF68" w14:textId="77777777" w:rsidR="00C53E01" w:rsidRPr="00ED547B" w:rsidRDefault="00C53E01" w:rsidP="00DB4F25">
      <w:pPr>
        <w:spacing w:after="0"/>
        <w:ind w:left="1134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a munka világa</w:t>
      </w:r>
    </w:p>
    <w:p w14:paraId="1E751428" w14:textId="77777777" w:rsidR="00C53E01" w:rsidRPr="00ED547B" w:rsidRDefault="00C53E01" w:rsidP="00DB4F25">
      <w:pPr>
        <w:spacing w:after="0"/>
        <w:ind w:left="1134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napi tevékenységek, aktivitás</w:t>
      </w:r>
    </w:p>
    <w:p w14:paraId="0C93012D" w14:textId="77777777" w:rsidR="00C53E01" w:rsidRPr="00ED547B" w:rsidRDefault="00C53E01" w:rsidP="00DB4F25">
      <w:pPr>
        <w:spacing w:after="0"/>
        <w:ind w:left="1134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lakás, ház</w:t>
      </w:r>
    </w:p>
    <w:p w14:paraId="7EA0C920" w14:textId="77777777" w:rsidR="00C53E01" w:rsidRPr="00ED547B" w:rsidRDefault="00C53E01" w:rsidP="00DB4F25">
      <w:pPr>
        <w:spacing w:after="0"/>
        <w:ind w:left="1134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 xml:space="preserve">utazás, </w:t>
      </w:r>
    </w:p>
    <w:p w14:paraId="7950D026" w14:textId="77777777" w:rsidR="00C53E01" w:rsidRPr="00ED547B" w:rsidRDefault="00C53E01" w:rsidP="00DB4F25">
      <w:pPr>
        <w:spacing w:after="0"/>
        <w:ind w:left="1134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 xml:space="preserve">étkezés  </w:t>
      </w:r>
    </w:p>
    <w:p w14:paraId="2C4E4801" w14:textId="77777777" w:rsidR="00C53E01" w:rsidRPr="00ED547B" w:rsidRDefault="00C53E01" w:rsidP="00C53E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522D0E20" w14:textId="77777777" w:rsidR="00C53E01" w:rsidRPr="00ED547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83D192" w14:textId="77777777" w:rsidR="00C53E01" w:rsidRPr="00ED547B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Munkavállalói szókincs</w:t>
      </w:r>
    </w:p>
    <w:p w14:paraId="4D0B8FC0" w14:textId="679E7459" w:rsidR="00C53E01" w:rsidRPr="00ED547B" w:rsidRDefault="00C6281D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ED547B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ED547B">
        <w:rPr>
          <w:rFonts w:cs="Times New Roman"/>
        </w:rPr>
        <w:t xml:space="preserve"> órás 3 alapozó témakör elsajátítása után lehetséges. Cél, hogy a témakör végére a </w:t>
      </w:r>
      <w:r w:rsidR="00D16C6A">
        <w:rPr>
          <w:rFonts w:cs="Times New Roman"/>
        </w:rPr>
        <w:t xml:space="preserve">tanuló </w:t>
      </w:r>
      <w:r w:rsidR="00C53E01" w:rsidRPr="00ED547B">
        <w:rPr>
          <w:rFonts w:cs="Times New Roman"/>
        </w:rPr>
        <w:t>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4F969E0D" w14:textId="77777777" w:rsidR="00C53E01" w:rsidRPr="00ED547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3A48BD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370569B4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Az órák kb. 50%-a egyszerű tanteremben történjen, egy másik fele pedig számítógépes tanterem, hiszen az oktatás egy jelentős részben digitális tananyag által támogatott formában zajlik.</w:t>
      </w:r>
    </w:p>
    <w:p w14:paraId="65B4FF92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</w:p>
    <w:p w14:paraId="44B71E59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40141559" w14:textId="706F685D" w:rsidR="00C53E01" w:rsidRPr="00ED547B" w:rsidRDefault="00C53E01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5D83C914" w14:textId="77777777" w:rsidR="00C53E01" w:rsidRPr="00ED547B" w:rsidRDefault="00C53E01" w:rsidP="00C53E01">
      <w:pPr>
        <w:spacing w:after="0"/>
        <w:rPr>
          <w:rFonts w:cs="Times New Roman"/>
        </w:rPr>
      </w:pPr>
    </w:p>
    <w:p w14:paraId="23C5E4A0" w14:textId="77777777" w:rsidR="00C53E01" w:rsidRPr="00ED547B" w:rsidRDefault="00C53E01" w:rsidP="00C53E01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79E0983A" w14:textId="77777777" w:rsidR="00C53E01" w:rsidRPr="00ED547B" w:rsidRDefault="00C53E01" w:rsidP="00C53E01">
      <w:pPr>
        <w:rPr>
          <w:rFonts w:cs="Times New Roman"/>
        </w:rPr>
      </w:pPr>
    </w:p>
    <w:p w14:paraId="383CDB90" w14:textId="77777777" w:rsidR="00C53E01" w:rsidRPr="00ED547B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A</w:t>
      </w:r>
    </w:p>
    <w:p w14:paraId="11BFEBC5" w14:textId="70BBCB25" w:rsidR="00C53E01" w:rsidRPr="00ED547B" w:rsidRDefault="00365420" w:rsidP="00C53E01">
      <w:pPr>
        <w:spacing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11549</w:t>
      </w:r>
      <w:r w:rsidR="00C53E01" w:rsidRPr="00ED547B">
        <w:rPr>
          <w:rFonts w:cs="Times New Roman"/>
          <w:b/>
          <w:sz w:val="36"/>
        </w:rPr>
        <w:t>-</w:t>
      </w:r>
      <w:r w:rsidRPr="00ED547B">
        <w:rPr>
          <w:rFonts w:cs="Times New Roman"/>
          <w:b/>
          <w:sz w:val="36"/>
        </w:rPr>
        <w:t>16</w:t>
      </w:r>
      <w:r w:rsidR="00C53E01" w:rsidRPr="00ED547B">
        <w:rPr>
          <w:rFonts w:cs="Times New Roman"/>
          <w:b/>
          <w:sz w:val="36"/>
        </w:rPr>
        <w:t xml:space="preserve"> azonosító számú</w:t>
      </w:r>
    </w:p>
    <w:p w14:paraId="0AC4B0D9" w14:textId="09EE6E11" w:rsidR="00C53E01" w:rsidRPr="00ED547B" w:rsidRDefault="00365420" w:rsidP="00C53E01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Vízügyi műszaki ismeretek</w:t>
      </w:r>
    </w:p>
    <w:p w14:paraId="36C124DD" w14:textId="77777777" w:rsidR="00C53E01" w:rsidRPr="00ED547B" w:rsidRDefault="00C53E01" w:rsidP="00C53E01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megnevezésű</w:t>
      </w:r>
    </w:p>
    <w:p w14:paraId="2AAFF652" w14:textId="77777777" w:rsidR="00C53E01" w:rsidRPr="00ED547B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szakmai követelménymodul</w:t>
      </w:r>
    </w:p>
    <w:p w14:paraId="3B897EEE" w14:textId="77777777" w:rsidR="00C53E01" w:rsidRPr="00ED547B" w:rsidRDefault="00C53E01" w:rsidP="00C53E01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tantárgyai, témakörei</w:t>
      </w:r>
    </w:p>
    <w:p w14:paraId="24D753D1" w14:textId="77777777" w:rsidR="00C53E01" w:rsidRPr="00ED547B" w:rsidRDefault="00C53E01" w:rsidP="00C53E01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73B74D38" w14:textId="62B78FE4" w:rsidR="00C53E01" w:rsidRPr="00ED547B" w:rsidRDefault="00C53E01" w:rsidP="00C53E01">
      <w:pPr>
        <w:rPr>
          <w:rFonts w:cs="Times New Roman"/>
        </w:rPr>
      </w:pPr>
      <w:r w:rsidRPr="00ED547B">
        <w:rPr>
          <w:rFonts w:cs="Times New Roman"/>
        </w:rPr>
        <w:t xml:space="preserve">A </w:t>
      </w:r>
      <w:r w:rsidR="00365420" w:rsidRPr="00ED547B">
        <w:rPr>
          <w:rFonts w:cs="Times New Roman"/>
        </w:rPr>
        <w:t>11549</w:t>
      </w:r>
      <w:r w:rsidRPr="00ED547B">
        <w:rPr>
          <w:rFonts w:cs="Times New Roman"/>
        </w:rPr>
        <w:t>-</w:t>
      </w:r>
      <w:r w:rsidR="00365420" w:rsidRPr="00ED547B">
        <w:rPr>
          <w:rFonts w:cs="Times New Roman"/>
        </w:rPr>
        <w:t>16</w:t>
      </w:r>
      <w:r w:rsidRPr="00ED547B">
        <w:rPr>
          <w:rFonts w:cs="Times New Roman"/>
        </w:rPr>
        <w:t xml:space="preserve"> azonosító számú </w:t>
      </w:r>
      <w:r w:rsidR="00365420" w:rsidRPr="00ED547B">
        <w:rPr>
          <w:rFonts w:cs="Times New Roman"/>
        </w:rPr>
        <w:t>Vízügyi műszaki ismeretek</w:t>
      </w:r>
      <w:r w:rsidRPr="00ED547B">
        <w:rPr>
          <w:rFonts w:cs="Times New Roman"/>
        </w:rPr>
        <w:t xml:space="preserve">. megnevezésű szakmai követelménymodulhoz tartozó tantárgyak és témakörök oktatása során </w:t>
      </w:r>
      <w:r w:rsidR="008E225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</w:tblGrid>
      <w:tr w:rsidR="001840A0" w:rsidRPr="00C6281D" w14:paraId="5974C4A6" w14:textId="77777777" w:rsidTr="00C6281D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1A4472" w14:textId="77777777" w:rsidR="001840A0" w:rsidRPr="00C6281D" w:rsidRDefault="00184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CC0A0DB" w14:textId="339EEB82" w:rsidR="001840A0" w:rsidRPr="00C6281D" w:rsidRDefault="001840A0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Munkavédelem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4E7CA6C" w14:textId="2D8570D6" w:rsidR="001840A0" w:rsidRPr="00C6281D" w:rsidRDefault="001840A0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Műszaki ábrázolás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B4D7B69" w14:textId="38F3E2FB" w:rsidR="001840A0" w:rsidRPr="00C6281D" w:rsidRDefault="001840A0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Gépészeti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6842D62" w14:textId="45DD561A" w:rsidR="001840A0" w:rsidRPr="00C6281D" w:rsidRDefault="001840A0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Vízügyi építési alapismeretek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7CDD1F6" w14:textId="6E6C546D" w:rsidR="001840A0" w:rsidRPr="00C6281D" w:rsidRDefault="001840A0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Vízügyi műszaki ismeretek gyakorlat</w:t>
            </w:r>
          </w:p>
        </w:tc>
      </w:tr>
      <w:tr w:rsidR="001840A0" w:rsidRPr="00C6281D" w14:paraId="530D9DC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A90345" w14:textId="77777777" w:rsidR="001840A0" w:rsidRPr="00C6281D" w:rsidRDefault="00184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EF6EA5" w14:textId="77777777" w:rsidR="001840A0" w:rsidRPr="00C6281D" w:rsidRDefault="00184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47E18" w14:textId="77777777" w:rsidR="001840A0" w:rsidRPr="00C6281D" w:rsidRDefault="00184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162381" w14:textId="77777777" w:rsidR="001840A0" w:rsidRPr="00C6281D" w:rsidRDefault="00184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CDBF6" w14:textId="77777777" w:rsidR="001840A0" w:rsidRPr="00C6281D" w:rsidRDefault="00184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6F4CE0" w14:textId="77777777" w:rsidR="001840A0" w:rsidRPr="00C6281D" w:rsidRDefault="001840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5B3D5732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69E4AE" w14:textId="60D518EF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Alapvető áramlástechnikai jellemzőket mér és számol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6D2D0" w14:textId="6A2A7133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222BF" w14:textId="7945A35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BC12B" w14:textId="7F983D6F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E68E9" w14:textId="0E79BCD8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B87C3" w14:textId="6F4E6523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45934908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46FD31" w14:textId="2D8AD22C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Geometriai ábrázolási módokat alkalmaz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C2D72" w14:textId="41ADAF8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856CA" w14:textId="3F33F48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65E33" w14:textId="4738F67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883B3" w14:textId="6F545D7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13434" w14:textId="12929273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2BF8309C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65848F" w14:textId="1C08EEC4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Műszaki rajzot, egyszerűsített jelképi ábrázolást értelmez,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B34D2" w14:textId="1DBC966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463214" w14:textId="66E2553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C28A5" w14:textId="13EC057C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013B0" w14:textId="609B2C1A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0274D" w14:textId="3BF7DB4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1DF23225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6DA4A0" w14:textId="2EA419F8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Készség szinten használja a műszaki mérés eszközeit, alapméréseket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18F69" w14:textId="68851D80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7AC5A" w14:textId="55C9B29B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BC02E" w14:textId="35D5CEDC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8631F" w14:textId="666D8CA3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6FA83B" w14:textId="13B9245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DADA303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7A71C2" w14:textId="40B37F8F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Mérési adatokat gyűjt, rendszerez,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B01C8" w14:textId="41317102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03B7B" w14:textId="20C92E53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6D81E" w14:textId="6102DC66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DC940" w14:textId="45CE2260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9E4144" w14:textId="1009973E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6D0E3218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53A31A" w14:textId="5AFBDB3F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Digitális adatfeldolgozást végez, tervező (CAD) szoftvert használ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4DD68" w14:textId="0B16E2CC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ECB21" w14:textId="0807569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37D7D" w14:textId="1C91DEB0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020FB5" w14:textId="2318B4C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170CB" w14:textId="05DBB134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6E8B3CDE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22C7A3" w14:textId="5829BDE1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Nomogramot használ, diagramot értelmez, készít,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1AFE0" w14:textId="54663E1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50149" w14:textId="71692B5B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9F3059" w14:textId="6AB13FF0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EB693" w14:textId="2CEEBA06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F0324" w14:textId="5D6337DE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0518A4CB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AAF25A" w14:textId="426328A0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Ellenőrzi a vízépítésben használt anyagokat és gyakorlati alkalmazhatóságukat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06181" w14:textId="711A47F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9609E" w14:textId="184766EF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0C3D35" w14:textId="0644AC14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4C963" w14:textId="138A392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FE981C" w14:textId="38BF8EB8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710CFA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76B266" w14:textId="27D304DC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Anyagvizsgálatot, anyagmegmunkálást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6C4CD" w14:textId="656E217E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D8CCD5" w14:textId="4D07DA1B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6D1A2" w14:textId="414716E6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50DEB" w14:textId="5F464E4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3B095" w14:textId="2735894E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04D8C8EC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FBB19B" w14:textId="4BE13FD0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Szilárdsági ellenőrzést végez (nyíró, húzó, hajlító igénybevételre)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9631A" w14:textId="1B59FD8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B7D1E" w14:textId="6660249E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BA2DF" w14:textId="1169B5EA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3F69D" w14:textId="1F7496CB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8C850" w14:textId="56C9B9D8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356B5C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A0B94A" w14:textId="13EB73FB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Kötő-, forgó mozgást végző és közlő gépelemeket, hajtásokat, mechanizmusokat ellenőriz, feltárja, szükség esetén javítja a hibákat.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0FE29" w14:textId="4ACD15DC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3402A" w14:textId="38CC832C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159DB" w14:textId="18D0F831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11528" w14:textId="23CE350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4556E8" w14:textId="38D56DD1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0E7B512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87B52E" w14:textId="6EE2B2B4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Kiválasztja a célnak leginkább megfelelő anyagmozgató és szállítógépeket, berendezéseket, építőgépeket.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3EA085" w14:textId="09EEA40C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0DCFD" w14:textId="23180F31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ACB79" w14:textId="6D0B926E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6CBA93" w14:textId="6FFD78AC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E562B" w14:textId="6A0B6248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21899F20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8E5BDD" w14:textId="51C6517A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Vízgépek (szivattyúk, turbinák) szerkezeti felépítését és működését ellenőrzi, javítja.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672CA9" w14:textId="40308FAF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294782" w14:textId="220508AA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A9004C" w14:textId="362A1E4D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7D34AF" w14:textId="08D940D3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AE594" w14:textId="119891C2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2CFFA3D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A506A" w14:textId="251C6E4F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Működteti a vízi létesítmények gépészeti berendezéseit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DBB86B" w14:textId="4EC0945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3EA667" w14:textId="4D074D3B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2ACD7" w14:textId="2C2AADCC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2D6B67" w14:textId="7C5A2B0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E2A34" w14:textId="2A315CB3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6AFF7E10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3DBA29" w14:textId="42BDF87F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Részt vesz a vízi létesítmények kialakításában, üzemeltetésében, rendelkezik a létesítmények szerkezeti funkciójával, felépítésével, gépészeti berendezésekkel kapcsolatos szakmai ismeretekkel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1B9A2C" w14:textId="0CF30631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67DAC" w14:textId="6241486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401AB5" w14:textId="7D83D056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D68D3" w14:textId="44DC7E8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B1CAD" w14:textId="59EF1B0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FC1A7E3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942D23" w14:textId="44EC7312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Méretezi, ellenőrzi, kiválasztja közműhálózatok szerkezeti elemeit (csövek, csőidomok, csőszerelvények, csőkötések, tartályok, tömítések, kompenzátorok)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948555" w14:textId="3E0754BA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CC041E" w14:textId="3A4A3F9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6BE81" w14:textId="4D761311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8718E7" w14:textId="45C6482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33F0A" w14:textId="62CA8C88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F6B30C4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52A3C1" w14:textId="0F7E1620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Csőkötést, hálózati csomópontot, rácsatlakozási pontot létesít, ellenőriz, javít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60F95B" w14:textId="73237F7F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AF486" w14:textId="33DF1BFB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371B4" w14:textId="114134F1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7DC2A3" w14:textId="0D98C35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A09C31" w14:textId="388AA684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2BA51CC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3ADB65" w14:textId="3A22DB7D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Alkalmazza a pneumatika, hidraulika és villamos folyamatszabályozás alapelveit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FF85D6" w14:textId="664B137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BE3BE8" w14:textId="693699E3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0D12F8" w14:textId="6EBA9B9D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9D65D9" w14:textId="07F0C36F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5900B0" w14:textId="3A86344B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3376D4F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25D3C9" w14:textId="4990F936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Műveleti utasítás szerint gépet, gépelemet, berendezést ellenőriz, javít, felújít a munka-, baleset-, tűz- és környezetvédelmi előírások betartásával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A9838" w14:textId="59B56FE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E59CA" w14:textId="209297E2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74BC2" w14:textId="32D97DF6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224637" w14:textId="5CC21D6F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C85AB" w14:textId="1DF007B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3D61D49B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D5484B" w14:textId="1C64A98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Jegyzőkönyvet készít,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35E68" w14:textId="5CC8AD22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898AAE" w14:textId="19A6CC51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A1951" w14:textId="2EF90689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A05AC" w14:textId="227C77B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48A21A" w14:textId="1C092E9A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2D7E7ED4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261200" w14:textId="274D873D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Használja, értelmezi a munka tárgyára az eszközökre, a technológiákra vonatkozó dokumentumokat (technológiai előírások, műveleti utasítás, műszaki leírás, gépkönyv)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D8614" w14:textId="6449F8F6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DA5AE" w14:textId="04E0F25A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A9B3B7" w14:textId="44BE1946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05377" w14:textId="4BDC5D35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6EC9DB" w14:textId="5FF09EBB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330FE28C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A4A5FF" w14:textId="7777777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811B67" w14:textId="7777777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50A3F" w14:textId="7777777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66E5D5" w14:textId="7777777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BF923" w14:textId="7777777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1AEF8" w14:textId="77777777" w:rsidR="001840A0" w:rsidRPr="00C6281D" w:rsidRDefault="001840A0" w:rsidP="004B493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3E0FE608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72F393" w14:textId="4ED0C615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Rajztechnikai ismeretek, vetületi ábrázolások, méretek megadása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6F24A" w14:textId="3A4C045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A014E" w14:textId="114E9ED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D11A6D" w14:textId="102FC0C0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FA2A2" w14:textId="13022CCA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F154A" w14:textId="557D0D3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5A9CD3E5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F8A10B" w14:textId="3970A390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Síkmértani szerkesztések, géprajzi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6D833" w14:textId="313FA81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0CEA9" w14:textId="721FB5C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4E15E" w14:textId="458E253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6A0EC" w14:textId="79372544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86C67" w14:textId="539DA3ED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6AA66D6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79E1D7" w14:textId="61A6AF9C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Műszaki informatika, számítógéppel támogatott 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D9D34A" w14:textId="52ABDED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8BA415" w14:textId="268FEE64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2B08A" w14:textId="7AB92C78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B8216" w14:textId="2CEBF600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1A6BAD" w14:textId="734921F5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8581CFF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3819CE" w14:textId="57A8AA8A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Műszaki alapmérések (tömeg, térfogat, sűrűség, hosszúság) és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2A344" w14:textId="7CA357C1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E40B8" w14:textId="216A8F5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85BB98" w14:textId="1009926A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A8D83" w14:textId="5A429A8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93A584" w14:textId="482E81A9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E7B7422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5D5965" w14:textId="3B3103B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Anyagismeret, gyártástechnológia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B7427" w14:textId="62685CB8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3A455" w14:textId="58B9E57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41225" w14:textId="6EA60D21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D8E7F0" w14:textId="73529C94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46BB80" w14:textId="434DC1B1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BF65FD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232E51" w14:textId="190C7AB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Mechanikai alapismeretek, statikus igénybevételek, terhelési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B4BDE8" w14:textId="0ECDA3E4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63703" w14:textId="021525A4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D93DBD" w14:textId="0051C6D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258B8" w14:textId="5C450948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27B9D" w14:textId="5F81F95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4D94B8D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CD9D9D" w14:textId="1846BD7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Szabványügyi és minőségirányítási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488BF" w14:textId="6CE06A88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ED2D7" w14:textId="7863C27D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B5892" w14:textId="26292295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51CA68" w14:textId="13207AA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ECAE1" w14:textId="600D5DC9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5FF847AD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45975" w14:textId="7BD3C60D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Gépelemek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58B373" w14:textId="0661DF5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E9035E" w14:textId="73C258A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32F6A8" w14:textId="01CF2FF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D45C6" w14:textId="047107E8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AA65B" w14:textId="7F490095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56F43E64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E2A983" w14:textId="2EA858E5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Vízi műtárgyak létesítése. A víznyerés, a vízszintszabályozás, vízkezelés és víztározás műtárgyai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8DF57B" w14:textId="0B670ECE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F694B" w14:textId="0BAF9E80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473484" w14:textId="6B6047AC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B696BA" w14:textId="67AA940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13131" w14:textId="15FCFAC1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D1AFBF6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0A57D2" w14:textId="252C726A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Vízépítési fölmunkák, beton és vasbeton műtárgyak létesítése. Előregyártás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7F6CB" w14:textId="352E1E1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3ABF9" w14:textId="4545C43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974C1" w14:textId="2085DDC8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0EF59" w14:textId="4A9A0D09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FAFE01" w14:textId="12F2E1C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57F81E9D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410D79" w14:textId="0ACC11B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Közművek létesítése (munkaárokban történő munkavégzés fázisai, kitakarás nélküli technológiák, közműalagutak kialakítása), keresztezési műtárgyak építési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AE8D3C" w14:textId="51CF85F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6D0C11" w14:textId="21527C2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74B6C7" w14:textId="74723CA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4B887" w14:textId="5D8D09D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7CA6A" w14:textId="06BF41A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3E0F03B3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BB4ED1" w14:textId="7246F850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Csőanyagok és csőkötések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CB8358" w14:textId="27B101E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A6B29" w14:textId="4CA404D1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DD378" w14:textId="4B599B58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68430" w14:textId="47A95B81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A02A6" w14:textId="47284A3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077D038F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AF5FF8" w14:textId="6FB3FE7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Gépészeti és automatizálási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15781" w14:textId="6735F6F1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6C25D" w14:textId="1C4F61F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B1CBD" w14:textId="2C6E994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A45EA" w14:textId="29FAEA0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9183E" w14:textId="19F0A89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39D297F4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C6C911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1C59A2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76821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529062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9C3A3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531B5B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245F803C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1C3A50" w14:textId="32E6B84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nyelvű olvasott és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F604A0" w14:textId="58382ED1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C47BD" w14:textId="7E68FC8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900CA" w14:textId="1CAC1FB5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A02B36" w14:textId="12492EC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68AAF" w14:textId="1C957CB0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68DCFD0E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C73624" w14:textId="2DDD3C5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74F3B2" w14:textId="1B60854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B5CDCE" w14:textId="60E522E5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51F05" w14:textId="517896F0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A3CBB9" w14:textId="1A4356AC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B47EF" w14:textId="2460C40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50161D63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E4EA77" w14:textId="2F4CF538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Szabályértelmezés, szabálykövető magatartás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038BAE" w14:textId="3668336C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1271BF" w14:textId="5689740D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A28209" w14:textId="7235EAF0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337FD" w14:textId="1982FFB0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79889" w14:textId="5197B83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475F61D7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94D103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332E2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3FD4A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8DD05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3DA30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164752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15720CA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394B0D" w14:textId="0D670BC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0F24F" w14:textId="453AEE2A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CB092" w14:textId="00CF8F30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EE8BDB" w14:textId="35B4D451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840F4" w14:textId="754203E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095CC" w14:textId="009C0651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3709B154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5B300A" w14:textId="7CAB05CC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4EC845" w14:textId="480A620A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5FAB3" w14:textId="515FF379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4F73C7" w14:textId="690C3AA0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196F77" w14:textId="15320BE1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5D75B" w14:textId="3BFE84F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0249E081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E4C261" w14:textId="2E3FC37C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1B511" w14:textId="5F3B380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8C1EFF" w14:textId="7DE11F0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8E03F6" w14:textId="40717D55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3AE0B6" w14:textId="5CE1FB85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CB9922" w14:textId="647B0EC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4F0F63AA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366783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2E04B4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73E63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A1435E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23A1A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9BBFD4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307141DE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6F5AC9" w14:textId="0E04F1A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FA8551" w14:textId="6EB7E81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D96C64" w14:textId="204F925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1FE476" w14:textId="27AD3739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C5C2F" w14:textId="3B2C3A9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B93E54" w14:textId="2AD12F4A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45F2AE2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F8ADA1" w14:textId="361001B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Irányíthatóság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9B401" w14:textId="1F1E055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B853F" w14:textId="5DC0E314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39788" w14:textId="4BD460BD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B9077D" w14:textId="2D9010C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0FA0A" w14:textId="0AE034CE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2AD6BA8C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FD1572" w14:textId="56567124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2C54E8" w14:textId="4D3F55A8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245B6" w14:textId="11C5F73C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F94A81" w14:textId="72AA6D2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AC2C93" w14:textId="0F2B098E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6EAF5" w14:textId="011A34AD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68AA8377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BF52EC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DCD4D7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DE2347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FC5F91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EB126C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E7D6B" w14:textId="7777777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0304F4F8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82483D" w14:textId="40F8B47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1A4E76" w14:textId="2031333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0D9E8" w14:textId="1A87B9D4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49FB4" w14:textId="63F0A77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9F9123" w14:textId="225696C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8FAFE7" w14:textId="6EE3B38C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6922F7DB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367CC5" w14:textId="306BFED7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D97FD" w14:textId="3A1C570C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9CB096" w14:textId="6C44322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F1EB7" w14:textId="0F444D3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A4379" w14:textId="4A5240F8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BB4F80" w14:textId="509340B6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27C2DB25" w14:textId="77777777" w:rsidTr="004A7F8A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8B70A9" w14:textId="3C265F0F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Rendszerekben való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6DF702" w14:textId="27198D3B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9EC0E" w14:textId="1A4BCE8D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1B73E" w14:textId="693FC0F3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F9D6A" w14:textId="4DDA204A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F6C7D2" w14:textId="441593F2" w:rsidR="001840A0" w:rsidRPr="00C6281D" w:rsidRDefault="001840A0" w:rsidP="004216C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795DF507" w14:textId="77777777" w:rsidR="00AD55B2" w:rsidRPr="00ED547B" w:rsidRDefault="00AD55B2" w:rsidP="00C53E01">
      <w:pPr>
        <w:rPr>
          <w:rFonts w:cs="Times New Roman"/>
        </w:rPr>
      </w:pPr>
    </w:p>
    <w:p w14:paraId="766AA44F" w14:textId="7E123C82" w:rsidR="00C53E01" w:rsidRPr="00ED547B" w:rsidRDefault="00365420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Munkavédelem</w:t>
      </w:r>
      <w:r w:rsidR="00C53E01" w:rsidRPr="00ED547B">
        <w:rPr>
          <w:rFonts w:cs="Times New Roman"/>
          <w:b/>
        </w:rPr>
        <w:t xml:space="preserve"> tantárgy</w:t>
      </w:r>
      <w:r w:rsidR="00C53E01" w:rsidRPr="00ED547B">
        <w:rPr>
          <w:rFonts w:cs="Times New Roman"/>
          <w:b/>
        </w:rPr>
        <w:tab/>
      </w:r>
      <w:r w:rsidR="00090176" w:rsidRPr="00ED547B">
        <w:rPr>
          <w:rFonts w:cs="Times New Roman"/>
          <w:b/>
        </w:rPr>
        <w:t>36</w:t>
      </w:r>
      <w:r w:rsidRPr="00ED547B">
        <w:rPr>
          <w:rFonts w:cs="Times New Roman"/>
          <w:b/>
        </w:rPr>
        <w:t xml:space="preserve"> </w:t>
      </w:r>
      <w:r w:rsidR="00C53E01" w:rsidRPr="00ED547B">
        <w:rPr>
          <w:rFonts w:cs="Times New Roman"/>
          <w:b/>
        </w:rPr>
        <w:t>óra/</w:t>
      </w:r>
      <w:r w:rsidR="00090176" w:rsidRPr="00ED547B">
        <w:rPr>
          <w:rFonts w:cs="Times New Roman"/>
          <w:b/>
        </w:rPr>
        <w:t>36</w:t>
      </w:r>
      <w:r w:rsidR="00C53E01" w:rsidRPr="00ED547B">
        <w:rPr>
          <w:rFonts w:cs="Times New Roman"/>
          <w:b/>
        </w:rPr>
        <w:t xml:space="preserve"> óra*</w:t>
      </w:r>
    </w:p>
    <w:p w14:paraId="742E6308" w14:textId="77777777" w:rsidR="00C53E01" w:rsidRPr="00ED547B" w:rsidRDefault="00C53E01" w:rsidP="00C53E01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329A1F52" w14:textId="77777777" w:rsidR="004239CF" w:rsidRPr="00ED547B" w:rsidRDefault="004239CF" w:rsidP="004239CF">
      <w:pPr>
        <w:spacing w:after="0"/>
        <w:ind w:left="426"/>
        <w:rPr>
          <w:rFonts w:cs="Times New Roman"/>
        </w:rPr>
      </w:pPr>
    </w:p>
    <w:p w14:paraId="5DB0588A" w14:textId="7FA174C4" w:rsidR="004239CF" w:rsidRPr="00ED547B" w:rsidRDefault="004239CF" w:rsidP="004239CF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51419879" w14:textId="77777777" w:rsidR="004239CF" w:rsidRPr="00ED547B" w:rsidRDefault="004239CF" w:rsidP="004239CF">
      <w:pPr>
        <w:spacing w:after="0"/>
        <w:ind w:left="426"/>
        <w:rPr>
          <w:rFonts w:cs="Times New Roman"/>
        </w:rPr>
      </w:pPr>
    </w:p>
    <w:p w14:paraId="5C833AD7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31751EA0" w14:textId="7009917D" w:rsidR="00C53E01" w:rsidRPr="00ED547B" w:rsidRDefault="00365420" w:rsidP="00365420">
      <w:pPr>
        <w:pStyle w:val="Listaszerbekezds"/>
        <w:spacing w:after="0"/>
        <w:ind w:left="0"/>
        <w:rPr>
          <w:rFonts w:cs="Times New Roman"/>
        </w:rPr>
      </w:pPr>
      <w:r w:rsidRPr="00ED547B">
        <w:rPr>
          <w:rFonts w:cs="Times New Roman"/>
          <w:szCs w:val="24"/>
        </w:rPr>
        <w:t>A tanuló általános felkészítése az egészséget nem veszélyeztető és biztonságos munkavégzésre, a biztonságos munkavállalói magatartáshoz szükséges kompetenciák elsajátíttatása.</w:t>
      </w:r>
    </w:p>
    <w:p w14:paraId="7524B5C4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</w:p>
    <w:p w14:paraId="1C5E11A6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5FD7C114" w14:textId="27CE8792" w:rsidR="00C53E01" w:rsidRPr="00ED547B" w:rsidRDefault="00365420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-</w:t>
      </w:r>
    </w:p>
    <w:p w14:paraId="731709CF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</w:p>
    <w:p w14:paraId="55E03977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16098065" w14:textId="6C72FA5C" w:rsidR="00C53E01" w:rsidRPr="00ED547B" w:rsidRDefault="0036542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A munkavédelem alapja</w:t>
      </w:r>
      <w:r w:rsidR="00653BD7" w:rsidRPr="00ED547B">
        <w:rPr>
          <w:rFonts w:cs="Times New Roman"/>
          <w:b/>
          <w:i/>
        </w:rPr>
        <w:t>i</w:t>
      </w:r>
    </w:p>
    <w:p w14:paraId="39F8D61E" w14:textId="77777777" w:rsidR="00733190" w:rsidRPr="00ED547B" w:rsidRDefault="00733190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munkavédelem fogalma területei</w:t>
      </w:r>
    </w:p>
    <w:p w14:paraId="1A3B165E" w14:textId="77777777" w:rsidR="00733190" w:rsidRPr="00ED547B" w:rsidRDefault="00733190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munkavédelemben használt fogalmak értelmezése: baleset, munkabaleset, súlyos munkabaleset, üzemi baleset, úti baleset, tanulóbaleset, foglalkozási megbetegedés (1993. évi XCIII trv. 87.§ és a 1997. évi LXXXIII. trv. 52.§ szerint)</w:t>
      </w:r>
    </w:p>
    <w:p w14:paraId="67D5C2FA" w14:textId="77777777" w:rsidR="00733190" w:rsidRPr="00ED547B" w:rsidRDefault="00733190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munkavédelem érintettjei (munkáltató, munkavállaló, hatáskörzetben tartózkodók)</w:t>
      </w:r>
    </w:p>
    <w:p w14:paraId="0EA5DED2" w14:textId="77777777" w:rsidR="00733190" w:rsidRPr="00ED547B" w:rsidRDefault="00733190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balesetek és foglalkozási megbetegedések bejelentése, kivizsgálása</w:t>
      </w:r>
    </w:p>
    <w:p w14:paraId="697BC3AD" w14:textId="0C61C448" w:rsidR="00C53E01" w:rsidRPr="00ED547B" w:rsidRDefault="0073319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munkáltatók és munkavállalók munkavédelmi jogai, feladatai, kötelezettségei</w:t>
      </w:r>
    </w:p>
    <w:p w14:paraId="64AA536D" w14:textId="77777777" w:rsidR="001840A0" w:rsidRPr="00ED547B" w:rsidRDefault="001840A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0EAC99" w14:textId="777FE606" w:rsidR="00C53E01" w:rsidRPr="00ED547B" w:rsidRDefault="0073319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 xml:space="preserve">Munkahelyek munkavédelmi követelményei </w:t>
      </w:r>
    </w:p>
    <w:p w14:paraId="1D9D0DC2" w14:textId="77777777" w:rsidR="00733190" w:rsidRPr="00ED547B" w:rsidRDefault="00733190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egészséges munkavégzés feltételei (fizikai, kémiai, biológiai, pszichoszociális és ergonómiai kockázati tényezők)</w:t>
      </w:r>
    </w:p>
    <w:p w14:paraId="2D258B51" w14:textId="77777777" w:rsidR="00733190" w:rsidRPr="00ED547B" w:rsidRDefault="00733190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Munkahelyek kialakítása (ergonómia, munkaterek, padozat, közlekedési útvonalak, szociális helyiségek)</w:t>
      </w:r>
    </w:p>
    <w:p w14:paraId="145E72FA" w14:textId="77777777" w:rsidR="00733190" w:rsidRPr="00ED547B" w:rsidRDefault="00733190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Munkaterületek megvilágítása (fényforrásokkal kapcsolatos követelmények, kontraszt, képernyő előtti munkavégzés előírásai)</w:t>
      </w:r>
    </w:p>
    <w:p w14:paraId="066D9E6A" w14:textId="77777777" w:rsidR="00733190" w:rsidRPr="00ED547B" w:rsidRDefault="00733190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Munkahelyi klíma (hőmunka, hidegben végzett munka, munkahelyi szellőzés)</w:t>
      </w:r>
    </w:p>
    <w:p w14:paraId="366307D3" w14:textId="77777777" w:rsidR="00733190" w:rsidRPr="00ED547B" w:rsidRDefault="00733190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Munkahelyi zaj és rezgésvédelem</w:t>
      </w:r>
    </w:p>
    <w:p w14:paraId="102FEFCA" w14:textId="77777777" w:rsidR="00733190" w:rsidRPr="00ED547B" w:rsidRDefault="00733190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Kémiai kockázati tényezők (biztonsági adatlapok, CLP biztonsági jelzések ismerete)</w:t>
      </w:r>
    </w:p>
    <w:p w14:paraId="1A0ECC76" w14:textId="77777777" w:rsidR="00733190" w:rsidRPr="00ED547B" w:rsidRDefault="00733190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Biológiai kockázati tényezők</w:t>
      </w:r>
    </w:p>
    <w:p w14:paraId="26C59C4E" w14:textId="44C6878F" w:rsidR="00C53E01" w:rsidRPr="00ED547B" w:rsidRDefault="0073319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Pszichikai kóroki tényezők (túl/alulterhelés, mobbing, kiéégés)</w:t>
      </w:r>
    </w:p>
    <w:p w14:paraId="754F57B5" w14:textId="77777777" w:rsidR="001840A0" w:rsidRPr="00ED547B" w:rsidRDefault="001840A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0A2864" w14:textId="2B5776D2" w:rsidR="00C53E01" w:rsidRPr="00ED547B" w:rsidRDefault="0073319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Munkabiztonság</w:t>
      </w:r>
    </w:p>
    <w:p w14:paraId="7685D215" w14:textId="25213831" w:rsidR="00733190" w:rsidRPr="00ED547B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leggyakoribb kéziszerszámokkal kapcsolatos szabályok, munkaeszköz üzembe helyezésének feltételei, dokumentációja</w:t>
      </w:r>
    </w:p>
    <w:p w14:paraId="06D96006" w14:textId="77777777" w:rsidR="00733190" w:rsidRPr="00ED547B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anyagmozgatás szabályai és eszközei (gravitációs, kézi, gépi anyagmozgatás szabályai, veszélyes anyagokkal történő munkavégzés)</w:t>
      </w:r>
    </w:p>
    <w:p w14:paraId="5C458B56" w14:textId="77777777" w:rsidR="00733190" w:rsidRPr="00ED547B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szállítás szabályai és berendezései, szállítógépekkel kapcsolatos biztonsági követelmények</w:t>
      </w:r>
    </w:p>
    <w:p w14:paraId="72FF552E" w14:textId="77777777" w:rsidR="00733190" w:rsidRPr="00ED547B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Munkavédelmi eszközök és alkalmazásuk (munkaruházat, egyéni és kollektív védőeszközök) </w:t>
      </w:r>
    </w:p>
    <w:p w14:paraId="4873B7FA" w14:textId="77777777" w:rsidR="00733190" w:rsidRPr="00ED547B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Földmunkákkal kapcsolatos biztonsági előírások (munkagödör/munkaárok kiemelése, dúcolás, feljárók, átjárók, lépcsők kialakítása)</w:t>
      </w:r>
    </w:p>
    <w:p w14:paraId="1A65CBD0" w14:textId="77777777" w:rsidR="00733190" w:rsidRPr="00ED547B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Állványzatokkal kapcsolatos előírások, leesés elleni védelem</w:t>
      </w:r>
    </w:p>
    <w:p w14:paraId="4E48A3CF" w14:textId="77777777" w:rsidR="00733190" w:rsidRPr="00ED547B" w:rsidRDefault="00733190" w:rsidP="0073319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Beszállással végzett munkák biztonsági előírásai</w:t>
      </w:r>
    </w:p>
    <w:p w14:paraId="27CF3353" w14:textId="53C10D58" w:rsidR="00C53E01" w:rsidRPr="00ED547B" w:rsidRDefault="0073319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Vízügyi biztonsági szabályzat</w:t>
      </w:r>
    </w:p>
    <w:p w14:paraId="7FE4B628" w14:textId="77777777" w:rsidR="001840A0" w:rsidRPr="00ED547B" w:rsidRDefault="001840A0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F0CD2B" w14:textId="54722364" w:rsidR="00C53E01" w:rsidRPr="00ED547B" w:rsidRDefault="00C831B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Tűzbiztonság</w:t>
      </w:r>
    </w:p>
    <w:p w14:paraId="6755792F" w14:textId="4B5582AA" w:rsidR="00C831B7" w:rsidRPr="00ED547B" w:rsidRDefault="00C53E01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</w:t>
      </w:r>
      <w:r w:rsidR="00C831B7" w:rsidRPr="00ED547B">
        <w:rPr>
          <w:rFonts w:cs="Times New Roman"/>
        </w:rPr>
        <w:t xml:space="preserve"> Feladatok a tűzmegelőzés területén (tűzoltás feltételeinek biztosítása, a tűzvédelmi szabályzat és tűzriadó terv tartalmi elemei, az OTSZ előírásai)</w:t>
      </w:r>
    </w:p>
    <w:p w14:paraId="5516E1DB" w14:textId="77777777" w:rsidR="00C831B7" w:rsidRPr="00ED547B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Tűzesetekkel kapcsolatos feladatok, tűzoltás, mentés, tűzvizsgálat</w:t>
      </w:r>
    </w:p>
    <w:p w14:paraId="69E369F8" w14:textId="77777777" w:rsidR="00C831B7" w:rsidRPr="00ED547B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Tűzvédelmi jelzések, menekülési útvonalak kijelölése</w:t>
      </w:r>
    </w:p>
    <w:p w14:paraId="54654002" w14:textId="77777777" w:rsidR="00C831B7" w:rsidRPr="00ED547B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Oltáselmélet (oltóanyagok alkalmazhatósága, tűzoltó készülékek használata)</w:t>
      </w:r>
    </w:p>
    <w:p w14:paraId="2AAF11E2" w14:textId="4FA0CFEC" w:rsidR="00C53E01" w:rsidRPr="00ED547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4DC65F" w14:textId="49DDF371" w:rsidR="00C53E01" w:rsidRPr="00ED547B" w:rsidRDefault="00C831B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Érintésvédelem</w:t>
      </w:r>
    </w:p>
    <w:p w14:paraId="7FA43EFB" w14:textId="39339A06" w:rsidR="00C831B7" w:rsidRPr="00ED547B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Érintésvédelmi módok</w:t>
      </w:r>
    </w:p>
    <w:p w14:paraId="5B1110CD" w14:textId="77777777" w:rsidR="00C831B7" w:rsidRPr="00ED547B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Villamos munkák biztonságtechnikája</w:t>
      </w:r>
    </w:p>
    <w:p w14:paraId="7A9977B4" w14:textId="7DA009C8" w:rsidR="00C53E01" w:rsidRPr="00ED547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C922993" w14:textId="2E1BD7B7" w:rsidR="00C53E01" w:rsidRPr="00ED547B" w:rsidRDefault="00C831B7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Elsősegély</w:t>
      </w:r>
    </w:p>
    <w:p w14:paraId="0E052193" w14:textId="77777777" w:rsidR="00C831B7" w:rsidRPr="00ED547B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elsősegélyezés alapelvei</w:t>
      </w:r>
    </w:p>
    <w:p w14:paraId="75E5A9DD" w14:textId="77777777" w:rsidR="00C831B7" w:rsidRPr="00ED547B" w:rsidRDefault="00C831B7" w:rsidP="00C831B7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Teendők: - ájulás, rosszullét</w:t>
      </w:r>
    </w:p>
    <w:p w14:paraId="06B27C99" w14:textId="77777777" w:rsidR="00C831B7" w:rsidRPr="00ED547B" w:rsidRDefault="00C831B7" w:rsidP="00C831B7">
      <w:pPr>
        <w:tabs>
          <w:tab w:val="left" w:pos="1418"/>
          <w:tab w:val="right" w:pos="9072"/>
        </w:tabs>
        <w:spacing w:after="0"/>
        <w:ind w:left="1843"/>
        <w:rPr>
          <w:rFonts w:cs="Times New Roman"/>
        </w:rPr>
      </w:pPr>
      <w:r w:rsidRPr="00ED547B">
        <w:rPr>
          <w:rFonts w:cs="Times New Roman"/>
        </w:rPr>
        <w:t xml:space="preserve">- vérzéssel járó sérülések </w:t>
      </w:r>
    </w:p>
    <w:p w14:paraId="0862B00F" w14:textId="77777777" w:rsidR="00C831B7" w:rsidRPr="00ED547B" w:rsidRDefault="00C831B7" w:rsidP="00C831B7">
      <w:pPr>
        <w:tabs>
          <w:tab w:val="left" w:pos="1418"/>
          <w:tab w:val="right" w:pos="9072"/>
        </w:tabs>
        <w:spacing w:after="0"/>
        <w:ind w:left="1843"/>
        <w:rPr>
          <w:rFonts w:cs="Times New Roman"/>
        </w:rPr>
      </w:pPr>
      <w:r w:rsidRPr="00ED547B">
        <w:rPr>
          <w:rFonts w:cs="Times New Roman"/>
        </w:rPr>
        <w:t>- rándulás, ficam, törések (végtagok, törzs, koponya sérülése)</w:t>
      </w:r>
    </w:p>
    <w:p w14:paraId="4D08E4F3" w14:textId="77777777" w:rsidR="00C831B7" w:rsidRPr="00ED547B" w:rsidRDefault="00C831B7" w:rsidP="00C831B7">
      <w:pPr>
        <w:tabs>
          <w:tab w:val="left" w:pos="1418"/>
          <w:tab w:val="right" w:pos="9072"/>
        </w:tabs>
        <w:spacing w:after="0"/>
        <w:ind w:left="1843"/>
        <w:rPr>
          <w:rFonts w:cs="Times New Roman"/>
        </w:rPr>
      </w:pPr>
      <w:r w:rsidRPr="00ED547B">
        <w:rPr>
          <w:rFonts w:cs="Times New Roman"/>
        </w:rPr>
        <w:t>- mérgezések, sav/lúg okozta marás</w:t>
      </w:r>
    </w:p>
    <w:p w14:paraId="69440C47" w14:textId="77777777" w:rsidR="00C831B7" w:rsidRPr="00ED547B" w:rsidRDefault="00C831B7" w:rsidP="00C831B7">
      <w:pPr>
        <w:tabs>
          <w:tab w:val="left" w:pos="1418"/>
          <w:tab w:val="right" w:pos="9072"/>
        </w:tabs>
        <w:spacing w:after="0"/>
        <w:ind w:left="1843"/>
        <w:rPr>
          <w:rFonts w:cs="Times New Roman"/>
        </w:rPr>
      </w:pPr>
      <w:r w:rsidRPr="00ED547B">
        <w:rPr>
          <w:rFonts w:cs="Times New Roman"/>
        </w:rPr>
        <w:t>- áramütés esetén</w:t>
      </w:r>
    </w:p>
    <w:p w14:paraId="686D425D" w14:textId="77777777" w:rsidR="00C53E01" w:rsidRPr="00ED547B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8DC96B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0E74F427" w14:textId="55BC2E47" w:rsidR="00C53E01" w:rsidRPr="00ED547B" w:rsidRDefault="001B7B7D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Tanterem</w:t>
      </w:r>
    </w:p>
    <w:p w14:paraId="37C72D52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</w:p>
    <w:p w14:paraId="3FC942B5" w14:textId="77777777" w:rsidR="00C53E01" w:rsidRPr="00ED547B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2710F671" w14:textId="1029B3F1" w:rsidR="00C53E01" w:rsidRPr="00ED547B" w:rsidRDefault="00C53E01" w:rsidP="00C53E0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50CB1AFA" w14:textId="77777777" w:rsidR="00C53E01" w:rsidRPr="00ED547B" w:rsidRDefault="00C53E01" w:rsidP="00C53E01">
      <w:pPr>
        <w:spacing w:after="0"/>
        <w:ind w:left="426"/>
        <w:rPr>
          <w:rFonts w:cs="Times New Roman"/>
        </w:rPr>
      </w:pPr>
    </w:p>
    <w:p w14:paraId="3B6CA546" w14:textId="2182B5F3" w:rsidR="008553B5" w:rsidRPr="00ED547B" w:rsidRDefault="003978FB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Műszaki ábrázolás</w:t>
      </w:r>
      <w:r w:rsidR="008553B5" w:rsidRPr="00ED547B">
        <w:rPr>
          <w:rFonts w:cs="Times New Roman"/>
          <w:b/>
        </w:rPr>
        <w:t xml:space="preserve"> tantárgy</w:t>
      </w:r>
      <w:r w:rsidR="008553B5" w:rsidRPr="00ED547B">
        <w:rPr>
          <w:rFonts w:cs="Times New Roman"/>
          <w:b/>
        </w:rPr>
        <w:tab/>
      </w:r>
      <w:r w:rsidR="00090176" w:rsidRPr="00ED547B">
        <w:rPr>
          <w:rFonts w:cs="Times New Roman"/>
          <w:b/>
        </w:rPr>
        <w:t>72</w:t>
      </w:r>
      <w:r w:rsidR="008553B5" w:rsidRPr="00ED547B">
        <w:rPr>
          <w:rFonts w:cs="Times New Roman"/>
          <w:b/>
        </w:rPr>
        <w:t xml:space="preserve"> óra/</w:t>
      </w:r>
      <w:r w:rsidR="00090176" w:rsidRPr="00ED547B">
        <w:rPr>
          <w:rFonts w:cs="Times New Roman"/>
          <w:b/>
        </w:rPr>
        <w:t>72</w:t>
      </w:r>
      <w:r w:rsidR="008553B5" w:rsidRPr="00ED547B">
        <w:rPr>
          <w:rFonts w:cs="Times New Roman"/>
          <w:b/>
        </w:rPr>
        <w:t xml:space="preserve"> óra*</w:t>
      </w:r>
    </w:p>
    <w:p w14:paraId="520D4DD0" w14:textId="77777777" w:rsidR="008553B5" w:rsidRPr="00ED547B" w:rsidRDefault="008553B5" w:rsidP="008553B5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636F072B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3572D7F6" w14:textId="5FB7B67D" w:rsidR="008553B5" w:rsidRPr="00ED547B" w:rsidRDefault="008553B5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</w:t>
      </w:r>
      <w:r w:rsidR="00C6281D">
        <w:rPr>
          <w:rFonts w:cs="Times New Roman"/>
        </w:rPr>
        <w:t xml:space="preserve"> fő</w:t>
      </w:r>
      <w:r w:rsidRPr="00ED547B">
        <w:rPr>
          <w:rFonts w:cs="Times New Roman"/>
        </w:rPr>
        <w:t>szakképesítéshez kapcsolódik.</w:t>
      </w:r>
    </w:p>
    <w:p w14:paraId="11D3BBF5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02DE5357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262FDFF6" w14:textId="6CB06FFF" w:rsidR="008553B5" w:rsidRPr="00ED547B" w:rsidRDefault="003978FB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  <w:szCs w:val="24"/>
          <w:lang w:eastAsia="hu-HU"/>
        </w:rPr>
        <w:t xml:space="preserve">A </w:t>
      </w:r>
      <w:r w:rsidRPr="00ED547B">
        <w:rPr>
          <w:rFonts w:cs="Times New Roman"/>
          <w:i/>
        </w:rPr>
        <w:t xml:space="preserve">Műszaki ábrázolás </w:t>
      </w:r>
      <w:r w:rsidRPr="00ED547B">
        <w:rPr>
          <w:rFonts w:cs="Times New Roman"/>
        </w:rPr>
        <w:t>tantárgy</w:t>
      </w:r>
      <w:r w:rsidRPr="00ED547B">
        <w:rPr>
          <w:rFonts w:cs="Times New Roman"/>
          <w:i/>
          <w:iCs/>
          <w:szCs w:val="24"/>
          <w:lang w:eastAsia="hu-HU"/>
        </w:rPr>
        <w:t xml:space="preserve"> </w:t>
      </w:r>
      <w:r w:rsidRPr="00ED547B">
        <w:rPr>
          <w:rFonts w:cs="Times New Roman"/>
          <w:szCs w:val="24"/>
          <w:lang w:eastAsia="hu-HU"/>
        </w:rPr>
        <w:t>oktatásának célja egy általános műszaki szemlélet és alapvető rajztechnikai, szerkesztési ismeretek nyújtása. Egy olyan térszemlélet kialakulásának segítése, amely birtokában a tanulók sikeresen megoldják az egyszerű rajzfeladatokat, valamint képessé válnak kész műszaki rajzok olvasására.</w:t>
      </w:r>
    </w:p>
    <w:p w14:paraId="15AFB26B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105C7962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46A95528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6934ADFB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250356D8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0C275C16" w14:textId="47A0AC8F" w:rsidR="008553B5" w:rsidRPr="00ED547B" w:rsidRDefault="003978FB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Általános rajztechnikai ismeretek</w:t>
      </w:r>
    </w:p>
    <w:p w14:paraId="075C6A82" w14:textId="0B051718" w:rsidR="003978FB" w:rsidRPr="00ED547B" w:rsidRDefault="003978FB" w:rsidP="003978F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Műszaki rajz tartalma, eszközei</w:t>
      </w:r>
    </w:p>
    <w:p w14:paraId="7F6EB8A4" w14:textId="77777777" w:rsidR="003978FB" w:rsidRPr="00ED547B" w:rsidRDefault="003978FB" w:rsidP="003978F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Szabványírás</w:t>
      </w:r>
    </w:p>
    <w:p w14:paraId="5D0473A2" w14:textId="7C2F0555" w:rsidR="008553B5" w:rsidRPr="00ED547B" w:rsidRDefault="003978FB" w:rsidP="008553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Méretek megadása, méretarányok</w:t>
      </w:r>
    </w:p>
    <w:p w14:paraId="0ED4FE2C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279C2D" w14:textId="1EA6C9E8" w:rsidR="008553B5" w:rsidRPr="00ED547B" w:rsidRDefault="0029724E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Ábrázolási módok</w:t>
      </w:r>
    </w:p>
    <w:p w14:paraId="623A33B3" w14:textId="6F582A38" w:rsidR="0029724E" w:rsidRPr="00ED547B" w:rsidRDefault="0029724E" w:rsidP="0029724E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Nevezetes szögek, szabályos sokszögek, érintők szerkesztése</w:t>
      </w:r>
    </w:p>
    <w:p w14:paraId="6DDE3F41" w14:textId="77777777" w:rsidR="0029724E" w:rsidRPr="00ED547B" w:rsidRDefault="0029724E" w:rsidP="0029724E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Nagyítás, kicsinyítés</w:t>
      </w:r>
    </w:p>
    <w:p w14:paraId="022D89AB" w14:textId="77777777" w:rsidR="0029724E" w:rsidRPr="00ED547B" w:rsidRDefault="0029724E" w:rsidP="0029724E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Ábrázolási módszerek, vetületi ábrázolás </w:t>
      </w:r>
    </w:p>
    <w:p w14:paraId="28070BB6" w14:textId="77777777" w:rsidR="0029724E" w:rsidRPr="00ED547B" w:rsidRDefault="0029724E" w:rsidP="0029724E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Egyszerű mértani testek ábrázolása</w:t>
      </w:r>
    </w:p>
    <w:p w14:paraId="31590D80" w14:textId="77777777" w:rsidR="0029724E" w:rsidRPr="00ED547B" w:rsidRDefault="0029724E" w:rsidP="0029724E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Axonometrikus ábrázolás</w:t>
      </w:r>
    </w:p>
    <w:p w14:paraId="4067C3D0" w14:textId="77777777" w:rsidR="0029724E" w:rsidRPr="00ED547B" w:rsidRDefault="0029724E" w:rsidP="0029724E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 xml:space="preserve">egyméretű axonometria </w:t>
      </w:r>
    </w:p>
    <w:p w14:paraId="67CFD402" w14:textId="77777777" w:rsidR="0029724E" w:rsidRPr="00ED547B" w:rsidRDefault="0029724E" w:rsidP="0029724E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 xml:space="preserve">kétméretű axonometria </w:t>
      </w:r>
    </w:p>
    <w:p w14:paraId="2B053B93" w14:textId="77777777" w:rsidR="0029724E" w:rsidRPr="00ED547B" w:rsidRDefault="0029724E" w:rsidP="0029724E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 xml:space="preserve">kavalier-perspektíva </w:t>
      </w:r>
    </w:p>
    <w:p w14:paraId="02CB50FF" w14:textId="77777777" w:rsidR="0029724E" w:rsidRPr="00ED547B" w:rsidRDefault="0029724E" w:rsidP="0029724E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katona-perspektíva</w:t>
      </w:r>
    </w:p>
    <w:p w14:paraId="369F3B0C" w14:textId="4CEEEAE7" w:rsidR="008553B5" w:rsidRPr="00ED547B" w:rsidRDefault="0029724E" w:rsidP="0029724E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Perspektivikus ábrázolás</w:t>
      </w:r>
    </w:p>
    <w:p w14:paraId="15A906E4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7A0FE7" w14:textId="11333A90" w:rsidR="008553B5" w:rsidRPr="00ED547B" w:rsidRDefault="00DE101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Műszaki rajzi feladatok</w:t>
      </w:r>
    </w:p>
    <w:p w14:paraId="27C343AD" w14:textId="6A7B089B" w:rsidR="00DE1018" w:rsidRPr="00ED547B" w:rsidRDefault="00DE1018" w:rsidP="00DE101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Mérőszámos ábrázolás alapjai</w:t>
      </w:r>
    </w:p>
    <w:p w14:paraId="09081D17" w14:textId="77777777" w:rsidR="00DE1018" w:rsidRPr="00ED547B" w:rsidRDefault="00DE1018" w:rsidP="00DE101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Gépelemek ábrázolása</w:t>
      </w:r>
    </w:p>
    <w:p w14:paraId="1750BBA6" w14:textId="77777777" w:rsidR="00DE1018" w:rsidRPr="00ED547B" w:rsidRDefault="00DE1018" w:rsidP="00DE101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Egyszerű műtárgyak ábrázolása</w:t>
      </w:r>
    </w:p>
    <w:p w14:paraId="35C0D7CD" w14:textId="48A2F907" w:rsidR="008553B5" w:rsidRPr="00ED547B" w:rsidRDefault="00DE1018" w:rsidP="008553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Hossz- és keresztszelvények ábrázolásának alapjai</w:t>
      </w:r>
    </w:p>
    <w:p w14:paraId="4223A6DE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F67726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4D45C0F3" w14:textId="33F8CE4A" w:rsidR="008553B5" w:rsidRPr="00ED547B" w:rsidRDefault="00DE1018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Szaktanterem</w:t>
      </w:r>
    </w:p>
    <w:p w14:paraId="7097EE5C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0FA02ADF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0E9972C6" w14:textId="43DC3D62" w:rsidR="008553B5" w:rsidRPr="00ED547B" w:rsidRDefault="008553B5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2FD4CD87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7A513783" w14:textId="2EB3334E" w:rsidR="008553B5" w:rsidRPr="00ED547B" w:rsidRDefault="00766ED4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Gépészeti alapismeretek</w:t>
      </w:r>
      <w:r w:rsidR="008553B5" w:rsidRPr="00ED547B">
        <w:rPr>
          <w:rFonts w:cs="Times New Roman"/>
          <w:b/>
        </w:rPr>
        <w:t xml:space="preserve"> tantárgy</w:t>
      </w:r>
      <w:r w:rsidR="008553B5" w:rsidRPr="00ED547B">
        <w:rPr>
          <w:rFonts w:cs="Times New Roman"/>
          <w:b/>
        </w:rPr>
        <w:tab/>
      </w:r>
      <w:r w:rsidR="00090176" w:rsidRPr="00ED547B">
        <w:rPr>
          <w:rFonts w:cs="Times New Roman"/>
          <w:b/>
        </w:rPr>
        <w:t>36</w:t>
      </w:r>
      <w:r w:rsidR="008553B5" w:rsidRPr="00ED547B">
        <w:rPr>
          <w:rFonts w:cs="Times New Roman"/>
          <w:b/>
        </w:rPr>
        <w:t xml:space="preserve"> óra/</w:t>
      </w:r>
      <w:r w:rsidR="00090176" w:rsidRPr="00ED547B">
        <w:rPr>
          <w:rFonts w:cs="Times New Roman"/>
          <w:b/>
        </w:rPr>
        <w:t>36</w:t>
      </w:r>
      <w:r w:rsidR="008553B5" w:rsidRPr="00ED547B">
        <w:rPr>
          <w:rFonts w:cs="Times New Roman"/>
          <w:b/>
        </w:rPr>
        <w:t xml:space="preserve"> óra*</w:t>
      </w:r>
    </w:p>
    <w:p w14:paraId="18CBA5C9" w14:textId="77777777" w:rsidR="008553B5" w:rsidRPr="00ED547B" w:rsidRDefault="008553B5" w:rsidP="008553B5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57A3D9F9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43EE0A03" w14:textId="5E9B2BAA" w:rsidR="008553B5" w:rsidRPr="00ED547B" w:rsidRDefault="008553B5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1E02E5CA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703641E8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2D6F992B" w14:textId="77777777" w:rsidR="00766ED4" w:rsidRPr="00ED547B" w:rsidRDefault="00766ED4" w:rsidP="00766ED4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célja a szakterület elméleti ismereteinek nyújtása, a készségek, képességek fejlesztése, a jellemző technológiák, munkaműveletek, felhasznált anyagok, a szakmacsoport szakképesítéseinek bemutatása.</w:t>
      </w:r>
    </w:p>
    <w:p w14:paraId="6C8B6514" w14:textId="248DD97A" w:rsidR="008553B5" w:rsidRPr="00ED547B" w:rsidRDefault="00766ED4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tanításának célja, hogy továbbfejlessze és erősítse a tanulók eddig megszerzett képességeit, készségeit, illetve bővítse, rendszerezze és mélyítse el a közismereti és a műszaki tantárgyak keretében tanult ismereteket, fejlessze a tanulók műszaki gondolkodását.</w:t>
      </w:r>
    </w:p>
    <w:p w14:paraId="3AB19D96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4AF75DEE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0EDB5685" w14:textId="49F8E2A7" w:rsidR="008553B5" w:rsidRPr="00ED547B" w:rsidRDefault="00766ED4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Fizika, műszaki ábrázolás</w:t>
      </w:r>
    </w:p>
    <w:p w14:paraId="0F92E4BE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115DF7E3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5CFB6F0B" w14:textId="6E960F67" w:rsidR="008553B5" w:rsidRPr="00ED547B" w:rsidRDefault="00766ED4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Gépelemek</w:t>
      </w:r>
    </w:p>
    <w:p w14:paraId="04DA15CD" w14:textId="23F6C7C0" w:rsidR="00766ED4" w:rsidRPr="00ED547B" w:rsidRDefault="00766ED4" w:rsidP="00766ED4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Fizikai alapfogalmak (fizika, kinematika, kinetika, dinamika statika, szilárdságtan, mértékegységek, egyszerű gépek, ék, lejtő erőkar)</w:t>
      </w:r>
    </w:p>
    <w:p w14:paraId="3D83109F" w14:textId="77777777" w:rsidR="00766ED4" w:rsidRPr="00ED547B" w:rsidRDefault="00766ED4" w:rsidP="00766ED4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Kötő gépelemek (oldható és nem oldható kötések)</w:t>
      </w:r>
    </w:p>
    <w:p w14:paraId="6821719C" w14:textId="77777777" w:rsidR="00766ED4" w:rsidRPr="00ED547B" w:rsidRDefault="00766ED4" w:rsidP="00766ED4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Forgó mozgást végző gépelemek (tengelyek, tengelykapcsolók, csapágyak)</w:t>
      </w:r>
    </w:p>
    <w:p w14:paraId="6610634F" w14:textId="77777777" w:rsidR="00766ED4" w:rsidRPr="00ED547B" w:rsidRDefault="00766ED4" w:rsidP="00766ED4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Forgó mozgást közvetítő gépelemek (dörzshajtás, szíjhajtások, lánchajtás, fogaskerékhajtás)</w:t>
      </w:r>
    </w:p>
    <w:p w14:paraId="1DBEAE49" w14:textId="77777777" w:rsidR="00766ED4" w:rsidRPr="00ED547B" w:rsidRDefault="00766ED4" w:rsidP="00766ED4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Mechanizmusok (karos, bütykös, forgattyús), fékszerkezetek</w:t>
      </w:r>
    </w:p>
    <w:p w14:paraId="34DFDFF3" w14:textId="0E0EE610" w:rsidR="008553B5" w:rsidRPr="00ED547B" w:rsidRDefault="00766ED4" w:rsidP="008553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Belső égésű motorok felépítése, működése</w:t>
      </w:r>
    </w:p>
    <w:p w14:paraId="0B9F36C9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0577C3" w14:textId="125D54A8" w:rsidR="008553B5" w:rsidRPr="00ED547B" w:rsidRDefault="00D16A3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Az anyagmozgatás gépei</w:t>
      </w:r>
    </w:p>
    <w:p w14:paraId="3779580E" w14:textId="37A8B8B6" w:rsidR="00D16A32" w:rsidRPr="00ED547B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emelőgépek elemei (kötél, lánc, vezetőelemek, teherfelvevő szerkezetek)</w:t>
      </w:r>
    </w:p>
    <w:p w14:paraId="4533E1C9" w14:textId="77777777" w:rsidR="00D16A32" w:rsidRPr="00ED547B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Emelőszerkezetek</w:t>
      </w:r>
    </w:p>
    <w:p w14:paraId="7269A78B" w14:textId="77777777" w:rsidR="00D16A32" w:rsidRPr="00ED547B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Emelőgépek</w:t>
      </w:r>
    </w:p>
    <w:p w14:paraId="5A4D834B" w14:textId="77777777" w:rsidR="00D16A32" w:rsidRPr="00ED547B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Rakodógépek</w:t>
      </w:r>
    </w:p>
    <w:p w14:paraId="6AB2C190" w14:textId="77777777" w:rsidR="00D16A32" w:rsidRPr="00ED547B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Szállítóberendezések (szállítószalag, elevátor, kotró) </w:t>
      </w:r>
    </w:p>
    <w:p w14:paraId="3696C30F" w14:textId="66B8B20A" w:rsidR="008553B5" w:rsidRPr="00ED547B" w:rsidRDefault="00D16A32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Szállítógépek</w:t>
      </w:r>
    </w:p>
    <w:p w14:paraId="50C5E99E" w14:textId="53002348" w:rsidR="008553B5" w:rsidRPr="00ED547B" w:rsidRDefault="00D16A3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Az építés gépei</w:t>
      </w:r>
    </w:p>
    <w:p w14:paraId="0C7F01EB" w14:textId="6E9F5018" w:rsidR="00D16A32" w:rsidRPr="00ED547B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földmunkák gépei, gépláncok,</w:t>
      </w:r>
    </w:p>
    <w:p w14:paraId="7F79510F" w14:textId="77777777" w:rsidR="00D16A32" w:rsidRPr="00ED547B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Földmű és csatorna karbantartó gépek (fűkaszák, tuskómarók, úszó hínárvágók)</w:t>
      </w:r>
    </w:p>
    <w:p w14:paraId="6C27B198" w14:textId="77777777" w:rsidR="00D16A32" w:rsidRPr="00ED547B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anyag előkészítés gépei, betontechnológia gépei</w:t>
      </w:r>
    </w:p>
    <w:p w14:paraId="49D50BE1" w14:textId="77777777" w:rsidR="00D16A32" w:rsidRPr="00ED547B" w:rsidRDefault="00D16A32" w:rsidP="00D16A32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gépkiválasztás szempontjai, karbantartás</w:t>
      </w:r>
    </w:p>
    <w:p w14:paraId="466008B5" w14:textId="5E8E19C2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3ADAFF" w14:textId="7EE0383F" w:rsidR="008553B5" w:rsidRPr="00ED547B" w:rsidRDefault="00735DB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Csővezetékek</w:t>
      </w:r>
    </w:p>
    <w:p w14:paraId="2FC5F100" w14:textId="299EEF6D" w:rsidR="00735DB9" w:rsidRPr="00ED547B" w:rsidRDefault="00735DB9" w:rsidP="00735DB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csövek jellemzői, anyaga, kialakítása, alkalmazhatósága, színjelölése, szerelése</w:t>
      </w:r>
    </w:p>
    <w:p w14:paraId="57BB62B8" w14:textId="77777777" w:rsidR="00735DB9" w:rsidRPr="00ED547B" w:rsidRDefault="00735DB9" w:rsidP="00735DB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Csőkötések</w:t>
      </w:r>
    </w:p>
    <w:p w14:paraId="4AC6FEE4" w14:textId="77777777" w:rsidR="00735DB9" w:rsidRPr="00ED547B" w:rsidRDefault="00735DB9" w:rsidP="00735DB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Csőszerelvények, kiegyenlítők</w:t>
      </w:r>
    </w:p>
    <w:p w14:paraId="4F2D46B2" w14:textId="77777777" w:rsidR="00735DB9" w:rsidRPr="00ED547B" w:rsidRDefault="00735DB9" w:rsidP="00735DB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Tömítések</w:t>
      </w:r>
    </w:p>
    <w:p w14:paraId="16FDFAA6" w14:textId="77777777" w:rsidR="00735DB9" w:rsidRPr="00ED547B" w:rsidRDefault="00735DB9" w:rsidP="00735DB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Csőátvezetések, felfüggesztések</w:t>
      </w:r>
    </w:p>
    <w:p w14:paraId="05F06146" w14:textId="28857FEF" w:rsidR="008553B5" w:rsidRPr="00ED547B" w:rsidRDefault="00735DB9" w:rsidP="00735DB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Vízmérők</w:t>
      </w:r>
    </w:p>
    <w:p w14:paraId="71D07EFD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A49177" w14:textId="3E219775" w:rsidR="008553B5" w:rsidRPr="00ED547B" w:rsidRDefault="00087C5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Vízgépek</w:t>
      </w:r>
    </w:p>
    <w:p w14:paraId="5012B6FC" w14:textId="756D0A72" w:rsidR="00087C5A" w:rsidRPr="00ED547B" w:rsidRDefault="00087C5A" w:rsidP="00087C5A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Áramlástani alapfogalmak: </w:t>
      </w:r>
    </w:p>
    <w:p w14:paraId="7902C580" w14:textId="77777777" w:rsidR="00087C5A" w:rsidRPr="00ED547B" w:rsidRDefault="00087C5A" w:rsidP="00087C5A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szivattyúk több szempontú csoportosítása (működési elv, alkalmazási, stb. szerint)</w:t>
      </w:r>
    </w:p>
    <w:p w14:paraId="7A5FA52D" w14:textId="77777777" w:rsidR="00087C5A" w:rsidRPr="00ED547B" w:rsidRDefault="00087C5A" w:rsidP="00087C5A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Szivattyúk felépítése, működése áramlástani jellemzői </w:t>
      </w:r>
    </w:p>
    <w:p w14:paraId="42509BEB" w14:textId="77777777" w:rsidR="00087C5A" w:rsidRPr="00ED547B" w:rsidRDefault="00087C5A" w:rsidP="00087C5A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Térfogatkiszorítás elvén működő szivattyúk felépítése, működése, üzemi jellemzői</w:t>
      </w:r>
    </w:p>
    <w:p w14:paraId="297A67DB" w14:textId="77777777" w:rsidR="00087C5A" w:rsidRPr="00ED547B" w:rsidRDefault="00087C5A" w:rsidP="00087C5A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Áramlástani elven működő szivattyúk felépítése, működése, üzemi jellemzői</w:t>
      </w:r>
    </w:p>
    <w:p w14:paraId="57EEFC19" w14:textId="77777777" w:rsidR="00087C5A" w:rsidRPr="00ED547B" w:rsidRDefault="00087C5A" w:rsidP="00087C5A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Szivattyúk szabályozása, soros és párhuzamos üzeme</w:t>
      </w:r>
    </w:p>
    <w:p w14:paraId="064A2620" w14:textId="77777777" w:rsidR="00087C5A" w:rsidRPr="00ED547B" w:rsidRDefault="00087C5A" w:rsidP="00087C5A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Különleges vízemelő berendezések (mammutszivattyú, sugárszivattyú, vízemelő kos)</w:t>
      </w:r>
    </w:p>
    <w:p w14:paraId="526D6F40" w14:textId="13925D1C" w:rsidR="008553B5" w:rsidRPr="00ED547B" w:rsidRDefault="00087C5A" w:rsidP="008553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Turbinák csoportosítása, felépítése, működése, üzemi jellemzői</w:t>
      </w:r>
    </w:p>
    <w:p w14:paraId="4B51CF1A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830505" w14:textId="2C1D294F" w:rsidR="008553B5" w:rsidRPr="00ED547B" w:rsidRDefault="00087C5A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Légszállító gépek</w:t>
      </w:r>
    </w:p>
    <w:p w14:paraId="39B8BCE6" w14:textId="5416ABEB" w:rsidR="00087C5A" w:rsidRPr="00ED547B" w:rsidRDefault="00087C5A" w:rsidP="00087C5A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Légszállító gépek csoportosítása (szellőzők, légsűrítők, fúvók, kompresszorok)</w:t>
      </w:r>
    </w:p>
    <w:p w14:paraId="7F33A961" w14:textId="77777777" w:rsidR="00087C5A" w:rsidRPr="00ED547B" w:rsidRDefault="00087C5A" w:rsidP="00087C5A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Dugattyús légsűrítők felépítése, működése, üzemi jellemzői</w:t>
      </w:r>
    </w:p>
    <w:p w14:paraId="69644BDC" w14:textId="0056CEC5" w:rsidR="008553B5" w:rsidRPr="00ED547B" w:rsidRDefault="00087C5A" w:rsidP="008553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Forgó mozgást végző légsűrítők felépítése, működése, üzemi jellemzői</w:t>
      </w:r>
    </w:p>
    <w:p w14:paraId="47BF15DB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3E6F1A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2C38F7B0" w14:textId="30F9DEEB" w:rsidR="008553B5" w:rsidRPr="00ED547B" w:rsidRDefault="00087C5A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Szaktanterem</w:t>
      </w:r>
    </w:p>
    <w:p w14:paraId="2082DA1B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486EB6CD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5A67AA8A" w14:textId="708012AA" w:rsidR="008553B5" w:rsidRPr="00ED547B" w:rsidRDefault="008553B5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560668B1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2FEE0D8D" w14:textId="043D4D23" w:rsidR="008553B5" w:rsidRPr="00ED547B" w:rsidRDefault="00087C5A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Vízügyi építési alapismeretek</w:t>
      </w:r>
      <w:r w:rsidR="008553B5" w:rsidRPr="00ED547B">
        <w:rPr>
          <w:rFonts w:cs="Times New Roman"/>
          <w:b/>
        </w:rPr>
        <w:t xml:space="preserve"> tantárgy</w:t>
      </w:r>
      <w:r w:rsidR="008553B5" w:rsidRPr="00ED547B">
        <w:rPr>
          <w:rFonts w:cs="Times New Roman"/>
          <w:b/>
        </w:rPr>
        <w:tab/>
      </w:r>
      <w:r w:rsidR="00090176" w:rsidRPr="00ED547B">
        <w:rPr>
          <w:rFonts w:cs="Times New Roman"/>
          <w:b/>
        </w:rPr>
        <w:t>72</w:t>
      </w:r>
      <w:r w:rsidR="008553B5" w:rsidRPr="00ED547B">
        <w:rPr>
          <w:rFonts w:cs="Times New Roman"/>
          <w:b/>
        </w:rPr>
        <w:t xml:space="preserve"> óra/</w:t>
      </w:r>
      <w:r w:rsidR="00090176" w:rsidRPr="00ED547B">
        <w:rPr>
          <w:rFonts w:cs="Times New Roman"/>
          <w:b/>
        </w:rPr>
        <w:t>72</w:t>
      </w:r>
      <w:r w:rsidR="008553B5" w:rsidRPr="00ED547B">
        <w:rPr>
          <w:rFonts w:cs="Times New Roman"/>
          <w:b/>
        </w:rPr>
        <w:t xml:space="preserve"> óra*</w:t>
      </w:r>
    </w:p>
    <w:p w14:paraId="5A8AA899" w14:textId="77777777" w:rsidR="008553B5" w:rsidRPr="00ED547B" w:rsidRDefault="008553B5" w:rsidP="008553B5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1472CF46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1386742B" w14:textId="0B7668AA" w:rsidR="008553B5" w:rsidRPr="00ED547B" w:rsidRDefault="008553B5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282350E4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6DE3084D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39C26B22" w14:textId="31AD4B4A" w:rsidR="008553B5" w:rsidRPr="00ED547B" w:rsidRDefault="00087C5A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vízügyi építési alapismeretek célja, hogy a tanuló megismerkedjen a vízügyi területen alkalmazott építőanyagokkal és a vízügyben alkalmazott építéstechnológiai eljárásokkal, a leggyakoribb műtárgyak kialakításának alapelveivel.</w:t>
      </w:r>
    </w:p>
    <w:p w14:paraId="7294C640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5086695A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4F84954F" w14:textId="2FC751A5" w:rsidR="008553B5" w:rsidRPr="00ED547B" w:rsidRDefault="00087C5A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Szakmai biológia, gépészeti alapismeretek, környezettechnika, vízgazdálkodási alapgyakorlat</w:t>
      </w:r>
    </w:p>
    <w:p w14:paraId="2C60DBF4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1AE2FAD5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10BD7308" w14:textId="36BDCF0D" w:rsidR="008553B5" w:rsidRPr="00ED547B" w:rsidRDefault="00EE18F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Földmunkák</w:t>
      </w:r>
    </w:p>
    <w:p w14:paraId="42D51A4D" w14:textId="7A114B54" w:rsidR="00EE18F6" w:rsidRPr="00ED547B" w:rsidRDefault="00EE18F6" w:rsidP="00EE18F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talajok mechanikai jellemzői, vizsgálata, talajmechanikai alapfogalmak</w:t>
      </w:r>
    </w:p>
    <w:p w14:paraId="045EE0C1" w14:textId="77777777" w:rsidR="00EE18F6" w:rsidRPr="00ED547B" w:rsidRDefault="00EE18F6" w:rsidP="00EE18F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talajok alakváltozása, talajkárosodás</w:t>
      </w:r>
    </w:p>
    <w:p w14:paraId="46E10B5A" w14:textId="77777777" w:rsidR="00EE18F6" w:rsidRPr="00ED547B" w:rsidRDefault="00EE18F6" w:rsidP="00EE18F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talajjavítás módjai: döngölés és injektálás</w:t>
      </w:r>
    </w:p>
    <w:p w14:paraId="427D6139" w14:textId="77777777" w:rsidR="00EE18F6" w:rsidRPr="00ED547B" w:rsidRDefault="00EE18F6" w:rsidP="00EE18F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Talajkiemelés technológiája és gépei</w:t>
      </w:r>
    </w:p>
    <w:p w14:paraId="5F07A644" w14:textId="77777777" w:rsidR="00EE18F6" w:rsidRPr="00ED547B" w:rsidRDefault="00EE18F6" w:rsidP="00EE18F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Dúcolás, zsaluzás, szádfalazás</w:t>
      </w:r>
    </w:p>
    <w:p w14:paraId="4EF2AF7B" w14:textId="66730D71" w:rsidR="008553B5" w:rsidRPr="00ED547B" w:rsidRDefault="00EE18F6" w:rsidP="008553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Alapozási technikák (kút és szekrényalapozás, résfalazás)</w:t>
      </w:r>
    </w:p>
    <w:p w14:paraId="4F42D6A7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319DC2" w14:textId="7AE86319" w:rsidR="008553B5" w:rsidRPr="00ED547B" w:rsidRDefault="00EE18F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Természetes építőanyagok</w:t>
      </w:r>
    </w:p>
    <w:p w14:paraId="60038D81" w14:textId="19A7CAF9" w:rsidR="00EE18F6" w:rsidRPr="00ED547B" w:rsidRDefault="00EE18F6" w:rsidP="00EE18F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kő, mint építőanyag</w:t>
      </w:r>
    </w:p>
    <w:p w14:paraId="03587E1C" w14:textId="77777777" w:rsidR="00EE18F6" w:rsidRPr="00ED547B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ED547B">
        <w:rPr>
          <w:rFonts w:cs="Times New Roman"/>
        </w:rPr>
        <w:t>kőművek</w:t>
      </w:r>
    </w:p>
    <w:p w14:paraId="74EAAF64" w14:textId="77777777" w:rsidR="00EE18F6" w:rsidRPr="00ED547B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ED547B">
        <w:rPr>
          <w:rFonts w:cs="Times New Roman"/>
        </w:rPr>
        <w:t>partburkolások</w:t>
      </w:r>
    </w:p>
    <w:p w14:paraId="6A578A82" w14:textId="77777777" w:rsidR="00EE18F6" w:rsidRPr="00ED547B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ED547B">
        <w:rPr>
          <w:rFonts w:cs="Times New Roman"/>
        </w:rPr>
        <w:t>rézsűvédelem</w:t>
      </w:r>
    </w:p>
    <w:p w14:paraId="3B698EBE" w14:textId="77777777" w:rsidR="00EE18F6" w:rsidRPr="00ED547B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ED547B">
        <w:rPr>
          <w:rFonts w:cs="Times New Roman"/>
        </w:rPr>
        <w:t>támfalrendszerek</w:t>
      </w:r>
    </w:p>
    <w:p w14:paraId="5B95EFFB" w14:textId="77777777" w:rsidR="00EE18F6" w:rsidRPr="00ED547B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ED547B">
        <w:rPr>
          <w:rFonts w:cs="Times New Roman"/>
        </w:rPr>
        <w:t>megtámasztás és kihorgonyzás</w:t>
      </w:r>
    </w:p>
    <w:p w14:paraId="22244BAC" w14:textId="77777777" w:rsidR="00EE18F6" w:rsidRPr="00ED547B" w:rsidRDefault="00EE18F6" w:rsidP="00EE18F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fa mint építőanyag</w:t>
      </w:r>
    </w:p>
    <w:p w14:paraId="6577D701" w14:textId="77777777" w:rsidR="00EE18F6" w:rsidRPr="00ED547B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ED547B">
        <w:rPr>
          <w:rFonts w:cs="Times New Roman"/>
        </w:rPr>
        <w:t>faszerkezetek (állványok, tiltók, zsilipek, ideiglenes szivattyúállások)</w:t>
      </w:r>
    </w:p>
    <w:p w14:paraId="547DF431" w14:textId="0676481F" w:rsidR="008553B5" w:rsidRPr="00ED547B" w:rsidRDefault="00EE18F6" w:rsidP="00EE18F6">
      <w:pPr>
        <w:numPr>
          <w:ilvl w:val="0"/>
          <w:numId w:val="9"/>
        </w:numPr>
        <w:spacing w:after="0"/>
        <w:rPr>
          <w:rFonts w:cs="Times New Roman"/>
        </w:rPr>
      </w:pPr>
      <w:r w:rsidRPr="00ED547B">
        <w:rPr>
          <w:rFonts w:cs="Times New Roman"/>
        </w:rPr>
        <w:t>rőzseművek</w:t>
      </w:r>
    </w:p>
    <w:p w14:paraId="7F0DD809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125C21C" w14:textId="4B473F3D" w:rsidR="008553B5" w:rsidRPr="00ED547B" w:rsidRDefault="00EE18F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Beton</w:t>
      </w:r>
    </w:p>
    <w:p w14:paraId="75C52EB3" w14:textId="6009A079" w:rsidR="00EE18F6" w:rsidRPr="00ED547B" w:rsidRDefault="00EE18F6" w:rsidP="00EE18F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betonkészítés technológia</w:t>
      </w:r>
    </w:p>
    <w:p w14:paraId="289D7DFE" w14:textId="77777777" w:rsidR="00EE18F6" w:rsidRPr="00ED547B" w:rsidRDefault="00EE18F6" w:rsidP="00EE18F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Betonfajták (beton, vasbeton, különleges betonfajták, víz alatti betonok)</w:t>
      </w:r>
    </w:p>
    <w:p w14:paraId="3CF74194" w14:textId="77777777" w:rsidR="00EE18F6" w:rsidRPr="00ED547B" w:rsidRDefault="00EE18F6" w:rsidP="00EE18F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Monolit és vasbeton szerkezetek készítése</w:t>
      </w:r>
    </w:p>
    <w:p w14:paraId="30949B4B" w14:textId="749BAF77" w:rsidR="008553B5" w:rsidRPr="00ED547B" w:rsidRDefault="00EE18F6" w:rsidP="00EE18F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Előregyártás</w:t>
      </w:r>
    </w:p>
    <w:p w14:paraId="50164E08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BC752F" w14:textId="401C43B0" w:rsidR="008553B5" w:rsidRPr="00ED547B" w:rsidRDefault="001C7FF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Tervdokumentáció</w:t>
      </w:r>
    </w:p>
    <w:p w14:paraId="2C74AC71" w14:textId="2E32BE6E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Az építőiparban használt tervek típusai, célja, </w:t>
      </w:r>
    </w:p>
    <w:p w14:paraId="130839BB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vázlattervek</w:t>
      </w:r>
    </w:p>
    <w:p w14:paraId="3D9B63C5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általános tervek</w:t>
      </w:r>
    </w:p>
    <w:p w14:paraId="0D4F562F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engedélyezési (beadványi) tervek</w:t>
      </w:r>
    </w:p>
    <w:p w14:paraId="37AA05D8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kiviteli tervek</w:t>
      </w:r>
    </w:p>
    <w:p w14:paraId="10AEEEDC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Vízügyi tervdokumentáció célja, tartalma, formai követelményei</w:t>
      </w:r>
    </w:p>
    <w:p w14:paraId="220E3B06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vízügyi tervek tipikus elemei</w:t>
      </w:r>
    </w:p>
    <w:p w14:paraId="16FB2B80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műszaki leírás</w:t>
      </w:r>
    </w:p>
    <w:p w14:paraId="3CC08A91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helyszínrajz</w:t>
      </w:r>
    </w:p>
    <w:p w14:paraId="4190B7F0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hossz-szelvény</w:t>
      </w:r>
    </w:p>
    <w:p w14:paraId="67ED552A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keresztszelvény</w:t>
      </w:r>
    </w:p>
    <w:p w14:paraId="16E92A71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csomóponti vázlat</w:t>
      </w:r>
    </w:p>
    <w:p w14:paraId="12E82B3F" w14:textId="44F1A786" w:rsidR="008553B5" w:rsidRPr="00ED547B" w:rsidRDefault="001C7FF2" w:rsidP="008553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Vízjogi engedélyek típusai, szerepe a tervezési folyamatban</w:t>
      </w:r>
    </w:p>
    <w:p w14:paraId="6FCFD8F1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C28A38" w14:textId="602011FB" w:rsidR="008553B5" w:rsidRPr="00ED547B" w:rsidRDefault="001C7FF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Vízépítési földmunkák</w:t>
      </w:r>
    </w:p>
    <w:p w14:paraId="689A2EA1" w14:textId="50C9BAAC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Kitűzési ismeretek</w:t>
      </w:r>
    </w:p>
    <w:p w14:paraId="7DFBD87C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Földművek építési sajátosságai</w:t>
      </w:r>
    </w:p>
    <w:p w14:paraId="41AD12DE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töltések építése</w:t>
      </w:r>
    </w:p>
    <w:p w14:paraId="27B9B860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– nyílt csatornák építése </w:t>
      </w:r>
    </w:p>
    <w:p w14:paraId="1AE2F9AB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csővezetékek építése munkaárok kiemelésével</w:t>
      </w:r>
    </w:p>
    <w:p w14:paraId="1090D0D8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kitakarás nélküli vezetéképítés</w:t>
      </w:r>
    </w:p>
    <w:p w14:paraId="293D32C7" w14:textId="1EA89908" w:rsidR="008553B5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 hidromechanizáció</w:t>
      </w:r>
    </w:p>
    <w:p w14:paraId="2BD1CB1E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6A1B09" w14:textId="63E8CA79" w:rsidR="008553B5" w:rsidRPr="00ED547B" w:rsidRDefault="001C7FF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Műtárgyak építése</w:t>
      </w:r>
      <w:r w:rsidR="008553B5" w:rsidRPr="00ED547B">
        <w:rPr>
          <w:rFonts w:cs="Times New Roman"/>
          <w:b/>
          <w:i/>
        </w:rPr>
        <w:t xml:space="preserve"> </w:t>
      </w:r>
    </w:p>
    <w:p w14:paraId="2AB21F6F" w14:textId="099FFAB9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víztározás és vízszintszabályozás műtárgyainak (gátak, tározók) építése</w:t>
      </w:r>
    </w:p>
    <w:p w14:paraId="0E6CAA69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Víznyerés műtárgyainak építési sajátosságai (kút, galéria, forrásfoglalás, talajvízdúsítás, felszíni vízkivétel műtárgyai)</w:t>
      </w:r>
    </w:p>
    <w:p w14:paraId="79D243C0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Vízelosztó hálózat műtárgyainak építése (zsilipek, szivattyútelepek, tárolók)</w:t>
      </w:r>
    </w:p>
    <w:p w14:paraId="127E1324" w14:textId="77777777" w:rsidR="001C7FF2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Vízkezelés műtárgyainak építési sajátosságai (ülepítők, medencék, aknák)</w:t>
      </w:r>
    </w:p>
    <w:p w14:paraId="439BF9A4" w14:textId="09B0FF42" w:rsidR="008553B5" w:rsidRPr="00ED547B" w:rsidRDefault="001C7FF2" w:rsidP="001C7FF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Építőanyag-igény meghatározása</w:t>
      </w:r>
    </w:p>
    <w:p w14:paraId="51C4EC75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147935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107AA8F1" w14:textId="74E4C3CD" w:rsidR="008553B5" w:rsidRPr="00ED547B" w:rsidRDefault="00CC5C93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Tanterem</w:t>
      </w:r>
    </w:p>
    <w:p w14:paraId="46B0D546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08F2A923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604F5ADC" w14:textId="7E054598" w:rsidR="008553B5" w:rsidRPr="00ED547B" w:rsidRDefault="008553B5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5F5D9E22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7ED6917D" w14:textId="24B0B13D" w:rsidR="008553B5" w:rsidRPr="00ED547B" w:rsidRDefault="00CC5C93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Vízügyi műszaki ismeretek gyakorlat</w:t>
      </w:r>
      <w:r w:rsidR="008553B5" w:rsidRPr="00ED547B">
        <w:rPr>
          <w:rFonts w:cs="Times New Roman"/>
          <w:b/>
        </w:rPr>
        <w:t xml:space="preserve"> tantárgy</w:t>
      </w:r>
      <w:r w:rsidR="008553B5" w:rsidRPr="00ED547B">
        <w:rPr>
          <w:rFonts w:cs="Times New Roman"/>
          <w:b/>
        </w:rPr>
        <w:tab/>
      </w:r>
      <w:r w:rsidR="00090176" w:rsidRPr="00ED547B">
        <w:rPr>
          <w:rFonts w:cs="Times New Roman"/>
          <w:b/>
        </w:rPr>
        <w:t>175</w:t>
      </w:r>
      <w:r w:rsidR="008553B5" w:rsidRPr="00ED547B">
        <w:rPr>
          <w:rFonts w:cs="Times New Roman"/>
          <w:b/>
        </w:rPr>
        <w:t xml:space="preserve"> óra/</w:t>
      </w:r>
      <w:r w:rsidR="00090176" w:rsidRPr="00ED547B">
        <w:rPr>
          <w:rFonts w:cs="Times New Roman"/>
          <w:b/>
        </w:rPr>
        <w:t>180</w:t>
      </w:r>
      <w:r w:rsidR="008553B5" w:rsidRPr="00ED547B">
        <w:rPr>
          <w:rFonts w:cs="Times New Roman"/>
          <w:b/>
        </w:rPr>
        <w:t xml:space="preserve"> óra*</w:t>
      </w:r>
    </w:p>
    <w:p w14:paraId="08986DC9" w14:textId="77777777" w:rsidR="008553B5" w:rsidRPr="00ED547B" w:rsidRDefault="008553B5" w:rsidP="008553B5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5AB877C8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71D82399" w14:textId="7BF308A0" w:rsidR="008553B5" w:rsidRPr="00ED547B" w:rsidRDefault="008553B5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0BDA8CA9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5A52EE68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2BEAE5B6" w14:textId="77777777" w:rsidR="00CC5C93" w:rsidRPr="00ED547B" w:rsidRDefault="00CC5C93" w:rsidP="00CC5C93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vízügyi műszaki ismeretek gyakorlat célja, hogy a tanulók felkészüljenek a vízügyi szakma a műszaki és gépészeti feladatainak az önállóan történő elvégzésére, az üzemeltetés biztosításához szükséges gyakorlati műszaki feladatok végrehajtására. </w:t>
      </w:r>
    </w:p>
    <w:p w14:paraId="3A9102C5" w14:textId="746CAF8B" w:rsidR="008553B5" w:rsidRPr="00ED547B" w:rsidRDefault="00CC5C93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megszerzett műszaki ismeretek birtokában a gyakorlati tevékenység során a felmerülő váratlan hibák, üzemzavarok elhárítását biztonságosan, a gazdaságossági kérdések figyelembevételével tudják végrehajtani.</w:t>
      </w:r>
    </w:p>
    <w:p w14:paraId="68240420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48BF212E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6768CE94" w14:textId="75865A8F" w:rsidR="008553B5" w:rsidRPr="00ED547B" w:rsidRDefault="00CC5C93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Informatika, műszaki ábrázolás, vízügyi építési alapismeretek, gépészeti alapismeretek, vízgazdálkodási alapgyakorlatok, környezettechnika</w:t>
      </w:r>
    </w:p>
    <w:p w14:paraId="3ACA010C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7296F7CE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24ADA0DC" w14:textId="29DF2309" w:rsidR="008553B5" w:rsidRPr="00ED547B" w:rsidRDefault="00CC5C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Anyagismeret gyakorlat</w:t>
      </w:r>
    </w:p>
    <w:p w14:paraId="4E950DD1" w14:textId="41D8CDFE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Építési anyagok          </w:t>
      </w:r>
    </w:p>
    <w:p w14:paraId="473FF0E7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Anyagvizsgálat elmélete, az anyagokkal szemben támasztott követelmények, igénybevételek.</w:t>
      </w:r>
    </w:p>
    <w:p w14:paraId="7B09AFEC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Mechanikai és technológiai anyagvizsgálati eljárások.</w:t>
      </w:r>
    </w:p>
    <w:p w14:paraId="3DAEE10D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Keménységmérési eljárások, eszközök.</w:t>
      </w:r>
    </w:p>
    <w:p w14:paraId="78FC9459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Roncsolás-mentes anyagvizsgálatok.</w:t>
      </w:r>
      <w:r w:rsidRPr="00ED547B">
        <w:rPr>
          <w:rFonts w:cs="Times New Roman"/>
        </w:rPr>
        <w:tab/>
      </w:r>
      <w:r w:rsidRPr="00ED547B">
        <w:rPr>
          <w:rFonts w:cs="Times New Roman"/>
        </w:rPr>
        <w:tab/>
      </w:r>
    </w:p>
    <w:p w14:paraId="0CD4185D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Fémes anyagok tulajdonságai, csoportosítása, szerkezete </w:t>
      </w:r>
    </w:p>
    <w:p w14:paraId="3FB76F58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Műanyagok jelentősége, alkalmazási területei, csoportosítása, megmunkálása.</w:t>
      </w:r>
    </w:p>
    <w:p w14:paraId="7B374859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Beton tulajdonságai, vizsgálata</w:t>
      </w:r>
    </w:p>
    <w:p w14:paraId="12DF862E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Nyersanyag összetétel és változásának hatása a késztermék tulajdonságaira. </w:t>
      </w:r>
    </w:p>
    <w:p w14:paraId="242B5254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anyagkiválasztás műszaki, technológiai, gazdasági szempontjai</w:t>
      </w:r>
    </w:p>
    <w:p w14:paraId="2D021C29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Anyagigény meghatározása</w:t>
      </w:r>
    </w:p>
    <w:p w14:paraId="44FF1AD9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</w:p>
    <w:p w14:paraId="09B5DB64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Statikai alapfogalmak.</w:t>
      </w:r>
    </w:p>
    <w:p w14:paraId="20AE35AA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Erő</w:t>
      </w:r>
    </w:p>
    <w:p w14:paraId="564D8649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Nyomaték</w:t>
      </w:r>
    </w:p>
    <w:p w14:paraId="77257BF4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Statika alaptételei</w:t>
      </w:r>
    </w:p>
    <w:p w14:paraId="74112CE2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Síkbeli erőrendszer eredőjének meghatározása szerkesztéssel, számítással</w:t>
      </w:r>
    </w:p>
    <w:p w14:paraId="51F3D402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</w:p>
    <w:p w14:paraId="12193EF3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Szilárdságtani alapismeretek</w:t>
      </w:r>
    </w:p>
    <w:p w14:paraId="6D90AB2B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Szilárdsági jellemzők.</w:t>
      </w:r>
    </w:p>
    <w:p w14:paraId="620387FB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Alakváltozások</w:t>
      </w:r>
    </w:p>
    <w:p w14:paraId="3C848FA9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Építési szerkezetek ellenőrzése húzó, nyomó, nyíró, hajlító igénybevételre</w:t>
      </w:r>
    </w:p>
    <w:p w14:paraId="3400D7B0" w14:textId="2EE1CAAF" w:rsidR="008553B5" w:rsidRPr="00ED547B" w:rsidRDefault="00CC5C93" w:rsidP="008553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Építőanyagok fizikai, és szilárdságtani vizsgálatai.</w:t>
      </w:r>
    </w:p>
    <w:p w14:paraId="1F5F4485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4D46408" w14:textId="31181FFD" w:rsidR="008553B5" w:rsidRPr="00ED547B" w:rsidRDefault="00CC5C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Gépészet gyakorlat</w:t>
      </w:r>
    </w:p>
    <w:p w14:paraId="69E2011E" w14:textId="3B8F98E6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Műszaki dokumentáció</w:t>
      </w:r>
    </w:p>
    <w:p w14:paraId="1E51CE9E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Gépészeti mérőeszközök használata, alapmérések végzése</w:t>
      </w:r>
    </w:p>
    <w:p w14:paraId="43703A65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Előrajzolás célja, feladata, műveleti sorrendje, szerszámai, eszközei</w:t>
      </w:r>
    </w:p>
    <w:p w14:paraId="437D1AF8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Munkadarabok kézi- és gépi műveletekkel történő alakítása, szerszámok védőfelszerelések használata </w:t>
      </w:r>
    </w:p>
    <w:p w14:paraId="3180739C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csavarkötések és szegecskötés szerszámainak és eszközeinek megválasztása, alkalmazása komplex gyakorlati feladatokban</w:t>
      </w:r>
    </w:p>
    <w:p w14:paraId="27E00782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Forrasztás célja, alkalmazási területei, eszközei, anyagai</w:t>
      </w:r>
    </w:p>
    <w:p w14:paraId="588CC5EA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Ragasztás technológiája, anyagai, segédanyagai, különböző anyagok ragasztása</w:t>
      </w:r>
    </w:p>
    <w:p w14:paraId="2B918AFC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Csőkötések kialakítása</w:t>
      </w:r>
    </w:p>
    <w:p w14:paraId="098DAB62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Csőszerelvények vizsgálata, ellenőrzése</w:t>
      </w:r>
    </w:p>
    <w:p w14:paraId="030E45DA" w14:textId="1AF48D2B" w:rsidR="008553B5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Hálózati csomópont kialakítása</w:t>
      </w:r>
    </w:p>
    <w:p w14:paraId="559A5F7C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4E0718" w14:textId="5F60B402" w:rsidR="008553B5" w:rsidRPr="00ED547B" w:rsidRDefault="00CC5C9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Műszaki informatika gyakorlat</w:t>
      </w:r>
      <w:r w:rsidR="008553B5" w:rsidRPr="00ED547B">
        <w:rPr>
          <w:rFonts w:cs="Times New Roman"/>
          <w:b/>
          <w:i/>
        </w:rPr>
        <w:t xml:space="preserve"> </w:t>
      </w:r>
    </w:p>
    <w:p w14:paraId="03E09DBF" w14:textId="02E7C7A6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CAD programok általános ismertetése, felhasználói felülete,</w:t>
      </w:r>
    </w:p>
    <w:p w14:paraId="5B106261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CAD program konfigurálása, kezelése (menüsor, eszköztár, beállítások, origók, szerkesztőhálók, intelligens kurzor)</w:t>
      </w:r>
    </w:p>
    <w:p w14:paraId="1E9B13B5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Alkalmazott koordinátarendszerek</w:t>
      </w:r>
    </w:p>
    <w:p w14:paraId="3E4FD2E2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2D-s ábrázolás, műveletek koordináta rendszerben, fóliák használata</w:t>
      </w:r>
    </w:p>
    <w:p w14:paraId="1759F08F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Szerkesztő műveletek 2D-ben</w:t>
      </w:r>
    </w:p>
    <w:p w14:paraId="706E6A39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Feliratozás, méretezés, nyomtatás</w:t>
      </w:r>
    </w:p>
    <w:p w14:paraId="56EE0976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3D elemek alkalmazása, 3D ábrázolás (3D-s navigációs tábla, perspektíva, párhuzamos vetítések)</w:t>
      </w:r>
    </w:p>
    <w:p w14:paraId="04EDDE58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Szerkesztő műveletek 3D-ben</w:t>
      </w:r>
    </w:p>
    <w:p w14:paraId="34778DB7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Látványterv-készítés alapjai</w:t>
      </w:r>
    </w:p>
    <w:p w14:paraId="698484B6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Animáció-készítés alapjai</w:t>
      </w:r>
    </w:p>
    <w:p w14:paraId="1BE43527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Prezentáció készítésének lehetőségei</w:t>
      </w:r>
    </w:p>
    <w:p w14:paraId="1CD7D663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Modell nézetének leválasztása, szükséges szerkesztések elvégzése</w:t>
      </w:r>
    </w:p>
    <w:p w14:paraId="1F4856CE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Kitöltések, 2D-s tárgyak elhelyezése, méretezése, feliratozása</w:t>
      </w:r>
    </w:p>
    <w:p w14:paraId="3536D136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Metszetek készítése, metszet leválasztása, szükséges szerkesztések elvégzése, kitöltések</w:t>
      </w:r>
    </w:p>
    <w:p w14:paraId="1304DD2F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Méretezés (hossz-, szög-, magasság-méretezés)</w:t>
      </w:r>
    </w:p>
    <w:p w14:paraId="3CA62260" w14:textId="77777777" w:rsidR="00CC5C93" w:rsidRPr="00ED547B" w:rsidRDefault="00CC5C93" w:rsidP="00CC5C9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Vízépítési szerkezetek ábrázolása (aknák, csatorna hossz- és keresztszelvények)</w:t>
      </w:r>
    </w:p>
    <w:p w14:paraId="3272F58B" w14:textId="77777777" w:rsidR="008553B5" w:rsidRPr="00ED547B" w:rsidRDefault="008553B5" w:rsidP="008553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témakör részletes kifejtése</w:t>
      </w:r>
    </w:p>
    <w:p w14:paraId="7F429675" w14:textId="77777777" w:rsidR="008553B5" w:rsidRPr="00ED547B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BE3CFC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27364918" w14:textId="107212BA" w:rsidR="008553B5" w:rsidRPr="00ED547B" w:rsidRDefault="006A56EA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Tanműhely</w:t>
      </w:r>
    </w:p>
    <w:p w14:paraId="053C957D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003F94FC" w14:textId="77777777" w:rsidR="008553B5" w:rsidRPr="00ED547B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22434058" w14:textId="163F0A0E" w:rsidR="008553B5" w:rsidRPr="00ED547B" w:rsidRDefault="008553B5" w:rsidP="008553B5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09083DAD" w14:textId="77777777" w:rsidR="008553B5" w:rsidRPr="00ED547B" w:rsidRDefault="008553B5" w:rsidP="008553B5">
      <w:pPr>
        <w:spacing w:after="0"/>
        <w:ind w:left="426"/>
        <w:rPr>
          <w:rFonts w:cs="Times New Roman"/>
        </w:rPr>
      </w:pPr>
    </w:p>
    <w:p w14:paraId="52A3523B" w14:textId="77777777" w:rsidR="00FB6DBC" w:rsidRPr="00ED547B" w:rsidRDefault="00FB6DBC" w:rsidP="00FB6DBC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5E968A1C" w14:textId="77777777" w:rsidR="00FB6DBC" w:rsidRPr="00ED547B" w:rsidRDefault="00FB6DBC" w:rsidP="00FB6DBC">
      <w:pPr>
        <w:rPr>
          <w:rFonts w:cs="Times New Roman"/>
        </w:rPr>
      </w:pPr>
    </w:p>
    <w:p w14:paraId="503D32E1" w14:textId="77777777" w:rsidR="00FB6DBC" w:rsidRPr="00ED547B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A</w:t>
      </w:r>
    </w:p>
    <w:p w14:paraId="56D5D25B" w14:textId="7A4B7B0E" w:rsidR="00FB6DBC" w:rsidRPr="00ED547B" w:rsidRDefault="006A56EA" w:rsidP="00FB6DBC">
      <w:pPr>
        <w:spacing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11548</w:t>
      </w:r>
      <w:r w:rsidR="00FB6DBC" w:rsidRPr="00ED547B">
        <w:rPr>
          <w:rFonts w:cs="Times New Roman"/>
          <w:b/>
          <w:sz w:val="36"/>
        </w:rPr>
        <w:t>-</w:t>
      </w:r>
      <w:r w:rsidRPr="00ED547B">
        <w:rPr>
          <w:rFonts w:cs="Times New Roman"/>
          <w:b/>
          <w:sz w:val="36"/>
        </w:rPr>
        <w:t>16</w:t>
      </w:r>
      <w:r w:rsidR="00FB6DBC" w:rsidRPr="00ED547B">
        <w:rPr>
          <w:rFonts w:cs="Times New Roman"/>
          <w:b/>
          <w:sz w:val="36"/>
        </w:rPr>
        <w:t xml:space="preserve"> azonosító számú</w:t>
      </w:r>
    </w:p>
    <w:p w14:paraId="63F3C71F" w14:textId="78937334" w:rsidR="00FB6DBC" w:rsidRPr="00ED547B" w:rsidRDefault="006A56EA" w:rsidP="00FB6DBC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Vízgazdálkodási alapismeretek</w:t>
      </w:r>
    </w:p>
    <w:p w14:paraId="1A2AD6D7" w14:textId="77777777" w:rsidR="00FB6DBC" w:rsidRPr="00ED547B" w:rsidRDefault="00FB6DBC" w:rsidP="00FB6DBC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megnevezésű</w:t>
      </w:r>
    </w:p>
    <w:p w14:paraId="7880C321" w14:textId="77777777" w:rsidR="00FB6DBC" w:rsidRPr="00ED547B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szakmai követelménymodul</w:t>
      </w:r>
    </w:p>
    <w:p w14:paraId="7ECABEB2" w14:textId="77777777" w:rsidR="00FB6DBC" w:rsidRPr="00ED547B" w:rsidRDefault="00FB6DBC" w:rsidP="00FB6DBC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tantárgyai, témakörei</w:t>
      </w:r>
    </w:p>
    <w:p w14:paraId="4302C0A7" w14:textId="77777777" w:rsidR="00FB6DBC" w:rsidRPr="00ED547B" w:rsidRDefault="00FB6DBC" w:rsidP="00FB6DBC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5BA5A899" w14:textId="2F53F7F9" w:rsidR="00FB6DBC" w:rsidRPr="00ED547B" w:rsidRDefault="00FB6DBC" w:rsidP="00FB6DBC">
      <w:pPr>
        <w:rPr>
          <w:rFonts w:cs="Times New Roman"/>
        </w:rPr>
      </w:pPr>
      <w:r w:rsidRPr="00ED547B">
        <w:rPr>
          <w:rFonts w:cs="Times New Roman"/>
        </w:rPr>
        <w:t xml:space="preserve">A </w:t>
      </w:r>
      <w:r w:rsidR="006A56EA" w:rsidRPr="00ED547B">
        <w:rPr>
          <w:rFonts w:cs="Times New Roman"/>
        </w:rPr>
        <w:t>11548</w:t>
      </w:r>
      <w:r w:rsidRPr="00ED547B">
        <w:rPr>
          <w:rFonts w:cs="Times New Roman"/>
        </w:rPr>
        <w:t>-</w:t>
      </w:r>
      <w:r w:rsidR="006A56EA" w:rsidRPr="00ED547B">
        <w:rPr>
          <w:rFonts w:cs="Times New Roman"/>
        </w:rPr>
        <w:t>16</w:t>
      </w:r>
      <w:r w:rsidRPr="00ED547B">
        <w:rPr>
          <w:rFonts w:cs="Times New Roman"/>
        </w:rPr>
        <w:t xml:space="preserve"> azonosító számú </w:t>
      </w:r>
      <w:r w:rsidR="006A56EA" w:rsidRPr="00ED547B">
        <w:rPr>
          <w:rFonts w:cs="Times New Roman"/>
        </w:rPr>
        <w:t>Vízgazdálkodási alapismeretek</w:t>
      </w:r>
      <w:r w:rsidRPr="00ED547B">
        <w:rPr>
          <w:rFonts w:cs="Times New Roman"/>
        </w:rPr>
        <w:t xml:space="preserve">. megnevezésű szakmai követelménymodulhoz tartozó tantárgyak és témakörök oktatása során </w:t>
      </w:r>
      <w:r w:rsidR="008E2257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</w:tblGrid>
      <w:tr w:rsidR="001840A0" w:rsidRPr="00C6281D" w14:paraId="6B715AFE" w14:textId="77777777" w:rsidTr="00C6281D">
        <w:trPr>
          <w:cantSplit/>
          <w:trHeight w:val="2007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41DEEE" w14:textId="77777777" w:rsidR="001840A0" w:rsidRPr="00C6281D" w:rsidRDefault="001840A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3123922" w14:textId="2982DC15" w:rsidR="001840A0" w:rsidRPr="00C6281D" w:rsidRDefault="001840A0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Vízgazdálkodási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D26C41D" w14:textId="203D803D" w:rsidR="001840A0" w:rsidRPr="00C6281D" w:rsidRDefault="001840A0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Vízgazdálkodási alapgyakorlat</w:t>
            </w:r>
          </w:p>
        </w:tc>
      </w:tr>
      <w:tr w:rsidR="001840A0" w:rsidRPr="00C6281D" w14:paraId="52295733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BCBB6E" w14:textId="77777777" w:rsidR="001840A0" w:rsidRPr="00C6281D" w:rsidRDefault="001840A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6F6039" w14:textId="77777777" w:rsidR="001840A0" w:rsidRPr="00C6281D" w:rsidRDefault="001840A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CB4EE2" w14:textId="77777777" w:rsidR="001840A0" w:rsidRPr="00C6281D" w:rsidRDefault="001840A0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5297D2F0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7031D65" w14:textId="07B4879B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Jellemzi és rendszerbe foglalja az ember és a természeti környezet kapcsolatát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B5B58" w14:textId="33C2ED9F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3C2CE4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293A0384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58410C3" w14:textId="5822BBF6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Jellemzi a környezeti elemeket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83DEEE" w14:textId="4791A5FB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0C455A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532E2270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A5B19A" w14:textId="39997150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A környezeti elemek fizikai, kémiai és biológiai jellemzőit elsajátítja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9B21D5" w14:textId="4E9CEFD1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6DCDC2" w14:textId="75A8F206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37C4B9CC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EC1781" w14:textId="6D59CCDC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A természetes vizek összetételét, tulajdonságait, felhasználási lehetőségeit rendszerezi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B4E6A29" w14:textId="2914F75A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B6683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5BFDF238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118A48C" w14:textId="24621309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Az időjárási elemek, azok mérési eljárásait, dimenzióit elsajátítja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6D55BD" w14:textId="618103DA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7F2D6A" w14:textId="2D7DBC41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5D68EA44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4235D2" w14:textId="4BABDF55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Meghatározza a szennyvíz fogalmát, fajtáit, összetételét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178D35" w14:textId="1BA391EE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59114E1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1B853DB8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459D24" w14:textId="6D2206F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Környezeti és vízügyi szakterületen fizikai, kémiai és biológiai vizsgálatokban, terepi mérésekben vesz részt, alkalmazza az alapismereteket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AA3FD3" w14:textId="4D7211B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F6202" w14:textId="2C1E672F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477FDD11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9D7C5B" w14:textId="2569376A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Hidrológiai, hidraulikai, alapfogalmakat, összefüggéseket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B897F5" w14:textId="507F9FF8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AA773B" w14:textId="4B28CB5A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60B16173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50B490" w14:textId="770E28DD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Elsajátítja a környezettechnikai eljárások alapjait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2BB48F" w14:textId="75429913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BA86EC" w14:textId="16F7523C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26BD9B5E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F451B8" w14:textId="291A83AB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Egyszerű (rutin) kémiai laborvizsgálatokat hajt végre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EFCAA0" w14:textId="7939EF9D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D1A3D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6F53AA72" w14:textId="77777777" w:rsidTr="008E5B6F">
        <w:trPr>
          <w:trHeight w:val="346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FE2416" w14:textId="3EAA589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Integrált vízminősítésben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BB5002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F94BC4" w14:textId="28156AC1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165C6EB8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7BEC914" w14:textId="58AD360B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Biológiai vízminősítést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34F33B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641F16" w14:textId="07FF2C3A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5AD1CD2F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6D8979" w14:textId="63505395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Alapvető hidrometeorológiai méréseket végez és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3FB988" w14:textId="1BA362E8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D5053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05207C89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DB96C9A" w14:textId="661627B5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Vízrajzi méréseket végez és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881256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341E2C" w14:textId="7AFE4B41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3E8FA569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5634F6" w14:textId="0899EA2A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Geodéziai méréseket végez és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3AAD1D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101305" w14:textId="13B8EFF4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3C33EB8A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C99453" w14:textId="38DA1AF0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Alkalmazza a vízgazdálkodás területén használatos műszaki megoldásokat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BEC32" w14:textId="224844FA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B13546" w14:textId="498AF1DA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03CBFB0B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F01131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03A26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53AA3C" w14:textId="77777777" w:rsidR="001840A0" w:rsidRPr="00C6281D" w:rsidRDefault="001840A0" w:rsidP="006632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3F431F22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81AF65" w14:textId="408B7BA4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Az ember és a természeti környezet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32B632" w14:textId="42132ACE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4636C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6AF92BDF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0E380B" w14:textId="745DEDB6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Környezeti elemek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588A58E" w14:textId="527546E4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443532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29FF875B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414EF89" w14:textId="782D88B1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Fizikai, kémiai, biológiai vizsgálati eljárások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365FC4" w14:textId="05E1F5C6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4CBED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32B08993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F87610" w14:textId="489E6FFE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A víz minősége és a víz tulajdonságai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D63302" w14:textId="013B2C8F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6F9C7C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002559DE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9AA831" w14:textId="56290FC9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A vízminősítés alapelvei, módszerei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3326D4" w14:textId="004F87D0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659AB6" w14:textId="0619E3D3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268DE0C0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9EF994" w14:textId="2A45BE0B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Szennyvizek minőségi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D97019" w14:textId="50986A2C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E0D94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74A0E402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0B6C4F" w14:textId="022DFA29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Vizsgálati mintavételek és laboratóriumi mérések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6FD2D" w14:textId="38E29C5C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B5F18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57E453FA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581FA7" w14:textId="6895485E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Fizikai, kémiai, biológiai vizsgálati eljárások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C33E7B" w14:textId="420631EA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40D558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341D89B7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768FA2" w14:textId="02B5A9D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Hidrológiai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7136AE" w14:textId="0E4149B1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A4BA2BB" w14:textId="79B4C1B3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6E348A10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C390A1E" w14:textId="2677DBED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Hidraulikai alapfogalmak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461C87" w14:textId="5F3CDC2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C15C29" w14:textId="3CD6A1D4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5F52907F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A186BD" w14:textId="110B1DCE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Hidrometeorológiai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BAF578" w14:textId="72832EDD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6803B1" w14:textId="2DA9DBFB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42AB6CA6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D7E332C" w14:textId="68690439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Vízrajzi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7E136C" w14:textId="1FD3E8F5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BBFA91" w14:textId="1F9CC836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2F84083B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73E309" w14:textId="5CB984D9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Áramlástechnikai jellemzők mérése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D9BC18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11A6CF" w14:textId="542A72BD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7DB1CB67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F4000A" w14:textId="7B80AACD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Geodéziai mérések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AB254C0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6A30C7" w14:textId="12257B21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11306260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D52D0C" w14:textId="42F14FD2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Földhivatali nyilvántartási rendszer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2DFE4D" w14:textId="3E8FF2EC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819AC1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24BF2C43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3ABE84" w14:textId="33671416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Hidrológiai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AB85ED" w14:textId="147A6D5B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3DA2DF" w14:textId="37C1FBF9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14EDA33F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11BD1D" w14:textId="27EC56FA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Hidraulikai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90D2E9" w14:textId="30D16E4B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F7F229" w14:textId="6D80F2EF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40442C51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9C57D6" w14:textId="06F4A3CD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Környezettechnikai eljárások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E2B689" w14:textId="723CB561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1811C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3882E29A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E5D88E2" w14:textId="1E073623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Víz- és szennyvíz-technológiai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8F71C" w14:textId="15B4A5C6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0C98B5" w14:textId="4E48543A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7F599887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F53B11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E7D577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519BD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068F4A2D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B656A8" w14:textId="04B593D9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Szakmai nyelvű olvasott és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27318A" w14:textId="44F59604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4520D" w14:textId="1C88FB69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7577C2B7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1D5E8A" w14:textId="4E21AA75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C0A4D4" w14:textId="7C9536FF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804AE9" w14:textId="036BD571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58FD4BD5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75E137" w14:textId="5AE80CD1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Szabályértelmezés, szabálykövető magatartás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4DC2D6" w14:textId="134093AE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386D00" w14:textId="2F6E4750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1742CCAF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29B3D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A2DAD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740BC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134007FD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B3249F" w14:textId="703E5F94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Megbízhatóság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90D9CE" w14:textId="23E59B9E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0078FF" w14:textId="3A8FB0C6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0A9EEA8A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7F43AA" w14:textId="357D747F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Kitartás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538090" w14:textId="28EAFA70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77E9CE" w14:textId="59966D68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0F33135D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987119" w14:textId="7AF01CFF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C379211" w14:textId="68956A41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EB62AD" w14:textId="471A3720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3BDCD46A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7A9D25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B5D6C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6BCEED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03B879C7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CDC5D2" w14:textId="50AC5E01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Motiválhatóság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E2ABE90" w14:textId="7F9F3064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D79C5" w14:textId="191058FA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79E3CE43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7248C9A" w14:textId="233230FC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Közérthetőség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32CA76" w14:textId="578DF5EF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8DD487" w14:textId="7C20A91D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384B0693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6CD634" w14:textId="0C04AED5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Kompromisszumkészség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625816" w14:textId="2AB3C712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4DA43F8" w14:textId="4DE8BF0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190AD0E3" w14:textId="77777777" w:rsidTr="00FB6DBC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4810AB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443BE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79EC7" w14:textId="77777777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01ECE9F3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FC4637" w14:textId="7D10C0CA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Általános tanulóképesség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1E9D33" w14:textId="06C10510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481729D" w14:textId="35EBFE12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840A0" w:rsidRPr="00C6281D" w14:paraId="2527BCF9" w14:textId="77777777" w:rsidTr="008E5B6F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D7B5A3" w14:textId="397EC86A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Figyelem-összpontosítás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602E6C" w14:textId="4FDB561C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E1A78C" w14:textId="2C835494" w:rsidR="001840A0" w:rsidRPr="00C6281D" w:rsidRDefault="001840A0" w:rsidP="00EC1BC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2D6D2DEF" w14:textId="77777777" w:rsidR="00FB6DBC" w:rsidRPr="00ED547B" w:rsidRDefault="00FB6DBC" w:rsidP="00FB6DBC">
      <w:pPr>
        <w:rPr>
          <w:rFonts w:cs="Times New Roman"/>
        </w:rPr>
      </w:pPr>
    </w:p>
    <w:p w14:paraId="092D2E89" w14:textId="2C1DF1F3" w:rsidR="00FB6DBC" w:rsidRPr="00ED547B" w:rsidRDefault="00691F2F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Vízgazdálkodási alapismeretek</w:t>
      </w:r>
      <w:r w:rsidR="00FB6DBC" w:rsidRPr="00ED547B">
        <w:rPr>
          <w:rFonts w:cs="Times New Roman"/>
          <w:b/>
        </w:rPr>
        <w:t xml:space="preserve"> tantárgy</w:t>
      </w:r>
      <w:r w:rsidR="00FB6DBC" w:rsidRPr="00ED547B">
        <w:rPr>
          <w:rFonts w:cs="Times New Roman"/>
          <w:b/>
        </w:rPr>
        <w:tab/>
      </w:r>
      <w:r w:rsidR="00E85E59" w:rsidRPr="00ED547B">
        <w:rPr>
          <w:rFonts w:cs="Times New Roman"/>
          <w:b/>
        </w:rPr>
        <w:t>294</w:t>
      </w:r>
      <w:r w:rsidR="00FB6DBC" w:rsidRPr="00ED547B">
        <w:rPr>
          <w:rFonts w:cs="Times New Roman"/>
          <w:b/>
        </w:rPr>
        <w:t xml:space="preserve"> óra/</w:t>
      </w:r>
      <w:r w:rsidR="00090176" w:rsidRPr="00ED547B">
        <w:rPr>
          <w:rFonts w:cs="Times New Roman"/>
          <w:b/>
        </w:rPr>
        <w:t>3</w:t>
      </w:r>
      <w:r w:rsidR="00E85E59" w:rsidRPr="00ED547B">
        <w:rPr>
          <w:rFonts w:cs="Times New Roman"/>
          <w:b/>
        </w:rPr>
        <w:t>07</w:t>
      </w:r>
      <w:r w:rsidR="00FB6DBC" w:rsidRPr="00ED547B">
        <w:rPr>
          <w:rFonts w:cs="Times New Roman"/>
          <w:b/>
        </w:rPr>
        <w:t xml:space="preserve"> óra*</w:t>
      </w:r>
    </w:p>
    <w:p w14:paraId="255EE2A3" w14:textId="77777777" w:rsidR="00FB6DBC" w:rsidRPr="00ED547B" w:rsidRDefault="00FB6DBC" w:rsidP="00FB6DBC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442948C7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7ED9D1A8" w14:textId="014F98F3" w:rsidR="00FB6DBC" w:rsidRPr="00ED547B" w:rsidRDefault="00FB6DBC" w:rsidP="00FB6DBC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054D124C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78C38F40" w14:textId="77777777" w:rsidR="00FB6DBC" w:rsidRPr="00ED547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1C4A1A37" w14:textId="77777777" w:rsidR="00691F2F" w:rsidRPr="00ED547B" w:rsidRDefault="00691F2F" w:rsidP="00691F2F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ED547B">
        <w:rPr>
          <w:rFonts w:cs="Times New Roman"/>
          <w:szCs w:val="24"/>
          <w:lang w:eastAsia="hu-HU"/>
        </w:rPr>
        <w:t>A Vízgazdálkodási tantárgy oktatásának célja a Föld természetes vízkészletének bemutatása és annak mennyiségi, minőségi mutatóinak megismerése. A hidrológiai és hidraulikai folyamatok, összefüggések feltárása. Feladata, rámutatni a készletekkel történő gazdálkodás fontosságára és mellette a vízminőség-védelemre. A tanuló értse a hidrosztatika és hidrodinamika törvényszerűségeit és a témához kapcsolódó számítási feladatokat. Ismerje Magyarország vízrajzát, a vízkészletek változásainak okait.</w:t>
      </w:r>
    </w:p>
    <w:p w14:paraId="015B7973" w14:textId="0EF13443" w:rsidR="00FB6DBC" w:rsidRPr="00ED547B" w:rsidRDefault="00691F2F" w:rsidP="00691F2F">
      <w:pPr>
        <w:pStyle w:val="Listaszerbekezds"/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tantárgy tanítása biztosítsa az érettségi- illetve a szakmai- vizsgákra való felkészülést, segítse a munkaerő-piaci igényeknek megfelelő korszerű ismeretek megszerzését.</w:t>
      </w:r>
    </w:p>
    <w:p w14:paraId="2D4ED32C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440800C6" w14:textId="77777777" w:rsidR="00FB6DBC" w:rsidRPr="00ED547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02127D58" w14:textId="00B2F1A2" w:rsidR="00FB6DBC" w:rsidRPr="00C6281D" w:rsidRDefault="00691F2F" w:rsidP="00C6281D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C6281D">
        <w:rPr>
          <w:rFonts w:cs="Times New Roman"/>
          <w:szCs w:val="24"/>
          <w:lang w:eastAsia="hu-HU"/>
        </w:rPr>
        <w:t>Természettudományos tantárgyak, szakmai számítások, szakmai kémia, szakmai biológia.</w:t>
      </w:r>
    </w:p>
    <w:p w14:paraId="1A5F46D4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542CECC9" w14:textId="77777777" w:rsidR="00FB6DBC" w:rsidRPr="00ED547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5A84CD95" w14:textId="0D656F1D" w:rsidR="00FB6DBC" w:rsidRPr="00ED547B" w:rsidRDefault="00D52DE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Szakmai kémia</w:t>
      </w:r>
    </w:p>
    <w:p w14:paraId="6A626158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Általános kémia alkalmazása</w:t>
      </w:r>
    </w:p>
    <w:p w14:paraId="5B3D6707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atomok, molekulák, ionok felépítése és szerkezete</w:t>
      </w:r>
    </w:p>
    <w:p w14:paraId="5DA64D42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atomok elektronszerkezete.</w:t>
      </w:r>
    </w:p>
    <w:p w14:paraId="4FEED563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periódusos rendszer és használata.</w:t>
      </w:r>
    </w:p>
    <w:p w14:paraId="187D0CD6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Ionok képződése atomokból.</w:t>
      </w:r>
    </w:p>
    <w:p w14:paraId="1062275E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molekulák, képződésük, felépítésük, polaritásuk</w:t>
      </w:r>
    </w:p>
    <w:p w14:paraId="208CE86A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Kémiai kötéstípusok</w:t>
      </w:r>
    </w:p>
    <w:p w14:paraId="58BCE4E0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kötéstípusok azonosítása</w:t>
      </w:r>
    </w:p>
    <w:p w14:paraId="61A55252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Anyagi halmazok, kölcsönhatások</w:t>
      </w:r>
    </w:p>
    <w:p w14:paraId="1E53F1AD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Oldatok</w:t>
      </w:r>
    </w:p>
    <w:p w14:paraId="156B442E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kémiai átalakulások, kémiai reakciók általános jellemzése</w:t>
      </w:r>
    </w:p>
    <w:p w14:paraId="4F235361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kémia reakciók energia változása, termokémiai fogalmak</w:t>
      </w:r>
    </w:p>
    <w:p w14:paraId="194292B2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Savak és bázisok reakciói</w:t>
      </w:r>
    </w:p>
    <w:p w14:paraId="2A028411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Redoxireakciók, oxidációs szám fogalma, meghatározása</w:t>
      </w:r>
    </w:p>
    <w:p w14:paraId="3D914C01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kémiai egyenletek szerkesztése</w:t>
      </w:r>
    </w:p>
    <w:p w14:paraId="0A1D9550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Savak és bázisok vizes oldatainak vizsgálatára</w:t>
      </w:r>
    </w:p>
    <w:p w14:paraId="2BF5D476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Sók hidrolízisére</w:t>
      </w:r>
    </w:p>
    <w:p w14:paraId="10E487C4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Közömbösítési reakciókra</w:t>
      </w:r>
    </w:p>
    <w:p w14:paraId="2A3915F7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Ionkombinációs (csapadékképződéses) reakciókra</w:t>
      </w:r>
    </w:p>
    <w:p w14:paraId="6B0C5B33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Oxidálószerek és redukálószerek hatására</w:t>
      </w:r>
    </w:p>
    <w:p w14:paraId="5413B5C0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Reakciók hőszínezetének érzékeltetésére</w:t>
      </w:r>
    </w:p>
    <w:p w14:paraId="44757987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C406CF" w14:textId="40EA9126" w:rsidR="00FB6DBC" w:rsidRPr="00ED547B" w:rsidRDefault="00D52DE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Szakmai biológia</w:t>
      </w:r>
    </w:p>
    <w:p w14:paraId="1E02B3C3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Mikrobiológia</w:t>
      </w:r>
    </w:p>
    <w:p w14:paraId="68B6FD6E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Vírusok, baktériumok, egysejtű eukarióták, gombák általános jellemzői </w:t>
      </w:r>
    </w:p>
    <w:p w14:paraId="4F254AA3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Szerveződési szintek, az élővilág méretskálája, az élőlények csoportosításának elvei (Linné és Darwin), ivaros és ivartalan szaporodás</w:t>
      </w:r>
    </w:p>
    <w:p w14:paraId="64AD3BB6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Élettelen környezeti tényezők és hatásuk az élőlényekre, a tűrőképesség, a faj</w:t>
      </w:r>
    </w:p>
    <w:p w14:paraId="64D88F8E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Környezet, szerveződési szintek, környezetszennyezés, életközösség</w:t>
      </w:r>
    </w:p>
    <w:p w14:paraId="63081DA4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fénymikroszkóppal látható fontosabb sejtalkotók. Állati és növényi sejt megkülönböztetése. A szövet fogalma, típusai</w:t>
      </w:r>
    </w:p>
    <w:p w14:paraId="4965FB5D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Nyílt és zárt rendszer. A sejt felépítő és lebontó folyamatai. A genetikai információ működése és átadása. Életkritériumok. A globális anyagforgalom és energiaáramlás jellemzői</w:t>
      </w:r>
    </w:p>
    <w:p w14:paraId="20461A14" w14:textId="6868F001" w:rsidR="00FB6DBC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Élőlények és élőlénycsoportok alkalmazkodása környezetükhöz.</w:t>
      </w:r>
    </w:p>
    <w:p w14:paraId="0275DEED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alkalmazkodások evolúciós értelmezése. A fejlődés jellemzői az egyéni életben</w:t>
      </w:r>
    </w:p>
    <w:p w14:paraId="7EF5D0AF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Életközösségek, populációs kölcsönhatások, talajképződés.</w:t>
      </w:r>
    </w:p>
    <w:p w14:paraId="3753B852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Genetikai sokféleség</w:t>
      </w:r>
    </w:p>
    <w:p w14:paraId="1CCC52AC" w14:textId="21D2FE2E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Fenntarthatóság, biológiai sokféleség, ökológiai lábnyom, erózió, kibocsátás (emisszió), határérték, környezeti terhelés</w:t>
      </w:r>
    </w:p>
    <w:p w14:paraId="3C6333CD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C724B3" w14:textId="5DA5F18F" w:rsidR="00FB6DBC" w:rsidRPr="00ED547B" w:rsidRDefault="00D52DE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Szakmai számítások</w:t>
      </w:r>
    </w:p>
    <w:p w14:paraId="69DE5972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hosszúság, terület, térfogat, erő, nyomás, munka, teljesítmény mértékegységei</w:t>
      </w:r>
    </w:p>
    <w:p w14:paraId="121A5471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Különböző síkidomok területe</w:t>
      </w:r>
    </w:p>
    <w:p w14:paraId="1726275B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Különböző testek térfogata, felszíne</w:t>
      </w:r>
    </w:p>
    <w:p w14:paraId="2DC0794B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Szabálytalan alakú síkidomok területe</w:t>
      </w:r>
    </w:p>
    <w:p w14:paraId="4BFA04AB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Adatok grafikus ábrázolása (oszlopdiagram, pontdiagram, vonaldiagram)</w:t>
      </w:r>
    </w:p>
    <w:p w14:paraId="5191E677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Lejtés meghatározása</w:t>
      </w:r>
    </w:p>
    <w:p w14:paraId="654354F8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Egyszerű statisztikai számítások, átlagok</w:t>
      </w:r>
    </w:p>
    <w:p w14:paraId="40565C11" w14:textId="631FA3F4" w:rsidR="00FB6DBC" w:rsidRPr="00ED547B" w:rsidRDefault="00D52DE9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Környezettechnikai, analitikai számítások alapjai</w:t>
      </w:r>
    </w:p>
    <w:p w14:paraId="4FE1BD21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16D8FC" w14:textId="6517E271" w:rsidR="00FB6DBC" w:rsidRPr="00ED547B" w:rsidRDefault="00D52DE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Hidrometeorológia</w:t>
      </w:r>
      <w:r w:rsidR="00FB6DBC" w:rsidRPr="00ED547B">
        <w:rPr>
          <w:rFonts w:cs="Times New Roman"/>
          <w:b/>
          <w:i/>
        </w:rPr>
        <w:t xml:space="preserve"> </w:t>
      </w:r>
    </w:p>
    <w:p w14:paraId="42370C1F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Hidrológia tárgya, felosztása</w:t>
      </w:r>
    </w:p>
    <w:p w14:paraId="54D8CB5D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ember és a természeti környezet kapcsolata</w:t>
      </w:r>
    </w:p>
    <w:p w14:paraId="1BFEA147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környezeti elemek fizikai, kémiai és biológiai jellemzői</w:t>
      </w:r>
    </w:p>
    <w:p w14:paraId="127DE940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Vízháztartási egyenlet: éghajlat, időjárás, az időjárási elemek</w:t>
      </w:r>
    </w:p>
    <w:p w14:paraId="036A0888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csapadék keletkezése, mértékegységei, mérési módjai</w:t>
      </w:r>
    </w:p>
    <w:p w14:paraId="15D5F970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Hómérés, hó-víz egyenérték mérése</w:t>
      </w:r>
    </w:p>
    <w:p w14:paraId="4CCF01B9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Csapadék adatok feldolgozása: időbeni eloszlás, térbeli eloszlás</w:t>
      </w:r>
    </w:p>
    <w:p w14:paraId="3C81ED59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hőmérséklet mértékegységei, mérési módjai, mérési adatok feldolgozása</w:t>
      </w:r>
    </w:p>
    <w:p w14:paraId="5F7B52AF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légnyomás mértékegységei, mérési módja, mérési adatok feldolgozása</w:t>
      </w:r>
    </w:p>
    <w:p w14:paraId="191FFE3C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párolgás, mérési módjai, mérési adatok feldolgozása</w:t>
      </w:r>
    </w:p>
    <w:p w14:paraId="7B690488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levegő páratartalma, mérési módjai, mérési adatok feldolgozása</w:t>
      </w:r>
    </w:p>
    <w:p w14:paraId="06DFD337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Napsütéses órák száma, mérési módjai, mérési adatok feldolgozása</w:t>
      </w:r>
    </w:p>
    <w:p w14:paraId="53B6978E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Időjárási térképek</w:t>
      </w:r>
    </w:p>
    <w:p w14:paraId="238F091A" w14:textId="1EE113BB" w:rsidR="00FB6DBC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Időjárás jelentések</w:t>
      </w:r>
    </w:p>
    <w:p w14:paraId="415CDDD9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B7988A" w14:textId="2E0F2D1A" w:rsidR="00FB6DBC" w:rsidRPr="00ED547B" w:rsidRDefault="00D52DE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Vízméréstan</w:t>
      </w:r>
    </w:p>
    <w:p w14:paraId="3AB13DFB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Vízállás mérése: vízmércék fajtái: lapvízmércék, rajzoló vízmércék</w:t>
      </w:r>
    </w:p>
    <w:p w14:paraId="2095A102" w14:textId="3CA3A81E" w:rsidR="00FB6DBC" w:rsidRPr="00ED547B" w:rsidRDefault="00D52DE9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Vízállás adatok feldolgozása: kisvíz, középvíz, nagyvíz, legkisebb víz, legnagyobb víz</w:t>
      </w:r>
    </w:p>
    <w:p w14:paraId="5B140150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Hidrológiai statisztika: vízállás adatok eloszlása, minimum-maximum adatok, anomáliák, középértékek</w:t>
      </w:r>
    </w:p>
    <w:p w14:paraId="29834E5A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Magyarország vízrajza</w:t>
      </w:r>
    </w:p>
    <w:p w14:paraId="2D61A8F0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Vízszín lejtés mérése, mederfenék lejtés mérése</w:t>
      </w:r>
    </w:p>
    <w:p w14:paraId="169ADBA7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Mederfelvételek: kismedrek felvétele – vízből, áthidalásról, csónakból</w:t>
      </w:r>
    </w:p>
    <w:p w14:paraId="4DE94EB0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Nagymedrek felvétele: mechanikus mérőeszközökkel, ultrahangos mérőeszközzel, egyéb mérőeszközökkel.</w:t>
      </w:r>
    </w:p>
    <w:p w14:paraId="0A7C988C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Kereszt-szelvények ábrázolása</w:t>
      </w:r>
    </w:p>
    <w:p w14:paraId="68F4E7D5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Hossz-szelvények ábrázolása</w:t>
      </w:r>
    </w:p>
    <w:p w14:paraId="166EC055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Vízsebesség mérések: forgószárnyas vízsebesség mérők, egyéb vízsebesség mérések</w:t>
      </w:r>
    </w:p>
    <w:p w14:paraId="31D52A36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Vízhozam mérés: mederben és nyomócsőben</w:t>
      </w:r>
    </w:p>
    <w:p w14:paraId="59C12F55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Vízhozammérés köbözéssel</w:t>
      </w:r>
    </w:p>
    <w:p w14:paraId="6341C849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Hordalékmérés: lebegő és görgetett hordalékok mérése</w:t>
      </w:r>
    </w:p>
    <w:p w14:paraId="47A04BC7" w14:textId="6DAD94C0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Jégmérés: jégvastagság mérése, jégmennyiség mérése</w:t>
      </w:r>
    </w:p>
    <w:p w14:paraId="6D7549E2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74E9914" w14:textId="4DE5CF73" w:rsidR="00FB6DBC" w:rsidRPr="00ED547B" w:rsidRDefault="00D52DE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Vízkészletek</w:t>
      </w:r>
    </w:p>
    <w:p w14:paraId="343153C7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Természetes vizek csoportosítása</w:t>
      </w:r>
    </w:p>
    <w:p w14:paraId="6367C831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természetes vizek összetétele, tulajdonságai, felhasználási lehetőségei</w:t>
      </w:r>
    </w:p>
    <w:p w14:paraId="1F77E3E8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vizek: állóvizek, folyóvizek</w:t>
      </w:r>
    </w:p>
    <w:p w14:paraId="556F0888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Állóvizek fajtái</w:t>
      </w:r>
    </w:p>
    <w:p w14:paraId="1FA72DAA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tavak típusai eredetük szerint: </w:t>
      </w:r>
    </w:p>
    <w:p w14:paraId="6B8F8794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Mesterséges tavak, víztározók, medertározók </w:t>
      </w:r>
    </w:p>
    <w:p w14:paraId="7C513B23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 alatti vizek: talajvíz fogalma, rétegvíz fogalma</w:t>
      </w:r>
    </w:p>
    <w:p w14:paraId="5356B004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talajvíz jellemzői: talajvízállás, talajvízjárás, a talajvíz áramlása, lejtése minőségi jellemzői</w:t>
      </w:r>
    </w:p>
    <w:p w14:paraId="3FAB5E7F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rétegvíz fajtái: ásványvíz, gyógyvíz, hévíz, ártézi víz</w:t>
      </w:r>
    </w:p>
    <w:p w14:paraId="2C550E32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rétegvíz jellemzői: minőségi, mennyiségi</w:t>
      </w:r>
    </w:p>
    <w:p w14:paraId="560E68C2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vízkészlet és változásai egy vízgyűjtőn</w:t>
      </w:r>
    </w:p>
    <w:p w14:paraId="01D5B718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statikus és a dinamikus vízkészlet</w:t>
      </w:r>
    </w:p>
    <w:p w14:paraId="7EDDB44F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csapadékos és aszályos év, az ariditás</w:t>
      </w:r>
    </w:p>
    <w:p w14:paraId="1A5B3B6E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 természetes körforgása</w:t>
      </w:r>
    </w:p>
    <w:p w14:paraId="3903B7C3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vízháztartási és a vízgazdálkodási mérleg, a vízgazdálkodási hossz-szelvény </w:t>
      </w:r>
    </w:p>
    <w:p w14:paraId="5EAD94A5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vízgyűjtő terület fogalma, jellemzői</w:t>
      </w:r>
    </w:p>
    <w:p w14:paraId="442C71DB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lefolyást befolyásoló tényezők: a vízgyűjtő terület alakja, nagysága, domborzata, talaja</w:t>
      </w:r>
    </w:p>
    <w:p w14:paraId="7818B852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Folyók alaktana, ábrázolása, vízfolyások részei</w:t>
      </w:r>
    </w:p>
    <w:p w14:paraId="0D535575" w14:textId="05343926" w:rsidR="00FB6DBC" w:rsidRPr="00ED547B" w:rsidRDefault="00D52DE9" w:rsidP="00FB6DB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folyók három szakasza: - felső szakasz - közép szakasz - alsó szakasz</w:t>
      </w:r>
    </w:p>
    <w:p w14:paraId="51021E07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46D90B" w14:textId="40FD6C8F" w:rsidR="00FB6DBC" w:rsidRPr="00ED547B" w:rsidRDefault="00D52DE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Földméréstan</w:t>
      </w:r>
    </w:p>
    <w:p w14:paraId="2823BCB7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geodézia szerepe, helye az információgyűjtés területén </w:t>
      </w:r>
    </w:p>
    <w:p w14:paraId="7E0B9204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Térinformatikai kapcsolatok, adatgyűjtési méretarány</w:t>
      </w:r>
    </w:p>
    <w:p w14:paraId="1CEDA5FB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Alapfogalmak; egyszerű geodéziai eszközök (kitűző rúd, kettős derékszögű szögprizma); beintés; beállás; hosszmérés ismertetése; derékszögű felmérés ismertetése</w:t>
      </w:r>
    </w:p>
    <w:p w14:paraId="640551D8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Vízszintes mérések: feladata a pontok helyének meghatározása vízszintes felületen. </w:t>
      </w:r>
    </w:p>
    <w:p w14:paraId="3B21A622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Föld alakja, szintfelületek, koordináta-rendszerek.</w:t>
      </w:r>
    </w:p>
    <w:p w14:paraId="14EF37F4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Pontok vízszintes értelmű helymeghatározásának elve és módjai </w:t>
      </w:r>
    </w:p>
    <w:p w14:paraId="384237B3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Pontjelölések: ideiglenes, állandó</w:t>
      </w:r>
    </w:p>
    <w:p w14:paraId="5F5FA05F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Vízszintes mérési eljárások: derékszögű koordinátamérés, poláris koordinátamérés, háromszögelési eljárások: szögek és távolságok mérése, a pont helyzetének meghatározása</w:t>
      </w:r>
    </w:p>
    <w:p w14:paraId="72984E40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Globális helymeghatározó rendszer (GPS):</w:t>
      </w:r>
    </w:p>
    <w:p w14:paraId="57FEE31C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Pontok magassági értelmű helymeghatározásának elve és módjai, pont abszolút magassága, relatív magasság</w:t>
      </w:r>
    </w:p>
    <w:p w14:paraId="685B9EBB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iránymérés elve és eszközei</w:t>
      </w:r>
    </w:p>
    <w:p w14:paraId="1DE56BEA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Távolságok mérése, geometriai és fizikai távolságmérés</w:t>
      </w:r>
    </w:p>
    <w:p w14:paraId="0569ACC7" w14:textId="77777777" w:rsidR="00D52DE9" w:rsidRPr="00ED547B" w:rsidRDefault="00D52DE9" w:rsidP="00D52DE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Magassági mérések: a szintezés elve és eszközei, az optikai szintezőműszer, a szintezés módszerei, paraméterei</w:t>
      </w:r>
    </w:p>
    <w:p w14:paraId="66E94757" w14:textId="42160DAF" w:rsidR="00FB6DBC" w:rsidRPr="00ED547B" w:rsidRDefault="00D52DE9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Szintezés: vonalszintezés, területszintezés, keresztszelvény-felvétel</w:t>
      </w:r>
    </w:p>
    <w:p w14:paraId="6317BFAC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E62BBC9" w14:textId="373C48B8" w:rsidR="00FB6DBC" w:rsidRPr="00ED547B" w:rsidRDefault="00D52DE9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Hidraulika</w:t>
      </w:r>
    </w:p>
    <w:p w14:paraId="3520B5E6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Hidraulikai alapfogalmak: hidrosztatika, hidrodinamika</w:t>
      </w:r>
    </w:p>
    <w:p w14:paraId="42EF1385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Pascal és Euler törvénye</w:t>
      </w:r>
    </w:p>
    <w:p w14:paraId="68CC9C6C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Hidrosztatikus nyomás</w:t>
      </w:r>
    </w:p>
    <w:p w14:paraId="0C99C38A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Víznyomásábrák szerkesztése különböző felületekre</w:t>
      </w:r>
    </w:p>
    <w:p w14:paraId="01EF329E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Koncentrált erő számítása</w:t>
      </w:r>
    </w:p>
    <w:p w14:paraId="507594B0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Archimedes - törvénye</w:t>
      </w:r>
    </w:p>
    <w:p w14:paraId="49D6141B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felhajtóerő és az úszás fajtái</w:t>
      </w:r>
    </w:p>
    <w:p w14:paraId="34CE3D6E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Hidrodinamika: gravitációs vízmozgások, nyomás alatti vízmozgások</w:t>
      </w:r>
    </w:p>
    <w:p w14:paraId="671774D5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Folyadékmozgás határoló felület szerint</w:t>
      </w:r>
    </w:p>
    <w:p w14:paraId="09EA0159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vízmozgások osztályozása: permanens és nem permanens vízmozgások</w:t>
      </w:r>
    </w:p>
    <w:p w14:paraId="4CCAC611" w14:textId="7142715F" w:rsidR="00FB6DBC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Áramló és rohanó vízmozgás</w:t>
      </w:r>
    </w:p>
    <w:p w14:paraId="4A91E83D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Lamináris, turbulens vízmozgás</w:t>
      </w:r>
    </w:p>
    <w:p w14:paraId="5A873D28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Szabadfelszínű vízmozgás vizsgálata</w:t>
      </w:r>
    </w:p>
    <w:p w14:paraId="11420EEF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Folytonossági egyenlet, középsebesség számítása</w:t>
      </w:r>
    </w:p>
    <w:p w14:paraId="2E43B3C7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Zárt szelvényű, gravitációs vízmozgás alapösszefüggései</w:t>
      </w:r>
    </w:p>
    <w:p w14:paraId="7654A1AC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Méretezési grafikonok alkalmazása</w:t>
      </w:r>
    </w:p>
    <w:p w14:paraId="27CB2F28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Nyomás alatti vízmozgás energetikai vizsgálata</w:t>
      </w:r>
    </w:p>
    <w:p w14:paraId="38DCEC1F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Bernoulli egyenlet alkalmazása</w:t>
      </w:r>
    </w:p>
    <w:p w14:paraId="0E5B2BE5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Veszteségek fajtái: helyi és hossz-menti veszteség</w:t>
      </w:r>
    </w:p>
    <w:p w14:paraId="5AAFA05E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Energia – és nyomásvonal</w:t>
      </w:r>
    </w:p>
    <w:p w14:paraId="1EA82E7C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Műtárgy-hidraulika</w:t>
      </w:r>
    </w:p>
    <w:p w14:paraId="350C19F3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Edényből kifolyás, zsiliptábla alatti átfolyás</w:t>
      </w:r>
    </w:p>
    <w:p w14:paraId="2C4C3D05" w14:textId="77777777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Bukógátak hidraulikai méretezése</w:t>
      </w:r>
    </w:p>
    <w:p w14:paraId="1D0432A3" w14:textId="05CE8E6F" w:rsidR="00D52DE9" w:rsidRPr="00ED547B" w:rsidRDefault="00D52DE9" w:rsidP="00D52DE9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Műtárgyak okozta duzzasztás</w:t>
      </w:r>
    </w:p>
    <w:p w14:paraId="1A1D4EEC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6977EB" w14:textId="1B0EE576" w:rsidR="00FB6DBC" w:rsidRPr="00ED547B" w:rsidRDefault="00ED660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Környezettechnika</w:t>
      </w:r>
    </w:p>
    <w:p w14:paraId="55599CC7" w14:textId="362C36D9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környezettechnika tárgya</w:t>
      </w:r>
    </w:p>
    <w:p w14:paraId="69E0586E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Fizikai műveletek, eljárások és berendezéseik</w:t>
      </w:r>
    </w:p>
    <w:p w14:paraId="5EAD6181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Aprítás, rostálás, tömörítés, darabosítás, beágyazás</w:t>
      </w:r>
    </w:p>
    <w:p w14:paraId="3C828122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sűrűségkülönbség elvén alapuló eljárások</w:t>
      </w:r>
    </w:p>
    <w:p w14:paraId="75A0C513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ülepítők főbb típusa, kialakításuk</w:t>
      </w:r>
    </w:p>
    <w:p w14:paraId="33B54DEF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felúsztatás alapelve, berendezései, olaj-, zsír-és benzinfogók</w:t>
      </w:r>
    </w:p>
    <w:p w14:paraId="4D7B902E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Ülepítők és sűrítők felépítése, alkalmazási területük</w:t>
      </w:r>
    </w:p>
    <w:p w14:paraId="1857240F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méretkülönbség elvén alapuló és egyéb fizikai eljárások</w:t>
      </w:r>
    </w:p>
    <w:p w14:paraId="620F03C7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Szűrés elméleti alapjai</w:t>
      </w:r>
    </w:p>
    <w:p w14:paraId="7510C933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szűrők osztályozása szűrőanyag, szűrési sebesség, kialakítás és vízszint szerint</w:t>
      </w:r>
    </w:p>
    <w:p w14:paraId="2003968D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Durva és finom szűrés berendezései, alkalmazási területük</w:t>
      </w:r>
    </w:p>
    <w:p w14:paraId="44B35DCA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Durva szűrés, szűrés szemcsés anyagú szűrőn és szűrőszöveten</w:t>
      </w:r>
    </w:p>
    <w:p w14:paraId="3021DB8F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szűrők főbb típusainak kialakítása</w:t>
      </w:r>
    </w:p>
    <w:p w14:paraId="1DF0DA3D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Egyéb fizikai eljárások, műveletek, membrán szűrők</w:t>
      </w:r>
    </w:p>
    <w:p w14:paraId="3BF10F1B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Adszorpció és az abszorpció elve és berendezéseik.</w:t>
      </w:r>
    </w:p>
    <w:p w14:paraId="29DD5A73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Levegőztetés és szerepe a környezettechnikában</w:t>
      </w:r>
    </w:p>
    <w:p w14:paraId="2BE3A6E0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Kémiai eljárások, és berendezései</w:t>
      </w:r>
    </w:p>
    <w:p w14:paraId="5785A296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Semlegesítés</w:t>
      </w:r>
    </w:p>
    <w:p w14:paraId="3CBB2BB6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Vízlágyítás</w:t>
      </w:r>
    </w:p>
    <w:p w14:paraId="7388A913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Csapadékos vízlágyítás és kapcsolódó számítások</w:t>
      </w:r>
    </w:p>
    <w:p w14:paraId="5CCB3470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Ioncsere</w:t>
      </w:r>
    </w:p>
    <w:p w14:paraId="7AA7944F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Ioncserés vízlágyítás, teljes sómentesítés</w:t>
      </w:r>
    </w:p>
    <w:p w14:paraId="09F1A2EC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Oxidáció, redukció, gyakorlatban alkalmazott oxidáló- és redukáló szerek</w:t>
      </w:r>
    </w:p>
    <w:p w14:paraId="1603F3E8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Fertőtlenítés</w:t>
      </w:r>
    </w:p>
    <w:p w14:paraId="30B0B94A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Derítés. A derítés fizikai, kémiai alapjai</w:t>
      </w:r>
    </w:p>
    <w:p w14:paraId="06C11398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Kolloidok tulajdonságai</w:t>
      </w:r>
    </w:p>
    <w:p w14:paraId="38195B2D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Koagulálás és flokkulálás</w:t>
      </w:r>
    </w:p>
    <w:p w14:paraId="3FCBA696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derítőberendezések főbb típusai, kialakításuk</w:t>
      </w:r>
    </w:p>
    <w:p w14:paraId="02C2AF26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Biológiai eljárások alapjai</w:t>
      </w:r>
    </w:p>
    <w:p w14:paraId="01C5F271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Aerob és anaerob mikrobiológiai folyamatok jellemzése, mikroorganizmusok életműködése, anyagcseréje, szaporodási és biokémiai mechanizmusai</w:t>
      </w:r>
    </w:p>
    <w:p w14:paraId="21F27DEC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Eleveniszapos szennyvíztisztítás működésének feltételei</w:t>
      </w:r>
    </w:p>
    <w:p w14:paraId="6ED578EE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Fixfilmes, hártyás biológiai eljárások</w:t>
      </w:r>
    </w:p>
    <w:p w14:paraId="0E8D2F7C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Csepegtetőtestes, merülőtárcsás szennyvíztisztítás</w:t>
      </w:r>
    </w:p>
    <w:p w14:paraId="5963669C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Biogáz képződésnél lejátszódó folyamatok</w:t>
      </w:r>
    </w:p>
    <w:p w14:paraId="55646236" w14:textId="77777777" w:rsidR="00ED6601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Nitrogén eltávolítása: a nitrifikáció és a denitrifikáció</w:t>
      </w:r>
    </w:p>
    <w:p w14:paraId="762A5772" w14:textId="13B56E76" w:rsidR="00FB6DBC" w:rsidRPr="00ED547B" w:rsidRDefault="00ED6601" w:rsidP="00FB6DB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Komposztálás és körülményei</w:t>
      </w:r>
    </w:p>
    <w:p w14:paraId="5169B1F7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83EDC0" w14:textId="77777777" w:rsidR="00FB6DBC" w:rsidRPr="00ED547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7644A554" w14:textId="5F70275D" w:rsidR="00FB6DBC" w:rsidRPr="00ED547B" w:rsidRDefault="00ED6601" w:rsidP="00FB6DBC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Szaktanterem</w:t>
      </w:r>
    </w:p>
    <w:p w14:paraId="21E1F709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74CEE20B" w14:textId="77777777" w:rsidR="00FB6DBC" w:rsidRPr="00ED547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3FC2AEAA" w14:textId="1BADE4D6" w:rsidR="00FB6DBC" w:rsidRPr="00ED547B" w:rsidRDefault="00FB6DBC" w:rsidP="00FB6DBC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2AB3948A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73B0EF09" w14:textId="4A5493CA" w:rsidR="00FB6DBC" w:rsidRPr="00ED547B" w:rsidRDefault="00ED6601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Vízgazdálkodási alapgyakorlat</w:t>
      </w:r>
      <w:r w:rsidR="00FB6DBC" w:rsidRPr="00ED547B">
        <w:rPr>
          <w:rFonts w:cs="Times New Roman"/>
          <w:b/>
        </w:rPr>
        <w:t xml:space="preserve"> tantárgy</w:t>
      </w:r>
      <w:r w:rsidR="00FB6DBC" w:rsidRPr="00ED547B">
        <w:rPr>
          <w:rFonts w:cs="Times New Roman"/>
          <w:b/>
        </w:rPr>
        <w:tab/>
      </w:r>
      <w:r w:rsidR="00090176" w:rsidRPr="00ED547B">
        <w:rPr>
          <w:rFonts w:cs="Times New Roman"/>
          <w:b/>
        </w:rPr>
        <w:t>350</w:t>
      </w:r>
      <w:r w:rsidR="00FB6DBC" w:rsidRPr="00ED547B">
        <w:rPr>
          <w:rFonts w:cs="Times New Roman"/>
          <w:b/>
        </w:rPr>
        <w:t xml:space="preserve"> óra/</w:t>
      </w:r>
      <w:r w:rsidR="00090176" w:rsidRPr="00ED547B">
        <w:rPr>
          <w:rFonts w:cs="Times New Roman"/>
          <w:b/>
        </w:rPr>
        <w:t>360</w:t>
      </w:r>
      <w:r w:rsidR="00FB6DBC" w:rsidRPr="00ED547B">
        <w:rPr>
          <w:rFonts w:cs="Times New Roman"/>
          <w:b/>
        </w:rPr>
        <w:t xml:space="preserve"> óra*</w:t>
      </w:r>
    </w:p>
    <w:p w14:paraId="65CF3131" w14:textId="77777777" w:rsidR="00FB6DBC" w:rsidRPr="00ED547B" w:rsidRDefault="00FB6DBC" w:rsidP="00FB6DBC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589F07A1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67F49BBB" w14:textId="7871671A" w:rsidR="00FB6DBC" w:rsidRPr="00ED547B" w:rsidRDefault="00FB6DBC" w:rsidP="00FB6DBC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2E073285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6529ED22" w14:textId="77777777" w:rsidR="00FB6DBC" w:rsidRPr="00ED547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5B2A502E" w14:textId="77777777" w:rsidR="00ED6601" w:rsidRPr="00ED547B" w:rsidRDefault="00ED6601" w:rsidP="00ED6601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ED547B">
        <w:rPr>
          <w:rFonts w:cs="Times New Roman"/>
          <w:szCs w:val="24"/>
          <w:lang w:eastAsia="hu-HU"/>
        </w:rPr>
        <w:t>Az oktatás célja az elméleti ismeretek elmélyítése, rendszerezése, integrálása, a gyakorlati feladatokban, különösen a méréstechnika témakörben a konkrét méréseket megalapozó új elméleti ismeretek szerzése.</w:t>
      </w:r>
    </w:p>
    <w:p w14:paraId="0152CFAE" w14:textId="77777777" w:rsidR="00ED6601" w:rsidRPr="00ED547B" w:rsidRDefault="00ED6601" w:rsidP="00ED660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  <w:lang w:eastAsia="hu-HU"/>
        </w:rPr>
      </w:pPr>
      <w:r w:rsidRPr="00ED547B">
        <w:rPr>
          <w:rFonts w:cs="Times New Roman"/>
          <w:szCs w:val="24"/>
          <w:lang w:eastAsia="hu-HU"/>
        </w:rPr>
        <w:t>A terepi, és a műhelytevékenység közben önállóságra, pontosságra, szakmai igényességre, a természet szeretetére és környezettudatos magatartásra nevelés.</w:t>
      </w:r>
    </w:p>
    <w:p w14:paraId="147B22DF" w14:textId="373A5921" w:rsidR="00FB6DBC" w:rsidRPr="00ED547B" w:rsidRDefault="00ED6601" w:rsidP="00ED6601">
      <w:pPr>
        <w:pStyle w:val="Listaszerbekezds"/>
        <w:spacing w:after="0"/>
        <w:ind w:left="851"/>
        <w:rPr>
          <w:rFonts w:cs="Times New Roman"/>
        </w:rPr>
      </w:pPr>
      <w:r w:rsidRPr="00ED547B">
        <w:rPr>
          <w:rFonts w:cs="Times New Roman"/>
          <w:szCs w:val="24"/>
          <w:lang w:eastAsia="hu-HU"/>
        </w:rPr>
        <w:t>Az önálló tevékenység, a közvetlen megfigyelés, tapasztalatszerzés lehetőségének biztosításával a tanulók problémamegoldó képességének és kreativitásának fejlesztése</w:t>
      </w:r>
    </w:p>
    <w:p w14:paraId="52F57F9B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2F2D38CC" w14:textId="77777777" w:rsidR="00FB6DBC" w:rsidRPr="00ED547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74E8BBA1" w14:textId="46A08A75" w:rsidR="00FB6DBC" w:rsidRPr="00ED547B" w:rsidRDefault="00ED6601" w:rsidP="00ED6601">
      <w:pPr>
        <w:spacing w:after="0"/>
        <w:ind w:left="851"/>
        <w:rPr>
          <w:rFonts w:cs="Times New Roman"/>
        </w:rPr>
      </w:pPr>
      <w:r w:rsidRPr="00ED547B">
        <w:rPr>
          <w:rFonts w:cs="Times New Roman"/>
          <w:szCs w:val="24"/>
        </w:rPr>
        <w:t>Ismerje a természettudományos közismereti tantárgyak tananyagát olyan szinten, hogy a szakmai elméleti tantárgyak elsajátításához a szükséges előképzettséggel rendelkezzen</w:t>
      </w:r>
    </w:p>
    <w:p w14:paraId="1F73014F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1A05E3E1" w14:textId="77777777" w:rsidR="00FB6DBC" w:rsidRPr="00ED547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6F0400B5" w14:textId="4461E758" w:rsidR="00FB6DBC" w:rsidRPr="00ED547B" w:rsidRDefault="000D7850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Fizikai vizsgálatok</w:t>
      </w:r>
    </w:p>
    <w:p w14:paraId="30B3FC02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Laboratóriumi eszközök és használatuk</w:t>
      </w:r>
    </w:p>
    <w:p w14:paraId="03D7A17C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Tömegmérés eszközei</w:t>
      </w:r>
    </w:p>
    <w:p w14:paraId="025AD3D7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Térfogatmérés eszközei</w:t>
      </w:r>
    </w:p>
    <w:p w14:paraId="717D7EA6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Fizikai anyagjellemzők vizsgálata</w:t>
      </w:r>
    </w:p>
    <w:p w14:paraId="76709233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Sűrűség, testsűrűség, halmazsűrűség fogalma, számítása, mérése</w:t>
      </w:r>
    </w:p>
    <w:p w14:paraId="57A5B506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Hidrotechnikai tulajdonságok fogalma, vizsgálata</w:t>
      </w:r>
    </w:p>
    <w:p w14:paraId="0B1E82D2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Mechanikai jellemzők fogalma és vizsgálatuk</w:t>
      </w:r>
    </w:p>
    <w:p w14:paraId="2C8D6B63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Szemcsés anyagok vizsgálata</w:t>
      </w:r>
    </w:p>
    <w:p w14:paraId="079C1505" w14:textId="485D782D" w:rsidR="00FB6DBC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Témakörökhöz kapcsolódó szakmai számítások, jegyzőkönyvek készítése</w:t>
      </w:r>
    </w:p>
    <w:p w14:paraId="09DF1EA3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A70112" w14:textId="31F86CDF" w:rsidR="00FB6DBC" w:rsidRPr="00ED547B" w:rsidRDefault="000D7850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Kémia vizsgálatok</w:t>
      </w:r>
    </w:p>
    <w:p w14:paraId="4E79DBC1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Laboratóriumi munka szabályai, elsősegélynyújtás sérülések, balesetek esetén</w:t>
      </w:r>
    </w:p>
    <w:p w14:paraId="33F054A7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Laboratóriumi eszközök és használatuk</w:t>
      </w:r>
    </w:p>
    <w:p w14:paraId="25EC66D5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Laboratóriumi vegyszerhulladékok és tárolásuk</w:t>
      </w:r>
    </w:p>
    <w:p w14:paraId="7931BCE3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Laboratóriumi műveletek</w:t>
      </w:r>
    </w:p>
    <w:p w14:paraId="0428438F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Oldódás, oldatkészítés</w:t>
      </w:r>
    </w:p>
    <w:p w14:paraId="17B4786E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Szárítás</w:t>
      </w:r>
    </w:p>
    <w:p w14:paraId="017CBF46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Ülepítés, szűrés</w:t>
      </w:r>
    </w:p>
    <w:p w14:paraId="29C29375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Kristályosítás</w:t>
      </w:r>
    </w:p>
    <w:p w14:paraId="289FBDBB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Bepárlás</w:t>
      </w:r>
    </w:p>
    <w:p w14:paraId="133E8631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Desztillálás</w:t>
      </w:r>
    </w:p>
    <w:p w14:paraId="60AEBA10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Tömeg- és térfogat szerinti elemzés</w:t>
      </w:r>
    </w:p>
    <w:p w14:paraId="5457750C" w14:textId="2A24D91C" w:rsidR="00FB6DBC" w:rsidRPr="00ED547B" w:rsidRDefault="000D7850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Témakörökhöz kapcsolódó szakmai számítások, jegyzőkönyvek készítése</w:t>
      </w:r>
    </w:p>
    <w:p w14:paraId="62A9C882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A3225DA" w14:textId="256B5422" w:rsidR="00FB6DBC" w:rsidRPr="00ED547B" w:rsidRDefault="000D7850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Biológiai vizsgálatok</w:t>
      </w:r>
    </w:p>
    <w:p w14:paraId="5DF298EA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Biológiai vizsgálatok eszközei és használatok</w:t>
      </w:r>
    </w:p>
    <w:p w14:paraId="3EE1302F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Mikroszkópos vizsgálatok</w:t>
      </w:r>
    </w:p>
    <w:p w14:paraId="6002597B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Mikroszkóp felépítése, beállítása, kezelése</w:t>
      </w:r>
    </w:p>
    <w:p w14:paraId="552FBECA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Mintavétel, minta előkészítése mikroszkópos vizsgálathoz</w:t>
      </w:r>
    </w:p>
    <w:p w14:paraId="23B735EF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Metszetek készítése</w:t>
      </w:r>
    </w:p>
    <w:p w14:paraId="469CD08A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Sűrített minták mikroszkópos vizsgálata, fajfelismerés</w:t>
      </w:r>
    </w:p>
    <w:p w14:paraId="08F91940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Határozási, fajfelismerési gyakorlatok</w:t>
      </w:r>
    </w:p>
    <w:p w14:paraId="30E2E387" w14:textId="574A5AEE" w:rsidR="00FB6DBC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Határozók és használatuk</w:t>
      </w:r>
    </w:p>
    <w:p w14:paraId="0B3F88E3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7333F3" w14:textId="1CC87CEC" w:rsidR="00FB6DBC" w:rsidRPr="00ED547B" w:rsidRDefault="000D7850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Analitika gyakorlat</w:t>
      </w:r>
    </w:p>
    <w:p w14:paraId="32A693AB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mennyiségi elemzés klasszikus módszerei: gravimetria, titrimetria</w:t>
      </w:r>
    </w:p>
    <w:p w14:paraId="3B7BCA8F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Mérési hibák</w:t>
      </w:r>
    </w:p>
    <w:p w14:paraId="171695B6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elemzés lépései, az analitikai minta előkészítése</w:t>
      </w:r>
    </w:p>
    <w:p w14:paraId="587A1EB6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anyagmennyiség-koncentráció</w:t>
      </w:r>
    </w:p>
    <w:p w14:paraId="5FF923C7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Sav-bázis titrálások, oldatok pontos koncentrációjának meghatározása, indikátorok használata</w:t>
      </w:r>
    </w:p>
    <w:p w14:paraId="73DE6634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HCl- és NaOH-oldatok készítése, pontos koncentrációjának meghatározása</w:t>
      </w:r>
    </w:p>
    <w:p w14:paraId="3603BBB9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Csapadékos titrálások</w:t>
      </w:r>
    </w:p>
    <w:p w14:paraId="48457229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Komplexometriás titrálások</w:t>
      </w:r>
    </w:p>
    <w:p w14:paraId="2B397373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EDTA mérőoldat készítése, pontos koncentrációjának meghatározása</w:t>
      </w:r>
    </w:p>
    <w:p w14:paraId="560ED379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Komplex vízvizsgálatok </w:t>
      </w:r>
    </w:p>
    <w:p w14:paraId="11D3BADA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Permanganometriás mérések</w:t>
      </w:r>
    </w:p>
    <w:p w14:paraId="02B3F446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KMnO4 mérőoldat készítése, pontos koncentrációjának meghatározása</w:t>
      </w:r>
    </w:p>
    <w:p w14:paraId="130CFEE8" w14:textId="4CAEC1F3" w:rsidR="00FB6DBC" w:rsidRPr="00ED547B" w:rsidRDefault="000D7850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Jodometriás titrálások</w:t>
      </w:r>
    </w:p>
    <w:p w14:paraId="67535AAC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9BC971" w14:textId="5CCA1B6B" w:rsidR="00FB6DBC" w:rsidRPr="00ED547B" w:rsidRDefault="000D7850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Hidrometeorológiai mérések</w:t>
      </w:r>
    </w:p>
    <w:p w14:paraId="670D81DF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Éghajlat, időjárás, az időjárási elemek</w:t>
      </w:r>
    </w:p>
    <w:p w14:paraId="0C3C4479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csapadék keletkezése, mértékegységei, mérési módjai</w:t>
      </w:r>
    </w:p>
    <w:p w14:paraId="7F1B951E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Hómérés, hó-víz egyenérték mérése</w:t>
      </w:r>
    </w:p>
    <w:p w14:paraId="6034A4D2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Csapadék adatok feldolgozása: időbeni eloszlás, térbeli eloszlás</w:t>
      </w:r>
    </w:p>
    <w:p w14:paraId="5EA3EF1E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hőmérséklet mértékegységei, mérési módjai, mérési adatok feldolgozása</w:t>
      </w:r>
    </w:p>
    <w:p w14:paraId="52194224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légnyomás mértékegységei, mérési módja, mérési adatok feldolgozása</w:t>
      </w:r>
    </w:p>
    <w:p w14:paraId="2E0B3CAA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párolgás, mérési módjai, mérési adatok feldolgozása</w:t>
      </w:r>
    </w:p>
    <w:p w14:paraId="00231A95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levegő páratartalma, mérési módjai, mérési adatok feldolgozása</w:t>
      </w:r>
    </w:p>
    <w:p w14:paraId="5DBF6AEB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Napsütéses órák száma, mérési módjai, mérési adatok feldolgozása</w:t>
      </w:r>
    </w:p>
    <w:p w14:paraId="13759A55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Számítógépes adatfeldolgozás</w:t>
      </w:r>
    </w:p>
    <w:p w14:paraId="21AE7264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Időjárási térképek elemzése</w:t>
      </w:r>
    </w:p>
    <w:p w14:paraId="3C67330E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Időjárás jelentések elemzése</w:t>
      </w:r>
    </w:p>
    <w:p w14:paraId="178BF8FA" w14:textId="5E1E79EC" w:rsidR="00FB6DBC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Munka-, Tűzvédelmi szabályzat előírásainak betartása</w:t>
      </w:r>
    </w:p>
    <w:p w14:paraId="6FDB4B49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AE41FC3" w14:textId="40E9D220" w:rsidR="00FB6DBC" w:rsidRPr="00ED547B" w:rsidRDefault="000D7850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Vízméréstan gyakorlat</w:t>
      </w:r>
    </w:p>
    <w:p w14:paraId="356E6E24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Vízállás mérése: vízmércék fajtái, lapvízmércék, rajzoló vízmércék</w:t>
      </w:r>
    </w:p>
    <w:p w14:paraId="68842E52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Vízállás adatok feldolgozása: jellemző vízállások (LNV, LKV, KÖV, stb.)</w:t>
      </w:r>
    </w:p>
    <w:p w14:paraId="31F1F86D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Talajvízszint mérése és feldolgozása</w:t>
      </w:r>
    </w:p>
    <w:p w14:paraId="2AD43202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Számítógépes adatfeldolgozás</w:t>
      </w:r>
    </w:p>
    <w:p w14:paraId="298F4A59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Vízszín lejtés mérése, mederfenék lejtés mérése</w:t>
      </w:r>
    </w:p>
    <w:p w14:paraId="79240714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Mederfelvételek: kismedrek felvétele – vízből, áthidalásról, csónakból</w:t>
      </w:r>
    </w:p>
    <w:p w14:paraId="763086CB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Nagymedrek felvétele: mechanikus mérőeszközökkel, ultrahangos mérőeszközzel, egyéb mérőeszközökkel.</w:t>
      </w:r>
    </w:p>
    <w:p w14:paraId="3EB015C1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Medrek keresztszelvényének ábrázolása</w:t>
      </w:r>
    </w:p>
    <w:p w14:paraId="043F5845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Vízfolyás hossz-szelvényének ábrázolása</w:t>
      </w:r>
    </w:p>
    <w:p w14:paraId="0D2A09AA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Adatok feldolgozása, számítógépes ábrázolás</w:t>
      </w:r>
    </w:p>
    <w:p w14:paraId="2CA35994" w14:textId="388776A0" w:rsidR="00FB6DBC" w:rsidRPr="00ED547B" w:rsidRDefault="000D7850" w:rsidP="00FB6DB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Munka-, Tűzvédelmi szabályzat előírásainak betartása</w:t>
      </w:r>
    </w:p>
    <w:p w14:paraId="11B03F29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73CACF" w14:textId="37D0D61B" w:rsidR="00FB6DBC" w:rsidRPr="00ED547B" w:rsidRDefault="000D7850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Földméréstan gyakorlat</w:t>
      </w:r>
    </w:p>
    <w:p w14:paraId="6077C5DE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Vízszintes mérések</w:t>
      </w:r>
    </w:p>
    <w:p w14:paraId="6DEED134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iránymérés elve és eszközei</w:t>
      </w:r>
    </w:p>
    <w:p w14:paraId="7DDCA5E2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teodolit használata. A vízszintes mérések módszereinek alkalmazása</w:t>
      </w:r>
    </w:p>
    <w:p w14:paraId="14D4C1D2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szögmérés automatizálása</w:t>
      </w:r>
    </w:p>
    <w:p w14:paraId="411C4C5D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Távolságok mérése, geometriai és fizikai távolságmérés</w:t>
      </w:r>
    </w:p>
    <w:p w14:paraId="75AA52AA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Vízszintes abszolút és relatív értelmű helymeghatározások</w:t>
      </w:r>
    </w:p>
    <w:p w14:paraId="22323D85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Egyenesek kitűzése és távolságmérés</w:t>
      </w:r>
    </w:p>
    <w:p w14:paraId="7C6ED13C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Derékszögű koordinátamérés</w:t>
      </w:r>
    </w:p>
    <w:p w14:paraId="425DD44C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Vízszintes értelmű kitűzési munkák (vonalas létesítmények és kisműtárgyak)</w:t>
      </w:r>
    </w:p>
    <w:p w14:paraId="24A637DC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Szögmérés</w:t>
      </w:r>
    </w:p>
    <w:p w14:paraId="17B9BB01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Poláris koordinátamérés</w:t>
      </w:r>
    </w:p>
    <w:p w14:paraId="4B47E529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Magassági abszolút és relatív értelmű helymeghatározások</w:t>
      </w:r>
    </w:p>
    <w:p w14:paraId="202F40E5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Szintezési munkák: vonalszintezés, területszintezés, keresztszelvény-felvétel Magasságok meghatározása. A szintezés eszközeinek használata, az optikai szintezőműszer. A szintezés módszereinek alkalmazása</w:t>
      </w:r>
    </w:p>
    <w:p w14:paraId="4FD9535A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Térbeli helymeghatározás navigációs műholdrendszerrel. A GPS használata. </w:t>
      </w:r>
    </w:p>
    <w:p w14:paraId="5F5F8C72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Alaphálózatok, alappont sűrítés. Klasszikus vízszintes és magassági alappont hálózat. Alappont sűrítés műholdas helymeghatározással.</w:t>
      </w:r>
    </w:p>
    <w:p w14:paraId="6F9BC8B4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Részletes felmérések. Részletpontok vízszintes és magassági felmérése </w:t>
      </w:r>
    </w:p>
    <w:p w14:paraId="466F92AF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műholdak és földi állomások alrendszerei, módszerek és lehetőségek, pontosság, hibaszámítás </w:t>
      </w:r>
    </w:p>
    <w:p w14:paraId="4238228B" w14:textId="415B0FA0" w:rsidR="00FB6DBC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Mérési eredmények digitális feldolgozása</w:t>
      </w:r>
    </w:p>
    <w:p w14:paraId="7E9202F0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87A63A" w14:textId="62748FDE" w:rsidR="00FB6DBC" w:rsidRPr="00ED547B" w:rsidRDefault="000D7850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Vízhozammérések</w:t>
      </w:r>
    </w:p>
    <w:p w14:paraId="09B6A250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Vízhozam mérés: mederben és nyomócsőben</w:t>
      </w:r>
    </w:p>
    <w:p w14:paraId="3E7D9328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Vízhozammérés köbözéssel</w:t>
      </w:r>
    </w:p>
    <w:p w14:paraId="728332EE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Vízsebesség mérések: forgószárnyas vízsebesség mérők, egyéb vízsebesség mérések</w:t>
      </w:r>
    </w:p>
    <w:p w14:paraId="2E45C6A7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Vízhozam-adatok feldolgozása szerkesztéssel és számítógéppel</w:t>
      </w:r>
    </w:p>
    <w:p w14:paraId="45E2C79D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Hidrológiai hossz-szelvény felvétele és ábrázolása</w:t>
      </w:r>
    </w:p>
    <w:p w14:paraId="2810AECC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Hordalékmérés: lebegő és görgetett hordalékok mérése</w:t>
      </w:r>
    </w:p>
    <w:p w14:paraId="230E9D01" w14:textId="77777777" w:rsidR="000D7850" w:rsidRPr="00ED547B" w:rsidRDefault="000D7850" w:rsidP="000D785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Jégmérés: jégvastagság mérése, jégmennyiség mérése</w:t>
      </w:r>
    </w:p>
    <w:p w14:paraId="5EFBC66C" w14:textId="02AA017D" w:rsidR="00FB6DBC" w:rsidRPr="00ED547B" w:rsidRDefault="000D7850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Munka-, Tűzvédelmi szabályzat előírásainak betartása</w:t>
      </w:r>
    </w:p>
    <w:p w14:paraId="4F07CEE2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F7F81E" w14:textId="62E60EBA" w:rsidR="00FB6DBC" w:rsidRPr="00ED547B" w:rsidRDefault="000D7850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Hidraulika gyakorlat</w:t>
      </w:r>
    </w:p>
    <w:p w14:paraId="4832F8B7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Áramlásmérés nyomócsőben</w:t>
      </w:r>
    </w:p>
    <w:p w14:paraId="667C65E3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Víznyomás, térfogatáram mérése nyomócsőben</w:t>
      </w:r>
    </w:p>
    <w:p w14:paraId="4D5D9466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Veszteségek mérése, számítása</w:t>
      </w:r>
    </w:p>
    <w:p w14:paraId="1A12EC37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Áramlásmérés csatornában</w:t>
      </w:r>
    </w:p>
    <w:p w14:paraId="62FCC7AE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Hidraulikai jellemzők mérése, feldolgozása</w:t>
      </w:r>
    </w:p>
    <w:p w14:paraId="168545EA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Edényből kifolyás mérése, számítása</w:t>
      </w:r>
    </w:p>
    <w:p w14:paraId="11D7E479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Zsiliptábla alatti, feletti átfolyás mérése, feldolgozása</w:t>
      </w:r>
    </w:p>
    <w:p w14:paraId="2264ADDB" w14:textId="77777777" w:rsidR="000D7850" w:rsidRPr="00ED547B" w:rsidRDefault="000D7850" w:rsidP="000D785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Számítógépes adatfeldolgozás</w:t>
      </w:r>
    </w:p>
    <w:p w14:paraId="72F6A3C3" w14:textId="26FFEF94" w:rsidR="00FB6DBC" w:rsidRPr="00ED547B" w:rsidRDefault="000D7850" w:rsidP="00FB6DB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Munka-, Tűzvédelmi szabályzat előírásainak betartása</w:t>
      </w:r>
    </w:p>
    <w:p w14:paraId="7AF55C42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E149E3" w14:textId="59C2E3E3" w:rsidR="00FB6DBC" w:rsidRPr="00ED547B" w:rsidRDefault="008027A1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Környezettechnika gyakorlat</w:t>
      </w:r>
    </w:p>
    <w:p w14:paraId="2397A92D" w14:textId="6ADAA42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Ülepedés vizsgálata, ülepedési próbák végzése</w:t>
      </w:r>
    </w:p>
    <w:p w14:paraId="0C41F10D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Viszkozitás mérése, hatása az ülepedési sebességre</w:t>
      </w:r>
    </w:p>
    <w:p w14:paraId="58C9410F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Felhajtóerő mérése, úszás, úszó test térfogatának számítása</w:t>
      </w:r>
    </w:p>
    <w:p w14:paraId="3BD1C546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Közegellenállás mérése</w:t>
      </w:r>
    </w:p>
    <w:p w14:paraId="7989ECB0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Dortmundi ülepítő hatékonyságának vizsgálata</w:t>
      </w:r>
    </w:p>
    <w:p w14:paraId="3B4A091C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derítés folyamatának vizsgálata</w:t>
      </w:r>
    </w:p>
    <w:p w14:paraId="224C43AD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Szemcseméret szerinti elválasztás, rostálás, szitaanalízis, diagramkészítés</w:t>
      </w:r>
    </w:p>
    <w:p w14:paraId="62CD08C8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Szemcsés szűrő készítése</w:t>
      </w:r>
    </w:p>
    <w:p w14:paraId="6ED6BEB0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Szűrési sebesség mérése</w:t>
      </w:r>
    </w:p>
    <w:p w14:paraId="3F5E6491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Vízhozam mérése, a szűrő ellenállásának számítása</w:t>
      </w:r>
    </w:p>
    <w:p w14:paraId="2344E79E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Ioncserélő készítése</w:t>
      </w:r>
    </w:p>
    <w:p w14:paraId="2576632E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pH változásának mérése az ioncsere során </w:t>
      </w:r>
    </w:p>
    <w:p w14:paraId="49C799D4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Bepárlás </w:t>
      </w:r>
    </w:p>
    <w:p w14:paraId="096523C0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Szárítás </w:t>
      </w:r>
    </w:p>
    <w:p w14:paraId="0819260A" w14:textId="77777777" w:rsidR="008027A1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Környezettechnikai eljárásokhoz kapcsolódó folyamatábrák készítése, értelmezése,</w:t>
      </w:r>
    </w:p>
    <w:p w14:paraId="2ADC5153" w14:textId="47D50455" w:rsidR="00FB6DBC" w:rsidRPr="00ED547B" w:rsidRDefault="008027A1" w:rsidP="008027A1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kapcsolódó szakmai számítások</w:t>
      </w:r>
    </w:p>
    <w:p w14:paraId="6128980B" w14:textId="77777777" w:rsidR="00FB6DBC" w:rsidRPr="00ED547B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942C6CA" w14:textId="77777777" w:rsidR="00FB6DBC" w:rsidRPr="00ED547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21D10D26" w14:textId="69800922" w:rsidR="00FB6DBC" w:rsidRPr="00ED547B" w:rsidRDefault="008027A1" w:rsidP="00FB6DBC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Szaktanterem, számítógépterem, tanműhely</w:t>
      </w:r>
    </w:p>
    <w:p w14:paraId="6D5131DD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5EF2CBDE" w14:textId="77777777" w:rsidR="00FB6DBC" w:rsidRPr="00ED547B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2383E2BC" w14:textId="5CD0F8B5" w:rsidR="00FB6DBC" w:rsidRPr="00ED547B" w:rsidRDefault="00FB6DBC" w:rsidP="00FB6DBC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159E0D08" w14:textId="77777777" w:rsidR="00FB6DBC" w:rsidRPr="00ED547B" w:rsidRDefault="00FB6DBC" w:rsidP="00FB6DBC">
      <w:pPr>
        <w:spacing w:after="0"/>
        <w:ind w:left="426"/>
        <w:rPr>
          <w:rFonts w:cs="Times New Roman"/>
        </w:rPr>
      </w:pPr>
    </w:p>
    <w:p w14:paraId="3D37BECC" w14:textId="77777777" w:rsidR="00A23F09" w:rsidRPr="00ED547B" w:rsidRDefault="00A23F09" w:rsidP="00A23F09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1E9F75EC" w14:textId="77777777" w:rsidR="00A23F09" w:rsidRPr="00ED547B" w:rsidRDefault="00A23F09" w:rsidP="00A23F09">
      <w:pPr>
        <w:rPr>
          <w:rFonts w:cs="Times New Roman"/>
        </w:rPr>
      </w:pPr>
    </w:p>
    <w:p w14:paraId="667BA218" w14:textId="77777777" w:rsidR="00A23F09" w:rsidRPr="00ED547B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A</w:t>
      </w:r>
    </w:p>
    <w:p w14:paraId="300657E0" w14:textId="6A54240B" w:rsidR="00A23F09" w:rsidRPr="00ED547B" w:rsidRDefault="008027A1" w:rsidP="00A23F09">
      <w:pPr>
        <w:spacing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11547</w:t>
      </w:r>
      <w:r w:rsidR="00A23F09" w:rsidRPr="00ED547B">
        <w:rPr>
          <w:rFonts w:cs="Times New Roman"/>
          <w:b/>
          <w:sz w:val="36"/>
        </w:rPr>
        <w:t>-</w:t>
      </w:r>
      <w:r w:rsidRPr="00ED547B">
        <w:rPr>
          <w:rFonts w:cs="Times New Roman"/>
          <w:b/>
          <w:sz w:val="36"/>
        </w:rPr>
        <w:t>16</w:t>
      </w:r>
      <w:r w:rsidR="00A23F09" w:rsidRPr="00ED547B">
        <w:rPr>
          <w:rFonts w:cs="Times New Roman"/>
          <w:b/>
          <w:sz w:val="36"/>
        </w:rPr>
        <w:t xml:space="preserve"> azonosító számú</w:t>
      </w:r>
    </w:p>
    <w:p w14:paraId="7E65E817" w14:textId="02F13B7A" w:rsidR="00A23F09" w:rsidRPr="00ED547B" w:rsidRDefault="008027A1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Vízügyi ügyintéző</w:t>
      </w:r>
    </w:p>
    <w:p w14:paraId="2685B1A5" w14:textId="77777777" w:rsidR="00A23F09" w:rsidRPr="00ED547B" w:rsidRDefault="00A23F09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megnevezésű</w:t>
      </w:r>
    </w:p>
    <w:p w14:paraId="71FCC102" w14:textId="77777777" w:rsidR="00A23F09" w:rsidRPr="00ED547B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szakmai követelménymodul</w:t>
      </w:r>
    </w:p>
    <w:p w14:paraId="0885612A" w14:textId="77777777" w:rsidR="00A23F09" w:rsidRPr="00ED547B" w:rsidRDefault="00A23F09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tantárgyai, témakörei</w:t>
      </w:r>
    </w:p>
    <w:p w14:paraId="7FED5069" w14:textId="77777777" w:rsidR="00A23F09" w:rsidRPr="00ED547B" w:rsidRDefault="00A23F09" w:rsidP="00A23F09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4E32C946" w14:textId="5C121A96" w:rsidR="00A23F09" w:rsidRPr="00ED547B" w:rsidRDefault="00A23F09" w:rsidP="00A23F09">
      <w:pPr>
        <w:rPr>
          <w:rFonts w:cs="Times New Roman"/>
        </w:rPr>
      </w:pPr>
      <w:r w:rsidRPr="00ED547B">
        <w:rPr>
          <w:rFonts w:cs="Times New Roman"/>
        </w:rPr>
        <w:t xml:space="preserve">A </w:t>
      </w:r>
      <w:r w:rsidR="008027A1" w:rsidRPr="00ED547B">
        <w:rPr>
          <w:rFonts w:cs="Times New Roman"/>
        </w:rPr>
        <w:t>11547</w:t>
      </w:r>
      <w:r w:rsidRPr="00ED547B">
        <w:rPr>
          <w:rFonts w:cs="Times New Roman"/>
        </w:rPr>
        <w:t>-</w:t>
      </w:r>
      <w:r w:rsidR="008027A1" w:rsidRPr="00ED547B">
        <w:rPr>
          <w:rFonts w:cs="Times New Roman"/>
        </w:rPr>
        <w:t>16</w:t>
      </w:r>
      <w:r w:rsidRPr="00ED547B">
        <w:rPr>
          <w:rFonts w:cs="Times New Roman"/>
        </w:rPr>
        <w:t xml:space="preserve"> azonosító számú </w:t>
      </w:r>
      <w:r w:rsidR="008027A1" w:rsidRPr="00ED547B">
        <w:rPr>
          <w:rFonts w:cs="Times New Roman"/>
        </w:rPr>
        <w:t>Vízügyi ügyintéző feladatok</w:t>
      </w:r>
      <w:r w:rsidRPr="00ED547B">
        <w:rPr>
          <w:rFonts w:cs="Times New Roman"/>
        </w:rPr>
        <w:t xml:space="preserve">. megnevezésű szakmai követelménymodulhoz tartozó tantárgyak és témakörök oktatása során </w:t>
      </w:r>
      <w:r w:rsidR="008E2257">
        <w:rPr>
          <w:rFonts w:cs="Times New Roman"/>
        </w:rPr>
        <w:t>fejlesztendő kompetenciák:</w:t>
      </w:r>
    </w:p>
    <w:tbl>
      <w:tblPr>
        <w:tblW w:w="0" w:type="auto"/>
        <w:jc w:val="center"/>
        <w:tblInd w:w="-75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20"/>
        <w:gridCol w:w="1083"/>
        <w:gridCol w:w="1084"/>
      </w:tblGrid>
      <w:tr w:rsidR="001840A0" w:rsidRPr="00C6281D" w14:paraId="67DE6D6A" w14:textId="77777777" w:rsidTr="00C6281D">
        <w:trPr>
          <w:cantSplit/>
          <w:trHeight w:val="186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606976" w14:textId="77777777" w:rsidR="001840A0" w:rsidRPr="00C6281D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6BA7DFA" w14:textId="1A8C9269" w:rsidR="001840A0" w:rsidRPr="00C6281D" w:rsidRDefault="001840A0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Vízügyi ügyintéző ismeretek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B7FBCCE" w14:textId="26A0515A" w:rsidR="001840A0" w:rsidRPr="00C6281D" w:rsidRDefault="001840A0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Ügyintézői gyakorlat</w:t>
            </w:r>
          </w:p>
        </w:tc>
      </w:tr>
      <w:tr w:rsidR="001840A0" w:rsidRPr="00C6281D" w14:paraId="3DE064B7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186CB9" w14:textId="77777777" w:rsidR="001840A0" w:rsidRPr="00C6281D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0FE0A7" w14:textId="77777777" w:rsidR="001840A0" w:rsidRPr="00C6281D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2A52A4" w14:textId="77777777" w:rsidR="001840A0" w:rsidRPr="00C6281D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53651D05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736934" w14:textId="091BE01B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Informatikai programok használatával ügyviteli munkát végez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97AE62" w14:textId="0D7120C9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09ABCF" w14:textId="4803829B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7418364B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173203" w14:textId="49B64801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Iratkezeléssel kapcsolatos feladatokat lát el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E69E31" w14:textId="70F52414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F965D" w14:textId="07760BAE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369FAEAD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E7BE86" w14:textId="56AAC1CA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Szöveges dokumentumokat és egyszerű táblázatokat készít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50E71" w14:textId="6FD94955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87F73F" w14:textId="7DDF31BE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1CD16AE2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BF442B" w14:textId="76844D91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Hivatalos levelet készít (tájékoztató levél, megállapodások stb.) hagyományos és digitális formában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6FBEF" w14:textId="4CA0A425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1C099E" w14:textId="49C5EBA5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1293A7A0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FE0F9C" w14:textId="48EDE85D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Adatbázist tölt fel és egyszerű szűréseket végez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98D4B" w14:textId="69F8264D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9E43DF" w14:textId="6FE2551A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6753A632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926138" w14:textId="58E7AD52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Adatállományból egyszerűbb jelentést készít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A86EBF" w14:textId="4AF10BC3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AD6137" w14:textId="1C5D240A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10232B32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1BA808" w14:textId="3C3C5233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Formanyomtatványokat tölt ki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09E28B" w14:textId="712A3BB3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4CBB6" w14:textId="7C4145AC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115274C5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FCFEB6" w14:textId="6F1ADD3B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Adatszolgáltatást, adatellenőrzést végez, gondoskodik az adatok biztonságos kezeléséről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45A1E" w14:textId="74A6031C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C20E1C" w14:textId="1FD251EB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5F7EFC41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566BA8" w14:textId="629D6AE0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Irodatechnikai berendezéseket kezel (fax, telefon, nyomtató, szkenner, lamináló stb.)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CC773" w14:textId="4C1A10A8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C6230" w14:textId="1EFDCB7C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58995386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10818E" w14:textId="09740E58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Ügyintézéshez kapcsolódó ügyfélszolgálati web alapú felületeket használ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471799" w14:textId="44570595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6141D0" w14:textId="597E0722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11058CF1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262B54" w14:textId="52E493AB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Feladatvégzéséhez előkészíti a technikai és tárgyi feltételeket, valamint az egészséges és biztonságos munkakörülményeket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58DB5C" w14:textId="2601EBAD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4017C" w14:textId="32BB1C8C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270D544C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FCBC50" w14:textId="4F42F263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Külső és belső iratokat, leveleket fogalmaz tartalmi utasítás alapján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11CD6" w14:textId="56599D66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BF411" w14:textId="46F83F4D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28AF269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679C95" w14:textId="3CA1405E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Bizonylatokat tölt ki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EEEA14" w14:textId="112F365C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6D4F7" w14:textId="5B452397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7A7AC130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82A4FF" w14:textId="06732C3B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Ellenőrzi és jóváhagyásra előkészíti az üzemeltetők, szolgáltatók által közölt OSAP, TESZIR és vízkészlet nyilvántartási adatokat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0B868" w14:textId="64BC0EF8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AF4B98" w14:textId="0DB0C99E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6D21BFCD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5248B8" w14:textId="52336546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Víz(gyűjtő)gazdálkodási tárgyú jelentések összeállításában közreműködik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BCA578" w14:textId="1DD40687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24B248" w14:textId="42529AA0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66AC3380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E8B108" w14:textId="7602B75A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Ár-és belvízvédelmi, vízhiány kárelhárítási és vízminőségvédelmi feladatok végrehajtásában közreműködik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C74B9" w14:textId="35947165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69780" w14:textId="10CFAE35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7E4F2999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40A763" w14:textId="0A5AD9C2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Mezőgazdasági vízszolgáltatási, vízrendezési, folyógazdálkodási, tógazdálkodási, árvízvédelmi, vízgazdálkodási, vízgyűjtő-gazdálkodási és víziközművekkel kapcsolatos feladatok ügyintézésében részt vesz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284C4" w14:textId="1EC2DE20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C1A2A" w14:textId="4997F81F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67BB0587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FBD170" w14:textId="6616869D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 szakmai jogszabályok és szabványok változásait figyelemmel kíséri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E7D19" w14:textId="09372E93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1DF87" w14:textId="25026258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0967E031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D008BA" w14:textId="6783927F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Figyeli a vízügyi és a víziközmű szakterületen megjelenő pályázati lehetőségeket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B84A4" w14:textId="1063DB87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C3C7B" w14:textId="0D0770A9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357110D9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106F9F" w14:textId="7179C7CD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Részt vesz a pályázatok lebonyolításában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970CF7" w14:textId="67F2FD74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D93048" w14:textId="6FF24040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646A7797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A01439" w14:textId="3B97D3C8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Szakterületén panaszok és közérdekű bejelentések kivizsgálásában közreműködik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49BD0" w14:textId="4AA4754D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A2A85" w14:textId="2234D60E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1F4DF466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A04612" w14:textId="77777777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CEF11" w14:textId="77777777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5C2070" w14:textId="77777777" w:rsidR="001840A0" w:rsidRPr="00C6281D" w:rsidRDefault="001840A0" w:rsidP="008718A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005F416C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E9264C" w14:textId="5C8F37EA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Jogi alapismeretek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F2A64" w14:textId="7D60FDBF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BA370A" w14:textId="0CF37E41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72EDE4C7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5D7764" w14:textId="743F2C72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 kommunikáció folyamata és fajtái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A2925" w14:textId="36991164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C9554B" w14:textId="293D0C76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1F95BE5B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6E89E0" w14:textId="2613CA42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 szóbeli és írásbeli kommunikáció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AC1949" w14:textId="60431313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2E73A" w14:textId="083FBC96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4ED2C29F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B46873" w14:textId="10328390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 nem-verbális kommunikáció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17D0E0" w14:textId="7CEDE035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B51E0D" w14:textId="4CBF5A99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3662B309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811FD0" w14:textId="64037779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Az elektronikus kapcsolattartás alapvető szabályai (netikett)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AE1E12" w14:textId="740B3944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4522A" w14:textId="6DA0DD83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1977B5A0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1E870C" w14:textId="4F5ED583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 kommunikációs zavarok fajtái és elhárításuk módjai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F971F" w14:textId="0431E43A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57035" w14:textId="55E85FE6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 </w:t>
            </w:r>
          </w:p>
        </w:tc>
      </w:tr>
      <w:tr w:rsidR="001840A0" w:rsidRPr="00C6281D" w14:paraId="4B299DB8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7F6846" w14:textId="5964D9DE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 viselkedéskultúra alapszabályai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FF68B" w14:textId="0D070ED7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322208" w14:textId="7A70282D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 </w:t>
            </w:r>
          </w:p>
        </w:tc>
      </w:tr>
      <w:tr w:rsidR="001840A0" w:rsidRPr="00C6281D" w14:paraId="12335228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948AD1" w14:textId="07B4FD1D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Az üzleti magatartás és protokoll előírásai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E27C6" w14:textId="455EFF0D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68CB71" w14:textId="05641827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 </w:t>
            </w:r>
          </w:p>
        </w:tc>
      </w:tr>
      <w:tr w:rsidR="001840A0" w:rsidRPr="00C6281D" w14:paraId="18F7D47E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E37257" w14:textId="7D5E9093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Az irodai munka etikai szabályai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65B16" w14:textId="2FDD57D5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1088D" w14:textId="20A74169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 </w:t>
            </w:r>
          </w:p>
        </w:tc>
      </w:tr>
      <w:tr w:rsidR="001840A0" w:rsidRPr="00C6281D" w14:paraId="74F290B8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9FA5C2" w14:textId="02C9C1FE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 munkahelyi kapcsolatok (felettessel, munkatárssal, ügyfelekkel)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70853" w14:textId="1123CE05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733F0" w14:textId="25A357C2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36ED6F5B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A6CE12" w14:textId="066A71F7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 munkahelyi viselkedés alapnormái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C3951" w14:textId="3CA2C4F5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6FBBC7" w14:textId="0FFA017B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 </w:t>
            </w:r>
          </w:p>
        </w:tc>
      </w:tr>
      <w:tr w:rsidR="001840A0" w:rsidRPr="00C6281D" w14:paraId="2FB88484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8EB522" w14:textId="57C6DE65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 munkahelyi konfliktusok és kezelési módjaik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7C8C6" w14:textId="034E9AAB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6E0B3B" w14:textId="6DC97564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</w:tr>
      <w:tr w:rsidR="001840A0" w:rsidRPr="00C6281D" w14:paraId="3A7DFCA3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C08947" w14:textId="2D272324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Konfliktuskezelési technikák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5F5403" w14:textId="517BDA0B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26F485" w14:textId="367975C7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</w:tr>
      <w:tr w:rsidR="001840A0" w:rsidRPr="00C6281D" w14:paraId="01979295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51DEAC" w14:textId="27BA4210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 levelezés és elektronikus kapcsolattartás udvariassági szabályai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D81DB6" w14:textId="2F8515C3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8B5EA" w14:textId="681FBE22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</w:tr>
      <w:tr w:rsidR="001840A0" w:rsidRPr="00C6281D" w14:paraId="36D6297A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DF1E0B" w14:textId="71D7FA5D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Adatvédelem és a biztonságos adathasználat szabályai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06384" w14:textId="05ACC2BE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4683EC" w14:textId="4FB7975D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1C9BCDD8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01F972" w14:textId="5136A84C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Ügyviteli folyamatok, ügyviteli rend, ügyviteli bizonylatok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B793B" w14:textId="38E33976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6BF13" w14:textId="00203325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55F6D0A5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349836" w14:textId="6E56CCA8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Statisztikai mutatók, statisztikai adatok elemzése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C000B3" w14:textId="12F64E68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E78588" w14:textId="0E2AB9EF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77B6F375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AD73A9" w14:textId="182BCA9C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Irodai munkát segítő szoftverek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ADD9B" w14:textId="630892C5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545A86" w14:textId="5AF37013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0FE8DE40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A6BB8D" w14:textId="481F60F1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Adatfeldolgozás, alapszintű beszámoló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75E75D" w14:textId="76D6E7CC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9BE23" w14:textId="2D876CAE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510DA76C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3A2FF7C" w14:textId="3F611485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Fogyasztóvédelem, fogyasztói reklamációk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027C4" w14:textId="0A5D0CD5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25D74" w14:textId="2EC20B0A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298FA26D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DCAFBB" w14:textId="652E594B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Munka-, baleset-, és környezetvédelmi szempontok az irodában, munkakörnyezetben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E5614" w14:textId="3E248A35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8F923" w14:textId="1AD6E5AD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32174748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56FC1A" w14:textId="4135F032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Az adat- és információkezelés folyamata az irodai munkában: információforrás, -szerzés, -rögzítés, és -feldolgozás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23661" w14:textId="4D4C798B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BD0547" w14:textId="09DF9900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41E2C220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66BD9" w14:textId="61FD3DC2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Vízügyi, ár- és belvízvédelmi és viziközmű ügyintézői, ügyviteli munka alapjai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3443BD" w14:textId="25D5ABAC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1796AD" w14:textId="1FE5604D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409647D9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3E2190" w14:textId="3DAC28FD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Rendeletek, szabályozási előírások a vízgazdálkodási, ár- és belvízvédelmi és víziközmű szakterületen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9A6647" w14:textId="61D9F4A0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2B13F" w14:textId="61DE4654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70B31C83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4F27B9" w14:textId="273CE613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Vízügyi igazgatás és szervezeti rendszer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3C084" w14:textId="19F7A61E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D7FC4" w14:textId="2001EC10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7673D570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59C2DB" w14:textId="04C9F044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Víziközmű igazgatás és szervezeti rendszer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5095F" w14:textId="631F58E4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57C18" w14:textId="41FF8E9D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2219FB42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D01788" w14:textId="040EFF0C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Közigazgatási eljárások szabályai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23A156" w14:textId="7B5C40FF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F12D6B" w14:textId="16F2D8D5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59E12E10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7B414E" w14:textId="145BAECC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EU vízügyi és víziközmű szakterületi irányelvek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85096E" w14:textId="7DB4AB92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C78E5D" w14:textId="6414F4F4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5679947D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B0F068" w14:textId="13062E67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Vízügyi nyilvántartás- vízikönyvi okirattár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03A264" w14:textId="6DBC95A8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79C3A7" w14:textId="7437EFDE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5835A7B2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42549B" w14:textId="39209CA8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485F1" w14:textId="77777777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833AE8" w14:textId="77777777" w:rsidR="001840A0" w:rsidRPr="00C6281D" w:rsidRDefault="001840A0" w:rsidP="00C4572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2BB03C37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153F61" w14:textId="1951A256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nyelvű olvasott és hallott szöveg megértése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D349E" w14:textId="6BCD6D6B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487D12" w14:textId="42EB9A35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4CB5B6BE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02C181" w14:textId="6387B24D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Szakmai nyelvű beszédkészség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C63C31" w14:textId="67D02603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004D5" w14:textId="374F2C77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DF6415D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306C5D" w14:textId="73698FDE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Kommunikációs készség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A27B7" w14:textId="33C13228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2821A" w14:textId="15AE01C6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075562AB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29802F" w14:textId="4F86C938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Szabályértelmezés, szabálykövető magatartás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75F4A" w14:textId="00E23D58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7FA062" w14:textId="0257FDD6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5FF136AE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368A96" w14:textId="77777777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6F9BCC" w14:textId="77777777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8ABF7" w14:textId="77777777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22FE053A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F38B3E" w14:textId="49855250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Felelősségtudat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19FEB" w14:textId="1AB39FDB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0BE68" w14:textId="78085166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21E5FDE4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1B3493" w14:textId="7227A2C6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Rugalmasság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CAF36" w14:textId="759C7558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A9337" w14:textId="0E4EB512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65BA34AA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FBECE3" w14:textId="7C853001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Precizitás, pontosság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B78BD" w14:textId="1C8F869C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3ADF2" w14:textId="492BC60B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C6281D" w14:paraId="208BA79F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49E61B" w14:textId="77777777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D4EDC" w14:textId="77777777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7187A" w14:textId="77777777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0961D256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0B29E4" w14:textId="27CF33C9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Hatékony kommunikáció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52E265" w14:textId="53027811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C44356" w14:textId="20C4FA0C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77359FB6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CEDACD" w14:textId="3FB957FB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Udvariasság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ACAEBD" w14:textId="447105CF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827FB" w14:textId="3EF8B6EF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C6281D" w14:paraId="51F6B0FA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3D0499" w14:textId="77777777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42E6489C" w14:textId="77777777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8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77C5926" w14:textId="77777777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C6281D" w14:paraId="32AC011E" w14:textId="77777777" w:rsidTr="00C6281D">
        <w:trPr>
          <w:trHeight w:val="255"/>
          <w:jc w:val="center"/>
        </w:trPr>
        <w:tc>
          <w:tcPr>
            <w:tcW w:w="5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F043CE" w14:textId="48B982A9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Rendszerező képesség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61FA3" w14:textId="0FD677F2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C6281D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10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875F9" w14:textId="77777777" w:rsidR="001840A0" w:rsidRPr="00C6281D" w:rsidRDefault="001840A0" w:rsidP="006014E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</w:tbl>
    <w:p w14:paraId="37EC8ED7" w14:textId="77777777" w:rsidR="00A23F09" w:rsidRPr="00ED547B" w:rsidRDefault="00A23F09" w:rsidP="00A23F09">
      <w:pPr>
        <w:rPr>
          <w:rFonts w:cs="Times New Roman"/>
        </w:rPr>
      </w:pPr>
    </w:p>
    <w:p w14:paraId="2AE13E00" w14:textId="46B4FA5B" w:rsidR="00A23F09" w:rsidRPr="00ED547B" w:rsidRDefault="008027A1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Vízügyi ügyintézői ismeretek</w:t>
      </w:r>
      <w:r w:rsidR="00A23F09" w:rsidRPr="00ED547B">
        <w:rPr>
          <w:rFonts w:cs="Times New Roman"/>
          <w:b/>
        </w:rPr>
        <w:t xml:space="preserve"> tantárgy</w:t>
      </w:r>
      <w:r w:rsidR="00A23F09" w:rsidRPr="00ED547B">
        <w:rPr>
          <w:rFonts w:cs="Times New Roman"/>
          <w:b/>
        </w:rPr>
        <w:tab/>
      </w:r>
      <w:r w:rsidR="00E85E59" w:rsidRPr="00ED547B">
        <w:rPr>
          <w:rFonts w:cs="Times New Roman"/>
          <w:b/>
        </w:rPr>
        <w:t>185</w:t>
      </w:r>
      <w:r w:rsidR="00A23F09" w:rsidRPr="00ED547B">
        <w:rPr>
          <w:rFonts w:cs="Times New Roman"/>
          <w:b/>
        </w:rPr>
        <w:t xml:space="preserve"> ó</w:t>
      </w:r>
      <w:r w:rsidR="00C6281D">
        <w:rPr>
          <w:rFonts w:cs="Times New Roman"/>
          <w:b/>
        </w:rPr>
        <w:t>ra/0</w:t>
      </w:r>
      <w:r w:rsidR="00A23F09" w:rsidRPr="00ED547B">
        <w:rPr>
          <w:rFonts w:cs="Times New Roman"/>
          <w:b/>
        </w:rPr>
        <w:t xml:space="preserve"> óra*</w:t>
      </w:r>
    </w:p>
    <w:p w14:paraId="1E1459B3" w14:textId="77777777" w:rsidR="00A23F09" w:rsidRPr="00ED547B" w:rsidRDefault="00A23F09" w:rsidP="00A23F09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0DC1D763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0709CA5" w14:textId="40D36C54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tantárgy a </w:t>
      </w:r>
      <w:r w:rsidR="008027A1" w:rsidRPr="00ED547B">
        <w:rPr>
          <w:rFonts w:cs="Times New Roman"/>
        </w:rPr>
        <w:t>mellék</w:t>
      </w:r>
      <w:r w:rsidR="00C6281D">
        <w:rPr>
          <w:rFonts w:cs="Times New Roman"/>
        </w:rPr>
        <w:t>-</w:t>
      </w:r>
      <w:r w:rsidRPr="00ED547B">
        <w:rPr>
          <w:rFonts w:cs="Times New Roman"/>
        </w:rPr>
        <w:t>szakképesítéshez kapcsolódik.</w:t>
      </w:r>
    </w:p>
    <w:p w14:paraId="5B36622C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506111F8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1ECC6859" w14:textId="77777777" w:rsidR="008027A1" w:rsidRPr="00ED547B" w:rsidRDefault="008027A1" w:rsidP="008027A1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Vízügyi ügyintézői ismeretek elmélet tantárgy oktatásának alapvető célja, hogy a tanulók megismerjék a vízügyi, víziközmű szolgáltatásban az ügyviteli folyamatokat, átlássák azokat, tisztában legyenek az ügyviteli renddel és annak fontosságával. Legyenek képesek a használatos dokumentumok készítésére, adatgyűjtési, adatszolgáltatási és adatellenőrzési feladatok önálló elvégzésére, a különböző adatállományokból egyszerűbb beszámolók elkészítésére.</w:t>
      </w:r>
    </w:p>
    <w:p w14:paraId="36FB24B8" w14:textId="166CC5C7" w:rsidR="00A23F09" w:rsidRPr="00ED547B" w:rsidRDefault="008027A1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Biztonsággal igazodjanak el az adathalmazokból kiszűrhető információk között, valamint az információkat képesek legyenek rendszerezni. Sajátítsák el a biztonságos irat és adatkezelés jellemzőit, az irodatechnikai berendezések kezelését.</w:t>
      </w:r>
    </w:p>
    <w:p w14:paraId="5BBC8793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AA9FF59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16B5D738" w14:textId="3C70633F" w:rsidR="00A23F09" w:rsidRPr="00ED547B" w:rsidRDefault="008E5B6F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az adott évfolyamba lépés feltételeiként megjelölt közismereti és szakmai tartalmakra épül.</w:t>
      </w:r>
    </w:p>
    <w:p w14:paraId="590E49AC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142D2C85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2411A669" w14:textId="1299C4A2" w:rsidR="00A23F09" w:rsidRPr="00ED547B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Ügyviteli, ügykezelési folyamatok</w:t>
      </w:r>
    </w:p>
    <w:p w14:paraId="5DF3A0FF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Ügyvitel fogalma, területei, ügyviteli alapfogalmak, ügyiratok csoportosítása.</w:t>
      </w:r>
    </w:p>
    <w:p w14:paraId="66742D07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Ügyvitelszervezés (tartalmi, formai követelmények).</w:t>
      </w:r>
    </w:p>
    <w:p w14:paraId="11F04FF2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Ügyviteli folyamat.</w:t>
      </w:r>
    </w:p>
    <w:p w14:paraId="4B37A7B1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Ügyiratkezelés jogszabályi háttere.</w:t>
      </w:r>
    </w:p>
    <w:p w14:paraId="312914A8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Ügyviteli bizonylatok fajtái, felhasználási területük.</w:t>
      </w:r>
    </w:p>
    <w:p w14:paraId="100A4554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Iratkezelési szabályzat, irattári terv.</w:t>
      </w:r>
    </w:p>
    <w:p w14:paraId="75126840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Ügyiratkezelés, hivatalos ügyiratok kezelése.</w:t>
      </w:r>
    </w:p>
    <w:p w14:paraId="5E365D0E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Ügyiratkezelés szervezete.</w:t>
      </w:r>
    </w:p>
    <w:p w14:paraId="669CBB06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Ügyiratkezelés technológiája (manuális, számítógépes).</w:t>
      </w:r>
    </w:p>
    <w:p w14:paraId="25BFC653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Ügyiratkezelés szakaszai.</w:t>
      </w:r>
    </w:p>
    <w:p w14:paraId="49281C45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Ügyiratok rendszerezésének szempontjai.</w:t>
      </w:r>
    </w:p>
    <w:p w14:paraId="22D14CCC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Minősített adatok fogalma, kezelésének szabályai. Az irodai munka alapdokumentumai.</w:t>
      </w:r>
    </w:p>
    <w:p w14:paraId="527BFDC2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érkező és kimenő iratokkal kapcsolatos tennivalók.</w:t>
      </w:r>
    </w:p>
    <w:p w14:paraId="79C2D889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ellenőrzés, értékelés fázisai (önellenőrzési, ellenőrzési technikák, visszajelzés, értékelés).</w:t>
      </w:r>
    </w:p>
    <w:p w14:paraId="42F9F089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Számítógépes ügyviteli programcsomagok használata.</w:t>
      </w:r>
    </w:p>
    <w:p w14:paraId="098D9FD9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Gazdálkodás az irodai készletekkel.</w:t>
      </w:r>
    </w:p>
    <w:p w14:paraId="193A06C6" w14:textId="77777777" w:rsidR="008E5B6F" w:rsidRPr="00ED547B" w:rsidRDefault="008E5B6F" w:rsidP="008E5B6F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Szervezeti utasítások nyilvántartása.</w:t>
      </w:r>
    </w:p>
    <w:p w14:paraId="643EE1AF" w14:textId="6222A395" w:rsidR="00A23F09" w:rsidRPr="00ED547B" w:rsidRDefault="008E5B6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Eszköznyilvántartások vezetése.</w:t>
      </w:r>
    </w:p>
    <w:p w14:paraId="17D5F47E" w14:textId="77777777" w:rsidR="001840A0" w:rsidRPr="00ED547B" w:rsidRDefault="001840A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B64EFE2" w14:textId="30525B98" w:rsidR="00A23F09" w:rsidRPr="00ED547B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Dokumentumkészítés</w:t>
      </w:r>
    </w:p>
    <w:p w14:paraId="1CBC92FE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Dokumentumok típusai, fajtái.</w:t>
      </w:r>
    </w:p>
    <w:p w14:paraId="095FCBBB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dokumentumszerkesztés követelményei.</w:t>
      </w:r>
    </w:p>
    <w:p w14:paraId="3B1773EA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Irat- és dokumentumszerkesztés szabályai.</w:t>
      </w:r>
    </w:p>
    <w:p w14:paraId="0DC6AD94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Számítógépes nyomtatvány, űrlap és sablon szerkesztése.</w:t>
      </w:r>
    </w:p>
    <w:p w14:paraId="19FDCAE1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Körlevélkészítés elemei, technikája.</w:t>
      </w:r>
    </w:p>
    <w:p w14:paraId="385CD17C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Elektronikus címzés és etikett készítés gyakorlata.</w:t>
      </w:r>
    </w:p>
    <w:p w14:paraId="5BDD6148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Elektronikus levelezés technikája és szabályai.</w:t>
      </w:r>
    </w:p>
    <w:p w14:paraId="56E9DBD3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táblázatkészítés műveletei.</w:t>
      </w:r>
    </w:p>
    <w:p w14:paraId="64A3113B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Táblázatok készítése, kezelése.</w:t>
      </w:r>
    </w:p>
    <w:p w14:paraId="5ED8EDA2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adatbázis készítésének műveletei.</w:t>
      </w:r>
    </w:p>
    <w:p w14:paraId="4A538DDD" w14:textId="3137CD73" w:rsidR="00A23F09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Hivatkozások használata.</w:t>
      </w:r>
    </w:p>
    <w:p w14:paraId="02762C2F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89B2D6" w14:textId="72956259" w:rsidR="00A23F09" w:rsidRPr="00ED547B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Kommunikáció</w:t>
      </w:r>
    </w:p>
    <w:p w14:paraId="70E32268" w14:textId="3CE7F71D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kommunikáció fogalma, fajtái.</w:t>
      </w:r>
    </w:p>
    <w:p w14:paraId="54ABDC47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szóbeli és írásbeli kommunikáció típusai.</w:t>
      </w:r>
    </w:p>
    <w:p w14:paraId="602E6A3B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nonverbális kommunikáció.</w:t>
      </w:r>
    </w:p>
    <w:p w14:paraId="6FAE3C7C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konfliktusok és kezelési módjaik.</w:t>
      </w:r>
    </w:p>
    <w:p w14:paraId="0A536633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kommunikáció folyamata és fajtái.</w:t>
      </w:r>
    </w:p>
    <w:p w14:paraId="3C845D76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kommunikáció etikai és protokollszabályai.</w:t>
      </w:r>
    </w:p>
    <w:p w14:paraId="3D0254C7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elektronikus kapcsolattartás alapvető szabályai (netikett).</w:t>
      </w:r>
    </w:p>
    <w:p w14:paraId="1D7B3920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kommunikációs zavarok fajtái és elhárításuk módjai.</w:t>
      </w:r>
    </w:p>
    <w:p w14:paraId="5F9E7237" w14:textId="1B4B4A82" w:rsidR="00A23F09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témakör részletes kifejtése</w:t>
      </w:r>
    </w:p>
    <w:p w14:paraId="5C909AD6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90DFC1" w14:textId="11FB8CB7" w:rsidR="00A23F09" w:rsidRPr="00ED547B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 xml:space="preserve">Jogi </w:t>
      </w:r>
      <w:r w:rsidR="00653BD7" w:rsidRPr="00ED547B">
        <w:rPr>
          <w:rFonts w:cs="Times New Roman"/>
          <w:b/>
          <w:i/>
        </w:rPr>
        <w:t>alap</w:t>
      </w:r>
      <w:r w:rsidRPr="00ED547B">
        <w:rPr>
          <w:rFonts w:cs="Times New Roman"/>
          <w:b/>
          <w:i/>
        </w:rPr>
        <w:t>ismeretek</w:t>
      </w:r>
    </w:p>
    <w:p w14:paraId="3BD4EA71" w14:textId="5BADB1C8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jogszabályok keletkezése, eredete, célja.</w:t>
      </w:r>
    </w:p>
    <w:p w14:paraId="7232B741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Jogforrások fogalma, értelmezése (anyagi, alaki).</w:t>
      </w:r>
    </w:p>
    <w:p w14:paraId="1EAD4063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jogszabályok jogforrási hierarchiája.</w:t>
      </w:r>
    </w:p>
    <w:p w14:paraId="778BCE88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jogszabályok részei (feltétel, rendelkező rész, jogkövetkezmény), szerepük.</w:t>
      </w:r>
    </w:p>
    <w:p w14:paraId="497F3CEE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jogszabályok hatálya (időbeli, területi, személyi, tárgyi).</w:t>
      </w:r>
    </w:p>
    <w:p w14:paraId="31514450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hagyományos hatalmi ágak. </w:t>
      </w:r>
    </w:p>
    <w:p w14:paraId="15B68057" w14:textId="4E23EF27" w:rsidR="008E5B6F" w:rsidRPr="00ED547B" w:rsidRDefault="00C07D5C" w:rsidP="008E5B6F">
      <w:pPr>
        <w:spacing w:after="0"/>
        <w:ind w:left="851"/>
        <w:rPr>
          <w:rFonts w:cs="Times New Roman"/>
        </w:rPr>
      </w:pPr>
      <w:r w:rsidRPr="00C07D5C">
        <w:rPr>
          <w:rFonts w:cs="Times New Roman"/>
        </w:rPr>
        <w:t>Magyarország Alaptörvénye</w:t>
      </w:r>
      <w:r w:rsidR="008E5B6F" w:rsidRPr="00ED547B">
        <w:rPr>
          <w:rFonts w:cs="Times New Roman"/>
        </w:rPr>
        <w:t>.</w:t>
      </w:r>
    </w:p>
    <w:p w14:paraId="35717CD4" w14:textId="4F144BDE" w:rsidR="00C07D5C" w:rsidRDefault="00C07D5C" w:rsidP="008E5B6F">
      <w:pPr>
        <w:spacing w:after="0"/>
        <w:ind w:left="851"/>
        <w:rPr>
          <w:rFonts w:cs="Times New Roman"/>
        </w:rPr>
      </w:pPr>
      <w:r>
        <w:rPr>
          <w:rFonts w:cs="Times New Roman"/>
        </w:rPr>
        <w:t>Az Országgyűlés feladatai.</w:t>
      </w:r>
      <w:r w:rsidR="008E5B6F" w:rsidRPr="00ED547B">
        <w:rPr>
          <w:rFonts w:cs="Times New Roman"/>
        </w:rPr>
        <w:t xml:space="preserve"> </w:t>
      </w:r>
    </w:p>
    <w:p w14:paraId="156643D4" w14:textId="5DCE9FC4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köztársasági elnök feladatai.</w:t>
      </w:r>
    </w:p>
    <w:p w14:paraId="0F44D4AA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kormány, minisztériumok és feladatai.</w:t>
      </w:r>
    </w:p>
    <w:p w14:paraId="5E9F3D85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Államigazgatás helyi szervezetei.</w:t>
      </w:r>
    </w:p>
    <w:p w14:paraId="1E080743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Alkotmánybíróság feladata, működése. </w:t>
      </w:r>
    </w:p>
    <w:p w14:paraId="350B570E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Törvénykezési szervezet (bíróságok, közjegyzők, ügyészség).</w:t>
      </w:r>
    </w:p>
    <w:p w14:paraId="0F177307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Önkormányzati igazgatás (szervezet, működése, feladat és hatáskör).</w:t>
      </w:r>
    </w:p>
    <w:p w14:paraId="7AE4CB0C" w14:textId="6AAB0960" w:rsidR="00A23F09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Nonprofit szervezetek.</w:t>
      </w:r>
    </w:p>
    <w:p w14:paraId="364E86B1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920D89" w14:textId="4FA9C2DB" w:rsidR="00A23F09" w:rsidRPr="00ED547B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Vízügyi igazgatás, rendeletek, szabályzatok</w:t>
      </w:r>
    </w:p>
    <w:p w14:paraId="2B1EF02D" w14:textId="0A16FF4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Vízügyi és víziközmű igazgatás rendszere.</w:t>
      </w:r>
    </w:p>
    <w:p w14:paraId="5CF0B24E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Minisztériumok, központi és helyi szervek.</w:t>
      </w:r>
    </w:p>
    <w:p w14:paraId="18F550E0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Közigazgatási eljárások szabályai.</w:t>
      </w:r>
    </w:p>
    <w:p w14:paraId="162C627E" w14:textId="0F52D4D6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Törvények, </w:t>
      </w:r>
      <w:r w:rsidR="00ED547B">
        <w:rPr>
          <w:rFonts w:cs="Times New Roman"/>
        </w:rPr>
        <w:t>Korm. rendelet</w:t>
      </w:r>
      <w:r w:rsidRPr="00ED547B">
        <w:rPr>
          <w:rFonts w:cs="Times New Roman"/>
        </w:rPr>
        <w:t>ek, miniszteri rendeletek a vízügyi és víziközmű területen.</w:t>
      </w:r>
    </w:p>
    <w:p w14:paraId="3FCB2955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EU vízügyi és víziközmű szakterületi irányelvek.</w:t>
      </w:r>
    </w:p>
    <w:p w14:paraId="6FFD6623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vízügyi- és víziközmű szakhatósági eljárások szabályai. </w:t>
      </w:r>
    </w:p>
    <w:p w14:paraId="674438C2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Kérelem, engedélyezés, hatósági felügyelet.</w:t>
      </w:r>
    </w:p>
    <w:p w14:paraId="3F4267FB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1995. évi LVII. törvény a vízgazdálkodásról.</w:t>
      </w:r>
    </w:p>
    <w:p w14:paraId="719BEB89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2011. évi CCIX. törvény a víziközmű-szolgáltatásról.</w:t>
      </w:r>
    </w:p>
    <w:p w14:paraId="05A7E16E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2009. évi CXLIV. törvény a vízitársulatokról.</w:t>
      </w:r>
    </w:p>
    <w:p w14:paraId="147FF9C7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223/2014. (IX.4.) Korm. rendelet a vízügyi igazgatási és vízügyi, valamint a vízvédelmi hatósági feladatokat ellátó szervek kijelöléséről.</w:t>
      </w:r>
    </w:p>
    <w:p w14:paraId="0C9DFF58" w14:textId="77777777" w:rsidR="008E5B6F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38/1995. (IV.5) Korm. rendelet a közműves ivóvízellátásról és a közműves szennyvízelvezetésről.</w:t>
      </w:r>
    </w:p>
    <w:p w14:paraId="671E4DC8" w14:textId="2459815A" w:rsidR="00A23F09" w:rsidRPr="00ED547B" w:rsidRDefault="008E5B6F" w:rsidP="008E5B6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Nemzeti Települési Szennyvíz-elvezetési és -tisztítási Megvalósítási Program. Vízügyi Biztonsági Szabályzat.</w:t>
      </w:r>
    </w:p>
    <w:p w14:paraId="109AEC2B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62E06D" w14:textId="50047695" w:rsidR="00A23F09" w:rsidRPr="00ED547B" w:rsidRDefault="008E5B6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Vízügyi nyilvántartás, okirattár</w:t>
      </w:r>
    </w:p>
    <w:p w14:paraId="18EDCB5E" w14:textId="7C04AA5B" w:rsidR="00143F5B" w:rsidRPr="00ED547B" w:rsidRDefault="00143F5B" w:rsidP="00143F5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Nyilvántartás szabályai.</w:t>
      </w:r>
    </w:p>
    <w:p w14:paraId="759F8C25" w14:textId="77777777" w:rsidR="00143F5B" w:rsidRPr="00ED547B" w:rsidRDefault="00143F5B" w:rsidP="00143F5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Hatósági nyilvántartások.</w:t>
      </w:r>
    </w:p>
    <w:p w14:paraId="04D04DB9" w14:textId="77777777" w:rsidR="00143F5B" w:rsidRPr="00ED547B" w:rsidRDefault="00143F5B" w:rsidP="00143F5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nyilvántartás kézi és számítógépes rendszere. </w:t>
      </w:r>
    </w:p>
    <w:p w14:paraId="4642636F" w14:textId="77777777" w:rsidR="00143F5B" w:rsidRPr="00ED547B" w:rsidRDefault="00143F5B" w:rsidP="00143F5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Vízügyi, ár- és belvízvédelmi és viziközmű ügyintézői, ügyviteli munka alapjai.</w:t>
      </w:r>
    </w:p>
    <w:p w14:paraId="7BED801F" w14:textId="77777777" w:rsidR="00143F5B" w:rsidRPr="00ED547B" w:rsidRDefault="00143F5B" w:rsidP="00143F5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Rendeletek, szabályozási előírások a vízgazdálkodási, ár- és belvízvédelmi és víziközmű szakterületen.</w:t>
      </w:r>
    </w:p>
    <w:p w14:paraId="61592D8E" w14:textId="77777777" w:rsidR="00143F5B" w:rsidRPr="00ED547B" w:rsidRDefault="00143F5B" w:rsidP="00143F5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Vízügyi igazgatás és szervezeti rendszer.</w:t>
      </w:r>
    </w:p>
    <w:p w14:paraId="35358A03" w14:textId="77777777" w:rsidR="00143F5B" w:rsidRPr="00ED547B" w:rsidRDefault="00143F5B" w:rsidP="00143F5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Víziközmű igazgatás és szervezeti rendszer.</w:t>
      </w:r>
    </w:p>
    <w:p w14:paraId="61FC5E5E" w14:textId="77777777" w:rsidR="00143F5B" w:rsidRPr="00ED547B" w:rsidRDefault="00143F5B" w:rsidP="00143F5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Vízügyi nyilvántartás- vizikönyvi okirattár.</w:t>
      </w:r>
    </w:p>
    <w:p w14:paraId="46486EEB" w14:textId="29BD2EB7" w:rsidR="00A23F09" w:rsidRPr="00ED547B" w:rsidRDefault="00143F5B" w:rsidP="00143F5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 OSAP, TESZIR és vízkészlet nyilvántartási adatok</w:t>
      </w:r>
    </w:p>
    <w:p w14:paraId="63D4057C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C55789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51BC1662" w14:textId="2EA82B8E" w:rsidR="00A23F09" w:rsidRPr="00ED547B" w:rsidRDefault="00B92702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Szaktanterem</w:t>
      </w:r>
    </w:p>
    <w:p w14:paraId="6A5E0544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33FD007C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0C08556A" w14:textId="17F4B872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36C1781C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50B73918" w14:textId="046CC795" w:rsidR="00A23F09" w:rsidRPr="00ED547B" w:rsidRDefault="00340FE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Ügyintézői gyakorlat</w:t>
      </w:r>
      <w:r w:rsidR="00A23F09" w:rsidRPr="00ED547B">
        <w:rPr>
          <w:rFonts w:cs="Times New Roman"/>
          <w:b/>
        </w:rPr>
        <w:t xml:space="preserve"> tantárgy</w:t>
      </w:r>
      <w:r w:rsidR="00A23F09" w:rsidRPr="00ED547B">
        <w:rPr>
          <w:rFonts w:cs="Times New Roman"/>
          <w:b/>
        </w:rPr>
        <w:tab/>
      </w:r>
      <w:r w:rsidR="00090176" w:rsidRPr="00ED547B">
        <w:rPr>
          <w:rFonts w:cs="Times New Roman"/>
          <w:b/>
        </w:rPr>
        <w:t>103</w:t>
      </w:r>
      <w:r w:rsidR="00A23F09" w:rsidRPr="00ED547B">
        <w:rPr>
          <w:rFonts w:cs="Times New Roman"/>
          <w:b/>
        </w:rPr>
        <w:t xml:space="preserve"> ó</w:t>
      </w:r>
      <w:r w:rsidR="00C6281D">
        <w:rPr>
          <w:rFonts w:cs="Times New Roman"/>
          <w:b/>
        </w:rPr>
        <w:t>ra/0</w:t>
      </w:r>
      <w:r w:rsidR="00A23F09" w:rsidRPr="00ED547B">
        <w:rPr>
          <w:rFonts w:cs="Times New Roman"/>
          <w:b/>
        </w:rPr>
        <w:t xml:space="preserve"> óra*</w:t>
      </w:r>
    </w:p>
    <w:p w14:paraId="20162191" w14:textId="77777777" w:rsidR="00A23F09" w:rsidRPr="00ED547B" w:rsidRDefault="00A23F09" w:rsidP="00A23F09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0C1274F8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3B1E17E6" w14:textId="6208BF89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tantárgy a </w:t>
      </w:r>
      <w:r w:rsidR="006A51D6" w:rsidRPr="00ED547B">
        <w:rPr>
          <w:rFonts w:cs="Times New Roman"/>
        </w:rPr>
        <w:t>mellék</w:t>
      </w:r>
      <w:r w:rsidR="00C6281D">
        <w:rPr>
          <w:rFonts w:cs="Times New Roman"/>
        </w:rPr>
        <w:t>-</w:t>
      </w:r>
      <w:r w:rsidRPr="00ED547B">
        <w:rPr>
          <w:rFonts w:cs="Times New Roman"/>
        </w:rPr>
        <w:t>szakképesítéshez kapcsolódik.</w:t>
      </w:r>
    </w:p>
    <w:p w14:paraId="0C87A92D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4B71D5ED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6928AFE0" w14:textId="5D416685" w:rsidR="00A23F09" w:rsidRPr="00ED547B" w:rsidRDefault="00340FEF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Az Ügyintézői gyakorlat célja, a hallgatók felkészítése a saját és a szervezeti egység érdekeinek érvényesítésére, ehhez szükséges alapfogalmak és alapkészségek megtanítása, a sikeres tárgyalás "kellékeinek" megismertetése, alkalmazásának gyakoroltatása.</w:t>
      </w:r>
    </w:p>
    <w:p w14:paraId="58F008DA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0B90834B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42097D88" w14:textId="4DEA21A1" w:rsidR="00A23F09" w:rsidRPr="00ED547B" w:rsidRDefault="00340FEF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Magyar nyelv és irodalom</w:t>
      </w:r>
    </w:p>
    <w:p w14:paraId="0121A779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03227100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5B55CEA3" w14:textId="7A521488" w:rsidR="00A23F09" w:rsidRPr="00ED547B" w:rsidRDefault="00340FE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Viselkedéskultúra szabályai</w:t>
      </w:r>
    </w:p>
    <w:p w14:paraId="75D98F45" w14:textId="70587DBE" w:rsidR="00340FEF" w:rsidRPr="00ED547B" w:rsidRDefault="00A23F09" w:rsidP="00340FE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témakör részletes kifejt</w:t>
      </w:r>
      <w:r w:rsidR="00340FEF" w:rsidRPr="00ED547B">
        <w:rPr>
          <w:rFonts w:cs="Times New Roman"/>
        </w:rPr>
        <w:t xml:space="preserve"> A viselkedéskultúra alapszabályai.</w:t>
      </w:r>
    </w:p>
    <w:p w14:paraId="365A4F37" w14:textId="77777777" w:rsidR="00340FEF" w:rsidRPr="00ED547B" w:rsidRDefault="00340FEF" w:rsidP="00340FE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Viselkedéstechnikai elemek.</w:t>
      </w:r>
    </w:p>
    <w:p w14:paraId="419DC247" w14:textId="77777777" w:rsidR="00340FEF" w:rsidRPr="00ED547B" w:rsidRDefault="00340FEF" w:rsidP="00340FE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Társadalmi érintkezés.</w:t>
      </w:r>
    </w:p>
    <w:p w14:paraId="5C32FAB4" w14:textId="77777777" w:rsidR="00340FEF" w:rsidRPr="00ED547B" w:rsidRDefault="00340FEF" w:rsidP="00340FE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Etikett és protokoll.</w:t>
      </w:r>
    </w:p>
    <w:p w14:paraId="2AC8AE39" w14:textId="77777777" w:rsidR="00340FEF" w:rsidRPr="00ED547B" w:rsidRDefault="00340FEF" w:rsidP="00340FE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irodai munka etikai szabályai.</w:t>
      </w:r>
    </w:p>
    <w:p w14:paraId="6FD08A95" w14:textId="77777777" w:rsidR="00340FEF" w:rsidRPr="00ED547B" w:rsidRDefault="00340FEF" w:rsidP="00340FE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munkahelyi kapcsolatok (felettessel, munkatárssal, ügyfelekkel).</w:t>
      </w:r>
    </w:p>
    <w:p w14:paraId="2E617A14" w14:textId="77777777" w:rsidR="00340FEF" w:rsidRPr="00ED547B" w:rsidRDefault="00340FEF" w:rsidP="00340FE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munkahelyi viselkedés alapnormái.</w:t>
      </w:r>
    </w:p>
    <w:p w14:paraId="6C952628" w14:textId="77777777" w:rsidR="00340FEF" w:rsidRPr="00ED547B" w:rsidRDefault="00340FEF" w:rsidP="00340FE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Ügyféltípusok, ügyfélkapcsolatok kezelésének módjai.</w:t>
      </w:r>
    </w:p>
    <w:p w14:paraId="30E5C504" w14:textId="77777777" w:rsidR="00340FEF" w:rsidRPr="00ED547B" w:rsidRDefault="00340FEF" w:rsidP="00340FE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személyiségfejlesztés lehetőségei.</w:t>
      </w:r>
    </w:p>
    <w:p w14:paraId="05E52D0D" w14:textId="143547C6" w:rsidR="00A23F09" w:rsidRPr="00ED547B" w:rsidRDefault="00340FEF" w:rsidP="00340FEF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Álláskeresési technikák.</w:t>
      </w:r>
    </w:p>
    <w:p w14:paraId="43FE112E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E5FA2A" w14:textId="63A65D82" w:rsidR="00A23F09" w:rsidRPr="00ED547B" w:rsidRDefault="006A51D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Konfliktuskezelés</w:t>
      </w:r>
    </w:p>
    <w:p w14:paraId="3BB37570" w14:textId="1983E6E6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konfliktus meghatározása, típusai, elméletei</w:t>
      </w:r>
    </w:p>
    <w:p w14:paraId="6EAD2360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konfliktus kialakulása</w:t>
      </w:r>
    </w:p>
    <w:p w14:paraId="033303FA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Konfliktuskezelési stratégiák (önismeret)</w:t>
      </w:r>
    </w:p>
    <w:p w14:paraId="572C4916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konstruktív konfliktuskezelés</w:t>
      </w:r>
    </w:p>
    <w:p w14:paraId="58FCC4D5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Mediáció </w:t>
      </w:r>
    </w:p>
    <w:p w14:paraId="7418092D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konfliktus értékelése</w:t>
      </w:r>
    </w:p>
    <w:p w14:paraId="5924EF78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Szervezeti konfliktusok típusai, kezelési lehetőségei</w:t>
      </w:r>
    </w:p>
    <w:p w14:paraId="7903ACA0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Egyéni konfliktus a szervezetben</w:t>
      </w:r>
    </w:p>
    <w:p w14:paraId="1D0274C2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Csoportkonfliktus: konfliktus a szervezetben</w:t>
      </w:r>
    </w:p>
    <w:p w14:paraId="0245E90F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Szerepkonfliktus</w:t>
      </w:r>
    </w:p>
    <w:p w14:paraId="4F0A88DD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Kommunikációs stratégiák: agresszív, alárendelődő, asszertív</w:t>
      </w:r>
    </w:p>
    <w:p w14:paraId="62316AC4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Önérvényesítés, nemet mondás</w:t>
      </w:r>
    </w:p>
    <w:p w14:paraId="1CD9C1F0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Hatékony kommunikáció</w:t>
      </w:r>
    </w:p>
    <w:p w14:paraId="68F1DAC5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Figyelmes meghallgatás (empatikus képességek gyakorlása)</w:t>
      </w:r>
    </w:p>
    <w:p w14:paraId="21629574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Emberi kapcsolatok fejlesztése</w:t>
      </w:r>
    </w:p>
    <w:p w14:paraId="5E0C4D78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Szervezeti kapcsolatok fejlesztése.</w:t>
      </w:r>
    </w:p>
    <w:p w14:paraId="1904D5A1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Konliktuskezelési stratégiák: győztes-vesztes, vesztes-vesztes, nyertes-nyertes.</w:t>
      </w:r>
    </w:p>
    <w:p w14:paraId="69843D94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Konfliktuskezelési technikák.</w:t>
      </w:r>
    </w:p>
    <w:p w14:paraId="05BAD8AE" w14:textId="113B4A88" w:rsidR="00A23F09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Thomas-Killmann módszerek.</w:t>
      </w:r>
    </w:p>
    <w:p w14:paraId="6C174042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0914E5" w14:textId="53F97B30" w:rsidR="00A23F09" w:rsidRPr="00ED547B" w:rsidRDefault="006A51D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Vízügyi nyilvántartás gyakorlata</w:t>
      </w:r>
    </w:p>
    <w:p w14:paraId="7F5B9132" w14:textId="17CFA94F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Vízügyi, víziközmű nyilvántartás rendszerének használata.</w:t>
      </w:r>
    </w:p>
    <w:p w14:paraId="76DE1975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Vízikönyv, okirattár használata.</w:t>
      </w:r>
    </w:p>
    <w:p w14:paraId="418385BB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Ügyintézéshez kapcsolódó ügyfélszolgálati web alapú felületek.</w:t>
      </w:r>
    </w:p>
    <w:p w14:paraId="6DAE23E2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OSAP, TESZIR és vízkészlet nyilvántartási adatok rögzítése, elemzése.</w:t>
      </w:r>
    </w:p>
    <w:p w14:paraId="4CA383D8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Víz(gyűjtő)gazdálkodási tárgyú jelentések.</w:t>
      </w:r>
    </w:p>
    <w:p w14:paraId="3805E14B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Adatbázisok, adatállományok feltöltése, jelentések készítése.</w:t>
      </w:r>
    </w:p>
    <w:p w14:paraId="54A0BC55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Nyilvántartás, dokumentálás szabályai.</w:t>
      </w:r>
    </w:p>
    <w:p w14:paraId="3565EAA9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Adatszolgáltatás szabályai, módjai.</w:t>
      </w:r>
    </w:p>
    <w:p w14:paraId="21E830CF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Jegyzőkönyv készítés szabályai.</w:t>
      </w:r>
    </w:p>
    <w:p w14:paraId="63A53FC0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Panaszkezelési eljárás.</w:t>
      </w:r>
    </w:p>
    <w:p w14:paraId="558B9EB0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Kapcsolattartás módjai.</w:t>
      </w:r>
    </w:p>
    <w:p w14:paraId="68539C07" w14:textId="77777777" w:rsidR="006A51D6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Tájékoztatási kötelezettség</w:t>
      </w:r>
    </w:p>
    <w:p w14:paraId="1E7364D8" w14:textId="6A95AD6E" w:rsidR="00A23F09" w:rsidRPr="00ED547B" w:rsidRDefault="006A51D6" w:rsidP="006A51D6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Vízügyi és a víziközmű szakterületen megjelenő pályázati lehetőségek.</w:t>
      </w:r>
    </w:p>
    <w:p w14:paraId="4BF0692A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237078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739E6B94" w14:textId="4C2AA9D0" w:rsidR="00A23F09" w:rsidRPr="00ED547B" w:rsidRDefault="007A29B5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Szaktanterem</w:t>
      </w:r>
    </w:p>
    <w:p w14:paraId="1F92119E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23092640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310D222B" w14:textId="229EE8A9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5FE498F2" w14:textId="77777777" w:rsidR="00A23F09" w:rsidRDefault="00A23F09" w:rsidP="00A23F09">
      <w:pPr>
        <w:spacing w:after="0"/>
        <w:ind w:left="426"/>
        <w:rPr>
          <w:rFonts w:cs="Times New Roman"/>
        </w:rPr>
      </w:pPr>
    </w:p>
    <w:p w14:paraId="318B8A92" w14:textId="77777777" w:rsidR="00A23F09" w:rsidRPr="00ED547B" w:rsidRDefault="00A23F09" w:rsidP="00A23F09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514FDEE7" w14:textId="77777777" w:rsidR="00A23F09" w:rsidRPr="00ED547B" w:rsidRDefault="00A23F09" w:rsidP="00A23F09">
      <w:pPr>
        <w:rPr>
          <w:rFonts w:cs="Times New Roman"/>
        </w:rPr>
      </w:pPr>
    </w:p>
    <w:p w14:paraId="002711EC" w14:textId="77777777" w:rsidR="00A23F09" w:rsidRPr="00ED547B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A</w:t>
      </w:r>
    </w:p>
    <w:p w14:paraId="75E74194" w14:textId="7B9FFE5C" w:rsidR="00A23F09" w:rsidRPr="00ED547B" w:rsidRDefault="007B6E7E" w:rsidP="00A23F09">
      <w:pPr>
        <w:spacing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11668</w:t>
      </w:r>
      <w:r w:rsidR="00A23F09" w:rsidRPr="00ED547B">
        <w:rPr>
          <w:rFonts w:cs="Times New Roman"/>
          <w:b/>
          <w:sz w:val="36"/>
        </w:rPr>
        <w:t>-</w:t>
      </w:r>
      <w:r w:rsidRPr="00ED547B">
        <w:rPr>
          <w:rFonts w:cs="Times New Roman"/>
          <w:b/>
          <w:sz w:val="36"/>
        </w:rPr>
        <w:t>16</w:t>
      </w:r>
      <w:r w:rsidR="00A23F09" w:rsidRPr="00ED547B">
        <w:rPr>
          <w:rFonts w:cs="Times New Roman"/>
          <w:b/>
          <w:sz w:val="36"/>
        </w:rPr>
        <w:t xml:space="preserve"> azonosító számú</w:t>
      </w:r>
    </w:p>
    <w:p w14:paraId="43CBC979" w14:textId="16C90AE8" w:rsidR="00A23F09" w:rsidRPr="00ED547B" w:rsidRDefault="008821FA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Komplex vízgazdálkodás</w:t>
      </w:r>
    </w:p>
    <w:p w14:paraId="7BFCEECF" w14:textId="77777777" w:rsidR="00A23F09" w:rsidRPr="00ED547B" w:rsidRDefault="00A23F09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megnevezésű</w:t>
      </w:r>
    </w:p>
    <w:p w14:paraId="316282D2" w14:textId="77777777" w:rsidR="00A23F09" w:rsidRPr="00ED547B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szakmai követelménymodul</w:t>
      </w:r>
    </w:p>
    <w:p w14:paraId="2B418370" w14:textId="77777777" w:rsidR="00A23F09" w:rsidRPr="00ED547B" w:rsidRDefault="00A23F09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tantárgyai, témakörei</w:t>
      </w:r>
    </w:p>
    <w:p w14:paraId="0B5C2EAA" w14:textId="77777777" w:rsidR="00A23F09" w:rsidRPr="00ED547B" w:rsidRDefault="00A23F09" w:rsidP="00A23F09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6A76F477" w14:textId="41F7E640" w:rsidR="00A23F09" w:rsidRPr="00ED547B" w:rsidRDefault="00A23F09" w:rsidP="00A23F09">
      <w:pPr>
        <w:rPr>
          <w:rFonts w:cs="Times New Roman"/>
        </w:rPr>
      </w:pPr>
      <w:r w:rsidRPr="00ED547B">
        <w:rPr>
          <w:rFonts w:cs="Times New Roman"/>
        </w:rPr>
        <w:t xml:space="preserve">A </w:t>
      </w:r>
      <w:r w:rsidR="00FA288B" w:rsidRPr="00ED547B">
        <w:rPr>
          <w:rFonts w:cs="Times New Roman"/>
        </w:rPr>
        <w:t>11668-16</w:t>
      </w:r>
      <w:r w:rsidRPr="00ED547B">
        <w:rPr>
          <w:rFonts w:cs="Times New Roman"/>
        </w:rPr>
        <w:t xml:space="preserve"> azonosító számú </w:t>
      </w:r>
      <w:r w:rsidR="00FA288B" w:rsidRPr="00ED547B">
        <w:rPr>
          <w:rFonts w:cs="Times New Roman"/>
        </w:rPr>
        <w:t>Komplex vízgazdálkodás</w:t>
      </w:r>
      <w:r w:rsidRPr="00ED547B">
        <w:rPr>
          <w:rFonts w:cs="Times New Roman"/>
        </w:rPr>
        <w:t xml:space="preserve"> megnevezésű szakmai követelménymodulhoz tartozó tantárgyak és témakörök oktatása során </w:t>
      </w:r>
      <w:r w:rsidR="008E2257">
        <w:rPr>
          <w:rFonts w:cs="Times New Roman"/>
        </w:rPr>
        <w:t>fejlesztendő kompetenciák:</w:t>
      </w:r>
    </w:p>
    <w:tbl>
      <w:tblPr>
        <w:tblW w:w="0" w:type="auto"/>
        <w:jc w:val="center"/>
        <w:tblInd w:w="-1330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600"/>
        <w:gridCol w:w="758"/>
        <w:gridCol w:w="758"/>
      </w:tblGrid>
      <w:tr w:rsidR="001840A0" w:rsidRPr="001C1047" w14:paraId="0570B0B8" w14:textId="77777777" w:rsidTr="001C1047">
        <w:trPr>
          <w:cantSplit/>
          <w:trHeight w:val="1697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8D68B9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BF765D5" w14:textId="6AC22952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 xml:space="preserve">Vízrendezés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D0A9A7B" w14:textId="0B4FDB4A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Vízkészlet-gazdálkodás</w:t>
            </w:r>
          </w:p>
        </w:tc>
      </w:tr>
      <w:tr w:rsidR="001840A0" w:rsidRPr="001C1047" w14:paraId="0CD33F91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3841DC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3658C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B706C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5CF40A9A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C03506" w14:textId="2C91AC87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Figyeli a szakmai jogszabályok és szabványok változásait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BF0D15" w14:textId="6B94924E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65B9AC" w14:textId="3DBD9D51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572E1B9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478E70" w14:textId="423773BD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Belső utasítások összeállításában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02604" w14:textId="645FEB1B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F64A8" w14:textId="4ECB55A8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9E6ACDB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4A6027" w14:textId="0365E665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Közreműködik engedélyek beszerzésében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57B23A" w14:textId="774460DE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D30CA" w14:textId="15451CFC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163222B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823A81" w14:textId="1B1DBF43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Engedélyezési eljárásokhoz adatot szolgáltat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B44C0" w14:textId="5F3F3259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94415" w14:textId="167B6557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99F7D84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228205" w14:textId="60107721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Kapcsolatot tart a hatóságokkal, ügyfelekkel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E2CEB5" w14:textId="72B70CAB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20F9B4" w14:textId="736DFA99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9A034A1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5693BB" w14:textId="23126DA2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 panaszok, bejelentések kivizsgálásában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E3A56" w14:textId="1504AC6E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0CC89" w14:textId="6F57C3DC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BD686D1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287F07" w14:textId="0176B02C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Tervegyeztetésen, bejáráson, hatósági ellenőrzésben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9DD95B" w14:textId="415136E4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A8392B" w14:textId="63B3976D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36F7678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B3631E" w14:textId="560244C0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Átadás-átvételi eljárásban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EE7773" w14:textId="30144BCC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6952DE" w14:textId="15ACA6FB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71F2403F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EEBCB8" w14:textId="4A554076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Pályázatok elkészítésében és megvalósításában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CAB816" w14:textId="4396CF9A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04E447" w14:textId="0BA70D88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B730743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56AC08" w14:textId="0D8861CB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Kezelési és éves fenntartási tervek készítésében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12A226" w14:textId="441C636A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E34D38" w14:textId="101EBBF8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0129838D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05429F" w14:textId="3E60A42E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Helyreállítási és fejlesztési tervek készítésében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D9C280" w14:textId="1C874BA9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078257" w14:textId="0D6E48CC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42B4B550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3DBB63" w14:textId="141A2DB4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Havária tervek készítésében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A9C41" w14:textId="4B5808DD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95AE7" w14:textId="0B58E227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E86BFE1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1E9F71" w14:textId="5561510C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Közreműködik a tervek éves felülvizsgálatában és aktualizálásában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792DB" w14:textId="116F11B4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29CF79" w14:textId="6D06DFC9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2B8A30EF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79DB0A" w14:textId="696B2F9D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Részt vesz belvízvédelmi és vízhiány-kárelhárítási, valamint vízminőség védelmi feladatok végrehajtásában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D4BC44" w14:textId="500E8CD3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4747EE" w14:textId="593D5EFB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48A0B59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82A2AE" w14:textId="7CE0D27E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Vízrendezési, vízhasznosítási munkát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7BD15" w14:textId="57F82E72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DC098" w14:textId="671AC339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A9C07E8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C4DA47" w14:textId="5445BE2C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Gondoskodik a biztonságos munkavégzés feltételeiről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6CB35" w14:textId="129D8EFB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E7BEE" w14:textId="4182E35D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3888046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1E9842" w14:textId="5AE33960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Beszerzi, beszerezteti az anyagokat,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4088D" w14:textId="5A1CFBFA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88C445" w14:textId="24FB9970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ED530FC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6D82AB" w14:textId="4740D7F4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Gondoskodik az eszközök karbantartásáról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AA7BE" w14:textId="1DA987A8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41CF1C" w14:textId="0BC5ED9C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3AA6A2E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82A931" w14:textId="02CB04E3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Nyilvántartja a vízigényeket és a vízhasználatokat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18CE6" w14:textId="41872AD1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A73410" w14:textId="79827029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4F6E0F2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B3A11E" w14:textId="0DC224A4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Vízállapot-értékelésben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8E014" w14:textId="6C046338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9337D" w14:textId="7F5F4BA8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8327FC7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B14AB" w14:textId="7570F8EB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Mezőgazdasági vízhasznosítási munkát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4C30E" w14:textId="0A0A441D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FBCF3F" w14:textId="46E3C003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D982B2B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BF7A1C" w14:textId="74A5863A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Vízkormányzási műveket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BC6042" w14:textId="0D1B53AA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5A6E2" w14:textId="6C654625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3058F35D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FCB879" w14:textId="49A238B0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Anyag- és eszközigényt állít össze, beszerzésekben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DB2E7" w14:textId="6F659A64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5238E" w14:textId="27E0E218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19768F97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A8498A" w14:textId="535C73AD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Szakmai adatbázisokat kezel, jelentéseket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A06AE" w14:textId="1CCE8C7E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F08FF" w14:textId="3AF06CAE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D8E58C7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9EE7E1" w14:textId="77777777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325BAE" w14:textId="77777777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F42436" w14:textId="77777777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447278D1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658C96" w14:textId="16E5A4E1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 jogforrások és a jogszabályok hierarchiája, szerkezete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F05C6" w14:textId="02F301D7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1D4802" w14:textId="3F9A4E20" w:rsidR="001840A0" w:rsidRPr="001C1047" w:rsidRDefault="001840A0" w:rsidP="00FA288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798901E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78FB93" w14:textId="24A550A5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 vonatkozó kapcsolódó hazai jogszabályok előírásai (környezetvédelmi, természetvédelmi, vízgazdálkodási törvények)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7F9D6" w14:textId="751387E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1872DD" w14:textId="0951B171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6814F6E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DDACA2" w14:textId="0A7CE2D2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Belső rendeletek, utasítások (főbb szabályozási területek és módok)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4A59B" w14:textId="74165B7E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21496" w14:textId="18C0DC60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3F761E9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BB117D" w14:textId="6E1C933A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Az igazgatási eljárás általános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9AB36B" w14:textId="594918B9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E1BC87" w14:textId="64464666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928234C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943899" w14:textId="7B53B012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 szakhatósági eljárások (építésügyi, vízügyi, környezetvédelmi)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4C1E12" w14:textId="5496A656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2A863C" w14:textId="32781E90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28C585EC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03A14F" w14:textId="43724CEF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 műszaki ellenőri tevékenység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504BD0" w14:textId="12FE4FBC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924A2" w14:textId="414589C8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2BBF3FB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FD196A" w14:textId="21895575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 Munka-, Tűzvédelmi Szabályzat (ok)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C4D16C" w14:textId="2CA03123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2F4E0" w14:textId="1889D812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6DCEC90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6DB4D8" w14:textId="6A032B0B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Hidrometeorológiai mérések és adatfeldolgozása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BF8980" w14:textId="169742F4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AD4D6" w14:textId="43F04B14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F20CEE4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4564EC" w14:textId="7F490782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Vízháztartási mérleg számítása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3D692F" w14:textId="2FB2156A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8F370" w14:textId="5DEC61D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20CFDC20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D9A4E8" w14:textId="503C5E31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Vízrajzi mérések és adatfeldolgozása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985257" w14:textId="36F66281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BA954" w14:textId="252DCD80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45F4427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30827A" w14:textId="27DA7F35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Geodéziai mérések és adatfeldolgozása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A79D4" w14:textId="044ED419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0AF5B" w14:textId="5F2B6D44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1026BB6D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F55870" w14:textId="7B11EBB5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Hidrológiai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4EAE76" w14:textId="798C6B3F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79C63" w14:textId="1AFB50B1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F4D7889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03EBFC" w14:textId="35A698EE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Hidraulikai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80EA41" w14:textId="5345AF90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792F0" w14:textId="336CFDA2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F1348EC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464EED" w14:textId="106FCEA3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Technológiai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EAB52" w14:textId="2C56FFFC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0F3EBB" w14:textId="20A725F0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67B83573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451A2C" w14:textId="5D742E33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Rajzolás, szerkesztés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A004C" w14:textId="4D1D3DF5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BA3641" w14:textId="75DEBB43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67887AF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CE2F02" w14:textId="604ACB7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Építőanyagok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E4DCD" w14:textId="306C709E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B69E5" w14:textId="4B2935D0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0D0FD4CA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617C87" w14:textId="7F4218D8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Földmunkák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F310EB" w14:textId="25C003F1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DD0B51" w14:textId="5263F690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2A14FE82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4E147D" w14:textId="1A282429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Vízlépcsők üzemeltetése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4C5C5" w14:textId="11000314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D3DF8B" w14:textId="4882C2FF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4B9C0490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FF3697" w14:textId="4976FEE5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Mezőgazdasági vízhasznosítás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E43B3" w14:textId="751D6A0F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D82C2D" w14:textId="047ABD9C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F12BD10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A28510B" w14:textId="76F06DC4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Vízrendezés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B9F945" w14:textId="00AFFACF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CCA06" w14:textId="7A357B63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6DF70879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F6EE76" w14:textId="4936D18D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Vízkészletgazdálkodás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6D831" w14:textId="5711DBC6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40B9E7" w14:textId="632914B1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FB90B99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2A1ED0" w14:textId="6F1FE2A8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Ütemtervek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CE6C1" w14:textId="35473B3F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D681C" w14:textId="08B8AF3D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1BF2641F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C4B0D4" w14:textId="7540C938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Elrendezési tervek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C06C2B" w14:textId="51744FD8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2551B" w14:textId="7627FDE3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59F91EB8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90EF67" w14:textId="030D35F1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Anyaggazdálkodás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D3CA1" w14:textId="2CDAFE3F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4BA9DA" w14:textId="68588A5B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62290E07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1B902B" w14:textId="290ED081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Munkaerő- és bérgazdálkodás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76723F" w14:textId="3861BA6F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9D6AB" w14:textId="1839F870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1AC07A99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E6B047" w14:textId="7777777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54D69" w14:textId="7777777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77A922" w14:textId="7777777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4058CEC0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7F9FEE" w14:textId="2A6D50B4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Áramlástechnikai gépek (szivattyúk, kompresszorok meghajtómotorral)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71FBE" w14:textId="3EBDD512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9766E" w14:textId="13A3D88D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1C15C952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00718B" w14:textId="07B28D6F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Vízmérés műszereinek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0BA82" w14:textId="67E88E20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00557" w14:textId="5FA1414F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EDB4DF4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D90138" w14:textId="3E905BC8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Geodéziai műszerek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07E30" w14:textId="431DCCBE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5BDCC" w14:textId="69445AA1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080B243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4A503A" w14:textId="3C0812EA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Építési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F47897" w14:textId="1CCA773F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3298C" w14:textId="1E4D765E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4B0D8C1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436ABD" w14:textId="75D01253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Karbantartási, fenntartási eszközök, 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2A98E" w14:textId="4A5BEEAA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F7EB4" w14:textId="43DFDAFB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69E12BF5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784059" w14:textId="7777777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9872C" w14:textId="7777777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391F4" w14:textId="7777777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3E70E912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3EA8EB" w14:textId="620C8302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312FD" w14:textId="150ABCE5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5C6906" w14:textId="57FD5683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F240FA4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AA1B34" w14:textId="1050659C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Térbeli tájékozódás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24E30" w14:textId="7756D6C1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E7F66" w14:textId="59799615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3A45CE8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78F8EC" w14:textId="4329AA53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23042" w14:textId="30781C6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320222" w14:textId="0AE664A0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D6D137F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5A9157" w14:textId="7A855B4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67937" w14:textId="7777777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E51F2E" w14:textId="77777777" w:rsidR="001840A0" w:rsidRPr="001C1047" w:rsidRDefault="001840A0" w:rsidP="004D3C8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2AD032AF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00D773" w14:textId="11016D9B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60F0D" w14:textId="7ED68881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C2901" w14:textId="073FBBB8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71332DE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7730D7" w14:textId="3933FA10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996EC" w14:textId="1A0CFB2D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FCE60" w14:textId="7F0CAC22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F4E1635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79B4B8F" w14:textId="11700F1C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AE80F1" w14:textId="13006636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958F24" w14:textId="115DF292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27ABBF38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D9F050" w14:textId="77777777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513B7" w14:textId="77777777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32277A" w14:textId="77777777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16AEF48C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E74F75" w14:textId="52E43DB6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0205B" w14:textId="19205792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462FA2" w14:textId="08CC3776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A476873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E86152" w14:textId="2DDE27ED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A650C" w14:textId="3EAE7EAC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36A88" w14:textId="473E6294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D277373" w14:textId="77777777" w:rsidTr="001C1047">
        <w:trPr>
          <w:trHeight w:val="255"/>
          <w:jc w:val="center"/>
        </w:trPr>
        <w:tc>
          <w:tcPr>
            <w:tcW w:w="56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3AA36F" w14:textId="0D84C997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9CA993" w14:textId="3A364BEB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22347C" w14:textId="500B5AB3" w:rsidR="001840A0" w:rsidRPr="001C1047" w:rsidRDefault="001840A0" w:rsidP="00A17BF1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307EE6FC" w14:textId="77777777" w:rsidR="00A23F09" w:rsidRPr="00ED547B" w:rsidRDefault="00A23F09" w:rsidP="00A23F09">
      <w:pPr>
        <w:rPr>
          <w:rFonts w:cs="Times New Roman"/>
        </w:rPr>
      </w:pPr>
    </w:p>
    <w:p w14:paraId="0F7017E8" w14:textId="77777777" w:rsidR="00A23F09" w:rsidRPr="00ED547B" w:rsidRDefault="00A23F09" w:rsidP="00A23F09">
      <w:pPr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5A51E843" w14:textId="295D6A4E" w:rsidR="00A23F09" w:rsidRPr="00ED547B" w:rsidRDefault="00B6609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Vízrendezés</w:t>
      </w:r>
      <w:r w:rsidR="00A23F09" w:rsidRPr="00ED547B">
        <w:rPr>
          <w:rFonts w:cs="Times New Roman"/>
          <w:b/>
        </w:rPr>
        <w:t xml:space="preserve"> tantárgy</w:t>
      </w:r>
      <w:r w:rsidR="00A23F09" w:rsidRPr="00ED547B">
        <w:rPr>
          <w:rFonts w:cs="Times New Roman"/>
          <w:b/>
        </w:rPr>
        <w:tab/>
      </w:r>
      <w:r w:rsidR="00F439F5" w:rsidRPr="00ED547B">
        <w:rPr>
          <w:rFonts w:cs="Times New Roman"/>
          <w:b/>
        </w:rPr>
        <w:t>217</w:t>
      </w:r>
      <w:r w:rsidR="00A23F09" w:rsidRPr="00ED547B">
        <w:rPr>
          <w:rFonts w:cs="Times New Roman"/>
          <w:b/>
        </w:rPr>
        <w:t xml:space="preserve"> óra/</w:t>
      </w:r>
      <w:r w:rsidR="00F439F5" w:rsidRPr="00ED547B">
        <w:rPr>
          <w:rFonts w:cs="Times New Roman"/>
          <w:b/>
        </w:rPr>
        <w:t>217</w:t>
      </w:r>
      <w:r w:rsidR="00A23F09" w:rsidRPr="00ED547B">
        <w:rPr>
          <w:rFonts w:cs="Times New Roman"/>
          <w:b/>
        </w:rPr>
        <w:t xml:space="preserve"> óra*</w:t>
      </w:r>
    </w:p>
    <w:p w14:paraId="13482909" w14:textId="77777777" w:rsidR="00A23F09" w:rsidRPr="00ED547B" w:rsidRDefault="00A23F09" w:rsidP="00A23F09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525AF7D0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06E1D396" w14:textId="5DD47D7F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207EDFFC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3E638CC1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0D1C98A3" w14:textId="77777777" w:rsidR="00B6609A" w:rsidRPr="00ED547B" w:rsidRDefault="00B6609A" w:rsidP="00B6609A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Vízrendezés tantárgy tanításának célja, a területi- és a belterületi vízgazdálkodás elméleti alapjainak lerakása, továbbá a vízkészlet-gazdálkodás megismertetése. A vízrendezési feladatokhoz kapcsolódó méretezés, számítás és vízépítési feladatok elsajátítása.</w:t>
      </w:r>
    </w:p>
    <w:p w14:paraId="0C1BA986" w14:textId="1D184ECD" w:rsidR="00A23F09" w:rsidRPr="00ED547B" w:rsidRDefault="00B6609A" w:rsidP="00B6609A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víz jelentőségének felismerése a földi élet kialakulásában és fenntartásában. A víz természetben lezajló körforgásának megértése a vízháztartás alapján. Fontos erőforrással történő gazdálkodás, ami jelentős nemzeti vagyon.</w:t>
      </w:r>
    </w:p>
    <w:p w14:paraId="1C433241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58EBA068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6275A9D8" w14:textId="48109DAB" w:rsidR="00A23F09" w:rsidRPr="00ED547B" w:rsidRDefault="00B6609A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 A vízgazdálkodási és műszaki ismeretek alapismeret szintjén való elsajátítása.</w:t>
      </w:r>
    </w:p>
    <w:p w14:paraId="5701AB2B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76107971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710FE8AC" w14:textId="09216953" w:rsidR="00A23F09" w:rsidRPr="00ED547B" w:rsidRDefault="00B6609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Területi vízrendezés</w:t>
      </w:r>
    </w:p>
    <w:p w14:paraId="50F9EB02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Erózió fogalma, fajtái: csepperózió, lepelerózió, vonalas erózió, vízmosás.</w:t>
      </w:r>
    </w:p>
    <w:p w14:paraId="1EB98ABD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Eróziós károk elleni védekezés: agrotechnikai módszerek, műszaki megoldások</w:t>
      </w:r>
    </w:p>
    <w:p w14:paraId="4F0C346C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-Mezőgazdasági vízhasznosítás: </w:t>
      </w:r>
    </w:p>
    <w:p w14:paraId="2244032E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öntözés: az öntővíz beszerzése, minősége,  mennyiségének kiszámítása, az öntözési mód kiválasztása, az öntözési munkák szervezése</w:t>
      </w:r>
    </w:p>
    <w:p w14:paraId="263ABD6D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halastavak fajtái: természetes vízmedrek, mesterséges tavak, dombvidéki halastavak, üzemeltetésük</w:t>
      </w:r>
    </w:p>
    <w:p w14:paraId="3681BD8A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Vízrendezés: </w:t>
      </w:r>
    </w:p>
    <w:p w14:paraId="2A5120CA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-Síkvidéki vízrendezés: melioráció- tereprendezés, csatornázás, drénezés,talajjavítás, táblásítás, földutak építése</w:t>
      </w:r>
    </w:p>
    <w:p w14:paraId="0563AE11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-Hegy- és dombvidéki vízrendezés: </w:t>
      </w:r>
    </w:p>
    <w:p w14:paraId="5C197CFE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vízmosás kötés: vízmosás fej megkötése, hordalékfogó gátak építése</w:t>
      </w:r>
    </w:p>
    <w:p w14:paraId="58DD0CAA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patakszabályozás: medertisztítás, mederbővítés, lejtéscsökkentő műtárgyak építése, patak nyomvonal módosítás, műtárgyak építése</w:t>
      </w:r>
    </w:p>
    <w:p w14:paraId="333BC148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-Folyószabályozás: </w:t>
      </w:r>
    </w:p>
    <w:p w14:paraId="1672B3BC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Szabályozási alapfogalmak: szabályozási vonal, sodorvonal, középvonal, partvonal, mederfenék, vízszintek, mértékadó vízhozam, mértékadó árvízszint (MÁSZ)</w:t>
      </w:r>
    </w:p>
    <w:p w14:paraId="4965FF33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kisvízi szabályozás: kotrás, mederrendezés</w:t>
      </w:r>
    </w:p>
    <w:p w14:paraId="68FC2170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középvízi szabályozás: folyószabályozási művekkel- keresztirányú és hosszirányú szabályozási művek</w:t>
      </w:r>
    </w:p>
    <w:p w14:paraId="2B9BC4B1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nagyvízi szabályozás: töltésépítés, árvízi tározók, megkerülő csatornák, levezető sávok, nagyvízi mederkezelési tervek</w:t>
      </w:r>
    </w:p>
    <w:p w14:paraId="11D58F93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művek kialakítása, építése és anyagai</w:t>
      </w:r>
    </w:p>
    <w:p w14:paraId="48F1A2A3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Folyógazdálkodás értelmezése: szabályozás, vízmennyiség, vízminőség összehangolása</w:t>
      </w:r>
    </w:p>
    <w:p w14:paraId="78F935CE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Folyószabályozás fenntartási munkái</w:t>
      </w:r>
    </w:p>
    <w:p w14:paraId="15B084A2" w14:textId="7C4C7749" w:rsidR="00A23F09" w:rsidRPr="00ED547B" w:rsidRDefault="00B660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Hajózás (hajóút kitűzés, hajózóút fenntartása, kitűzési terv), a hajózás szempontjából mértékadó vízszintek</w:t>
      </w:r>
    </w:p>
    <w:p w14:paraId="1C892641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88A87C" w14:textId="2DB3BB07" w:rsidR="00A23F09" w:rsidRPr="00ED547B" w:rsidRDefault="00B6609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Víztározás</w:t>
      </w:r>
    </w:p>
    <w:p w14:paraId="1E2FFAD6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tározás fogalma</w:t>
      </w:r>
    </w:p>
    <w:p w14:paraId="31B6A861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tározás célja: vízhasznosítás, árvízmentesítés, komplex tározás</w:t>
      </w:r>
    </w:p>
    <w:p w14:paraId="47665366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Vízhasznosítási tározók fajtái: ivóvíz, ipari víz, tűzi víz, mezőgazdasági hasznosítású és jóléti célokat szolgáló tározók</w:t>
      </w:r>
    </w:p>
    <w:p w14:paraId="3B9A58CE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Árvízcsökkentő tározók hazai alkalmazása</w:t>
      </w:r>
    </w:p>
    <w:p w14:paraId="2B4DAE21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Komplex tározók kialakítása, többcélú felhasználása</w:t>
      </w:r>
    </w:p>
    <w:p w14:paraId="5E1DF2EA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tározók fajtái: síkvidéki és dombvidéki tározók</w:t>
      </w:r>
    </w:p>
    <w:p w14:paraId="3DFCED6C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-Síkvidéki tározók jellemzői: körtöltés, természetes folyómedrek, mélyületek, holtágak tározói</w:t>
      </w:r>
    </w:p>
    <w:p w14:paraId="2B2D3016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Síkvidéki tározók művei: körtöltés, beeresztő zsilip, szivornya, leeresztő zsilip, halrácsok</w:t>
      </w:r>
    </w:p>
    <w:p w14:paraId="7F9A8C63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-Dombvidéki tározók művei: gátak, vízkivételi művek, fenékleeresztők, árapasztók, járulékos műtárgyak</w:t>
      </w:r>
    </w:p>
    <w:p w14:paraId="6708AE58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tározók morfológiája: mélység és tótérfogat, mélység és tófelület görbék</w:t>
      </w:r>
    </w:p>
    <w:p w14:paraId="531553E3" w14:textId="77777777" w:rsidR="00B6609A" w:rsidRPr="00ED547B" w:rsidRDefault="00B6609A" w:rsidP="00B6609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tározók méretezése: vízhasznosítási, árvízi és komplex tározók méretezési görbéi</w:t>
      </w:r>
    </w:p>
    <w:p w14:paraId="19FF6B9B" w14:textId="04EACF80" w:rsidR="00A23F09" w:rsidRPr="00ED547B" w:rsidRDefault="00B6609A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tározók üzemeltetése: zsilipkezelés, szivattyús vízkivételek</w:t>
      </w:r>
    </w:p>
    <w:p w14:paraId="3F270564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CFC8E3" w14:textId="70E2C141" w:rsidR="00A23F09" w:rsidRPr="00ED547B" w:rsidRDefault="00E250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Belterületi vízrendezés</w:t>
      </w:r>
    </w:p>
    <w:p w14:paraId="655004E2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település vízgazdálkodási rendszertani összefüggései</w:t>
      </w:r>
    </w:p>
    <w:p w14:paraId="49D8463D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városiasodás hatása a hidrometeorológiai adottságokra:</w:t>
      </w:r>
    </w:p>
    <w:p w14:paraId="090B80D5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klimatikus hatások</w:t>
      </w:r>
    </w:p>
    <w:p w14:paraId="195A29B9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a lefolyást érintő hatások</w:t>
      </w:r>
    </w:p>
    <w:p w14:paraId="32FF567B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a befogadóra gyakorolt hatások</w:t>
      </w:r>
    </w:p>
    <w:p w14:paraId="08A56FF9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csapadékvíz-elhelyezés jelenlegi állapota</w:t>
      </w:r>
    </w:p>
    <w:p w14:paraId="4DC55B47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csapadékvíz, mint alternatív vízforrás</w:t>
      </w:r>
    </w:p>
    <w:p w14:paraId="274B98FF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használt vizek: szennyvíz és csapadékvíz elhelyezése</w:t>
      </w:r>
    </w:p>
    <w:p w14:paraId="1A393F30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csatornázási rendszerek</w:t>
      </w:r>
    </w:p>
    <w:p w14:paraId="2139D208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csatornázás hazai helyzete</w:t>
      </w:r>
    </w:p>
    <w:p w14:paraId="423B3C39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a szennyvíz, mint készlet</w:t>
      </w:r>
    </w:p>
    <w:p w14:paraId="75821CD6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csapadékvíz mennyiségének méretezése</w:t>
      </w:r>
    </w:p>
    <w:p w14:paraId="1B993E8C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Az éghajlatváltozás és várható hatása a mértékadó csapadékra</w:t>
      </w:r>
    </w:p>
    <w:p w14:paraId="61013DA0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A mértékadó (tervezési) csapadék számítása</w:t>
      </w:r>
    </w:p>
    <w:p w14:paraId="07A608E2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csapadékvíz minősége : szennyezőanyagok és azok hatása a környezetre</w:t>
      </w:r>
    </w:p>
    <w:p w14:paraId="07AF6CD8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Szennyezőanyag források és lefolyási útvonalak</w:t>
      </w:r>
    </w:p>
    <w:p w14:paraId="6FEF4A6C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szennyezőanyagok mennyiségi és minőségi változásai csapadékos és száraz időben</w:t>
      </w:r>
    </w:p>
    <w:p w14:paraId="4A06F4AA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városi lefolyás integrált kezelése</w:t>
      </w:r>
    </w:p>
    <w:p w14:paraId="07E4F919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A keletkezés helyén történő szabályozás</w:t>
      </w:r>
    </w:p>
    <w:p w14:paraId="7634F7AA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A közművi szabályozás</w:t>
      </w:r>
    </w:p>
    <w:p w14:paraId="59D63986" w14:textId="20523A81" w:rsidR="00A23F09" w:rsidRPr="00ED547B" w:rsidRDefault="00E250F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csapadékvíz minőségi kezelése</w:t>
      </w:r>
    </w:p>
    <w:p w14:paraId="0D9B389D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69B8BA" w14:textId="75FB7ECD" w:rsidR="00A23F09" w:rsidRPr="00ED547B" w:rsidRDefault="00E250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Méretezés és számítások</w:t>
      </w:r>
    </w:p>
    <w:p w14:paraId="3F0255F9" w14:textId="77777777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Nyíltfelszínű csatorna méretezése: négyszög szelvény, trapéz szelvény, összetett szelvények, körszelvény</w:t>
      </w:r>
    </w:p>
    <w:p w14:paraId="57A8FD82" w14:textId="77777777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Méretezési segédletek alkalmazása</w:t>
      </w:r>
    </w:p>
    <w:p w14:paraId="09124C15" w14:textId="77777777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Méretezés számításokkal: folytonossági egyenlet, Chezy képlet alkalmazása</w:t>
      </w:r>
    </w:p>
    <w:p w14:paraId="1DFD6BAB" w14:textId="77777777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 Felszín alatti levezető csatorna méretezése: csatornák keresztmetszetei, a különböző keresztmetszetekhez használatos méretezési segédletek alkalmazása</w:t>
      </w:r>
    </w:p>
    <w:p w14:paraId="1E182EC7" w14:textId="77777777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Hidraulikai terhelés meghatározása csapadékra, és szennyvízre</w:t>
      </w:r>
    </w:p>
    <w:p w14:paraId="20C74FDA" w14:textId="77777777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 Nyomás alatti csővezetékek méretezése:</w:t>
      </w:r>
    </w:p>
    <w:p w14:paraId="57FC5B29" w14:textId="77777777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-vízhálózatok nyomás- és vízhozam ellenőrzése Bernoulli egyenlettel</w:t>
      </w:r>
    </w:p>
    <w:p w14:paraId="794C15E7" w14:textId="2840C618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-veszteségek számítása különböző anyagú csővezetékek esetében</w:t>
      </w:r>
    </w:p>
    <w:p w14:paraId="76F12A23" w14:textId="77777777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 Tározók méretezése: komplex vízhasznosítási tározók esetén, középvízhozam összegzéssel, grafikus módszerrel, számításos módszerrel</w:t>
      </w:r>
    </w:p>
    <w:p w14:paraId="1CEA7E39" w14:textId="77777777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 Műtárgyak méretezése: bukó, zsilip, áteresz, bújtató, hídnyílások</w:t>
      </w:r>
    </w:p>
    <w:p w14:paraId="6AF90DC5" w14:textId="77777777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Műtárgyak okozta duzzasztás számítása</w:t>
      </w:r>
    </w:p>
    <w:p w14:paraId="3138E2C0" w14:textId="6F924031" w:rsidR="00E250FC" w:rsidRPr="00ED547B" w:rsidRDefault="00E250FC" w:rsidP="00E250FC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Gravitációs csatornák és nyomócső hálózatok (kör és elágazó) ellenőrzése, méretezése</w:t>
      </w:r>
    </w:p>
    <w:p w14:paraId="0191305D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F8FE95" w14:textId="5EEB51BF" w:rsidR="00A23F09" w:rsidRPr="00ED547B" w:rsidRDefault="00E250F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Vízépítés alapjai</w:t>
      </w:r>
    </w:p>
    <w:p w14:paraId="03E9F70E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föld, mint építőanyag talajmechanikai feltárása</w:t>
      </w:r>
    </w:p>
    <w:p w14:paraId="41B78564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Földanyag minősítése a beépíthetőségnek megfelelően, fizikai és mechanikai tulajdonságok alapján</w:t>
      </w:r>
    </w:p>
    <w:p w14:paraId="388514BC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Tereprendezést igénylő földművek előkészítő munkái és a tereprendezés feladatai</w:t>
      </w:r>
    </w:p>
    <w:p w14:paraId="64794E1B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Töltés-, és bevágás jellegű földművek kialakítása, földmennyiség számítása</w:t>
      </w:r>
    </w:p>
    <w:p w14:paraId="1CB64B89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földanyag beépítésének lépései: kitermelés, szállítás, elterítés, tömörítés, finom befejező földmunkák, felületvédelem, rekultiváció</w:t>
      </w:r>
    </w:p>
    <w:p w14:paraId="187C8590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elkészítéshez szükséges földmunka gépek, berendezések összeállítása</w:t>
      </w:r>
    </w:p>
    <w:p w14:paraId="7C1CA107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Minőségbiztosítás: alaki méretpontosság, tömörségellenőrzés, alakváltozások</w:t>
      </w:r>
    </w:p>
    <w:p w14:paraId="715A80D3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Legfontosabb vízépítésben alkalmazott, előre gyártott beton és vasbeton termékek, valamint azok alkalmazási lehetőségei (csövek, aknaelemek, személyelemek stb.)</w:t>
      </w:r>
    </w:p>
    <w:p w14:paraId="380D2573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Műanyagok, azok fajtái, felhasználási területük és a különféle termékek</w:t>
      </w:r>
    </w:p>
    <w:p w14:paraId="6B627DEC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vízépítésében alkalmazott műanyag termékek és azok alkalmazási feltételei</w:t>
      </w:r>
    </w:p>
    <w:p w14:paraId="3C85BC13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Felhasznált és alkalmazott kőagyag csövek, kerámiák</w:t>
      </w:r>
    </w:p>
    <w:p w14:paraId="718CE9C2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Szigetelő és tömítő anyagok, az általános szigetelési és tömítési elvek</w:t>
      </w:r>
    </w:p>
    <w:p w14:paraId="45F0B4E8" w14:textId="77777777" w:rsidR="00E250FC" w:rsidRPr="00ED547B" w:rsidRDefault="00E250FC" w:rsidP="00E250F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Szigetelés készítés technológiája és kialakítása</w:t>
      </w:r>
    </w:p>
    <w:p w14:paraId="07B00520" w14:textId="73FFBCFE" w:rsidR="00A23F09" w:rsidRPr="00ED547B" w:rsidRDefault="00E250FC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Tömítő szerelvények és a szilárduló műanyag tömítési módok</w:t>
      </w:r>
    </w:p>
    <w:p w14:paraId="35024194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E06127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31FBFD65" w14:textId="60D4D065" w:rsidR="00A23F09" w:rsidRPr="00ED547B" w:rsidRDefault="001C47F4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szaktanterem, számítógép terem</w:t>
      </w:r>
    </w:p>
    <w:p w14:paraId="560DC42D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92BDFE4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53391D19" w14:textId="356D0CFF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511E17CE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097A93EF" w14:textId="484832B5" w:rsidR="00A23F09" w:rsidRPr="00ED547B" w:rsidRDefault="00914B33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Vízkészlet-gazdálkodás</w:t>
      </w:r>
      <w:r w:rsidR="00A23F09" w:rsidRPr="00ED547B">
        <w:rPr>
          <w:rFonts w:cs="Times New Roman"/>
          <w:b/>
        </w:rPr>
        <w:t xml:space="preserve"> tantárgy</w:t>
      </w:r>
      <w:r w:rsidR="00A23F09" w:rsidRPr="00ED547B">
        <w:rPr>
          <w:rFonts w:cs="Times New Roman"/>
          <w:b/>
        </w:rPr>
        <w:tab/>
      </w:r>
      <w:r w:rsidR="00F439F5" w:rsidRPr="00ED547B">
        <w:rPr>
          <w:rFonts w:cs="Times New Roman"/>
          <w:b/>
        </w:rPr>
        <w:t>124</w:t>
      </w:r>
      <w:r w:rsidR="00A23F09" w:rsidRPr="00ED547B">
        <w:rPr>
          <w:rFonts w:cs="Times New Roman"/>
          <w:b/>
        </w:rPr>
        <w:t xml:space="preserve"> óra/</w:t>
      </w:r>
      <w:r w:rsidR="00F439F5" w:rsidRPr="00ED547B">
        <w:rPr>
          <w:rFonts w:cs="Times New Roman"/>
          <w:b/>
        </w:rPr>
        <w:t>124</w:t>
      </w:r>
      <w:r w:rsidR="00A23F09" w:rsidRPr="00ED547B">
        <w:rPr>
          <w:rFonts w:cs="Times New Roman"/>
          <w:b/>
        </w:rPr>
        <w:t xml:space="preserve"> óra*</w:t>
      </w:r>
    </w:p>
    <w:p w14:paraId="3E89F9D6" w14:textId="77777777" w:rsidR="00A23F09" w:rsidRPr="00ED547B" w:rsidRDefault="00A23F09" w:rsidP="00A23F09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4E42618E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3A5641E" w14:textId="199B23C3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5AFEC370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7A9C9925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64AC0B23" w14:textId="6A8EE08B" w:rsidR="00A23F09" w:rsidRPr="00ED547B" w:rsidRDefault="00914B33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víz jelentőségének felismerése a földi élet kialakulásában és fenntartásában. A víz természetben lezajló körforgásának megértése a vízháztartás alapján. Fontos erőforrással történő gazdálkodás, ami Magyarországon a nemzeti vagyon részét képezi. A vízkészletek feltárása és megfelelő védelme, ökológiai állapotának megóvása, illetve javítása. Olyan intézkedési programok rögzítése amely alkalmassá teszi a természetes vizek  különféle célú felhasználását.</w:t>
      </w:r>
    </w:p>
    <w:p w14:paraId="373430BB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83E48CD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387BDCA1" w14:textId="301AB31D" w:rsidR="00A23F09" w:rsidRPr="00ED547B" w:rsidRDefault="00914B33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 A vízgazdálkodási és műszaki ismeretek alapismeret szintjén való elsajátítása</w:t>
      </w:r>
    </w:p>
    <w:p w14:paraId="02CBE582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330579C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509DDC08" w14:textId="456359AE" w:rsidR="00A23F09" w:rsidRPr="00ED547B" w:rsidRDefault="00914B3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Vízkészletek, vízbázisok</w:t>
      </w:r>
    </w:p>
    <w:p w14:paraId="556F7700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Vízkészlet-gazdálkodás tevékenységei</w:t>
      </w:r>
    </w:p>
    <w:p w14:paraId="3035306A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vízkészletekkel való gazdálkodás jogszabályi háttere</w:t>
      </w:r>
    </w:p>
    <w:p w14:paraId="038F1E30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vízkészletek: folyóvizek, állóvizek</w:t>
      </w:r>
    </w:p>
    <w:p w14:paraId="2485DC73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Mennyiségi, minőségi feltárás, vízigények számbavétele, nyilvántartása</w:t>
      </w:r>
    </w:p>
    <w:p w14:paraId="3E66E66B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Hidrológiai hossz-szelvény</w:t>
      </w:r>
    </w:p>
    <w:p w14:paraId="0CA26B05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Vízkészlet-gazdálkodási hossz-szelvény</w:t>
      </w:r>
    </w:p>
    <w:p w14:paraId="4DF0519E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Vízkészletek- vízigények összehangolása</w:t>
      </w:r>
    </w:p>
    <w:p w14:paraId="1777FA16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Vízkészlet-járulék (VKJ)</w:t>
      </w:r>
    </w:p>
    <w:p w14:paraId="70C1CFBE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Vízügyi nyilvántartások előírásszerű vezetése korszerű informatikai eszközökkel</w:t>
      </w:r>
    </w:p>
    <w:p w14:paraId="564B9D3D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Szükséges és lehetséges intézkedések megtétele</w:t>
      </w:r>
    </w:p>
    <w:p w14:paraId="2DDC18AF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Hasznosítható-, mederben hagyandó vízkészletek-ökológiai szempontok</w:t>
      </w:r>
    </w:p>
    <w:p w14:paraId="6FABBE26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vizek terhelhetősége, vízminőségi határértékek vízkészlet-gazdálkodási szempontjai</w:t>
      </w:r>
    </w:p>
    <w:p w14:paraId="2AAAAA12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Átvezetésből származó vízkészletek</w:t>
      </w:r>
    </w:p>
    <w:p w14:paraId="704B4E86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Tározás szerepe a vízigények kielégítésében</w:t>
      </w:r>
    </w:p>
    <w:p w14:paraId="141070A8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Vízgazdálkodási mérleg: hasznosítható vízkészlet és a vízigények összehangolása</w:t>
      </w:r>
    </w:p>
    <w:p w14:paraId="55BE87D0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 alatti vizek: parti szűrésű vizek, talajvizek, rétegvizek, karsztvizek</w:t>
      </w:r>
    </w:p>
    <w:p w14:paraId="096D2BE7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 alatti víz utánpótlódása</w:t>
      </w:r>
    </w:p>
    <w:p w14:paraId="3C3A01A1" w14:textId="77777777" w:rsidR="00914B33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Vízbázis védelem</w:t>
      </w:r>
    </w:p>
    <w:p w14:paraId="530F0003" w14:textId="5D56C1F5" w:rsidR="00A23F09" w:rsidRPr="00ED547B" w:rsidRDefault="00914B33" w:rsidP="00914B33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Távlati vízbázisok, az ország stratégiai ivóvíztartalékai</w:t>
      </w:r>
    </w:p>
    <w:p w14:paraId="25001206" w14:textId="77777777" w:rsidR="006C6C12" w:rsidRPr="00ED547B" w:rsidRDefault="006C6C12" w:rsidP="006C6C1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Üzemelő, sérülékeny hidrogeológiai környezetben lévő vízbázisok</w:t>
      </w:r>
    </w:p>
    <w:p w14:paraId="0EC026F5" w14:textId="77777777" w:rsidR="006C6C12" w:rsidRPr="00ED547B" w:rsidRDefault="006C6C12" w:rsidP="006C6C1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védőidom, védőterület: belső, külső és hidrogeológiai védőövezete</w:t>
      </w:r>
    </w:p>
    <w:p w14:paraId="645BC7EB" w14:textId="7CA33002" w:rsidR="00914B33" w:rsidRPr="00ED547B" w:rsidRDefault="006C6C12" w:rsidP="006C6C12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Nemzetközi kötelezettségek</w:t>
      </w:r>
    </w:p>
    <w:p w14:paraId="01805C85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469FD3C" w14:textId="21E2894C" w:rsidR="00A23F09" w:rsidRPr="00ED547B" w:rsidRDefault="003873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Vízgyűjtő-gazdálkodás</w:t>
      </w:r>
    </w:p>
    <w:p w14:paraId="0E251F94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 Keretirányelv (VKI) legfontosabb jogszabályai és célkitűzései</w:t>
      </w:r>
    </w:p>
    <w:p w14:paraId="41391CC0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Vízgyűjtő- gazdálkodási terv célja, intézkedési programok</w:t>
      </w:r>
    </w:p>
    <w:p w14:paraId="4710BD21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Célkitűzési teljesítések felülvizsgálata</w:t>
      </w:r>
    </w:p>
    <w:p w14:paraId="68346A7C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Emberi tevékenységből eredő terhelések és hatások felülvizsgálata</w:t>
      </w:r>
    </w:p>
    <w:p w14:paraId="3DE60C89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VKI monitoring rendszerek</w:t>
      </w:r>
    </w:p>
    <w:p w14:paraId="3D7BB66A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Állapotértékelési feladatok</w:t>
      </w:r>
    </w:p>
    <w:p w14:paraId="4E11E7C2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védelem alatt álló területek felülvizsgálata, adatszolgáltatás</w:t>
      </w:r>
    </w:p>
    <w:p w14:paraId="1FF4E2DB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Vízfolyások és állóvizek hidromorfológiai állapotát javító intézkedések</w:t>
      </w:r>
    </w:p>
    <w:p w14:paraId="10AFBC2F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Ökológiai állapot javítását célzó intézkedések</w:t>
      </w:r>
    </w:p>
    <w:p w14:paraId="40D31BA2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Megfelelő ivóvízminőséget biztosító intézkedések</w:t>
      </w:r>
    </w:p>
    <w:p w14:paraId="7DD7F768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Tájgazdálkodás, ártéri gazdálkodás, fokgazdálkodás</w:t>
      </w:r>
    </w:p>
    <w:p w14:paraId="613B3DA6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Kvassay Jenő Terv, Nemzeti Vízstratégia</w:t>
      </w:r>
    </w:p>
    <w:p w14:paraId="38B906A9" w14:textId="77777777" w:rsidR="003873E4" w:rsidRPr="00ED547B" w:rsidRDefault="003873E4" w:rsidP="003873E4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Vásárhelyi Terv továbbfejlesztése</w:t>
      </w:r>
    </w:p>
    <w:p w14:paraId="57F3E1ED" w14:textId="758BD84C" w:rsidR="00A23F09" w:rsidRPr="00ED547B" w:rsidRDefault="003873E4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VGT és ÁKK (Árvízi Kockázat Kezelési terv) összehangolása</w:t>
      </w:r>
    </w:p>
    <w:p w14:paraId="10F5C842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22F17DD" w14:textId="523B2F35" w:rsidR="00A23F09" w:rsidRPr="00ED547B" w:rsidRDefault="003873E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Vízhasznosítás</w:t>
      </w:r>
    </w:p>
    <w:p w14:paraId="7C31F5BF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Öntözés </w:t>
      </w:r>
    </w:p>
    <w:p w14:paraId="23AD8CBC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Vízenergia hasznosítás</w:t>
      </w:r>
    </w:p>
    <w:p w14:paraId="53FCD4F3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Ipari vízhasznosítás</w:t>
      </w:r>
    </w:p>
    <w:p w14:paraId="25824126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Tározók, halastavak vízigényei</w:t>
      </w:r>
    </w:p>
    <w:p w14:paraId="110A249A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Rekreációs igények kielégítése</w:t>
      </w:r>
    </w:p>
    <w:p w14:paraId="4D2ADA99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Ökológiai vízigények, természetvédelmi területek vízpótlása</w:t>
      </w:r>
    </w:p>
    <w:p w14:paraId="0010F155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Vízpótló-rendszerek</w:t>
      </w:r>
    </w:p>
    <w:p w14:paraId="250703E0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Vízminőségi követelmények</w:t>
      </w:r>
    </w:p>
    <w:p w14:paraId="192C727C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Csatorna-rendszerek (öntöző, belvízelvezető, kettős működésű)</w:t>
      </w:r>
    </w:p>
    <w:p w14:paraId="5930B272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Öntözővíz szolgáltató csatornák üzemeltetése, fenntartási, vízkormányzási feladatok</w:t>
      </w:r>
    </w:p>
    <w:p w14:paraId="3C3AB07B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Vízhasznosítási típusok környezetvédelmi hatása, következményei</w:t>
      </w:r>
    </w:p>
    <w:p w14:paraId="32913C32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Vízigények kielégítésének sorrendje</w:t>
      </w:r>
    </w:p>
    <w:p w14:paraId="08BF1805" w14:textId="77777777" w:rsidR="00F9382B" w:rsidRPr="00ED547B" w:rsidRDefault="00F9382B" w:rsidP="00F9382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Vízkorlátozás, vízkorlátozási tervek</w:t>
      </w:r>
    </w:p>
    <w:p w14:paraId="337CEDCC" w14:textId="260920BB" w:rsidR="00A23F09" w:rsidRPr="00ED547B" w:rsidRDefault="00F9382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Aszálykárelhárítás</w:t>
      </w:r>
    </w:p>
    <w:p w14:paraId="5AE9A476" w14:textId="77777777" w:rsidR="001840A0" w:rsidRPr="00ED547B" w:rsidRDefault="001840A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3FF7719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0A88CB62" w14:textId="1F1EF9A7" w:rsidR="00A23F09" w:rsidRPr="00ED547B" w:rsidRDefault="00AF3B70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szaktanterem, számítógép terem</w:t>
      </w:r>
    </w:p>
    <w:p w14:paraId="672D5E4D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5287AB27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39BDE8AF" w14:textId="7547C6E0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45946288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3104E0B7" w14:textId="5F1F5045" w:rsidR="00A23F09" w:rsidRPr="00ED547B" w:rsidRDefault="00AF3B70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Szakigazgatási ismeretek</w:t>
      </w:r>
      <w:r w:rsidR="00A23F09" w:rsidRPr="00ED547B">
        <w:rPr>
          <w:rFonts w:cs="Times New Roman"/>
          <w:b/>
        </w:rPr>
        <w:t xml:space="preserve"> tantárgy</w:t>
      </w:r>
      <w:r w:rsidR="00A23F09" w:rsidRPr="00ED547B">
        <w:rPr>
          <w:rFonts w:cs="Times New Roman"/>
          <w:b/>
        </w:rPr>
        <w:tab/>
      </w:r>
      <w:r w:rsidR="00F439F5" w:rsidRPr="00ED547B">
        <w:rPr>
          <w:rFonts w:cs="Times New Roman"/>
          <w:b/>
        </w:rPr>
        <w:t>47</w:t>
      </w:r>
      <w:r w:rsidR="00A23F09" w:rsidRPr="00ED547B">
        <w:rPr>
          <w:rFonts w:cs="Times New Roman"/>
          <w:b/>
        </w:rPr>
        <w:t xml:space="preserve"> óra/</w:t>
      </w:r>
      <w:r w:rsidR="00F439F5" w:rsidRPr="00ED547B">
        <w:rPr>
          <w:rFonts w:cs="Times New Roman"/>
          <w:b/>
        </w:rPr>
        <w:t>47</w:t>
      </w:r>
      <w:r w:rsidR="00A23F09" w:rsidRPr="00ED547B">
        <w:rPr>
          <w:rFonts w:cs="Times New Roman"/>
          <w:b/>
        </w:rPr>
        <w:t xml:space="preserve"> óra*</w:t>
      </w:r>
    </w:p>
    <w:p w14:paraId="232D97EF" w14:textId="77777777" w:rsidR="00A23F09" w:rsidRPr="00ED547B" w:rsidRDefault="00A23F09" w:rsidP="00A23F09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272A824B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24D54240" w14:textId="66C9CC8D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245B6446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1228ECB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05CCF8E3" w14:textId="0651A2CE" w:rsidR="00A23F09" w:rsidRPr="00ED547B" w:rsidRDefault="00AF3B70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tanításának célja, a komplex vízgazdálkodás szakmai ismereteihez kapcsolódó jogi ismeretek, továbbá a munkaszervezéshez szükséges ismeretek és a hatósági feladatok megismertetése.</w:t>
      </w:r>
    </w:p>
    <w:p w14:paraId="2374C89A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52406EE5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0CEB34D1" w14:textId="3597C43D" w:rsidR="00A23F09" w:rsidRPr="00ED547B" w:rsidRDefault="00AF3B70" w:rsidP="00AF3B70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 A vízgazdálkodási és műszaki ismeretek alapismeret szintjén való elsajátítása. Ismerje meg a humán közismereti tantárgyakat olyan szinten, hogy az összetett szövegek megértésének valamint világos és szabatos fogalmazás előképzettségével rendelkezzen.</w:t>
      </w:r>
    </w:p>
    <w:p w14:paraId="3655DF70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1769974B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48DDD649" w14:textId="624F2A8D" w:rsidR="00A23F09" w:rsidRPr="00ED547B" w:rsidRDefault="00AF3B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Jogi és igazgatási ismeretek</w:t>
      </w:r>
    </w:p>
    <w:p w14:paraId="2772606B" w14:textId="77777777" w:rsidR="00AF3B70" w:rsidRPr="00ED547B" w:rsidRDefault="00AF3B70" w:rsidP="00AF3B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Nemzetközi jog és Magyarország</w:t>
      </w:r>
    </w:p>
    <w:p w14:paraId="69E9A915" w14:textId="77777777" w:rsidR="00AF3B70" w:rsidRPr="00ED547B" w:rsidRDefault="00AF3B70" w:rsidP="00AF3B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Európai Unió és hazánk</w:t>
      </w:r>
    </w:p>
    <w:p w14:paraId="44087E05" w14:textId="77777777" w:rsidR="00AF3B70" w:rsidRPr="00ED547B" w:rsidRDefault="00AF3B70" w:rsidP="00AF3B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polgári jogi jogviszony, jogképesség, cselekvőképesség</w:t>
      </w:r>
    </w:p>
    <w:p w14:paraId="14D7552B" w14:textId="77777777" w:rsidR="00AF3B70" w:rsidRPr="00ED547B" w:rsidRDefault="00AF3B70" w:rsidP="00AF3B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tulajdonjog alapjai (fogalma, tárgya, tartalma)</w:t>
      </w:r>
    </w:p>
    <w:p w14:paraId="23EB13D0" w14:textId="77777777" w:rsidR="00AF3B70" w:rsidRPr="00ED547B" w:rsidRDefault="00AF3B70" w:rsidP="00AF3B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tulajdonjog védelme (megszerzése, megszűnése, közös tulajdon, szolgalom)</w:t>
      </w:r>
    </w:p>
    <w:p w14:paraId="0C63C717" w14:textId="77777777" w:rsidR="00AF3B70" w:rsidRPr="00ED547B" w:rsidRDefault="00AF3B70" w:rsidP="00AF3B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Ingatlan nyilvántartási alapismeretek</w:t>
      </w:r>
    </w:p>
    <w:p w14:paraId="6AD97D7E" w14:textId="77777777" w:rsidR="00AF3B70" w:rsidRPr="00ED547B" w:rsidRDefault="00AF3B70" w:rsidP="00AF3B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Munkajogi alapismeretek</w:t>
      </w:r>
    </w:p>
    <w:p w14:paraId="34B03732" w14:textId="77777777" w:rsidR="00AF3B70" w:rsidRPr="00ED547B" w:rsidRDefault="00AF3B70" w:rsidP="00AF3B70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szerződések alapfogalmai (létrejötte, értelmezése, képviselet, meghatalmazás)</w:t>
      </w:r>
    </w:p>
    <w:p w14:paraId="243068B7" w14:textId="79269EB7" w:rsidR="00A23F09" w:rsidRPr="00ED547B" w:rsidRDefault="00AF3B70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környezetvédelem és a vízgazdálkodás a jogrendszerben: hazai- és EU-s szabályok</w:t>
      </w:r>
    </w:p>
    <w:p w14:paraId="59A3CB7D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2DEACD" w14:textId="7C4CC8BC" w:rsidR="00A23F09" w:rsidRPr="00ED547B" w:rsidRDefault="00AF3B7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Munkaszervezés</w:t>
      </w:r>
    </w:p>
    <w:p w14:paraId="72AADDE3" w14:textId="06710774" w:rsidR="00AF3B70" w:rsidRPr="00ED547B" w:rsidRDefault="00A23F09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témakör részletes kifejtés</w:t>
      </w:r>
      <w:r w:rsidR="00AF3B70" w:rsidRPr="00ED547B">
        <w:rPr>
          <w:rFonts w:cs="Times New Roman"/>
        </w:rPr>
        <w:t xml:space="preserve"> Anyaggazdálkodás: anyag- és készletnormák, az optimális készletszint</w:t>
      </w:r>
    </w:p>
    <w:p w14:paraId="2C95BA44" w14:textId="48E40CD9" w:rsidR="00A23F09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Tárolás, raktározás és nyilvántartás</w:t>
      </w:r>
    </w:p>
    <w:p w14:paraId="2E967FBC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anyagfelhasználás és dokumentálása</w:t>
      </w:r>
    </w:p>
    <w:p w14:paraId="5EAF149B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anyagigényesség</w:t>
      </w:r>
    </w:p>
    <w:p w14:paraId="7DB658D2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Anyagszükséglet meghatározása műszaki tervekből</w:t>
      </w:r>
    </w:p>
    <w:p w14:paraId="577A5A50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létszám csoportosítása, nyilvántartása</w:t>
      </w:r>
    </w:p>
    <w:p w14:paraId="0BE789CE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munkanormák</w:t>
      </w:r>
    </w:p>
    <w:p w14:paraId="4C9E560A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termelékenység</w:t>
      </w:r>
    </w:p>
    <w:p w14:paraId="71578BEE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Munkaidő és teljesítmény mérése, nyilvántartása</w:t>
      </w:r>
    </w:p>
    <w:p w14:paraId="46A0228C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Gépüzemnapló, menetlevél szerepe, vezetése</w:t>
      </w:r>
    </w:p>
    <w:p w14:paraId="085A1CB8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munkabér funkciói, szerkezete</w:t>
      </w:r>
    </w:p>
    <w:p w14:paraId="040C79BE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Költséggazdálkodás: a költségek csoportosítása különféle szempontok szerint</w:t>
      </w:r>
    </w:p>
    <w:p w14:paraId="6DA718A8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költségkalkuláció célja, fajtái, módszerei</w:t>
      </w:r>
    </w:p>
    <w:p w14:paraId="3E69CC6F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Vállalkozási ismeretek: a vállalkozási formák és sajátosságaik</w:t>
      </w:r>
    </w:p>
    <w:p w14:paraId="7BD48B46" w14:textId="77777777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üzleti terv készítésének menete</w:t>
      </w:r>
    </w:p>
    <w:p w14:paraId="6FCDC3CF" w14:textId="23EFEB2D" w:rsidR="00AF3B70" w:rsidRPr="00ED547B" w:rsidRDefault="00AF3B70" w:rsidP="00AF3B70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Minőségirányítási alapismeretek</w:t>
      </w:r>
    </w:p>
    <w:p w14:paraId="07178146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BC7013E" w14:textId="07E67527" w:rsidR="00A23F09" w:rsidRPr="00ED547B" w:rsidRDefault="00A57BB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Hatósági feladatok</w:t>
      </w:r>
    </w:p>
    <w:p w14:paraId="6ABF2D65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építési engedély tartalmi és formai követelményei</w:t>
      </w:r>
    </w:p>
    <w:p w14:paraId="433D7C45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vízjogi engedélyek fajtái, tartalmi és formai követelményei</w:t>
      </w:r>
    </w:p>
    <w:p w14:paraId="28D53138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Környezetvédelmi engedély</w:t>
      </w:r>
    </w:p>
    <w:p w14:paraId="15CDF621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Telephelyi engedély</w:t>
      </w:r>
    </w:p>
    <w:p w14:paraId="19682017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Tervegyeztetés, bejárás</w:t>
      </w:r>
    </w:p>
    <w:p w14:paraId="4AA3CC80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Vízkészlet-járulék számítása</w:t>
      </w:r>
    </w:p>
    <w:p w14:paraId="08E9228B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Bírságok számolása</w:t>
      </w:r>
    </w:p>
    <w:p w14:paraId="72DEF261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Átadás-átvételi eljárás</w:t>
      </w:r>
    </w:p>
    <w:p w14:paraId="6E0562CE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Üzembe helyezési eljárás, próbaüzemelés</w:t>
      </w:r>
    </w:p>
    <w:p w14:paraId="5FAC6482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Hulladékbevallás elkészítése.</w:t>
      </w:r>
    </w:p>
    <w:p w14:paraId="7398A9D0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közigazgatási eljárás: általános eljárási szabályok, az ügyirat az adat és kezelésük, a határozat, a jogorvoslat</w:t>
      </w:r>
    </w:p>
    <w:p w14:paraId="42B7818E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vízügyi- és építésügyi szakhatósági eljárások szabályai: kérelem, engedélyezési terv, hatósági felügyelet</w:t>
      </w:r>
    </w:p>
    <w:p w14:paraId="14F1FB22" w14:textId="77777777" w:rsidR="00A57BB5" w:rsidRPr="00ED547B" w:rsidRDefault="00A57BB5" w:rsidP="00A57BB5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építési műszaki ellenőri tevékenység fő területei</w:t>
      </w:r>
    </w:p>
    <w:p w14:paraId="45FED882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BB3FBAC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02CACAE8" w14:textId="65C372BF" w:rsidR="00A23F09" w:rsidRPr="00ED547B" w:rsidRDefault="00596C96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szaktanterem, számítógép terem</w:t>
      </w:r>
    </w:p>
    <w:p w14:paraId="5992CBFC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FA869CC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2AEF9C7D" w14:textId="2EC63D6A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4553381C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242E8B25" w14:textId="77777777" w:rsidR="00A23F09" w:rsidRPr="00ED547B" w:rsidRDefault="00A23F09" w:rsidP="00A23F09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289CD047" w14:textId="77777777" w:rsidR="00A23F09" w:rsidRPr="00ED547B" w:rsidRDefault="00A23F09" w:rsidP="00A23F09">
      <w:pPr>
        <w:rPr>
          <w:rFonts w:cs="Times New Roman"/>
        </w:rPr>
      </w:pPr>
    </w:p>
    <w:p w14:paraId="22EEF25C" w14:textId="77777777" w:rsidR="00A23F09" w:rsidRPr="00ED547B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A</w:t>
      </w:r>
    </w:p>
    <w:p w14:paraId="43D48099" w14:textId="06FFEA47" w:rsidR="00A23F09" w:rsidRPr="00ED547B" w:rsidRDefault="00596C96" w:rsidP="00A23F09">
      <w:pPr>
        <w:spacing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11667</w:t>
      </w:r>
      <w:r w:rsidR="00A23F09" w:rsidRPr="00ED547B">
        <w:rPr>
          <w:rFonts w:cs="Times New Roman"/>
          <w:b/>
          <w:sz w:val="36"/>
        </w:rPr>
        <w:t>-</w:t>
      </w:r>
      <w:r w:rsidRPr="00ED547B">
        <w:rPr>
          <w:rFonts w:cs="Times New Roman"/>
          <w:b/>
          <w:sz w:val="36"/>
        </w:rPr>
        <w:t>16</w:t>
      </w:r>
      <w:r w:rsidR="00A23F09" w:rsidRPr="00ED547B">
        <w:rPr>
          <w:rFonts w:cs="Times New Roman"/>
          <w:b/>
          <w:sz w:val="36"/>
        </w:rPr>
        <w:t xml:space="preserve"> azonosító számú</w:t>
      </w:r>
    </w:p>
    <w:p w14:paraId="4A564ADE" w14:textId="659F7658" w:rsidR="00A23F09" w:rsidRPr="00ED547B" w:rsidRDefault="00596C96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Vízkárelhárítás</w:t>
      </w:r>
    </w:p>
    <w:p w14:paraId="6B8305F4" w14:textId="77777777" w:rsidR="00A23F09" w:rsidRPr="00ED547B" w:rsidRDefault="00A23F09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megnevezésű</w:t>
      </w:r>
    </w:p>
    <w:p w14:paraId="1C8863A5" w14:textId="77777777" w:rsidR="00A23F09" w:rsidRPr="00ED547B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szakmai követelménymodul</w:t>
      </w:r>
    </w:p>
    <w:p w14:paraId="37636A1D" w14:textId="77777777" w:rsidR="00A23F09" w:rsidRPr="00ED547B" w:rsidRDefault="00A23F09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tantárgyai, témakörei</w:t>
      </w:r>
    </w:p>
    <w:p w14:paraId="7BEAA4B6" w14:textId="77777777" w:rsidR="00A23F09" w:rsidRPr="00ED547B" w:rsidRDefault="00A23F09" w:rsidP="00A23F09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73BDD393" w14:textId="31B1040E" w:rsidR="00A23F09" w:rsidRPr="00ED547B" w:rsidRDefault="00A23F09" w:rsidP="00A23F09">
      <w:pPr>
        <w:rPr>
          <w:rFonts w:cs="Times New Roman"/>
        </w:rPr>
      </w:pPr>
      <w:r w:rsidRPr="00ED547B">
        <w:rPr>
          <w:rFonts w:cs="Times New Roman"/>
        </w:rPr>
        <w:t xml:space="preserve">A </w:t>
      </w:r>
      <w:r w:rsidR="00596C96" w:rsidRPr="00ED547B">
        <w:rPr>
          <w:rFonts w:cs="Times New Roman"/>
        </w:rPr>
        <w:t>11667</w:t>
      </w:r>
      <w:r w:rsidRPr="00ED547B">
        <w:rPr>
          <w:rFonts w:cs="Times New Roman"/>
        </w:rPr>
        <w:t>-</w:t>
      </w:r>
      <w:r w:rsidR="00596C96" w:rsidRPr="00ED547B">
        <w:rPr>
          <w:rFonts w:cs="Times New Roman"/>
        </w:rPr>
        <w:t>16</w:t>
      </w:r>
      <w:r w:rsidRPr="00ED547B">
        <w:rPr>
          <w:rFonts w:cs="Times New Roman"/>
        </w:rPr>
        <w:t xml:space="preserve"> azonosító számú </w:t>
      </w:r>
      <w:r w:rsidR="00596C96" w:rsidRPr="00ED547B">
        <w:rPr>
          <w:rFonts w:cs="Times New Roman"/>
        </w:rPr>
        <w:t xml:space="preserve">Vízkárelhárítás </w:t>
      </w:r>
      <w:r w:rsidRPr="00ED547B">
        <w:rPr>
          <w:rFonts w:cs="Times New Roman"/>
        </w:rPr>
        <w:t xml:space="preserve"> megnevezésű szakmai követelménymodulhoz tartozó tantárgyak és témakörök oktatása során </w:t>
      </w:r>
      <w:r w:rsidR="008E2257">
        <w:rPr>
          <w:rFonts w:cs="Times New Roman"/>
        </w:rPr>
        <w:t>fejlesztendő kompetenciák:</w:t>
      </w:r>
    </w:p>
    <w:tbl>
      <w:tblPr>
        <w:tblW w:w="0" w:type="auto"/>
        <w:jc w:val="center"/>
        <w:tblInd w:w="-1046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16"/>
        <w:gridCol w:w="758"/>
        <w:gridCol w:w="758"/>
      </w:tblGrid>
      <w:tr w:rsidR="001840A0" w:rsidRPr="001C1047" w14:paraId="75F03578" w14:textId="77777777" w:rsidTr="001C1047">
        <w:trPr>
          <w:cantSplit/>
          <w:trHeight w:val="1697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6A992D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883270C" w14:textId="00027EFF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Árvízvédelem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A7DA6B6" w14:textId="025D7BA2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Vízkárelhárítás gyakorlat</w:t>
            </w:r>
          </w:p>
        </w:tc>
      </w:tr>
      <w:tr w:rsidR="001840A0" w:rsidRPr="001C1047" w14:paraId="5372659E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402605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F572D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00629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06B72F60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B2402F" w14:textId="3C4D63C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Figyeli a szakmai jogszabályok és szabványok változásait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51001" w14:textId="7FFA6F8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53FAC2" w14:textId="4595C03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52DC0FCB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A137F6" w14:textId="1CFC2273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Közreműködik engedélyek beszerzésében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ECBA27" w14:textId="0FC2642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E1F39" w14:textId="2F8905D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6E1307B3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56C0AD" w14:textId="36B28CA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Tervegyeztetésen, bejáráson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A9633" w14:textId="7ACAEAA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D0E4D6" w14:textId="5599493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5557F875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1B595B" w14:textId="749B55B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Hatósági ellenőrzésben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3FF7AA" w14:textId="063536CA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CF520" w14:textId="42839210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3C3A8114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E390AC" w14:textId="4C874FDF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Átadás-átvételi eljárásban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1ED19" w14:textId="7E0FF29A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1D762" w14:textId="44DB00E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0445633E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76B86E" w14:textId="5FEF74AA" w:rsidR="001840A0" w:rsidRPr="001C1047" w:rsidRDefault="001840A0" w:rsidP="001C10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Pályázatok elkészítésében és megvalósításában vesz részt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8E177A" w14:textId="005B79D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749AF" w14:textId="505E3660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0C5D928B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FCE722" w14:textId="4958D1B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Helyreállítási és fejlesztési tervek készítésében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C0A99" w14:textId="6F728E0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F642E" w14:textId="18C0A5DA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27A274F3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CCB88FA" w14:textId="31A74BE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Havária tervek készítésében részt vesz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52DEA6" w14:textId="7A18919F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45BA6" w14:textId="1B976864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3C58C317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6D5277" w14:textId="1A8C7FE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Műszaki/technológiai számításokat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015DF2" w14:textId="1B135D8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DE807" w14:textId="50F85FCF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59238F8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4123B8" w14:textId="6380588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Árajánlatot állít össze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0425EE" w14:textId="4DD0DBB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FFE5E" w14:textId="608A609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42D74F66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A05F75" w14:textId="37A92C0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Építésszervezési terveket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ACB6A" w14:textId="700B86FF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A9F63" w14:textId="0546DF2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3E0EC88A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0DE687" w14:textId="0AEB67AF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Vízügyi létesítmények létesítésében közreműködik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51BE29" w14:textId="03F564D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8DAB3" w14:textId="782B464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72A4AD35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3027F4" w14:textId="7972AE86" w:rsidR="001840A0" w:rsidRPr="001C1047" w:rsidRDefault="001840A0" w:rsidP="001C10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Kapcsolatot tart a hatóságokkal, ügyfelekkel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9A2F7" w14:textId="3F9E486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DCA14" w14:textId="364CB63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380E9EC5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95BB66" w14:textId="37F64BA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Vízrajzi méréseket végez és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42F652" w14:textId="7EC1BF1A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07F74" w14:textId="69CD3C6F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154C3D4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EDBC7E" w14:textId="01944F10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Geodéziai méréseket végez és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64E7D7" w14:textId="31A9B90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F1A8B" w14:textId="572C45C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609B422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E95EB4" w14:textId="587E5293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Alapvető áramlástechnikai jellemzőket mér és számol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2EC31" w14:textId="0132C10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8BF49C" w14:textId="1324B59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5FE2044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504BA1" w14:textId="025624B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Vízkormányzási műveket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7219B5" w14:textId="3DCC3A5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113C4" w14:textId="5EE61AD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1BE18EB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28BFC0" w14:textId="3CA0A85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Részt vesz ármentesítés és más vízkárelhárítási feladatok végrehajtásában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0E391" w14:textId="7A67ADB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372212" w14:textId="7680D6B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CE3FDC1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CEC086" w14:textId="47BB21F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Elvégzi a vízkár (mennyiségi, minőségi) észlelésekor szükséges feladatokat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C7D4B" w14:textId="7112228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1F6AF4" w14:textId="5FC4225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B8F7102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8ABED6" w14:textId="2087DE33" w:rsidR="001840A0" w:rsidRPr="001C1047" w:rsidRDefault="001840A0" w:rsidP="001C10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Elvégzi a vízkárelhárítás utáni teendőket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C7FCE6" w14:textId="17641F6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DBF45" w14:textId="77165B5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1E79E099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EF4938" w14:textId="2FBBAC3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Anyag- és eszközigényt állít össze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8CDF8" w14:textId="4DC9B0A3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2A120" w14:textId="4D8A3914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60F7191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AA1C68" w14:textId="4ABC8244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Beszerzi, beszerezteti az anyagokat,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109EEB" w14:textId="3CDE47EA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D6EBF" w14:textId="3679B45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733B044D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4BB23" w14:textId="76089A1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Gondoskodik az eszközök fenntartásáról, karbantartásáról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0C2A65" w14:textId="430C437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C34820" w14:textId="48840CD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047F9D7C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20FA34" w14:textId="265BDAAA" w:rsidR="001840A0" w:rsidRPr="001C1047" w:rsidRDefault="001840A0" w:rsidP="001C104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Gondoskodik a biztonságos munkavégzés feltételeiről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2B7D07" w14:textId="2CE0678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82ABF" w14:textId="37F1641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1F7AF311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C95D4A" w14:textId="429A88D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Szakmai adatbázisokat kezel, jelentéseket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C9F0B" w14:textId="3D80BE4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E6DEB" w14:textId="0F1094A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4187C489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65FF71" w14:textId="7846C92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5752F" w14:textId="7777777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D4B77" w14:textId="7777777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54D5FDF1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89E01D" w14:textId="1DBC4D8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 jogforrások és a jogszabályok hierarchiája, szerkezete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782DE" w14:textId="5BF60C2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43951" w14:textId="093C25A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2FA59397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7BFB24" w14:textId="637D6570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 vonatkozó kapcsolódó hazai jogszabályok előírásai (környezetvédelmi, természetvédelmi, vízgazdálkodási törvények)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E5FD5" w14:textId="5CA9577F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8F3A5C" w14:textId="678E8CD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130CCC3F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ADB9A6" w14:textId="66A1D35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Belső rendeletek, utasítások (főbb szabályozási területek és módok)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B7DC6A" w14:textId="6936603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F9073" w14:textId="6615F81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1641D747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51F695" w14:textId="73DC847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Az igazgatási eljárás általános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D7E41" w14:textId="6DD1D25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1726F" w14:textId="257E639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7DDDB713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BA8067" w14:textId="7CBF5C90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 szakhatósági eljárások (építésügyi, vízügyi, környezetvédelmi stb.) sajátosságai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CDC5D" w14:textId="544EEFC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FEB9AC" w14:textId="7352967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35CF718B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B52F21" w14:textId="42632AE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 Munka-, Tűzvédelmi Szabályzat (ok) előírásai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DFC47" w14:textId="7171811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3E9DD" w14:textId="2A72FAE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1DDE6776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337CA2" w14:textId="1810EB0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 és szennyvíz minőségi mutatóinak szabványos meghatározási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411E01" w14:textId="5C1452D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28ED51" w14:textId="12BAD4E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7412D0E6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405819" w14:textId="248670BF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Hidrometeorológiai mérések és adatfeldolgozása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80B21D" w14:textId="54A0062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DE644" w14:textId="1A19244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28641AC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476676" w14:textId="5191289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Vízrajzi mérések és adatfeldolgozása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2A53F" w14:textId="48CEBAD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FA1657" w14:textId="3DE2945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750A039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8F59AD" w14:textId="7B1F7FBF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Figyelőhálózat tevékenysége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6FEEF5" w14:textId="0274C8D0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2EEDD1" w14:textId="554881F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29A26EBA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E85E40" w14:textId="577EA63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Geodéziai mérések és adatfeldolgozása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748687" w14:textId="30BA90BA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59DB9C" w14:textId="004EEAC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1D94856C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10F297" w14:textId="65CF4D0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Hidrológiai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3762E6" w14:textId="5CCB3313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D9D570" w14:textId="7A7353D0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78868E43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BA46DE" w14:textId="5D0CA3D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Hidraulikai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3DA5BD" w14:textId="48F6408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C1D81" w14:textId="2A174C1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0A7976B2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6C2D99" w14:textId="70CB519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Ár –, belvízvédekezés és vízminőségi kárelhárítás lefolytatása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DFB68" w14:textId="43071B20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2A0CA" w14:textId="02A876D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5BA6A05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77018E" w14:textId="3B82256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Védekezés utómunkái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36805" w14:textId="0AE17CE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A73EF" w14:textId="0781119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48A5855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1B67D2" w14:textId="4A6B585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Védművek, védelmi eszközök fenntartási és karbantartási munkái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A98F0" w14:textId="1328186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A0B21" w14:textId="043D26BA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7B39340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4DB11D9" w14:textId="1F24D5C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Védelmi naplók és kárelhárítási tervek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87F9C" w14:textId="6329A00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544BF9" w14:textId="4EED5F5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45D4E51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4DFA15" w14:textId="4A92657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Rajzolás, szerkesztés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FBAD8" w14:textId="6D4BA9F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FA152" w14:textId="0AC3A4B3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82E5D85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CE7A39" w14:textId="45C6760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Technológiai számítások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39847" w14:textId="69AAEC04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659EC7" w14:textId="5D2D50D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B6EE7C5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01F005" w14:textId="48BE626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Építőanyagok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1C95A" w14:textId="4AD1201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68438" w14:textId="53C81D8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2C4DCEA0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8C19A9" w14:textId="3FFC9F2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Földmunkák technológiája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14948" w14:textId="59734D0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24FD4F" w14:textId="375ECA8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34CFA581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606542" w14:textId="1D0D1F4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Vízépítési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198B5E" w14:textId="1B74CED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044853" w14:textId="6B2FD9D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38F1006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3EE224" w14:textId="0266AB4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Ütemtervek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64DAE" w14:textId="37C6326A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8ED471" w14:textId="4988E20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41AD7385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E945AB" w14:textId="3635941A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Elrendezési tervek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264B6" w14:textId="407F7AA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7E6310" w14:textId="7591C810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45E45720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1FF922" w14:textId="63EF38F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Anyaggazdálkodás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57C18" w14:textId="6B6973D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969063" w14:textId="478DA83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3DF691A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9E98F4" w14:textId="1CCFDF1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Munkaerő- és bérgazdálkodás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EAB9F" w14:textId="6DAF3F1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ACA94" w14:textId="771524B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4EAD48A8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716506" w14:textId="2C8FF5A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3D83E7" w14:textId="7777777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9FDE6" w14:textId="7777777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</w:tr>
      <w:tr w:rsidR="001840A0" w:rsidRPr="001C1047" w14:paraId="5163AB2C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EABB27" w14:textId="71CF8D5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Áramlástechnikai gépek (szivattyúk, kompresszorok meghajtómotorral)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1AA5BA" w14:textId="426F2FE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4B340" w14:textId="3E8CB7C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A729E06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05EEEA" w14:textId="3772725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Vízmérés műszereinek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B6100" w14:textId="3C98ED1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4F63E" w14:textId="51CC466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631A152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7EF3B9" w14:textId="79068F7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Geodéziai műszerek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58E0CA" w14:textId="0BBACFC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B48464" w14:textId="18C1CF6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4281652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DA4743" w14:textId="60ECFA5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Építési rajz olvasása, értelmezése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CBC70" w14:textId="7E4DB2E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06127E" w14:textId="05D6129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666E0D4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782FDFA" w14:textId="23CBF4D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Alapvető térinformatikai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564C9F" w14:textId="627BBA8F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6195A" w14:textId="3FB0E87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D464AEC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0903AE" w14:textId="3835611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EFAD6" w14:textId="7777777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49A84D" w14:textId="7777777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</w:tr>
      <w:tr w:rsidR="001840A0" w:rsidRPr="001C1047" w14:paraId="308CBB78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6B0CFC" w14:textId="7DDE00F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DDD9B1" w14:textId="48D859C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F53358" w14:textId="2EF9E55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65C0439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E5460B" w14:textId="43E0FD1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Térbeli tájékozódás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CD3FB" w14:textId="295A798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1D4909" w14:textId="0EF51AE5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79959BF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ED0CD9" w14:textId="6C15776A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2C5AF" w14:textId="0E930E81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36B725" w14:textId="3AA01B0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4D20C73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21330B" w14:textId="7EB5063F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022A3" w14:textId="7777777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D816F" w14:textId="7777777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</w:tr>
      <w:tr w:rsidR="001840A0" w:rsidRPr="001C1047" w14:paraId="08D1223F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39E46F" w14:textId="60F4CFF9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Irányítási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FD4381" w14:textId="2ADB700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362C9" w14:textId="3F659DF3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CF5EEF6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EDDA9D" w14:textId="3869523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E8A694" w14:textId="3B83C0C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4B6B2E" w14:textId="48875FFE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7CC063F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18F54D" w14:textId="0C7A7AFA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és 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77719" w14:textId="51CC8B4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0B1AF" w14:textId="2F08276B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995B1C8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D3648B" w14:textId="76BCB9B3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509AD" w14:textId="7777777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11223E" w14:textId="7777777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</w:tr>
      <w:tr w:rsidR="001840A0" w:rsidRPr="001C1047" w14:paraId="0FF9E90F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A88101" w14:textId="6CDC61A0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A1339" w14:textId="5D9A3B4C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06852" w14:textId="00E1BC56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A8D67C3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F39B0A" w14:textId="6F02EE08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8F96DE" w14:textId="5E728AFD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9B7A05" w14:textId="6B4AE872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C0C4C32" w14:textId="77777777" w:rsidTr="001C1047">
        <w:trPr>
          <w:trHeight w:val="255"/>
          <w:jc w:val="center"/>
        </w:trPr>
        <w:tc>
          <w:tcPr>
            <w:tcW w:w="5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50090B" w14:textId="33C443C4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Lényegfelismerés (lényeglátás)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779B9F" w14:textId="0B6894D7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A1E8B" w14:textId="4622BF64" w:rsidR="001840A0" w:rsidRPr="001C1047" w:rsidRDefault="001840A0" w:rsidP="00D05522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7E1BE763" w14:textId="77777777" w:rsidR="00A23F09" w:rsidRPr="00ED547B" w:rsidRDefault="00A23F09" w:rsidP="00A23F09">
      <w:pPr>
        <w:rPr>
          <w:rFonts w:cs="Times New Roman"/>
        </w:rPr>
      </w:pPr>
    </w:p>
    <w:p w14:paraId="0F88B183" w14:textId="77777777" w:rsidR="00A23F09" w:rsidRPr="00ED547B" w:rsidRDefault="00A23F09" w:rsidP="00A23F09">
      <w:pPr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0A0E9B7A" w14:textId="217ABA1A" w:rsidR="00A23F09" w:rsidRPr="00ED547B" w:rsidRDefault="00A35B9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Árvízvédelem</w:t>
      </w:r>
      <w:r w:rsidR="00A23F09" w:rsidRPr="00ED547B">
        <w:rPr>
          <w:rFonts w:cs="Times New Roman"/>
          <w:b/>
        </w:rPr>
        <w:t xml:space="preserve"> tantárgy</w:t>
      </w:r>
      <w:r w:rsidR="00A23F09" w:rsidRPr="00ED547B">
        <w:rPr>
          <w:rFonts w:cs="Times New Roman"/>
          <w:b/>
        </w:rPr>
        <w:tab/>
      </w:r>
      <w:r w:rsidR="00F439F5" w:rsidRPr="00ED547B">
        <w:rPr>
          <w:rFonts w:cs="Times New Roman"/>
          <w:b/>
        </w:rPr>
        <w:t>186</w:t>
      </w:r>
      <w:r w:rsidR="00A23F09" w:rsidRPr="00ED547B">
        <w:rPr>
          <w:rFonts w:cs="Times New Roman"/>
          <w:b/>
        </w:rPr>
        <w:t xml:space="preserve"> óra/</w:t>
      </w:r>
      <w:r w:rsidR="00F439F5" w:rsidRPr="00ED547B">
        <w:rPr>
          <w:rFonts w:cs="Times New Roman"/>
          <w:b/>
        </w:rPr>
        <w:t>186</w:t>
      </w:r>
      <w:r w:rsidR="00A23F09" w:rsidRPr="00ED547B">
        <w:rPr>
          <w:rFonts w:cs="Times New Roman"/>
          <w:b/>
        </w:rPr>
        <w:t xml:space="preserve"> óra*</w:t>
      </w:r>
    </w:p>
    <w:p w14:paraId="6D6F433A" w14:textId="77777777" w:rsidR="00A23F09" w:rsidRPr="00ED547B" w:rsidRDefault="00A23F09" w:rsidP="00A23F09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6072F2D7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34DB1C2A" w14:textId="02A191FA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54D44CFA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F99E4DD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7DEDEE83" w14:textId="0CB068F3" w:rsidR="00A23F09" w:rsidRPr="00ED547B" w:rsidRDefault="00A35B9B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Az árvízvédelem tantárgy tanításának célja, hogy megismertesse az árvízmentesítés, árvízvédekezés, belvízvédekezés, vízhiány- és a vízminőségi kárelhárítás alapfogalmait és műszaki alapjait, történelmi hátterét. Átfogó képet nyújt az árvízvédelem módszereiről, Magyarország árvízvédelmi műveinek rendszeréről, az árvízmentesítés, árvíz és belvízvédekezés természetvédelmi és ökológiai vonatkozásairól.</w:t>
      </w:r>
    </w:p>
    <w:p w14:paraId="2BE41E16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9630DA1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180EB8F3" w14:textId="4F3A9167" w:rsidR="00A23F09" w:rsidRPr="00ED547B" w:rsidRDefault="00A35B9B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</w:t>
      </w:r>
    </w:p>
    <w:p w14:paraId="07DA057E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521163A0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0027DB74" w14:textId="0F7432D0" w:rsidR="00A23F09" w:rsidRPr="00ED547B" w:rsidRDefault="00A35B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Árvízmentesítés</w:t>
      </w:r>
    </w:p>
    <w:p w14:paraId="483F47D9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magyarországi ármentesítés és árvízvédelem történelmi háttere, a Duna, Tisza és mellékfolyóinak szabályozása, a múlt nagy árvizei és kártételeik.</w:t>
      </w:r>
    </w:p>
    <w:p w14:paraId="3EB4190A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Árvízmentesítési alapfogalmak és műszaki alapok: anyameder, árvízi meder, árvízi oldal, mentett oldal, töltés, korona, rézsű, rézsűhajlás, árvízvédelmi fal.</w:t>
      </w:r>
    </w:p>
    <w:p w14:paraId="1E3159DE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ármentesítés módszerei:</w:t>
      </w:r>
    </w:p>
    <w:p w14:paraId="66516D31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Vízvisszatartás: bögézés, lépcsőzés, hegy-, dombvidéki és síkvidéki tározás.</w:t>
      </w:r>
    </w:p>
    <w:p w14:paraId="5CD6DEF2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Árvízi tározók, vésztározók alkalmazása;</w:t>
      </w:r>
    </w:p>
    <w:p w14:paraId="3A33C434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Az árvizek átvezetése illetve elvezetése: megkerülő-, párhuzamos- és átvezető csatornák;</w:t>
      </w:r>
    </w:p>
    <w:p w14:paraId="6EFAD402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Az árvizek szétterülése elleni védekezés: árvédelmi gátak (fővédvonalak, másodlagos védvonalak);</w:t>
      </w:r>
    </w:p>
    <w:p w14:paraId="27A437C1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Mederrendezés: nyomvonal módosítás, medermélyítés, mederszélesítés, lejtésmódosítás.</w:t>
      </w:r>
    </w:p>
    <w:p w14:paraId="61FBB7A9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Töltésépítés: alapozás, tömörítés, rézsű kialakítása, töltéskorona építése</w:t>
      </w:r>
    </w:p>
    <w:p w14:paraId="10C1B25A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Hullámterek elrendezése: előterek, fásítás, nyárigátak.</w:t>
      </w:r>
    </w:p>
    <w:p w14:paraId="71E3E602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árvízi védvonalak tartozékai és azok karbantartása: védelmi központok, őrtelepek, sorompók, rámpák, vízmércék, hullámtéri véderdők, magassági és síkrajzi jelek, figyelőkutak, járulékos tartozékok.</w:t>
      </w:r>
    </w:p>
    <w:p w14:paraId="4EFBC739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árvízvédelmi művek rendszere Magyarországon.</w:t>
      </w:r>
    </w:p>
    <w:p w14:paraId="2C16B026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mértékadó árvízszint meghatározása és felülvizsgálata.</w:t>
      </w:r>
    </w:p>
    <w:p w14:paraId="7D705E7E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ártéri öblözetek meghatározásának módszerei.</w:t>
      </w:r>
    </w:p>
    <w:p w14:paraId="5AE60CEB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árvizek gazdasági hatásai, az árvízkárok osztályozása.</w:t>
      </w:r>
    </w:p>
    <w:p w14:paraId="468A8B08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árvízvédelem ökológiai vonatkozásai: a hullámterek ökológiai szerepe, természetvédelem, erdőgazdálkodás.</w:t>
      </w:r>
    </w:p>
    <w:p w14:paraId="5BB743C1" w14:textId="2DB002C9" w:rsidR="00A23F09" w:rsidRPr="00ED547B" w:rsidRDefault="00A35B9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árvízvédelmi fejlesztések irányai és feladatai Magyarországon.</w:t>
      </w:r>
    </w:p>
    <w:p w14:paraId="5467AA2A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AF2567" w14:textId="5CE56C25" w:rsidR="00A23F09" w:rsidRPr="00ED547B" w:rsidRDefault="00A35B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Árvíz- és belvízvédekezés</w:t>
      </w:r>
    </w:p>
    <w:p w14:paraId="7D41CCF3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árvizek és belvizek kialakulásának hidrológiai és hidraulikai alapjai (az ár- és belvizek definíciói, hidrológiai jellemzői: vízjárás, gyakoriság, egyidejűség, tartósság, belvíz index, mértékadó belvízhozam, előrejelzés).</w:t>
      </w:r>
    </w:p>
    <w:p w14:paraId="1A567E7C" w14:textId="22AA9AC4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Geotechnikai alapismeretek: talajfajták, szivárgási tényező, vízmozgás, az árvízvédelmi gátak altalajának és töltésének szerkezete, holtág-keresztezések, töltésrepedések Az árvízi jelenségek csoportosítása: a védtöltés felszínét megbontó árvízi jelenségek, a töltéstestben és a mentett oldalon jelentkező káros árvízi jelenségek, az altalajon át jelentkező árvízi hatások.</w:t>
      </w:r>
    </w:p>
    <w:p w14:paraId="033F2827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Védekezési módok a vízoldalon jelentkező árvízi jelenségek ellen: hullámverés, elhabolás, csurgás, vízoldali rézsű megcsúszása, leszakadása, jég hatására bekövetkező rézsűerózió.</w:t>
      </w:r>
    </w:p>
    <w:p w14:paraId="28F41020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Védekezési módok a töltéskoronát, illetve magaspartot meghaladó árvizek ellen: töltésfejelés, nyúlgátak, jászolgát, fagyott töltés magasítása.</w:t>
      </w:r>
    </w:p>
    <w:p w14:paraId="361B58B2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Védekezési módok a töltéstestben jelentkező és a mentett oldali árvízi jelenségek ellen: átázás, szivárgás, rétegszivárgás, állékonyság-csökkenés, duzzadás, zsugorodás, repedések, féregjárat, csurgás, talpszivárgás, talpcsurgás, felázás, felpuhulás, felpúposodás.</w:t>
      </w:r>
    </w:p>
    <w:p w14:paraId="52267091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Védekezés talajtörés (buzgár) ellen.</w:t>
      </w:r>
    </w:p>
    <w:p w14:paraId="27B94497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Árvízvédelmi falak magasítása.</w:t>
      </w:r>
    </w:p>
    <w:p w14:paraId="09892D80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Műtárgyak védelme: zsilipek, nyomócsövek, szivattyútelepek.</w:t>
      </w:r>
    </w:p>
    <w:p w14:paraId="6EA33667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Töltésszakadás elleni védekezés: a szakadás kiterjedésének megakadályozása, ideiglenes elzárás, visszavezetés.</w:t>
      </w:r>
    </w:p>
    <w:p w14:paraId="066B0263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Speciális árvízvédekezési feladatok:</w:t>
      </w:r>
    </w:p>
    <w:p w14:paraId="524731E8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Védelmi osztagok, szerepük és felszerelései;</w:t>
      </w:r>
    </w:p>
    <w:p w14:paraId="105275FD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Búvárok alkalmazása;</w:t>
      </w:r>
    </w:p>
    <w:p w14:paraId="4685232E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Vízről végzett védekezési munkák;</w:t>
      </w:r>
    </w:p>
    <w:p w14:paraId="7CA3855B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Árvízvédekezés belterületen;</w:t>
      </w:r>
    </w:p>
    <w:p w14:paraId="283FF89C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Védekezési módok jeges árvizek ellen;</w:t>
      </w:r>
    </w:p>
    <w:p w14:paraId="39313896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Árvízi szükségtározók megnyitása (géppel, robbantással);</w:t>
      </w:r>
    </w:p>
    <w:p w14:paraId="3054AA02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Szállítási és közlekedési feladatok (helikopteres és vízi anyagszállítás, árvízvédelmi utak építése).</w:t>
      </w:r>
    </w:p>
    <w:p w14:paraId="3B0AEE8F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Szükségtározás és lokalizáció.</w:t>
      </w:r>
    </w:p>
    <w:p w14:paraId="2D6ECA01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Védekezés jeges árvizek ellen: jégtörő hajók, robbantások alkalmazása.</w:t>
      </w:r>
    </w:p>
    <w:p w14:paraId="0E484AFA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Magyarország belvíz-veszélyeztetettsége.</w:t>
      </w:r>
    </w:p>
    <w:p w14:paraId="06711EA8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Védekezési módok belvízi elöntések ellen településeken.</w:t>
      </w:r>
    </w:p>
    <w:p w14:paraId="3CB1D199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Védekezési módok belvízi elöntések ellen külterületen.</w:t>
      </w:r>
    </w:p>
    <w:p w14:paraId="37424798" w14:textId="35C7CB22" w:rsidR="00A23F09" w:rsidRPr="00ED547B" w:rsidRDefault="00A35B9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árvíz- és belvízvédekezésben felhasznált anyagok: hagyományos és korszerű módszerek és anyagok (homok, föld, rőzse, kő, fa, beton, műanyag tartályok, rácsok és fóliák, geotextíliák, fémek).</w:t>
      </w:r>
    </w:p>
    <w:p w14:paraId="4CC8AF77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4C159C7" w14:textId="2B3F2ABB" w:rsidR="00A23F09" w:rsidRPr="00ED547B" w:rsidRDefault="00A35B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Védekezési munkák szervezése</w:t>
      </w:r>
    </w:p>
    <w:p w14:paraId="16CEBDCA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árvízvédekezés és belvízvédekezés jogszabályi háttere.</w:t>
      </w:r>
    </w:p>
    <w:p w14:paraId="1453B1BF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Magyarország határvízi kapcsolatai, az árvízvédekezés nemzetközi vonatkozásai.</w:t>
      </w:r>
    </w:p>
    <w:p w14:paraId="69D6AB2D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árvíz- és belvízvédelem országos irányítási szervezete és döntési szintjei.</w:t>
      </w:r>
    </w:p>
    <w:p w14:paraId="6B71BF6D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árvíz- és belvízvédelem területi irányításának szervezete.</w:t>
      </w:r>
    </w:p>
    <w:p w14:paraId="05C9AFE3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Műszaki védekezési tervek, nyilvántartások, mozgósítási tervek.</w:t>
      </w:r>
    </w:p>
    <w:p w14:paraId="256D5189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védelemvezető feladatai.</w:t>
      </w:r>
    </w:p>
    <w:p w14:paraId="6DDDC5D7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szakasz-védelemvezetés feladatai.</w:t>
      </w:r>
    </w:p>
    <w:p w14:paraId="6FFBB779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védelmi törzs feladatai.</w:t>
      </w:r>
    </w:p>
    <w:p w14:paraId="26BA8C3A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védekezési tervek és nyilvántartások elkészítése, kiegészítése.</w:t>
      </w:r>
    </w:p>
    <w:p w14:paraId="5DA25CDE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Ügyeleti, készenléti rendszerek.</w:t>
      </w:r>
    </w:p>
    <w:p w14:paraId="38D19BA6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Védekezési ügyelettartás, ügyeleti naplót vezetés szabályai.</w:t>
      </w:r>
    </w:p>
    <w:p w14:paraId="5C4CF177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vízhiány kárelhárítás fogalma, jogszabályi háttere.</w:t>
      </w:r>
    </w:p>
    <w:p w14:paraId="1FF400A1" w14:textId="6F29D45D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vízhiány kárelhárítás (aszálykárelhárítás) operatív intézkedései, és vízkészlet-gazdálkodási összefüggései A vízminőségi kárelhárítás jogszabályi háttere, szervezeti felépítése, működése.</w:t>
      </w:r>
    </w:p>
    <w:p w14:paraId="6EC8DFE0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környezeti kár észlelése: figyelőhálózat, mérő-figyelő rendszer, valamint vízminőségi és műszaki ügyelet működése.</w:t>
      </w:r>
    </w:p>
    <w:p w14:paraId="2B4187D7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Bevonandó közigazgatási szervezetek és feladataik.</w:t>
      </w:r>
    </w:p>
    <w:p w14:paraId="0C051980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környezeti kár felderítése: környezeti kár helyszíni kivizsgálása és minősítése. </w:t>
      </w:r>
    </w:p>
    <w:p w14:paraId="3AB00789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vízminőségi kárelhárítási műveletek műveleti (operatív) irányítása, műveleti végrehajtása, módjai és eszközei.</w:t>
      </w:r>
    </w:p>
    <w:p w14:paraId="0E1DE9EA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készültségek elrendelésének szabályai: (első, második, harmadik és rendkívüli készültségi fokozatok).</w:t>
      </w:r>
    </w:p>
    <w:p w14:paraId="2CA37300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Az irányítási rendszer a védekezési készültségi fokozatokban. </w:t>
      </w:r>
    </w:p>
    <w:p w14:paraId="157F9B4C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Kimenekítés, kiürítés.</w:t>
      </w:r>
    </w:p>
    <w:p w14:paraId="5B757359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készültségek mérséklése, megszüntetése.</w:t>
      </w:r>
    </w:p>
    <w:p w14:paraId="43D6F4C6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készültségek megszüntetését követő feladatok.</w:t>
      </w:r>
    </w:p>
    <w:p w14:paraId="287928CC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Jelentések, tájékoztatások: a PR jelentősége a vízkárelhárításban.</w:t>
      </w:r>
    </w:p>
    <w:p w14:paraId="4B1EDDEB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vízkárelhárítás informatikai rendszere (VIR).</w:t>
      </w:r>
    </w:p>
    <w:p w14:paraId="7A3468F8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VIR modulok informatikai háttere, tartalma, működése és használata. </w:t>
      </w:r>
    </w:p>
    <w:p w14:paraId="47ABE1D0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védőművek, azok műtárgyai és tartozékai, valamint a védekezési berendezések, gépek, eszközök és felszerelések karbantartása.</w:t>
      </w:r>
    </w:p>
    <w:p w14:paraId="2802BBCF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saját védelmi szervezetek megszervezése és felkészítése, rendszeres, évenkénti felülvizsgálat, védekezési gyakorlatok tartása.</w:t>
      </w:r>
    </w:p>
    <w:p w14:paraId="2D8D8A55" w14:textId="28B41527" w:rsidR="00A23F09" w:rsidRPr="00ED547B" w:rsidRDefault="00A35B9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Területi és határvízi vízminőségi kárelhárítási tervek készítése.</w:t>
      </w:r>
    </w:p>
    <w:p w14:paraId="1F9C4646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009E6B" w14:textId="1271B9C1" w:rsidR="00A23F09" w:rsidRPr="00ED547B" w:rsidRDefault="00A35B9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Gépészet és automatizálás</w:t>
      </w:r>
    </w:p>
    <w:p w14:paraId="5B9DD54E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szivattyúk elhelyezése, beépítésük módjai.</w:t>
      </w:r>
    </w:p>
    <w:p w14:paraId="510CE541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szivattyúk kiválasztásának elvei, módszerei.</w:t>
      </w:r>
    </w:p>
    <w:p w14:paraId="76C3D93C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Szivattyúkatalógusok és használati módjai:</w:t>
      </w:r>
    </w:p>
    <w:p w14:paraId="5271BED8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a belvízi mobil szivattyútelepek gépegységeinek kiválasztását, a szivattyúk működési elv szerinti csoportosítása, a szivattyúk szerkezetének leírása, rajzi ábrázolása, az energetikai alapfogalmak értelmezése;</w:t>
      </w:r>
    </w:p>
    <w:p w14:paraId="70B33B9C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a szivattyúüzem jellemzőinek csoportosítása, értelmezése. A szivattyú és csővezeték együttes üzemének jellemzése, a szivattyúk szabályozási módjainak értelmezése, grafikus ábrázolása, a munkapont fogalmának értelmezése;</w:t>
      </w:r>
    </w:p>
    <w:p w14:paraId="2702B307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 xml:space="preserve">a szivattyúüzemi jellemzők üzemi mérési feladatainak leírása, a mérési eredmények dokumentálása; </w:t>
      </w:r>
    </w:p>
    <w:p w14:paraId="2D9AE7FD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a szivattyúk soros, párhuzamos üzemének értelmezése, grafikus ábrázolása;</w:t>
      </w:r>
    </w:p>
    <w:p w14:paraId="2AC2A396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 xml:space="preserve">a szivattyútelep villamos gépeinek csoportosítása, a működési elv és szerkezeti felépítés elemzése. </w:t>
      </w:r>
    </w:p>
    <w:p w14:paraId="080A80B2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a mobil öntözőberendezések: csévélhető, tömlős, Lineár-, centerpivot rendszerek felépítése, működése;</w:t>
      </w:r>
    </w:p>
    <w:p w14:paraId="15F7DFEB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 xml:space="preserve">az öntöző szivattyútelepek és nyomásközpontok rendszertechnikáit és irányítástechnikai feladatait; </w:t>
      </w:r>
    </w:p>
    <w:p w14:paraId="6155F723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a tógazdálkodás szintszabályozó és vízkormányzó acélszerkezeteit és mozgató berendezései;</w:t>
      </w:r>
    </w:p>
    <w:p w14:paraId="39F6DF78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csőturbina működése.</w:t>
      </w:r>
    </w:p>
    <w:p w14:paraId="4EE7CBB2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irányítástechnika felosztása: vezérlés, szabályozás, irányítás, mérés.</w:t>
      </w:r>
    </w:p>
    <w:p w14:paraId="2D7E41FC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automatizálás módjai: mechanikus, hidraulikus, pneumatikus, villamos.</w:t>
      </w:r>
    </w:p>
    <w:p w14:paraId="5FB61D9D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automatizálás szintjei: részleges, fél, teljes.</w:t>
      </w:r>
    </w:p>
    <w:p w14:paraId="689AEB4C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Villamos ábrázolási módok: összerajzolt, áramutas, tranzisztorkapus.</w:t>
      </w:r>
    </w:p>
    <w:p w14:paraId="1A41A598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elemek jelképi ábrázolása: hidraulikus, pneumatikus, villamos.</w:t>
      </w:r>
    </w:p>
    <w:p w14:paraId="5E65BA10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Alapkapcsolások elemzése. </w:t>
      </w:r>
    </w:p>
    <w:p w14:paraId="3007DEBF" w14:textId="210BD7E2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Jelátalakítás, távadás, távvezérlés módjai.</w:t>
      </w:r>
    </w:p>
    <w:p w14:paraId="38F91D6E" w14:textId="77777777" w:rsidR="00A35B9B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Számítógépes folyamatirányítás: víziközművek technológiai folyamatirányító szoftvereinek alkalmazása.</w:t>
      </w:r>
    </w:p>
    <w:p w14:paraId="0F823DB9" w14:textId="47EAC8D9" w:rsidR="00A23F09" w:rsidRPr="00ED547B" w:rsidRDefault="00A35B9B" w:rsidP="00A35B9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Villamos gépek: egyenáramú generátorok és motorok, váltakozó áramú villamos gépek.</w:t>
      </w:r>
    </w:p>
    <w:p w14:paraId="238F265D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C520A4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1B8221BA" w14:textId="4F2B9345" w:rsidR="00A23F09" w:rsidRPr="00ED547B" w:rsidRDefault="005921AD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szaktanterem, számítógép terem</w:t>
      </w:r>
    </w:p>
    <w:p w14:paraId="6A5490A5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51D97772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1EC8375E" w14:textId="4D559935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0200DAA8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71D6AA5A" w14:textId="18DD26D2" w:rsidR="00A23F09" w:rsidRPr="00ED547B" w:rsidRDefault="00783BCB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Vízkárelhárítás gyakorlat</w:t>
      </w:r>
      <w:r w:rsidR="00A23F09" w:rsidRPr="00ED547B">
        <w:rPr>
          <w:rFonts w:cs="Times New Roman"/>
          <w:b/>
        </w:rPr>
        <w:t xml:space="preserve"> tantárgy</w:t>
      </w:r>
      <w:r w:rsidR="00A23F09" w:rsidRPr="00ED547B">
        <w:rPr>
          <w:rFonts w:cs="Times New Roman"/>
          <w:b/>
        </w:rPr>
        <w:tab/>
      </w:r>
      <w:r w:rsidR="00F439F5" w:rsidRPr="00ED547B">
        <w:rPr>
          <w:rFonts w:cs="Times New Roman"/>
          <w:b/>
        </w:rPr>
        <w:t>93</w:t>
      </w:r>
      <w:r w:rsidR="00A23F09" w:rsidRPr="00ED547B">
        <w:rPr>
          <w:rFonts w:cs="Times New Roman"/>
          <w:b/>
        </w:rPr>
        <w:t xml:space="preserve"> óra/</w:t>
      </w:r>
      <w:r w:rsidR="00F439F5" w:rsidRPr="00ED547B">
        <w:rPr>
          <w:rFonts w:cs="Times New Roman"/>
          <w:b/>
        </w:rPr>
        <w:t>93</w:t>
      </w:r>
      <w:r w:rsidR="00A23F09" w:rsidRPr="00ED547B">
        <w:rPr>
          <w:rFonts w:cs="Times New Roman"/>
          <w:b/>
        </w:rPr>
        <w:t xml:space="preserve"> óra*</w:t>
      </w:r>
    </w:p>
    <w:p w14:paraId="53524557" w14:textId="77777777" w:rsidR="00A23F09" w:rsidRPr="00ED547B" w:rsidRDefault="00A23F09" w:rsidP="00A23F09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163B042F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711C2FED" w14:textId="18305105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6167816B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5ADCDC7B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66034920" w14:textId="4FD804A2" w:rsidR="00A23F09" w:rsidRPr="00ED547B" w:rsidRDefault="00783BCB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Megismerje, és a gyakorlatban alkalmazza a vízkárelhárítási feladatok előírásszerű végrehajtását</w:t>
      </w:r>
    </w:p>
    <w:p w14:paraId="271946CA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0FBD7805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72B219FA" w14:textId="0C5C0725" w:rsidR="00A23F09" w:rsidRPr="00ED547B" w:rsidRDefault="00783BCB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 A vízkárelhárítási és műszaki ismeretek alapismeret szintjén való elsajátítása.</w:t>
      </w:r>
    </w:p>
    <w:p w14:paraId="359B7492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27D3DC7B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05BE338D" w14:textId="4F5EF0AF" w:rsidR="00A23F09" w:rsidRPr="00ED547B" w:rsidRDefault="00783BC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Ármentesítés gyakorlat</w:t>
      </w:r>
    </w:p>
    <w:p w14:paraId="44DCA038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Töltésépítés: alapozás, tömörítés, rézsű kialakítás, töltés korona építése.</w:t>
      </w:r>
    </w:p>
    <w:p w14:paraId="5EFB5C9C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Töltésburkolás: előregyártott burkolatok, helyben készült vízzáró burkolatok építése, kőrakások készítése.</w:t>
      </w:r>
    </w:p>
    <w:p w14:paraId="6C1CA576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Rézsűk gyepesítése: talajelőkészítés, fűmagvetés, gyepápolás, kaszálás.</w:t>
      </w:r>
    </w:p>
    <w:p w14:paraId="22048313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Hullámterek kialakítása, ártéri erdők telepítése, gondozása, előterek karbantartása.</w:t>
      </w:r>
    </w:p>
    <w:p w14:paraId="22253643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Töltések tartozékainak fenntartása: burkolatjavítás, utak karbantartása, festés, mázolás.</w:t>
      </w:r>
    </w:p>
    <w:p w14:paraId="089F7153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Árvízvédelmi anyagok tárolása, fenntartása: homokdepóniák rendezése, kődepóniák rakása, rőzseművek készítése.</w:t>
      </w:r>
    </w:p>
    <w:p w14:paraId="79595781" w14:textId="5EC659B8" w:rsidR="00A23F09" w:rsidRPr="00ED547B" w:rsidRDefault="00783BC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Árvízvédelmi eszközök, kéziszerszámok ellenőrzése, szivattyúk, kompresszorok karbantartása.</w:t>
      </w:r>
    </w:p>
    <w:p w14:paraId="7A6CC115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7EDF94" w14:textId="3D49D832" w:rsidR="00A23F09" w:rsidRPr="00ED547B" w:rsidRDefault="00783BC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Ár- és belvízvédekezési gyakorlat</w:t>
      </w:r>
    </w:p>
    <w:p w14:paraId="0F8ECE4C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Védekezés a vízoldali árvízi károk ellen: </w:t>
      </w:r>
    </w:p>
    <w:p w14:paraId="748CE298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hullámverés: fóliázás, homokzsákok lerakása, rőzseművek rakása;</w:t>
      </w:r>
    </w:p>
    <w:p w14:paraId="5BDDC8C5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elhabolás: homokzsákok rakása, fóliázás, korszerű anyagok alkalmazása;</w:t>
      </w:r>
    </w:p>
    <w:p w14:paraId="666C089A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 xml:space="preserve">csurgás: a csurgás helyének keresése, a befolyó nyílás elzárása. </w:t>
      </w:r>
    </w:p>
    <w:p w14:paraId="5992F062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Védekezés mentett oldali árvízi károk ellen: </w:t>
      </w:r>
    </w:p>
    <w:p w14:paraId="751CC3C7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buzgár: védekezés homokzsákokból rakott ellennyomó medencével, előre gyártott műanyag kerettel;</w:t>
      </w:r>
    </w:p>
    <w:p w14:paraId="6B8FA3E0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fakadó víz: szorítótöltések készítése homokzsákból, előre gyártott pallókból.</w:t>
      </w:r>
    </w:p>
    <w:p w14:paraId="008EA883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Védekezés töltéskoronát meghágó árvizek ellen:</w:t>
      </w:r>
    </w:p>
    <w:p w14:paraId="7BE35EDC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töltésmagasítás földből;</w:t>
      </w:r>
    </w:p>
    <w:p w14:paraId="5CBB23BE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nyúlgát építése.</w:t>
      </w:r>
    </w:p>
    <w:p w14:paraId="12572524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Védekezés töltéstestet érő árvízi károk ellen:</w:t>
      </w:r>
    </w:p>
    <w:p w14:paraId="343885E2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töltés átázás: vízoldali fóliázás;</w:t>
      </w:r>
    </w:p>
    <w:p w14:paraId="77750497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–</w:t>
      </w:r>
      <w:r w:rsidRPr="00ED547B">
        <w:rPr>
          <w:rFonts w:cs="Times New Roman"/>
        </w:rPr>
        <w:tab/>
        <w:t>elcsúszás: bordás megtámasztás homokzsákkal, kővel, egyéb anyaggal.</w:t>
      </w:r>
    </w:p>
    <w:p w14:paraId="5F3E1EB9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Védekezés belvízi elöntések ellen településeken: csapadék csatornák tisztítása, csatornák víznyelőinek tisztítása, csapadékvíz tározók karbantartása, javítása.</w:t>
      </w:r>
    </w:p>
    <w:p w14:paraId="6D2D8170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Elöntött létesítmények víztelenítése szivattyúzással</w:t>
      </w:r>
    </w:p>
    <w:p w14:paraId="05CB848D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A szivattyútelepek üzemeltetése (vízkivételi, termelő, átemelő és nyomásfokozó szivattyútelepek). </w:t>
      </w:r>
    </w:p>
    <w:p w14:paraId="6BA8C733" w14:textId="77777777" w:rsidR="00783BCB" w:rsidRPr="00ED547B" w:rsidRDefault="00783BCB" w:rsidP="00783BCB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Védekezés belvízi elöntések ellen külterületen: belvíz csatornák tisztítása, műtárgyainak javítása, szántóföldek vízállásainak levezetése. </w:t>
      </w:r>
    </w:p>
    <w:p w14:paraId="68EA7738" w14:textId="762B519F" w:rsidR="00A23F09" w:rsidRPr="00ED547B" w:rsidRDefault="00783BCB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Munka-, tűz és balesetvédelmi előírások betartása.</w:t>
      </w:r>
    </w:p>
    <w:p w14:paraId="76E740E3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5EC9117" w14:textId="435529D8" w:rsidR="00A23F09" w:rsidRPr="00ED547B" w:rsidRDefault="00783BCB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Szivattyúk üzemeltetése</w:t>
      </w:r>
    </w:p>
    <w:p w14:paraId="544B7AC9" w14:textId="77777777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Gravitációs csatornahálózatok: átemelők, biztonsági műtárgyak, zsilipaknák, tiltók, szabályozási műtárgyak, egyéb hálózati műtárgyak.</w:t>
      </w:r>
    </w:p>
    <w:p w14:paraId="6EB244C9" w14:textId="77777777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Kényszeráramoltatású rendszerek eszközei, anyagai: szivattyúk, szivornyák, vákuumszivattyúk.</w:t>
      </w:r>
    </w:p>
    <w:p w14:paraId="4805D612" w14:textId="77777777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Tömítőanyagok használati jellemzői, alkalmazási szabályai.</w:t>
      </w:r>
    </w:p>
    <w:p w14:paraId="22F23E8B" w14:textId="77777777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Csőanyagok, csőszerkezetek, szerelvények, idomok.</w:t>
      </w:r>
    </w:p>
    <w:p w14:paraId="14926282" w14:textId="77777777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Acélcsövek tulajdonságai és szereléstechnikája.</w:t>
      </w:r>
    </w:p>
    <w:p w14:paraId="0D540CA2" w14:textId="467B41DF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Légtechnikai csőhálózati rendszerek.</w:t>
      </w:r>
    </w:p>
    <w:p w14:paraId="6C75598C" w14:textId="77777777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Rézcsövek tulajdonságai és szereléstechnikája. </w:t>
      </w:r>
    </w:p>
    <w:p w14:paraId="6CF940A0" w14:textId="77777777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Műanyagcsövek tulajdonságai és szereléstechnikája. </w:t>
      </w:r>
    </w:p>
    <w:p w14:paraId="31312234" w14:textId="77777777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Nyomáspróba eszközei. </w:t>
      </w:r>
    </w:p>
    <w:p w14:paraId="44F9E3E8" w14:textId="77777777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Villamos vezérlések alapkapcsolásai (öntartó, keresztreteszelés, logikai áramkörök).</w:t>
      </w:r>
    </w:p>
    <w:p w14:paraId="41A90BE8" w14:textId="77777777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Áramlástechnikai jellemzők mérése: térfogat, idő, nyomás, átmérő</w:t>
      </w:r>
    </w:p>
    <w:p w14:paraId="0D3A87D8" w14:textId="77777777" w:rsidR="00783BCB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Áramlástechnikai jellemzők számítása: sebesség, vízhozam, szállítómagasság, teljesítmény, hatásfok.</w:t>
      </w:r>
    </w:p>
    <w:p w14:paraId="5F86C87D" w14:textId="197A24AA" w:rsidR="00A23F09" w:rsidRPr="00ED547B" w:rsidRDefault="00783BCB" w:rsidP="00783BCB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Munka-, tűz és balesetvédelmi előírások betartása.</w:t>
      </w:r>
    </w:p>
    <w:p w14:paraId="50C658E6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18D1E8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563993F6" w14:textId="43710C02" w:rsidR="00A23F09" w:rsidRPr="00ED547B" w:rsidRDefault="00783BCB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számítógép terem, tanműhely, gyakorlati terület</w:t>
      </w:r>
    </w:p>
    <w:p w14:paraId="15CE816C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2E47C58E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1272B0B4" w14:textId="17663BDA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54F1B43E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DEB9F78" w14:textId="77777777" w:rsidR="00A23F09" w:rsidRPr="00ED547B" w:rsidRDefault="00A23F09" w:rsidP="00A23F09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03519E48" w14:textId="77777777" w:rsidR="00A23F09" w:rsidRPr="00ED547B" w:rsidRDefault="00A23F09" w:rsidP="00A23F09">
      <w:pPr>
        <w:rPr>
          <w:rFonts w:cs="Times New Roman"/>
        </w:rPr>
      </w:pPr>
    </w:p>
    <w:p w14:paraId="6D31E1FB" w14:textId="77777777" w:rsidR="00A23F09" w:rsidRPr="00ED547B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A</w:t>
      </w:r>
    </w:p>
    <w:p w14:paraId="2DB7525F" w14:textId="6A55A6FD" w:rsidR="00A23F09" w:rsidRPr="00ED547B" w:rsidRDefault="00783BCB" w:rsidP="00A23F09">
      <w:pPr>
        <w:spacing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11675</w:t>
      </w:r>
      <w:r w:rsidR="00A23F09" w:rsidRPr="00ED547B">
        <w:rPr>
          <w:rFonts w:cs="Times New Roman"/>
          <w:b/>
          <w:sz w:val="36"/>
        </w:rPr>
        <w:t>-</w:t>
      </w:r>
      <w:r w:rsidRPr="00ED547B">
        <w:rPr>
          <w:rFonts w:cs="Times New Roman"/>
          <w:b/>
          <w:sz w:val="36"/>
        </w:rPr>
        <w:t>16</w:t>
      </w:r>
      <w:r w:rsidR="00A23F09" w:rsidRPr="00ED547B">
        <w:rPr>
          <w:rFonts w:cs="Times New Roman"/>
          <w:b/>
          <w:sz w:val="36"/>
        </w:rPr>
        <w:t xml:space="preserve"> azonosító számú</w:t>
      </w:r>
    </w:p>
    <w:p w14:paraId="6CDFDE8D" w14:textId="07BACBE8" w:rsidR="00A23F09" w:rsidRPr="00ED547B" w:rsidRDefault="00783BCB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Vízrajzi üzemeltető ismeretei</w:t>
      </w:r>
    </w:p>
    <w:p w14:paraId="6369B178" w14:textId="77777777" w:rsidR="00A23F09" w:rsidRPr="00ED547B" w:rsidRDefault="00A23F09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megnevezésű</w:t>
      </w:r>
    </w:p>
    <w:p w14:paraId="68CA384F" w14:textId="77777777" w:rsidR="00A23F09" w:rsidRPr="00ED547B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szakmai követelménymodul</w:t>
      </w:r>
    </w:p>
    <w:p w14:paraId="30DF283C" w14:textId="77777777" w:rsidR="00A23F09" w:rsidRPr="00ED547B" w:rsidRDefault="00A23F09" w:rsidP="00A23F09">
      <w:pPr>
        <w:jc w:val="center"/>
        <w:rPr>
          <w:rFonts w:cs="Times New Roman"/>
          <w:b/>
          <w:sz w:val="36"/>
        </w:rPr>
      </w:pPr>
      <w:r w:rsidRPr="00ED547B">
        <w:rPr>
          <w:rFonts w:cs="Times New Roman"/>
          <w:b/>
          <w:sz w:val="36"/>
        </w:rPr>
        <w:t>tantárgyai, témakörei</w:t>
      </w:r>
    </w:p>
    <w:p w14:paraId="7C175119" w14:textId="77777777" w:rsidR="00A23F09" w:rsidRPr="00ED547B" w:rsidRDefault="00A23F09" w:rsidP="00A23F09">
      <w:pPr>
        <w:spacing w:after="200" w:line="276" w:lineRule="auto"/>
        <w:jc w:val="left"/>
        <w:rPr>
          <w:rFonts w:cs="Times New Roman"/>
        </w:rPr>
      </w:pPr>
      <w:r w:rsidRPr="00ED547B">
        <w:rPr>
          <w:rFonts w:cs="Times New Roman"/>
        </w:rPr>
        <w:br w:type="page"/>
      </w:r>
    </w:p>
    <w:p w14:paraId="258F1AFA" w14:textId="54B463B6" w:rsidR="00A23F09" w:rsidRPr="00ED547B" w:rsidRDefault="00A23F09" w:rsidP="00A23F09">
      <w:pPr>
        <w:rPr>
          <w:rFonts w:cs="Times New Roman"/>
        </w:rPr>
      </w:pPr>
      <w:r w:rsidRPr="00ED547B">
        <w:rPr>
          <w:rFonts w:cs="Times New Roman"/>
        </w:rPr>
        <w:t xml:space="preserve">A </w:t>
      </w:r>
      <w:r w:rsidR="00783BCB" w:rsidRPr="00ED547B">
        <w:rPr>
          <w:rFonts w:cs="Times New Roman"/>
        </w:rPr>
        <w:t>11675</w:t>
      </w:r>
      <w:r w:rsidRPr="00ED547B">
        <w:rPr>
          <w:rFonts w:cs="Times New Roman"/>
        </w:rPr>
        <w:t>-</w:t>
      </w:r>
      <w:r w:rsidR="00783BCB" w:rsidRPr="00ED547B">
        <w:rPr>
          <w:rFonts w:cs="Times New Roman"/>
        </w:rPr>
        <w:t>16</w:t>
      </w:r>
      <w:r w:rsidRPr="00ED547B">
        <w:rPr>
          <w:rFonts w:cs="Times New Roman"/>
        </w:rPr>
        <w:t xml:space="preserve"> azonosító számú </w:t>
      </w:r>
      <w:r w:rsidR="00783BCB" w:rsidRPr="00ED547B">
        <w:rPr>
          <w:rFonts w:cs="Times New Roman"/>
        </w:rPr>
        <w:t>Vízrajzi üzemeltető ismeretei</w:t>
      </w:r>
      <w:r w:rsidRPr="00ED547B">
        <w:rPr>
          <w:rFonts w:cs="Times New Roman"/>
        </w:rPr>
        <w:t xml:space="preserve"> megnevezésű szakmai követelménymodulhoz tartozó tantárgyak és témakörök oktatása során </w:t>
      </w:r>
      <w:r w:rsidR="008E2257">
        <w:rPr>
          <w:rFonts w:cs="Times New Roman"/>
        </w:rPr>
        <w:t>fejlesztendő kompetenciák:</w:t>
      </w:r>
    </w:p>
    <w:tbl>
      <w:tblPr>
        <w:tblW w:w="0" w:type="auto"/>
        <w:jc w:val="center"/>
        <w:tblInd w:w="-792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062"/>
        <w:gridCol w:w="758"/>
        <w:gridCol w:w="758"/>
      </w:tblGrid>
      <w:tr w:rsidR="001840A0" w:rsidRPr="001C1047" w14:paraId="0EFDEBE0" w14:textId="77777777" w:rsidTr="001C1047">
        <w:trPr>
          <w:cantSplit/>
          <w:trHeight w:val="1697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0ABC10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CDDAA72" w14:textId="01900A5E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Üzemeltetési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EE0C256" w14:textId="25D137DF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Üzemeltetési gyakorlatok</w:t>
            </w:r>
          </w:p>
        </w:tc>
      </w:tr>
      <w:tr w:rsidR="001840A0" w:rsidRPr="001C1047" w14:paraId="3E472A70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4E9803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2A884C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BCA50" w14:textId="77777777" w:rsidR="001840A0" w:rsidRPr="001C1047" w:rsidRDefault="001840A0" w:rsidP="00DD20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6C4FB28D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273AA2" w14:textId="299B7C28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bookmarkStart w:id="9" w:name="RANGE!A3"/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Érti a hidrológiai körfolyamat elemeit, annak mérési módjait</w:t>
            </w:r>
            <w:bookmarkEnd w:id="9"/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0142CC" w14:textId="4CF6DE2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C8651" w14:textId="35B54CEB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DB4FD01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81AFDA" w14:textId="0754A98B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Hidrometeorológiai méréseket végez, adatokat tárol, feldolgoz,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415F0" w14:textId="55F8E8A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A668F" w14:textId="490125A1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A7B4F96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5ADAAB" w14:textId="4C0D73B8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Alkalmazza a körfolyamat elemeinek összefüggéseit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839AA8" w14:textId="3B1D38B4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0CBEA" w14:textId="6B152994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A91C777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A9297F" w14:textId="25E90AF4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Felszíni és felszín alatti vizek mennyiségi és minőségi jellemzőit felhasználja feladatai során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A9DEA7" w14:textId="7855F39A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CF8DA1" w14:textId="146F474B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2BD89FA9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9E199D" w14:textId="0C0ED4E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Vízrajzi méréseket végez terepen: mechanikai, digitális mérőeszközökkel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97FC3" w14:textId="300A4E6D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B752F9" w14:textId="166F816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3271C7A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71E273" w14:textId="449DABB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Vízrajzi távmérőrendszert üzemeltet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091744" w14:textId="6FD16BD6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E5C1A" w14:textId="5022E13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CBC0C89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E7C4F5C" w14:textId="6526A0D1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Vízrajzi adatokat észlel, majd továbbít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FD4A80" w14:textId="15F467B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FCE51" w14:textId="5C3B9FA3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32B7310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39E0F9" w14:textId="766806FB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Mérési adatokat tárol, feldolgoz, értékel, szükség esetén közread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789E61" w14:textId="0FE0B21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0B49F" w14:textId="3A1BD26D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92845CC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EA011B" w14:textId="5864656E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Részt vesz adatellenőrzés, javítás, pótlási feladatokban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394FE9" w14:textId="1E9411E4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B7517" w14:textId="317F2501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FB87583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0A6E6A" w14:textId="75BB74A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Adatsorokból jelentést, tájékoztatót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3AAC8A" w14:textId="3376E39D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A0BFD" w14:textId="7306D9AB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F5B6E70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810C2B" w14:textId="68D97AF1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Hordalékmérést végez és feldolgoz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C7E8C" w14:textId="7A4E594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FB228" w14:textId="2AC3B796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AA1D159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A88412" w14:textId="3166B15C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Figyeli a jégjelenséget, folyómeder változását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DF8805" w14:textId="4BAEF548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20DB8" w14:textId="1204A35A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9C66F97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E8F469" w14:textId="047E427F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Figyelőszolgálatot lát 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53903" w14:textId="7AC9C81E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98EBE7" w14:textId="2A0F19C4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2E0A3C3C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B3BEDD" w14:textId="205C393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Geodéziai méréseket végez, értékel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ADD0F1" w14:textId="0D0BB1A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59148" w14:textId="14A9F4E9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A338F62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B59566" w14:textId="57254172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Bemutatja az Országos Vízjelző Szolgálat és a Vízügyi Informatikai Rendszer felépítését és főbb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14E76" w14:textId="4B4C9219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9BC7A1" w14:textId="538DA132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327D6C5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10A85A" w14:textId="7B6DEC61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Felhasználja a Vízrajzi Adattár információit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174103" w14:textId="431230B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5F266" w14:textId="2BE295B3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61A55B3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6711F0" w14:textId="2E95ABA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Kapcsolatot tart a hatóságokkal, ügyfelekkel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28243E" w14:textId="3EE5EA6C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032243" w14:textId="155F0E26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195EDC1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56ABD7" w14:textId="7AAE844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Vezeti a helyi nyilvántartásokat a területén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B1B96" w14:textId="14153B5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E4A72" w14:textId="0D91237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64B52D3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CEAC60" w14:textId="14093C1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Karbantartja a mérési eszközöket, üzemkész állapotba helyezi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B7BF9B" w14:textId="4152B48A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3E95DF" w14:textId="1CE4F3D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2E8A7AA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B3A0BF" w14:textId="3FEFA1FA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A6EF8" w14:textId="7777777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EFE0AF" w14:textId="7777777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49AE24A3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FCF3F1" w14:textId="3C7C5F3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Hidrometeorológiai jellemzők mérése, 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275457" w14:textId="0A5D4E6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DB8E1C" w14:textId="38953FE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28807FB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329C87" w14:textId="50C03D48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Hidrometriai jellemzők mérése, feldolgozása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ABAEE5" w14:textId="79FBC2E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618ED0" w14:textId="4A7015C4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2A6784B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183B68" w14:textId="48FFECED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Hidrográfiai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ABE416" w14:textId="1D31091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5A21FE" w14:textId="7D361AF4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2E49BC98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C1F8C5" w14:textId="1FB508EA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Hidraulikai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19A7A" w14:textId="7F23BFA9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3FE601" w14:textId="197CC19D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63B68E86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7EF3C5" w14:textId="621C6A64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Tájékoztatási, kapcsolattartási tevékenységek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AC86C" w14:textId="772A6DAB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C7BABD" w14:textId="31BE362D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0DB7837D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B54A49" w14:textId="20E45682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Figyelőhálózat tevékenysége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F9FFF" w14:textId="72D77398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9CC6F" w14:textId="4E7A7B2A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70EC12E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3C146C" w14:textId="4BD3D84B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Vízrajzi észlelőhálózat- távmérő hálózat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E84E0D" w14:textId="191D8D84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0701E5" w14:textId="1DCAB362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6E263E9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1604D7" w14:textId="04507373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Vízrajzi mérések, adatok gyűjtése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C45AC9" w14:textId="1D69A2C6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DBB113" w14:textId="78964EE8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177A2C4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1FDB8C" w14:textId="395E1756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Vízrajzi adatfeldolgozás, tárolás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36706F" w14:textId="69B21E39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445B7" w14:textId="713E64B1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5D67913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AC0D6D" w14:textId="6D38CCB6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Geodéziai mérések, feldolgozás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BC85E" w14:textId="371246F9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299B7" w14:textId="53399034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D08B884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52812C" w14:textId="42349411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Eszközök fenntartási és karbantartási munkái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327316" w14:textId="76212A3D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7607CE" w14:textId="715E4CBC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57027B6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E601A2" w14:textId="52875599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Készletkezelés –tárgyi eszközökre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D94CB1" w14:textId="2CEBB11D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FD58E" w14:textId="68F679E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65A7E7E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B04E41" w14:textId="52AF80FD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Munkavédelmi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6E4FB" w14:textId="31F43D3B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B7B6E" w14:textId="01DDD9AD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ABFEF58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B36285" w14:textId="36F48223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Legkorszerűbb számítástechnika/ informatika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D74B62" w14:textId="5D314CB6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39184" w14:textId="4758C459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EA994A1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4DF9CF" w14:textId="5FD0D04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7530D3" w14:textId="7777777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DED217" w14:textId="7777777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720EB766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AC37CD" w14:textId="6AC677DF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Tájékozódás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E57EED" w14:textId="5AF1A5EA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432090" w14:textId="0376DE4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CCA8DCC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AA262A" w14:textId="0238E15F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Méréshez alkalmazott eszközök kiválasztása és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870CDF" w14:textId="5B2A9BC1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05AB57" w14:textId="0CA6155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B1DEFA3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DF2E42" w14:textId="5A8D1CAB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FE58C4" w14:textId="7291AE33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0394A" w14:textId="59D4D1D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534FEBB8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B29790" w14:textId="5481F8FF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Geodéziai műszerek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D6DDF" w14:textId="193A1FB6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CAF8C" w14:textId="65DF511F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A9FE32B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48287E" w14:textId="43380175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Alapvető térinformatikai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6159C" w14:textId="569CAE42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B7BF1C" w14:textId="53D60220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1840A0" w:rsidRPr="001C1047" w14:paraId="73DBB7E5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92BD36" w14:textId="121E666D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718B1A" w14:textId="7777777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206B0" w14:textId="77777777" w:rsidR="001840A0" w:rsidRPr="001C1047" w:rsidRDefault="001840A0" w:rsidP="00783BC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840A0" w:rsidRPr="001C1047" w14:paraId="0D1AAF26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0F03D1" w14:textId="09EC1D83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121FC7" w14:textId="4234DBD1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59C745" w14:textId="00E1C7BB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17F0215A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8156E5" w14:textId="70B80C80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F7459" w14:textId="5FC473D9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F360D" w14:textId="0E9D400D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C0F0249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D3A983" w14:textId="41AEDBA2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Elhivatottság, elkötelezettség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1AE30D" w14:textId="6C2CB66F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85491A" w14:textId="0A5F9F56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DE735D6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7BEC64" w14:textId="21A8086A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2891DD" w14:textId="77777777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70CDD0" w14:textId="77777777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</w:tr>
      <w:tr w:rsidR="001840A0" w:rsidRPr="001C1047" w14:paraId="5B67D14B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139D03" w14:textId="20303DFD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7B7745" w14:textId="75C6D9F0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B8395" w14:textId="68A3D3E1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786B5F10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F21C68" w14:textId="70045D24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Kapcsolatfenntartó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389134" w14:textId="72761853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27666A" w14:textId="379017DF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5787793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8BE084" w14:textId="2DF09942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30D967" w14:textId="02344B40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114020" w14:textId="2B379AA9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445FBBBB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1908ED" w14:textId="11A0DF5E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1C1047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7854FF" w14:textId="77777777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619FDD" w14:textId="77777777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</w:p>
        </w:tc>
      </w:tr>
      <w:tr w:rsidR="001840A0" w:rsidRPr="001C1047" w14:paraId="779AE071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91681C" w14:textId="7C12D48A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Ismeretek helyén 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53D6DB" w14:textId="7970A8BE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66923B" w14:textId="72066F8A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359B7467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DD44DF" w14:textId="7BF1FE56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Problémamegoldás, hibaelhárítás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7DFD4" w14:textId="0DB7172A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28B91" w14:textId="44006BB7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1840A0" w:rsidRPr="001C1047" w14:paraId="65C7B831" w14:textId="77777777" w:rsidTr="001C1047">
        <w:trPr>
          <w:trHeight w:val="255"/>
          <w:jc w:val="center"/>
        </w:trPr>
        <w:tc>
          <w:tcPr>
            <w:tcW w:w="50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F68A81" w14:textId="5F3133EE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Gyakorlatias feladatértelmezés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C3594" w14:textId="7DA2133D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1049E2" w14:textId="4DC90CEF" w:rsidR="001840A0" w:rsidRPr="001C1047" w:rsidRDefault="001840A0" w:rsidP="0034199C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C1047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0AB7AE5F" w14:textId="77777777" w:rsidR="00A23F09" w:rsidRPr="00ED547B" w:rsidRDefault="00A23F09" w:rsidP="00A23F09">
      <w:pPr>
        <w:rPr>
          <w:rFonts w:cs="Times New Roman"/>
        </w:rPr>
      </w:pPr>
    </w:p>
    <w:p w14:paraId="4BB2E61E" w14:textId="0B6E5A4A" w:rsidR="00A23F09" w:rsidRPr="00ED547B" w:rsidRDefault="00120DE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Üzemeltetési alapismeretek</w:t>
      </w:r>
      <w:r w:rsidR="00A23F09" w:rsidRPr="00ED547B">
        <w:rPr>
          <w:rFonts w:cs="Times New Roman"/>
          <w:b/>
        </w:rPr>
        <w:t xml:space="preserve"> tantárgy</w:t>
      </w:r>
      <w:r w:rsidR="00A23F09" w:rsidRPr="00ED547B">
        <w:rPr>
          <w:rFonts w:cs="Times New Roman"/>
          <w:b/>
        </w:rPr>
        <w:tab/>
      </w:r>
      <w:r w:rsidR="00F439F5" w:rsidRPr="00ED547B">
        <w:rPr>
          <w:rFonts w:cs="Times New Roman"/>
          <w:b/>
        </w:rPr>
        <w:t>124</w:t>
      </w:r>
      <w:r w:rsidR="00A23F09" w:rsidRPr="00ED547B">
        <w:rPr>
          <w:rFonts w:cs="Times New Roman"/>
          <w:b/>
        </w:rPr>
        <w:t xml:space="preserve"> óra/</w:t>
      </w:r>
      <w:r w:rsidR="00F439F5" w:rsidRPr="00ED547B">
        <w:rPr>
          <w:rFonts w:cs="Times New Roman"/>
          <w:b/>
        </w:rPr>
        <w:t>124</w:t>
      </w:r>
      <w:r w:rsidR="00A23F09" w:rsidRPr="00ED547B">
        <w:rPr>
          <w:rFonts w:cs="Times New Roman"/>
          <w:b/>
        </w:rPr>
        <w:t xml:space="preserve"> óra*</w:t>
      </w:r>
    </w:p>
    <w:p w14:paraId="2932D80E" w14:textId="77777777" w:rsidR="00A23F09" w:rsidRPr="00ED547B" w:rsidRDefault="00A23F09" w:rsidP="00A23F09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1E974BAF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2D3F2DB3" w14:textId="3631F5B8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6BC8FD8C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18B3D5AE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46192464" w14:textId="597EAAF9" w:rsidR="00A23F09" w:rsidRPr="00ED547B" w:rsidRDefault="00120DE8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vízrajzi mérőhálózat megismerése, a vízgazdálkodási tevékenységekhez szükséges adatok mérési módjainak elsajátítása. Az alkalmazott és a legkorszerűbb mérőeszközök működésének megismerése, azok használata és karbantartása. A mért adatok hagyományos és korszerű informatikai módon történő tárolása, feldolgozása. Nyilvántartásokat vezet, kapcsolatot tart hatóságokkal és ügyfelekkel.</w:t>
      </w:r>
    </w:p>
    <w:p w14:paraId="4D95E24D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0A1772E0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409EB91E" w14:textId="03E1BAFE" w:rsidR="00A23F09" w:rsidRPr="00ED547B" w:rsidRDefault="00120DE8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 A vízgazdálkodási és műszaki ismeretek alapismeret szintjén való elsajátítása.</w:t>
      </w:r>
    </w:p>
    <w:p w14:paraId="24308127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73D7730E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2B65E1A3" w14:textId="3ECFA46B" w:rsidR="00A23F09" w:rsidRPr="00ED547B" w:rsidRDefault="00120D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Hidrometeorológiai mérések</w:t>
      </w:r>
    </w:p>
    <w:p w14:paraId="7B08A338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Éghajlati jellemzők, az időjárási elemek</w:t>
      </w:r>
    </w:p>
    <w:p w14:paraId="156A9DF2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csapadék egyes formáinak kialakulása, időbeni és térbeli eloszlása</w:t>
      </w:r>
    </w:p>
    <w:p w14:paraId="363A1778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csapadék- és hómérő hálózatok kialakítása, a mérés elve és eszközei</w:t>
      </w:r>
    </w:p>
    <w:p w14:paraId="6DA3262A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hóvastagság és hó-víz egyenérték mérésének elve és eszközei</w:t>
      </w:r>
    </w:p>
    <w:p w14:paraId="26FC15B7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párolgás- és légnedvesség-mérés elve, eszközei és hálózati jellemzői</w:t>
      </w:r>
    </w:p>
    <w:p w14:paraId="2FD9DC15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léghőmérséklet-mérés elve, eszközei</w:t>
      </w:r>
    </w:p>
    <w:p w14:paraId="53DCD9DC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Egyéb hidrometeorológiai elemek mérése (légnyomás, szélirány- és szélerősség, napfénytartam, talajhőmérséklet)</w:t>
      </w:r>
    </w:p>
    <w:p w14:paraId="5A9EAAA8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Mérési adatok tárolása, feldolgozása, értékelése</w:t>
      </w:r>
    </w:p>
    <w:p w14:paraId="1405D1CA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Időjárási térképek elemzése</w:t>
      </w:r>
    </w:p>
    <w:p w14:paraId="3E4DF54B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Időjárás jelentések elemzése</w:t>
      </w:r>
    </w:p>
    <w:p w14:paraId="29949AE1" w14:textId="47ACA05A" w:rsidR="00A23F09" w:rsidRPr="00ED547B" w:rsidRDefault="00120DE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Előrejelzések és előrejelzési modellek felhasználása</w:t>
      </w:r>
    </w:p>
    <w:p w14:paraId="4490696C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067A96" w14:textId="711A7588" w:rsidR="00A23F09" w:rsidRPr="00ED547B" w:rsidRDefault="00120D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Felszíni és felszín alatti vizek jellemzése</w:t>
      </w:r>
    </w:p>
    <w:p w14:paraId="29CE0649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Vízhálózati alapismeretek</w:t>
      </w:r>
    </w:p>
    <w:p w14:paraId="5FD3DE95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vízállás-mérés elve és eszközei</w:t>
      </w:r>
    </w:p>
    <w:p w14:paraId="5E0EDF95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vízhőmérséklet-mérés elve és eszközei</w:t>
      </w:r>
    </w:p>
    <w:p w14:paraId="7BA42EB7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vízhozam-mérés elve és eszközei</w:t>
      </w:r>
    </w:p>
    <w:p w14:paraId="64A12FA5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vizek vízállás-, vízhőmérséklet és vízhozam-mérő hálózatának kialakítási elvei</w:t>
      </w:r>
    </w:p>
    <w:p w14:paraId="16ADAEE0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Hidromorfológiai alapismeretek (medergeometria, lebegtetett és görgetett hordalék, mederanyag)</w:t>
      </w:r>
    </w:p>
    <w:p w14:paraId="201A8A5D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Vízkormányzó- és vízszinttartó műtárgyak üzemeltetési jellemzői</w:t>
      </w:r>
    </w:p>
    <w:p w14:paraId="353AD419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hazai felszíni vízrajzi mérőhálózat jellemzői (törzs- és üzemi hálózat, VKI monitoring, stb.)</w:t>
      </w:r>
    </w:p>
    <w:p w14:paraId="2CE79368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Vízminőségi alapismeretek és hálózati jellemzők</w:t>
      </w:r>
    </w:p>
    <w:p w14:paraId="4B0ECBD5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Hidrogeológiai alapismeretek</w:t>
      </w:r>
    </w:p>
    <w:p w14:paraId="11AE760F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forrásmérés elve és eszközei</w:t>
      </w:r>
    </w:p>
    <w:p w14:paraId="6CF3E275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felszín alatti vizek mérőhálózatának kialakítási elvei</w:t>
      </w:r>
    </w:p>
    <w:p w14:paraId="35807D33" w14:textId="78D5A1A6" w:rsidR="00A23F09" w:rsidRPr="00ED547B" w:rsidRDefault="00120DE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hazai felszín alatti vízrajzi mérőhálózat jellemzői (törzs- és üzemi hálózat, VKI monitoring, stb.)</w:t>
      </w:r>
    </w:p>
    <w:p w14:paraId="1D4FD529" w14:textId="1F817553" w:rsidR="00A23F09" w:rsidRPr="00ED547B" w:rsidRDefault="00120D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Vízrajzi adatok feldolgozása</w:t>
      </w:r>
    </w:p>
    <w:p w14:paraId="7ABDA0C7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adatfeldolgozás ágazati műszaki előírásoknak megfelelő szabatos végrehajtása és dokumentálása</w:t>
      </w:r>
    </w:p>
    <w:p w14:paraId="57CDF830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Hidrometeorológiai adatok feldolgozása:</w:t>
      </w:r>
    </w:p>
    <w:p w14:paraId="13B73A0F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Csapadékadatok feldolgozása</w:t>
      </w:r>
    </w:p>
    <w:p w14:paraId="773B0526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Hóadatok feldolgozása</w:t>
      </w:r>
    </w:p>
    <w:p w14:paraId="2E416962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Párolgásmérési adatok feldolgozása</w:t>
      </w:r>
    </w:p>
    <w:p w14:paraId="1E74A1B5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Léghőmérséklet adatok feldolgozása</w:t>
      </w:r>
    </w:p>
    <w:p w14:paraId="7B6C4CB4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és felszín alatti vízrajzi adatok feldolgozása</w:t>
      </w:r>
    </w:p>
    <w:p w14:paraId="04C79F30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Vízállásadatok feldolgozása</w:t>
      </w:r>
    </w:p>
    <w:p w14:paraId="7932A969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Jégadatok feldolgozása</w:t>
      </w:r>
    </w:p>
    <w:p w14:paraId="279A0B18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Vízhőmérséklet adatok feldolgozása</w:t>
      </w:r>
    </w:p>
    <w:p w14:paraId="5BA86B90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Vízhozamadatok feldolgozása</w:t>
      </w:r>
    </w:p>
    <w:p w14:paraId="673356F7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Vízállás-vízhozam összefüggések szerkesztése, vízhozam idősorok előállítása</w:t>
      </w:r>
    </w:p>
    <w:p w14:paraId="379C31E6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Kútvízhőmérséklet adatok feldolgozása</w:t>
      </w:r>
    </w:p>
    <w:p w14:paraId="7E331B2B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Lebegtetett hordalék adatok elemzése, hordalékhozam számítása</w:t>
      </w:r>
    </w:p>
    <w:p w14:paraId="09A63FEE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Adatok számítógépes feldolgozása</w:t>
      </w:r>
    </w:p>
    <w:p w14:paraId="1FAD1840" w14:textId="076F84CF" w:rsidR="00A23F09" w:rsidRPr="00ED547B" w:rsidRDefault="00120DE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Központi Vízrajzi Adattár adatainak felhasználása</w:t>
      </w:r>
    </w:p>
    <w:p w14:paraId="5C46A6FB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8412C1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60D03C9E" w14:textId="454A5112" w:rsidR="00A23F09" w:rsidRPr="00ED547B" w:rsidRDefault="00120DE8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szaktanterem, számítógép terem</w:t>
      </w:r>
    </w:p>
    <w:p w14:paraId="24F7B3DA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4DBB7BD9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2C8B22E1" w14:textId="173A90B3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70C5CC8E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51B38957" w14:textId="7AB35090" w:rsidR="00A23F09" w:rsidRPr="00ED547B" w:rsidRDefault="00120DE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Üzemeltetési gyakorlatok</w:t>
      </w:r>
      <w:r w:rsidR="00A23F09" w:rsidRPr="00ED547B">
        <w:rPr>
          <w:rFonts w:cs="Times New Roman"/>
          <w:b/>
        </w:rPr>
        <w:t xml:space="preserve"> tantárgy</w:t>
      </w:r>
      <w:r w:rsidR="00A23F09" w:rsidRPr="00ED547B">
        <w:rPr>
          <w:rFonts w:cs="Times New Roman"/>
          <w:b/>
        </w:rPr>
        <w:tab/>
      </w:r>
      <w:r w:rsidR="00F439F5" w:rsidRPr="00ED547B">
        <w:rPr>
          <w:rFonts w:cs="Times New Roman"/>
          <w:b/>
        </w:rPr>
        <w:t>93</w:t>
      </w:r>
      <w:r w:rsidR="00A23F09" w:rsidRPr="00ED547B">
        <w:rPr>
          <w:rFonts w:cs="Times New Roman"/>
          <w:b/>
        </w:rPr>
        <w:t xml:space="preserve"> óra/</w:t>
      </w:r>
      <w:r w:rsidR="00F439F5" w:rsidRPr="00ED547B">
        <w:rPr>
          <w:rFonts w:cs="Times New Roman"/>
          <w:b/>
        </w:rPr>
        <w:t>93</w:t>
      </w:r>
      <w:r w:rsidR="00A23F09" w:rsidRPr="00ED547B">
        <w:rPr>
          <w:rFonts w:cs="Times New Roman"/>
          <w:b/>
        </w:rPr>
        <w:t xml:space="preserve"> óra*</w:t>
      </w:r>
    </w:p>
    <w:p w14:paraId="6FA8C19E" w14:textId="77777777" w:rsidR="00A23F09" w:rsidRPr="00ED547B" w:rsidRDefault="00A23F09" w:rsidP="00A23F09">
      <w:pPr>
        <w:spacing w:after="0"/>
        <w:jc w:val="right"/>
        <w:rPr>
          <w:rFonts w:cs="Times New Roman"/>
          <w:sz w:val="20"/>
        </w:rPr>
      </w:pPr>
      <w:r w:rsidRPr="00ED547B">
        <w:rPr>
          <w:rFonts w:cs="Times New Roman"/>
          <w:sz w:val="20"/>
        </w:rPr>
        <w:t>* 9-13. évfolyamon megszervezett képzés/13. és 14. évfolyamon megszervezett képzés</w:t>
      </w:r>
    </w:p>
    <w:p w14:paraId="3818C3A2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2915F3CC" w14:textId="0340D4CC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A tantárgy a főszakképesítéshez kapcsolódik.</w:t>
      </w:r>
    </w:p>
    <w:p w14:paraId="4A3699B3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2BB33189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tanításának célja</w:t>
      </w:r>
    </w:p>
    <w:p w14:paraId="14800F84" w14:textId="5ADC0F33" w:rsidR="00A23F09" w:rsidRPr="00ED547B" w:rsidRDefault="00120DE8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Megismerje és a gyakorlatban alkalmazza a vízrajzi adatgyűjtés és feldolgozás előírásszerű végrehajtását. A hálózat üzemeltetési, karbantartási feladatainak elsajátítása. Hatóságokkal, ügyfelekkel tudjon kapcsolatot tartani.</w:t>
      </w:r>
    </w:p>
    <w:p w14:paraId="0FDFFE04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1F20A8BC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Kapcsolódó közismereti, szakmai tartalmak</w:t>
      </w:r>
    </w:p>
    <w:p w14:paraId="42F60080" w14:textId="312A5DBA" w:rsidR="00A23F09" w:rsidRPr="00ED547B" w:rsidRDefault="00120DE8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Ismerje a természettudományos közismereti tantárgyak tananyagát olyan szinten, hogy a szakmai elméleti tantárgyak elsajátításához a szükséges előképzettséggel rendelkezzen. A vízgazdálkodási és műszaki ismeretek alapismeret szintjén való elsajátítása.</w:t>
      </w:r>
    </w:p>
    <w:p w14:paraId="727DFDEC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66833540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Témakörök</w:t>
      </w:r>
    </w:p>
    <w:p w14:paraId="529ED574" w14:textId="6F163DC5" w:rsidR="00A23F09" w:rsidRPr="00ED547B" w:rsidRDefault="00120D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Hidrometeorológiai adatok gyűjtése</w:t>
      </w:r>
    </w:p>
    <w:p w14:paraId="04EC9C21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adatgyűjtés és feldolgozás ágazati műszaki előírásoknak megfelelő szabatos végrehajtása és dokumentálása</w:t>
      </w:r>
    </w:p>
    <w:p w14:paraId="042E4900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Csapadékmérés mérőedénnyel, digitális regisztrálóval</w:t>
      </w:r>
    </w:p>
    <w:p w14:paraId="7EB34283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Hótakaró vastagságának mérése mérőléccel</w:t>
      </w:r>
    </w:p>
    <w:p w14:paraId="3E0BA0AA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hótakaró vastagságának és vízegyenérték mérése mérleges hómérővel</w:t>
      </w:r>
    </w:p>
    <w:p w14:paraId="5F1F6403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Hómérés digitális hó-vízegyenérték regisztrálóval</w:t>
      </w:r>
    </w:p>
    <w:p w14:paraId="524CA127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Párolgásmérés mérőkáddal</w:t>
      </w:r>
    </w:p>
    <w:p w14:paraId="60CF3BBE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Légköri és felszínközeli elemek mérése és megfigyelése</w:t>
      </w:r>
    </w:p>
    <w:p w14:paraId="01E59854" w14:textId="35E80703" w:rsidR="00A23F09" w:rsidRPr="00ED547B" w:rsidRDefault="00120DE8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Munka-, tűz és balesetvédelmi előírások betartása</w:t>
      </w:r>
    </w:p>
    <w:p w14:paraId="2161D4C9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118DC1" w14:textId="07AE79FC" w:rsidR="00A23F09" w:rsidRPr="00ED547B" w:rsidRDefault="00120D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Vízrajzi adatgyűjtés</w:t>
      </w:r>
    </w:p>
    <w:p w14:paraId="56B1520C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Mérőállomások építményeinek tervezési és kivitelezési műszaki előírásai</w:t>
      </w:r>
    </w:p>
    <w:p w14:paraId="6BA57837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adatgyűjtés ágazati műszaki előírásoknak megfelelő szabatos végrehajtása és dokumentálása</w:t>
      </w:r>
    </w:p>
    <w:p w14:paraId="4601B85C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Felszíni vizek:</w:t>
      </w:r>
    </w:p>
    <w:p w14:paraId="4B0A8E4B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vizek vízállásának mérése lapvízmércével</w:t>
      </w:r>
    </w:p>
    <w:p w14:paraId="6F01AA29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vizek vízállásának mérése digitális regisztráló műszerrel</w:t>
      </w:r>
    </w:p>
    <w:p w14:paraId="2DE9DBB6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Gyakoriság-tartósság számítása és ábrázolása</w:t>
      </w:r>
    </w:p>
    <w:p w14:paraId="7F9E8F7C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Zsiliptábla állás mérése táblaállás mérővel és digitális táblaállás-regisztrálóval</w:t>
      </w:r>
    </w:p>
    <w:p w14:paraId="00F374FF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vizek jégjelenségeinek megfigyelése</w:t>
      </w:r>
    </w:p>
    <w:p w14:paraId="16DC1250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vizek jégvastagságának megfigyelése</w:t>
      </w:r>
    </w:p>
    <w:p w14:paraId="13B738F8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vizek vízhőmérsékletének mérése merítőedényes hőmérővel, digitális hőmérővel, digitális regisztrálóval</w:t>
      </w:r>
    </w:p>
    <w:p w14:paraId="77114005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Vízsebesség mérések: forgószárnyas vízsebesség mérők, egyéb vízsebesség mérések</w:t>
      </w:r>
    </w:p>
    <w:p w14:paraId="6BD1F1AB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vizek vízhozamának mérése köböző edénnyel, mérőlappal, jelzőanyaggal, úszóval, sebesség-terület módszerrel, ADCP berendezéssel, ultrahangos regisztrálóval</w:t>
      </w:r>
    </w:p>
    <w:p w14:paraId="70311A4A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Felszín alatti vizek:</w:t>
      </w:r>
    </w:p>
    <w:p w14:paraId="1C780AA5" w14:textId="427536E9" w:rsidR="00A23F09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Kutak vízállásának mérése mérősíppal, elektromos vízszintérzékelővel, digitális vízállás-regisztrálóval</w:t>
      </w:r>
    </w:p>
    <w:p w14:paraId="27E458DA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Kútfejnyomás mérése nyomásmérővel, digitális regisztrálóval</w:t>
      </w:r>
    </w:p>
    <w:p w14:paraId="7E315CA9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Kutak vízhőmérsékletének mérése merítőedényes hőmérővel, digitális hőmérővel vagy regisztrálóval</w:t>
      </w:r>
    </w:p>
    <w:p w14:paraId="46BCCBCF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Vízminőségi adatgyűjtés: ágazati műszaki előírásoknak megfelelő szabatos végrehajtása és dokumentálása</w:t>
      </w:r>
    </w:p>
    <w:p w14:paraId="53E3AD53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-</w:t>
      </w:r>
      <w:r w:rsidRPr="00ED547B">
        <w:rPr>
          <w:rFonts w:cs="Times New Roman"/>
        </w:rPr>
        <w:tab/>
        <w:t>Hidromorfológiai mérések és mintavételek végrehajtása</w:t>
      </w:r>
    </w:p>
    <w:p w14:paraId="607D1CEC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mérések és mintavételek ágazati műszaki előírásoknak megfelelő szabatos végrehajtása és dokumentálása</w:t>
      </w:r>
    </w:p>
    <w:p w14:paraId="3ACB666C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Felszíni vizek lebegtetett hordalékának mérése palackos vízmintavevővel, szivattyús vízmintavevővel</w:t>
      </w:r>
    </w:p>
    <w:p w14:paraId="28250B29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Görgetett hordalék mérése</w:t>
      </w:r>
    </w:p>
    <w:p w14:paraId="3029FA23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Lebegtetett hordalékminták laboratóriumi elemzése</w:t>
      </w:r>
    </w:p>
    <w:p w14:paraId="556DED2D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Görgetett hordalék és mederanyag-minták laboratóriumi elemzése</w:t>
      </w:r>
    </w:p>
    <w:p w14:paraId="7530B6BA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Mederanyag mintavétel fagyasztással, mintavevő haranggal</w:t>
      </w:r>
    </w:p>
    <w:p w14:paraId="68DF0689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Keresztszelvény-felvétel kisvízfolyásokon és folyókon</w:t>
      </w:r>
    </w:p>
    <w:p w14:paraId="4F0AB778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Vízszintrögzítések végrehajtása</w:t>
      </w:r>
    </w:p>
    <w:p w14:paraId="692D608A" w14:textId="77777777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Számítógéppel történő adatfeldolgozások</w:t>
      </w:r>
    </w:p>
    <w:p w14:paraId="25C86FBF" w14:textId="0CDD8832" w:rsidR="00120DE8" w:rsidRPr="00ED547B" w:rsidRDefault="00120DE8" w:rsidP="00120DE8">
      <w:pPr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Munka-, tűz és balesetvédelmi előírások betartása</w:t>
      </w:r>
    </w:p>
    <w:p w14:paraId="443D2B24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ACDDB0" w14:textId="29AD99AA" w:rsidR="00A23F09" w:rsidRPr="00ED547B" w:rsidRDefault="00120DE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Vízrajzi hálózat üzemeltetése</w:t>
      </w:r>
    </w:p>
    <w:p w14:paraId="38CBD3A7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Vízrajzi építmények karbantartása (az egyes állomástípusok jellemző karbantartási feladatai, állapotfelvételek és karbantartási ütemtervek)</w:t>
      </w:r>
    </w:p>
    <w:p w14:paraId="7E837A51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Beépített és kézi mérőeszközök kezelése (karbantartás, kalibrálás, javíttatás)</w:t>
      </w:r>
    </w:p>
    <w:p w14:paraId="14F86EAA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Vízrajzi állomások és mérőeszközök nyilvántartásai (ágazati adatbázisok, állomásjegyzékek)</w:t>
      </w:r>
    </w:p>
    <w:p w14:paraId="19BA1F57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Vízrajzi állomások magassági helyzetének rendszeres geodéziai ellenőrzése (őrpontok és vízmércék magassági bemérése, javítófüggvények készítése és alkalmazása)</w:t>
      </w:r>
    </w:p>
    <w:p w14:paraId="14510D32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Távmérő rendszerek üzemeltetése (rendszeres ellenőrzési feladatok, paraméterezések, karbantartási feladatok, hibafeltárás, hatósági vizsgálatok és engedélyeztetés, adatkommunikációs eszközök üzemeltetése)</w:t>
      </w:r>
    </w:p>
    <w:p w14:paraId="047400AC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adatgyűjtés szervezése és ellenőrzése (észlelői és területi irányítói járástervek)</w:t>
      </w:r>
    </w:p>
    <w:p w14:paraId="714A813A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üzemeltetés és karbantartás költségtervezése</w:t>
      </w:r>
    </w:p>
    <w:p w14:paraId="524C777E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 vízkárelháratási tevékenység vízrajzi vonatkozású előírásai és gyakorlata</w:t>
      </w:r>
    </w:p>
    <w:p w14:paraId="5A910C7D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Vízrajzi informatikai és térinformatikai ismeretek</w:t>
      </w:r>
    </w:p>
    <w:p w14:paraId="099910F3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adatok tárolása (adattárak üzemeltetése, archiválások)</w:t>
      </w:r>
    </w:p>
    <w:p w14:paraId="502BDF37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Hazai és nemzetközi adatforgalom</w:t>
      </w:r>
    </w:p>
    <w:p w14:paraId="3E1F2FE0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adatok szolgáltatása (külső megrendelésre végzett adatszolgáltatások eljárása)</w:t>
      </w:r>
    </w:p>
    <w:p w14:paraId="4D7C779F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adatok Internetes közreadása, PR</w:t>
      </w:r>
    </w:p>
    <w:p w14:paraId="3B05E109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Minőségirányítási és oktatási feladatok</w:t>
      </w:r>
    </w:p>
    <w:p w14:paraId="6B96DAAD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Munka- és tűzvédelmi ismeretek</w:t>
      </w:r>
    </w:p>
    <w:p w14:paraId="155018D5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Beszerzések bonyolítása</w:t>
      </w:r>
    </w:p>
    <w:p w14:paraId="3CD57221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Műszaki ellenőrzés és átadás-átvétel</w:t>
      </w:r>
    </w:p>
    <w:p w14:paraId="63883227" w14:textId="77777777" w:rsidR="00120DE8" w:rsidRPr="00ED547B" w:rsidRDefault="00120DE8" w:rsidP="00120DE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Raktározás és vagyonnyilvántartás</w:t>
      </w:r>
    </w:p>
    <w:p w14:paraId="5CE70BC9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BC1887" w14:textId="4AF7391A" w:rsidR="00A23F09" w:rsidRPr="00ED547B" w:rsidRDefault="0056382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ED547B">
        <w:rPr>
          <w:rFonts w:cs="Times New Roman"/>
          <w:b/>
          <w:i/>
        </w:rPr>
        <w:t>Geodéziai mérések</w:t>
      </w:r>
    </w:p>
    <w:p w14:paraId="795BD85F" w14:textId="77777777" w:rsidR="0056382A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Vízszintes pontmeghatározás: derékszögű koordinátamérés, poláris koordinátamérés, szögek és távolságok mérése</w:t>
      </w:r>
    </w:p>
    <w:p w14:paraId="5388AFEB" w14:textId="77777777" w:rsidR="0056382A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Az iránymérés elve és eszközei</w:t>
      </w:r>
    </w:p>
    <w:p w14:paraId="25291744" w14:textId="77777777" w:rsidR="0056382A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 xml:space="preserve">Távolságok mérése, geometriai és fizikai távolságmérés </w:t>
      </w:r>
    </w:p>
    <w:p w14:paraId="75A03917" w14:textId="7730C601" w:rsidR="0056382A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Pontok magassági értelmű helymeghatározásának elve és módjai, a pont abszolút és relatív magassága</w:t>
      </w:r>
    </w:p>
    <w:p w14:paraId="1EBB2922" w14:textId="77777777" w:rsidR="0056382A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Magasságmérés: a szintezés elve és eszközei</w:t>
      </w:r>
    </w:p>
    <w:p w14:paraId="0D25C7E9" w14:textId="77777777" w:rsidR="0056382A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Vonalszintezés, területszintezés</w:t>
      </w:r>
    </w:p>
    <w:p w14:paraId="7D72DEDA" w14:textId="77777777" w:rsidR="0056382A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Geodéziai GPS alkalmazásának elméleti alapjai és gyakorlata</w:t>
      </w:r>
    </w:p>
    <w:p w14:paraId="3ADC4DA7" w14:textId="77777777" w:rsidR="0056382A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Keresztszelvény-felvételek</w:t>
      </w:r>
    </w:p>
    <w:p w14:paraId="309BCE45" w14:textId="77777777" w:rsidR="0056382A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Műtárgyak jellemző pontjainak geodéziai bemérése</w:t>
      </w:r>
    </w:p>
    <w:p w14:paraId="6444F54C" w14:textId="77777777" w:rsidR="0056382A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Elkészült építmények, műtárgyak állapotfelvétele</w:t>
      </w:r>
    </w:p>
    <w:p w14:paraId="44834258" w14:textId="77777777" w:rsidR="0056382A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Legkorszerűbb számítástechnika/ informatika alkalmazása a feldolgozásban</w:t>
      </w:r>
    </w:p>
    <w:p w14:paraId="0E77ECF1" w14:textId="7A950CB9" w:rsidR="00A23F09" w:rsidRPr="00ED547B" w:rsidRDefault="0056382A" w:rsidP="0056382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ED547B">
        <w:rPr>
          <w:rFonts w:cs="Times New Roman"/>
        </w:rPr>
        <w:t>Munka-, tűz és balesetvédelmi előírások betartása</w:t>
      </w:r>
    </w:p>
    <w:p w14:paraId="6ED2CE43" w14:textId="77777777" w:rsidR="00A23F09" w:rsidRPr="00ED547B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F5B314A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képzés javasolt helyszíne (ajánlás)</w:t>
      </w:r>
    </w:p>
    <w:p w14:paraId="387EA692" w14:textId="614E6D37" w:rsidR="00A23F09" w:rsidRPr="00ED547B" w:rsidRDefault="0056382A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>számítógép terem, tanműhely, gyakorlati terület</w:t>
      </w:r>
    </w:p>
    <w:p w14:paraId="299EACB7" w14:textId="77777777" w:rsidR="00A23F09" w:rsidRPr="00ED547B" w:rsidRDefault="00A23F09" w:rsidP="00A23F09">
      <w:pPr>
        <w:spacing w:after="0"/>
        <w:ind w:left="426"/>
        <w:rPr>
          <w:rFonts w:cs="Times New Roman"/>
        </w:rPr>
      </w:pPr>
    </w:p>
    <w:p w14:paraId="4754B32F" w14:textId="77777777" w:rsidR="00A23F09" w:rsidRPr="00ED547B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ED547B">
        <w:rPr>
          <w:rFonts w:cs="Times New Roman"/>
          <w:b/>
        </w:rPr>
        <w:t>A tantárgy értékelésének módja</w:t>
      </w:r>
    </w:p>
    <w:p w14:paraId="176AEF96" w14:textId="3FD042DB" w:rsidR="00A23F09" w:rsidRPr="00ED547B" w:rsidRDefault="00A23F09" w:rsidP="00A23F09">
      <w:pPr>
        <w:spacing w:after="0"/>
        <w:ind w:left="426"/>
        <w:rPr>
          <w:rFonts w:cs="Times New Roman"/>
        </w:rPr>
      </w:pPr>
      <w:r w:rsidRPr="00ED547B">
        <w:rPr>
          <w:rFonts w:cs="Times New Roman"/>
        </w:rPr>
        <w:t xml:space="preserve">A nemzeti köznevelésről szóló 2011. évi </w:t>
      </w:r>
      <w:r w:rsidR="002020A7">
        <w:rPr>
          <w:rFonts w:cs="Times New Roman"/>
        </w:rPr>
        <w:t xml:space="preserve">CXC. törvény </w:t>
      </w:r>
      <w:r w:rsidRPr="00ED547B">
        <w:rPr>
          <w:rFonts w:cs="Times New Roman"/>
        </w:rPr>
        <w:t xml:space="preserve">54. § </w:t>
      </w:r>
      <w:r w:rsidR="005F3814">
        <w:rPr>
          <w:rFonts w:cs="Times New Roman"/>
        </w:rPr>
        <w:t>(2) bekezdés a)</w:t>
      </w:r>
      <w:r w:rsidRPr="00ED547B">
        <w:rPr>
          <w:rFonts w:cs="Times New Roman"/>
        </w:rPr>
        <w:t xml:space="preserve"> pontja szerinti értékeléssel.</w:t>
      </w:r>
    </w:p>
    <w:p w14:paraId="7C761B57" w14:textId="77777777" w:rsidR="00A23F09" w:rsidRDefault="00A23F09" w:rsidP="00A23F09">
      <w:pPr>
        <w:spacing w:after="0"/>
        <w:ind w:left="426"/>
        <w:rPr>
          <w:rFonts w:cs="Times New Roman"/>
        </w:rPr>
      </w:pPr>
    </w:p>
    <w:p w14:paraId="3A101246" w14:textId="77777777" w:rsidR="001C1047" w:rsidRDefault="001C1047" w:rsidP="001C1047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1599E492" w14:textId="77777777" w:rsidR="001C1047" w:rsidRPr="00D52C63" w:rsidRDefault="001C1047" w:rsidP="001C1047">
      <w:pPr>
        <w:rPr>
          <w:rFonts w:cs="Times New Roman"/>
        </w:rPr>
      </w:pPr>
    </w:p>
    <w:p w14:paraId="4BE2600C" w14:textId="77777777" w:rsidR="001C1047" w:rsidRPr="00D52C63" w:rsidRDefault="001C1047" w:rsidP="001C1047">
      <w:pPr>
        <w:spacing w:before="2880"/>
        <w:jc w:val="center"/>
        <w:rPr>
          <w:rFonts w:cs="Times New Roman"/>
          <w:b/>
          <w:sz w:val="36"/>
        </w:rPr>
      </w:pPr>
    </w:p>
    <w:p w14:paraId="468B903D" w14:textId="77777777" w:rsidR="001C1047" w:rsidRPr="00D52C63" w:rsidRDefault="001C1047" w:rsidP="001C1047">
      <w:pPr>
        <w:jc w:val="center"/>
        <w:rPr>
          <w:rFonts w:cs="Times New Roman"/>
          <w:b/>
          <w:sz w:val="36"/>
        </w:rPr>
      </w:pPr>
      <w:r w:rsidRPr="007C2AB6">
        <w:rPr>
          <w:rFonts w:cs="Times New Roman"/>
          <w:b/>
          <w:sz w:val="36"/>
        </w:rPr>
        <w:t>Ágazati szakmai kompetenciák erősítése</w:t>
      </w:r>
    </w:p>
    <w:p w14:paraId="732952DE" w14:textId="77777777" w:rsidR="001C1047" w:rsidRPr="00D52C63" w:rsidRDefault="001C1047" w:rsidP="001C1047">
      <w:pPr>
        <w:spacing w:after="200" w:line="276" w:lineRule="auto"/>
        <w:jc w:val="left"/>
        <w:rPr>
          <w:rFonts w:cs="Times New Roman"/>
        </w:rPr>
      </w:pPr>
      <w:r w:rsidRPr="00D52C63">
        <w:rPr>
          <w:rFonts w:cs="Times New Roman"/>
        </w:rPr>
        <w:br w:type="page"/>
      </w:r>
    </w:p>
    <w:p w14:paraId="135CFF45" w14:textId="7C8A4D74" w:rsidR="001C1047" w:rsidRPr="00644690" w:rsidRDefault="001C1047" w:rsidP="001C1047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7C2AB6">
        <w:rPr>
          <w:b/>
        </w:rPr>
        <w:t>Ágazati szakmai kompetenciák erősítése</w:t>
      </w:r>
      <w:r>
        <w:rPr>
          <w:b/>
        </w:rPr>
        <w:tab/>
        <w:t>165 ó</w:t>
      </w:r>
      <w:r w:rsidRPr="00644690">
        <w:rPr>
          <w:b/>
        </w:rPr>
        <w:t>ra</w:t>
      </w:r>
    </w:p>
    <w:p w14:paraId="71B9ADD7" w14:textId="77777777" w:rsidR="001C1047" w:rsidRDefault="001C1047" w:rsidP="001C1047">
      <w:pPr>
        <w:spacing w:after="0"/>
        <w:ind w:left="426"/>
      </w:pPr>
    </w:p>
    <w:p w14:paraId="7B4EFEA6" w14:textId="77777777" w:rsidR="001C1047" w:rsidRDefault="001C1047" w:rsidP="001C1047">
      <w:pPr>
        <w:spacing w:after="0"/>
        <w:ind w:left="426"/>
      </w:pPr>
      <w:r w:rsidRPr="00CE70A5">
        <w:t>A</w:t>
      </w:r>
      <w:r>
        <w:t>z ágazati szakmai kompetenciák erősítése a mellék-szakképesítésre meghatározott időkeretben történik.</w:t>
      </w:r>
    </w:p>
    <w:p w14:paraId="208C15BA" w14:textId="77777777" w:rsidR="001C1047" w:rsidRDefault="001C1047" w:rsidP="001C1047">
      <w:pPr>
        <w:spacing w:after="0"/>
        <w:ind w:left="426"/>
      </w:pPr>
    </w:p>
    <w:p w14:paraId="392A37F1" w14:textId="77777777" w:rsidR="001C1047" w:rsidRDefault="001C1047" w:rsidP="001C1047">
      <w:pPr>
        <w:pStyle w:val="Listaszerbekezds"/>
        <w:numPr>
          <w:ilvl w:val="1"/>
          <w:numId w:val="8"/>
        </w:numPr>
        <w:spacing w:after="0"/>
        <w:rPr>
          <w:b/>
        </w:rPr>
      </w:pPr>
      <w:r>
        <w:rPr>
          <w:b/>
        </w:rPr>
        <w:t>T</w:t>
      </w:r>
      <w:r w:rsidRPr="00644690">
        <w:rPr>
          <w:b/>
        </w:rPr>
        <w:t>anításának célja</w:t>
      </w:r>
    </w:p>
    <w:p w14:paraId="23B0FB4F" w14:textId="77777777" w:rsidR="001C1047" w:rsidRDefault="001C1047" w:rsidP="001C1047">
      <w:pPr>
        <w:spacing w:after="0"/>
        <w:ind w:left="426"/>
      </w:pPr>
      <w:r w:rsidRPr="009D305E">
        <w:t>E témakörben a szakképesítéshez kapcsolódó – a képző intézmény helyi sajátosságait figyelembe vevő – ágazati szakmai kompetenciák erősítését kell tanórai keretben végrehajtani.</w:t>
      </w:r>
    </w:p>
    <w:p w14:paraId="57A5C89C" w14:textId="77777777" w:rsidR="001C1047" w:rsidRPr="002B5BF7" w:rsidRDefault="001C1047" w:rsidP="001C1047">
      <w:pPr>
        <w:spacing w:after="0"/>
        <w:ind w:left="426"/>
      </w:pPr>
    </w:p>
    <w:p w14:paraId="0E0DEA62" w14:textId="77777777" w:rsidR="001C1047" w:rsidRPr="00644690" w:rsidRDefault="001C1047" w:rsidP="001C1047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>
        <w:rPr>
          <w:b/>
        </w:rPr>
        <w:t>É</w:t>
      </w:r>
      <w:r w:rsidRPr="00644690">
        <w:rPr>
          <w:b/>
        </w:rPr>
        <w:t>rtékelésének módja</w:t>
      </w:r>
    </w:p>
    <w:p w14:paraId="46E55FAF" w14:textId="58FA46C1" w:rsidR="001C1047" w:rsidRDefault="001C1047" w:rsidP="001C1047">
      <w:pPr>
        <w:spacing w:after="0"/>
        <w:ind w:left="426"/>
      </w:pPr>
      <w:r w:rsidRPr="003A56AA">
        <w:t xml:space="preserve">A nemzeti köznevelésről szóló 2011. évi </w:t>
      </w:r>
      <w:r w:rsidR="002020A7">
        <w:t xml:space="preserve">CXC. törvény </w:t>
      </w:r>
      <w:r w:rsidRPr="003A56AA">
        <w:t xml:space="preserve">54. § </w:t>
      </w:r>
      <w:r w:rsidR="005F3814">
        <w:t>(2) bekezdés a)</w:t>
      </w:r>
      <w:r w:rsidRPr="003A56AA">
        <w:t xml:space="preserve"> pontja szerinti értékeléssel.</w:t>
      </w:r>
    </w:p>
    <w:p w14:paraId="68948B3F" w14:textId="77777777" w:rsidR="001C1047" w:rsidRDefault="001C1047" w:rsidP="001C1047">
      <w:pPr>
        <w:spacing w:after="0"/>
        <w:ind w:left="426"/>
      </w:pPr>
    </w:p>
    <w:sectPr w:rsidR="001C1047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3BDB0D26" w15:done="0"/>
  <w15:commentEx w15:paraId="5D944C49" w15:done="0"/>
  <w15:commentEx w15:paraId="1D3F726D" w15:done="0"/>
  <w15:commentEx w15:paraId="26157446" w15:done="0"/>
  <w15:commentEx w15:paraId="201A6F82" w15:done="0"/>
  <w15:commentEx w15:paraId="31348C0B" w15:done="0"/>
  <w15:commentEx w15:paraId="47ED5637" w15:done="0"/>
  <w15:commentEx w15:paraId="77115C1C" w15:done="0"/>
  <w15:commentEx w15:paraId="6F95B7B8" w15:done="0"/>
  <w15:commentEx w15:paraId="5DB6098D" w15:done="0"/>
  <w15:commentEx w15:paraId="2B993BDE" w15:done="0"/>
  <w15:commentEx w15:paraId="09C9610F" w15:done="0"/>
  <w15:commentEx w15:paraId="0D9D4150" w15:done="0"/>
  <w15:commentEx w15:paraId="64DF4AC4" w15:done="0"/>
  <w15:commentEx w15:paraId="6D0D3131" w15:done="0"/>
  <w15:commentEx w15:paraId="79C890DE" w15:done="0"/>
  <w15:commentEx w15:paraId="1E6A8C63" w15:done="0"/>
  <w15:commentEx w15:paraId="78986FA1" w15:done="0"/>
  <w15:commentEx w15:paraId="0AFF6023" w15:done="0"/>
  <w15:commentEx w15:paraId="0DAB1D4E" w15:done="0"/>
  <w15:commentEx w15:paraId="788FFC52" w15:done="0"/>
  <w15:commentEx w15:paraId="46CFBE77" w15:done="0"/>
  <w15:commentEx w15:paraId="36C25FE7" w15:done="0"/>
  <w15:commentEx w15:paraId="59E5E088" w15:done="0"/>
  <w15:commentEx w15:paraId="62E3A369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BC1B5E" w14:textId="77777777" w:rsidR="00EF05C4" w:rsidRDefault="00EF05C4" w:rsidP="00B945BE">
      <w:pPr>
        <w:spacing w:after="0"/>
      </w:pPr>
      <w:r>
        <w:separator/>
      </w:r>
    </w:p>
  </w:endnote>
  <w:endnote w:type="continuationSeparator" w:id="0">
    <w:p w14:paraId="5C379210" w14:textId="77777777" w:rsidR="00EF05C4" w:rsidRDefault="00EF05C4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A395CEC" w14:textId="77777777" w:rsidR="00EF05C4" w:rsidRDefault="00EF05C4" w:rsidP="00B945BE">
      <w:pPr>
        <w:spacing w:after="0"/>
      </w:pPr>
      <w:r>
        <w:separator/>
      </w:r>
    </w:p>
  </w:footnote>
  <w:footnote w:type="continuationSeparator" w:id="0">
    <w:p w14:paraId="08FC821C" w14:textId="77777777" w:rsidR="00EF05C4" w:rsidRDefault="00EF05C4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2521A3"/>
    <w:multiLevelType w:val="hybridMultilevel"/>
    <w:tmpl w:val="6E5C53B4"/>
    <w:lvl w:ilvl="0" w:tplc="B7443D5C">
      <w:numFmt w:val="bullet"/>
      <w:lvlText w:val="-"/>
      <w:lvlJc w:val="left"/>
      <w:pPr>
        <w:ind w:left="1211" w:hanging="360"/>
      </w:pPr>
      <w:rPr>
        <w:rFonts w:ascii="Times New Roman" w:eastAsiaTheme="minorHAnsi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3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6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8"/>
  </w:num>
  <w:num w:numId="5">
    <w:abstractNumId w:val="0"/>
  </w:num>
  <w:num w:numId="6">
    <w:abstractNumId w:val="6"/>
  </w:num>
  <w:num w:numId="7">
    <w:abstractNumId w:val="1"/>
  </w:num>
  <w:num w:numId="8">
    <w:abstractNumId w:val="3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76FC"/>
    <w:rsid w:val="0001241B"/>
    <w:rsid w:val="00015BFE"/>
    <w:rsid w:val="00033C9C"/>
    <w:rsid w:val="0007263D"/>
    <w:rsid w:val="00074671"/>
    <w:rsid w:val="000772D7"/>
    <w:rsid w:val="00083D88"/>
    <w:rsid w:val="00087C5A"/>
    <w:rsid w:val="00090176"/>
    <w:rsid w:val="0009508E"/>
    <w:rsid w:val="000A21B7"/>
    <w:rsid w:val="000A2E27"/>
    <w:rsid w:val="000B44B8"/>
    <w:rsid w:val="000B5E9D"/>
    <w:rsid w:val="000C2A52"/>
    <w:rsid w:val="000D7850"/>
    <w:rsid w:val="000E1DAA"/>
    <w:rsid w:val="000F44A2"/>
    <w:rsid w:val="001043E2"/>
    <w:rsid w:val="00120DE8"/>
    <w:rsid w:val="0012134D"/>
    <w:rsid w:val="001319F8"/>
    <w:rsid w:val="00143F5B"/>
    <w:rsid w:val="00160E0E"/>
    <w:rsid w:val="0017186D"/>
    <w:rsid w:val="001840A0"/>
    <w:rsid w:val="001924F4"/>
    <w:rsid w:val="001A7777"/>
    <w:rsid w:val="001B61A0"/>
    <w:rsid w:val="001B7B7D"/>
    <w:rsid w:val="001C1047"/>
    <w:rsid w:val="001C47F4"/>
    <w:rsid w:val="001C7FF2"/>
    <w:rsid w:val="001E7B1E"/>
    <w:rsid w:val="001F08AF"/>
    <w:rsid w:val="002020A7"/>
    <w:rsid w:val="002076FC"/>
    <w:rsid w:val="00216033"/>
    <w:rsid w:val="00244218"/>
    <w:rsid w:val="00250FD5"/>
    <w:rsid w:val="0025489A"/>
    <w:rsid w:val="002625A0"/>
    <w:rsid w:val="00266A2C"/>
    <w:rsid w:val="0026720A"/>
    <w:rsid w:val="00271802"/>
    <w:rsid w:val="0027596A"/>
    <w:rsid w:val="00291386"/>
    <w:rsid w:val="0029724E"/>
    <w:rsid w:val="002B02B9"/>
    <w:rsid w:val="002C6866"/>
    <w:rsid w:val="002D029F"/>
    <w:rsid w:val="00320239"/>
    <w:rsid w:val="003262AC"/>
    <w:rsid w:val="003325F4"/>
    <w:rsid w:val="00340FEF"/>
    <w:rsid w:val="0034199C"/>
    <w:rsid w:val="003468AB"/>
    <w:rsid w:val="00357B17"/>
    <w:rsid w:val="00365420"/>
    <w:rsid w:val="00381B6C"/>
    <w:rsid w:val="00385859"/>
    <w:rsid w:val="003873E4"/>
    <w:rsid w:val="00390F08"/>
    <w:rsid w:val="00391719"/>
    <w:rsid w:val="003978FB"/>
    <w:rsid w:val="003A0EC9"/>
    <w:rsid w:val="003A4FA8"/>
    <w:rsid w:val="003A7273"/>
    <w:rsid w:val="003B10A4"/>
    <w:rsid w:val="003B1333"/>
    <w:rsid w:val="003C3337"/>
    <w:rsid w:val="003F3B3B"/>
    <w:rsid w:val="004011EB"/>
    <w:rsid w:val="0040577A"/>
    <w:rsid w:val="0041674C"/>
    <w:rsid w:val="00420CA2"/>
    <w:rsid w:val="004216CA"/>
    <w:rsid w:val="004239CF"/>
    <w:rsid w:val="00426376"/>
    <w:rsid w:val="00427407"/>
    <w:rsid w:val="00430699"/>
    <w:rsid w:val="00437470"/>
    <w:rsid w:val="0045474F"/>
    <w:rsid w:val="00472A2C"/>
    <w:rsid w:val="00477E3A"/>
    <w:rsid w:val="0049127E"/>
    <w:rsid w:val="004A7F8A"/>
    <w:rsid w:val="004B493F"/>
    <w:rsid w:val="004D3C8C"/>
    <w:rsid w:val="004E32A8"/>
    <w:rsid w:val="004F48EC"/>
    <w:rsid w:val="004F6765"/>
    <w:rsid w:val="00516045"/>
    <w:rsid w:val="00524B52"/>
    <w:rsid w:val="00531D87"/>
    <w:rsid w:val="00542024"/>
    <w:rsid w:val="00543CE0"/>
    <w:rsid w:val="00555044"/>
    <w:rsid w:val="0056382A"/>
    <w:rsid w:val="00565574"/>
    <w:rsid w:val="00572A28"/>
    <w:rsid w:val="005819D4"/>
    <w:rsid w:val="005921AD"/>
    <w:rsid w:val="00596C96"/>
    <w:rsid w:val="005A3F3E"/>
    <w:rsid w:val="005C10A1"/>
    <w:rsid w:val="005D2DE8"/>
    <w:rsid w:val="005F22E2"/>
    <w:rsid w:val="005F3814"/>
    <w:rsid w:val="006014E3"/>
    <w:rsid w:val="00602463"/>
    <w:rsid w:val="00617E05"/>
    <w:rsid w:val="00622423"/>
    <w:rsid w:val="00634AC3"/>
    <w:rsid w:val="00636069"/>
    <w:rsid w:val="00645B4F"/>
    <w:rsid w:val="0065053C"/>
    <w:rsid w:val="00653BD7"/>
    <w:rsid w:val="00657AC1"/>
    <w:rsid w:val="00661B13"/>
    <w:rsid w:val="00663272"/>
    <w:rsid w:val="006817F9"/>
    <w:rsid w:val="006831AC"/>
    <w:rsid w:val="00691F2F"/>
    <w:rsid w:val="00696ED9"/>
    <w:rsid w:val="006A001F"/>
    <w:rsid w:val="006A51D6"/>
    <w:rsid w:val="006A56EA"/>
    <w:rsid w:val="006B6253"/>
    <w:rsid w:val="006C6C12"/>
    <w:rsid w:val="006F5812"/>
    <w:rsid w:val="006F767A"/>
    <w:rsid w:val="00704A02"/>
    <w:rsid w:val="007052CB"/>
    <w:rsid w:val="00707AD9"/>
    <w:rsid w:val="007205F8"/>
    <w:rsid w:val="0072416A"/>
    <w:rsid w:val="007308AA"/>
    <w:rsid w:val="00733190"/>
    <w:rsid w:val="00735DB9"/>
    <w:rsid w:val="00741EC3"/>
    <w:rsid w:val="00752ECD"/>
    <w:rsid w:val="00766ED4"/>
    <w:rsid w:val="00770AA2"/>
    <w:rsid w:val="007761DE"/>
    <w:rsid w:val="00783BCB"/>
    <w:rsid w:val="00783D0C"/>
    <w:rsid w:val="007A29B5"/>
    <w:rsid w:val="007A6A5C"/>
    <w:rsid w:val="007B6E7E"/>
    <w:rsid w:val="007D3059"/>
    <w:rsid w:val="007E482A"/>
    <w:rsid w:val="007F21B6"/>
    <w:rsid w:val="008027A1"/>
    <w:rsid w:val="00807FA9"/>
    <w:rsid w:val="00811551"/>
    <w:rsid w:val="00820131"/>
    <w:rsid w:val="00821E80"/>
    <w:rsid w:val="0082424D"/>
    <w:rsid w:val="008271DB"/>
    <w:rsid w:val="0083064C"/>
    <w:rsid w:val="00843F07"/>
    <w:rsid w:val="008501E6"/>
    <w:rsid w:val="008553B5"/>
    <w:rsid w:val="008718AD"/>
    <w:rsid w:val="00876453"/>
    <w:rsid w:val="008821FA"/>
    <w:rsid w:val="008A17AB"/>
    <w:rsid w:val="008A216B"/>
    <w:rsid w:val="008A5498"/>
    <w:rsid w:val="008B01A2"/>
    <w:rsid w:val="008B6582"/>
    <w:rsid w:val="008B71FD"/>
    <w:rsid w:val="008C2E7C"/>
    <w:rsid w:val="008C34B9"/>
    <w:rsid w:val="008E2257"/>
    <w:rsid w:val="008E5B6F"/>
    <w:rsid w:val="008F1A3A"/>
    <w:rsid w:val="00907791"/>
    <w:rsid w:val="009112E2"/>
    <w:rsid w:val="00914B33"/>
    <w:rsid w:val="00935F76"/>
    <w:rsid w:val="00953953"/>
    <w:rsid w:val="0096446F"/>
    <w:rsid w:val="00972853"/>
    <w:rsid w:val="00980499"/>
    <w:rsid w:val="009944BB"/>
    <w:rsid w:val="009A6D48"/>
    <w:rsid w:val="009B6E6E"/>
    <w:rsid w:val="009C28EA"/>
    <w:rsid w:val="009D1317"/>
    <w:rsid w:val="00A00CE7"/>
    <w:rsid w:val="00A05350"/>
    <w:rsid w:val="00A17996"/>
    <w:rsid w:val="00A17BF1"/>
    <w:rsid w:val="00A23F09"/>
    <w:rsid w:val="00A24DEC"/>
    <w:rsid w:val="00A339AE"/>
    <w:rsid w:val="00A35B9B"/>
    <w:rsid w:val="00A406FB"/>
    <w:rsid w:val="00A50696"/>
    <w:rsid w:val="00A5101E"/>
    <w:rsid w:val="00A57BB5"/>
    <w:rsid w:val="00A62033"/>
    <w:rsid w:val="00A6225F"/>
    <w:rsid w:val="00A70608"/>
    <w:rsid w:val="00A7162D"/>
    <w:rsid w:val="00A80941"/>
    <w:rsid w:val="00A85EE3"/>
    <w:rsid w:val="00A9676C"/>
    <w:rsid w:val="00AB4829"/>
    <w:rsid w:val="00AB789B"/>
    <w:rsid w:val="00AD4BEC"/>
    <w:rsid w:val="00AD55B2"/>
    <w:rsid w:val="00AD7F25"/>
    <w:rsid w:val="00AF3B70"/>
    <w:rsid w:val="00B00C68"/>
    <w:rsid w:val="00B06555"/>
    <w:rsid w:val="00B23E68"/>
    <w:rsid w:val="00B267A1"/>
    <w:rsid w:val="00B6609A"/>
    <w:rsid w:val="00B71A02"/>
    <w:rsid w:val="00B7406B"/>
    <w:rsid w:val="00B75532"/>
    <w:rsid w:val="00B84EE1"/>
    <w:rsid w:val="00B862AB"/>
    <w:rsid w:val="00B92702"/>
    <w:rsid w:val="00B945BE"/>
    <w:rsid w:val="00B94E01"/>
    <w:rsid w:val="00BA3826"/>
    <w:rsid w:val="00BA3D88"/>
    <w:rsid w:val="00BB3866"/>
    <w:rsid w:val="00BD0108"/>
    <w:rsid w:val="00BD7393"/>
    <w:rsid w:val="00BE0F18"/>
    <w:rsid w:val="00BF1CC0"/>
    <w:rsid w:val="00BF4EAA"/>
    <w:rsid w:val="00C0314C"/>
    <w:rsid w:val="00C07D5C"/>
    <w:rsid w:val="00C103B2"/>
    <w:rsid w:val="00C124C0"/>
    <w:rsid w:val="00C23EE9"/>
    <w:rsid w:val="00C24A94"/>
    <w:rsid w:val="00C45723"/>
    <w:rsid w:val="00C53E01"/>
    <w:rsid w:val="00C6281D"/>
    <w:rsid w:val="00C64856"/>
    <w:rsid w:val="00C70BAB"/>
    <w:rsid w:val="00C72AA0"/>
    <w:rsid w:val="00C75C1C"/>
    <w:rsid w:val="00C81BEE"/>
    <w:rsid w:val="00C831B7"/>
    <w:rsid w:val="00C86B7B"/>
    <w:rsid w:val="00CB35F2"/>
    <w:rsid w:val="00CB484D"/>
    <w:rsid w:val="00CC2277"/>
    <w:rsid w:val="00CC5C93"/>
    <w:rsid w:val="00CC73F3"/>
    <w:rsid w:val="00CD288A"/>
    <w:rsid w:val="00CD37F8"/>
    <w:rsid w:val="00CF79D1"/>
    <w:rsid w:val="00D05522"/>
    <w:rsid w:val="00D1431E"/>
    <w:rsid w:val="00D16A32"/>
    <w:rsid w:val="00D16C6A"/>
    <w:rsid w:val="00D22413"/>
    <w:rsid w:val="00D331A0"/>
    <w:rsid w:val="00D47F69"/>
    <w:rsid w:val="00D52C63"/>
    <w:rsid w:val="00D52DE9"/>
    <w:rsid w:val="00D9334B"/>
    <w:rsid w:val="00D93B4D"/>
    <w:rsid w:val="00DA3990"/>
    <w:rsid w:val="00DB4F25"/>
    <w:rsid w:val="00DB731D"/>
    <w:rsid w:val="00DD07B5"/>
    <w:rsid w:val="00DD2002"/>
    <w:rsid w:val="00DD65F6"/>
    <w:rsid w:val="00DE092D"/>
    <w:rsid w:val="00DE1018"/>
    <w:rsid w:val="00E1046E"/>
    <w:rsid w:val="00E10814"/>
    <w:rsid w:val="00E111A8"/>
    <w:rsid w:val="00E156A6"/>
    <w:rsid w:val="00E250FC"/>
    <w:rsid w:val="00E42D4A"/>
    <w:rsid w:val="00E431FD"/>
    <w:rsid w:val="00E50FE4"/>
    <w:rsid w:val="00E66584"/>
    <w:rsid w:val="00E85E59"/>
    <w:rsid w:val="00E949F5"/>
    <w:rsid w:val="00E96240"/>
    <w:rsid w:val="00EA05C2"/>
    <w:rsid w:val="00EA79A2"/>
    <w:rsid w:val="00EC1BC7"/>
    <w:rsid w:val="00EC28C8"/>
    <w:rsid w:val="00ED547B"/>
    <w:rsid w:val="00ED6601"/>
    <w:rsid w:val="00EE18F6"/>
    <w:rsid w:val="00EE359D"/>
    <w:rsid w:val="00EF05C4"/>
    <w:rsid w:val="00EF27A5"/>
    <w:rsid w:val="00F0277F"/>
    <w:rsid w:val="00F03A24"/>
    <w:rsid w:val="00F2150D"/>
    <w:rsid w:val="00F24097"/>
    <w:rsid w:val="00F27B07"/>
    <w:rsid w:val="00F368DC"/>
    <w:rsid w:val="00F37407"/>
    <w:rsid w:val="00F41AF1"/>
    <w:rsid w:val="00F439F5"/>
    <w:rsid w:val="00F47062"/>
    <w:rsid w:val="00F9382B"/>
    <w:rsid w:val="00FA288B"/>
    <w:rsid w:val="00FB033E"/>
    <w:rsid w:val="00FB06FB"/>
    <w:rsid w:val="00FB273F"/>
    <w:rsid w:val="00FB4F72"/>
    <w:rsid w:val="00FB5939"/>
    <w:rsid w:val="00FB6DBC"/>
    <w:rsid w:val="00FD11CF"/>
    <w:rsid w:val="00FD2804"/>
    <w:rsid w:val="00FE4DBE"/>
    <w:rsid w:val="00FF2F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73EF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semiHidden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semiHidden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91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3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3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5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34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GETFALVINES\Downloads\kttv_sablon_2018_szg_180119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83AED411971A35458126B02FF49B70E1" ma:contentTypeVersion="0" ma:contentTypeDescription="Új dokumentum létrehozása." ma:contentTypeScope="" ma:versionID="dacdd21f69001e94d5cf776b89c5640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42212A-1903-4F6C-A128-D64258B9E8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612D52B5-5DA3-43E1-A1E3-78CE6D251DF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C71130-0F25-4E16-AFFE-315E1211BD7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899DA7F-49CE-443F-B053-EC92C6A71B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</Template>
  <TotalTime>42</TotalTime>
  <Pages>76</Pages>
  <Words>15455</Words>
  <Characters>106645</Characters>
  <Application>Microsoft Office Word</Application>
  <DocSecurity>0</DocSecurity>
  <Lines>888</Lines>
  <Paragraphs>243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121857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Csilla</dc:creator>
  <dc:description>GINOP-6.2.4-VEKOP-16-2017-0001 – A 21. századi szakképzés és felnőttképzés minőségének valamint tartalmának fejlesztése</dc:description>
  <cp:lastModifiedBy>Damjanovics-Baán Fruzsina</cp:lastModifiedBy>
  <cp:revision>18</cp:revision>
  <dcterms:created xsi:type="dcterms:W3CDTF">2018-03-25T20:47:00Z</dcterms:created>
  <dcterms:modified xsi:type="dcterms:W3CDTF">2018-06-20T11:01:00Z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0x01010083AED411971A35458126B02FF49B70E1</vt:lpwstr>
  </property>
</Properties>
</file>