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26C282" w14:textId="0413559F" w:rsidR="001E7B1E" w:rsidRPr="00453006" w:rsidRDefault="00453006" w:rsidP="004F48EC">
      <w:pPr>
        <w:jc w:val="center"/>
        <w:rPr>
          <w:rFonts w:cs="Times New Roman"/>
        </w:rPr>
      </w:pPr>
      <w:r w:rsidRPr="00453006">
        <w:rPr>
          <w:rFonts w:cs="Times New Roman"/>
        </w:rPr>
        <w:t>2.176.</w:t>
      </w:r>
    </w:p>
    <w:p w14:paraId="1A81E3F8" w14:textId="77777777" w:rsidR="00453006" w:rsidRPr="00453006" w:rsidRDefault="00453006" w:rsidP="004F48EC">
      <w:pPr>
        <w:jc w:val="center"/>
        <w:rPr>
          <w:rFonts w:cs="Times New Roman"/>
        </w:rPr>
      </w:pPr>
    </w:p>
    <w:p w14:paraId="7C00D043" w14:textId="77777777" w:rsidR="001A7777" w:rsidRPr="00453006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453006">
        <w:rPr>
          <w:rFonts w:cs="Times New Roman"/>
          <w:b/>
          <w:caps/>
          <w:spacing w:val="60"/>
          <w:szCs w:val="24"/>
        </w:rPr>
        <w:t>Szakképzési kerettanterv</w:t>
      </w:r>
    </w:p>
    <w:p w14:paraId="46428EC7" w14:textId="7830F2A1" w:rsidR="001A7777" w:rsidRPr="00453006" w:rsidRDefault="00BA3D88" w:rsidP="001A7777">
      <w:pPr>
        <w:jc w:val="center"/>
        <w:rPr>
          <w:rFonts w:cs="Times New Roman"/>
          <w:b/>
          <w:szCs w:val="24"/>
        </w:rPr>
      </w:pPr>
      <w:r w:rsidRPr="00453006">
        <w:rPr>
          <w:rFonts w:cs="Times New Roman"/>
          <w:b/>
          <w:szCs w:val="24"/>
        </w:rPr>
        <w:t>a</w:t>
      </w:r>
    </w:p>
    <w:p w14:paraId="026C4CA0" w14:textId="7B51F28A" w:rsidR="0065053C" w:rsidRPr="00453006" w:rsidRDefault="00F4081D" w:rsidP="001A7777">
      <w:pPr>
        <w:jc w:val="center"/>
        <w:rPr>
          <w:rFonts w:cs="Times New Roman"/>
          <w:b/>
          <w:caps/>
          <w:szCs w:val="24"/>
        </w:rPr>
      </w:pPr>
      <w:r w:rsidRPr="00453006">
        <w:rPr>
          <w:rFonts w:cs="Times New Roman"/>
          <w:b/>
          <w:caps/>
          <w:szCs w:val="24"/>
        </w:rPr>
        <w:t>XXXII</w:t>
      </w:r>
      <w:r w:rsidR="0065053C" w:rsidRPr="00453006">
        <w:rPr>
          <w:rFonts w:cs="Times New Roman"/>
          <w:b/>
          <w:caps/>
          <w:szCs w:val="24"/>
        </w:rPr>
        <w:t xml:space="preserve">. </w:t>
      </w:r>
      <w:r w:rsidRPr="00453006">
        <w:rPr>
          <w:rFonts w:cs="Times New Roman"/>
          <w:b/>
          <w:caps/>
          <w:szCs w:val="24"/>
        </w:rPr>
        <w:t>ERDÉSZET ÉS VADGAZDÁLKODÁS</w:t>
      </w:r>
    </w:p>
    <w:p w14:paraId="0FC451EC" w14:textId="77777777" w:rsidR="0065053C" w:rsidRPr="00453006" w:rsidRDefault="0065053C" w:rsidP="001A7777">
      <w:pPr>
        <w:jc w:val="center"/>
        <w:rPr>
          <w:rFonts w:cs="Times New Roman"/>
          <w:b/>
          <w:szCs w:val="24"/>
        </w:rPr>
      </w:pPr>
      <w:r w:rsidRPr="00453006">
        <w:rPr>
          <w:rFonts w:cs="Times New Roman"/>
          <w:b/>
          <w:szCs w:val="24"/>
        </w:rPr>
        <w:t>ágazathoz tartozó</w:t>
      </w:r>
    </w:p>
    <w:p w14:paraId="79877C43" w14:textId="35951007" w:rsidR="001A7777" w:rsidRPr="00453006" w:rsidRDefault="00F4081D" w:rsidP="001A7777">
      <w:pPr>
        <w:jc w:val="center"/>
        <w:rPr>
          <w:rFonts w:cs="Times New Roman"/>
          <w:b/>
          <w:szCs w:val="24"/>
        </w:rPr>
      </w:pPr>
      <w:r w:rsidRPr="00453006">
        <w:rPr>
          <w:rFonts w:cs="Times New Roman"/>
          <w:b/>
          <w:szCs w:val="24"/>
        </w:rPr>
        <w:t>54 625 01</w:t>
      </w:r>
    </w:p>
    <w:p w14:paraId="3081BAC6" w14:textId="77777777" w:rsidR="00F4081D" w:rsidRPr="00453006" w:rsidRDefault="00F4081D" w:rsidP="004F48EC">
      <w:pPr>
        <w:jc w:val="center"/>
        <w:rPr>
          <w:rFonts w:cs="Times New Roman"/>
          <w:b/>
          <w:caps/>
          <w:szCs w:val="24"/>
        </w:rPr>
      </w:pPr>
      <w:r w:rsidRPr="00453006">
        <w:rPr>
          <w:rFonts w:cs="Times New Roman"/>
          <w:b/>
          <w:caps/>
          <w:szCs w:val="24"/>
        </w:rPr>
        <w:t>Vadgazdálkodási Technikus</w:t>
      </w:r>
    </w:p>
    <w:p w14:paraId="51FA3A7C" w14:textId="412B2D9D" w:rsidR="004F48EC" w:rsidRPr="00453006" w:rsidRDefault="001A7777" w:rsidP="004F48EC">
      <w:pPr>
        <w:jc w:val="center"/>
        <w:rPr>
          <w:rFonts w:cs="Times New Roman"/>
          <w:b/>
          <w:caps/>
          <w:szCs w:val="24"/>
        </w:rPr>
      </w:pPr>
      <w:r w:rsidRPr="00453006">
        <w:rPr>
          <w:rFonts w:cs="Times New Roman"/>
          <w:b/>
          <w:caps/>
          <w:szCs w:val="24"/>
        </w:rPr>
        <w:t>szakképesítéshez</w:t>
      </w:r>
    </w:p>
    <w:p w14:paraId="07A299B1" w14:textId="2BBE7453" w:rsidR="00770AA2" w:rsidRPr="00453006" w:rsidRDefault="004F48EC" w:rsidP="004F48EC">
      <w:pPr>
        <w:jc w:val="center"/>
        <w:rPr>
          <w:rFonts w:cs="Times New Roman"/>
          <w:b/>
          <w:caps/>
          <w:szCs w:val="24"/>
        </w:rPr>
      </w:pPr>
      <w:r w:rsidRPr="00453006">
        <w:rPr>
          <w:rFonts w:cs="Times New Roman"/>
          <w:b/>
          <w:szCs w:val="24"/>
        </w:rPr>
        <w:t xml:space="preserve">(a </w:t>
      </w:r>
      <w:r w:rsidR="00F4081D" w:rsidRPr="00453006">
        <w:rPr>
          <w:rFonts w:cs="Times New Roman"/>
          <w:b/>
          <w:szCs w:val="24"/>
        </w:rPr>
        <w:t>32 850 01</w:t>
      </w:r>
      <w:r w:rsidRPr="00453006">
        <w:rPr>
          <w:rFonts w:cs="Times New Roman"/>
          <w:b/>
          <w:caps/>
          <w:szCs w:val="24"/>
        </w:rPr>
        <w:t xml:space="preserve"> </w:t>
      </w:r>
      <w:r w:rsidR="00F4081D" w:rsidRPr="00453006">
        <w:rPr>
          <w:rFonts w:cs="Times New Roman"/>
          <w:b/>
          <w:caps/>
          <w:szCs w:val="24"/>
        </w:rPr>
        <w:t>Természetvédelmi munkatárs</w:t>
      </w:r>
    </w:p>
    <w:p w14:paraId="1EF95D10" w14:textId="1C9AA3BC" w:rsidR="004F48EC" w:rsidRPr="00453006" w:rsidRDefault="004F48EC" w:rsidP="004F48EC">
      <w:pPr>
        <w:jc w:val="center"/>
        <w:rPr>
          <w:rFonts w:cs="Times New Roman"/>
          <w:b/>
          <w:caps/>
          <w:szCs w:val="24"/>
        </w:rPr>
      </w:pPr>
      <w:r w:rsidRPr="00453006">
        <w:rPr>
          <w:rFonts w:cs="Times New Roman"/>
          <w:b/>
          <w:szCs w:val="24"/>
        </w:rPr>
        <w:t>mellék</w:t>
      </w:r>
      <w:r w:rsidR="00770AA2" w:rsidRPr="00453006">
        <w:rPr>
          <w:rFonts w:cs="Times New Roman"/>
          <w:b/>
          <w:szCs w:val="24"/>
        </w:rPr>
        <w:t>-</w:t>
      </w:r>
      <w:r w:rsidRPr="00453006">
        <w:rPr>
          <w:rFonts w:cs="Times New Roman"/>
          <w:b/>
          <w:szCs w:val="24"/>
        </w:rPr>
        <w:t>szakképesítéssel)</w:t>
      </w:r>
    </w:p>
    <w:p w14:paraId="5F73EB6E" w14:textId="77777777" w:rsidR="000B5E9D" w:rsidRPr="00453006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D1BB2C6" w14:textId="77777777" w:rsidR="001A7777" w:rsidRPr="00453006" w:rsidRDefault="001A7777" w:rsidP="000B5E9D">
      <w:pPr>
        <w:spacing w:after="0"/>
        <w:rPr>
          <w:rFonts w:cs="Times New Roman"/>
        </w:rPr>
      </w:pPr>
    </w:p>
    <w:p w14:paraId="2AA651A3" w14:textId="77777777" w:rsidR="00F24097" w:rsidRPr="00453006" w:rsidRDefault="00F24097" w:rsidP="00F24097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I. A szakképzés jogi háttere</w:t>
      </w:r>
    </w:p>
    <w:p w14:paraId="4996AFDC" w14:textId="77777777" w:rsidR="00F24097" w:rsidRPr="00453006" w:rsidRDefault="00F24097" w:rsidP="00F24097">
      <w:pPr>
        <w:spacing w:after="0"/>
        <w:rPr>
          <w:rFonts w:cs="Times New Roman"/>
        </w:rPr>
      </w:pPr>
      <w:r w:rsidRPr="00453006">
        <w:rPr>
          <w:rFonts w:cs="Times New Roman"/>
        </w:rPr>
        <w:t>A szakképzési kerettanterv</w:t>
      </w:r>
    </w:p>
    <w:p w14:paraId="34E55600" w14:textId="77777777" w:rsidR="00F24097" w:rsidRPr="0045300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53006">
        <w:rPr>
          <w:rFonts w:cs="Times New Roman"/>
        </w:rPr>
        <w:t>a nemzeti köznevelésről szóló 2011. évi CXC. törvény,</w:t>
      </w:r>
    </w:p>
    <w:p w14:paraId="5D2117FD" w14:textId="77777777" w:rsidR="00F24097" w:rsidRPr="0045300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53006">
        <w:rPr>
          <w:rFonts w:cs="Times New Roman"/>
        </w:rPr>
        <w:t>a szakképzésről szóló 2011. évi CLXXXVII. törvény,</w:t>
      </w:r>
    </w:p>
    <w:p w14:paraId="59A22484" w14:textId="77777777" w:rsidR="00F24097" w:rsidRPr="00453006" w:rsidRDefault="00F24097" w:rsidP="00F24097">
      <w:pPr>
        <w:spacing w:after="0"/>
        <w:rPr>
          <w:rFonts w:cs="Times New Roman"/>
        </w:rPr>
      </w:pPr>
    </w:p>
    <w:p w14:paraId="3C5FD377" w14:textId="77777777" w:rsidR="00F24097" w:rsidRPr="00453006" w:rsidRDefault="00F24097" w:rsidP="00F24097">
      <w:pPr>
        <w:spacing w:after="0"/>
        <w:rPr>
          <w:rFonts w:cs="Times New Roman"/>
        </w:rPr>
      </w:pPr>
      <w:r w:rsidRPr="00453006">
        <w:rPr>
          <w:rFonts w:cs="Times New Roman"/>
        </w:rPr>
        <w:t>valamint</w:t>
      </w:r>
    </w:p>
    <w:p w14:paraId="43404B34" w14:textId="32021936" w:rsidR="00F24097" w:rsidRPr="0045300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53006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453006">
        <w:rPr>
          <w:rFonts w:cs="Times New Roman"/>
        </w:rPr>
        <w:t>Korm. rendelet</w:t>
      </w:r>
      <w:r w:rsidRPr="00453006">
        <w:rPr>
          <w:rFonts w:cs="Times New Roman"/>
        </w:rPr>
        <w:t>,</w:t>
      </w:r>
    </w:p>
    <w:p w14:paraId="1491F4F7" w14:textId="05020386" w:rsidR="00F24097" w:rsidRPr="00453006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453006">
        <w:rPr>
          <w:rFonts w:cs="Times New Roman"/>
        </w:rPr>
        <w:t xml:space="preserve">az állam által elismert szakképesítések szakmai követelménymoduljairól szóló 217/2012. (VIII. 9.) </w:t>
      </w:r>
      <w:r w:rsidR="00453006">
        <w:rPr>
          <w:rFonts w:cs="Times New Roman"/>
        </w:rPr>
        <w:t>Korm. rendelet és</w:t>
      </w:r>
    </w:p>
    <w:p w14:paraId="3E6F70DC" w14:textId="00CFA5EE" w:rsidR="00F24097" w:rsidRPr="00453006" w:rsidRDefault="00083CBB" w:rsidP="00083CBB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83CBB">
        <w:rPr>
          <w:rFonts w:cs="Times New Roman"/>
        </w:rPr>
        <w:t>a földművelésügyi miniszter hatáskörébe tartozó szakképesítések sz</w:t>
      </w:r>
      <w:r>
        <w:rPr>
          <w:rFonts w:cs="Times New Roman"/>
        </w:rPr>
        <w:t>akmai és vizsgakövetelményeiről</w:t>
      </w:r>
      <w:r w:rsidR="00F24097" w:rsidRPr="00453006">
        <w:rPr>
          <w:rFonts w:cs="Times New Roman"/>
        </w:rPr>
        <w:t xml:space="preserve"> </w:t>
      </w:r>
      <w:r w:rsidR="00314554" w:rsidRPr="00453006">
        <w:rPr>
          <w:rFonts w:cs="Times New Roman"/>
        </w:rPr>
        <w:t>56</w:t>
      </w:r>
      <w:r w:rsidR="00F24097" w:rsidRPr="00453006">
        <w:rPr>
          <w:rFonts w:cs="Times New Roman"/>
        </w:rPr>
        <w:t>/201</w:t>
      </w:r>
      <w:r w:rsidR="00314554" w:rsidRPr="00453006">
        <w:rPr>
          <w:rFonts w:cs="Times New Roman"/>
        </w:rPr>
        <w:t>6</w:t>
      </w:r>
      <w:r w:rsidR="00F24097" w:rsidRPr="00453006">
        <w:rPr>
          <w:rFonts w:cs="Times New Roman"/>
        </w:rPr>
        <w:t>. (</w:t>
      </w:r>
      <w:r w:rsidR="00314554" w:rsidRPr="00453006">
        <w:rPr>
          <w:rFonts w:cs="Times New Roman"/>
        </w:rPr>
        <w:t>VIII</w:t>
      </w:r>
      <w:r w:rsidR="00F24097" w:rsidRPr="00453006">
        <w:rPr>
          <w:rFonts w:cs="Times New Roman"/>
        </w:rPr>
        <w:t xml:space="preserve">. </w:t>
      </w:r>
      <w:r w:rsidR="00314554" w:rsidRPr="00453006">
        <w:rPr>
          <w:rFonts w:cs="Times New Roman"/>
        </w:rPr>
        <w:t>19</w:t>
      </w:r>
      <w:r w:rsidR="00F24097" w:rsidRPr="00453006">
        <w:rPr>
          <w:rFonts w:cs="Times New Roman"/>
        </w:rPr>
        <w:t xml:space="preserve">.) </w:t>
      </w:r>
      <w:r w:rsidR="00314554" w:rsidRPr="00453006">
        <w:rPr>
          <w:rFonts w:cs="Times New Roman"/>
        </w:rPr>
        <w:t>FM</w:t>
      </w:r>
      <w:r w:rsidR="00F24097" w:rsidRPr="00453006">
        <w:rPr>
          <w:rFonts w:cs="Times New Roman"/>
        </w:rPr>
        <w:t xml:space="preserve"> rendelet </w:t>
      </w:r>
    </w:p>
    <w:p w14:paraId="54498C8D" w14:textId="77777777" w:rsidR="00F24097" w:rsidRPr="00453006" w:rsidRDefault="00F24097" w:rsidP="00F24097">
      <w:pPr>
        <w:spacing w:after="0"/>
        <w:rPr>
          <w:rFonts w:cs="Times New Roman"/>
        </w:rPr>
      </w:pPr>
      <w:r w:rsidRPr="00453006">
        <w:rPr>
          <w:rFonts w:cs="Times New Roman"/>
        </w:rPr>
        <w:t>alapján készült.</w:t>
      </w:r>
    </w:p>
    <w:p w14:paraId="24A1D4E4" w14:textId="77777777" w:rsidR="001A7777" w:rsidRPr="00453006" w:rsidRDefault="001A7777" w:rsidP="000B5E9D">
      <w:pPr>
        <w:spacing w:after="0"/>
        <w:rPr>
          <w:rFonts w:cs="Times New Roman"/>
        </w:rPr>
      </w:pPr>
    </w:p>
    <w:p w14:paraId="6F70F63B" w14:textId="77777777" w:rsidR="00E96240" w:rsidRPr="00453006" w:rsidRDefault="00E96240" w:rsidP="000B5E9D">
      <w:pPr>
        <w:spacing w:after="0"/>
        <w:rPr>
          <w:rFonts w:cs="Times New Roman"/>
        </w:rPr>
      </w:pPr>
    </w:p>
    <w:p w14:paraId="5BA3399B" w14:textId="77777777" w:rsidR="00C64856" w:rsidRPr="00453006" w:rsidRDefault="00C64856" w:rsidP="00C64856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II. A szakképesítés alapadatai</w:t>
      </w:r>
    </w:p>
    <w:p w14:paraId="1FE5D909" w14:textId="77777777" w:rsidR="00C64856" w:rsidRPr="00453006" w:rsidRDefault="00C64856" w:rsidP="00C64856">
      <w:pPr>
        <w:spacing w:after="0"/>
        <w:rPr>
          <w:rFonts w:cs="Times New Roman"/>
        </w:rPr>
      </w:pPr>
    </w:p>
    <w:p w14:paraId="4FC3ED0F" w14:textId="009EE554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A szakképesítés azonosító száma: </w:t>
      </w:r>
      <w:r w:rsidR="00603AF7" w:rsidRPr="00453006">
        <w:rPr>
          <w:rFonts w:cs="Times New Roman"/>
        </w:rPr>
        <w:t>54 625 01</w:t>
      </w:r>
    </w:p>
    <w:p w14:paraId="2A6A3A88" w14:textId="756540B3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Szakképesítés megnevezése: </w:t>
      </w:r>
      <w:r w:rsidR="00603AF7" w:rsidRPr="00453006">
        <w:rPr>
          <w:rFonts w:cs="Times New Roman"/>
        </w:rPr>
        <w:t>Vadgazdálkodási technikus</w:t>
      </w:r>
    </w:p>
    <w:p w14:paraId="48544454" w14:textId="037B7328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A szakmacsoport száma és megnevezése: </w:t>
      </w:r>
      <w:r w:rsidR="00603AF7" w:rsidRPr="00453006">
        <w:rPr>
          <w:rFonts w:cs="Times New Roman"/>
        </w:rPr>
        <w:t>20</w:t>
      </w:r>
      <w:r w:rsidRPr="00453006">
        <w:rPr>
          <w:rFonts w:cs="Times New Roman"/>
        </w:rPr>
        <w:t xml:space="preserve">. </w:t>
      </w:r>
      <w:r w:rsidR="00603AF7" w:rsidRPr="00453006">
        <w:rPr>
          <w:rFonts w:cs="Times New Roman"/>
        </w:rPr>
        <w:t>Mezőgazdaság</w:t>
      </w:r>
    </w:p>
    <w:p w14:paraId="63CE2AF2" w14:textId="61D56F36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Ágazati besorolás száma és megnevezése: </w:t>
      </w:r>
      <w:r w:rsidR="00603AF7" w:rsidRPr="00453006">
        <w:rPr>
          <w:rFonts w:cs="Times New Roman"/>
        </w:rPr>
        <w:t>XXXII</w:t>
      </w:r>
      <w:r w:rsidRPr="00453006">
        <w:rPr>
          <w:rFonts w:cs="Times New Roman"/>
        </w:rPr>
        <w:t xml:space="preserve">. </w:t>
      </w:r>
      <w:r w:rsidR="00603AF7" w:rsidRPr="00453006">
        <w:rPr>
          <w:rFonts w:cs="Times New Roman"/>
        </w:rPr>
        <w:t>Erdészet és vadgazdálkodás</w:t>
      </w:r>
    </w:p>
    <w:p w14:paraId="77527D59" w14:textId="35098686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Iskolai rendszerű szakképzésben a szakképzési évfolyamok száma: </w:t>
      </w:r>
      <w:r w:rsidR="00603AF7" w:rsidRPr="00453006">
        <w:rPr>
          <w:rFonts w:cs="Times New Roman"/>
        </w:rPr>
        <w:t>2</w:t>
      </w:r>
      <w:r w:rsidRPr="00453006">
        <w:rPr>
          <w:rFonts w:cs="Times New Roman"/>
        </w:rPr>
        <w:t xml:space="preserve"> év</w:t>
      </w:r>
    </w:p>
    <w:p w14:paraId="329FADB4" w14:textId="2C120026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Elméleti képzési idő aránya: </w:t>
      </w:r>
      <w:r w:rsidR="00603AF7" w:rsidRPr="00453006">
        <w:rPr>
          <w:rFonts w:cs="Times New Roman"/>
        </w:rPr>
        <w:t>60</w:t>
      </w:r>
      <w:r w:rsidRPr="00453006">
        <w:rPr>
          <w:rFonts w:cs="Times New Roman"/>
        </w:rPr>
        <w:t>%</w:t>
      </w:r>
    </w:p>
    <w:p w14:paraId="32D79B4C" w14:textId="438E70B6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Gyakorlati képzési idő aránya: </w:t>
      </w:r>
      <w:r w:rsidR="00603AF7" w:rsidRPr="00453006">
        <w:rPr>
          <w:rFonts w:cs="Times New Roman"/>
        </w:rPr>
        <w:t>40</w:t>
      </w:r>
      <w:r w:rsidRPr="00453006">
        <w:rPr>
          <w:rFonts w:cs="Times New Roman"/>
        </w:rPr>
        <w:t>%</w:t>
      </w:r>
    </w:p>
    <w:p w14:paraId="146D8256" w14:textId="77777777" w:rsidR="00C64856" w:rsidRPr="00453006" w:rsidRDefault="00C64856" w:rsidP="00C64856">
      <w:pPr>
        <w:spacing w:after="0"/>
        <w:rPr>
          <w:rFonts w:cs="Times New Roman"/>
        </w:rPr>
      </w:pPr>
      <w:r w:rsidRPr="00453006">
        <w:rPr>
          <w:rFonts w:cs="Times New Roman"/>
        </w:rPr>
        <w:t>Az iskolai rendszerű képzésben az összefüggő szakmai gyakorlat időtartama:</w:t>
      </w:r>
    </w:p>
    <w:p w14:paraId="482DDAE8" w14:textId="77777777" w:rsidR="00C64856" w:rsidRPr="0045300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53006">
        <w:rPr>
          <w:rFonts w:cs="Times New Roman"/>
        </w:rPr>
        <w:t>5 évfolyamos képzés esetén</w:t>
      </w:r>
      <w:r w:rsidR="00381B6C" w:rsidRPr="00453006">
        <w:rPr>
          <w:rFonts w:cs="Times New Roman"/>
        </w:rPr>
        <w:t>:</w:t>
      </w:r>
      <w:r w:rsidRPr="00453006">
        <w:rPr>
          <w:rFonts w:cs="Times New Roman"/>
        </w:rPr>
        <w:t xml:space="preserve"> </w:t>
      </w:r>
      <w:r w:rsidR="00BD0108" w:rsidRPr="00453006">
        <w:rPr>
          <w:rFonts w:cs="Times New Roman"/>
        </w:rPr>
        <w:t>a 10. évfolyamot követően 140</w:t>
      </w:r>
      <w:r w:rsidRPr="00453006">
        <w:rPr>
          <w:rFonts w:cs="Times New Roman"/>
        </w:rPr>
        <w:t xml:space="preserve"> óra, a 11. évfolyamot követően 140 óra; </w:t>
      </w:r>
    </w:p>
    <w:p w14:paraId="2233E2EE" w14:textId="6D26BF87" w:rsidR="00C64856" w:rsidRPr="00453006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453006">
        <w:rPr>
          <w:rFonts w:cs="Times New Roman"/>
        </w:rPr>
        <w:t>2 évfolyamos képzés esetén</w:t>
      </w:r>
      <w:r w:rsidR="00381B6C" w:rsidRPr="00453006">
        <w:rPr>
          <w:rFonts w:cs="Times New Roman"/>
        </w:rPr>
        <w:t>:</w:t>
      </w:r>
      <w:r w:rsidRPr="00453006">
        <w:rPr>
          <w:rFonts w:cs="Times New Roman"/>
        </w:rPr>
        <w:t xml:space="preserve"> az első szakképzési évfolyamot követően </w:t>
      </w:r>
      <w:r w:rsidR="00BD0108" w:rsidRPr="00453006">
        <w:rPr>
          <w:rFonts w:cs="Times New Roman"/>
        </w:rPr>
        <w:t>160</w:t>
      </w:r>
      <w:r w:rsidRPr="00453006">
        <w:rPr>
          <w:rFonts w:cs="Times New Roman"/>
        </w:rPr>
        <w:t xml:space="preserve"> óra</w:t>
      </w:r>
      <w:r w:rsidR="00EB1C42">
        <w:rPr>
          <w:rFonts w:cs="Times New Roman"/>
        </w:rPr>
        <w:t>.</w:t>
      </w:r>
    </w:p>
    <w:p w14:paraId="3B958679" w14:textId="77777777" w:rsidR="001A7777" w:rsidRPr="00453006" w:rsidRDefault="001A7777" w:rsidP="000B5E9D">
      <w:pPr>
        <w:spacing w:after="0"/>
        <w:rPr>
          <w:rFonts w:cs="Times New Roman"/>
        </w:rPr>
      </w:pPr>
    </w:p>
    <w:p w14:paraId="7254AAC4" w14:textId="77777777" w:rsidR="00E96240" w:rsidRDefault="00E96240" w:rsidP="000B5E9D">
      <w:pPr>
        <w:spacing w:after="0"/>
        <w:rPr>
          <w:rFonts w:cs="Times New Roman"/>
        </w:rPr>
      </w:pPr>
    </w:p>
    <w:p w14:paraId="7C290B2E" w14:textId="77777777" w:rsidR="00453006" w:rsidRDefault="00453006" w:rsidP="000B5E9D">
      <w:pPr>
        <w:spacing w:after="0"/>
        <w:rPr>
          <w:rFonts w:cs="Times New Roman"/>
        </w:rPr>
      </w:pPr>
    </w:p>
    <w:p w14:paraId="4D9EF080" w14:textId="77777777" w:rsidR="00453006" w:rsidRPr="00453006" w:rsidRDefault="00453006" w:rsidP="000B5E9D">
      <w:pPr>
        <w:spacing w:after="0"/>
        <w:rPr>
          <w:rFonts w:cs="Times New Roman"/>
        </w:rPr>
      </w:pPr>
    </w:p>
    <w:p w14:paraId="3528271A" w14:textId="77777777" w:rsidR="00E96240" w:rsidRPr="00453006" w:rsidRDefault="00E96240" w:rsidP="00E96240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lastRenderedPageBreak/>
        <w:t>III. A szakképzésbe történő belépés feltételei</w:t>
      </w:r>
    </w:p>
    <w:p w14:paraId="6070DAB3" w14:textId="77777777" w:rsidR="00E96240" w:rsidRPr="00453006" w:rsidRDefault="00E96240" w:rsidP="00E96240">
      <w:pPr>
        <w:spacing w:after="0"/>
        <w:rPr>
          <w:rFonts w:cs="Times New Roman"/>
        </w:rPr>
      </w:pPr>
    </w:p>
    <w:p w14:paraId="6482DF17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>Iskolai előképzettség: érettségi végzettség</w:t>
      </w:r>
    </w:p>
    <w:p w14:paraId="0BB55BF0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Bemeneti kompetenciák: </w:t>
      </w:r>
      <w:r w:rsidR="000772D7" w:rsidRPr="00453006">
        <w:rPr>
          <w:rFonts w:cs="Times New Roman"/>
        </w:rPr>
        <w:t>—</w:t>
      </w:r>
    </w:p>
    <w:p w14:paraId="4794ACDA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Szakmai előképzettség: </w:t>
      </w:r>
      <w:r w:rsidR="000772D7" w:rsidRPr="00453006">
        <w:rPr>
          <w:rFonts w:cs="Times New Roman"/>
        </w:rPr>
        <w:t>—</w:t>
      </w:r>
    </w:p>
    <w:p w14:paraId="2DB7F68C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Előírt gyakorlat: </w:t>
      </w:r>
      <w:r w:rsidR="000772D7" w:rsidRPr="00453006">
        <w:rPr>
          <w:rFonts w:cs="Times New Roman"/>
        </w:rPr>
        <w:t>—</w:t>
      </w:r>
    </w:p>
    <w:p w14:paraId="057A1A0D" w14:textId="4E837AA2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Egészségügyi alkalmassági követelmények: </w:t>
      </w:r>
      <w:r w:rsidR="00062B0C" w:rsidRPr="00453006">
        <w:rPr>
          <w:rFonts w:cs="Times New Roman"/>
        </w:rPr>
        <w:t>szükségesek</w:t>
      </w:r>
    </w:p>
    <w:p w14:paraId="38461940" w14:textId="548419ED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Pályaalkalmassági követelmények: </w:t>
      </w:r>
      <w:r w:rsidR="00062B0C" w:rsidRPr="00453006">
        <w:rPr>
          <w:rFonts w:cs="Times New Roman"/>
        </w:rPr>
        <w:t>nincsenek</w:t>
      </w:r>
    </w:p>
    <w:p w14:paraId="74436C63" w14:textId="77777777" w:rsidR="00E96240" w:rsidRPr="00453006" w:rsidRDefault="00E96240" w:rsidP="00E96240">
      <w:pPr>
        <w:spacing w:after="0"/>
        <w:rPr>
          <w:rFonts w:cs="Times New Roman"/>
        </w:rPr>
      </w:pPr>
    </w:p>
    <w:p w14:paraId="59A1FE63" w14:textId="77777777" w:rsidR="00E96240" w:rsidRPr="00453006" w:rsidRDefault="00E96240" w:rsidP="00E96240">
      <w:pPr>
        <w:spacing w:after="0"/>
        <w:rPr>
          <w:rFonts w:cs="Times New Roman"/>
        </w:rPr>
      </w:pPr>
    </w:p>
    <w:p w14:paraId="36A8EF83" w14:textId="77777777" w:rsidR="00E96240" w:rsidRPr="00453006" w:rsidRDefault="00E96240" w:rsidP="00E96240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IV. A szakképzés szervezésének feltételei</w:t>
      </w:r>
    </w:p>
    <w:p w14:paraId="09F93C60" w14:textId="77777777" w:rsidR="00E96240" w:rsidRPr="00453006" w:rsidRDefault="00E96240" w:rsidP="00E96240">
      <w:pPr>
        <w:spacing w:after="0"/>
        <w:rPr>
          <w:rFonts w:cs="Times New Roman"/>
        </w:rPr>
      </w:pPr>
    </w:p>
    <w:p w14:paraId="398DE2CD" w14:textId="77777777" w:rsidR="00E96240" w:rsidRPr="00453006" w:rsidRDefault="00E96240" w:rsidP="00E96240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Személyi feltételek</w:t>
      </w:r>
    </w:p>
    <w:p w14:paraId="1342A798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7F2432E1" w14:textId="77777777" w:rsidR="00E96240" w:rsidRPr="00453006" w:rsidRDefault="00E96240" w:rsidP="00E96240">
      <w:pPr>
        <w:spacing w:after="0"/>
        <w:rPr>
          <w:rFonts w:cs="Times New Roman"/>
        </w:rPr>
      </w:pPr>
      <w:r w:rsidRPr="00453006">
        <w:rPr>
          <w:rFonts w:cs="Times New Roman"/>
        </w:rPr>
        <w:t>Ezen túl az alábbi tantárgyak oktatására az alábbi végzettséggel rendelkező szakember alkalmazható:</w:t>
      </w:r>
    </w:p>
    <w:p w14:paraId="2AC0D894" w14:textId="77777777" w:rsidR="001A7777" w:rsidRPr="00453006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453006" w14:paraId="226297BF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3415C8A" w14:textId="77777777" w:rsidR="00CB35F2" w:rsidRPr="00453006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D87EB81" w14:textId="77777777" w:rsidR="00CB35F2" w:rsidRPr="00453006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603AF7" w:rsidRPr="00453006" w14:paraId="761C9B49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3B6432BC" w14:textId="2B8DD338" w:rsidR="00603AF7" w:rsidRPr="00453006" w:rsidRDefault="00603AF7" w:rsidP="00603AF7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cs="Times New Roman"/>
                <w:color w:val="000000"/>
                <w:szCs w:val="24"/>
                <w:lang w:val="de-DE" w:eastAsia="de-DE"/>
              </w:rPr>
              <w:t>Természettudományos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0DFB208E" w14:textId="69F95216" w:rsidR="00603AF7" w:rsidRPr="00453006" w:rsidRDefault="00603AF7" w:rsidP="00603AF7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cs="Times New Roman"/>
                <w:color w:val="000000"/>
                <w:szCs w:val="24"/>
                <w:lang w:val="de-DE" w:eastAsia="de-DE"/>
              </w:rPr>
              <w:t>erdőmérnök, erdőmérnök-tanár, környezetmérnök, környezetmérnök-tanár, kémia szakos (MA)tanár</w:t>
            </w:r>
          </w:p>
        </w:tc>
      </w:tr>
      <w:tr w:rsidR="00603AF7" w:rsidRPr="00453006" w14:paraId="15F8936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427E2619" w14:textId="4AD64469" w:rsidR="00603AF7" w:rsidRPr="00453006" w:rsidRDefault="00603AF7" w:rsidP="00603AF7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cs="Times New Roman"/>
                <w:color w:val="000000"/>
                <w:szCs w:val="24"/>
                <w:lang w:val="de-DE" w:eastAsia="de-DE"/>
              </w:rPr>
              <w:t>Ökológiai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7C885A2E" w14:textId="14369545" w:rsidR="00603AF7" w:rsidRPr="00453006" w:rsidRDefault="00603AF7" w:rsidP="00603AF7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cs="Times New Roman"/>
                <w:color w:val="000000"/>
                <w:szCs w:val="24"/>
                <w:lang w:val="de-DE" w:eastAsia="de-DE"/>
              </w:rPr>
              <w:t>erdőmérnök, erdőmérnök-tanár, környezetmérnök, környezetmérnök tanár, biológia szakos (MA)tanár földrajz szakos (MA) tanár</w:t>
            </w:r>
          </w:p>
        </w:tc>
      </w:tr>
    </w:tbl>
    <w:p w14:paraId="7C3B46C1" w14:textId="77777777" w:rsidR="00CB35F2" w:rsidRPr="00453006" w:rsidRDefault="00CB35F2" w:rsidP="000B5E9D">
      <w:pPr>
        <w:spacing w:after="0"/>
        <w:rPr>
          <w:rFonts w:cs="Times New Roman"/>
        </w:rPr>
      </w:pPr>
    </w:p>
    <w:p w14:paraId="09165BBE" w14:textId="77777777" w:rsidR="00696ED9" w:rsidRPr="00453006" w:rsidRDefault="00696ED9" w:rsidP="00696ED9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Tárgyi feltételek</w:t>
      </w:r>
    </w:p>
    <w:p w14:paraId="39CA44CA" w14:textId="77777777" w:rsidR="00696ED9" w:rsidRPr="00453006" w:rsidRDefault="00696ED9" w:rsidP="00696ED9">
      <w:pPr>
        <w:spacing w:after="0"/>
        <w:rPr>
          <w:rFonts w:cs="Times New Roman"/>
        </w:rPr>
      </w:pPr>
      <w:r w:rsidRPr="00453006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1FBDDF23" w14:textId="77777777" w:rsidR="00696ED9" w:rsidRPr="00453006" w:rsidRDefault="00696ED9" w:rsidP="00696ED9">
      <w:pPr>
        <w:spacing w:after="0"/>
        <w:rPr>
          <w:rFonts w:cs="Times New Roman"/>
        </w:rPr>
      </w:pPr>
    </w:p>
    <w:p w14:paraId="52260ED1" w14:textId="77777777" w:rsidR="0041674C" w:rsidRPr="00453006" w:rsidRDefault="00696ED9" w:rsidP="00696ED9">
      <w:pPr>
        <w:spacing w:after="0"/>
        <w:rPr>
          <w:rFonts w:cs="Times New Roman"/>
        </w:rPr>
      </w:pPr>
      <w:r w:rsidRPr="00453006">
        <w:rPr>
          <w:rFonts w:cs="Times New Roman"/>
        </w:rPr>
        <w:t>Ajánlás a szakmai képzés lebonyolításához szükséges további eszközökre és felszerelésekre: Nincs.</w:t>
      </w:r>
    </w:p>
    <w:p w14:paraId="19133E3F" w14:textId="77777777" w:rsidR="004F6765" w:rsidRPr="00453006" w:rsidRDefault="004F6765" w:rsidP="000B5E9D">
      <w:pPr>
        <w:spacing w:after="0"/>
        <w:rPr>
          <w:rFonts w:cs="Times New Roman"/>
        </w:rPr>
      </w:pPr>
    </w:p>
    <w:p w14:paraId="1247B3F5" w14:textId="77777777" w:rsidR="00FB273F" w:rsidRPr="00453006" w:rsidRDefault="00FB273F" w:rsidP="00FB273F">
      <w:pPr>
        <w:spacing w:after="0"/>
        <w:rPr>
          <w:rFonts w:cs="Times New Roman"/>
        </w:rPr>
      </w:pPr>
    </w:p>
    <w:p w14:paraId="63CF72E7" w14:textId="77777777" w:rsidR="00FB273F" w:rsidRPr="00453006" w:rsidRDefault="00FB273F" w:rsidP="00FB273F">
      <w:p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V. A szakképesítés óraterve nappali rendszerű oktatásra</w:t>
      </w:r>
    </w:p>
    <w:p w14:paraId="2877EAE6" w14:textId="77777777" w:rsidR="00FB273F" w:rsidRPr="00453006" w:rsidRDefault="00FB273F" w:rsidP="00FB273F">
      <w:pPr>
        <w:spacing w:after="0"/>
        <w:rPr>
          <w:rFonts w:cs="Times New Roman"/>
        </w:rPr>
      </w:pPr>
    </w:p>
    <w:p w14:paraId="1B7B5160" w14:textId="77777777" w:rsidR="00FB273F" w:rsidRPr="00453006" w:rsidRDefault="00FB273F" w:rsidP="00FB273F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E50FE4" w:rsidRPr="00453006">
        <w:rPr>
          <w:rFonts w:cs="Times New Roman"/>
        </w:rPr>
        <w:t>szakgimnázium</w:t>
      </w:r>
      <w:r w:rsidRPr="00453006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453006">
        <w:rPr>
          <w:rFonts w:cs="Times New Roman"/>
        </w:rPr>
        <w:t>szakgimnázium</w:t>
      </w:r>
      <w:r w:rsidRPr="00453006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453006">
        <w:rPr>
          <w:rFonts w:cs="Times New Roman"/>
        </w:rPr>
        <w:t>szakgimnázium</w:t>
      </w:r>
      <w:r w:rsidRPr="00453006">
        <w:rPr>
          <w:rFonts w:cs="Times New Roman"/>
        </w:rPr>
        <w:t>i szakmai tantárgyainak tartalmával, összes óraszámával.</w:t>
      </w:r>
    </w:p>
    <w:p w14:paraId="64ED7EDA" w14:textId="77777777" w:rsidR="00820131" w:rsidRPr="00453006" w:rsidRDefault="0082013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06286D21" w14:textId="77777777" w:rsidR="00FB273F" w:rsidRPr="00453006" w:rsidRDefault="00FB273F" w:rsidP="00FB273F">
      <w:pPr>
        <w:spacing w:after="0"/>
        <w:rPr>
          <w:rFonts w:cs="Times New Roman"/>
        </w:rPr>
      </w:pPr>
    </w:p>
    <w:p w14:paraId="57EF4F19" w14:textId="77777777" w:rsidR="008B01A2" w:rsidRPr="00453006" w:rsidRDefault="00E50FE4" w:rsidP="00FB273F">
      <w:pPr>
        <w:spacing w:after="0"/>
        <w:rPr>
          <w:rFonts w:cs="Times New Roman"/>
        </w:rPr>
      </w:pPr>
      <w:r w:rsidRPr="00453006">
        <w:rPr>
          <w:rFonts w:cs="Times New Roman"/>
        </w:rPr>
        <w:t>Szakgimnázium</w:t>
      </w:r>
      <w:r w:rsidR="00FB273F" w:rsidRPr="00453006">
        <w:rPr>
          <w:rFonts w:cs="Times New Roman"/>
        </w:rPr>
        <w:t>i képzés esetén a heti és éves szakmai óraszámok:</w:t>
      </w:r>
    </w:p>
    <w:p w14:paraId="12BA5032" w14:textId="77777777" w:rsidR="002C6866" w:rsidRPr="00453006" w:rsidRDefault="002C6866" w:rsidP="002C6866">
      <w:pPr>
        <w:spacing w:after="0"/>
        <w:rPr>
          <w:rFonts w:cs="Times New Roman"/>
          <w:szCs w:val="24"/>
        </w:rPr>
      </w:pPr>
    </w:p>
    <w:p w14:paraId="10A3470A" w14:textId="77777777" w:rsidR="002C6866" w:rsidRPr="0045300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453006" w14:paraId="28C2742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E8F8F0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A2F2C5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483266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 xml:space="preserve">éves óraszám </w:t>
            </w:r>
          </w:p>
        </w:tc>
      </w:tr>
      <w:tr w:rsidR="002C6866" w:rsidRPr="00453006" w14:paraId="2F8A5E36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EEFB2C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269C40" w14:textId="77777777" w:rsidR="002C6866" w:rsidRPr="0045300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8</w:t>
            </w:r>
            <w:r w:rsidR="002C6866" w:rsidRPr="0045300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453837" w14:textId="77777777" w:rsidR="002C6866" w:rsidRPr="0045300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288</w:t>
            </w:r>
            <w:r w:rsidR="002C6866" w:rsidRPr="00453006">
              <w:rPr>
                <w:rFonts w:cs="Times New Roman"/>
              </w:rPr>
              <w:t xml:space="preserve"> óra/év</w:t>
            </w:r>
          </w:p>
        </w:tc>
      </w:tr>
      <w:tr w:rsidR="002C6866" w:rsidRPr="00453006" w14:paraId="20F1636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4D1B5A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1F2E74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45DB0D" w14:textId="77777777" w:rsidR="002C6866" w:rsidRPr="0045300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432 óra/év</w:t>
            </w:r>
          </w:p>
        </w:tc>
      </w:tr>
      <w:tr w:rsidR="002C6866" w:rsidRPr="00453006" w14:paraId="132F550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780476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402F75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696AB5" w14:textId="77777777" w:rsidR="002C6866" w:rsidRPr="0045300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140 óra</w:t>
            </w:r>
          </w:p>
        </w:tc>
      </w:tr>
      <w:tr w:rsidR="002C6866" w:rsidRPr="00453006" w14:paraId="0E411AC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DCEA7F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1CC987" w14:textId="77777777" w:rsidR="002C6866" w:rsidRPr="0045300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11</w:t>
            </w:r>
            <w:r w:rsidR="002C6866" w:rsidRPr="0045300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6C0D25" w14:textId="77777777" w:rsidR="002C6866" w:rsidRPr="0045300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396</w:t>
            </w:r>
            <w:r w:rsidR="002C6866" w:rsidRPr="00453006">
              <w:rPr>
                <w:rFonts w:cs="Times New Roman"/>
              </w:rPr>
              <w:t xml:space="preserve"> óra/év</w:t>
            </w:r>
          </w:p>
        </w:tc>
      </w:tr>
      <w:tr w:rsidR="002C6866" w:rsidRPr="00453006" w14:paraId="6C2B34E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C67E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B0A8B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059A1" w14:textId="77777777" w:rsidR="002C6866" w:rsidRPr="0045300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140 óra</w:t>
            </w:r>
          </w:p>
        </w:tc>
      </w:tr>
      <w:tr w:rsidR="002C6866" w:rsidRPr="00453006" w14:paraId="1B984EE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9868D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FAD680" w14:textId="77777777" w:rsidR="002C6866" w:rsidRPr="00453006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12</w:t>
            </w:r>
            <w:r w:rsidR="002C6866" w:rsidRPr="00453006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03B08A" w14:textId="77777777" w:rsidR="002C6866" w:rsidRPr="0045300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372</w:t>
            </w:r>
            <w:r w:rsidR="002C6866" w:rsidRPr="00453006">
              <w:rPr>
                <w:rFonts w:cs="Times New Roman"/>
              </w:rPr>
              <w:t xml:space="preserve"> óra/év</w:t>
            </w:r>
          </w:p>
        </w:tc>
      </w:tr>
      <w:tr w:rsidR="002C6866" w:rsidRPr="00453006" w14:paraId="17EA9807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D183B01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9C6097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3268C8" w14:textId="77777777" w:rsidR="002C6866" w:rsidRPr="00453006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961 óra/év</w:t>
            </w:r>
          </w:p>
        </w:tc>
      </w:tr>
      <w:tr w:rsidR="002C6866" w:rsidRPr="00453006" w14:paraId="744C2163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D6F014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C4F732" w14:textId="77777777" w:rsidR="002C6866" w:rsidRPr="00453006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272</w:t>
            </w:r>
            <w:r w:rsidR="002C6866" w:rsidRPr="00453006">
              <w:rPr>
                <w:rFonts w:cs="Times New Roman"/>
              </w:rPr>
              <w:t>9 óra</w:t>
            </w:r>
          </w:p>
        </w:tc>
      </w:tr>
    </w:tbl>
    <w:p w14:paraId="27A9C635" w14:textId="77777777" w:rsidR="002C6866" w:rsidRPr="00453006" w:rsidRDefault="002C6866" w:rsidP="002C6866">
      <w:pPr>
        <w:spacing w:after="0"/>
        <w:rPr>
          <w:rFonts w:cs="Times New Roman"/>
          <w:szCs w:val="24"/>
        </w:rPr>
      </w:pPr>
    </w:p>
    <w:p w14:paraId="3725A0D1" w14:textId="77777777" w:rsidR="002C6866" w:rsidRPr="00453006" w:rsidRDefault="002C6866" w:rsidP="002C6866">
      <w:pPr>
        <w:spacing w:after="0"/>
        <w:rPr>
          <w:rFonts w:cs="Times New Roman"/>
        </w:rPr>
      </w:pPr>
      <w:r w:rsidRPr="00453006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3997494B" w14:textId="77777777" w:rsidR="002C6866" w:rsidRPr="00453006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453006" w14:paraId="6419428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E39424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B7175F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087FBC" w14:textId="77777777" w:rsidR="002C6866" w:rsidRPr="00453006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 xml:space="preserve">éves óraszám </w:t>
            </w:r>
          </w:p>
        </w:tc>
      </w:tr>
      <w:tr w:rsidR="002C6866" w:rsidRPr="00453006" w14:paraId="3D492B5D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A698C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FE949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B59605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1116 óra/év</w:t>
            </w:r>
          </w:p>
        </w:tc>
      </w:tr>
      <w:tr w:rsidR="002C6866" w:rsidRPr="00453006" w14:paraId="69C278E6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1157B1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DF10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F45735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160 óra</w:t>
            </w:r>
          </w:p>
        </w:tc>
      </w:tr>
      <w:tr w:rsidR="002C6866" w:rsidRPr="00453006" w14:paraId="3DD079E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A4F7EE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C8404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569CF7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961 óra/év</w:t>
            </w:r>
          </w:p>
        </w:tc>
      </w:tr>
      <w:tr w:rsidR="002C6866" w:rsidRPr="00453006" w14:paraId="00C28114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1B2BE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92E75C" w14:textId="77777777" w:rsidR="002C6866" w:rsidRPr="00453006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453006">
              <w:rPr>
                <w:rFonts w:cs="Times New Roman"/>
              </w:rPr>
              <w:t>2237 óra</w:t>
            </w:r>
          </w:p>
        </w:tc>
      </w:tr>
    </w:tbl>
    <w:p w14:paraId="40DE9FC7" w14:textId="77777777" w:rsidR="002C6866" w:rsidRPr="00453006" w:rsidRDefault="002C6866" w:rsidP="002C6866">
      <w:pPr>
        <w:spacing w:after="0"/>
        <w:rPr>
          <w:rFonts w:cs="Times New Roman"/>
          <w:szCs w:val="24"/>
        </w:rPr>
      </w:pPr>
    </w:p>
    <w:p w14:paraId="37A46206" w14:textId="77777777" w:rsidR="00876453" w:rsidRPr="00453006" w:rsidRDefault="001F08AF" w:rsidP="000B5E9D">
      <w:pPr>
        <w:spacing w:after="0"/>
        <w:rPr>
          <w:rFonts w:cs="Times New Roman"/>
        </w:rPr>
      </w:pPr>
      <w:r w:rsidRPr="00453006">
        <w:rPr>
          <w:rFonts w:cs="Times New Roman"/>
        </w:rPr>
        <w:t xml:space="preserve">(A kizárólag 13-14. évfolyamon megszervezett képzésben, illetve a </w:t>
      </w:r>
      <w:r w:rsidR="00E50FE4" w:rsidRPr="00453006">
        <w:rPr>
          <w:rFonts w:cs="Times New Roman"/>
        </w:rPr>
        <w:t>szakgimnázium</w:t>
      </w:r>
      <w:r w:rsidRPr="00453006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38513F1F" w14:textId="77777777" w:rsidR="00CB484D" w:rsidRPr="00453006" w:rsidRDefault="00CB484D" w:rsidP="000B5E9D">
      <w:pPr>
        <w:spacing w:after="0"/>
        <w:rPr>
          <w:rFonts w:cs="Times New Roman"/>
        </w:rPr>
        <w:sectPr w:rsidR="00CB484D" w:rsidRPr="00453006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FEF51EB" w14:textId="77777777" w:rsidR="00CB484D" w:rsidRPr="00453006" w:rsidRDefault="00CB484D" w:rsidP="00CB484D">
      <w:pPr>
        <w:spacing w:after="0"/>
        <w:jc w:val="center"/>
        <w:rPr>
          <w:rFonts w:cs="Times New Roman"/>
        </w:rPr>
      </w:pPr>
      <w:r w:rsidRPr="00453006">
        <w:rPr>
          <w:rFonts w:cs="Times New Roman"/>
        </w:rPr>
        <w:t>1. számú táblázat</w:t>
      </w:r>
    </w:p>
    <w:p w14:paraId="3B266D0D" w14:textId="77777777" w:rsidR="008B01A2" w:rsidRPr="00453006" w:rsidRDefault="00CB484D" w:rsidP="00CB484D">
      <w:pPr>
        <w:spacing w:after="0"/>
        <w:jc w:val="center"/>
        <w:rPr>
          <w:rFonts w:cs="Times New Roman"/>
          <w:b/>
        </w:rPr>
      </w:pPr>
      <w:r w:rsidRPr="00453006">
        <w:rPr>
          <w:rFonts w:cs="Times New Roman"/>
          <w:b/>
        </w:rPr>
        <w:t>A szakmai követelménymodulokhoz rendelt tantárgyak heti óraszáma évfolyamonként</w:t>
      </w:r>
    </w:p>
    <w:p w14:paraId="4C326CE7" w14:textId="77777777" w:rsidR="00420CA2" w:rsidRPr="00453006" w:rsidRDefault="00420CA2" w:rsidP="000B5E9D">
      <w:pPr>
        <w:spacing w:after="0"/>
        <w:rPr>
          <w:rFonts w:cs="Times New Roman"/>
        </w:rPr>
      </w:pPr>
    </w:p>
    <w:p w14:paraId="4588CA4F" w14:textId="77777777" w:rsidR="00752ECD" w:rsidRPr="00453006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453006" w:rsidRPr="00453006" w14:paraId="16F37C57" w14:textId="77777777" w:rsidTr="00453006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14:paraId="70A9A1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3694D9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76BB2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9AB80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373BB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9DA90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ECF8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4E1423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592AC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453006" w:rsidRPr="00453006" w14:paraId="7FAC615B" w14:textId="77777777" w:rsidTr="00453006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14:paraId="15F5CF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122CF0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612355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9D22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E4EF4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F89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73FC8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350A98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3F0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ABB45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0D704C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25D6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E9163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AA10B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4F42BD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E59E6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9EF37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9368F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1EBF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453006" w:rsidRPr="00453006" w14:paraId="4ED248F2" w14:textId="77777777" w:rsidTr="00453006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131FD68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7758CE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03AB32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9BFA4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144C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2DCCA4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20D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7B6130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A7D51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6AD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F2C38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1E8967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5766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BF46B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CFE3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14:paraId="34643E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4CE7D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14:paraId="00AC10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4116F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0249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5917360D" w14:textId="77777777" w:rsidTr="00453006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14:paraId="74453B7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F08008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1108237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04554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7EC610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14" w:type="dxa"/>
            <w:vMerge/>
            <w:vAlign w:val="center"/>
            <w:hideMark/>
          </w:tcPr>
          <w:p w14:paraId="0F77C6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10EB8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vMerge/>
            <w:vAlign w:val="center"/>
            <w:hideMark/>
          </w:tcPr>
          <w:p w14:paraId="2CD014D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5BCAB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2126E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14:paraId="481820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25" w:type="dxa"/>
            <w:vMerge/>
            <w:vAlign w:val="center"/>
            <w:hideMark/>
          </w:tcPr>
          <w:p w14:paraId="60B36F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CC27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</w:t>
            </w:r>
          </w:p>
        </w:tc>
      </w:tr>
      <w:tr w:rsidR="00453006" w:rsidRPr="00453006" w14:paraId="6757C813" w14:textId="77777777" w:rsidTr="00453006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6A8170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2B3BE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4A1B9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B67AF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B9BF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E8E8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738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6CD8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CC816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467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0E580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8F79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335F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3DB4E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F6FF1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48BE5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5FC32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735E5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9AA73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30B9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7DCF0186" w14:textId="77777777" w:rsidTr="00453006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14:paraId="2DA36AD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14700E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FA00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0F3CC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408B6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D40AF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4A6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817B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A6A24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52D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2B59D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5B15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63D0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94398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4A78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10143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89793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FD66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9605E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0953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173DEF36" w14:textId="77777777" w:rsidTr="00453006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97A787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11624-16  Természetvédelmi alapok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6CB1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és erdészeti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6E117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45200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F38E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C012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881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E4C4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5496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D92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EBCAB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713E8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D943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F697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2CE5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E69BB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953FA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5C1E7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EC0E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03C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35B9ED04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3E0EAE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4C33F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Természettudományos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A7165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B55FE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D181D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2F70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011A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6AE8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5AC0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A41F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5516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575C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581D2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6D0A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242EF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CF083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1E827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23416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504A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3F33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55F2B875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38C67B3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171886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Természetvédelmi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B8AC3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8222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C7F34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71953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F88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0ED2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9E9D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440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0AC1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0A28E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74F2C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367DB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26D62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96B79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B300D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D8684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C91DA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6709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21F2B39A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5B9B31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C403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Természetvédelmi alapok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9B51A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D8D7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0C9FB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BD52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E88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1A576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3D235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68CE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CCAA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BA540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A329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6C5A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D7F5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1FAC0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BBF94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FC22D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4A4F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DF84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56BD5A8E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6E0D5F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11607-16 Vadászati állattan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A7E29D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1822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9F828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25AB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01F14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B97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1A9EC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EDF20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E98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6877C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C20E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DB255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D8DDB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2EE2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FC6CC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8981E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ED908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71891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48393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428BCF70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947CC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26A3B1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Vadegészségtan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06913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A1580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F57C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A8DD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9EE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8348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692D5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835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3A60D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7176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FE361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1235F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1691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DD5C2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C8873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9C88B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D8C62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B7E2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2F5B66FF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8A1D9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413678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Kinológia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776B9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0BBE8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E554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EC52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599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58BC6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E560C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F16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7E94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E0EED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DCC9E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DE8CE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755E4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52B32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4AAB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CAE23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94D6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FB36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031627E7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08B13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26533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Vadászati állattan 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8043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A634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14A8E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56C7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74A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65DA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46AF1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1C1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013E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9C012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8CBC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A1F78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4CCA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0FC04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F378E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173F1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F5FA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A5F0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53006" w:rsidRPr="00453006" w14:paraId="2782A192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40585B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11609-16  Vadtenyésztés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2E6705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Apróvadtenyésztés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702A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31F87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B8AED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BB8EF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5DE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F772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E905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8B6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C0462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3F46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80D2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0CDA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32B0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99705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1C5A7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6B38A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C530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F1EF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3CE0F4D5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597D2CB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22937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Nagyvadtenyésztés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249E7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84F6C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A0D1A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3BDDB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BE0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20DC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1B8D8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375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BD3BB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C7A2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9B2A9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2E9C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406A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3523B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44C327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DD5EC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CE28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ED3A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2F0E3902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1D1D56B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9945A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Vadtenyésztés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B7256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C7AA7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87CF1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40EF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268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8B23E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92778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C8B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59204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DB235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AEB9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14AE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795F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15514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77F3D7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0A0B7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09E39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10A9B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53006" w:rsidRPr="00453006" w14:paraId="4ECAC415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FADD9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11608-16 Vadgazdálkodás, vadtakarmányozás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B73FF5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Vadgazdálkodás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C182C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66117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5C1D2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BA9C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504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8EFE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CCD5E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C0BF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6867E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BE63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FE85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5DC2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EB1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1FCF5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0658A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26DEE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E601C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2858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5532A89B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53D1336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BAD746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Vadtakarmányozás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5724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214AC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E33C4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2FE78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B8E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E7895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2FD1D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198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2257B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30DB1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6696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D97B7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6AAB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753FE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C5ADB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498D0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888F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0440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29C92239" w14:textId="77777777" w:rsidTr="00453006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14:paraId="137B282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BFB1C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Vadgazdálkodás, vadtakarmányozás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3145B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F0795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F45D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9A103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FFC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67B9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F4987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B03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717BF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514E6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DB40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538C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4EDC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37EAB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D9724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0A67D3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27B6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8776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53006" w:rsidRPr="00453006" w14:paraId="0AFB2EF2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2432B9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11604-16  Állományhasznosítás – vadászat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015B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Vadászat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1964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D2706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D32FD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84367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539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037E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00BC0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7D9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CD95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DFD6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7443E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02815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CD57E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573DA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89692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3904C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E3A8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C96A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1D15E1A1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6144B14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352204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Vadászati jog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0AD06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8E709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254D8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0381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43F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4362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32ADD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BE7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3549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F3FFD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4E6E4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D2F9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C72F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54763A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6AF74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41451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8F10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D7E9B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59EF1FB9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B7DA3F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E09448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Állományhasznosítás-vadászat gyakorlat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497CA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E2E9B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D20B9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B68EF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887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F06DD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5E58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865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8E838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FC9C4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8FDB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E258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60F6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3EAF4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7ACA4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1F00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16A11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329E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54098664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45A0E7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11605-16 Élőhely fejlesztés és gazdálkodás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E99D6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4780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31509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92944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F46DE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394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B287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FDFF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B18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0A80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4F51E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A8D59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B003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8445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F6882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769E8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54F77C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568B0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5280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4D546FC0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C758A7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44DAC6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Talajtan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2DCD0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C35B9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4192D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4FEEF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865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B7303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669C0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3C4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B5482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40C60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9DBAC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7C77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0D2F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71F41D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D1E28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491014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8F3CA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AED6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165EB53E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3B5009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9B34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Élőhelyfejlesztés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2D8E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FB9AF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19A98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C9F9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C79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73CD6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0ADE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D4F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3EE7D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F3E32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01320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DC1B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0B54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0B0EE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EBD2F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AC11C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74B3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0E22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7D4FBBD1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4A5BC88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284F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Élőhely fejlesztési és gazdálkodási gyakorlat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B8848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645AE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A4461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C6244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58C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152FA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76C73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98A8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98A17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1AA1E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651CC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184F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BAB9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C60B7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1572ED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50FBF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83F8C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0B30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338EC9D6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76E538A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11606-16 Műszaki és járművezetési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2BB8F6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07A0E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9C95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32BB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C45FE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428C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8116C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F742C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D87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5E3F0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47B21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2C765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938A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4505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3E85F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4A711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384F5F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0A22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DDD0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7AF088C2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07E1F8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319475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Fegyver-lőszer 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BD1C6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9BD6D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313FB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0ADB8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10E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EE30A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71571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239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69287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E59F7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C84AE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1B80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F1E25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028A54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FD265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57E36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EE33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4512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56565C95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78BB85B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D04C40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Közlekedési 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AE0E3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07A52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FBA2E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8EBA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D17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9BCFE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7FCA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02D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4F6934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21529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0D3ED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4185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B78D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DB860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550EA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C3BC2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9B1A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86143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4C20E29D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4A2A9A9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788F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F2ED7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3167F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11585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1A0B6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392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6FC9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9743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1714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682ED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7E4D1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0582C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A76C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EE9C4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6934C8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290A77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118684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08939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7FAD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53006" w:rsidRPr="00453006" w14:paraId="1F85FBFD" w14:textId="77777777" w:rsidTr="00453006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14:paraId="24A279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82B56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Fegyver-lőszer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1AB06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9188F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E3FCF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12E7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BBE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DD496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F938E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238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7F107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4C944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462D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747A1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2190A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25AC16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55F04A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7E76C4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D4D21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1033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</w:tr>
      <w:tr w:rsidR="00453006" w:rsidRPr="00453006" w14:paraId="57055B78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7220D69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0D4C90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Járművezetési ismeret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31D7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91609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D76E2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4E46C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BE6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73C5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371B7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ADA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BCC01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C5B6B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A4635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91D4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94BE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18600F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384FE0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B767D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AD4D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92DB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124B1BC9" w14:textId="77777777" w:rsidTr="00453006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14:paraId="0392FB1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10980-12  Gallyazás, darabolás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8B677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Gallyazás, darabolás 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243E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7703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8CBB6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A1227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D72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5B99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B248C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192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C98F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B864F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A9529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7569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E4E9A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3895DB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68054C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2E61E6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E66C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D090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453006" w:rsidRPr="00453006" w14:paraId="23F023E7" w14:textId="77777777" w:rsidTr="00453006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14:paraId="6675A6D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A8D6DA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Gallyazás, darabolás 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EB37A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67BD9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852FB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28A49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348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64593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63339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F2D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51D0E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6B3AF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659EA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29396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2EF1C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14:paraId="4A17D2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14:paraId="0EE0D9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14:paraId="62F527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20A01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DCC1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29B08E93" w14:textId="77777777" w:rsidR="006F5812" w:rsidRPr="00453006" w:rsidRDefault="006F5812" w:rsidP="000B5E9D">
      <w:pPr>
        <w:spacing w:after="0"/>
        <w:rPr>
          <w:rFonts w:cs="Times New Roman"/>
        </w:rPr>
      </w:pPr>
    </w:p>
    <w:p w14:paraId="755A6C60" w14:textId="77777777" w:rsidR="00CB484D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</w:t>
      </w:r>
      <w:r w:rsidR="006F5812" w:rsidRPr="00453006">
        <w:rPr>
          <w:rFonts w:cs="Times New Roman"/>
        </w:rPr>
        <w:t xml:space="preserve"> kerettanterv szakmai tartalma –</w:t>
      </w:r>
      <w:r w:rsidRPr="00453006">
        <w:rPr>
          <w:rFonts w:cs="Times New Roman"/>
        </w:rPr>
        <w:t xml:space="preserve"> a szakképzésről szóló 2011. évi CLXXXVII. törvény 8.</w:t>
      </w:r>
      <w:r w:rsidR="006F5812" w:rsidRPr="00453006">
        <w:rPr>
          <w:rFonts w:cs="Times New Roman"/>
        </w:rPr>
        <w:t>§ (5) bekezdésének megfelelően –</w:t>
      </w:r>
      <w:r w:rsidRPr="00453006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28FC89F3" w14:textId="77777777" w:rsidR="00CB484D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Az időkeret fennmaradó részének (szabadsáv) szakmai tartalmáról a szakképző iskola szakmai programjában kell rendelkezni.</w:t>
      </w:r>
    </w:p>
    <w:p w14:paraId="7B44F87B" w14:textId="77777777" w:rsidR="00CB484D" w:rsidRPr="00453006" w:rsidRDefault="00CB484D" w:rsidP="00CB484D">
      <w:pPr>
        <w:spacing w:after="0"/>
        <w:rPr>
          <w:rFonts w:cs="Times New Roman"/>
        </w:rPr>
      </w:pPr>
    </w:p>
    <w:p w14:paraId="1FFD7248" w14:textId="77777777" w:rsidR="00420CA2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4E9E1D99" w14:textId="77777777" w:rsidR="00453006" w:rsidRDefault="00453006" w:rsidP="00CB484D">
      <w:pPr>
        <w:spacing w:after="0"/>
        <w:rPr>
          <w:rFonts w:cs="Times New Roman"/>
        </w:rPr>
      </w:pPr>
    </w:p>
    <w:p w14:paraId="591607B3" w14:textId="604DC43B" w:rsidR="00CB484D" w:rsidRPr="00453006" w:rsidRDefault="00CB484D">
      <w:pPr>
        <w:spacing w:after="200" w:line="276" w:lineRule="auto"/>
        <w:jc w:val="left"/>
        <w:rPr>
          <w:rFonts w:cs="Times New Roman"/>
        </w:rPr>
      </w:pPr>
    </w:p>
    <w:p w14:paraId="3D324C2C" w14:textId="77777777" w:rsidR="00CB484D" w:rsidRPr="00453006" w:rsidRDefault="00CB484D" w:rsidP="00CB484D">
      <w:pPr>
        <w:spacing w:after="0"/>
        <w:jc w:val="center"/>
        <w:rPr>
          <w:rFonts w:cs="Times New Roman"/>
        </w:rPr>
      </w:pPr>
      <w:r w:rsidRPr="00453006">
        <w:rPr>
          <w:rFonts w:cs="Times New Roman"/>
        </w:rPr>
        <w:t>2. számú táblázat</w:t>
      </w:r>
    </w:p>
    <w:p w14:paraId="4DA10E46" w14:textId="77777777" w:rsidR="00420CA2" w:rsidRPr="00453006" w:rsidRDefault="00CB484D" w:rsidP="00CB484D">
      <w:pPr>
        <w:spacing w:after="0"/>
        <w:jc w:val="center"/>
        <w:rPr>
          <w:rFonts w:cs="Times New Roman"/>
          <w:b/>
        </w:rPr>
      </w:pPr>
      <w:r w:rsidRPr="00453006">
        <w:rPr>
          <w:rFonts w:cs="Times New Roman"/>
          <w:b/>
        </w:rPr>
        <w:t>A szakmai követelménymodulokhoz rendelt tantárgyak és témakörök óraszáma évfolyamonként</w:t>
      </w:r>
    </w:p>
    <w:p w14:paraId="36AD688D" w14:textId="77777777" w:rsidR="00420CA2" w:rsidRPr="00453006" w:rsidRDefault="00420CA2" w:rsidP="000B5E9D">
      <w:pPr>
        <w:spacing w:after="0"/>
        <w:rPr>
          <w:rFonts w:cs="Times New Roman"/>
        </w:rPr>
      </w:pPr>
    </w:p>
    <w:p w14:paraId="3590A9E3" w14:textId="77777777" w:rsidR="006F5812" w:rsidRPr="00453006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68EB33BB" w14:textId="77777777" w:rsidTr="00453006">
        <w:trPr>
          <w:trHeight w:val="1065"/>
          <w:jc w:val="center"/>
        </w:trPr>
        <w:tc>
          <w:tcPr>
            <w:tcW w:w="2529" w:type="dxa"/>
            <w:gridSpan w:val="2"/>
            <w:vMerge w:val="restart"/>
            <w:shd w:val="clear" w:color="auto" w:fill="auto"/>
            <w:vAlign w:val="center"/>
            <w:hideMark/>
          </w:tcPr>
          <w:p w14:paraId="29888B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50" w:type="dxa"/>
            <w:vMerge w:val="restart"/>
            <w:shd w:val="clear" w:color="auto" w:fill="auto"/>
            <w:vAlign w:val="center"/>
            <w:hideMark/>
          </w:tcPr>
          <w:p w14:paraId="764F78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1DF6F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53BB98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EDB43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CA795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41952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A7CB4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D23CC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16B84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4D694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71ADC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C7C78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E1AE5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453006" w:rsidRPr="00453006" w14:paraId="48507F6B" w14:textId="77777777" w:rsidTr="00453006">
        <w:trPr>
          <w:trHeight w:val="1065"/>
          <w:jc w:val="center"/>
        </w:trPr>
        <w:tc>
          <w:tcPr>
            <w:tcW w:w="2529" w:type="dxa"/>
            <w:gridSpan w:val="2"/>
            <w:vMerge/>
            <w:vAlign w:val="center"/>
            <w:hideMark/>
          </w:tcPr>
          <w:p w14:paraId="222C8B3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50" w:type="dxa"/>
            <w:vMerge/>
            <w:vAlign w:val="center"/>
            <w:hideMark/>
          </w:tcPr>
          <w:p w14:paraId="21E48C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873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830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6BD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786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F9C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5468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2D08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BDF9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1F09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C8F0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4CBFE46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A90A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FEB92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19E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AC5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7D537C9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E0EB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A64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E9D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E0F6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84E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10A2959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453006" w:rsidRPr="00453006" w14:paraId="1DB1D669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5334F7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21AE07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0" w:type="dxa"/>
            <w:vMerge w:val="restart"/>
            <w:shd w:val="clear" w:color="auto" w:fill="auto"/>
            <w:textDirection w:val="btLr"/>
            <w:vAlign w:val="center"/>
            <w:hideMark/>
          </w:tcPr>
          <w:p w14:paraId="4C21B4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133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B03D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3E12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D1A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2D832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12A6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9903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4A29C4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5EE7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E79A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E2B33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A6914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417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7C3567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32B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3F3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F9D24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5E0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F7E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ACB28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E557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685E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310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1EDDF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1981</w:t>
            </w:r>
          </w:p>
        </w:tc>
      </w:tr>
      <w:tr w:rsidR="00453006" w:rsidRPr="00453006" w14:paraId="5EDEFA4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A7B4BA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712C19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50" w:type="dxa"/>
            <w:vMerge/>
            <w:vAlign w:val="center"/>
            <w:hideMark/>
          </w:tcPr>
          <w:p w14:paraId="2599182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40F5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17EF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396</w:t>
            </w:r>
          </w:p>
        </w:tc>
        <w:tc>
          <w:tcPr>
            <w:tcW w:w="500" w:type="dxa"/>
            <w:vMerge/>
            <w:vAlign w:val="center"/>
            <w:hideMark/>
          </w:tcPr>
          <w:p w14:paraId="714F72D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0FF637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/>
            <w:vAlign w:val="center"/>
            <w:hideMark/>
          </w:tcPr>
          <w:p w14:paraId="73B021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03F4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700" w:type="dxa"/>
            <w:vMerge/>
            <w:vAlign w:val="center"/>
            <w:hideMark/>
          </w:tcPr>
          <w:p w14:paraId="7DC375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919C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2F0DE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F356A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899</w:t>
            </w:r>
          </w:p>
        </w:tc>
        <w:tc>
          <w:tcPr>
            <w:tcW w:w="700" w:type="dxa"/>
            <w:vMerge/>
            <w:vAlign w:val="center"/>
            <w:hideMark/>
          </w:tcPr>
          <w:p w14:paraId="3F500F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D7FA0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1082</w:t>
            </w:r>
          </w:p>
        </w:tc>
        <w:tc>
          <w:tcPr>
            <w:tcW w:w="500" w:type="dxa"/>
            <w:vMerge/>
            <w:vAlign w:val="center"/>
            <w:hideMark/>
          </w:tcPr>
          <w:p w14:paraId="243E6C6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D193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899</w:t>
            </w:r>
          </w:p>
        </w:tc>
        <w:tc>
          <w:tcPr>
            <w:tcW w:w="700" w:type="dxa"/>
            <w:vMerge/>
            <w:vAlign w:val="center"/>
            <w:hideMark/>
          </w:tcPr>
          <w:p w14:paraId="48256D4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53006" w:rsidRPr="00453006" w14:paraId="418C36E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B33CDA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D648BE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650" w:type="dxa"/>
            <w:vMerge/>
            <w:vAlign w:val="center"/>
            <w:hideMark/>
          </w:tcPr>
          <w:p w14:paraId="155804C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6CBBCA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1279 óra (57,8%)</w:t>
            </w:r>
          </w:p>
        </w:tc>
        <w:tc>
          <w:tcPr>
            <w:tcW w:w="700" w:type="dxa"/>
            <w:vMerge/>
            <w:vAlign w:val="center"/>
            <w:hideMark/>
          </w:tcPr>
          <w:p w14:paraId="7B459E7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DE073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C8834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F6220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7285AE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D7819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1311 óra (61,2%)</w:t>
            </w:r>
          </w:p>
        </w:tc>
        <w:tc>
          <w:tcPr>
            <w:tcW w:w="700" w:type="dxa"/>
            <w:vMerge/>
            <w:vAlign w:val="center"/>
            <w:hideMark/>
          </w:tcPr>
          <w:p w14:paraId="536E179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53006" w:rsidRPr="00453006" w14:paraId="68FFB9E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B22179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5F03BD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650" w:type="dxa"/>
            <w:vMerge/>
            <w:vAlign w:val="center"/>
            <w:hideMark/>
          </w:tcPr>
          <w:p w14:paraId="0C33CF1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3A9B88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655 óra (42,2%)</w:t>
            </w:r>
          </w:p>
        </w:tc>
        <w:tc>
          <w:tcPr>
            <w:tcW w:w="700" w:type="dxa"/>
            <w:vMerge/>
            <w:vAlign w:val="center"/>
            <w:hideMark/>
          </w:tcPr>
          <w:p w14:paraId="7BD47C7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B70E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C5BC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6ADA58E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9124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3C4478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670 óra (38,8%)</w:t>
            </w:r>
          </w:p>
        </w:tc>
        <w:tc>
          <w:tcPr>
            <w:tcW w:w="700" w:type="dxa"/>
            <w:vMerge/>
            <w:vAlign w:val="center"/>
            <w:hideMark/>
          </w:tcPr>
          <w:p w14:paraId="29C797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453006" w:rsidRPr="00453006" w14:paraId="079315FE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358C50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2E6E6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F1FBA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3D5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2790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0D9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E17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2216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D013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984F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27E4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80F7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AC1B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C6B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944F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C949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0AB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322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F3F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2AF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5DC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49E4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D0FE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BBF2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EB6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53006" w:rsidRPr="00453006" w14:paraId="7BF66FB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0BF709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B4F16F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6431C25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9B3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3BB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685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EE77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76B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83D5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9323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C31C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332A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F60D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725E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AB6EB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C3E5B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123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BAAE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3EA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E29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0EC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49D7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E5F7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6B5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70D7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108E072C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829FF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E4645D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50" w:type="dxa"/>
            <w:vMerge/>
            <w:vAlign w:val="center"/>
            <w:hideMark/>
          </w:tcPr>
          <w:p w14:paraId="28F22D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77E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E7E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945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23C7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94F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8866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D9F8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1604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B754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1F6C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9FDF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23B143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3363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359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C09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EAD0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D6F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AFB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AE9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1E4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911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E11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62E80A3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33B5D5B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1D47FD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50" w:type="dxa"/>
            <w:vMerge/>
            <w:vAlign w:val="center"/>
            <w:hideMark/>
          </w:tcPr>
          <w:p w14:paraId="3038EA9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D79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975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78B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358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C6D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BF3A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3A1F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4D8C9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AA87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12D2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F35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88022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C673C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5426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374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FF7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551C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08D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D74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C3C9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0F79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B6EE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51082DB8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7ADC29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B3CB78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50" w:type="dxa"/>
            <w:vMerge/>
            <w:vAlign w:val="center"/>
            <w:hideMark/>
          </w:tcPr>
          <w:p w14:paraId="13597AE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CC7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D6D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6A4C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FD34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09E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306D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E105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97CC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E9C87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5F4A1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D678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E46B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0CF95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6C9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2D7B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F855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3A7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72B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98A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C85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A54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CFB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</w:tbl>
    <w:p w14:paraId="2BE7880B" w14:textId="77777777" w:rsidR="00453006" w:rsidRDefault="0045300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533405B5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41CEC0BD" w14:textId="4DF0D9FC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3C4E4C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2389A9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3822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595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A3C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36DC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A33A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10D1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2FE3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8D8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0F47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D42D4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D18A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BFE7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186F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83F4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359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CA6D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E375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C4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2B4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56C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7E3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D28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61CD8E6D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DCBC8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DC91F2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50" w:type="dxa"/>
            <w:vMerge/>
            <w:vAlign w:val="center"/>
            <w:hideMark/>
          </w:tcPr>
          <w:p w14:paraId="07BD2FD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099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C19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EF83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64B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43D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9C6F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5ED3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F5B7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98A8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777F6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488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58765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BFF12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2EB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5B1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11F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454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C33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8BE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7ECD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9B77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3ED7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53006" w:rsidRPr="00453006" w14:paraId="6532D74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5DDD0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9A6D77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50" w:type="dxa"/>
            <w:vMerge/>
            <w:vAlign w:val="center"/>
            <w:hideMark/>
          </w:tcPr>
          <w:p w14:paraId="20A3F4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9D6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41D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E3D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1E7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CF5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EF8C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F487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F8DA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EF3E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4F8F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2EDE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9226D1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BFF30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C48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5F0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57BB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B12D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915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B30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F19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D51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ACC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53006" w:rsidRPr="00453006" w14:paraId="7D55C56D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A79CE2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DE5B4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50" w:type="dxa"/>
            <w:vMerge/>
            <w:vAlign w:val="center"/>
            <w:hideMark/>
          </w:tcPr>
          <w:p w14:paraId="503E540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977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BC6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7D6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095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E18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5F8D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B6FB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D801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AE21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47FF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037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B231A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B547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72BA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5FD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9D4B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4BC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F8E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F12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68E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D14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A21D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53006" w:rsidRPr="00453006" w14:paraId="6B7518DC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E83E0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45422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50" w:type="dxa"/>
            <w:vMerge/>
            <w:vAlign w:val="center"/>
            <w:hideMark/>
          </w:tcPr>
          <w:p w14:paraId="2ABEE57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53F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939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91B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658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A15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08C0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CBBE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5987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EBF85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7559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ED29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4C41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D6A154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BE28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FC6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EC10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D7B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73D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9A8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E55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76BE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6B61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53006" w:rsidRPr="00453006" w14:paraId="5622F256" w14:textId="77777777" w:rsidTr="00453006">
        <w:trPr>
          <w:trHeight w:val="611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0647A4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11624-16  Természetvédelmi alapok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57661C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Mezőgazdasági és erdészeti ismeretek</w:t>
            </w:r>
          </w:p>
        </w:tc>
        <w:tc>
          <w:tcPr>
            <w:tcW w:w="650" w:type="dxa"/>
            <w:vMerge w:val="restart"/>
            <w:shd w:val="clear" w:color="000000" w:fill="92D050"/>
            <w:textDirection w:val="btLr"/>
            <w:hideMark/>
          </w:tcPr>
          <w:p w14:paraId="2992FB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996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F5C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50E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4E5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9386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956F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EEEE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3330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D777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1B2E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C3FA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6FD7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98FF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661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947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F276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C19F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3BA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F09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85E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7DD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AEBA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1F6A526C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5B7A0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0A02D2A" w14:textId="05B2C980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Mezőgazdasági </w:t>
            </w:r>
            <w:r w:rsidR="007F3316"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5BF17E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095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67E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CD1B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9D5C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15F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E5DD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6654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BC8B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4EE6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FD97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3DA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BEFBD7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4576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80E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513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3CA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D28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7914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B90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A70A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92F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5CD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3EDDF84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CE8B1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5F736A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Erdészeti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47F778A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BB6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433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84F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359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DF1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9B847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9C8C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C942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0C38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EFC9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1381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D6A914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53D9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3E6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35C6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D8F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786E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549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545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5928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21B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9BF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6368AD5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48B3BF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C889A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Természettudományos ismeretek</w:t>
            </w:r>
          </w:p>
        </w:tc>
        <w:tc>
          <w:tcPr>
            <w:tcW w:w="650" w:type="dxa"/>
            <w:vMerge w:val="restart"/>
            <w:shd w:val="clear" w:color="000000" w:fill="92D050"/>
            <w:textDirection w:val="btLr"/>
            <w:hideMark/>
          </w:tcPr>
          <w:p w14:paraId="2F98E8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639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84D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3A8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B9B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6B02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05E56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8C4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FB49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4F94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B004A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DD7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ABC26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1011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6A7D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DF0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AE2F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616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32E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05B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22B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64B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41C6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44A37055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1CF77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F1E50A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anyag szerkezete</w:t>
            </w:r>
          </w:p>
        </w:tc>
        <w:tc>
          <w:tcPr>
            <w:tcW w:w="650" w:type="dxa"/>
            <w:vMerge/>
            <w:vAlign w:val="center"/>
            <w:hideMark/>
          </w:tcPr>
          <w:p w14:paraId="5909DD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F03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7F58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9B0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D50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3CA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5B4E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D045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088F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8589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0370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3D7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67F955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90CFD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8275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0D5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D73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B438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711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8FE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6E8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11C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1A0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16BB2C36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D193C4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C29D48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 rendszerek</w:t>
            </w:r>
          </w:p>
        </w:tc>
        <w:tc>
          <w:tcPr>
            <w:tcW w:w="650" w:type="dxa"/>
            <w:vMerge/>
            <w:vAlign w:val="center"/>
            <w:hideMark/>
          </w:tcPr>
          <w:p w14:paraId="4BCAC7A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A73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F8E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B7AC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699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40A7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6C6E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E6BD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F90D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8FD7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5222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0BE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15C6CC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C71E5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39A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F5C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C5B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76C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AD5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FFD3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4F33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4B4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99D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39F1D78" w14:textId="77777777" w:rsidTr="007F3316">
        <w:trPr>
          <w:trHeight w:val="577"/>
          <w:jc w:val="center"/>
        </w:trPr>
        <w:tc>
          <w:tcPr>
            <w:tcW w:w="649" w:type="dxa"/>
            <w:vMerge/>
            <w:vAlign w:val="center"/>
            <w:hideMark/>
          </w:tcPr>
          <w:p w14:paraId="259BD3C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6177F8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Reakciók reakciótípusok</w:t>
            </w:r>
          </w:p>
        </w:tc>
        <w:tc>
          <w:tcPr>
            <w:tcW w:w="650" w:type="dxa"/>
            <w:vMerge/>
            <w:vAlign w:val="center"/>
            <w:hideMark/>
          </w:tcPr>
          <w:p w14:paraId="2E847E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BD1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AAE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9B11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7D3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112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AAEE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86C7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A97D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48D0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776F5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A365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C81D24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6DD65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4F0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25C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19E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B508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0602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AC15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30E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E34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4ED0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5F2BF30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3A3A7B0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08FA8A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alapvető csoportok elemei, vegyületei</w:t>
            </w:r>
          </w:p>
        </w:tc>
        <w:tc>
          <w:tcPr>
            <w:tcW w:w="650" w:type="dxa"/>
            <w:vMerge/>
            <w:vAlign w:val="center"/>
            <w:hideMark/>
          </w:tcPr>
          <w:p w14:paraId="5246872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AE3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7BF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993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E2E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6A9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926E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9B5B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0A3D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DC23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5282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5FF8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6D435A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1C217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3C90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1D0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6A7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FCC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FE3A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3DD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2E6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EF4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704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21D8EC1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C9D879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267FFD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Természetvédelmi ismeretek</w:t>
            </w:r>
          </w:p>
        </w:tc>
        <w:tc>
          <w:tcPr>
            <w:tcW w:w="650" w:type="dxa"/>
            <w:vMerge w:val="restart"/>
            <w:shd w:val="clear" w:color="000000" w:fill="92D050"/>
            <w:textDirection w:val="btLr"/>
            <w:hideMark/>
          </w:tcPr>
          <w:p w14:paraId="2ACE3C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809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88FC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AAE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C4B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535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238F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46CA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E38A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3748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F052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A0F3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ADD6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E1A16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71A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FA9D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756E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148F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98F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E92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6FA8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353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B86A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6E1FAF5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9E4E8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DB168B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Természetvédelem alapjai</w:t>
            </w:r>
          </w:p>
        </w:tc>
        <w:tc>
          <w:tcPr>
            <w:tcW w:w="650" w:type="dxa"/>
            <w:vMerge/>
            <w:vAlign w:val="center"/>
            <w:hideMark/>
          </w:tcPr>
          <w:p w14:paraId="1A0AB63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CC9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FC5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08E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CCF3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5EC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379B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560A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E600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B499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86EED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A587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33AAC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CF1EB9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872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E0C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A39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2C8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2D3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ACE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0A4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EE4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4AE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0B68846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0958D1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45397E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természetvédelem szervezeti háttere</w:t>
            </w:r>
          </w:p>
        </w:tc>
        <w:tc>
          <w:tcPr>
            <w:tcW w:w="650" w:type="dxa"/>
            <w:vMerge/>
            <w:vAlign w:val="center"/>
            <w:hideMark/>
          </w:tcPr>
          <w:p w14:paraId="65F686B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B6E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36C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651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81B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C60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49D8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077F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B35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EDDA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AED10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A1AC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C6A111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1E413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B905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12A2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FF81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2A57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5F5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3A2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7F39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B62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D37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C9F3D39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3AD1B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315DE4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Növénytani értékek védelme</w:t>
            </w:r>
          </w:p>
        </w:tc>
        <w:tc>
          <w:tcPr>
            <w:tcW w:w="650" w:type="dxa"/>
            <w:vMerge/>
            <w:vAlign w:val="center"/>
            <w:hideMark/>
          </w:tcPr>
          <w:p w14:paraId="58FDB2B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F18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C2C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9E1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B6E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419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7ACA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A742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BB5F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443E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2093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2B4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700" w:type="dxa"/>
            <w:vMerge/>
            <w:vAlign w:val="center"/>
            <w:hideMark/>
          </w:tcPr>
          <w:p w14:paraId="73561B1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5A939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D6F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E47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D1D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632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E67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A57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B90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D15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6AC1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15D16DB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3FCAB8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F4CD1E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Állattani értékek védelme</w:t>
            </w:r>
          </w:p>
        </w:tc>
        <w:tc>
          <w:tcPr>
            <w:tcW w:w="650" w:type="dxa"/>
            <w:vMerge/>
            <w:vAlign w:val="center"/>
            <w:hideMark/>
          </w:tcPr>
          <w:p w14:paraId="111C5FE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91A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405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F31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D1B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BCF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79EF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E08F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4FFAD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BB7E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6F92C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2300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59D1F8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3DFF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2CD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7D2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909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D66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AA0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479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D68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813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48E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3CF828B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E6BDA0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A982DB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Ökoturisztikai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2B1F74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1EE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D8F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F68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9DB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75F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EB03E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6375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AB52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9927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9DF3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118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22E834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6F79A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9A2E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DCE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CCD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121C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DA7C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776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B6D5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3C33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7FB2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535538D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73FCA1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5383EE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Igazgatási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59D2E5E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9FC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875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F54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BD5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01C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DC47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9F5C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A88D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453B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0689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3AA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23FE474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0130E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D09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30E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BC6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F582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AAA1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FA6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802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D28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116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27D940F5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773997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8D3CEA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Természetvédelmi alapok gyakorlat</w:t>
            </w:r>
          </w:p>
        </w:tc>
        <w:tc>
          <w:tcPr>
            <w:tcW w:w="650" w:type="dxa"/>
            <w:vMerge w:val="restart"/>
            <w:shd w:val="clear" w:color="000000" w:fill="92D050"/>
            <w:textDirection w:val="btLr"/>
            <w:hideMark/>
          </w:tcPr>
          <w:p w14:paraId="70AD08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Természetvédelmi munkatárs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3D82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CD37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C95F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11C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E3B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2ECB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54AC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6FA9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B82E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1DCEA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2494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6A19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5F63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2BF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1CC8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37AA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886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A49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0C6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2A5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1D0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DFE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4AB6F20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49DCAB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4760AB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Mezőgazdasági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7F87136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15F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DBA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E93E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E14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E9D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65BF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7B6C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F83C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C2818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942DF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672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1C112C2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D7722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29B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D27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CCDF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BFC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02B2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AEB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6773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423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C348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01CCA17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76EB96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DCC52C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Erdészeti alapismeretek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428F8CE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C7A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8C1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4D3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3182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2B2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3F90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0AD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2FD7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669BB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54DE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F87D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6B02673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3EE16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5A90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EF4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AC96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BE1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AAA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B33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862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958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7D3E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1B978B9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25B054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8E5833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mérések számítások</w:t>
            </w:r>
          </w:p>
        </w:tc>
        <w:tc>
          <w:tcPr>
            <w:tcW w:w="650" w:type="dxa"/>
            <w:vMerge/>
            <w:vAlign w:val="center"/>
            <w:hideMark/>
          </w:tcPr>
          <w:p w14:paraId="37E744A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157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BBA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F5C6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C86C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F18E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0289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6C7A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AFC6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58D6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286B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39F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0B06343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0D28E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6C5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0EC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F4C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5EB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0B6C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0ED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AED7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AF8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90C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B3E488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1FD36E0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D320A7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Tájföldrajzi 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53C963D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07B6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34B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3B8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9BA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677C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1E73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3F6E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8C48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6C771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4B01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A82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0AE597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AC112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A47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166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0168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2ED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C76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278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E97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B61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CD90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93A9B0D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F70B7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22BA2D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Természetföldrajzi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1F1253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18DB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3B8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55A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549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C41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2738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B19B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B0A1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1ECE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E03F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F49A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4DF1E1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913AA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325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439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8A28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45CC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BDA2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0C90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BEF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2B1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D84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7858BBE5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85B2A6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C765B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Ökológiai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239F472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79B7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FA2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8AD0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09A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1F5F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69202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8555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3DEC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AA3C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F291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C3A7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7FBAE1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533F0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543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C0C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C55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DA1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31B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A9E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DA7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802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7B68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5F672C14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F2D44E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6B8ACA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Felismerési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75C55E8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97B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3B8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B54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A59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5CB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1E73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46C3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B5AD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D4AB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C520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038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D3F5A1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6F69B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3656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438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550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586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900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0A8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7B11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6FE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48E4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5FD6A0E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412D3E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158408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Természetvédelmi kezelések</w:t>
            </w:r>
          </w:p>
        </w:tc>
        <w:tc>
          <w:tcPr>
            <w:tcW w:w="650" w:type="dxa"/>
            <w:vMerge/>
            <w:vAlign w:val="center"/>
            <w:hideMark/>
          </w:tcPr>
          <w:p w14:paraId="21B12FD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8479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4B0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0E4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AC5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42E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4915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CDED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0D5D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D36D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21F7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3241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A07C0F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837C8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E3A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36E8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9524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B0AB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A5AE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51A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623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9E0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4CB5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378F6584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7E6A76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6B05E0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Ökoturisztikai és igazgatási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6713FC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BB7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E4A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1E9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CDA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944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BBEA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3119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A7AB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A75CF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B0E1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7A9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20F499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BA4C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712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F87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63E4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4AD5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46A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1C6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8779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DCB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F7E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2909732D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133647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11607-16 Vadászati állattan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460FAF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Állattan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3787F7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922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E8A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C38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FB6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29D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D792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20AE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C071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C274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0707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C05A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64BFC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C2052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1224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589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67EE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8F3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467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ECE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2E9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E7F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34FE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453006" w:rsidRPr="00453006" w14:paraId="6305C4C7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A944E1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685239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állattan (zoológia) története, felosztása, alkalmazott állattan</w:t>
            </w:r>
          </w:p>
        </w:tc>
        <w:tc>
          <w:tcPr>
            <w:tcW w:w="650" w:type="dxa"/>
            <w:vMerge/>
            <w:vAlign w:val="center"/>
            <w:hideMark/>
          </w:tcPr>
          <w:p w14:paraId="4CB36A7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0929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284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BBD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C30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8B89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2B4B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FBD3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DF4E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E13E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31AD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E5B8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25E088A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E780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2D34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FC9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F9FC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3E2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E49C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FB9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ADA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B29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57B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6CDF53F4" w14:textId="77777777" w:rsidTr="00453006">
        <w:trPr>
          <w:trHeight w:val="1200"/>
          <w:jc w:val="center"/>
        </w:trPr>
        <w:tc>
          <w:tcPr>
            <w:tcW w:w="649" w:type="dxa"/>
            <w:vMerge/>
            <w:vAlign w:val="center"/>
            <w:hideMark/>
          </w:tcPr>
          <w:p w14:paraId="6F5B03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1B34C3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Állatélettani, anatómiai alapfogalmak, az állati test szerveződése, összetétele, anyagai</w:t>
            </w:r>
          </w:p>
        </w:tc>
        <w:tc>
          <w:tcPr>
            <w:tcW w:w="650" w:type="dxa"/>
            <w:vMerge/>
            <w:vAlign w:val="center"/>
            <w:hideMark/>
          </w:tcPr>
          <w:p w14:paraId="267F594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91ED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451A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2359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A35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A59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E1CD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9097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1FF2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CABB4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280F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675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15324E6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F68D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C57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2DF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DD57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7A7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169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DA64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678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D87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A1E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1FDC929E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4EA4B59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FD76F1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Madarak, emlősök alaktana, anatómiája, élettana, jellemzői</w:t>
            </w:r>
          </w:p>
        </w:tc>
        <w:tc>
          <w:tcPr>
            <w:tcW w:w="650" w:type="dxa"/>
            <w:vMerge/>
            <w:vAlign w:val="center"/>
            <w:hideMark/>
          </w:tcPr>
          <w:p w14:paraId="26CDD49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296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961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51C8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83A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7046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4EAC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2A02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B940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E459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A43F4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1293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3FBF851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627E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493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DEE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615F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A907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85E0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953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3B3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8BC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23B4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53006" w:rsidRPr="00453006" w14:paraId="0DD117F3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BF175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94751E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Állatrendszertani módszerek, kategóriák</w:t>
            </w:r>
          </w:p>
        </w:tc>
        <w:tc>
          <w:tcPr>
            <w:tcW w:w="650" w:type="dxa"/>
            <w:vMerge/>
            <w:vAlign w:val="center"/>
            <w:hideMark/>
          </w:tcPr>
          <w:p w14:paraId="301E0EB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76F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605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FB4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3D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9590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CD35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8C7E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D611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5D2C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8BDB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6379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644A591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496E5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1B2A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38F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EF3C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FA8D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FF6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D89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25A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6C7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034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6F16E716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9908E8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9B9D02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Madarak osztálya (Aves)</w:t>
            </w:r>
          </w:p>
        </w:tc>
        <w:tc>
          <w:tcPr>
            <w:tcW w:w="650" w:type="dxa"/>
            <w:vMerge/>
            <w:vAlign w:val="center"/>
            <w:hideMark/>
          </w:tcPr>
          <w:p w14:paraId="5873379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88A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15B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3589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E710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F34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7BC4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4051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7FF1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618D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7890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12B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03261D7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44E34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EEE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A4B7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B36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EFA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E69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A479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9BF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724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D49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453006" w:rsidRPr="00453006" w14:paraId="75198466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CAC26E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35E870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Emlősök osztálya (Mammalia)</w:t>
            </w:r>
          </w:p>
        </w:tc>
        <w:tc>
          <w:tcPr>
            <w:tcW w:w="650" w:type="dxa"/>
            <w:vMerge/>
            <w:vAlign w:val="center"/>
            <w:hideMark/>
          </w:tcPr>
          <w:p w14:paraId="6C6FCA9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BC37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48D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E59E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31A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55E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4F11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70B3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A04B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76E94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4A24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6C43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177001F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08BCD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4283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7A3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341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73DC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1E4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06AD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BB2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1CC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C59C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</w:tr>
      <w:tr w:rsidR="00453006" w:rsidRPr="00453006" w14:paraId="27D0F79F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EF923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6C78BB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Az állatok viselkedéstana, viselkedésökológiája</w:t>
            </w:r>
          </w:p>
        </w:tc>
        <w:tc>
          <w:tcPr>
            <w:tcW w:w="650" w:type="dxa"/>
            <w:vMerge/>
            <w:vAlign w:val="center"/>
            <w:hideMark/>
          </w:tcPr>
          <w:p w14:paraId="10484DB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941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2D5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C57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0B88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583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4806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2ECA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2B98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986F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EB59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C891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F92F9A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7F68B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1C6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B93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A476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EF5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8B6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B19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BCA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3AA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F46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53006" w:rsidRPr="00453006" w14:paraId="344B6A3B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16B85C7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9C002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Vadbiológiai kutatások módszerei, szervezete, eredményei</w:t>
            </w:r>
          </w:p>
        </w:tc>
        <w:tc>
          <w:tcPr>
            <w:tcW w:w="650" w:type="dxa"/>
            <w:vMerge/>
            <w:vAlign w:val="center"/>
            <w:hideMark/>
          </w:tcPr>
          <w:p w14:paraId="162F5D8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22D5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6F60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DB8C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2C6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6CDA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0712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4B72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820D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39CA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0F54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E3F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68597A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1766F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D6CD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A12B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0610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0B9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CD35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9949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DBB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AD5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A31A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271C944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C37254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A9D4E4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Vadegészségtan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7FD123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356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EC2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EA8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497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64AA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EC94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0754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34DA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AB60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AAD2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5A80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CF7B6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0DFD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B5DB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63D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7249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EE1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DB9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9B8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B78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C03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C177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197F924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E70A4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252A58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Általános alapfogalmak </w:t>
            </w:r>
          </w:p>
        </w:tc>
        <w:tc>
          <w:tcPr>
            <w:tcW w:w="650" w:type="dxa"/>
            <w:vMerge/>
            <w:vAlign w:val="center"/>
            <w:hideMark/>
          </w:tcPr>
          <w:p w14:paraId="07A3CF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939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9D8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50F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98C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604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D3FA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3CD4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C3D0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1D73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CE6B4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9629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C961E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BCEFF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FDB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AE7E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09E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4DB8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C74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2639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7C0F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61E9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414E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31101DE2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E1B96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35FAA4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Vírusok által okozott fertőző betegségek</w:t>
            </w:r>
          </w:p>
        </w:tc>
        <w:tc>
          <w:tcPr>
            <w:tcW w:w="650" w:type="dxa"/>
            <w:vMerge/>
            <w:vAlign w:val="center"/>
            <w:hideMark/>
          </w:tcPr>
          <w:p w14:paraId="58154DB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5489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444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474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F45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00E3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2735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46CF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9A55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DC47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B14D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F9F5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4C9F1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813DC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AF8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90A7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7BAA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45D0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880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4823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911D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819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326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53006" w:rsidRPr="00453006" w14:paraId="53237E9C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25728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4CB589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Baktériumok által okozott megbetegedések</w:t>
            </w:r>
          </w:p>
        </w:tc>
        <w:tc>
          <w:tcPr>
            <w:tcW w:w="650" w:type="dxa"/>
            <w:vMerge/>
            <w:vAlign w:val="center"/>
            <w:hideMark/>
          </w:tcPr>
          <w:p w14:paraId="38131A1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DC87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6F4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14D7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AD4E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B90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CBB7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451E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A2BC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17D8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C8BF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0C5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850B65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6FDF8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E1E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B78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6D4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3AA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0EF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29D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BBE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7FA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2F92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53006" w:rsidRPr="00453006" w14:paraId="3D8FC454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3BD069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5B25F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Élősködők által okozott vadbetegségek</w:t>
            </w:r>
          </w:p>
        </w:tc>
        <w:tc>
          <w:tcPr>
            <w:tcW w:w="650" w:type="dxa"/>
            <w:vMerge/>
            <w:vAlign w:val="center"/>
            <w:hideMark/>
          </w:tcPr>
          <w:p w14:paraId="3711A42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3F3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1EC1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FD13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F48D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F78B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9F87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2243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83E7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5EAC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1379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300C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E6374C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884FDD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C11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DC7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D27C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0AC3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9F4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91E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9573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8B83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358D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53006" w:rsidRPr="00453006" w14:paraId="1A8F4A02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4F6BA6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FCF25C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Takarmányozási eredetű vadbetegségek, mérgezések</w:t>
            </w:r>
          </w:p>
        </w:tc>
        <w:tc>
          <w:tcPr>
            <w:tcW w:w="650" w:type="dxa"/>
            <w:vMerge/>
            <w:vAlign w:val="center"/>
            <w:hideMark/>
          </w:tcPr>
          <w:p w14:paraId="78E84A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8ABE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973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C2D3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AC9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240F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7762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166D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681A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D69D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51E8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5B39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BC100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C061D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577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17F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3B2B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15E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A029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6729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CB8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D3C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42D2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142D26E3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0617013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B96C10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Fejlődési rendellenességek, daganatok, szervi betegségek, sérülések</w:t>
            </w:r>
          </w:p>
        </w:tc>
        <w:tc>
          <w:tcPr>
            <w:tcW w:w="650" w:type="dxa"/>
            <w:vMerge/>
            <w:vAlign w:val="center"/>
            <w:hideMark/>
          </w:tcPr>
          <w:p w14:paraId="2177CA7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9DFA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231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1C2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6C1F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86D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9A87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A54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A75E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E922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D277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3FCD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AD647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F3543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189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3D3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6A21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B7F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A05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00C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FC69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62C6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A46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25C1BF12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339988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39D202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Húsvizsgálatok, élelmiszerhigiénia</w:t>
            </w:r>
          </w:p>
        </w:tc>
        <w:tc>
          <w:tcPr>
            <w:tcW w:w="650" w:type="dxa"/>
            <w:vMerge/>
            <w:vAlign w:val="center"/>
            <w:hideMark/>
          </w:tcPr>
          <w:p w14:paraId="6DE738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1D3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222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20B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26CD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A35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0A11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3FEC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59A4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005B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9C666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4500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1402FA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71DB8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00E3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1FBF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BD1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1DF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C45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70E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C3B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39D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FF7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539B1E77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14CBDB0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B9D511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vadgazdasági technikus állategészségügyi kötelességei, teendői</w:t>
            </w:r>
          </w:p>
        </w:tc>
        <w:tc>
          <w:tcPr>
            <w:tcW w:w="650" w:type="dxa"/>
            <w:vMerge/>
            <w:vAlign w:val="center"/>
            <w:hideMark/>
          </w:tcPr>
          <w:p w14:paraId="0D3C9A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0A79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0CF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121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15E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2DB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B142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4A4D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9AA7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29EE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8B8C4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C5F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40AC62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61635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D0D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201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DF8C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0F63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D38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FF2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4629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000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A9D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5DC3388C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0ECA03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0CBF1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Vadászkutyák betegségei</w:t>
            </w:r>
          </w:p>
        </w:tc>
        <w:tc>
          <w:tcPr>
            <w:tcW w:w="650" w:type="dxa"/>
            <w:vMerge/>
            <w:vAlign w:val="center"/>
            <w:hideMark/>
          </w:tcPr>
          <w:p w14:paraId="7B0D83B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2EE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AD6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8ED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5C3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C36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31D5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E46D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44A3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3076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41D6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D35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B7887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AFA27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9DD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7114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145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3BF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66B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0BA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70F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E4C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A1F1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</w:tbl>
    <w:p w14:paraId="725AFE01" w14:textId="77777777" w:rsidR="00453006" w:rsidRDefault="0045300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46599DE7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vAlign w:val="center"/>
            <w:hideMark/>
          </w:tcPr>
          <w:p w14:paraId="255D33BE" w14:textId="6C5ACC42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396D4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Kinológia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C64AE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7966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0E6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85B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B64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A193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B249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D84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6B3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D49BE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0C99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3D2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54F86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EEC8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2C4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360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EDE6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29F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3F3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41A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1699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404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463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2537960E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770B84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FD8BE5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vadászkutyák kialakulása, fejlődéstörténete</w:t>
            </w:r>
          </w:p>
        </w:tc>
        <w:tc>
          <w:tcPr>
            <w:tcW w:w="650" w:type="dxa"/>
            <w:vMerge/>
            <w:vAlign w:val="center"/>
            <w:hideMark/>
          </w:tcPr>
          <w:p w14:paraId="090A7C5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5148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2C0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B2B3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3B9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BAD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11E3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58D9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8D0E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6DCD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E69B4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415A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2D991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56BCE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ACB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B14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D0F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0617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0A9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65B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1E5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FD2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366E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20F1380E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08468F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2BC537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vadászkutyák biológiája, tulajdonságai</w:t>
            </w:r>
          </w:p>
        </w:tc>
        <w:tc>
          <w:tcPr>
            <w:tcW w:w="650" w:type="dxa"/>
            <w:vMerge/>
            <w:vAlign w:val="center"/>
            <w:hideMark/>
          </w:tcPr>
          <w:p w14:paraId="1DDB57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A62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AAE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4D8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C26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B72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0257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D388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1C5E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715F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6EF8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3ABC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6B28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F5BB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1AD0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0D0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E03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3885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466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4EB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452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8FF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F78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21CA549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10041C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1E887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Vadászatra alkalmas kutyafajták</w:t>
            </w:r>
          </w:p>
        </w:tc>
        <w:tc>
          <w:tcPr>
            <w:tcW w:w="650" w:type="dxa"/>
            <w:vMerge/>
            <w:vAlign w:val="center"/>
            <w:hideMark/>
          </w:tcPr>
          <w:p w14:paraId="30A4E3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0A1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3032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17B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856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D0D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9438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5B1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EFE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1E120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A923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D5CD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0488AC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00E42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DDA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E11B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E5ED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39C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898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176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E2B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B00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49FF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58420A9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A1BE78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B8E8C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vadászkutyák tenyésztése</w:t>
            </w:r>
          </w:p>
        </w:tc>
        <w:tc>
          <w:tcPr>
            <w:tcW w:w="650" w:type="dxa"/>
            <w:vMerge/>
            <w:vAlign w:val="center"/>
            <w:hideMark/>
          </w:tcPr>
          <w:p w14:paraId="36A920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D76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4E6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EB5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D97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946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4CC2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DB92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9D08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26605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F823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800D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912EB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BB4F2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81E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F88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CC58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8E6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D73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9C9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874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C7A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AEDC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6BAF9583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89DCF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91ED66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vadászkutyák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0F145C6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8AD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DDD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46D6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957C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021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7E85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D278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74ED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CB92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0B188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BD3E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0079B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49402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F3C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F08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AB6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550E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08C0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81A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633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8DC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61CA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67ACBCD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A07B9A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56A074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vadászkutyák tanítása, nevelése</w:t>
            </w:r>
          </w:p>
        </w:tc>
        <w:tc>
          <w:tcPr>
            <w:tcW w:w="650" w:type="dxa"/>
            <w:vMerge/>
            <w:vAlign w:val="center"/>
            <w:hideMark/>
          </w:tcPr>
          <w:p w14:paraId="6FA5C6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BD2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8FB0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A33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1A18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1874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458F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8DB0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BBE2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A8A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5ABD0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861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3FC8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E99E9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4FB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B0A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233F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392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FA6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4AD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F8B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266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B3E0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6098E0B4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8D6A7A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DE9A58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kutyatartás szabályai</w:t>
            </w:r>
          </w:p>
        </w:tc>
        <w:tc>
          <w:tcPr>
            <w:tcW w:w="650" w:type="dxa"/>
            <w:vMerge/>
            <w:vAlign w:val="center"/>
            <w:hideMark/>
          </w:tcPr>
          <w:p w14:paraId="5780F8C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59D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80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FB9A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E7C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AAD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4EB0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C54F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8D54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E0E1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3068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23A1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FFB4FA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2BE18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70D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4F0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BCD0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8CD1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BE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FDA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2E2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D84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4148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409D1BD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3F1435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9B1344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Vadászati állattan  gyakorlat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5E3043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A1AF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0BF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3E7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B19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FA4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1663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F2C9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2695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A3577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03269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0C37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BC47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1028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E2E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E16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B1B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899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CB7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65F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A63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9E2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FDA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</w:tr>
      <w:tr w:rsidR="00453006" w:rsidRPr="00453006" w14:paraId="497C98F1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6641FE1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CBDA34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Állattan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622DBC5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F8F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594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A97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89C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96F2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D706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0E9F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122E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93E0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00A45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1FE9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/>
            <w:vAlign w:val="center"/>
            <w:hideMark/>
          </w:tcPr>
          <w:p w14:paraId="343D2E9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31CC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6A1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E62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8885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C3C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6A4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AFE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514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92A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9447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453006" w:rsidRPr="00453006" w14:paraId="16D5D66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C04238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5D4B56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Vadegészségtani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5C413BA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AC8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B4F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3F9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250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B32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171E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F0A5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05B7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36C28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642A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CE17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75509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A2C2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B66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CFF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99C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0BE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591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B76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729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7E4B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1543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53006" w:rsidRPr="00453006" w14:paraId="6864406E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48EEE3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A562BD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Kinológiai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76DCD23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94C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BCC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09A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47D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E27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220C3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E838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D89B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0CD3F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FC01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CE7E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CB28D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EA853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046E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C82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EA85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0352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FCC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6C6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BA60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71F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27D0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53006" w:rsidRPr="00453006" w14:paraId="54C406E7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6908BC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11609-16  Vadtenyésztés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F3008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Apróvadtenyésztés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0C489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DCA9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D59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5FC8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9FC8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7B0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7294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B3F0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2EDF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4255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C4A1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6AAE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A5E8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4D439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763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FF3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230E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522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4918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EF7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E1DF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912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6293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73</w:t>
            </w:r>
          </w:p>
        </w:tc>
      </w:tr>
      <w:tr w:rsidR="00453006" w:rsidRPr="00453006" w14:paraId="103E9234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7F49B4F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9B05AE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</w:t>
            </w:r>
          </w:p>
        </w:tc>
        <w:tc>
          <w:tcPr>
            <w:tcW w:w="650" w:type="dxa"/>
            <w:vMerge/>
            <w:vAlign w:val="center"/>
            <w:hideMark/>
          </w:tcPr>
          <w:p w14:paraId="0D9BE4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981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6E1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43F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10E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606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68AC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B045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3E7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68316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FD19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AA3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5E4897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7B5A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35A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624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1E0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0A9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45D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213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389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3903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5133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76D97C7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B7B993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FB212B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Mesterséges fácántenyésztés</w:t>
            </w:r>
          </w:p>
        </w:tc>
        <w:tc>
          <w:tcPr>
            <w:tcW w:w="650" w:type="dxa"/>
            <w:vMerge/>
            <w:vAlign w:val="center"/>
            <w:hideMark/>
          </w:tcPr>
          <w:p w14:paraId="4D8516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CD3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9BF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A309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29C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E5A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1ED0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2071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B0AD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075B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4D02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7633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vMerge/>
            <w:vAlign w:val="center"/>
            <w:hideMark/>
          </w:tcPr>
          <w:p w14:paraId="1A9D348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F4EC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9DD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352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805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917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6C6D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2DC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8CDA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52C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9DB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27</w:t>
            </w:r>
          </w:p>
        </w:tc>
      </w:tr>
      <w:tr w:rsidR="00453006" w:rsidRPr="00453006" w14:paraId="0A85C639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108A14C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C4C5E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Fogolytenyésztés</w:t>
            </w:r>
          </w:p>
        </w:tc>
        <w:tc>
          <w:tcPr>
            <w:tcW w:w="650" w:type="dxa"/>
            <w:vMerge/>
            <w:vAlign w:val="center"/>
            <w:hideMark/>
          </w:tcPr>
          <w:p w14:paraId="38D51B6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8E4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F47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916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EB78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D7F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870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1E9B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4C1A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8F89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A7A3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484B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B8B4B5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D6243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93E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E8F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8E6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2CC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8AD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4B4B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F25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DD6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7EE7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7FE0E13D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9121C7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6DA33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vadréce tenyésztése</w:t>
            </w:r>
          </w:p>
        </w:tc>
        <w:tc>
          <w:tcPr>
            <w:tcW w:w="650" w:type="dxa"/>
            <w:vMerge/>
            <w:vAlign w:val="center"/>
            <w:hideMark/>
          </w:tcPr>
          <w:p w14:paraId="0C0613B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3005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09E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07E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E4E8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474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E594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777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2313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BA39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432B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64B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700" w:type="dxa"/>
            <w:vMerge/>
            <w:vAlign w:val="center"/>
            <w:hideMark/>
          </w:tcPr>
          <w:p w14:paraId="38DC992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EC9CE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B15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8CE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94E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2AA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688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5060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64E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EE4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763B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53006" w:rsidRPr="00453006" w14:paraId="50A7F553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12DE31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86D9BA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Mezei nyúl tenyésztése</w:t>
            </w:r>
          </w:p>
        </w:tc>
        <w:tc>
          <w:tcPr>
            <w:tcW w:w="650" w:type="dxa"/>
            <w:vMerge/>
            <w:vAlign w:val="center"/>
            <w:hideMark/>
          </w:tcPr>
          <w:p w14:paraId="6FF86B3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532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E81A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FA5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20E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5049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2F66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68F4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72FF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5B463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4570C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8D94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494209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B275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D2C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383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042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AF0C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8D26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32F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1890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305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D10B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488C95C2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567B61C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6629CA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Vadvédelem, vadmentés mesterséges tenyésztéssel</w:t>
            </w:r>
          </w:p>
        </w:tc>
        <w:tc>
          <w:tcPr>
            <w:tcW w:w="650" w:type="dxa"/>
            <w:vMerge/>
            <w:vAlign w:val="center"/>
            <w:hideMark/>
          </w:tcPr>
          <w:p w14:paraId="201FB31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2560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E87A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65D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8C9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578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C670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E66A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941B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BFAF4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8907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E83F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CCE5C2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B213F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4D5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829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CD66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3C0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699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1351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B95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94D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5E4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496FC5D2" w14:textId="77777777" w:rsidTr="00453006">
        <w:trPr>
          <w:trHeight w:val="1680"/>
          <w:jc w:val="center"/>
        </w:trPr>
        <w:tc>
          <w:tcPr>
            <w:tcW w:w="649" w:type="dxa"/>
            <w:vMerge/>
            <w:vAlign w:val="center"/>
            <w:hideMark/>
          </w:tcPr>
          <w:p w14:paraId="545A04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C7BBC9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Apróvad tenyésztelepek működésének állategészségügyi, higiéniai, állatvédelmi, munkavédelmi szabályai</w:t>
            </w:r>
          </w:p>
        </w:tc>
        <w:tc>
          <w:tcPr>
            <w:tcW w:w="650" w:type="dxa"/>
            <w:vMerge/>
            <w:vAlign w:val="center"/>
            <w:hideMark/>
          </w:tcPr>
          <w:p w14:paraId="51FE7AB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6AF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68B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27F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113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39C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6DF3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1077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D7B3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091F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0B33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C809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C1C343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10CE0E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1BCD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ABCA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4F2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A32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343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DD7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195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636F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B7B3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24A11523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004D97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5176B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Apróvadtenyésztelepek nyilvántartásai és bizonylatai</w:t>
            </w:r>
          </w:p>
        </w:tc>
        <w:tc>
          <w:tcPr>
            <w:tcW w:w="650" w:type="dxa"/>
            <w:vMerge/>
            <w:vAlign w:val="center"/>
            <w:hideMark/>
          </w:tcPr>
          <w:p w14:paraId="5E7DE2E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7609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77D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4BF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8832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07DB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6AA8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C5CA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F4EC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24D0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53CD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F60E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48BC7B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178B33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80C7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7D2C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1A89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0E5E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5D0F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E0F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347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9B8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D88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5DC760AC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2B4B3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95F18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Nagyvadtenyésztés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5035CF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755B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92E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920C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C4B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05F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B985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3FB2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9FBE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75FCD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66D9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A9A4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0D0F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41C16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9C10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D4F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2B68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5BA2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7D45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FF5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82B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D3B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3015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740E0697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44D48C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917AD2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Bevezetés. Nagyvadfajok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0C59C38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FB5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912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786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E19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A24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6CF4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DBB1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3EE5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F61A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6F7E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10F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6944AE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0B0CA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284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B03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42B0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DA1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9FA2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DDD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BB34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D750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3B17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4BFDA03A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91FC2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26BBA3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vaddisznó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69D477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F36C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B8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C0F8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916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948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EA25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AAC1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D600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EEDC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884F7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23E1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BA0C72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204F7C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1D0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6B9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7CE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7C7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2D5C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ED2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2343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2BC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4325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15A92654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BF8AE6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E48983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Gímszarvas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720533A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9C53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320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C73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BBA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129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52E0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87ED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B6A6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2B9C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D9A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9CA1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FE1298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02C73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1FC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4FB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6E3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D388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3296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3A6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E6CA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03CC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BE96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30561C71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1530264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33A44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Dám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1D58EA6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5FA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FC6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09E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ADD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85F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BE3E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78219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0F2A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1CB31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B2834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619C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BC2B86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28770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AD8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27C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5DEE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557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953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456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EA1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556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6BF9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39E2B2D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28DF6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B37DDA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Muflon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393F417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C008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37A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60DC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5B5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07C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31E7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85DA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1DAE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B6CB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9D49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12D6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8A9EB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C77A0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129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692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8AF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6C2D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D09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FA3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34B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FF9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9713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0003E8A0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48F4F2D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8144C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Több nagyvadfaj együttes zárttéri tartása</w:t>
            </w:r>
          </w:p>
        </w:tc>
        <w:tc>
          <w:tcPr>
            <w:tcW w:w="650" w:type="dxa"/>
            <w:vMerge/>
            <w:vAlign w:val="center"/>
            <w:hideMark/>
          </w:tcPr>
          <w:p w14:paraId="3DB4F4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0AD0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F75A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69DA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5E4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D86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6F04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113A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02F7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DAC8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B41D7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EEB0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FC73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1E123D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2A11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8A6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1F3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D61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8114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0217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C76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FB3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D49F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1D2D06EB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30FFF17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5DFCD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Állatkertek, vadaskertek, vadasparkok, rezervátumok</w:t>
            </w:r>
          </w:p>
        </w:tc>
        <w:tc>
          <w:tcPr>
            <w:tcW w:w="650" w:type="dxa"/>
            <w:vMerge/>
            <w:vAlign w:val="center"/>
            <w:hideMark/>
          </w:tcPr>
          <w:p w14:paraId="55E462A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874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F42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060F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7D3B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F56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7A69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2843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A389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5EB38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EDDB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E43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531EB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CE62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83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F5C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CFC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9C92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86D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16C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DC2A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5B9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BEF0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293B70F7" w14:textId="77777777" w:rsidTr="00453006">
        <w:trPr>
          <w:trHeight w:val="1680"/>
          <w:jc w:val="center"/>
        </w:trPr>
        <w:tc>
          <w:tcPr>
            <w:tcW w:w="649" w:type="dxa"/>
            <w:vMerge/>
            <w:vAlign w:val="center"/>
            <w:hideMark/>
          </w:tcPr>
          <w:p w14:paraId="636F2A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ACDCF5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Nagyvad tenyésztelepek működésének állategészségügyi, higiéniai, állatvédelmi, munkavédelmi szabályai</w:t>
            </w:r>
          </w:p>
        </w:tc>
        <w:tc>
          <w:tcPr>
            <w:tcW w:w="650" w:type="dxa"/>
            <w:vMerge/>
            <w:vAlign w:val="center"/>
            <w:hideMark/>
          </w:tcPr>
          <w:p w14:paraId="0497F3E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74C0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1A6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384E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2AA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9F8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C5D2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1CCD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F941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54BC3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6912D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B8C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6940E0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EBA2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C2EE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4E8D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9364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222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3C67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D87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06B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D990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424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4C0540A7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8697F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241048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Nagyvadtenyésztelepek nyilvántartásai és bizonylatai</w:t>
            </w:r>
          </w:p>
        </w:tc>
        <w:tc>
          <w:tcPr>
            <w:tcW w:w="650" w:type="dxa"/>
            <w:vMerge/>
            <w:vAlign w:val="center"/>
            <w:hideMark/>
          </w:tcPr>
          <w:p w14:paraId="0358138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F0E8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51A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50F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25D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727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F5A4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A3C9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7D30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8BC02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FBA2A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C66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AD6C83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CB4EC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910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1C5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D21C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C87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100F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2940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BEA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264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330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54086536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08E20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7932C1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Vadtenyésztés gyakorlat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141088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95A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DFF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A660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044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29B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A18F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07C0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799D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088E5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ED4DF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A72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56948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3169B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2BC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464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C019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9C5A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2E7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943C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76E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BF2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7372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53006" w:rsidRPr="00453006" w14:paraId="5A163E25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11FA5A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623CE9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Apróvadtenyésztés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76BA450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F748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930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964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4A6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18F7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EB18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1EBB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FEAF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9B82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ECDC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217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2EDF16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62A9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F5E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B1B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B260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C55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13E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D0DB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89A3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0B3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2907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53006" w:rsidRPr="00453006" w14:paraId="59959DCF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25AF4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6542B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Nagyvadtenyésztés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36183F8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90B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BA2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637D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D714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A67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977F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10AF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1F26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18B6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91709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C630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460FB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D612D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E55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52E3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24C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DEE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70F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BB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4E2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831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8BF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4E728714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5BD3E8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11608-16 Vadgazdálkodás, vadtakarmányozás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B8518C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Vadgazdálkodás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6C14C6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7D4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702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F73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276B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271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9F8E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21EE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B7E0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E2B15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5EAEB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612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DC28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15E2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D20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22E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8269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A4C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214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D77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002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2DC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6FEA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145</w:t>
            </w:r>
          </w:p>
        </w:tc>
      </w:tr>
      <w:tr w:rsidR="00453006" w:rsidRPr="00453006" w14:paraId="66D071AF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1AB4F75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B82703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Bevezetés. A vadgazdálkodás feltételei</w:t>
            </w:r>
          </w:p>
        </w:tc>
        <w:tc>
          <w:tcPr>
            <w:tcW w:w="650" w:type="dxa"/>
            <w:vMerge/>
            <w:vAlign w:val="center"/>
            <w:hideMark/>
          </w:tcPr>
          <w:p w14:paraId="4618E2F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C84C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19B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5A20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F26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AB1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3134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1CC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00A9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E6B6F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B27E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B035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0F0F17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F92D0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166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D41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958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74B8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094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E3B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3197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377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986E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30C6E5C5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5A6219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164521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vadgazdálkodás helye, a vadászterület</w:t>
            </w:r>
          </w:p>
        </w:tc>
        <w:tc>
          <w:tcPr>
            <w:tcW w:w="650" w:type="dxa"/>
            <w:vMerge/>
            <w:vAlign w:val="center"/>
            <w:hideMark/>
          </w:tcPr>
          <w:p w14:paraId="70AEE05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E1B0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CE1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5FD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334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2C4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D903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738B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AFA7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EC244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D018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4E86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69163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2A9D2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0F35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2E5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6869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8E8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00A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ABA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C9E3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167E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074A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273C538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96983E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FF5AD0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vadállomány szabályozása</w:t>
            </w:r>
          </w:p>
        </w:tc>
        <w:tc>
          <w:tcPr>
            <w:tcW w:w="650" w:type="dxa"/>
            <w:vMerge/>
            <w:vAlign w:val="center"/>
            <w:hideMark/>
          </w:tcPr>
          <w:p w14:paraId="4EFCA2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FDFB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08C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D5F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F548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EF4F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DA2D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0A07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DBCD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75CD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4B8B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32F0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054FE9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CF76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AC1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080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958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1B9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9C2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8D0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9437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33E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1B52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453006" w:rsidRPr="00453006" w14:paraId="66FC51D0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05D58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821CCF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vadászterület felszerelése, berendezései</w:t>
            </w:r>
          </w:p>
        </w:tc>
        <w:tc>
          <w:tcPr>
            <w:tcW w:w="650" w:type="dxa"/>
            <w:vMerge/>
            <w:vAlign w:val="center"/>
            <w:hideMark/>
          </w:tcPr>
          <w:p w14:paraId="33C1AB3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295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E05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CFC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347C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3E4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7BB5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F745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213B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D068C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F3718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747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1F6322A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344FA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1B4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B21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D514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86CA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F82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3DA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BB8C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B55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BEB3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6960BF22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8DB8DF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9E27B8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Vadkár, vadkárelhárítás </w:t>
            </w:r>
          </w:p>
        </w:tc>
        <w:tc>
          <w:tcPr>
            <w:tcW w:w="650" w:type="dxa"/>
            <w:vMerge/>
            <w:vAlign w:val="center"/>
            <w:hideMark/>
          </w:tcPr>
          <w:p w14:paraId="20A8A2A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74F9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691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350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DD7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CAE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54432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057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5255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A550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8FB22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24C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CED3E9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86DE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2218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8F5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A003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B812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152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77D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F3F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EB5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673B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53006" w:rsidRPr="00453006" w14:paraId="71B9618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F916E1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9385F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Természetvédelem és vadgazdálkodás</w:t>
            </w:r>
          </w:p>
        </w:tc>
        <w:tc>
          <w:tcPr>
            <w:tcW w:w="650" w:type="dxa"/>
            <w:vMerge/>
            <w:vAlign w:val="center"/>
            <w:hideMark/>
          </w:tcPr>
          <w:p w14:paraId="12B5F10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D30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8E1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6494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A5D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04B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6288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2AD3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0DDB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5B2B1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5365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6E12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6CD4EC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5318A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5B7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A70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A75E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D7FC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F790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7FB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2048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97E6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120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53006" w:rsidRPr="00453006" w14:paraId="444D62BB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FDF814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C70AAE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vadgazdálkodás tervezése, bizonylatai, munkaszervezése</w:t>
            </w:r>
          </w:p>
        </w:tc>
        <w:tc>
          <w:tcPr>
            <w:tcW w:w="650" w:type="dxa"/>
            <w:vMerge/>
            <w:vAlign w:val="center"/>
            <w:hideMark/>
          </w:tcPr>
          <w:p w14:paraId="395986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7D95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5E8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46E5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CFF0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331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9E76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3140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7635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EFA4D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372FD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6488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4D0414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655DC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B16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0AE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406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805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AC1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0CC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095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F7F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0E2F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53006" w:rsidRPr="00453006" w14:paraId="5DCB23C9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67D178C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A14144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Vadfajok állományainak gazdálkodása, korbecslése</w:t>
            </w:r>
          </w:p>
        </w:tc>
        <w:tc>
          <w:tcPr>
            <w:tcW w:w="650" w:type="dxa"/>
            <w:vMerge/>
            <w:vAlign w:val="center"/>
            <w:hideMark/>
          </w:tcPr>
          <w:p w14:paraId="1F5AF6C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B93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C73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9B3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ECA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730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84C8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1AF7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707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C2A21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74317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EEA4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251F21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421EC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34B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90D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028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CD7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2A4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347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B9C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D507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FAC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453006" w:rsidRPr="00453006" w14:paraId="0044C4A6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5528C00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75C40A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vadgazdálkodás munka-, tűz- és környezetvédelemi előírásai </w:t>
            </w:r>
          </w:p>
        </w:tc>
        <w:tc>
          <w:tcPr>
            <w:tcW w:w="650" w:type="dxa"/>
            <w:vMerge/>
            <w:vAlign w:val="center"/>
            <w:hideMark/>
          </w:tcPr>
          <w:p w14:paraId="492964F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436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31D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FCC7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D16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565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E0E2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4F59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3459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2566E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8E0CD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2E0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700" w:type="dxa"/>
            <w:vMerge/>
            <w:vAlign w:val="center"/>
            <w:hideMark/>
          </w:tcPr>
          <w:p w14:paraId="379CF22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B01D94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911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1F2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7095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1428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4DF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74F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0973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DF4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A5D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</w:tbl>
    <w:p w14:paraId="58C767FA" w14:textId="77777777" w:rsidR="00453006" w:rsidRDefault="0045300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7AECD1E3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vAlign w:val="center"/>
            <w:hideMark/>
          </w:tcPr>
          <w:p w14:paraId="6938D2F1" w14:textId="27CF5A49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401620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Vadtakarmányozás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041BC1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C7F7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DA5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4E1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E68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111C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7B06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BE55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DF3A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E5FA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6D3B2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6C7C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6E1F7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EED4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6EA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D78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82D5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BF3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F54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9CA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BA8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DD9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E3D8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53006" w:rsidRPr="00453006" w14:paraId="4174B599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A3CF75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FEA750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Bevezetés. Takarmányozási alapfogalmak</w:t>
            </w:r>
          </w:p>
        </w:tc>
        <w:tc>
          <w:tcPr>
            <w:tcW w:w="650" w:type="dxa"/>
            <w:vMerge/>
            <w:vAlign w:val="center"/>
            <w:hideMark/>
          </w:tcPr>
          <w:p w14:paraId="2098DAB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0AC5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DA8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77F8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7E0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2BB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8A458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E0C7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4ACB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6582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A3C8C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EC32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236266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0BDC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0735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DCD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3A0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58C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2CF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AFC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75E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C85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07E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77678AB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5678C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076429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Takarmányok összetétele, anyagai</w:t>
            </w:r>
          </w:p>
        </w:tc>
        <w:tc>
          <w:tcPr>
            <w:tcW w:w="650" w:type="dxa"/>
            <w:vMerge/>
            <w:vAlign w:val="center"/>
            <w:hideMark/>
          </w:tcPr>
          <w:p w14:paraId="33E4AA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69F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75B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5F5F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BE2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7CB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96AC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6240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4608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C41D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B3AF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5E7F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700" w:type="dxa"/>
            <w:vMerge/>
            <w:vAlign w:val="center"/>
            <w:hideMark/>
          </w:tcPr>
          <w:p w14:paraId="2847AE5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F7AD2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B56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03FD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C15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7E4A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FF93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385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95F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FDB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1B46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34</w:t>
            </w:r>
          </w:p>
        </w:tc>
      </w:tr>
      <w:tr w:rsidR="00453006" w:rsidRPr="00453006" w14:paraId="76B2E498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A41976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159125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Takarmányok emésztése, hasznosulása</w:t>
            </w:r>
          </w:p>
        </w:tc>
        <w:tc>
          <w:tcPr>
            <w:tcW w:w="650" w:type="dxa"/>
            <w:vMerge/>
            <w:vAlign w:val="center"/>
            <w:hideMark/>
          </w:tcPr>
          <w:p w14:paraId="7120A27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057E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01B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199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26E6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44E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48CD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F9B7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13CE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5F75E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EC6C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506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B396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B11C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9942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081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9C4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17E3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039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DBD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D94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4A7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2DA8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453006" w:rsidRPr="00453006" w14:paraId="453C15F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7F886A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45313E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Takarmányok táplálóértéke</w:t>
            </w:r>
          </w:p>
        </w:tc>
        <w:tc>
          <w:tcPr>
            <w:tcW w:w="650" w:type="dxa"/>
            <w:vMerge/>
            <w:vAlign w:val="center"/>
            <w:hideMark/>
          </w:tcPr>
          <w:p w14:paraId="222E7CB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72B0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33D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AA71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690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EA5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AE57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53E4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6AD8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BFC03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E0F5A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1E35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7EB6F4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18751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006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87F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E706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3C4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4B3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FCB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7D8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929D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A6C0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453006" w:rsidRPr="00453006" w14:paraId="14BE2FD5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2D240E6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B4A806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Takarmányok csoportosítása, ismertetése</w:t>
            </w:r>
          </w:p>
        </w:tc>
        <w:tc>
          <w:tcPr>
            <w:tcW w:w="650" w:type="dxa"/>
            <w:vMerge/>
            <w:vAlign w:val="center"/>
            <w:hideMark/>
          </w:tcPr>
          <w:p w14:paraId="542CE5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049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AA6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D268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C2D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989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A60A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DD62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2256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B5DB5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0CE9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5C41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D55D08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02ECB6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EE7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59C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865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9850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655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7F1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FC41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C64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30D0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53006" w:rsidRPr="00453006" w14:paraId="04C2B7B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5F3DBA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E19220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Takarmányok tartósítása, tárolása</w:t>
            </w:r>
          </w:p>
        </w:tc>
        <w:tc>
          <w:tcPr>
            <w:tcW w:w="650" w:type="dxa"/>
            <w:vMerge/>
            <w:vAlign w:val="center"/>
            <w:hideMark/>
          </w:tcPr>
          <w:p w14:paraId="053A60C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A043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E2A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E130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CE7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EA6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F904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397A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E6D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32335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BCE1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308F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F7796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F885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2E5A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65F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D5F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A49A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439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B6A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1441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1E8B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D6A6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4F5F0BD7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3D0EC9C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B6009D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Vadonélő állatok táplálóanyag, takarmány és ivóvíz szükséglete</w:t>
            </w:r>
          </w:p>
        </w:tc>
        <w:tc>
          <w:tcPr>
            <w:tcW w:w="650" w:type="dxa"/>
            <w:vMerge/>
            <w:vAlign w:val="center"/>
            <w:hideMark/>
          </w:tcPr>
          <w:p w14:paraId="2E669D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479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CF1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982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1FB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B5A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BF7D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502B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B0F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46BAA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7E83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957B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BAF1B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0D8B5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A79C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74A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3E5F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49D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A845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CDC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590A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837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799B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7F8B9BB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C561AE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E53346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 takarmányozása</w:t>
            </w:r>
          </w:p>
        </w:tc>
        <w:tc>
          <w:tcPr>
            <w:tcW w:w="650" w:type="dxa"/>
            <w:vMerge/>
            <w:vAlign w:val="center"/>
            <w:hideMark/>
          </w:tcPr>
          <w:p w14:paraId="390D885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44B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966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81F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124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F16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DCFF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4B86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6331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D7E9B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D2142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CC0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E74EE3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E2B46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EBA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C92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BE4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143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07E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73D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08D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F72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F7AB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453006" w:rsidRPr="00453006" w14:paraId="5CA578DF" w14:textId="77777777" w:rsidTr="00453006">
        <w:trPr>
          <w:trHeight w:val="1440"/>
          <w:jc w:val="center"/>
        </w:trPr>
        <w:tc>
          <w:tcPr>
            <w:tcW w:w="649" w:type="dxa"/>
            <w:vMerge/>
            <w:vAlign w:val="center"/>
            <w:hideMark/>
          </w:tcPr>
          <w:p w14:paraId="29E23FD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7B8963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takarmányozás, takarmánykészítés munkavédelmi előírásai. A takarmányozás munkaszervezése</w:t>
            </w:r>
          </w:p>
        </w:tc>
        <w:tc>
          <w:tcPr>
            <w:tcW w:w="650" w:type="dxa"/>
            <w:vMerge/>
            <w:vAlign w:val="center"/>
            <w:hideMark/>
          </w:tcPr>
          <w:p w14:paraId="2F66A34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92AD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A48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6318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9DF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7E0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6395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75BD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9F57D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9ECAD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C1A3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9A78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31578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9CD907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2AFF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CD7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4203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45E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AFB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011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A7D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952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BE46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453006" w:rsidRPr="00453006" w14:paraId="0C64451B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31AE13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93E215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Vadgazdálkodás, vadtakarmányozás gyakorlat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6F92E3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607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F1E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76B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8F6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7C9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ABA8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754B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ECBB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9EE53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FD01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2A26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0D1A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B758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DBBB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4D9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E62B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FCD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204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077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12FE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C7E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66D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53006" w:rsidRPr="00453006" w14:paraId="620B256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DBBDB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AD8DF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Vadgazdálkodás gyakorlat </w:t>
            </w:r>
          </w:p>
        </w:tc>
        <w:tc>
          <w:tcPr>
            <w:tcW w:w="650" w:type="dxa"/>
            <w:vMerge/>
            <w:vAlign w:val="center"/>
            <w:hideMark/>
          </w:tcPr>
          <w:p w14:paraId="5CF6C93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142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8CE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420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DF4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F7D1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250B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2BA5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744B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8E23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4E7D4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D409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0D84747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73BBD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8ED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B0F1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2DC7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166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884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FAC5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187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672A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CC34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53006" w:rsidRPr="00453006" w14:paraId="313F79B2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0A6CD5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A2146A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Vadtakarmányozás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69A0FED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C52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973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781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6640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B512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887E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6524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27FE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5A44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40DFB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A5D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686C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1EC10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F23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33B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88C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50D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3F2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F23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6345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7D3E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D3B7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</w:tbl>
    <w:p w14:paraId="3B189AD9" w14:textId="77777777" w:rsidR="00453006" w:rsidRDefault="0045300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27D7934B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6B2C7CAA" w14:textId="74ECCA44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11604-16  Állományhasznosítás – vadászat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4B7638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Vadászat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2A722B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BB8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649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23C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9DD5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281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CF4C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BA1A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86D6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065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7ADB6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2EB9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8FC2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307D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CA0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45F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4DB7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51A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688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2EF6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B1E0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F8A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ACEB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0B6197F0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143A730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15A76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Élővad befogás </w:t>
            </w:r>
          </w:p>
        </w:tc>
        <w:tc>
          <w:tcPr>
            <w:tcW w:w="650" w:type="dxa"/>
            <w:vMerge/>
            <w:vAlign w:val="center"/>
            <w:hideMark/>
          </w:tcPr>
          <w:p w14:paraId="268C925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684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396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F029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D01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BC0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79D6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186A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F52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2F69A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8BC1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7A6B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71CB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88A3F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BC7A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ABA6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1AE2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9E8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D97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A07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6BB1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8BDB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7039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53006" w:rsidRPr="00453006" w14:paraId="75B8F190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3A0E8FD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BB18AD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Vadászati módok</w:t>
            </w:r>
          </w:p>
        </w:tc>
        <w:tc>
          <w:tcPr>
            <w:tcW w:w="650" w:type="dxa"/>
            <w:vMerge/>
            <w:vAlign w:val="center"/>
            <w:hideMark/>
          </w:tcPr>
          <w:p w14:paraId="4528427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8B43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93E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616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04A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477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6858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2529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AFC4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0E56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08C2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24A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CF63F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3BE15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086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0F3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339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CC48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571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2D4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09E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F81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6DD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453006" w:rsidRPr="00453006" w14:paraId="48587A6A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3181B2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ED641C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vadász felszerelése</w:t>
            </w:r>
          </w:p>
        </w:tc>
        <w:tc>
          <w:tcPr>
            <w:tcW w:w="650" w:type="dxa"/>
            <w:vMerge/>
            <w:vAlign w:val="center"/>
            <w:hideMark/>
          </w:tcPr>
          <w:p w14:paraId="5CA5E8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735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4E5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563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646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7BF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AA45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37F9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6461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F9A9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E766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6219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71AA3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9AE0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08E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98D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9E08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2A8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1E4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DBA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6BA3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6772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9E27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4F70E2CB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055D22B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10A1AD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Trófeák kikészítése </w:t>
            </w:r>
          </w:p>
        </w:tc>
        <w:tc>
          <w:tcPr>
            <w:tcW w:w="650" w:type="dxa"/>
            <w:vMerge/>
            <w:vAlign w:val="center"/>
            <w:hideMark/>
          </w:tcPr>
          <w:p w14:paraId="5BB408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442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7A8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30AF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AE8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278C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53EB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78B9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65F4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527F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1E229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53DB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81D864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B4527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CD6E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0DB1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6FBA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510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0AA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77F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8D4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E31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E9E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53006" w:rsidRPr="00453006" w14:paraId="280B665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8B9582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9783B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Trófeák mérése és bírálata</w:t>
            </w:r>
          </w:p>
        </w:tc>
        <w:tc>
          <w:tcPr>
            <w:tcW w:w="650" w:type="dxa"/>
            <w:vMerge/>
            <w:vAlign w:val="center"/>
            <w:hideMark/>
          </w:tcPr>
          <w:p w14:paraId="54A164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9845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D68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93BB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EEE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946F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7F93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57DD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E4BF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096CD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59C3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A019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2F1447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DD0AB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FB9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BBED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9010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762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78A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46E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90E9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80C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09FB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453006" w:rsidRPr="00453006" w14:paraId="4DD9126B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862DC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3AEDE8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Vadászati jog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69B72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847E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D8F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7CE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FC20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738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89A6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D45C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F28A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BBB7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37F1B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5E7D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FCD3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358DF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291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F2C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3A29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5CC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345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2B4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791B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51C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0214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35EC0DC3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BA47B4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018FAB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Bevezetés. Jogi alapfogalmak</w:t>
            </w:r>
          </w:p>
        </w:tc>
        <w:tc>
          <w:tcPr>
            <w:tcW w:w="650" w:type="dxa"/>
            <w:vMerge/>
            <w:vAlign w:val="center"/>
            <w:hideMark/>
          </w:tcPr>
          <w:p w14:paraId="2956849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852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17E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9CF5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003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0B7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2527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7745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9A459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10D8B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FA827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F7CD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8DA12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6C3C7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599A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A63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21B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7EB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4BFD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365B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73C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198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FC3E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53006" w:rsidRPr="00453006" w14:paraId="09BBBB3D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3BD8D1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7F3796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vadászat, vadgazdálkodás törvényi szabályozása</w:t>
            </w:r>
          </w:p>
        </w:tc>
        <w:tc>
          <w:tcPr>
            <w:tcW w:w="650" w:type="dxa"/>
            <w:vMerge/>
            <w:vAlign w:val="center"/>
            <w:hideMark/>
          </w:tcPr>
          <w:p w14:paraId="22856FA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886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9BE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378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318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8C2B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66D7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7457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4D7E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7F2B9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B784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73F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FCABE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5BADF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E7A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D5F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0DDC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CA1D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D46D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961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5A6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2ECC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E7C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05520BB9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020AC18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1AFB5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Vadászati etika</w:t>
            </w:r>
          </w:p>
        </w:tc>
        <w:tc>
          <w:tcPr>
            <w:tcW w:w="650" w:type="dxa"/>
            <w:vMerge/>
            <w:vAlign w:val="center"/>
            <w:hideMark/>
          </w:tcPr>
          <w:p w14:paraId="7CD9B94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63E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552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49A4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B6B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36D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AAC42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797C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A0F7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55D8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701B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631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FF386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23E64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59B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CD8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CD7C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3356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A4B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B1F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134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C72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C226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54144781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798621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BF7FAC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Tulajdonjog. Kötelmi jog</w:t>
            </w:r>
          </w:p>
        </w:tc>
        <w:tc>
          <w:tcPr>
            <w:tcW w:w="650" w:type="dxa"/>
            <w:vMerge/>
            <w:vAlign w:val="center"/>
            <w:hideMark/>
          </w:tcPr>
          <w:p w14:paraId="235D5A4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CF4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0ED2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31F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0AF8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664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8C82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6E54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A9BE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07AD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2A495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008B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F0E5D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AECA9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9DE5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7A74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E6A9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DEE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11D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919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CAF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E79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779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7DD78FEB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907EF4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073B20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terv készítése</w:t>
            </w:r>
          </w:p>
        </w:tc>
        <w:tc>
          <w:tcPr>
            <w:tcW w:w="650" w:type="dxa"/>
            <w:vMerge/>
            <w:vAlign w:val="center"/>
            <w:hideMark/>
          </w:tcPr>
          <w:p w14:paraId="6182006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562F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9A6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FFC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C55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350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E1E8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ACFB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33A7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3B56F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8228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5BBB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40F2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AAC8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9F9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6C44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DEE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CBD9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6452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CA59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825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CC4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126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0812F792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1B927C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738C0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Bizonylatok</w:t>
            </w:r>
          </w:p>
        </w:tc>
        <w:tc>
          <w:tcPr>
            <w:tcW w:w="650" w:type="dxa"/>
            <w:vMerge/>
            <w:vAlign w:val="center"/>
            <w:hideMark/>
          </w:tcPr>
          <w:p w14:paraId="672AF3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BC24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AB5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056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B60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98A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A37B6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55A4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9305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5464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5AE8F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BDA5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7AF9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D2BE1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D3F6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B05D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07C1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A734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84D5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F3F6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4DC2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A61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DC7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5CD22462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AB051D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940689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Vezetési 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76FA421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C79F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3D69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77C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069A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BF9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5B8B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08B5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21D5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B0C26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242C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D206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5D4FD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CC5D2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F1C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CF6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A51B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17B2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1857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E25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ABB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E52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DA9D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453006" w:rsidRPr="00453006" w14:paraId="4905D05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4CABC6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0A9F44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Állományhasznosítás-vadászat gyakorlat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30E6C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62FA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882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376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FD8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09E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4360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3E5AD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E12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15B23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06677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D6F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AC01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B80B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F49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49D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607C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C0B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E79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008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B02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CFA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5B1A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2E7A6C0D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7F171CA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4B24A1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Vadászat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36D0588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DFF6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70B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2B0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4AB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F17A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E2CE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1090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8076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05446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1D82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190C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F64F1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45905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ED8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E0B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620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9916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E00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2DF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654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5C1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CE03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453006" w:rsidRPr="00453006" w14:paraId="46AAA467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99002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4B6B8B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Vadászati jog gyakorlatok</w:t>
            </w:r>
          </w:p>
        </w:tc>
        <w:tc>
          <w:tcPr>
            <w:tcW w:w="650" w:type="dxa"/>
            <w:vMerge/>
            <w:vAlign w:val="center"/>
            <w:hideMark/>
          </w:tcPr>
          <w:p w14:paraId="40D941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9FE5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3768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5F1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E91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040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CB25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874B7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B1A2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9AFA2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068A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7DC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E4EA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FAFF5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1F2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6DEA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D7E2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08B8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6C9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DA4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ECD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ADB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D085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453006" w:rsidRPr="00453006" w14:paraId="1794F16A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1B71D8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11605-16 Élőhely fejlesztés és gazdálkodás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98A06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Növénytan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3F3886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410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C8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3F2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1D8A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44E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E756A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8E2F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C61D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16425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FAF6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C879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F6DC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7A2C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15B6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033F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A9A5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35FF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82E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598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1D58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DEE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4296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453006" w:rsidRPr="00453006" w14:paraId="0B21D8E1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7FE30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D9657F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Bevezetés, növénytani alapfogalmak</w:t>
            </w:r>
          </w:p>
        </w:tc>
        <w:tc>
          <w:tcPr>
            <w:tcW w:w="650" w:type="dxa"/>
            <w:vMerge/>
            <w:vAlign w:val="center"/>
            <w:hideMark/>
          </w:tcPr>
          <w:p w14:paraId="0BB8850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D52F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C90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8DD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09E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3B3D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B73B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F8F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DF1A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0FDE8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D42B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8B76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2E47A8E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279E7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622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A78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3A95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832B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FB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8F1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0D7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F8B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80E6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549732A2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C89E3E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0F8657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Fenyőfajok</w:t>
            </w:r>
          </w:p>
        </w:tc>
        <w:tc>
          <w:tcPr>
            <w:tcW w:w="650" w:type="dxa"/>
            <w:vMerge/>
            <w:vAlign w:val="center"/>
            <w:hideMark/>
          </w:tcPr>
          <w:p w14:paraId="145A47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575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5981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DA0D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34AA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6ADE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ADC26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B21E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54D2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1A6B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936D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EBCC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E1F695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182E4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347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1D6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927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DB1F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45D8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E09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AE4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3B93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FFC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53006" w:rsidRPr="00453006" w14:paraId="60116763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77E4BB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32C782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Állományalkotó lombos fafajok</w:t>
            </w:r>
          </w:p>
        </w:tc>
        <w:tc>
          <w:tcPr>
            <w:tcW w:w="650" w:type="dxa"/>
            <w:vMerge/>
            <w:vAlign w:val="center"/>
            <w:hideMark/>
          </w:tcPr>
          <w:p w14:paraId="6C0AA9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0E5B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847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C7F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7F59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64C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DF1EF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822B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BF79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93AC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4AE7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9E31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58E82A3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A9073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633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7A43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601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3DD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4219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953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869C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6E79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98E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453006" w:rsidRPr="00453006" w14:paraId="5047067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6B81C8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02B3F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Fontosabb lombos kísérő fafajok</w:t>
            </w:r>
          </w:p>
        </w:tc>
        <w:tc>
          <w:tcPr>
            <w:tcW w:w="650" w:type="dxa"/>
            <w:vMerge/>
            <w:vAlign w:val="center"/>
            <w:hideMark/>
          </w:tcPr>
          <w:p w14:paraId="0631321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5BE6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E6C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010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849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87B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6815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071A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84D2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F8B42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82FA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CFC3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700" w:type="dxa"/>
            <w:vMerge/>
            <w:vAlign w:val="center"/>
            <w:hideMark/>
          </w:tcPr>
          <w:p w14:paraId="2878EF6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2852D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A83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F41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01A8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3CA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ACD5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C2B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8F08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3583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4C5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42</w:t>
            </w:r>
          </w:p>
        </w:tc>
      </w:tr>
      <w:tr w:rsidR="00453006" w:rsidRPr="00453006" w14:paraId="56886887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FD1017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031149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Cserjék</w:t>
            </w:r>
          </w:p>
        </w:tc>
        <w:tc>
          <w:tcPr>
            <w:tcW w:w="650" w:type="dxa"/>
            <w:vMerge/>
            <w:vAlign w:val="center"/>
            <w:hideMark/>
          </w:tcPr>
          <w:p w14:paraId="15EF6B6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F714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CCBA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0A3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119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39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849B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5C9D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13B3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3CDF1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A3B8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8AA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23A4F4F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5643D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4FA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23C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BAC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A09C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DC6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BD0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043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3C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9621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53006" w:rsidRPr="00453006" w14:paraId="7CEA0854" w14:textId="77777777" w:rsidTr="00453006">
        <w:trPr>
          <w:trHeight w:val="960"/>
          <w:jc w:val="center"/>
        </w:trPr>
        <w:tc>
          <w:tcPr>
            <w:tcW w:w="649" w:type="dxa"/>
            <w:vMerge/>
            <w:vAlign w:val="center"/>
            <w:hideMark/>
          </w:tcPr>
          <w:p w14:paraId="4A1EF0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FEC7AA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Társulástani alapfogalmak, erdőtársulás-csoportok</w:t>
            </w:r>
          </w:p>
        </w:tc>
        <w:tc>
          <w:tcPr>
            <w:tcW w:w="650" w:type="dxa"/>
            <w:vMerge/>
            <w:vAlign w:val="center"/>
            <w:hideMark/>
          </w:tcPr>
          <w:p w14:paraId="4E2AB85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EE4F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7CEF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352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7862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4B6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D6FE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F179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C119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2093D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77DD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76D0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652E7A2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10A61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C1D4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FE3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C551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740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4A9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78A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B9E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7A2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E0FA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53006" w:rsidRPr="00453006" w14:paraId="1D4B10CF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394E6E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0DF275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Talajtan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5BF5A5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E397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A2F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121D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785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3B8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05F89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2056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A363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A3DB6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8924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607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5915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BAAF2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D44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1FF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EC4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52D3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00E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613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CDF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52F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C40D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53006" w:rsidRPr="00453006" w14:paraId="00AEAAF5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63D0A7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6BE30F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Meteorológia</w:t>
            </w:r>
          </w:p>
        </w:tc>
        <w:tc>
          <w:tcPr>
            <w:tcW w:w="650" w:type="dxa"/>
            <w:vMerge/>
            <w:vAlign w:val="center"/>
            <w:hideMark/>
          </w:tcPr>
          <w:p w14:paraId="5969D47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07C2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DC9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FBC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CB1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126C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E351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BB75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A981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2D39C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2F84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0B424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7FFA87E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3BBB7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92F6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D0B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BE67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A59B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551E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8D15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4BE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05E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476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602F562C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47E1173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143E11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talajok képződése és a talajok tulajdonságai       </w:t>
            </w:r>
          </w:p>
        </w:tc>
        <w:tc>
          <w:tcPr>
            <w:tcW w:w="650" w:type="dxa"/>
            <w:vMerge/>
            <w:vAlign w:val="center"/>
            <w:hideMark/>
          </w:tcPr>
          <w:p w14:paraId="441EDAF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C304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578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02C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F6DB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CEF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4A6E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8A96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CDE3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EA1B0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0701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D660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4248530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A5D62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5B9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7D8F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F608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20C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C02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79C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5F3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90E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2310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453006" w:rsidRPr="00453006" w14:paraId="0DBEB981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309C40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8B3206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 talajok osztályozása</w:t>
            </w:r>
          </w:p>
        </w:tc>
        <w:tc>
          <w:tcPr>
            <w:tcW w:w="650" w:type="dxa"/>
            <w:vMerge/>
            <w:vAlign w:val="center"/>
            <w:hideMark/>
          </w:tcPr>
          <w:p w14:paraId="0AEF0F0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2019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0C4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DA9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6E9D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6EF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B3800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75DF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013D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9B2DF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E2DA4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0BC0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5F0423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2894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D74F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5FB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691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58B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E751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512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990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9AB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D01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79541FCE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8DF32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5A316E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 károsodások és azok megelőzése</w:t>
            </w:r>
          </w:p>
        </w:tc>
        <w:tc>
          <w:tcPr>
            <w:tcW w:w="650" w:type="dxa"/>
            <w:vMerge/>
            <w:vAlign w:val="center"/>
            <w:hideMark/>
          </w:tcPr>
          <w:p w14:paraId="6CB260E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D49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A3E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000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D9F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CC9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325D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2B55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7F4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FF3CF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77058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0410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700" w:type="dxa"/>
            <w:vMerge/>
            <w:vAlign w:val="center"/>
            <w:hideMark/>
          </w:tcPr>
          <w:p w14:paraId="62F3D83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BB4E9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C2B3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74A0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39BE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F20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72BA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EBD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58D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A2B0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5F3A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453006" w:rsidRPr="00453006" w14:paraId="356BBDAF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B5523D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C4CA84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Élőhelyfejlesztés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23E075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AA4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D5F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BC1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421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887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F1FB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3723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5C3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BFF21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AE28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5FE4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ABD1E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42CC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F2C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E96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0E3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0529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956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4B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9BB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0D4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E20F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53006" w:rsidRPr="00453006" w14:paraId="0677A97A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158A1B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041C53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Vadfajok élőhely igénye</w:t>
            </w:r>
          </w:p>
        </w:tc>
        <w:tc>
          <w:tcPr>
            <w:tcW w:w="650" w:type="dxa"/>
            <w:vMerge/>
            <w:vAlign w:val="center"/>
            <w:hideMark/>
          </w:tcPr>
          <w:p w14:paraId="3637F5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CB39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5425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EBF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0882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306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6A5F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CBC0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AA49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D323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7F451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F632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4A04EB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9C896F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54E1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603A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AB3A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F90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BDE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182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36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92D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F6F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17</w:t>
            </w:r>
          </w:p>
        </w:tc>
      </w:tr>
      <w:tr w:rsidR="00453006" w:rsidRPr="00453006" w14:paraId="009E58B0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7AD6F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3A34A0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Mezei és erdei élőhelyek </w:t>
            </w:r>
          </w:p>
        </w:tc>
        <w:tc>
          <w:tcPr>
            <w:tcW w:w="650" w:type="dxa"/>
            <w:vMerge/>
            <w:vAlign w:val="center"/>
            <w:hideMark/>
          </w:tcPr>
          <w:p w14:paraId="7A5C794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A5D7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9D3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1D441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CB04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3CE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843D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45ED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C092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4CFD7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49A46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8F2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49BB18B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B01A9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810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5B60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455F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317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326A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E78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100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F5E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F18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453006" w:rsidRPr="00453006" w14:paraId="6DF7C30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5BD02F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F26E1C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Vizes élőhelyek </w:t>
            </w:r>
          </w:p>
        </w:tc>
        <w:tc>
          <w:tcPr>
            <w:tcW w:w="650" w:type="dxa"/>
            <w:vMerge/>
            <w:vAlign w:val="center"/>
            <w:hideMark/>
          </w:tcPr>
          <w:p w14:paraId="21B112E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FA9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87E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5C4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992B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A7B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CFCA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9AEE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CDA4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3987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0B3B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F0BE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0C8B69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11E8B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19AC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F09D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E4DF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6414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6429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736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BCB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EF80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173F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53006" w:rsidRPr="00453006" w14:paraId="6ABB6C2A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501299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8A6A96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Vadvédelem. Vadra veszélyes technológiák</w:t>
            </w:r>
          </w:p>
        </w:tc>
        <w:tc>
          <w:tcPr>
            <w:tcW w:w="650" w:type="dxa"/>
            <w:vMerge/>
            <w:vAlign w:val="center"/>
            <w:hideMark/>
          </w:tcPr>
          <w:p w14:paraId="1CBCC84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D18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3A6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DB4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5639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AA8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7512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59C9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A02A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4874B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57662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9CAE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D3785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BCD36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73E4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C3F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3A82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B9F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4C9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AEB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17F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46D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D418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453006" w:rsidRPr="00453006" w14:paraId="68ADFC15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333166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932E49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Élőhely fejlesztési és gazdálkodási gyakorlat 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00779C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C4E7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15E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BCF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015A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054F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BE2F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3EA3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B1BCE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D817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191B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3D4A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96416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CC29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416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FFBC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A6A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65C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ED8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EDD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7AD5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669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1495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453006" w:rsidRPr="00453006" w14:paraId="6513F9C3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75AC90E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84122D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Növénytani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75E1D82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2F73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627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3E1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763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3CA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D96C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2E8F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4F2A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61E3C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02F5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85A0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0667B1C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1C5D7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3A51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631E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8928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DF3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4FD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0E7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52B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DC3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0536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453006" w:rsidRPr="00453006" w14:paraId="7BAF77C4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A619CE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DCC6B4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Talajtani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463C998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B7B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92B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A4F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D13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329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C0BF1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41EF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17F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8161E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94B9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949B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F262A1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29D58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16A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7E4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1453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86A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62B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6EA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9A9D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BE0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006F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453006" w:rsidRPr="00453006" w14:paraId="318CC356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159284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0F01F7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Élőhelyfejlesztési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06F51E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9888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656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60627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D34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585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79F6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023D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0811A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699BC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2DEDD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DC60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236D5D0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964DA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EBC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1239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30B0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0E2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F7C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3DF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D964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B48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1E46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</w:tbl>
    <w:p w14:paraId="2CD7E550" w14:textId="77777777" w:rsidR="00453006" w:rsidRDefault="00453006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9"/>
        <w:gridCol w:w="1880"/>
        <w:gridCol w:w="650"/>
        <w:gridCol w:w="500"/>
        <w:gridCol w:w="500"/>
        <w:gridCol w:w="500"/>
        <w:gridCol w:w="500"/>
        <w:gridCol w:w="500"/>
        <w:gridCol w:w="389"/>
        <w:gridCol w:w="556"/>
        <w:gridCol w:w="556"/>
        <w:gridCol w:w="588"/>
        <w:gridCol w:w="412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453006" w:rsidRPr="00453006" w14:paraId="0033E5A1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002E8BB2" w14:textId="39F95252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11606-16 Műszaki és járművezetési ismeretek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4B1C9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0396FE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27F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D89C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0103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F47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412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5BC5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B9C9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665C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3F735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D10B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B3E9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193F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FA922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AEAC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253D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40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5AD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5E24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D04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9BD1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28A0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95E9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453006" w:rsidRPr="00453006" w14:paraId="2117124A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1FD044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29A6A9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Gépelemek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38F7232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D61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C96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C4BE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0B9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6BBC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81EF5A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C298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387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5122F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5BFEE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3B5A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700" w:type="dxa"/>
            <w:vMerge/>
            <w:vAlign w:val="center"/>
            <w:hideMark/>
          </w:tcPr>
          <w:p w14:paraId="0311350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2AF8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8457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9C2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37C4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1C0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BFCE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AE6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4D48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059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F550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40</w:t>
            </w:r>
          </w:p>
        </w:tc>
      </w:tr>
      <w:tr w:rsidR="00453006" w:rsidRPr="00453006" w14:paraId="15D6C2B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D2552B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6BE2E1F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Motorok, Erőgépek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7A029B8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14DD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6F8F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E627F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993B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CC8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0B9CD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FA96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63DF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C7D98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947C8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DE79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700" w:type="dxa"/>
            <w:vMerge/>
            <w:vAlign w:val="center"/>
            <w:hideMark/>
          </w:tcPr>
          <w:p w14:paraId="5EDF0BA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CFF43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8D2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892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DC25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A8F3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385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8276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32E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C08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B43E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68</w:t>
            </w:r>
          </w:p>
        </w:tc>
      </w:tr>
      <w:tr w:rsidR="00453006" w:rsidRPr="00453006" w14:paraId="0C2914BB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AF948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84C914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 szerkezetének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2C6D2F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D4C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72A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9C42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2EF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CA8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EB8E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D6DA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933B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45A28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E0A5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8A9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D0BF0D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24539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A75A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F96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80B9D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5E2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BC30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B2CD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1389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DB3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24BB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453006" w:rsidRPr="00453006" w14:paraId="0167ED5A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1F0CFB1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0095AD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Vadgazdálkodásban használatos gépek ismeret</w:t>
            </w:r>
          </w:p>
        </w:tc>
        <w:tc>
          <w:tcPr>
            <w:tcW w:w="650" w:type="dxa"/>
            <w:vMerge/>
            <w:vAlign w:val="center"/>
            <w:hideMark/>
          </w:tcPr>
          <w:p w14:paraId="11EE36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580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A5B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791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06D2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CE6D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47E7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91A6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A21E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6D8115B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29FE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15F8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FE28BF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1206A3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747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24D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B81F5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7BD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4230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D024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CC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14A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8A7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3406494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B09532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FC73D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Fegyver-lőszer ismeret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198D8B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8F0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391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F11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EA0D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0E22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52A5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9EFA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EFF0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7DBF7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CBD8C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ECD54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62045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1E15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1A82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49A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7888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0A38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9EF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ED7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1B46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7580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CC9F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453006" w:rsidRPr="00453006" w14:paraId="1AD4BF08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7036A3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7B287CF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Fegyverek csoportosítása, kialakulása</w:t>
            </w:r>
          </w:p>
        </w:tc>
        <w:tc>
          <w:tcPr>
            <w:tcW w:w="650" w:type="dxa"/>
            <w:vMerge/>
            <w:vAlign w:val="center"/>
            <w:hideMark/>
          </w:tcPr>
          <w:p w14:paraId="5B4FE16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882BF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BE8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AA41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605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6CF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B1B9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0A2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F9F1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BAE2B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C49A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6B49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6FD16A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59B73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D6909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7517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2075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6C3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FB6D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9442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BD7A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2C2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D5C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453006" w:rsidRPr="00453006" w14:paraId="1C586FC8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6EB14AA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289E41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Sörétes és golyós és vegyes csövű vadászfegyverek</w:t>
            </w:r>
          </w:p>
        </w:tc>
        <w:tc>
          <w:tcPr>
            <w:tcW w:w="650" w:type="dxa"/>
            <w:vMerge/>
            <w:vAlign w:val="center"/>
            <w:hideMark/>
          </w:tcPr>
          <w:p w14:paraId="1EFF8D0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26D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CC5C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39E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AE6C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12F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BC69DE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A55A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50C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A45A7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42CC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99BB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B535E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E0A57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8D7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A824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9C5E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F5CE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CEE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3AE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8BB1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DD40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EE70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453006" w:rsidRPr="00453006" w14:paraId="09A66F16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07C50BB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D5F774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Lőszer és ballisztikai 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4270763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7369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C9D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5107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68C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47E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4907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A01F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E5E1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C1136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B6D19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173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82F474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CF21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F89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63E53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5D22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FCD4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6991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CFF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9AB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0284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9EB5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48C89C37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5100423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1F8D35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Lövészsportok</w:t>
            </w:r>
          </w:p>
        </w:tc>
        <w:tc>
          <w:tcPr>
            <w:tcW w:w="650" w:type="dxa"/>
            <w:vMerge/>
            <w:vAlign w:val="center"/>
            <w:hideMark/>
          </w:tcPr>
          <w:p w14:paraId="11D022D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D49B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F5B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9B7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374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D38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65B83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15A14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D983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E93C9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A0A3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A62C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07D3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512F9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BFB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C191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FBAC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0EA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CB22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34E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DAA1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7F5CE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1B98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453006" w:rsidRPr="00453006" w14:paraId="6A1CD95F" w14:textId="77777777" w:rsidTr="00453006">
        <w:trPr>
          <w:trHeight w:val="855"/>
          <w:jc w:val="center"/>
        </w:trPr>
        <w:tc>
          <w:tcPr>
            <w:tcW w:w="649" w:type="dxa"/>
            <w:vMerge/>
            <w:vAlign w:val="center"/>
            <w:hideMark/>
          </w:tcPr>
          <w:p w14:paraId="531DCB5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90D94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Közlekedési ismeret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58F4B3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372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ECC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6991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AD7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E97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47DF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4D81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77B6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6A45A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A30E1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E89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F93E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7EA51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F1D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2991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BCFB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15F0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ABA1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C4E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5D5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5CA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860F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00F81D64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6FCC042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0C8229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Közlekedési ismeretek</w:t>
            </w:r>
          </w:p>
        </w:tc>
        <w:tc>
          <w:tcPr>
            <w:tcW w:w="650" w:type="dxa"/>
            <w:vMerge/>
            <w:vAlign w:val="center"/>
            <w:hideMark/>
          </w:tcPr>
          <w:p w14:paraId="18E2B26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3B75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FD95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64FD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75C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126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FDB6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46E82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4443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2DDAB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D06B4C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527F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F9D9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1838C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469A2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5D4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1504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DE1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D5A8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09C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7705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5B84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4C161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05D78BBE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98C3F2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4605D8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Géptan gyakorlat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1FF070C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23B5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65C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7F9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B678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AE6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A77EAB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749B5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7834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F762E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D3D5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07C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374B5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F5A63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3D8E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607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2D53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805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F30C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A062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DF23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600D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042A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453006" w:rsidRPr="00453006" w14:paraId="4C31CCFC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39189B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0085B3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Anyagismeret, Gépelemek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5BA0F21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7499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2250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812C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C2E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A2F8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5CF3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E42F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0CB6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1AF2F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8B3053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B8C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FBB708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D845C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ABF1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275E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20B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DFB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991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B6B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B643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5917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482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453006" w:rsidRPr="00453006" w14:paraId="1BF083A8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D91D00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DE5F5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Motorok, Erőgépek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0A0B1D9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ACF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18E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6376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9841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17EE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1DFA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2A99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4921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786D5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AC7FB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16596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570918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8B71B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9617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5EA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F8A5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FE13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DEC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96C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8932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2C1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410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453006" w:rsidRPr="00453006" w14:paraId="4BFA1E71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74F7907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86DBCD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 szerkezetének ismerete</w:t>
            </w:r>
          </w:p>
        </w:tc>
        <w:tc>
          <w:tcPr>
            <w:tcW w:w="650" w:type="dxa"/>
            <w:vMerge/>
            <w:vAlign w:val="center"/>
            <w:hideMark/>
          </w:tcPr>
          <w:p w14:paraId="04F2199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D54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0BD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E6686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401E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84B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A048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FD46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7835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B412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F3D223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5711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5262D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A7115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0659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6DDF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8D89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74F8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286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BEB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44E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49C3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B2F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270ADFC5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56EA73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112FFB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Vadgazdálkodásban használatos gépek ismeret</w:t>
            </w:r>
          </w:p>
        </w:tc>
        <w:tc>
          <w:tcPr>
            <w:tcW w:w="650" w:type="dxa"/>
            <w:vMerge/>
            <w:vAlign w:val="center"/>
            <w:hideMark/>
          </w:tcPr>
          <w:p w14:paraId="20E8010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CD15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7903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7CA5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EDAC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745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0A4C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26C9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FD23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C4D0B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2BDB9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8C26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29C09F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36919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7BE6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8301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3938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355F5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6A4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2FE3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73F7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A2E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4B97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</w:tr>
      <w:tr w:rsidR="00453006" w:rsidRPr="00453006" w14:paraId="253D7D3C" w14:textId="77777777" w:rsidTr="00453006">
        <w:trPr>
          <w:trHeight w:val="676"/>
          <w:jc w:val="center"/>
        </w:trPr>
        <w:tc>
          <w:tcPr>
            <w:tcW w:w="649" w:type="dxa"/>
            <w:vMerge/>
            <w:vAlign w:val="center"/>
            <w:hideMark/>
          </w:tcPr>
          <w:p w14:paraId="6737597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170F0D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Fegyver-lőszer gyakorlat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74D45F8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21F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5F60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035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93B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C46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4816D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4F17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4693B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39D04F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D3F7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B9BB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6BB69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486E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45F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2FA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C4E5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94B10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7B9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6A9B1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C05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EA22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7643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4183864B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2FA310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33899C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Fegyver-lőszer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7D709A9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7AC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D5AC0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3523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9AA8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2D47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273CF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5BA0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247F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3440D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D09E9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6031B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F60EC4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568C0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605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041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E409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282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2B5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81CD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8617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0E7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394E7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453006" w:rsidRPr="00453006" w14:paraId="6EF0B13C" w14:textId="77777777" w:rsidTr="00453006">
        <w:trPr>
          <w:trHeight w:val="635"/>
          <w:jc w:val="center"/>
        </w:trPr>
        <w:tc>
          <w:tcPr>
            <w:tcW w:w="649" w:type="dxa"/>
            <w:vMerge/>
            <w:vAlign w:val="center"/>
            <w:hideMark/>
          </w:tcPr>
          <w:p w14:paraId="6DC3B00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744F30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Járművezetési ismeret gyakorlat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7B2B4DF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A1B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E12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671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B13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0295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36CA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F8DB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1335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A08DB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0E725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9ED0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AE8B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C1C97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1D4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3CB4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7971B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CC2D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A82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AFF9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AB19E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E27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634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6B1BFD3A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22CC2E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E1EEFB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Járművezetési ismeret gyakorlat</w:t>
            </w:r>
          </w:p>
        </w:tc>
        <w:tc>
          <w:tcPr>
            <w:tcW w:w="650" w:type="dxa"/>
            <w:vMerge/>
            <w:vAlign w:val="center"/>
            <w:hideMark/>
          </w:tcPr>
          <w:p w14:paraId="53DFBFB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CB71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3A76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A9C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4772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D15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D038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0CCD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2E99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AC6E9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FAD3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3BF4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94E22D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9C863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D52D6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C220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193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A6EC4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320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6B8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A93F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948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4D8C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453006" w:rsidRPr="00453006" w14:paraId="2CA0A42E" w14:textId="77777777" w:rsidTr="00453006">
        <w:trPr>
          <w:trHeight w:val="240"/>
          <w:jc w:val="center"/>
        </w:trPr>
        <w:tc>
          <w:tcPr>
            <w:tcW w:w="649" w:type="dxa"/>
            <w:vMerge w:val="restart"/>
            <w:shd w:val="clear" w:color="auto" w:fill="auto"/>
            <w:textDirection w:val="btLr"/>
            <w:vAlign w:val="center"/>
            <w:hideMark/>
          </w:tcPr>
          <w:p w14:paraId="2BCE95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10980-12  Gallyazás, darabolás</w:t>
            </w: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F4949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Gallyazás, darabolás  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2993C2B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A14BE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8E4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04D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D32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A7F4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5114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8500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668F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8A0F6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210B2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8996C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6AE00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22720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7D0A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94A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F11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4DBB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F2A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D3D4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E58F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093C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C30B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53006" w:rsidRPr="00453006" w14:paraId="234B50AA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9C74A0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5D6F0BA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Gallyazás</w:t>
            </w:r>
          </w:p>
        </w:tc>
        <w:tc>
          <w:tcPr>
            <w:tcW w:w="650" w:type="dxa"/>
            <w:vMerge/>
            <w:vAlign w:val="center"/>
            <w:hideMark/>
          </w:tcPr>
          <w:p w14:paraId="081E4F0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CB49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C586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F223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016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4874B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EB352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0634D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A5A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18A0B2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EF095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453B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306682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D6243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824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1F55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F494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A134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3AF9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411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8312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D1928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F598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757396BF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1B62467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2435889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Darabolás</w:t>
            </w:r>
          </w:p>
        </w:tc>
        <w:tc>
          <w:tcPr>
            <w:tcW w:w="650" w:type="dxa"/>
            <w:vMerge/>
            <w:vAlign w:val="center"/>
            <w:hideMark/>
          </w:tcPr>
          <w:p w14:paraId="34C4CD8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DD6B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2EB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30DB3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5D5D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F9A0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394FF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0D8F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3C7A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442A7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A1EE2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831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9DE322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372D8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A7DB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4CD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21B4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5BF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E7F5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8CB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61211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F390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AF0C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5B7BEFCA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6E6B0D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BFC76D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Felkészítés</w:t>
            </w:r>
          </w:p>
        </w:tc>
        <w:tc>
          <w:tcPr>
            <w:tcW w:w="650" w:type="dxa"/>
            <w:vMerge/>
            <w:vAlign w:val="center"/>
            <w:hideMark/>
          </w:tcPr>
          <w:p w14:paraId="3F66FC94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F48CA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C41F0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E668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4FF2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F39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AF4DB4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8DBB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62668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004E8C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76294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DD33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00FE18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C4B8CB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274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E75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CFC24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CA6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6BBF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19D7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356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D8B5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7224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6B5AD2D7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3CAAF02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4CACA01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Készletezés</w:t>
            </w:r>
          </w:p>
        </w:tc>
        <w:tc>
          <w:tcPr>
            <w:tcW w:w="650" w:type="dxa"/>
            <w:vMerge/>
            <w:vAlign w:val="center"/>
            <w:hideMark/>
          </w:tcPr>
          <w:p w14:paraId="72B43BB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62B90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16FE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0EBE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AFB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478F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121E3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29B59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28B1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4F39218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DC7B95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D35A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9F868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F9D55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A70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298FD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F30B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7DF7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9AE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CEE5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54050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2BA6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C61D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23715C19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16576D7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30FC66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 és motoros adapter ismeret</w:t>
            </w:r>
          </w:p>
        </w:tc>
        <w:tc>
          <w:tcPr>
            <w:tcW w:w="650" w:type="dxa"/>
            <w:vMerge/>
            <w:vAlign w:val="center"/>
            <w:hideMark/>
          </w:tcPr>
          <w:p w14:paraId="7F3B122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34D0A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35E9E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AAB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6DF3D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F86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4C58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7EFF9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517F0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D83376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DF0B6F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A71D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425C0E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766427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10ECA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53B4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42AF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4F2F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B6B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7D704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936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5ED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77C29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5A2F875D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4EE6EFD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C8CE7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Motorfűrész-karbantartás</w:t>
            </w:r>
          </w:p>
        </w:tc>
        <w:tc>
          <w:tcPr>
            <w:tcW w:w="650" w:type="dxa"/>
            <w:vMerge/>
            <w:vAlign w:val="center"/>
            <w:hideMark/>
          </w:tcPr>
          <w:p w14:paraId="14A36AE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48AB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DE0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0162C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757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36793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D629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A04BA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77583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5780580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1BEC0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3C1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7D9E3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2C96B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9F2E1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918D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B48D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77F8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378A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48F4E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78E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7C7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BB36B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453006" w:rsidRPr="00453006" w14:paraId="63E251F2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6C68D60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CE86D5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Gallyazás, darabolás  gyakorlat</w:t>
            </w:r>
          </w:p>
        </w:tc>
        <w:tc>
          <w:tcPr>
            <w:tcW w:w="650" w:type="dxa"/>
            <w:vMerge w:val="restart"/>
            <w:shd w:val="clear" w:color="000000" w:fill="FFFFFF"/>
            <w:textDirection w:val="btLr"/>
            <w:hideMark/>
          </w:tcPr>
          <w:p w14:paraId="4BB77A7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E336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CAB3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1948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CE6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B716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F94B5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CD00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A2E1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4AD03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C7E816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863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51001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7DCF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A296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6290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555B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8B8A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FD8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E075F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A87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B12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CFF47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453006" w:rsidRPr="00453006" w14:paraId="79A09959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7C6E8D2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3829DBA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Gallyazás</w:t>
            </w:r>
          </w:p>
        </w:tc>
        <w:tc>
          <w:tcPr>
            <w:tcW w:w="650" w:type="dxa"/>
            <w:vMerge/>
            <w:vAlign w:val="center"/>
            <w:hideMark/>
          </w:tcPr>
          <w:p w14:paraId="38DC38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5F7F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EFCD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27232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7CF8A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BAB7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CE69E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C24D3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18FF9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0911F7B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58A8E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54911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4E094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C6A2E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5A93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1A006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8DF2D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AAEFC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BCDFC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1001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DAB2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2AE7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125DA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6503510A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2127F3E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14C5AA0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Darabolás</w:t>
            </w:r>
          </w:p>
        </w:tc>
        <w:tc>
          <w:tcPr>
            <w:tcW w:w="650" w:type="dxa"/>
            <w:vMerge/>
            <w:vAlign w:val="center"/>
            <w:hideMark/>
          </w:tcPr>
          <w:p w14:paraId="7E18D41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C5DE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A42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89B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616B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27E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DA6B2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4E965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EB086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28AD83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3ABCD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0236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F51CE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2622F19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584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9526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CC49A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3348D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E35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B12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54982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E8B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3E9F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19BAE0F2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4B48E232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61A71C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Felkészítés</w:t>
            </w:r>
          </w:p>
        </w:tc>
        <w:tc>
          <w:tcPr>
            <w:tcW w:w="650" w:type="dxa"/>
            <w:vMerge/>
            <w:vAlign w:val="center"/>
            <w:hideMark/>
          </w:tcPr>
          <w:p w14:paraId="7F8BC26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AE8E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B04D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8D022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9846F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E85A4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8DC7E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EC237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19B20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FD04F1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576682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5F78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76F18F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1DAEC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7BCA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C0AE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5B5C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1C58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3CA7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7A61B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45FD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D55D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33867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4B74C844" w14:textId="77777777" w:rsidTr="00453006">
        <w:trPr>
          <w:trHeight w:val="240"/>
          <w:jc w:val="center"/>
        </w:trPr>
        <w:tc>
          <w:tcPr>
            <w:tcW w:w="649" w:type="dxa"/>
            <w:vMerge/>
            <w:vAlign w:val="center"/>
            <w:hideMark/>
          </w:tcPr>
          <w:p w14:paraId="315469AC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E66C97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Készletezés</w:t>
            </w:r>
          </w:p>
        </w:tc>
        <w:tc>
          <w:tcPr>
            <w:tcW w:w="650" w:type="dxa"/>
            <w:vMerge/>
            <w:vAlign w:val="center"/>
            <w:hideMark/>
          </w:tcPr>
          <w:p w14:paraId="184AEBB7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182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2629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0E11C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BF6B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405D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2120FC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FB448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7FE45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68223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1F589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B42D9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4551C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5EDC96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41679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00AC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A8F5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90F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4DC7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19F10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40E0A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8739F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7862D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453006" w:rsidRPr="00453006" w14:paraId="17ECE513" w14:textId="77777777" w:rsidTr="00453006">
        <w:trPr>
          <w:trHeight w:val="720"/>
          <w:jc w:val="center"/>
        </w:trPr>
        <w:tc>
          <w:tcPr>
            <w:tcW w:w="649" w:type="dxa"/>
            <w:vMerge/>
            <w:vAlign w:val="center"/>
            <w:hideMark/>
          </w:tcPr>
          <w:p w14:paraId="5A33C3B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0EE7928E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 és motoros adapter ismeret</w:t>
            </w:r>
          </w:p>
        </w:tc>
        <w:tc>
          <w:tcPr>
            <w:tcW w:w="650" w:type="dxa"/>
            <w:vMerge/>
            <w:vAlign w:val="center"/>
            <w:hideMark/>
          </w:tcPr>
          <w:p w14:paraId="64EE13F8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10EC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1FA6A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4A2D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74B3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CC6732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99FE5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35F3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C8155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3CE71FF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9C22884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9050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61C1E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592405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7B0E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97225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FCB72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B387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2439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8A6B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09BA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092C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3C148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453006" w:rsidRPr="00453006" w14:paraId="27C1B95D" w14:textId="77777777" w:rsidTr="00453006">
        <w:trPr>
          <w:trHeight w:val="480"/>
          <w:jc w:val="center"/>
        </w:trPr>
        <w:tc>
          <w:tcPr>
            <w:tcW w:w="649" w:type="dxa"/>
            <w:vMerge/>
            <w:vAlign w:val="center"/>
            <w:hideMark/>
          </w:tcPr>
          <w:p w14:paraId="761CD5CD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80" w:type="dxa"/>
            <w:shd w:val="clear" w:color="auto" w:fill="auto"/>
            <w:vAlign w:val="center"/>
            <w:hideMark/>
          </w:tcPr>
          <w:p w14:paraId="4B4319C0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Motorfűrész-karbantartás</w:t>
            </w:r>
          </w:p>
        </w:tc>
        <w:tc>
          <w:tcPr>
            <w:tcW w:w="650" w:type="dxa"/>
            <w:vMerge/>
            <w:vAlign w:val="center"/>
            <w:hideMark/>
          </w:tcPr>
          <w:p w14:paraId="683FB363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D1D89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F34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31B761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4E8F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9443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39A8C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0D7F4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D80F6D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auto" w:fill="auto"/>
            <w:noWrap/>
            <w:vAlign w:val="center"/>
            <w:hideMark/>
          </w:tcPr>
          <w:p w14:paraId="7BD47327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052A5F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B5D16B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2FC3CB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773F5A" w14:textId="77777777" w:rsidR="00453006" w:rsidRPr="00453006" w:rsidRDefault="00453006" w:rsidP="004530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63C29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FEA9EA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C9589E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595A6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CD876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8FA90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13C08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98D0F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94F683" w14:textId="77777777" w:rsidR="00453006" w:rsidRPr="00453006" w:rsidRDefault="00453006" w:rsidP="004530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</w:tbl>
    <w:p w14:paraId="62487A40" w14:textId="77777777" w:rsidR="005C10A1" w:rsidRPr="00453006" w:rsidRDefault="005C10A1" w:rsidP="006F5812">
      <w:pPr>
        <w:spacing w:after="0"/>
        <w:rPr>
          <w:rFonts w:cs="Times New Roman"/>
        </w:rPr>
      </w:pPr>
    </w:p>
    <w:p w14:paraId="1186E0EA" w14:textId="7184F983" w:rsidR="00453006" w:rsidRDefault="00453006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565136C" w14:textId="77777777" w:rsidR="00972853" w:rsidRPr="00453006" w:rsidRDefault="00972853" w:rsidP="006F5812">
      <w:pPr>
        <w:spacing w:after="0"/>
        <w:rPr>
          <w:rFonts w:cs="Times New Roman"/>
        </w:rPr>
      </w:pPr>
    </w:p>
    <w:p w14:paraId="50690039" w14:textId="77777777" w:rsidR="00453006" w:rsidRPr="000B3EFB" w:rsidRDefault="00453006" w:rsidP="00453006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673A5C3A" w14:textId="77777777" w:rsidR="00453006" w:rsidRPr="00EC0A41" w:rsidRDefault="00453006" w:rsidP="00453006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094D556C" w14:textId="77777777" w:rsidR="005C10A1" w:rsidRPr="00453006" w:rsidRDefault="005C10A1" w:rsidP="006F5812">
      <w:pPr>
        <w:spacing w:after="0"/>
        <w:rPr>
          <w:rFonts w:cs="Times New Roman"/>
        </w:rPr>
      </w:pPr>
    </w:p>
    <w:p w14:paraId="76D2B3D3" w14:textId="77777777" w:rsidR="005C10A1" w:rsidRPr="00453006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453006" w:rsidRPr="00453006" w14:paraId="0432F731" w14:textId="77777777" w:rsidTr="00453006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6E5E4ED1" w14:textId="77777777" w:rsidR="00453006" w:rsidRPr="00453006" w:rsidRDefault="00453006" w:rsidP="00453006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53006">
              <w:rPr>
                <w:rFonts w:eastAsia="Times New Roman" w:cs="Times New Roman"/>
                <w:sz w:val="20"/>
                <w:szCs w:val="20"/>
                <w:lang w:eastAsia="hu-HU"/>
              </w:rPr>
              <w:t>32 850 01</w:t>
            </w:r>
            <w:r w:rsidRPr="00453006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Természetvédelmi munkatárs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3028EF4" w14:textId="77777777" w:rsidR="00453006" w:rsidRPr="00453006" w:rsidRDefault="00453006" w:rsidP="00453006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453006">
              <w:rPr>
                <w:rFonts w:eastAsia="Times New Roman" w:cs="Times New Roman"/>
                <w:sz w:val="20"/>
                <w:szCs w:val="20"/>
                <w:lang w:eastAsia="hu-HU"/>
              </w:rPr>
              <w:t>417 óra</w:t>
            </w:r>
          </w:p>
        </w:tc>
      </w:tr>
    </w:tbl>
    <w:p w14:paraId="303EC9FD" w14:textId="77777777" w:rsidR="005C10A1" w:rsidRPr="00453006" w:rsidRDefault="005C10A1" w:rsidP="00DD65F6">
      <w:pPr>
        <w:spacing w:after="0"/>
        <w:jc w:val="left"/>
        <w:rPr>
          <w:rFonts w:cs="Times New Roman"/>
        </w:rPr>
      </w:pPr>
    </w:p>
    <w:p w14:paraId="73D7C48D" w14:textId="77777777" w:rsidR="00CB484D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Jelmagyarázat: e/elmélet; gy/gyakorlat; ögy/összefüggő szakmai gyakorlat</w:t>
      </w:r>
    </w:p>
    <w:p w14:paraId="379C46AA" w14:textId="77777777" w:rsidR="00CB484D" w:rsidRPr="00453006" w:rsidRDefault="00CB484D" w:rsidP="00CB484D">
      <w:pPr>
        <w:spacing w:after="0"/>
        <w:rPr>
          <w:rFonts w:cs="Times New Roman"/>
        </w:rPr>
      </w:pPr>
    </w:p>
    <w:p w14:paraId="014FC1E7" w14:textId="77777777" w:rsidR="00CB484D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6BCE5BBC" w14:textId="77777777" w:rsidR="00CB484D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6A22A91" w14:textId="77777777" w:rsidR="001A7777" w:rsidRPr="00453006" w:rsidRDefault="00CB484D" w:rsidP="00CB484D">
      <w:pPr>
        <w:spacing w:after="0"/>
        <w:rPr>
          <w:rFonts w:cs="Times New Roman"/>
        </w:rPr>
      </w:pPr>
      <w:r w:rsidRPr="00453006">
        <w:rPr>
          <w:rFonts w:cs="Times New Roman"/>
        </w:rPr>
        <w:t>A tantárgyakra meghatározott időkeret kötelező érvényű, a témakörökre kialakított óraszám pedig ajánlás.</w:t>
      </w:r>
    </w:p>
    <w:p w14:paraId="7647D803" w14:textId="77777777" w:rsidR="00752ECD" w:rsidRPr="00453006" w:rsidRDefault="00752ECD" w:rsidP="000A21B7">
      <w:pPr>
        <w:spacing w:after="0"/>
        <w:rPr>
          <w:rFonts w:cs="Times New Roman"/>
        </w:rPr>
        <w:sectPr w:rsidR="00752ECD" w:rsidRPr="00453006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3D36D50A" w14:textId="77777777" w:rsidR="00C53E01" w:rsidRPr="00453006" w:rsidRDefault="00C53E01" w:rsidP="00C53E01">
      <w:pPr>
        <w:rPr>
          <w:rFonts w:cs="Times New Roman"/>
        </w:rPr>
      </w:pPr>
    </w:p>
    <w:p w14:paraId="7B97B479" w14:textId="77777777" w:rsidR="00C53E01" w:rsidRPr="0045300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05F38FFB" w14:textId="77777777" w:rsidR="00C53E01" w:rsidRPr="0045300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11499-12 azonosító számú</w:t>
      </w:r>
    </w:p>
    <w:p w14:paraId="6BE733C6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Foglalkoztatás II.</w:t>
      </w:r>
    </w:p>
    <w:p w14:paraId="1FBA177C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4123C0E5" w14:textId="77777777" w:rsidR="00C53E01" w:rsidRPr="0045300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13ABEAA9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4556043A" w14:textId="77777777" w:rsidR="00C53E01" w:rsidRPr="00453006" w:rsidRDefault="00C53E01" w:rsidP="00C53E0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0FECECB4" w14:textId="5BC62A84" w:rsidR="00C53E01" w:rsidRPr="00453006" w:rsidRDefault="00C53E01" w:rsidP="00C53E01">
      <w:pPr>
        <w:rPr>
          <w:rFonts w:cs="Times New Roman"/>
        </w:rPr>
      </w:pPr>
      <w:r w:rsidRPr="00453006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453006" w14:paraId="318F1CE1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181BF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F1B3362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453006" w14:paraId="59438C72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BB41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453006" w14:paraId="1EFE8C1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D778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9D934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16975E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10CEC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986E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297CCD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E0AC5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00334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4B2CED6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92932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E30A4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CB8E1E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9B6800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17F9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BF678A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E51A5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F3022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32D8E98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1CA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453006" w14:paraId="06B5404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6B63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89266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5BE289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09D5D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1FF5B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CF5E29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27FD3A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A61C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6534179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37A46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6B616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7196EB5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B205B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51017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4CBC407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F5028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2F4F5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C5F934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1A018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79F85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D32732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0C150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4E35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632772B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92E69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63A4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6D343059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9A389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3A7AC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92982F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FAF63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0F8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A50EEA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2298E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453006" w14:paraId="391F337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1E43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F21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B2AB1F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5B8C9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EFA71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8C0E09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A46AA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E437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18CE84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47C5D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B32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436189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B821CB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54A73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79EE7DB0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013E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453006" w14:paraId="66F4F05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C4CB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28353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6324A2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5876F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85E4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67D25BF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2A6B5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453006" w14:paraId="36DB029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40CB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5D5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9F1F30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00E5D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3CAA6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F4DE0F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4701E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453006" w14:paraId="2203B3A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BB102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24E55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7D6B1CD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EC311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1C2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113E1EED" w14:textId="77777777" w:rsidR="00C53E01" w:rsidRPr="00453006" w:rsidRDefault="00C53E01" w:rsidP="00C53E01">
      <w:pPr>
        <w:jc w:val="center"/>
        <w:rPr>
          <w:rFonts w:cs="Times New Roman"/>
        </w:rPr>
      </w:pPr>
    </w:p>
    <w:p w14:paraId="17353434" w14:textId="77777777" w:rsidR="00C53E01" w:rsidRPr="00453006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6F207B04" w14:textId="77777777" w:rsidR="00C53E01" w:rsidRPr="0045300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Foglalkoztatás II. tantárgy</w:t>
      </w:r>
      <w:r w:rsidRPr="00453006">
        <w:rPr>
          <w:rFonts w:cs="Times New Roman"/>
          <w:b/>
        </w:rPr>
        <w:tab/>
      </w:r>
      <w:r w:rsidR="006831AC" w:rsidRPr="00453006">
        <w:rPr>
          <w:rFonts w:cs="Times New Roman"/>
          <w:b/>
        </w:rPr>
        <w:t>15</w:t>
      </w:r>
      <w:r w:rsidRPr="00453006">
        <w:rPr>
          <w:rFonts w:cs="Times New Roman"/>
          <w:b/>
        </w:rPr>
        <w:t xml:space="preserve"> óra/</w:t>
      </w:r>
      <w:r w:rsidR="006831AC" w:rsidRPr="00453006">
        <w:rPr>
          <w:rFonts w:cs="Times New Roman"/>
          <w:b/>
        </w:rPr>
        <w:t>15</w:t>
      </w:r>
      <w:r w:rsidRPr="00453006">
        <w:rPr>
          <w:rFonts w:cs="Times New Roman"/>
          <w:b/>
        </w:rPr>
        <w:t xml:space="preserve"> óra*</w:t>
      </w:r>
    </w:p>
    <w:p w14:paraId="4C1C3746" w14:textId="77777777" w:rsidR="00C53E01" w:rsidRPr="00453006" w:rsidRDefault="00C53E01" w:rsidP="00C53E01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718144C7" w14:textId="77777777" w:rsidR="00C53E01" w:rsidRPr="00453006" w:rsidRDefault="00C53E01" w:rsidP="004239CF">
      <w:pPr>
        <w:spacing w:after="0"/>
        <w:ind w:left="426"/>
        <w:rPr>
          <w:rFonts w:cs="Times New Roman"/>
        </w:rPr>
      </w:pPr>
    </w:p>
    <w:p w14:paraId="07388A05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 szakképesítéshez kapcsolódik.</w:t>
      </w:r>
    </w:p>
    <w:p w14:paraId="1F13A1E2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</w:p>
    <w:p w14:paraId="4F361A31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997A164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79176020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10CFB3EC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B3627CC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—</w:t>
      </w:r>
    </w:p>
    <w:p w14:paraId="37A18664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4AAD7688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BA90ED4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Munkajogi alapismeretek</w:t>
      </w:r>
    </w:p>
    <w:p w14:paraId="5D460BB1" w14:textId="77777777" w:rsidR="00B05DFC" w:rsidRPr="00B05DFC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05DFC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633B7085" w14:textId="77777777" w:rsidR="00B05DFC" w:rsidRPr="00B05DFC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05DFC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7A589BBE" w14:textId="77777777" w:rsidR="00B05DFC" w:rsidRPr="00B05DFC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05DFC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345BCAC6" w14:textId="77777777" w:rsidR="00B05DFC" w:rsidRPr="00B05DFC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05DFC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63105447" w14:textId="407EE66C" w:rsidR="00C53E01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05DFC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5F5A8491" w14:textId="77777777" w:rsidR="00B05DFC" w:rsidRPr="00453006" w:rsidRDefault="00B05DFC" w:rsidP="00B05D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7E0515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Munkaviszony létesítése</w:t>
      </w:r>
    </w:p>
    <w:p w14:paraId="7195AF92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167D760B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Munkavállaláshoz szükséges iratok, munkaviszony megszűnésekor a munkáltató által kiadandó dokumentumok.</w:t>
      </w:r>
    </w:p>
    <w:p w14:paraId="66263D2A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640564CC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F8DF92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Álláskeresés</w:t>
      </w:r>
    </w:p>
    <w:p w14:paraId="0FA5A860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61393786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6B1408E9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7AA6CECC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6C58678F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Állásinterjú: felkészülés, megjelenés, szereplés az állásinterjún, testbeszéd szerepe.</w:t>
      </w:r>
    </w:p>
    <w:p w14:paraId="1689D81B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3440BA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Munkanélküliség</w:t>
      </w:r>
    </w:p>
    <w:p w14:paraId="0CA3ECE6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07C3F86B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041DD194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Foglalkoztatást helyettesítő támogatás. </w:t>
      </w:r>
    </w:p>
    <w:p w14:paraId="06FDD0CB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Közfoglalkoztatás: közfoglalkoztatás célja, közfoglalkozatás célcsoportja, közfoglalkozatás főbb szabályai</w:t>
      </w:r>
    </w:p>
    <w:p w14:paraId="128FAD02" w14:textId="19C84445" w:rsidR="00B05DFC" w:rsidRPr="00837D9F" w:rsidRDefault="00B05DFC" w:rsidP="00B05DFC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4A65F6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6FFB51D5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177F59B5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0BA13C04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43880EF7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B2E555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4B14D248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</w:t>
      </w:r>
    </w:p>
    <w:p w14:paraId="78D3FD47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563687CF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504E94C" w14:textId="1B3073CB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2876AB9A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6BA2061D" w14:textId="77777777" w:rsidR="00C53E01" w:rsidRPr="00453006" w:rsidRDefault="00C53E01" w:rsidP="00C53E0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41D17834" w14:textId="77777777" w:rsidR="00C53E01" w:rsidRPr="00453006" w:rsidRDefault="00C53E01" w:rsidP="00C53E01">
      <w:pPr>
        <w:rPr>
          <w:rFonts w:cs="Times New Roman"/>
        </w:rPr>
      </w:pPr>
    </w:p>
    <w:p w14:paraId="1BFD2B80" w14:textId="77777777" w:rsidR="00C53E01" w:rsidRPr="0045300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5A7A8159" w14:textId="77777777" w:rsidR="00C53E01" w:rsidRPr="00453006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11498-12 azonosító számú</w:t>
      </w:r>
    </w:p>
    <w:p w14:paraId="28C127D9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 xml:space="preserve">Foglalkoztatás I. </w:t>
      </w:r>
    </w:p>
    <w:p w14:paraId="1522749F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(érettségire épülő képzések esetén)</w:t>
      </w:r>
    </w:p>
    <w:p w14:paraId="65E0A17F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75A065A4" w14:textId="77777777" w:rsidR="00C53E01" w:rsidRPr="0045300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256842FC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2BDE8182" w14:textId="77777777" w:rsidR="00C53E01" w:rsidRPr="00453006" w:rsidRDefault="00C53E01" w:rsidP="00C53E0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121B2867" w14:textId="01B53B34" w:rsidR="00C53E01" w:rsidRPr="00453006" w:rsidRDefault="00C53E01" w:rsidP="00C53E01">
      <w:pPr>
        <w:rPr>
          <w:rFonts w:cs="Times New Roman"/>
        </w:rPr>
      </w:pPr>
      <w:r w:rsidRPr="00453006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453006" w14:paraId="566113C6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9B88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3F590D54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453006" w14:paraId="765413C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07EF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453006" w14:paraId="737CCD3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E7FC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864B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453006" w14:paraId="392DE8C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8D5A7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91D1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FA53A8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6EF15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ED09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5A7628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20DD3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942E0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31EE661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B454F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EBBFF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67C9D13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8C852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9AFC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3A82696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BA104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CEA3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BD4EDEE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1215B1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0483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05A7A6D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8A33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453006" w14:paraId="44192BB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1794B2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03620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453006" w14:paraId="00F634A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EC6E7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140F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13C696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E93E2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F4D5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71BC29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7694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5BD4B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3EC182B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03B966" w14:textId="77777777" w:rsidR="00C53E01" w:rsidRPr="00453006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428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D42712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0BDE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453006" w14:paraId="7CD198F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BD962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53E1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40A940EC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5CE04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D2F37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F1BFB3F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C85F6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453006" w14:paraId="5D3F998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2614D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9068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5C41434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2CA21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453006" w14:paraId="6284C49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E0AC6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038E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A6C1AE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7F097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588C1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15E0B53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19C29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453006" w14:paraId="1FA34DA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52DDC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D4F2D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2C818A3B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71DD7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ABF3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453006" w14:paraId="0BBF8EE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0C424" w14:textId="77777777" w:rsidR="00C53E01" w:rsidRPr="00453006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503A" w14:textId="77777777" w:rsidR="00C53E01" w:rsidRPr="00453006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453006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4EDACE82" w14:textId="77777777" w:rsidR="00C53E01" w:rsidRPr="00453006" w:rsidRDefault="00C53E01" w:rsidP="00C53E01">
      <w:pPr>
        <w:rPr>
          <w:rFonts w:cs="Times New Roman"/>
        </w:rPr>
      </w:pPr>
    </w:p>
    <w:p w14:paraId="3B314075" w14:textId="77777777" w:rsidR="00C53E01" w:rsidRPr="00453006" w:rsidRDefault="00C53E01" w:rsidP="00C53E01">
      <w:pPr>
        <w:spacing w:after="0"/>
        <w:rPr>
          <w:rFonts w:cs="Times New Roman"/>
        </w:rPr>
      </w:pPr>
    </w:p>
    <w:p w14:paraId="6B82A7F6" w14:textId="77777777" w:rsidR="00C53E01" w:rsidRPr="00453006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Foglalkoztatás I. tantárgy</w:t>
      </w:r>
      <w:r w:rsidRPr="00453006">
        <w:rPr>
          <w:rFonts w:cs="Times New Roman"/>
          <w:b/>
        </w:rPr>
        <w:tab/>
      </w:r>
      <w:r w:rsidR="006A001F" w:rsidRPr="00453006">
        <w:rPr>
          <w:rFonts w:cs="Times New Roman"/>
          <w:b/>
        </w:rPr>
        <w:t>62</w:t>
      </w:r>
      <w:r w:rsidRPr="00453006">
        <w:rPr>
          <w:rFonts w:cs="Times New Roman"/>
          <w:b/>
        </w:rPr>
        <w:t xml:space="preserve"> óra/</w:t>
      </w:r>
      <w:r w:rsidR="006A001F" w:rsidRPr="00453006">
        <w:rPr>
          <w:rFonts w:cs="Times New Roman"/>
          <w:b/>
        </w:rPr>
        <w:t>62</w:t>
      </w:r>
      <w:r w:rsidRPr="00453006">
        <w:rPr>
          <w:rFonts w:cs="Times New Roman"/>
          <w:b/>
        </w:rPr>
        <w:t xml:space="preserve"> óra*</w:t>
      </w:r>
    </w:p>
    <w:p w14:paraId="0E7271F2" w14:textId="77777777" w:rsidR="00C53E01" w:rsidRPr="00453006" w:rsidRDefault="00C53E01" w:rsidP="00C53E01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578A01D7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</w:p>
    <w:p w14:paraId="64758665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 szakképesítéshez kapcsolódik.</w:t>
      </w:r>
    </w:p>
    <w:p w14:paraId="0BB1C31C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</w:p>
    <w:p w14:paraId="3D96CAA9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5CE985CB" w14:textId="0BAE194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</w:t>
      </w:r>
      <w:r w:rsidR="002A20DC">
        <w:rPr>
          <w:rFonts w:cs="Times New Roman"/>
        </w:rPr>
        <w:t>y tanításának célja, hogy a tanuló</w:t>
      </w:r>
      <w:r w:rsidRPr="00453006">
        <w:rPr>
          <w:rFonts w:cs="Times New Roman"/>
        </w:rPr>
        <w:t>k alkalmasak legyenek egy idegen nyelvű állásinterjún eredményesen és hatékonyan részt venni.</w:t>
      </w:r>
    </w:p>
    <w:p w14:paraId="05BE92C5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7B1130C2" w14:textId="489080D3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C</w:t>
      </w:r>
      <w:r w:rsidR="00465799">
        <w:rPr>
          <w:rFonts w:cs="Times New Roman"/>
        </w:rPr>
        <w:t>él, hogy a rendelkezésre álló 62</w:t>
      </w:r>
      <w:r w:rsidRPr="00453006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D886E39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55F96256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B3E7114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Idegen nyelvek</w:t>
      </w:r>
    </w:p>
    <w:p w14:paraId="0585056E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5B2DF56C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D2D0D60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Nyelvtani rendszerezés 1</w:t>
      </w:r>
    </w:p>
    <w:p w14:paraId="1466C6E3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45E8AFFB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0AB40EE6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AC3172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Nyelvtani rendszerezés 2</w:t>
      </w:r>
    </w:p>
    <w:p w14:paraId="40F1BC7A" w14:textId="33481C0D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8 órás témakör során a </w:t>
      </w:r>
      <w:r w:rsidR="002A20DC">
        <w:rPr>
          <w:rFonts w:cs="Times New Roman"/>
        </w:rPr>
        <w:t xml:space="preserve">tanuló </w:t>
      </w:r>
      <w:r w:rsidRPr="00453006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2A20DC">
        <w:rPr>
          <w:rFonts w:cs="Times New Roman"/>
        </w:rPr>
        <w:t xml:space="preserve">tanuló </w:t>
      </w:r>
      <w:r w:rsidRPr="00453006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4D87AE6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EF9695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Nyelvi készségfejlesztés</w:t>
      </w:r>
    </w:p>
    <w:p w14:paraId="3570A17B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3CEFACDF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</w:p>
    <w:p w14:paraId="51C7C1E6" w14:textId="2976C77C" w:rsidR="00C53E01" w:rsidRPr="00453006" w:rsidRDefault="00465799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53006">
        <w:rPr>
          <w:rFonts w:cs="Times New Roman"/>
        </w:rPr>
        <w:t xml:space="preserve"> órás nyelvi készségfejlesztő blokk során a </w:t>
      </w:r>
      <w:r w:rsidR="002A20DC">
        <w:rPr>
          <w:rFonts w:cs="Times New Roman"/>
        </w:rPr>
        <w:t xml:space="preserve">tanuló </w:t>
      </w:r>
      <w:r w:rsidR="00C53E01" w:rsidRPr="00453006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2A20DC">
        <w:rPr>
          <w:rFonts w:cs="Times New Roman"/>
        </w:rPr>
        <w:t xml:space="preserve">tanuló </w:t>
      </w:r>
      <w:r w:rsidR="00C53E01" w:rsidRPr="00453006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77667B0E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elsajátítandó témakörök:</w:t>
      </w:r>
    </w:p>
    <w:p w14:paraId="318BB482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>személyes bemutatkozás</w:t>
      </w:r>
    </w:p>
    <w:p w14:paraId="5798B2C5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>a munka világa</w:t>
      </w:r>
    </w:p>
    <w:p w14:paraId="180F1DB7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>napi tevékenységek, aktivitás</w:t>
      </w:r>
    </w:p>
    <w:p w14:paraId="16F3A969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>lakás, ház</w:t>
      </w:r>
    </w:p>
    <w:p w14:paraId="1CB6CFE7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 xml:space="preserve">utazás, </w:t>
      </w:r>
    </w:p>
    <w:p w14:paraId="2C529195" w14:textId="77777777" w:rsidR="00C53E01" w:rsidRPr="00453006" w:rsidRDefault="00C53E01" w:rsidP="00DB4F25">
      <w:pPr>
        <w:spacing w:after="0"/>
        <w:ind w:left="1134"/>
        <w:rPr>
          <w:rFonts w:cs="Times New Roman"/>
        </w:rPr>
      </w:pPr>
      <w:r w:rsidRPr="00453006">
        <w:rPr>
          <w:rFonts w:cs="Times New Roman"/>
        </w:rPr>
        <w:t>-</w:t>
      </w:r>
      <w:r w:rsidRPr="00453006">
        <w:rPr>
          <w:rFonts w:cs="Times New Roman"/>
        </w:rPr>
        <w:tab/>
        <w:t xml:space="preserve">étkezés  </w:t>
      </w:r>
    </w:p>
    <w:p w14:paraId="76A7D199" w14:textId="77777777" w:rsidR="00C53E01" w:rsidRPr="00453006" w:rsidRDefault="00C53E01" w:rsidP="00C53E01">
      <w:pPr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1F20DDEF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EEDD56" w14:textId="77777777" w:rsidR="00C53E01" w:rsidRPr="00453006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Munkavállalói szókincs</w:t>
      </w:r>
    </w:p>
    <w:p w14:paraId="48ADF8F8" w14:textId="56018352" w:rsidR="00C53E01" w:rsidRPr="00453006" w:rsidRDefault="00465799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453006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453006">
        <w:rPr>
          <w:rFonts w:cs="Times New Roman"/>
        </w:rPr>
        <w:t xml:space="preserve"> órás 3 alapozó témakör elsajátítása után lehetséges. Cél, hogy a témakör végére a </w:t>
      </w:r>
      <w:r w:rsidR="002A20DC">
        <w:rPr>
          <w:rFonts w:cs="Times New Roman"/>
        </w:rPr>
        <w:t xml:space="preserve">tanuló </w:t>
      </w:r>
      <w:r w:rsidR="00C53E01" w:rsidRPr="00453006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55351BEF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7D717E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7477EE86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38067F58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4A211802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72A2E36F" w14:textId="4B2E2BAC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6DFC09F0" w14:textId="77777777" w:rsidR="00C53E01" w:rsidRPr="00453006" w:rsidRDefault="00C53E01" w:rsidP="00C53E01">
      <w:pPr>
        <w:spacing w:after="0"/>
        <w:rPr>
          <w:rFonts w:cs="Times New Roman"/>
        </w:rPr>
      </w:pPr>
    </w:p>
    <w:p w14:paraId="79163CB0" w14:textId="77777777" w:rsidR="00C53E01" w:rsidRPr="00453006" w:rsidRDefault="00C53E01" w:rsidP="00C53E0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6523198E" w14:textId="77777777" w:rsidR="00C53E01" w:rsidRPr="00453006" w:rsidRDefault="00C53E01" w:rsidP="00C53E01">
      <w:pPr>
        <w:rPr>
          <w:rFonts w:cs="Times New Roman"/>
        </w:rPr>
      </w:pPr>
    </w:p>
    <w:p w14:paraId="0E9852E7" w14:textId="77777777" w:rsidR="00C53E01" w:rsidRPr="00453006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04B11421" w14:textId="5B741039" w:rsidR="00C53E01" w:rsidRPr="00453006" w:rsidRDefault="0059288A" w:rsidP="00C53E01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11607-16</w:t>
      </w:r>
      <w:r w:rsidR="00C53E01" w:rsidRPr="00453006">
        <w:rPr>
          <w:rFonts w:cs="Times New Roman"/>
          <w:b/>
          <w:sz w:val="36"/>
        </w:rPr>
        <w:t xml:space="preserve"> azonosító számú</w:t>
      </w:r>
    </w:p>
    <w:p w14:paraId="185DEFE9" w14:textId="1D8BF575" w:rsidR="00C53E01" w:rsidRPr="00453006" w:rsidRDefault="0059288A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Vadászati állattan</w:t>
      </w:r>
    </w:p>
    <w:p w14:paraId="66C980C7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5B5E48E7" w14:textId="77777777" w:rsidR="00C53E01" w:rsidRPr="00453006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4B1FB45D" w14:textId="77777777" w:rsidR="00C53E01" w:rsidRPr="00453006" w:rsidRDefault="00C53E01" w:rsidP="00C53E01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1A572396" w14:textId="77777777" w:rsidR="00C53E01" w:rsidRPr="00453006" w:rsidRDefault="00C53E01" w:rsidP="00C53E01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1BFCF621" w14:textId="25575E1C" w:rsidR="00C53E01" w:rsidRPr="00453006" w:rsidRDefault="00C53E01" w:rsidP="00C53E01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5E021B" w:rsidRPr="00453006">
        <w:rPr>
          <w:rFonts w:cs="Times New Roman"/>
        </w:rPr>
        <w:t>11607-16</w:t>
      </w:r>
      <w:r w:rsidRPr="00453006">
        <w:rPr>
          <w:rFonts w:cs="Times New Roman"/>
        </w:rPr>
        <w:t xml:space="preserve"> azonosító számú </w:t>
      </w:r>
      <w:r w:rsidR="005E021B" w:rsidRPr="00453006">
        <w:rPr>
          <w:rFonts w:cs="Times New Roman"/>
        </w:rPr>
        <w:t>Vadászati állattan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-74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12"/>
        <w:gridCol w:w="758"/>
        <w:gridCol w:w="758"/>
        <w:gridCol w:w="759"/>
        <w:gridCol w:w="758"/>
      </w:tblGrid>
      <w:tr w:rsidR="005D0A90" w:rsidRPr="00465799" w14:paraId="5A0C0C64" w14:textId="77777777" w:rsidTr="00465799">
        <w:trPr>
          <w:cantSplit/>
          <w:trHeight w:val="2017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B1226" w14:textId="77777777" w:rsidR="005D0A90" w:rsidRPr="00465799" w:rsidRDefault="005D0A90" w:rsidP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674248E" w14:textId="3C8E7DB6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Állattan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0AB32E1" w14:textId="6BB67122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Vadegészségtan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2CBACAC" w14:textId="32A8ADA4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Kinológia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AABE82C" w14:textId="6742E615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Vadászati állattan gyakorlat</w:t>
            </w:r>
          </w:p>
        </w:tc>
      </w:tr>
      <w:tr w:rsidR="005D0A90" w:rsidRPr="00465799" w14:paraId="689BE559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44713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76937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C1722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03704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B48C0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2901E51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BA74F4" w14:textId="52DD563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Munkája során alkalmazza az állatokkal kapcsolatos 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58483" w14:textId="3F596D8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59878F" w14:textId="64CAD20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23711" w14:textId="53E8C43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F750E7" w14:textId="23BC521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8E37309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94AB54" w14:textId="1040AFB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Megkülönbözteti a vadon élő állatokat élőhelyük, életmódjuk és jelentőségük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DA6A8" w14:textId="0AA6FE1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6F6AF9" w14:textId="436EDD9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67BA89" w14:textId="0F3717B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BD8B7" w14:textId="4F965E2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2377792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551272" w14:textId="1CA169A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Felismeri a vadászható és védett állatfajokat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19C2B" w14:textId="56A6528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10805" w14:textId="45BA1CB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D7EF6" w14:textId="0FECF12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DC605C" w14:textId="0FED0A8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1848AF7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79D366" w14:textId="775FF12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Ismeri és alkalmazza a legújabb vadbiológiai kutatások eredményeit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FDB59" w14:textId="13B9222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EE9BC" w14:textId="405FEE7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D98346" w14:textId="3B4CED5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DF431" w14:textId="113A7B8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ED7BD57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BF089" w14:textId="36B3672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Együttműködik a természetvédelemmel a védett állatfajok tekintetében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07712A" w14:textId="0BA197C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D3758" w14:textId="514772F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0F1B4" w14:textId="3D1191B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954BD9" w14:textId="6610179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3E6E2D1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AA3E2" w14:textId="1B89BC2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Felismeri a beteg állatot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DE99F" w14:textId="1265A3D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84E68" w14:textId="604C555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4B6DC" w14:textId="6B72AE5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37EFE9" w14:textId="2997213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84CC6E0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7AE996" w14:textId="0E0414B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Közreműködik a beteg, sérült állat kezelésében,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5FFA15" w14:textId="25E2EEB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9C242" w14:textId="0DEC95E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E3484" w14:textId="483EC9C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1A44B" w14:textId="2BD0C15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55A8D2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2A0E6" w14:textId="4D9B5D3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Közreműködik az elhullott állat boncolásánál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362DB" w14:textId="0296413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45A74" w14:textId="594F775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EE763" w14:textId="58A271E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F933C" w14:textId="6AF9140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D075562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924372" w14:textId="5C53CB5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a betegségek megelőzésére vonatkozó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325A68" w14:textId="7081E0E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33A7F" w14:textId="419CE24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7F793" w14:textId="3AA226E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18948" w14:textId="79BAFC4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22C257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C159AB" w14:textId="15ABAF1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Elvégzi a szükséges fertőtlenítéseket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9F181" w14:textId="156C140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2A96C" w14:textId="6E48C58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A599E" w14:textId="78CEB15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CE3E1" w14:textId="2C766CF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0609EF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381000" w14:textId="7668652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és betartatja az állathigiéniai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AA27E" w14:textId="563FEEA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8BB73" w14:textId="6DB3D7E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C1866" w14:textId="276ECB8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0D0ED" w14:textId="6083CC3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1F2D5E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4962DB" w14:textId="1DFCC58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Zsigereléskor elvégzi az elsődleges vadhúsvizsgálatot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21A17" w14:textId="3B3D6A3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8FB67A" w14:textId="3E1F8CF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84328" w14:textId="5B702EF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53165" w14:textId="79C73D0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FD25999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CF7D1A" w14:textId="0531E55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Alkalmazza a karanténozás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F29F9" w14:textId="6B7E352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9F73E" w14:textId="63CAD92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EF1CB" w14:textId="77FAD82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EE4B8" w14:textId="6D44636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247FF1B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7B33F" w14:textId="66372D2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Figyelemmel kíséri a vadállomány egészségi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434F5" w14:textId="73A7639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104FE7" w14:textId="77A3FEE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633E6" w14:textId="6976D18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1D660" w14:textId="0E516B1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114B99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BE3EA1" w14:textId="6DCB9A5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Tudja a vadgazdálkodási technikus kötelességét, teendőit fertőző vadbetegségek megjelenése esetén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7584D3" w14:textId="6485D73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5606D" w14:textId="7D9D9FC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12444" w14:textId="2308B1B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92967" w14:textId="1F95F04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524D9A8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2091B8" w14:textId="36EBDFE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Kapcsolatot tart az állategészségügyi hatóságokkal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834511" w14:textId="562F9BD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D7585" w14:textId="7B7BB02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228B7" w14:textId="532272F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0AD34" w14:textId="6BA1EFB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D339D6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BEC46A" w14:textId="11F9900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Gyakorolja a kutyatartás, tenyésztés körülményeit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2142A" w14:textId="3E75DB8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C5A43" w14:textId="4A72BB4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F8F5C" w14:textId="2E88783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BA026" w14:textId="447826B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61B9C6B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AD0E4" w14:textId="2E17916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Elvégzi a vadászterületek jellegének megfelelő kutyafajták alapidomítását, bevadászását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6517" w14:textId="507189A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EE7EA" w14:textId="2EB9AED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3EBF1" w14:textId="247567A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2F2769" w14:textId="4715C9E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E3571C0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4C95FA" w14:textId="5932A22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Felkészíti a kutyát a kiállításokra, különböző vadászati vizsgákra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2813F" w14:textId="29EEABA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C5172B" w14:textId="443B391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698D4" w14:textId="2F0A465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1A613" w14:textId="3839D57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6A4B4F1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9912A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22DDDD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A62674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DE857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70DEC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076F33B8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BE2D61" w14:textId="7B669B5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Az állattan (zoológia) története, tagozódása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FEC68" w14:textId="6EAB076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D2987" w14:textId="3249309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EC80D" w14:textId="3CDA406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3D9AC7" w14:textId="1BE5EC6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</w:tr>
      <w:tr w:rsidR="005D0A90" w:rsidRPr="00465799" w14:paraId="4125B94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FC6BA" w14:textId="2A63364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Az állattani tudományos kutatások módszerei, eredményei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79FD7" w14:textId="5EAA6F8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BE5E1" w14:textId="4B86490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8EBC6F" w14:textId="79ACF62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FC40C" w14:textId="7B6BF0C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9C7E6D8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4159B1" w14:textId="3B26D0A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Állatélettani, anatómiai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ABC08" w14:textId="7700447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AC6BDA" w14:textId="604FDBD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26815" w14:textId="72B22AC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FB7F5" w14:textId="382147A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E5B65CB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FB42C" w14:textId="5B1FAF1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Az állati test szerveződése, összetétele, anyagai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FF5AB" w14:textId="6FC5ABD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E07A5C" w14:textId="0D5EA52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C30212" w14:textId="02F2DD2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3670C" w14:textId="3A1AF10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4B7F9B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CE7F9" w14:textId="698C30E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Az állati szervezet működése, az állatok viselkedése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C2362" w14:textId="369DFE9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63DF8" w14:textId="663D2EF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424FD" w14:textId="54407FF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BEC35" w14:textId="497A21B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AA039D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F35E30" w14:textId="423D3FA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Állatrendszertani módszerek, kategóriák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710B37" w14:textId="6D6B398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8042A" w14:textId="458B9D2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4882A" w14:textId="1819C82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882FC" w14:textId="30203CD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</w:tr>
      <w:tr w:rsidR="005D0A90" w:rsidRPr="00465799" w14:paraId="3ED88661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79C578" w14:textId="42BF977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Madarak, emlősök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9634A" w14:textId="5FCBA2B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82C76E" w14:textId="222DCAF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98D9D" w14:textId="51D0AEC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ACB40" w14:textId="4DCD55C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1F756B0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A81726" w14:textId="4B21EFF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Vadászható és védett madár és emlősfajok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CD377" w14:textId="5961164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93AB8" w14:textId="7C9F765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E916B" w14:textId="0C8C6A7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D70E9" w14:textId="01DDE06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930111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C58185" w14:textId="6FFED03B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Vadászati idények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68E26" w14:textId="37F6A29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8848E8" w14:textId="0BC8462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1C4EC" w14:textId="1D38726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CC6701" w14:textId="198AB02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52BAD70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0CF534" w14:textId="1D8765E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Trófeák fejlődési szakaszai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78ECE" w14:textId="7894282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9E302F" w14:textId="66D60AA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AB2928" w14:textId="3C64A83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56C095" w14:textId="7C968BF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FA3C09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A99620" w14:textId="6E5D8CD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Állategészségügyi alapfogalmak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12DCE" w14:textId="3683725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70C0F" w14:textId="6BC6730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165538" w14:textId="3738DF2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D020E8" w14:textId="1BD62A7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</w:tr>
      <w:tr w:rsidR="005D0A90" w:rsidRPr="00465799" w14:paraId="0B887459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697D4F" w14:textId="15F1BF5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Betegségek jellemzői, megelőzés, védekezés, lehetséges kezelés módozatai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8E204" w14:textId="0229149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394A2" w14:textId="7D08BA0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9FB3F" w14:textId="52D4929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8650D" w14:textId="40081CF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504B35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E43395" w14:textId="7647654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Állathigiénia, karanténozás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B85EA" w14:textId="124D255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D30FB" w14:textId="349DADF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FCF841" w14:textId="20274A7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CC51A" w14:textId="1E5FEB5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E4A9CBC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60C3EE" w14:textId="2C04E60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Vadhúsvizsgálat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96BA3" w14:textId="60D3CF4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B30E74" w14:textId="38C3C7D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E4180" w14:textId="49D7206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3784F" w14:textId="5D04102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2BBCC33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6BAB65" w14:textId="52F96BF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 vadbetegségek közegészségügyi, gazdasági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B0606" w14:textId="7FED5D9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30731" w14:textId="502D7D5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7DC09" w14:textId="7C2E780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11B0F" w14:textId="1DC077D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E1C591C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958AC8" w14:textId="45B0B3C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Vadászkutyák eredete, biológiája,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F9F4B9" w14:textId="7BC178B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E1D6B" w14:textId="48421FD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2B8543" w14:textId="2BCC36A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A42AB0" w14:textId="545A4DD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</w:tr>
      <w:tr w:rsidR="005D0A90" w:rsidRPr="00465799" w14:paraId="57295AE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37F22" w14:textId="26ECF41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A kutyák testfelépítése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810DD9" w14:textId="2768CD0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FD1725" w14:textId="7A8F626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DD410" w14:textId="69BF253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6D39AF" w14:textId="6502BAE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921BD3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90D709" w14:textId="6B5BFAC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Vadászatra alkalmas kutyafajták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657ED" w14:textId="34C9955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7E8E6" w14:textId="3473583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EBC8A" w14:textId="480C0A8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43ACB6" w14:textId="10FBA625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8C1FF8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64B6A2" w14:textId="42B1876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Kutyatartás - tenyésztés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F1BA0" w14:textId="2121A486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939A7E" w14:textId="22B15C4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ADE05" w14:textId="092EFBF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41E3D" w14:textId="6A84440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ACD8CB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748827" w14:textId="2FA3664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Vadászkutyák alapidomítása, bevadászása, munkavizsgája,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81D27" w14:textId="6F33E8C9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A34AF7" w14:textId="3576521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FD1D9" w14:textId="17382BE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27629" w14:textId="60F9E85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AD002D9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9BECBE" w14:textId="2A97D46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Törzskönyvezés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631ED" w14:textId="6E52D86C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64970" w14:textId="7B459560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7BF65F" w14:textId="378084AD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78C8E" w14:textId="586EC3F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9578C2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0A3E5D" w14:textId="1DBBB9F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Állatvédelemmel kapcsolatos jogszabályok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072F42" w14:textId="2C613393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CB6AA" w14:textId="28045B8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880BB" w14:textId="4A373A2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F7221" w14:textId="43BFDA24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C16AD6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2134CF" w14:textId="45D96CE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Ebvásárlás, ebkiválasztás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3A0A5" w14:textId="32207258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6C3AA" w14:textId="21CF569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D35E9" w14:textId="2A39904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A0DBA" w14:textId="7D61FC0A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8A149DD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B84A20" w14:textId="4133BAA7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Munkavédelem, balesetvédelem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08AC3" w14:textId="330F0791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82C35" w14:textId="62A209EF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4F77F" w14:textId="7D6401DE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7A1EB" w14:textId="00A89F02" w:rsidR="005D0A90" w:rsidRPr="00465799" w:rsidRDefault="005D0A90" w:rsidP="00D66BE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86259A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D8BC1D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B55C6F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7D522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845C8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89C7A0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0AC41B3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162D1D" w14:textId="097D9BB5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Szakmai szöveg megértése (hallott, olvasott, idegen nyelvű is)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D9C61" w14:textId="3FEA272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53630" w14:textId="14ECF90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CC082" w14:textId="621A770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1F260" w14:textId="2C55408E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5F8CDEF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55C2E3" w14:textId="32CB3556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Szakmai nyelvi beszédkészség (idegen nyelvű is)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23C22" w14:textId="5D9A4879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9AAA2" w14:textId="02DB2F5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C3F13A" w14:textId="2DB3C6DE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A18E3" w14:textId="64E0F735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E342FB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014276" w14:textId="38CA0221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Elemi szintű számítógép használat (szövegszerkesztő, táblázatkezelő, prezentáció)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F6D46" w14:textId="2578A4D1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0106A" w14:textId="2057A35F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B28142" w14:textId="5D2324E3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159726" w14:textId="284B0D3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07D5653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18913F" w14:textId="38C07651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Vadmegfigyelés, fertőtlenítés, kutyatartás-vezetés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8F63A" w14:textId="62465D9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AEED4" w14:textId="4080E0DD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891A1A" w14:textId="2B3F5FEB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BB1E2E" w14:textId="394F87D9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F96EF8C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7862C7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21E59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2FCB2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513A1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ECE98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67AD772C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0BE06" w14:textId="460DF05A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36E929" w14:textId="1FCA8629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9BA2D6" w14:textId="3789A81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2B685" w14:textId="370241FD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0F0CB" w14:textId="6CAA534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5FDCA96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C1C3C1" w14:textId="5D490EB3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F84C1" w14:textId="56C5CF7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49815" w14:textId="7DB47A9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B51C6" w14:textId="0FCFF0D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CBB06" w14:textId="37561C1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036639D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51DA00" w14:textId="7D7FEDCC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24EF10" w14:textId="2FD2B6B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F43A70" w14:textId="41B7DA2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72BDD2" w14:textId="4538DDF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8E0C0" w14:textId="31A71CE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AEDC50F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986489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5C830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DD359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1C531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6A3B1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2EADA3C2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ADBF44" w14:textId="1F5CF14B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F8659" w14:textId="4BA1946D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1B484" w14:textId="10C7ECB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6D790" w14:textId="60D02CFF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587E36" w14:textId="2D5B25A7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4A33AA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7024AA" w14:textId="1CC04A8B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B69C6" w14:textId="17F865EE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58681" w14:textId="2F6B0E1D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5D7D5" w14:textId="3909404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DF77" w14:textId="32F3EA8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D51F66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0E7ABA" w14:textId="5278940E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870BDD" w14:textId="76D4CF93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DECC0A" w14:textId="5D2C293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4682A9" w14:textId="02363C1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F5DDE" w14:textId="75AAE8CF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3D8C145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67918E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7EC3F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3F09DF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A99CF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B8653" w14:textId="77777777" w:rsidR="005D0A90" w:rsidRPr="00465799" w:rsidRDefault="005D0A9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2C8427EA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7B56E5" w14:textId="05A3FA5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17F6F" w14:textId="7EC6D636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42A310" w14:textId="2D14D16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65934" w14:textId="12B15AB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9092B" w14:textId="38F20E93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F7B449C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FC0B94" w14:textId="3925ED0D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52939" w14:textId="7F03E8C8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B3E3B" w14:textId="5406316C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2F4510" w14:textId="0CA2E45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9324E" w14:textId="601D900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97FF77E" w14:textId="77777777" w:rsidTr="00465799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04097C" w14:textId="692A4004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CBAC8" w14:textId="14E6C880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6513D" w14:textId="74A69151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276F0C" w14:textId="3521C0D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BE9AF" w14:textId="6AEEFD72" w:rsidR="005D0A90" w:rsidRPr="00465799" w:rsidRDefault="005D0A90" w:rsidP="00F7504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</w:tbl>
    <w:p w14:paraId="4D468AD8" w14:textId="77777777" w:rsidR="00AD55B2" w:rsidRPr="00453006" w:rsidRDefault="00AD55B2" w:rsidP="00C53E01">
      <w:pPr>
        <w:rPr>
          <w:rFonts w:cs="Times New Roman"/>
        </w:rPr>
      </w:pPr>
    </w:p>
    <w:p w14:paraId="264953CA" w14:textId="77777777" w:rsidR="00C53E01" w:rsidRPr="00453006" w:rsidRDefault="00C53E01" w:rsidP="00C53E01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6620459F" w14:textId="0BD491DF" w:rsidR="00C53E01" w:rsidRPr="00453006" w:rsidRDefault="00F75045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Állattan</w:t>
      </w:r>
      <w:r w:rsidR="00C53E01" w:rsidRPr="00453006">
        <w:rPr>
          <w:rFonts w:cs="Times New Roman"/>
          <w:b/>
        </w:rPr>
        <w:t xml:space="preserve"> tantárgy</w:t>
      </w:r>
      <w:r w:rsidR="00C53E01" w:rsidRPr="00453006">
        <w:rPr>
          <w:rFonts w:cs="Times New Roman"/>
          <w:b/>
        </w:rPr>
        <w:tab/>
      </w:r>
      <w:r w:rsidR="00D059CB" w:rsidRPr="00453006">
        <w:rPr>
          <w:rFonts w:cs="Times New Roman"/>
          <w:b/>
        </w:rPr>
        <w:t>144</w:t>
      </w:r>
      <w:r w:rsidR="00C53E01" w:rsidRPr="00453006">
        <w:rPr>
          <w:rFonts w:cs="Times New Roman"/>
          <w:b/>
        </w:rPr>
        <w:t xml:space="preserve"> óra/</w:t>
      </w:r>
      <w:r w:rsidR="00D059CB" w:rsidRPr="00453006">
        <w:rPr>
          <w:rFonts w:cs="Times New Roman"/>
          <w:b/>
        </w:rPr>
        <w:t>144</w:t>
      </w:r>
      <w:r w:rsidR="00C53E01" w:rsidRPr="00453006">
        <w:rPr>
          <w:rFonts w:cs="Times New Roman"/>
          <w:b/>
        </w:rPr>
        <w:t xml:space="preserve"> óra*</w:t>
      </w:r>
    </w:p>
    <w:p w14:paraId="7F1BCB69" w14:textId="77777777" w:rsidR="00C53E01" w:rsidRPr="00453006" w:rsidRDefault="00C53E01" w:rsidP="00C53E01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68577580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</w:p>
    <w:p w14:paraId="7E43A12A" w14:textId="52D990CA" w:rsidR="004239CF" w:rsidRPr="00453006" w:rsidRDefault="004239CF" w:rsidP="004239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038AB728" w14:textId="77777777" w:rsidR="004239CF" w:rsidRPr="00453006" w:rsidRDefault="004239CF" w:rsidP="004239CF">
      <w:pPr>
        <w:spacing w:after="0"/>
        <w:ind w:left="426"/>
        <w:rPr>
          <w:rFonts w:cs="Times New Roman"/>
        </w:rPr>
      </w:pPr>
    </w:p>
    <w:p w14:paraId="7BA12669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EE0496C" w14:textId="77777777" w:rsidR="00B77F27" w:rsidRPr="00453006" w:rsidRDefault="00B77F27" w:rsidP="00B77F27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állattan tanításának célja, hogy olyan szakembereket képezzünk, akik az erdei és mezei élőhelyen élő állatokat, azok életét és ezen életközösségekben betöltött szerepét ismerik.</w:t>
      </w:r>
    </w:p>
    <w:p w14:paraId="3D6D9A23" w14:textId="77777777" w:rsidR="00B77F27" w:rsidRPr="00453006" w:rsidRDefault="00B77F27" w:rsidP="00B77F27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vadgazdálkodás tárgya és terméke is egyben a vad, ugyanakkor védendő érték, nemzeti kincs, amelynek megóvása, fenntartása, ésszerű keretek között történő hasznosítása, gazdasági, tudományos és kulturális érdek.</w:t>
      </w:r>
    </w:p>
    <w:p w14:paraId="1BE4F738" w14:textId="30BF0BC1" w:rsidR="00C53E01" w:rsidRPr="00453006" w:rsidRDefault="00B77F27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vadászati állattan tantárgy tanításának célja a vadászható és védett vadfajok rendszertanának, morfológiájának, élettanának etológiájának megismertetése, tanulmányozása az ágazati alkalmazás érdekében.</w:t>
      </w:r>
    </w:p>
    <w:p w14:paraId="4A831FE2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39ECDA9D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9B42262" w14:textId="7F947FB4" w:rsidR="00C53E01" w:rsidRPr="00453006" w:rsidRDefault="00B77F27" w:rsidP="00465799">
      <w:pPr>
        <w:spacing w:after="0"/>
        <w:ind w:left="426"/>
        <w:jc w:val="left"/>
        <w:rPr>
          <w:rFonts w:cs="Times New Roman"/>
        </w:rPr>
      </w:pPr>
      <w:r w:rsidRPr="00453006">
        <w:rPr>
          <w:rFonts w:cs="Times New Roman"/>
        </w:rPr>
        <w:t>Biológia,</w:t>
      </w:r>
      <w:r w:rsidR="00465799">
        <w:rPr>
          <w:rFonts w:cs="Times New Roman"/>
        </w:rPr>
        <w:t xml:space="preserve"> </w:t>
      </w:r>
      <w:r w:rsidRPr="00453006">
        <w:rPr>
          <w:rFonts w:cs="Times New Roman"/>
        </w:rPr>
        <w:t>Vadegészségtan, Kinológia, Vadtenyésztés, Vadgazdálkodás, vadtakarmányozás, Állományhasznosítás-vadászat</w:t>
      </w:r>
    </w:p>
    <w:p w14:paraId="236AEE48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6E97FEC9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58166884" w14:textId="30D1B678" w:rsidR="00C53E01" w:rsidRPr="00453006" w:rsidRDefault="00B77F2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  <w:szCs w:val="20"/>
          <w:lang w:eastAsia="hu-HU"/>
        </w:rPr>
        <w:t>Az állattan (zoológia) története, felosztása, alkalmazott állattan</w:t>
      </w:r>
    </w:p>
    <w:p w14:paraId="0E14F52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állattan fogalma, kialakulása, nemzetközi és hazai fejlődéstörténete.</w:t>
      </w:r>
    </w:p>
    <w:p w14:paraId="550E609D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Az állattan ágai: </w:t>
      </w:r>
    </w:p>
    <w:p w14:paraId="239D59C1" w14:textId="79E47515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alaktan, sejttan, szövettan, bonctan,</w:t>
      </w:r>
    </w:p>
    <w:p w14:paraId="6688F81C" w14:textId="7E580B23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állatélettan,</w:t>
      </w:r>
    </w:p>
    <w:p w14:paraId="2FA33073" w14:textId="06D477CA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állatelterjedéstan,</w:t>
      </w:r>
    </w:p>
    <w:p w14:paraId="2286834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állatkörnyezettan (ökológia),</w:t>
      </w:r>
    </w:p>
    <w:p w14:paraId="1D67B415" w14:textId="184FA1EA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törzsfejlődéstan,</w:t>
      </w:r>
    </w:p>
    <w:p w14:paraId="2E744952" w14:textId="716EE3BC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állatrendszertan</w:t>
      </w:r>
      <w:r w:rsidR="00062B0C" w:rsidRPr="00453006">
        <w:rPr>
          <w:rFonts w:cs="Times New Roman"/>
        </w:rPr>
        <w:t>,</w:t>
      </w:r>
    </w:p>
    <w:p w14:paraId="3E2D9167" w14:textId="1449DA4B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alkalmazott állattan.</w:t>
      </w:r>
    </w:p>
    <w:p w14:paraId="752FE240" w14:textId="3816CC6F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vadászati állattan</w:t>
      </w:r>
      <w:r w:rsidR="00D0529C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mint alkalmazott állattan célja, jelentősége</w:t>
      </w:r>
    </w:p>
    <w:p w14:paraId="1EC92EB1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10F0AD" w14:textId="1D79848B" w:rsidR="00C53E01" w:rsidRPr="00453006" w:rsidRDefault="00B77F2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Állatélettani, anatómiai alapfogalmak, az állati test szerveződése, összetétele, anyagai</w:t>
      </w:r>
    </w:p>
    <w:p w14:paraId="339B46B4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Állatélettani, anatómiai alapfogalmak, </w:t>
      </w:r>
    </w:p>
    <w:p w14:paraId="66F4413A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állati test vegyi összetétele:</w:t>
      </w:r>
    </w:p>
    <w:p w14:paraId="4377461B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szervetlen vegyületek, elemi anyagok (vázalkotók, szervalkotók, nyomokban hatók),</w:t>
      </w:r>
    </w:p>
    <w:p w14:paraId="338999C1" w14:textId="06422761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  - szerves vegyületek (testfelépítők, energiatermelők, tartalék anyagok, biokatalizátorok,</w:t>
      </w:r>
      <w:r w:rsidR="00D0529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vitaminok, enzimek, hormonok stb.).</w:t>
      </w:r>
    </w:p>
    <w:p w14:paraId="76ECB1CE" w14:textId="4701770E" w:rsidR="00C53E01" w:rsidRPr="00453006" w:rsidRDefault="00B77F2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állati test szerveződése: sejtek, szövetek, szervek, szervrendszerek, szervezet, további szerveződési szintek (életközösség, bioszféra).</w:t>
      </w:r>
    </w:p>
    <w:p w14:paraId="1E413126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6E24EB" w14:textId="78B0063E" w:rsidR="00C53E01" w:rsidRPr="00453006" w:rsidRDefault="00B77F2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  <w:szCs w:val="20"/>
          <w:lang w:eastAsia="hu-HU"/>
        </w:rPr>
        <w:t>Madarak, emlősök alaktana, anatómiája, élettana, jellemzői</w:t>
      </w:r>
    </w:p>
    <w:p w14:paraId="41491E25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Madarak külső alaktana: küllemi sajátosságok, kültakaró és függelékei.</w:t>
      </w:r>
    </w:p>
    <w:p w14:paraId="2D1644D7" w14:textId="248E010C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Madarak belső alaktana, anatómiája: váz, a mozgás aktív és passzív szervei, táplálkozás szervei, vérkeringés szervei, légzőszervek, kiválsztószervek, érzékszervek,</w:t>
      </w:r>
      <w:r w:rsidR="00D0529C" w:rsidRPr="00453006">
        <w:rPr>
          <w:rFonts w:cs="Times New Roman"/>
        </w:rPr>
        <w:t xml:space="preserve"> szaporítószervek, idegrendszer, </w:t>
      </w:r>
      <w:r w:rsidRPr="00453006">
        <w:rPr>
          <w:rFonts w:cs="Times New Roman"/>
        </w:rPr>
        <w:t>hormonális rendszer</w:t>
      </w:r>
    </w:p>
    <w:p w14:paraId="4A5BA5F3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madártest működése, életfunkciói.</w:t>
      </w:r>
    </w:p>
    <w:p w14:paraId="38FA3DCF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madarak anyagcseréje, táplálkozásbiológiája, szaporodása, szaporodásbiológiája.</w:t>
      </w:r>
    </w:p>
    <w:p w14:paraId="73220291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Emlősök külső alaktana: küllemi sajátosságok, kültakaró és függelékei.</w:t>
      </w:r>
    </w:p>
    <w:p w14:paraId="5D2D3730" w14:textId="1EABDED7" w:rsidR="00C53E01" w:rsidRPr="00453006" w:rsidRDefault="00B77F2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Emlősök belső alaktana, anatómiája: váz, a mozgás aktív és passzív szervei, vérkeringési szervek, táplálkozás szervei, légzőszervek, kiválasztószervek, érzékszervek, szaporítószervek, idegrendszer</w:t>
      </w:r>
    </w:p>
    <w:p w14:paraId="42909075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AB0468" w14:textId="0F063F2D" w:rsidR="00C53E01" w:rsidRPr="00453006" w:rsidRDefault="00B77F2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Állatrendszertani módszerek, kategóriák</w:t>
      </w:r>
    </w:p>
    <w:p w14:paraId="3FE76B7A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Rendszertan, rendszertani kategóriák.</w:t>
      </w:r>
    </w:p>
    <w:p w14:paraId="2C130F79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faj mint alapvető rendszertani kategória fogalma.</w:t>
      </w:r>
    </w:p>
    <w:p w14:paraId="66D78E5A" w14:textId="28A5EAC6" w:rsidR="00C53E01" w:rsidRPr="00453006" w:rsidRDefault="00B77F2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állatok rendszere,</w:t>
      </w:r>
    </w:p>
    <w:p w14:paraId="002C6C33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7CFDEA" w14:textId="2184D25A" w:rsidR="00C53E01" w:rsidRPr="00453006" w:rsidRDefault="00B77F2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Madarak osztálya (Aves)</w:t>
      </w:r>
    </w:p>
    <w:p w14:paraId="382A40F8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Madarak jellemzői, vadászható és védett madárfajok, vadászati idényeik</w:t>
      </w:r>
    </w:p>
    <w:p w14:paraId="480B40EF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Verébalkatúak </w:t>
      </w:r>
      <w:r w:rsidRPr="00453006">
        <w:rPr>
          <w:rFonts w:cs="Times New Roman"/>
          <w:i/>
        </w:rPr>
        <w:t>(Passeriformes)</w:t>
      </w:r>
    </w:p>
    <w:p w14:paraId="72C6FEAB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Varjúfélék </w:t>
      </w:r>
      <w:r w:rsidRPr="00453006">
        <w:rPr>
          <w:rFonts w:cs="Times New Roman"/>
          <w:i/>
        </w:rPr>
        <w:t>(Corvidae)</w:t>
      </w:r>
    </w:p>
    <w:p w14:paraId="5724CAE6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Seregélyfélék </w:t>
      </w:r>
      <w:r w:rsidRPr="00453006">
        <w:rPr>
          <w:rFonts w:cs="Times New Roman"/>
          <w:i/>
        </w:rPr>
        <w:t>(Sturnidae)</w:t>
      </w:r>
    </w:p>
    <w:p w14:paraId="3988BF3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Verébfélék </w:t>
      </w:r>
      <w:r w:rsidRPr="00453006">
        <w:rPr>
          <w:rFonts w:cs="Times New Roman"/>
          <w:i/>
        </w:rPr>
        <w:t>(Passeridae)</w:t>
      </w:r>
    </w:p>
    <w:p w14:paraId="4E1D26EE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Harkályalkatúak </w:t>
      </w:r>
      <w:r w:rsidRPr="00453006">
        <w:rPr>
          <w:rFonts w:cs="Times New Roman"/>
          <w:i/>
        </w:rPr>
        <w:t>(Piciformes)</w:t>
      </w:r>
    </w:p>
    <w:p w14:paraId="4F6B52E6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Harkályfélék </w:t>
      </w:r>
      <w:r w:rsidRPr="00453006">
        <w:rPr>
          <w:rFonts w:cs="Times New Roman"/>
          <w:i/>
        </w:rPr>
        <w:t>(Picidae)</w:t>
      </w:r>
    </w:p>
    <w:p w14:paraId="6358249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Szalakótaalkatúak </w:t>
      </w:r>
      <w:r w:rsidRPr="00453006">
        <w:rPr>
          <w:rFonts w:cs="Times New Roman"/>
          <w:i/>
        </w:rPr>
        <w:t>(Coraciformes)</w:t>
      </w:r>
    </w:p>
    <w:p w14:paraId="47815375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Szalakótafélék </w:t>
      </w:r>
      <w:r w:rsidRPr="00453006">
        <w:rPr>
          <w:rFonts w:cs="Times New Roman"/>
          <w:i/>
        </w:rPr>
        <w:t>(Coraciformes)</w:t>
      </w:r>
    </w:p>
    <w:p w14:paraId="476B80BA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Gyurgyalagfélék </w:t>
      </w:r>
      <w:r w:rsidRPr="00453006">
        <w:rPr>
          <w:rFonts w:cs="Times New Roman"/>
          <w:i/>
        </w:rPr>
        <w:t>(Meropidae)</w:t>
      </w:r>
    </w:p>
    <w:p w14:paraId="02363584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Jégmadárfélék </w:t>
      </w:r>
      <w:r w:rsidRPr="00453006">
        <w:rPr>
          <w:rFonts w:cs="Times New Roman"/>
          <w:i/>
        </w:rPr>
        <w:t>(Alcadinidae)</w:t>
      </w:r>
    </w:p>
    <w:p w14:paraId="74AFC98A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Bankafélék </w:t>
      </w:r>
      <w:r w:rsidRPr="00453006">
        <w:rPr>
          <w:rFonts w:cs="Times New Roman"/>
          <w:i/>
        </w:rPr>
        <w:t>(Upupidae)</w:t>
      </w:r>
    </w:p>
    <w:p w14:paraId="16D3A302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Bagolyalkatúak </w:t>
      </w:r>
      <w:r w:rsidRPr="00453006">
        <w:rPr>
          <w:rFonts w:cs="Times New Roman"/>
          <w:i/>
        </w:rPr>
        <w:t>(Strigiformes)</w:t>
      </w:r>
    </w:p>
    <w:p w14:paraId="50212F1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Kakukkalkatúak </w:t>
      </w:r>
      <w:r w:rsidRPr="00453006">
        <w:rPr>
          <w:rFonts w:cs="Times New Roman"/>
          <w:i/>
        </w:rPr>
        <w:t>(Cuculiformes)</w:t>
      </w:r>
    </w:p>
    <w:p w14:paraId="24192588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Sólyomalkatúak </w:t>
      </w:r>
      <w:r w:rsidRPr="00453006">
        <w:rPr>
          <w:rFonts w:cs="Times New Roman"/>
          <w:i/>
        </w:rPr>
        <w:t>(Falconiformes)</w:t>
      </w:r>
    </w:p>
    <w:p w14:paraId="73C19C82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Sólyomfélék </w:t>
      </w:r>
      <w:r w:rsidRPr="00453006">
        <w:rPr>
          <w:rFonts w:cs="Times New Roman"/>
          <w:i/>
        </w:rPr>
        <w:t>(Falconidae)</w:t>
      </w:r>
    </w:p>
    <w:p w14:paraId="659E19B7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Vágómadárfélék </w:t>
      </w:r>
      <w:r w:rsidRPr="00453006">
        <w:rPr>
          <w:rFonts w:cs="Times New Roman"/>
          <w:i/>
        </w:rPr>
        <w:t>(Accipitridae)</w:t>
      </w:r>
    </w:p>
    <w:p w14:paraId="7D4D704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Gólyalkatúak </w:t>
      </w:r>
      <w:r w:rsidRPr="00453006">
        <w:rPr>
          <w:rFonts w:cs="Times New Roman"/>
          <w:i/>
        </w:rPr>
        <w:t>(Ciconiformes)</w:t>
      </w:r>
    </w:p>
    <w:p w14:paraId="1EDA0641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Gémfélék </w:t>
      </w:r>
      <w:r w:rsidRPr="00453006">
        <w:rPr>
          <w:rFonts w:cs="Times New Roman"/>
          <w:i/>
        </w:rPr>
        <w:t>(Ardeidae)</w:t>
      </w:r>
    </w:p>
    <w:p w14:paraId="2D2E9BCB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Gólyafélék </w:t>
      </w:r>
      <w:r w:rsidRPr="00453006">
        <w:rPr>
          <w:rFonts w:cs="Times New Roman"/>
          <w:i/>
        </w:rPr>
        <w:t>(Ciconidae)</w:t>
      </w:r>
    </w:p>
    <w:p w14:paraId="701B8CB7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Gödényalkatúak </w:t>
      </w:r>
      <w:r w:rsidRPr="00453006">
        <w:rPr>
          <w:rFonts w:cs="Times New Roman"/>
          <w:i/>
        </w:rPr>
        <w:t>(Pelecaniformes)</w:t>
      </w:r>
    </w:p>
    <w:p w14:paraId="6BF23DBE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Kárókatona-félék </w:t>
      </w:r>
      <w:r w:rsidRPr="00453006">
        <w:rPr>
          <w:rFonts w:cs="Times New Roman"/>
          <w:i/>
        </w:rPr>
        <w:t>(Phalacroccoracidae)</w:t>
      </w:r>
    </w:p>
    <w:p w14:paraId="47378634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Gödényfélék </w:t>
      </w:r>
      <w:r w:rsidRPr="00453006">
        <w:rPr>
          <w:rFonts w:cs="Times New Roman"/>
          <w:i/>
        </w:rPr>
        <w:t>(Pelecanidae)</w:t>
      </w:r>
    </w:p>
    <w:p w14:paraId="38244D30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Lúdalkatúak </w:t>
      </w:r>
      <w:r w:rsidRPr="00453006">
        <w:rPr>
          <w:rFonts w:cs="Times New Roman"/>
          <w:i/>
        </w:rPr>
        <w:t>(Anseriformes)</w:t>
      </w:r>
    </w:p>
    <w:p w14:paraId="63B1EB2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Récefélék </w:t>
      </w:r>
      <w:r w:rsidRPr="00453006">
        <w:rPr>
          <w:rFonts w:cs="Times New Roman"/>
          <w:i/>
        </w:rPr>
        <w:t>(Anatidae)</w:t>
      </w:r>
    </w:p>
    <w:p w14:paraId="3B97F4CA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Búváralkatúak </w:t>
      </w:r>
      <w:r w:rsidRPr="00453006">
        <w:rPr>
          <w:rFonts w:cs="Times New Roman"/>
          <w:i/>
        </w:rPr>
        <w:t>(Podicipidiformes)</w:t>
      </w:r>
    </w:p>
    <w:p w14:paraId="4F96C23F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Vöcsökfélék </w:t>
      </w:r>
      <w:r w:rsidRPr="00453006">
        <w:rPr>
          <w:rFonts w:cs="Times New Roman"/>
          <w:i/>
        </w:rPr>
        <w:t>(Podicipidae)</w:t>
      </w:r>
    </w:p>
    <w:p w14:paraId="65A6D50F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Galambalkatúak </w:t>
      </w:r>
      <w:r w:rsidRPr="00453006">
        <w:rPr>
          <w:rFonts w:cs="Times New Roman"/>
          <w:i/>
        </w:rPr>
        <w:t>(Columbiformes)</w:t>
      </w:r>
    </w:p>
    <w:p w14:paraId="4C48890C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Alkaalkatúak </w:t>
      </w:r>
      <w:r w:rsidRPr="00453006">
        <w:rPr>
          <w:rFonts w:cs="Times New Roman"/>
          <w:i/>
        </w:rPr>
        <w:t>(Lariformes)</w:t>
      </w:r>
    </w:p>
    <w:p w14:paraId="15BE8115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Lilealkatúak </w:t>
      </w:r>
      <w:r w:rsidRPr="00453006">
        <w:rPr>
          <w:rFonts w:cs="Times New Roman"/>
          <w:i/>
        </w:rPr>
        <w:t>(Charadriformes)</w:t>
      </w:r>
    </w:p>
    <w:p w14:paraId="486AAF70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Szalonkafélék </w:t>
      </w:r>
      <w:r w:rsidRPr="00453006">
        <w:rPr>
          <w:rFonts w:cs="Times New Roman"/>
          <w:i/>
        </w:rPr>
        <w:t>(Scolopacidae)</w:t>
      </w:r>
    </w:p>
    <w:p w14:paraId="3FD926FE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Darualkatúak </w:t>
      </w:r>
      <w:r w:rsidRPr="00453006">
        <w:rPr>
          <w:rFonts w:cs="Times New Roman"/>
          <w:i/>
        </w:rPr>
        <w:t>(Gruiformes)</w:t>
      </w:r>
    </w:p>
    <w:p w14:paraId="08B9A6CF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Darufélék </w:t>
      </w:r>
      <w:r w:rsidRPr="00453006">
        <w:rPr>
          <w:rFonts w:cs="Times New Roman"/>
          <w:i/>
        </w:rPr>
        <w:t>(Gruidae)</w:t>
      </w:r>
    </w:p>
    <w:p w14:paraId="55410015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Guvatfélék </w:t>
      </w:r>
      <w:r w:rsidRPr="00453006">
        <w:rPr>
          <w:rFonts w:cs="Times New Roman"/>
          <w:i/>
        </w:rPr>
        <w:t>(Rallidae)</w:t>
      </w:r>
    </w:p>
    <w:p w14:paraId="39ACF7E7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Túzokfélék </w:t>
      </w:r>
      <w:r w:rsidRPr="00453006">
        <w:rPr>
          <w:rFonts w:cs="Times New Roman"/>
          <w:i/>
        </w:rPr>
        <w:t>(Otididae)</w:t>
      </w:r>
    </w:p>
    <w:p w14:paraId="3BAF1D54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Sirályalkatúak </w:t>
      </w:r>
      <w:r w:rsidRPr="00453006">
        <w:rPr>
          <w:rFonts w:cs="Times New Roman"/>
          <w:i/>
        </w:rPr>
        <w:t>(Lariformes)</w:t>
      </w:r>
    </w:p>
    <w:p w14:paraId="4804F323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Tyúkalkatúak </w:t>
      </w:r>
      <w:r w:rsidRPr="00453006">
        <w:rPr>
          <w:rFonts w:cs="Times New Roman"/>
          <w:i/>
        </w:rPr>
        <w:t>(Galliformes)</w:t>
      </w:r>
    </w:p>
    <w:p w14:paraId="00F05478" w14:textId="77777777" w:rsidR="00B77F27" w:rsidRPr="00453006" w:rsidRDefault="00B77F27" w:rsidP="00B77F2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Fajdfélék </w:t>
      </w:r>
      <w:r w:rsidRPr="00453006">
        <w:rPr>
          <w:rFonts w:cs="Times New Roman"/>
          <w:i/>
        </w:rPr>
        <w:t>(Tetraonidae)</w:t>
      </w:r>
    </w:p>
    <w:p w14:paraId="2F92603A" w14:textId="62A556F9" w:rsidR="00C53E01" w:rsidRPr="00453006" w:rsidRDefault="00B77F27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Fácánfélék </w:t>
      </w:r>
      <w:r w:rsidRPr="00453006">
        <w:rPr>
          <w:rFonts w:cs="Times New Roman"/>
          <w:i/>
        </w:rPr>
        <w:t>(Phasianidae)</w:t>
      </w:r>
    </w:p>
    <w:p w14:paraId="7C068CDC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825110" w14:textId="3EEC0FA5" w:rsidR="00C53E01" w:rsidRPr="00453006" w:rsidRDefault="003D48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Emlősök osztálya (Mammalia)</w:t>
      </w:r>
    </w:p>
    <w:p w14:paraId="07D58AD9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Emlősök jellemzői, vadászható és védett emlősfajok, trófeáik fejlődése, vadászati idényeik</w:t>
      </w:r>
    </w:p>
    <w:p w14:paraId="263C626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Patások </w:t>
      </w:r>
      <w:r w:rsidRPr="00453006">
        <w:rPr>
          <w:rFonts w:cs="Times New Roman"/>
          <w:i/>
        </w:rPr>
        <w:t>(Ungulata)</w:t>
      </w:r>
    </w:p>
    <w:p w14:paraId="7597CC6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Párosujjúak </w:t>
      </w:r>
      <w:r w:rsidRPr="00453006">
        <w:rPr>
          <w:rFonts w:cs="Times New Roman"/>
          <w:i/>
        </w:rPr>
        <w:t>(Artiodactyla)</w:t>
      </w:r>
    </w:p>
    <w:p w14:paraId="5B89741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Nemkérődzők </w:t>
      </w:r>
      <w:r w:rsidRPr="00453006">
        <w:rPr>
          <w:rFonts w:cs="Times New Roman"/>
          <w:i/>
        </w:rPr>
        <w:t>(Non-Ruminantia)</w:t>
      </w:r>
    </w:p>
    <w:p w14:paraId="43378D1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Disznófélék </w:t>
      </w:r>
      <w:r w:rsidRPr="00453006">
        <w:rPr>
          <w:rFonts w:cs="Times New Roman"/>
          <w:i/>
        </w:rPr>
        <w:t>(Suidae)</w:t>
      </w:r>
    </w:p>
    <w:p w14:paraId="452D8DEB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Vaddisznó </w:t>
      </w:r>
      <w:r w:rsidRPr="00453006">
        <w:rPr>
          <w:rFonts w:cs="Times New Roman"/>
          <w:i/>
        </w:rPr>
        <w:t>(Sus s. scrofa)</w:t>
      </w:r>
    </w:p>
    <w:p w14:paraId="7FAA37ED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Kérődzők </w:t>
      </w:r>
      <w:r w:rsidRPr="00453006">
        <w:rPr>
          <w:rFonts w:cs="Times New Roman"/>
          <w:i/>
        </w:rPr>
        <w:t>(Ruminantia)</w:t>
      </w:r>
    </w:p>
    <w:p w14:paraId="40306AD8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Szarvasfélék </w:t>
      </w:r>
      <w:r w:rsidRPr="00453006">
        <w:rPr>
          <w:rFonts w:cs="Times New Roman"/>
          <w:i/>
        </w:rPr>
        <w:t>(Cervidae)</w:t>
      </w:r>
    </w:p>
    <w:p w14:paraId="1C7FC21A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Gímszarvas </w:t>
      </w:r>
      <w:r w:rsidRPr="00453006">
        <w:rPr>
          <w:rFonts w:cs="Times New Roman"/>
          <w:i/>
        </w:rPr>
        <w:t>(Cervus elaphus hippelaphus)</w:t>
      </w:r>
    </w:p>
    <w:p w14:paraId="6C462CEB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Dámvad </w:t>
      </w:r>
      <w:r w:rsidRPr="00453006">
        <w:rPr>
          <w:rFonts w:cs="Times New Roman"/>
          <w:i/>
        </w:rPr>
        <w:t>(Dama d. dama)</w:t>
      </w:r>
    </w:p>
    <w:p w14:paraId="5B362C8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Őz </w:t>
      </w:r>
      <w:r w:rsidRPr="00453006">
        <w:rPr>
          <w:rFonts w:cs="Times New Roman"/>
          <w:i/>
        </w:rPr>
        <w:t>(Capreolus c. capreolus)</w:t>
      </w:r>
    </w:p>
    <w:p w14:paraId="48572C4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Szikaszarvas </w:t>
      </w:r>
      <w:r w:rsidRPr="00453006">
        <w:rPr>
          <w:rFonts w:cs="Times New Roman"/>
          <w:i/>
        </w:rPr>
        <w:t>(Cervus nippon)</w:t>
      </w:r>
    </w:p>
    <w:p w14:paraId="534B9070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Szarvasmarhafélék </w:t>
      </w:r>
      <w:r w:rsidRPr="00453006">
        <w:rPr>
          <w:rFonts w:cs="Times New Roman"/>
          <w:i/>
        </w:rPr>
        <w:t>(Bovidae)</w:t>
      </w:r>
    </w:p>
    <w:p w14:paraId="14F10C4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Muflon </w:t>
      </w:r>
      <w:r w:rsidRPr="00453006">
        <w:rPr>
          <w:rFonts w:cs="Times New Roman"/>
          <w:i/>
        </w:rPr>
        <w:t>(Ovis m. musimon)</w:t>
      </w:r>
    </w:p>
    <w:p w14:paraId="7E71CA39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Zerge </w:t>
      </w:r>
      <w:r w:rsidRPr="00453006">
        <w:rPr>
          <w:rFonts w:cs="Times New Roman"/>
          <w:i/>
        </w:rPr>
        <w:t>(Rupicapra rupicapra)</w:t>
      </w:r>
    </w:p>
    <w:p w14:paraId="6E67EE4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2C361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Ragadozók </w:t>
      </w:r>
      <w:r w:rsidRPr="00453006">
        <w:rPr>
          <w:rFonts w:cs="Times New Roman"/>
          <w:i/>
        </w:rPr>
        <w:t>(Carnivora)</w:t>
      </w:r>
    </w:p>
    <w:p w14:paraId="4F22E6CB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Kutyafélék </w:t>
      </w:r>
      <w:r w:rsidRPr="00453006">
        <w:rPr>
          <w:rFonts w:cs="Times New Roman"/>
          <w:i/>
        </w:rPr>
        <w:t>(Canidae)</w:t>
      </w:r>
    </w:p>
    <w:p w14:paraId="08FCD19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Közönséges farkas </w:t>
      </w:r>
      <w:r w:rsidRPr="00453006">
        <w:rPr>
          <w:rFonts w:cs="Times New Roman"/>
          <w:i/>
        </w:rPr>
        <w:t>(Canis lupus)</w:t>
      </w:r>
    </w:p>
    <w:p w14:paraId="660056A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Róka </w:t>
      </w:r>
      <w:r w:rsidRPr="00453006">
        <w:rPr>
          <w:rFonts w:cs="Times New Roman"/>
          <w:i/>
        </w:rPr>
        <w:t>(Vulpes vulpes)</w:t>
      </w:r>
    </w:p>
    <w:p w14:paraId="3609409A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Aranysakál </w:t>
      </w:r>
      <w:r w:rsidRPr="00453006">
        <w:rPr>
          <w:rFonts w:cs="Times New Roman"/>
          <w:i/>
        </w:rPr>
        <w:t>(Canis aureus)</w:t>
      </w:r>
    </w:p>
    <w:p w14:paraId="1C00180F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Nyestkutya </w:t>
      </w:r>
      <w:r w:rsidRPr="00453006">
        <w:rPr>
          <w:rFonts w:cs="Times New Roman"/>
          <w:i/>
        </w:rPr>
        <w:t>(Nyctereutes procynoides)</w:t>
      </w:r>
    </w:p>
    <w:p w14:paraId="4AA7AF32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Macskafélék </w:t>
      </w:r>
      <w:r w:rsidRPr="00453006">
        <w:rPr>
          <w:rFonts w:cs="Times New Roman"/>
          <w:i/>
        </w:rPr>
        <w:t>(Felidae)</w:t>
      </w:r>
    </w:p>
    <w:p w14:paraId="1DF8F066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Vadmacska </w:t>
      </w:r>
      <w:r w:rsidRPr="00453006">
        <w:rPr>
          <w:rFonts w:cs="Times New Roman"/>
          <w:i/>
        </w:rPr>
        <w:t>(Felis s. silvestris)</w:t>
      </w:r>
    </w:p>
    <w:p w14:paraId="722B4DB9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Hiúz </w:t>
      </w:r>
      <w:r w:rsidRPr="00453006">
        <w:rPr>
          <w:rFonts w:cs="Times New Roman"/>
          <w:i/>
        </w:rPr>
        <w:t>(Lynx lynx)</w:t>
      </w:r>
    </w:p>
    <w:p w14:paraId="025195CA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Mosómedvefélék </w:t>
      </w:r>
      <w:r w:rsidRPr="00453006">
        <w:rPr>
          <w:rFonts w:cs="Times New Roman"/>
          <w:i/>
        </w:rPr>
        <w:t>( Procinoedae)</w:t>
      </w:r>
    </w:p>
    <w:p w14:paraId="0EEC294C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Mosómedve </w:t>
      </w:r>
      <w:r w:rsidRPr="00453006">
        <w:rPr>
          <w:rFonts w:cs="Times New Roman"/>
          <w:i/>
        </w:rPr>
        <w:t>(Procyon lotor)</w:t>
      </w:r>
    </w:p>
    <w:p w14:paraId="14F903F5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Medvefélék </w:t>
      </w:r>
      <w:r w:rsidRPr="00453006">
        <w:rPr>
          <w:rFonts w:cs="Times New Roman"/>
          <w:i/>
        </w:rPr>
        <w:t>(Ursidae)</w:t>
      </w:r>
    </w:p>
    <w:p w14:paraId="3019931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Barna medve </w:t>
      </w:r>
      <w:r w:rsidRPr="00453006">
        <w:rPr>
          <w:rFonts w:cs="Times New Roman"/>
          <w:i/>
        </w:rPr>
        <w:t>(Ursus arctos)</w:t>
      </w:r>
    </w:p>
    <w:p w14:paraId="602C9EF6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Menyétfélék </w:t>
      </w:r>
      <w:r w:rsidRPr="00453006">
        <w:rPr>
          <w:rFonts w:cs="Times New Roman"/>
          <w:i/>
        </w:rPr>
        <w:t>(Mustellidae)</w:t>
      </w:r>
    </w:p>
    <w:p w14:paraId="2ADB39C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Menyétalkatúak </w:t>
      </w:r>
      <w:r w:rsidRPr="00453006">
        <w:rPr>
          <w:rFonts w:cs="Times New Roman"/>
          <w:i/>
        </w:rPr>
        <w:t>(Mustellinae)</w:t>
      </w:r>
    </w:p>
    <w:p w14:paraId="37437AA7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Menyét </w:t>
      </w:r>
      <w:r w:rsidRPr="00453006">
        <w:rPr>
          <w:rFonts w:cs="Times New Roman"/>
          <w:i/>
        </w:rPr>
        <w:t>(Mustella nivalis)</w:t>
      </w:r>
    </w:p>
    <w:p w14:paraId="32C534D5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Hermelin </w:t>
      </w:r>
      <w:r w:rsidRPr="00453006">
        <w:rPr>
          <w:rFonts w:cs="Times New Roman"/>
          <w:i/>
        </w:rPr>
        <w:t>(Mustella erminea aestiva)</w:t>
      </w:r>
    </w:p>
    <w:p w14:paraId="528892E3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Görény </w:t>
      </w:r>
      <w:r w:rsidRPr="00453006">
        <w:rPr>
          <w:rFonts w:cs="Times New Roman"/>
          <w:i/>
        </w:rPr>
        <w:t>(Mustella p. putoris)</w:t>
      </w:r>
    </w:p>
    <w:p w14:paraId="5C78018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Vadászgörény </w:t>
      </w:r>
      <w:r w:rsidRPr="00453006">
        <w:rPr>
          <w:rFonts w:cs="Times New Roman"/>
          <w:i/>
        </w:rPr>
        <w:t>(Mustella p. furo)</w:t>
      </w:r>
    </w:p>
    <w:p w14:paraId="02E07E6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Mezei görény </w:t>
      </w:r>
      <w:r w:rsidRPr="00453006">
        <w:rPr>
          <w:rFonts w:cs="Times New Roman"/>
          <w:i/>
        </w:rPr>
        <w:t>(Mustella eversmanni)</w:t>
      </w:r>
    </w:p>
    <w:p w14:paraId="795EED44" w14:textId="0716E05C" w:rsidR="003D4810" w:rsidRPr="00453006" w:rsidRDefault="00B52279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Nyest </w:t>
      </w:r>
      <w:r w:rsidRPr="00453006">
        <w:rPr>
          <w:rFonts w:cs="Times New Roman"/>
          <w:i/>
        </w:rPr>
        <w:t>(M</w:t>
      </w:r>
      <w:r w:rsidR="003D4810" w:rsidRPr="00453006">
        <w:rPr>
          <w:rFonts w:cs="Times New Roman"/>
          <w:i/>
        </w:rPr>
        <w:t xml:space="preserve">artes </w:t>
      </w:r>
      <w:r w:rsidRPr="00453006">
        <w:rPr>
          <w:rFonts w:cs="Times New Roman"/>
          <w:i/>
        </w:rPr>
        <w:t>f</w:t>
      </w:r>
      <w:r w:rsidR="003D4810" w:rsidRPr="00453006">
        <w:rPr>
          <w:rFonts w:cs="Times New Roman"/>
          <w:i/>
        </w:rPr>
        <w:t>oina)</w:t>
      </w:r>
    </w:p>
    <w:p w14:paraId="49C14975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Nyuszt </w:t>
      </w:r>
      <w:r w:rsidRPr="00453006">
        <w:rPr>
          <w:rFonts w:cs="Times New Roman"/>
          <w:i/>
        </w:rPr>
        <w:t>(Martes martes)</w:t>
      </w:r>
    </w:p>
    <w:p w14:paraId="172BF2BC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Borzalakúak </w:t>
      </w:r>
      <w:r w:rsidRPr="00453006">
        <w:rPr>
          <w:rFonts w:cs="Times New Roman"/>
          <w:i/>
        </w:rPr>
        <w:t>(Melinae)</w:t>
      </w:r>
    </w:p>
    <w:p w14:paraId="0C0BD8FD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Borz </w:t>
      </w:r>
      <w:r w:rsidRPr="00453006">
        <w:rPr>
          <w:rFonts w:cs="Times New Roman"/>
          <w:i/>
        </w:rPr>
        <w:t>(Meles m. meles)</w:t>
      </w:r>
    </w:p>
    <w:p w14:paraId="3D900859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Vidraalakúak </w:t>
      </w:r>
      <w:r w:rsidRPr="00453006">
        <w:rPr>
          <w:rFonts w:cs="Times New Roman"/>
          <w:i/>
        </w:rPr>
        <w:t>(Lutrinae)</w:t>
      </w:r>
    </w:p>
    <w:p w14:paraId="599D1F23" w14:textId="79AF3A21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Vidra </w:t>
      </w:r>
      <w:r w:rsidRPr="00453006">
        <w:rPr>
          <w:rFonts w:cs="Times New Roman"/>
          <w:i/>
        </w:rPr>
        <w:t xml:space="preserve">(Lutra </w:t>
      </w:r>
      <w:r w:rsidR="00B0558B" w:rsidRPr="00453006">
        <w:rPr>
          <w:rFonts w:cs="Times New Roman"/>
          <w:i/>
        </w:rPr>
        <w:t>l</w:t>
      </w:r>
      <w:r w:rsidRPr="00453006">
        <w:rPr>
          <w:rFonts w:cs="Times New Roman"/>
          <w:i/>
        </w:rPr>
        <w:t>. lutra)</w:t>
      </w:r>
    </w:p>
    <w:p w14:paraId="7BC075A0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Nyúlalkatúak </w:t>
      </w:r>
      <w:r w:rsidRPr="00453006">
        <w:rPr>
          <w:rFonts w:cs="Times New Roman"/>
          <w:i/>
        </w:rPr>
        <w:t>(Lagomorpha)</w:t>
      </w:r>
    </w:p>
    <w:p w14:paraId="216D7B4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Nyúlfélék </w:t>
      </w:r>
      <w:r w:rsidRPr="00453006">
        <w:rPr>
          <w:rFonts w:cs="Times New Roman"/>
          <w:i/>
        </w:rPr>
        <w:t>(Leporidae)</w:t>
      </w:r>
    </w:p>
    <w:p w14:paraId="001E3779" w14:textId="59A805F6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Mezei nyúl </w:t>
      </w:r>
      <w:r w:rsidRPr="00453006">
        <w:rPr>
          <w:rFonts w:cs="Times New Roman"/>
          <w:i/>
        </w:rPr>
        <w:t>(Lepus europaeus)</w:t>
      </w:r>
    </w:p>
    <w:p w14:paraId="2242BBAE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Üregi nyúl </w:t>
      </w:r>
      <w:r w:rsidRPr="00453006">
        <w:rPr>
          <w:rFonts w:cs="Times New Roman"/>
          <w:i/>
        </w:rPr>
        <w:t>(Oryctolagus cuniculus)</w:t>
      </w:r>
    </w:p>
    <w:p w14:paraId="7526C7D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Rágcsálók </w:t>
      </w:r>
      <w:r w:rsidRPr="00453006">
        <w:rPr>
          <w:rFonts w:cs="Times New Roman"/>
          <w:i/>
        </w:rPr>
        <w:t>(Rodentia)</w:t>
      </w:r>
    </w:p>
    <w:p w14:paraId="6BCCA1B2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- Egérfélék </w:t>
      </w:r>
      <w:r w:rsidRPr="00453006">
        <w:rPr>
          <w:rFonts w:cs="Times New Roman"/>
          <w:i/>
        </w:rPr>
        <w:t>(Muridae)</w:t>
      </w:r>
    </w:p>
    <w:p w14:paraId="246424C6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- Pocokalakúak </w:t>
      </w:r>
      <w:r w:rsidRPr="00453006">
        <w:rPr>
          <w:rFonts w:cs="Times New Roman"/>
          <w:i/>
        </w:rPr>
        <w:t>(Microtinae)</w:t>
      </w:r>
    </w:p>
    <w:p w14:paraId="30E38431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   - Pézsmapocok </w:t>
      </w:r>
      <w:r w:rsidRPr="00453006">
        <w:rPr>
          <w:rFonts w:cs="Times New Roman"/>
          <w:i/>
        </w:rPr>
        <w:t>(Ondathra zibetica)</w:t>
      </w:r>
    </w:p>
    <w:p w14:paraId="7A285BFF" w14:textId="3AFF7F5E" w:rsidR="003D4810" w:rsidRPr="00453006" w:rsidRDefault="00B0558B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Rovarevők </w:t>
      </w:r>
      <w:r w:rsidRPr="00453006">
        <w:rPr>
          <w:rFonts w:cs="Times New Roman"/>
          <w:i/>
        </w:rPr>
        <w:t>(Insectivora)</w:t>
      </w:r>
    </w:p>
    <w:p w14:paraId="3F169CA3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724432" w14:textId="53E33307" w:rsidR="00C53E01" w:rsidRPr="00453006" w:rsidRDefault="003D481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Az állatok viselkedéstana, viselkedésökológiája</w:t>
      </w:r>
    </w:p>
    <w:p w14:paraId="29F744A5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Ingerek, környezet, válaszreakciók. </w:t>
      </w:r>
    </w:p>
    <w:p w14:paraId="0E1129BD" w14:textId="77777777" w:rsidR="003D4810" w:rsidRPr="00453006" w:rsidRDefault="003D4810" w:rsidP="003D481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Madarak, emlősök egyedi és társas viselkedése, a csoportos élet jellemzői, előnyei, hátrányai </w:t>
      </w:r>
    </w:p>
    <w:p w14:paraId="7B2C131D" w14:textId="0CF6706D" w:rsidR="00C53E01" w:rsidRPr="00453006" w:rsidRDefault="003D481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Viselkedési formák: táplálkozás, szaporodás, fészkelés, ivadékgondozás, vándorlás, vetélkedés, védekezés, támadás, tanulás, tájékozódás, territorialitás</w:t>
      </w:r>
    </w:p>
    <w:p w14:paraId="6543BCE5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C93DC1" w14:textId="23FD8C86" w:rsidR="00C53E01" w:rsidRPr="00453006" w:rsidRDefault="0084166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Vadbiológiai kutatások módszerei, szervezete, eredményei</w:t>
      </w:r>
    </w:p>
    <w:p w14:paraId="2C19E19B" w14:textId="77777777" w:rsidR="00841662" w:rsidRPr="00453006" w:rsidRDefault="00841662" w:rsidP="0084166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Vadbiológiai kutatások célja, feladata, intézményrendszere. Kutatási területek, eszközrendszer, módszerek.</w:t>
      </w:r>
    </w:p>
    <w:p w14:paraId="774193DB" w14:textId="320336C9" w:rsidR="00C53E01" w:rsidRPr="00453006" w:rsidRDefault="00841662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vadbiológia helyzete, legújabb eredményei, vadgazdasági vonatkozások</w:t>
      </w:r>
    </w:p>
    <w:p w14:paraId="40599031" w14:textId="77777777" w:rsidR="00C53E01" w:rsidRPr="00453006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F12926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29523FF1" w14:textId="7F2F7C33" w:rsidR="00C53E01" w:rsidRPr="00453006" w:rsidRDefault="00841662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szaktanterem.</w:t>
      </w:r>
    </w:p>
    <w:p w14:paraId="5BBCA15E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6691501B" w14:textId="77777777" w:rsidR="00C53E01" w:rsidRPr="00453006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6FBAF9FE" w14:textId="663C20AF" w:rsidR="00C53E01" w:rsidRPr="00453006" w:rsidRDefault="00C53E01" w:rsidP="00C53E0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73156B79" w14:textId="77777777" w:rsidR="00C53E01" w:rsidRPr="00453006" w:rsidRDefault="00C53E01" w:rsidP="00C53E01">
      <w:pPr>
        <w:spacing w:after="0"/>
        <w:ind w:left="426"/>
        <w:rPr>
          <w:rFonts w:cs="Times New Roman"/>
        </w:rPr>
      </w:pPr>
    </w:p>
    <w:p w14:paraId="13D9E3AE" w14:textId="432D9D4A" w:rsidR="008553B5" w:rsidRPr="00453006" w:rsidRDefault="00841662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Vadegészségtan</w:t>
      </w:r>
      <w:r w:rsidR="008553B5" w:rsidRPr="00453006">
        <w:rPr>
          <w:rFonts w:cs="Times New Roman"/>
          <w:b/>
        </w:rPr>
        <w:t xml:space="preserve"> tantárgy</w:t>
      </w:r>
      <w:r w:rsidR="008553B5" w:rsidRPr="00453006">
        <w:rPr>
          <w:rFonts w:cs="Times New Roman"/>
          <w:b/>
        </w:rPr>
        <w:tab/>
      </w:r>
      <w:r w:rsidRPr="00453006">
        <w:rPr>
          <w:rFonts w:cs="Times New Roman"/>
          <w:b/>
        </w:rPr>
        <w:t>62</w:t>
      </w:r>
      <w:r w:rsidR="008553B5" w:rsidRPr="00453006">
        <w:rPr>
          <w:rFonts w:cs="Times New Roman"/>
          <w:b/>
        </w:rPr>
        <w:t xml:space="preserve"> óra/</w:t>
      </w:r>
      <w:r w:rsidRPr="00453006">
        <w:rPr>
          <w:rFonts w:cs="Times New Roman"/>
          <w:b/>
        </w:rPr>
        <w:t>62</w:t>
      </w:r>
      <w:r w:rsidR="008553B5" w:rsidRPr="00453006">
        <w:rPr>
          <w:rFonts w:cs="Times New Roman"/>
          <w:b/>
        </w:rPr>
        <w:t xml:space="preserve"> óra*</w:t>
      </w:r>
    </w:p>
    <w:p w14:paraId="2900507F" w14:textId="77777777" w:rsidR="008553B5" w:rsidRPr="00453006" w:rsidRDefault="008553B5" w:rsidP="008553B5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0C1CDA27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49E9BE9E" w14:textId="6BABD423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274292EF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400BA501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941B220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vadegészségtan tantárgy tanításának célja a vadgazdálkodási technikus szakképzésben, olyan komplex ismeretanyag közvetítése, mely lehetővé teszi a gyakorlati szakember számára az eligazodást és válaszadást a vadegészségügyi, állategészségügyi kérdésekben.</w:t>
      </w:r>
    </w:p>
    <w:p w14:paraId="285B5084" w14:textId="179C54ED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vadgazdálkodási szakember ismerje:</w:t>
      </w:r>
    </w:p>
    <w:p w14:paraId="522C9817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legfontosabb vadbetegségek keletkezésének feltételeit, kórokát, folyamatát,</w:t>
      </w:r>
    </w:p>
    <w:p w14:paraId="13D396C8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betegség kórfejlődését, tüneteit, végkifejletét, következményeit, hatását,</w:t>
      </w:r>
    </w:p>
    <w:p w14:paraId="374C23C4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megelőzés, védekezés lehetséges módozatait,</w:t>
      </w:r>
    </w:p>
    <w:p w14:paraId="7F04D703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lehetséges kezelés technológiáját,</w:t>
      </w:r>
    </w:p>
    <w:p w14:paraId="77B992DC" w14:textId="77777777" w:rsidR="00841662" w:rsidRPr="00453006" w:rsidRDefault="00841662" w:rsidP="00841662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vadbetegség közegészségügyi vonzatát,</w:t>
      </w:r>
    </w:p>
    <w:p w14:paraId="58C07533" w14:textId="6D1A3949" w:rsidR="008553B5" w:rsidRPr="00453006" w:rsidRDefault="00841662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- a vadgazdálkodási technikus kötelességét, teendőit járványos vadbetegségek fellépése, megjelenése esetén</w:t>
      </w:r>
    </w:p>
    <w:p w14:paraId="2214849C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6A5D188A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1AEE6EF2" w14:textId="0D5CA222" w:rsidR="008553B5" w:rsidRPr="00453006" w:rsidRDefault="00841662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Kinológia, Vadtenyésztés, Vadgazdálkodás, vadtakarmányozás, Állományhasznosítás-vadászat</w:t>
      </w:r>
    </w:p>
    <w:p w14:paraId="35C4B590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4822EC91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EDA486B" w14:textId="37570003" w:rsidR="008553B5" w:rsidRPr="00453006" w:rsidRDefault="005E617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Általános alapfogalmak</w:t>
      </w:r>
    </w:p>
    <w:p w14:paraId="7B93B54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fogalma, célja, jelentősége,</w:t>
      </w:r>
    </w:p>
    <w:p w14:paraId="6C9E43F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Egészség, betegség fogalma.</w:t>
      </w:r>
    </w:p>
    <w:p w14:paraId="0EA1B57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betegség keletkezése, a betegséget kiváltó tényezők.</w:t>
      </w:r>
    </w:p>
    <w:p w14:paraId="6CBC721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betegség megnyilvánulásának szubjektív és objektív formái, tünetei.</w:t>
      </w:r>
    </w:p>
    <w:p w14:paraId="1472F6D1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Kórlefolyás (heveny, idült, szövődményes), kimenetel, végkifejlet (elhullás, gyógyulás), immunitás, hajlam.</w:t>
      </w:r>
    </w:p>
    <w:p w14:paraId="1973649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Betegségek kezelése, gyógyítás, megelőzés, védekezés, gazdasági következmények. </w:t>
      </w:r>
    </w:p>
    <w:p w14:paraId="7AE7360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Közegészségügyi, járványügyi vonatkozások. </w:t>
      </w:r>
    </w:p>
    <w:p w14:paraId="13104200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állategészségügy, vadegészségügy szervezete, irányítása, intézményi rendszere</w:t>
      </w:r>
    </w:p>
    <w:p w14:paraId="3D768C79" w14:textId="55F6BFFA" w:rsidR="008553B5" w:rsidRPr="00453006" w:rsidRDefault="005E6176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Fertőző betegségek fogalma, jelentősége, kórokozó, fertőzés, terjedés, védekezés, megelőzés</w:t>
      </w:r>
    </w:p>
    <w:p w14:paraId="762FC3FE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F7D806" w14:textId="7413E81A" w:rsidR="008553B5" w:rsidRPr="00453006" w:rsidRDefault="005E617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Vírusok által okozott fertőző betegségek</w:t>
      </w:r>
    </w:p>
    <w:p w14:paraId="372D8512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Vírusok jellemzői</w:t>
      </w:r>
    </w:p>
    <w:p w14:paraId="6856D3C9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Veszettség, </w:t>
      </w:r>
    </w:p>
    <w:p w14:paraId="6607B47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Ragadós száj- és körömfájás, </w:t>
      </w:r>
    </w:p>
    <w:p w14:paraId="50A30907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Sertéspestis,</w:t>
      </w:r>
    </w:p>
    <w:p w14:paraId="199E3C8B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Afrikai sertéspestis, </w:t>
      </w:r>
    </w:p>
    <w:p w14:paraId="668562A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Myxomatózis, </w:t>
      </w:r>
    </w:p>
    <w:p w14:paraId="2626AFC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Vírusos hasmenés (Mucosal disease, virusdiarrhoea), </w:t>
      </w:r>
    </w:p>
    <w:p w14:paraId="353262F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Aujeszky-féle betegség, </w:t>
      </w:r>
    </w:p>
    <w:p w14:paraId="690ACF3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Szarvas és muflon keretbénulása, </w:t>
      </w:r>
    </w:p>
    <w:p w14:paraId="5EBBF04E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Mezei nyulak vérzéses májdisztrófiája, </w:t>
      </w:r>
    </w:p>
    <w:p w14:paraId="6AFEC82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Baromfipestis, </w:t>
      </w:r>
    </w:p>
    <w:p w14:paraId="4B52A9D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Madárhimlő, </w:t>
      </w:r>
    </w:p>
    <w:p w14:paraId="3D4A4CD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Csibék fertőző agyvelő és gerincvelő gyulladása, </w:t>
      </w:r>
    </w:p>
    <w:p w14:paraId="66727C4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Fertőző gége- és légcső gyulladás,</w:t>
      </w:r>
    </w:p>
    <w:p w14:paraId="5116245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Marek-féle betegség,</w:t>
      </w:r>
    </w:p>
    <w:p w14:paraId="597C8C5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Fácánok márványlép betegsége,</w:t>
      </w:r>
    </w:p>
    <w:p w14:paraId="59C5D5B7" w14:textId="791EA220" w:rsidR="008553B5" w:rsidRPr="00453006" w:rsidRDefault="005E6176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Kacsák vírusos májgyulladása.</w:t>
      </w:r>
    </w:p>
    <w:p w14:paraId="273E9379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A4C332" w14:textId="16A0D36E" w:rsidR="008553B5" w:rsidRPr="00453006" w:rsidRDefault="005E617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Baktériumok által okozott megbetegedések</w:t>
      </w:r>
    </w:p>
    <w:p w14:paraId="43064D6B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Baktériumok jellemzői</w:t>
      </w:r>
    </w:p>
    <w:p w14:paraId="63D4E2C0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Gümőkor,</w:t>
      </w:r>
    </w:p>
    <w:p w14:paraId="790BDAA1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Paratuberculósis (álgümőkóros bélgyulladás, Johne-féle betegség),</w:t>
      </w:r>
    </w:p>
    <w:p w14:paraId="56CF4E7E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Tularaemia,</w:t>
      </w:r>
    </w:p>
    <w:p w14:paraId="6A03294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Pasteurellózisok,</w:t>
      </w:r>
    </w:p>
    <w:p w14:paraId="1653DCD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Szalmonellózisok,</w:t>
      </w:r>
    </w:p>
    <w:p w14:paraId="2A4BFF9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Baromfitifisz,</w:t>
      </w:r>
    </w:p>
    <w:p w14:paraId="40993BBE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Brucellózis,</w:t>
      </w:r>
    </w:p>
    <w:p w14:paraId="5195B37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Sertésorbánc,</w:t>
      </w:r>
    </w:p>
    <w:p w14:paraId="771325C9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Liszterózis,</w:t>
      </w:r>
    </w:p>
    <w:p w14:paraId="349D816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Pyobacillósis,</w:t>
      </w:r>
    </w:p>
    <w:p w14:paraId="19798610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Nekrobacillósis,</w:t>
      </w:r>
    </w:p>
    <w:p w14:paraId="6618D825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Sugárgomba betegség, </w:t>
      </w:r>
    </w:p>
    <w:p w14:paraId="6228F67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Lépfene,</w:t>
      </w:r>
    </w:p>
    <w:p w14:paraId="5883B960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Tetanusz,</w:t>
      </w:r>
    </w:p>
    <w:p w14:paraId="506B6DAB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Botulizmus,</w:t>
      </w:r>
    </w:p>
    <w:p w14:paraId="445B122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Excherichia coli okozta betegségek.</w:t>
      </w:r>
    </w:p>
    <w:p w14:paraId="74D39A75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D98139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u w:val="single"/>
        </w:rPr>
      </w:pPr>
      <w:r w:rsidRPr="00453006">
        <w:rPr>
          <w:rFonts w:cs="Times New Roman"/>
          <w:u w:val="single"/>
        </w:rPr>
        <w:t>Spirocheták által okozott betegségek</w:t>
      </w:r>
    </w:p>
    <w:p w14:paraId="573F585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Leptospirózis,</w:t>
      </w:r>
    </w:p>
    <w:p w14:paraId="342C424B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Nyulak spirochetózisa (Nyúlszifilisz).</w:t>
      </w:r>
    </w:p>
    <w:p w14:paraId="20F7FE6E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E88ADD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u w:val="single"/>
        </w:rPr>
      </w:pPr>
      <w:r w:rsidRPr="00453006">
        <w:rPr>
          <w:rFonts w:cs="Times New Roman"/>
          <w:u w:val="single"/>
        </w:rPr>
        <w:t>Gombák által okozott vadbetegségek</w:t>
      </w:r>
    </w:p>
    <w:p w14:paraId="4824365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Penészgombák által előidézett betegségek, (Emlősök és madarak aszpergillózisa, Tüdőpenész)</w:t>
      </w:r>
    </w:p>
    <w:p w14:paraId="3046BE8B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Fonalas gombák által előidézett megbetegedések,</w:t>
      </w:r>
    </w:p>
    <w:p w14:paraId="12235596" w14:textId="28C97356" w:rsidR="008553B5" w:rsidRPr="00453006" w:rsidRDefault="005E6176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Tarlósömör.</w:t>
      </w:r>
    </w:p>
    <w:p w14:paraId="535A6F7A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971BB4" w14:textId="1EF39C6F" w:rsidR="008553B5" w:rsidRPr="00453006" w:rsidRDefault="005E617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Élősködők által okozott vadbetegségek</w:t>
      </w:r>
    </w:p>
    <w:p w14:paraId="3D5BDCC9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Élősködők jellemzői</w:t>
      </w:r>
    </w:p>
    <w:p w14:paraId="0831D90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Egysejtű élősködők (Protozoa)</w:t>
      </w:r>
    </w:p>
    <w:p w14:paraId="7B5F7206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Ostoros véglények okozta parazitózisok (Fácánok bél-trichomonadózisa, Fertőző vakbél- és májgyulladás),</w:t>
      </w:r>
    </w:p>
    <w:p w14:paraId="17A64EE3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Spórás véglények által okozott parazitózisok (Kokcidiózisok, Szarkosporidiózisok, Toxoplazmózis).</w:t>
      </w:r>
    </w:p>
    <w:p w14:paraId="622D13EF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629DE0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Férgek (Helminthes)</w:t>
      </w:r>
    </w:p>
    <w:p w14:paraId="404F835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Mételyek okozta betegségek (Lándzsásmétely-fertőzöttség, Májmételykór, Nagy májmétely),</w:t>
      </w:r>
    </w:p>
    <w:p w14:paraId="456ED99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Galandférgek (Cestoda) okozta betegségek (Az ember széles galandférgével való fertőzöttség  - Diphyllobothriosis - vadon élő kérődzők, madarak, nyulak, húsevők galandférgessége, vadászkutyák galandférgessége).</w:t>
      </w:r>
    </w:p>
    <w:p w14:paraId="489ED4D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Fonálférgek (Nematoda) okozta parazitózisok (Chaberciózis, , Légcsőférgesség v. Syngamósis, Gyomor-bélférgesség, vadon élő kérődzők diktiokaulózisa, Vaddisznó tüdőférgessége Spirocerkózis, vadon élő madarak tetramerózisa, akuaridózisa, filariidózis, Trichinellózis, Trichocefalidózis, vadon élő húsevők diktofimózisa, madarak hisztrichózisa, Hajszálférgesség v. Capillariidosis).</w:t>
      </w:r>
    </w:p>
    <w:p w14:paraId="10582B87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Orsóférgesség</w:t>
      </w:r>
    </w:p>
    <w:p w14:paraId="218A915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Buzogányfejű férgek (Acanthocephala) okozta parazitózis (vadon élő madarak és a vaddisznó buzogányfejű-férgessége).</w:t>
      </w:r>
    </w:p>
    <w:p w14:paraId="5BF69264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5AF3B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Ízeltlábúak (Arthropoda)</w:t>
      </w:r>
    </w:p>
    <w:p w14:paraId="4544E18A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Szőr- és tolltetvek, valódi vagy vérszívó tetvek (Amoplura), Kékszárnyúak (diptera) um. Bögölyfélék, Szúnyogok, Szarvaslégy, vadon élő kérődzők bagócslárva-betegségei.</w:t>
      </w:r>
    </w:p>
    <w:p w14:paraId="7E8D4318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nem vérszívó legyek jelentősége (házilégy, hús- és hullalegyek).</w:t>
      </w:r>
    </w:p>
    <w:p w14:paraId="0C53F95E" w14:textId="77777777" w:rsidR="005E6176" w:rsidRPr="00453006" w:rsidRDefault="005E6176" w:rsidP="005E61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Bolhák (Simphomaptera) okozta parazitózisok.</w:t>
      </w:r>
    </w:p>
    <w:p w14:paraId="0046B702" w14:textId="3340DAAB" w:rsidR="008553B5" w:rsidRPr="00453006" w:rsidRDefault="005E6176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Atkák (Acerina) okozta parazitózisok (Rühösség, Kullancsok - Ixidides - okozta betegségek).</w:t>
      </w:r>
    </w:p>
    <w:p w14:paraId="5A119B7A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E788FD" w14:textId="3BF542AC" w:rsidR="008553B5" w:rsidRPr="00453006" w:rsidRDefault="00CC5A6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Takarmányozási eredetű vadbetegségek, mérgezések</w:t>
      </w:r>
    </w:p>
    <w:p w14:paraId="2656C613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Takarmányozás során adódó betegségek</w:t>
      </w:r>
    </w:p>
    <w:p w14:paraId="69F98E62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Tejsavmérgezés, Kannibalizmus, Köszvény, Konyhasómérgezés, Hiánybetegségek (vitaminózisok), Mikotoxikózisok.</w:t>
      </w:r>
    </w:p>
    <w:p w14:paraId="25D82A62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Mérgezések</w:t>
      </w:r>
    </w:p>
    <w:p w14:paraId="2EF1D6F9" w14:textId="310E2532" w:rsidR="008553B5" w:rsidRPr="00453006" w:rsidRDefault="00CC5A6E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Alkaloidák, növényvédőszerek, rágcsálóirtószerek, szőrmés szárnyas kártevők gyérítésére használt szerek, műtrágyák által okozott mérgezések.</w:t>
      </w:r>
    </w:p>
    <w:p w14:paraId="06B5CEED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D0D019" w14:textId="423CEA68" w:rsidR="008553B5" w:rsidRPr="00453006" w:rsidRDefault="00CC5A6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Fejlődési rendellenességek, daganatok, szervi betegségek, sérülések</w:t>
      </w:r>
    </w:p>
    <w:p w14:paraId="5E72251E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Daganatok, fejlődési rendellenességek, torzképződmények, egyéb rendellenességek, sérülések. </w:t>
      </w:r>
    </w:p>
    <w:p w14:paraId="5D3771DC" w14:textId="424A0429" w:rsidR="008553B5" w:rsidRPr="00453006" w:rsidRDefault="00CC5A6E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Emésztő, légző, kiválasztó, mozgás és ivarszervek betegségei, elváltozások.</w:t>
      </w:r>
    </w:p>
    <w:p w14:paraId="2C8E7B47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17F3BE" w14:textId="2DF8DAD9" w:rsidR="008553B5" w:rsidRPr="00453006" w:rsidRDefault="00CC5A6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Húsvizsgálatok, élelmiszerhigiénia</w:t>
      </w:r>
    </w:p>
    <w:p w14:paraId="51F6361C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lőtt vad kezelése, vizsgálata, átmeneti tárolás, leadás, átvétel, vadszállítás, hűtőtárolás, a fogyasztás állategészségügyi vizsgálati szabályai, teendői, </w:t>
      </w:r>
    </w:p>
    <w:p w14:paraId="6D86A3F0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Befogott élővad kezelésének szállításának állategészségügyi. vadegészségügyi előírásai</w:t>
      </w:r>
    </w:p>
    <w:p w14:paraId="32893C5E" w14:textId="35AE4949" w:rsidR="008553B5" w:rsidRPr="00453006" w:rsidRDefault="00CC5A6E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Karanténozás szabályai.</w:t>
      </w:r>
    </w:p>
    <w:p w14:paraId="7A3E392D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DDA62F" w14:textId="1B88C529" w:rsidR="008553B5" w:rsidRPr="00453006" w:rsidRDefault="00CC5A6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vadgazdasági technikus állategészségügyi kötelességei, teenői</w:t>
      </w:r>
    </w:p>
    <w:p w14:paraId="60ABC18B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vonatkozó jogszabályok, rendelkezések előírásai.</w:t>
      </w:r>
    </w:p>
    <w:p w14:paraId="382CEA0E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Észlelési, jelentési, megelőzési, védekezési kezelési feladatok, teendők a vadgazdálkodásban</w:t>
      </w:r>
    </w:p>
    <w:p w14:paraId="2E1BFEE4" w14:textId="77777777" w:rsidR="00CC5A6E" w:rsidRPr="00453006" w:rsidRDefault="00CC5A6E" w:rsidP="00CC5A6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higiénia, állat- és emberegészségügyi vonatkozások, munkavédelmi szabályok.</w:t>
      </w:r>
    </w:p>
    <w:p w14:paraId="4D6F9156" w14:textId="1EDF646E" w:rsidR="008553B5" w:rsidRPr="00453006" w:rsidRDefault="00CC5A6E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Feldolgozás, bontás, zsigerelés, preparálás munkavédelme.</w:t>
      </w:r>
    </w:p>
    <w:p w14:paraId="7B1C9EEF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276489" w14:textId="0AE64A7C" w:rsidR="008553B5" w:rsidRPr="00453006" w:rsidRDefault="00CC5A6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Vadászkutyák betegségei</w:t>
      </w:r>
    </w:p>
    <w:p w14:paraId="0F74D2CD" w14:textId="429CB787" w:rsidR="008553B5" w:rsidRPr="00453006" w:rsidRDefault="00CC5A6E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Fertőző betegségek, parazitózisok, sebek és sérülések.</w:t>
      </w:r>
    </w:p>
    <w:p w14:paraId="11397F67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7AA4427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DED580B" w14:textId="29BEE0B9" w:rsidR="008553B5" w:rsidRPr="00453006" w:rsidRDefault="00CC5A6E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szaktanterem, tankórterem</w:t>
      </w:r>
    </w:p>
    <w:p w14:paraId="1ABFD3BB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385EFF98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2F80397F" w14:textId="512056B6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652A775B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742F1B4D" w14:textId="58A3E7E9" w:rsidR="008553B5" w:rsidRPr="00453006" w:rsidRDefault="00D0529C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Ki</w:t>
      </w:r>
      <w:r w:rsidR="00CC5A6E" w:rsidRPr="00453006">
        <w:rPr>
          <w:rFonts w:cs="Times New Roman"/>
          <w:b/>
        </w:rPr>
        <w:t>nológia</w:t>
      </w:r>
      <w:r w:rsidR="008553B5" w:rsidRPr="00453006">
        <w:rPr>
          <w:rFonts w:cs="Times New Roman"/>
          <w:b/>
        </w:rPr>
        <w:t xml:space="preserve"> tantárgy</w:t>
      </w:r>
      <w:r w:rsidR="008553B5" w:rsidRPr="00453006">
        <w:rPr>
          <w:rFonts w:cs="Times New Roman"/>
          <w:b/>
        </w:rPr>
        <w:tab/>
      </w:r>
      <w:r w:rsidR="00CC5A6E" w:rsidRPr="00453006">
        <w:rPr>
          <w:rFonts w:cs="Times New Roman"/>
          <w:b/>
        </w:rPr>
        <w:t>31</w:t>
      </w:r>
      <w:r w:rsidR="008553B5" w:rsidRPr="00453006">
        <w:rPr>
          <w:rFonts w:cs="Times New Roman"/>
          <w:b/>
        </w:rPr>
        <w:t xml:space="preserve"> óra/</w:t>
      </w:r>
      <w:r w:rsidR="00CC5A6E" w:rsidRPr="00453006">
        <w:rPr>
          <w:rFonts w:cs="Times New Roman"/>
          <w:b/>
        </w:rPr>
        <w:t>31</w:t>
      </w:r>
      <w:r w:rsidR="008553B5" w:rsidRPr="00453006">
        <w:rPr>
          <w:rFonts w:cs="Times New Roman"/>
          <w:b/>
        </w:rPr>
        <w:t xml:space="preserve"> óra*</w:t>
      </w:r>
    </w:p>
    <w:p w14:paraId="4E3748EA" w14:textId="77777777" w:rsidR="008553B5" w:rsidRPr="00453006" w:rsidRDefault="008553B5" w:rsidP="008553B5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9F5213C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0C08C7AD" w14:textId="20A69F79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7E0F943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1CC748C6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541AA750" w14:textId="2FB7B93D" w:rsidR="00CC5A6E" w:rsidRPr="00453006" w:rsidRDefault="00CC5A6E" w:rsidP="00CC5A6E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ember ősi létfenntartó tevékenysége, a vadászat és gyűjtö</w:t>
      </w:r>
      <w:r w:rsidR="00D0529C" w:rsidRPr="00453006">
        <w:rPr>
          <w:rFonts w:cs="Times New Roman"/>
        </w:rPr>
        <w:t>getés során alakult ki, az a na</w:t>
      </w:r>
      <w:r w:rsidRPr="00453006">
        <w:rPr>
          <w:rFonts w:cs="Times New Roman"/>
        </w:rPr>
        <w:t>gyon szoros, meghatározó kapcsolat, amely ma is jellemző a vadász és vadászkutya viszonyára. A vadászkutya segítő társ, barát és eszköz egyben. Nélkülözhetetlen tényező ma is a korszerű vadgazdálkodásban.</w:t>
      </w:r>
    </w:p>
    <w:p w14:paraId="3445F1F0" w14:textId="345D0F0D" w:rsidR="008553B5" w:rsidRPr="00453006" w:rsidRDefault="00D0529C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Ki</w:t>
      </w:r>
      <w:r w:rsidR="00CC5A6E" w:rsidRPr="00453006">
        <w:rPr>
          <w:rFonts w:cs="Times New Roman"/>
        </w:rPr>
        <w:t>nológia tantárgy tanításának célja a szakképzésben a vadászkutya tenyésztés, tartás, tanítás, használat technikájának megismertetése, a hagyományok ápolása.</w:t>
      </w:r>
    </w:p>
    <w:p w14:paraId="3F70C7AF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7A5F4D17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43301015" w14:textId="6926072F" w:rsidR="008553B5" w:rsidRPr="00453006" w:rsidRDefault="00CC5A6E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Vadegészségtan, Vadtakarmányozás, Állományhasznosítás-vadászat</w:t>
      </w:r>
    </w:p>
    <w:p w14:paraId="72EE83B1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25E5BBEA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966C204" w14:textId="6D7EBAC6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vadászkutyák kialakulása, fejlődéstörténete</w:t>
      </w:r>
    </w:p>
    <w:p w14:paraId="2D7932A6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fogalma, célja, jelentősége</w:t>
      </w:r>
    </w:p>
    <w:p w14:paraId="1D98D948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kutya rendszertani helye, elterjedése, fejlődéstörténete </w:t>
      </w:r>
    </w:p>
    <w:p w14:paraId="0BD463DE" w14:textId="385FE348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kutya</w:t>
      </w:r>
      <w:r w:rsidR="001A2ABC" w:rsidRPr="00453006">
        <w:rPr>
          <w:rFonts w:cs="Times New Roman"/>
        </w:rPr>
        <w:t xml:space="preserve"> domesztikációja (vadászó, őrző-védő kutya, </w:t>
      </w:r>
      <w:r w:rsidRPr="00453006">
        <w:rPr>
          <w:rFonts w:cs="Times New Roman"/>
        </w:rPr>
        <w:t>pásztoreb).</w:t>
      </w:r>
    </w:p>
    <w:p w14:paraId="60DA4405" w14:textId="409E0432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Vadászkutyák kialakulása</w:t>
      </w:r>
    </w:p>
    <w:p w14:paraId="0913C005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70646F" w14:textId="24AE4997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vadászkutyák biológiája, tulajdonságai</w:t>
      </w:r>
    </w:p>
    <w:p w14:paraId="734C4C8A" w14:textId="7719B1EE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vadászkutyák, testfelépítése, viselkedése, értékmérő tulajdonságai.</w:t>
      </w:r>
    </w:p>
    <w:p w14:paraId="2FCBDC3E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213D86" w14:textId="7045AFB0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Vadászatra alkalmas kutyafajták</w:t>
      </w:r>
    </w:p>
    <w:p w14:paraId="1EEF761C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u w:val="single"/>
        </w:rPr>
      </w:pPr>
      <w:r w:rsidRPr="00453006">
        <w:rPr>
          <w:rFonts w:cs="Times New Roman"/>
          <w:u w:val="single"/>
        </w:rPr>
        <w:t>Ősi típusú vadászebek</w:t>
      </w:r>
    </w:p>
    <w:p w14:paraId="6392C60B" w14:textId="5DB39323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-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 xml:space="preserve">Agarak: Magyar agár </w:t>
      </w:r>
    </w:p>
    <w:p w14:paraId="10C484D7" w14:textId="15D46B0A" w:rsidR="005022B9" w:rsidRPr="00453006" w:rsidRDefault="001A2ABC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</w:t>
      </w:r>
      <w:r w:rsidR="005022B9" w:rsidRPr="00453006">
        <w:rPr>
          <w:rFonts w:cs="Times New Roman"/>
        </w:rPr>
        <w:t>-</w:t>
      </w:r>
      <w:r w:rsidRPr="00453006">
        <w:rPr>
          <w:rFonts w:cs="Times New Roman"/>
        </w:rPr>
        <w:t xml:space="preserve"> </w:t>
      </w:r>
      <w:r w:rsidR="005022B9" w:rsidRPr="00453006">
        <w:rPr>
          <w:rFonts w:cs="Times New Roman"/>
        </w:rPr>
        <w:t>Kopók:</w:t>
      </w:r>
      <w:r w:rsidR="005022B9" w:rsidRPr="00453006">
        <w:rPr>
          <w:rFonts w:cs="Times New Roman"/>
        </w:rPr>
        <w:tab/>
        <w:t>Erdélyi kopó, Felvidéki (szlovák) kopó, Osztrák kopó, Tacskókopó, Rókakopó (foxhound), Beagle</w:t>
      </w:r>
    </w:p>
    <w:p w14:paraId="5E28F4B6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40C454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u w:val="single"/>
        </w:rPr>
      </w:pPr>
      <w:r w:rsidRPr="00453006">
        <w:rPr>
          <w:rFonts w:cs="Times New Roman"/>
          <w:u w:val="single"/>
        </w:rPr>
        <w:t>A jelenkor vadászkutyái</w:t>
      </w:r>
    </w:p>
    <w:p w14:paraId="0AFE06BF" w14:textId="111B091F" w:rsidR="00D0529C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-V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 xml:space="preserve">izslák: </w:t>
      </w:r>
    </w:p>
    <w:p w14:paraId="49B6DCB8" w14:textId="77777777" w:rsidR="009B3FB1" w:rsidRPr="00453006" w:rsidRDefault="005022B9" w:rsidP="00D0529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453006">
        <w:rPr>
          <w:rFonts w:cs="Times New Roman"/>
        </w:rPr>
        <w:t xml:space="preserve">Angol vizslák (Pointer, Szetterek,), </w:t>
      </w:r>
    </w:p>
    <w:p w14:paraId="31FD742D" w14:textId="77777777" w:rsidR="009B3FB1" w:rsidRPr="00453006" w:rsidRDefault="005022B9" w:rsidP="00D0529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453006">
        <w:rPr>
          <w:rFonts w:cs="Times New Roman"/>
        </w:rPr>
        <w:t>Német vizslák (Griffon) Rö-vidszőrű-, Szálkásszőrű-, Drótszőrű-, Hosszűszőrű német vizslák, Nagy és</w:t>
      </w:r>
      <w:r w:rsidR="00D0529C" w:rsidRPr="00453006">
        <w:rPr>
          <w:rFonts w:cs="Times New Roman"/>
        </w:rPr>
        <w:t xml:space="preserve"> k</w:t>
      </w:r>
      <w:r w:rsidRPr="00453006">
        <w:rPr>
          <w:rFonts w:cs="Times New Roman"/>
        </w:rPr>
        <w:t xml:space="preserve">is münsterlandi vizsla, Német fürjészeb, Weimári vizsla,), </w:t>
      </w:r>
    </w:p>
    <w:p w14:paraId="6E364FED" w14:textId="77777777" w:rsidR="009B3FB1" w:rsidRPr="00453006" w:rsidRDefault="005022B9" w:rsidP="00D0529C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453006">
        <w:rPr>
          <w:rFonts w:cs="Times New Roman"/>
        </w:rPr>
        <w:t xml:space="preserve">Cseh vizsla (cesky fousek), </w:t>
      </w:r>
    </w:p>
    <w:p w14:paraId="1CFF1795" w14:textId="77777777" w:rsidR="009B3FB1" w:rsidRPr="00453006" w:rsidRDefault="005022B9" w:rsidP="009B3FB1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453006">
        <w:rPr>
          <w:rFonts w:cs="Times New Roman"/>
        </w:rPr>
        <w:t>Magyar vizslák (Rövidszőrű magyar vizsla, Drótszőrű magyar vizsla).</w:t>
      </w:r>
    </w:p>
    <w:p w14:paraId="08C8A808" w14:textId="519F0C9C" w:rsidR="005022B9" w:rsidRPr="00453006" w:rsidRDefault="005022B9" w:rsidP="009B3FB1">
      <w:pPr>
        <w:pStyle w:val="Listaszerbekezds"/>
        <w:numPr>
          <w:ilvl w:val="0"/>
          <w:numId w:val="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453006">
        <w:rPr>
          <w:rFonts w:cs="Times New Roman"/>
        </w:rPr>
        <w:t>Retrieverek: (Labrador retriever, Golden retriever)</w:t>
      </w:r>
    </w:p>
    <w:p w14:paraId="14E2EF49" w14:textId="55399D5D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Kajtatóebek: Spanielek (Cocker spaniel, Springer spaniel).</w:t>
      </w:r>
    </w:p>
    <w:p w14:paraId="610275B8" w14:textId="1E56CDFB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Kotorékebek: Tacskók (Rövidszőrű tacskó, Hosszúszőrű tacskó, Szálkásszőrű tacskó, Tacskókopó, Kaninchen</w:t>
      </w:r>
      <w:r w:rsidR="009B3FB1" w:rsidRPr="00453006">
        <w:rPr>
          <w:rFonts w:cs="Times New Roman"/>
        </w:rPr>
        <w:t xml:space="preserve"> tacskó</w:t>
      </w:r>
      <w:r w:rsidRPr="00453006">
        <w:rPr>
          <w:rFonts w:cs="Times New Roman"/>
        </w:rPr>
        <w:t>)</w:t>
      </w:r>
    </w:p>
    <w:p w14:paraId="433235F3" w14:textId="0328DDD2" w:rsidR="005022B9" w:rsidRPr="00453006" w:rsidRDefault="001A2ABC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- </w:t>
      </w:r>
      <w:r w:rsidR="005022B9" w:rsidRPr="00453006">
        <w:rPr>
          <w:rFonts w:cs="Times New Roman"/>
        </w:rPr>
        <w:t>Terrierek (Simaszőrű foxterrier, Drótszőrű foxterrier, Jagdterrier, Welsh-terrier, Airedale terrier, Ír terrier, Skót terrier, Jack russel terrier).</w:t>
      </w:r>
    </w:p>
    <w:p w14:paraId="784C7321" w14:textId="51D2674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Vérebek: Hannoveri véreb, Bajor véreb, Angol véreb (bloodhound).</w:t>
      </w:r>
    </w:p>
    <w:p w14:paraId="17FAAD19" w14:textId="0FD0EC29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1A2ABC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Disznós kutyák: Keverékek.</w:t>
      </w:r>
    </w:p>
    <w:p w14:paraId="6D060B27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CF4C9D" w14:textId="649CF3A5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vadászkutyák tenyésztése</w:t>
      </w:r>
    </w:p>
    <w:p w14:paraId="271460A6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Vásárlás, fajtakiválasztás, ivar és tenyészérettség</w:t>
      </w:r>
    </w:p>
    <w:p w14:paraId="53CC98CB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Ivarzás, pároztatás, vemhesség, kölykezés. </w:t>
      </w:r>
    </w:p>
    <w:p w14:paraId="6B0E9170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alom megítélése, kezelése.</w:t>
      </w:r>
    </w:p>
    <w:p w14:paraId="28EE72E5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Szoptatás, elválasztás, dajkaság.</w:t>
      </w:r>
    </w:p>
    <w:p w14:paraId="6F5CB5EA" w14:textId="4E8F432B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Tenyészet, törzskönyv, törzskönyvezés, bírálat, kiállítások</w:t>
      </w:r>
    </w:p>
    <w:p w14:paraId="6910AE72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BBCCAA" w14:textId="305C499E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vadászkutyák tartása</w:t>
      </w:r>
    </w:p>
    <w:p w14:paraId="2DC25EF1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Vadászkutyák elhelyezése.</w:t>
      </w:r>
    </w:p>
    <w:p w14:paraId="14C1203D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kennel kialakítása, létesítése (feltételek).</w:t>
      </w:r>
    </w:p>
    <w:p w14:paraId="4FFE9216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Kölyökkutya felnevelése</w:t>
      </w:r>
    </w:p>
    <w:p w14:paraId="7970BB3B" w14:textId="02E548C6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Vadászkutyák takarmányozása, gondozása,</w:t>
      </w:r>
    </w:p>
    <w:p w14:paraId="312580D0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BC18A" w14:textId="0516C11F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vadászkutyák tanítása, nevelése</w:t>
      </w:r>
    </w:p>
    <w:p w14:paraId="5DCFD1CA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Alapelvek, módszerek, eszközök.</w:t>
      </w:r>
    </w:p>
    <w:p w14:paraId="08B01A9D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Alapidomítás (névismeret, helyhez szoktatás, ültetés, fektetés, szobatisztaság, pórázhoz szoktatás, hívásra bejövés, lábnál követés, helyben maradás, keresés, ugatás parancsra).</w:t>
      </w:r>
    </w:p>
    <w:p w14:paraId="66F99F8C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Bevadászás (vizslák, kajtatóebek, kotorékebek, vérebek, disznós kutyák bevadászása).</w:t>
      </w:r>
    </w:p>
    <w:p w14:paraId="1365993D" w14:textId="3CE1B1C5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Munkavizsga-követelmények, vizsgáztatás, versenyek (kotorékverseny, véreb verseny stb.).</w:t>
      </w:r>
    </w:p>
    <w:p w14:paraId="396DA091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B470C2" w14:textId="4EEDBBB9" w:rsidR="008553B5" w:rsidRPr="00453006" w:rsidRDefault="005022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kutyatartás szabályai</w:t>
      </w:r>
    </w:p>
    <w:p w14:paraId="3ED0F715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állatok tartásáról szóló jogszabályok aktuális, kutyatartással kapcsolatos rendeletei</w:t>
      </w:r>
    </w:p>
    <w:p w14:paraId="71A3C554" w14:textId="77777777" w:rsidR="005022B9" w:rsidRPr="00453006" w:rsidRDefault="005022B9" w:rsidP="005022B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Kutyák felügyelete, az ebtulajdonos kötelezettségei, kutyák vezetése közterületen, tömegközlekedési eszközökön, szankciók</w:t>
      </w:r>
    </w:p>
    <w:p w14:paraId="586FEFD7" w14:textId="41663910" w:rsidR="008553B5" w:rsidRPr="00453006" w:rsidRDefault="005022B9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állatokkal, kutyákkal való bánásmód munkavédelmi-, balesetvédelmi szabályai</w:t>
      </w:r>
    </w:p>
    <w:p w14:paraId="09A7EBBD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06C6CE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2B905B44" w14:textId="02DEB2AB" w:rsidR="008553B5" w:rsidRPr="00453006" w:rsidRDefault="005022B9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szaktanterem.</w:t>
      </w:r>
    </w:p>
    <w:p w14:paraId="3478FFEC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0B0A83D6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2D704D89" w14:textId="277FE5DA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485B3B5D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1D2560F4" w14:textId="17072B4A" w:rsidR="008553B5" w:rsidRPr="00453006" w:rsidRDefault="004007C5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 xml:space="preserve">Vadászati </w:t>
      </w:r>
      <w:r w:rsidR="00736849" w:rsidRPr="00453006">
        <w:rPr>
          <w:rFonts w:cs="Times New Roman"/>
          <w:b/>
        </w:rPr>
        <w:t xml:space="preserve">állattan </w:t>
      </w:r>
      <w:r w:rsidRPr="00453006">
        <w:rPr>
          <w:rFonts w:cs="Times New Roman"/>
          <w:b/>
        </w:rPr>
        <w:t>gyakorlat</w:t>
      </w:r>
      <w:r w:rsidR="008553B5" w:rsidRPr="00453006">
        <w:rPr>
          <w:rFonts w:cs="Times New Roman"/>
          <w:b/>
        </w:rPr>
        <w:t xml:space="preserve"> tantárgy</w:t>
      </w:r>
      <w:r w:rsidR="008553B5" w:rsidRPr="00453006">
        <w:rPr>
          <w:rFonts w:cs="Times New Roman"/>
          <w:b/>
        </w:rPr>
        <w:tab/>
      </w:r>
      <w:r w:rsidR="00084DC0" w:rsidRPr="00453006">
        <w:rPr>
          <w:rFonts w:cs="Times New Roman"/>
          <w:b/>
        </w:rPr>
        <w:t>139</w:t>
      </w:r>
      <w:r w:rsidR="008553B5" w:rsidRPr="00453006">
        <w:rPr>
          <w:rFonts w:cs="Times New Roman"/>
          <w:b/>
        </w:rPr>
        <w:t xml:space="preserve"> óra/</w:t>
      </w:r>
      <w:r w:rsidR="00D059CB" w:rsidRPr="00453006">
        <w:rPr>
          <w:rFonts w:cs="Times New Roman"/>
          <w:b/>
        </w:rPr>
        <w:t>139</w:t>
      </w:r>
      <w:r w:rsidR="008553B5" w:rsidRPr="00453006">
        <w:rPr>
          <w:rFonts w:cs="Times New Roman"/>
          <w:b/>
        </w:rPr>
        <w:t xml:space="preserve"> óra*</w:t>
      </w:r>
    </w:p>
    <w:p w14:paraId="3E053C18" w14:textId="77777777" w:rsidR="008553B5" w:rsidRPr="00453006" w:rsidRDefault="008553B5" w:rsidP="008553B5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69DF3B2F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33EE6B71" w14:textId="2BE654C2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5C9CA112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7FDC1344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D3220C0" w14:textId="2BA14FD1" w:rsidR="008553B5" w:rsidRPr="00453006" w:rsidRDefault="004007C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gyakorlati szakmai program célja azon jártasságok és készségek kialakítása, amelyek lehetővé teszik a szakmai feladatok végrehajtását az adott munkakör által meghatározott szinten.</w:t>
      </w:r>
    </w:p>
    <w:p w14:paraId="667FDAB7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371F4D01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2F3ABF9B" w14:textId="123EC187" w:rsidR="008553B5" w:rsidRPr="00453006" w:rsidRDefault="004007C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Vadgazdálkodás, vadtakarmányozás, Állományhasznosítás-vadászat</w:t>
      </w:r>
    </w:p>
    <w:p w14:paraId="0C930946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7BD5599F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42DC316E" w14:textId="59744584" w:rsidR="008553B5" w:rsidRPr="00453006" w:rsidRDefault="004007C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Állattan gyakorlat</w:t>
      </w:r>
    </w:p>
    <w:p w14:paraId="4B6F43D8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Anatómiai, élettani gyakorlatok (boncolás)</w:t>
      </w:r>
    </w:p>
    <w:p w14:paraId="068A95D5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Felismerési gyakorlatok (madarak, emlősök)</w:t>
      </w:r>
    </w:p>
    <w:p w14:paraId="0DA2B020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Etológiai, viselkedésökológiai gyakorlatok</w:t>
      </w:r>
    </w:p>
    <w:p w14:paraId="6F4CCF73" w14:textId="128103E4" w:rsidR="008553B5" w:rsidRPr="00453006" w:rsidRDefault="004007C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Preparálási gyakorlatok</w:t>
      </w:r>
    </w:p>
    <w:p w14:paraId="7A7F0602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BF6756" w14:textId="4CF40514" w:rsidR="008553B5" w:rsidRPr="00453006" w:rsidRDefault="004007C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Vadegészségtani gyakorlat</w:t>
      </w:r>
    </w:p>
    <w:p w14:paraId="1D99AEC1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Fertőző vadbetegségek.</w:t>
      </w:r>
    </w:p>
    <w:p w14:paraId="2BD1E10E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Parazitózisok.</w:t>
      </w:r>
    </w:p>
    <w:p w14:paraId="2DB39FBE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Táplálkozási, takarmányozási eredetű vadbetegségek.</w:t>
      </w:r>
    </w:p>
    <w:p w14:paraId="754BAE0B" w14:textId="272B4439" w:rsidR="008553B5" w:rsidRPr="00453006" w:rsidRDefault="004007C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Állategészségügy, állathigi</w:t>
      </w:r>
      <w:r w:rsidR="009B3FB1" w:rsidRPr="00453006">
        <w:rPr>
          <w:rFonts w:cs="Times New Roman"/>
        </w:rPr>
        <w:t>énia, állatkórház, elhullott és</w:t>
      </w:r>
      <w:r w:rsidRPr="00453006">
        <w:rPr>
          <w:rFonts w:cs="Times New Roman"/>
        </w:rPr>
        <w:t xml:space="preserve"> lőtt vad állategészségügyi vizsgálata.</w:t>
      </w:r>
    </w:p>
    <w:p w14:paraId="4BB56BB3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60D3A7" w14:textId="23856A11" w:rsidR="008553B5" w:rsidRPr="00453006" w:rsidRDefault="004007C5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Kinológiai gyakorlatok</w:t>
      </w:r>
    </w:p>
    <w:p w14:paraId="0ECFC4EE" w14:textId="77777777" w:rsidR="004007C5" w:rsidRPr="00453006" w:rsidRDefault="004007C5" w:rsidP="004007C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Vadászkutya fajtaismereti, tartástechnológiai gyakorlat.</w:t>
      </w:r>
    </w:p>
    <w:p w14:paraId="1D27D054" w14:textId="5229A995" w:rsidR="008553B5" w:rsidRPr="00453006" w:rsidRDefault="004007C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Vadászkutyák tanítása, bevadászása</w:t>
      </w:r>
    </w:p>
    <w:p w14:paraId="235B9AC3" w14:textId="77777777" w:rsidR="008553B5" w:rsidRPr="00453006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69CFB61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DC792F2" w14:textId="77777777" w:rsidR="004007C5" w:rsidRPr="00453006" w:rsidRDefault="004007C5" w:rsidP="004007C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állattani gyakorlatok helyszínei a gyűjtemények (tanterem, szaktanterem, szertár) és a terepi lehetőségek (tanerdő, vadásztársasági területek, vadaskertek, vadasparkok, nemzeti parkok, állatkertek).</w:t>
      </w:r>
    </w:p>
    <w:p w14:paraId="0C5D16D3" w14:textId="77777777" w:rsidR="004007C5" w:rsidRPr="00453006" w:rsidRDefault="004007C5" w:rsidP="004007C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vadegészségtani gyakorlatok helyszínei a tantermek, szaktantermek, demonstrációs termek, laboratóriumok, állatkórházak, vadfeldolgozók, vadtenyésztelepek, boncolók, terepi körülmények</w:t>
      </w:r>
    </w:p>
    <w:p w14:paraId="0C53E856" w14:textId="4ABC3485" w:rsidR="008553B5" w:rsidRPr="00453006" w:rsidRDefault="004007C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kinológiai gyakorlatok helyszínei a tantermek, szaktantermek, erdészetek, vadásztársaságok, állatkórházak, állatmenhelyek, kutyakiképző (rendőrségi is) központok, kiállítások, vizsgák-versenyek helyszínei.</w:t>
      </w:r>
    </w:p>
    <w:p w14:paraId="3137B047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0220255D" w14:textId="77777777" w:rsidR="008553B5" w:rsidRPr="00453006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26461610" w14:textId="055B99C2" w:rsidR="008553B5" w:rsidRPr="00453006" w:rsidRDefault="008553B5" w:rsidP="008553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69C91CE8" w14:textId="77777777" w:rsidR="008553B5" w:rsidRPr="00453006" w:rsidRDefault="008553B5" w:rsidP="008553B5">
      <w:pPr>
        <w:spacing w:after="0"/>
        <w:ind w:left="426"/>
        <w:rPr>
          <w:rFonts w:cs="Times New Roman"/>
        </w:rPr>
      </w:pPr>
    </w:p>
    <w:p w14:paraId="59E08AF8" w14:textId="77777777" w:rsidR="00FB6DBC" w:rsidRPr="00453006" w:rsidRDefault="00FB6DBC" w:rsidP="00FB6DBC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164033B9" w14:textId="77777777" w:rsidR="00FB6DBC" w:rsidRPr="00453006" w:rsidRDefault="00FB6DBC" w:rsidP="00FB6DBC">
      <w:pPr>
        <w:rPr>
          <w:rFonts w:cs="Times New Roman"/>
        </w:rPr>
      </w:pPr>
    </w:p>
    <w:p w14:paraId="380D072A" w14:textId="77777777" w:rsidR="00FB6DBC" w:rsidRPr="00453006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66D8B09F" w14:textId="7855B82C" w:rsidR="00FB6DBC" w:rsidRPr="00453006" w:rsidRDefault="0094553A" w:rsidP="00FB6DBC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11609</w:t>
      </w:r>
      <w:r w:rsidR="0059288A" w:rsidRPr="00453006">
        <w:rPr>
          <w:rFonts w:cs="Times New Roman"/>
          <w:b/>
          <w:sz w:val="36"/>
        </w:rPr>
        <w:t>-16</w:t>
      </w:r>
      <w:r w:rsidR="00FB6DBC" w:rsidRPr="00453006">
        <w:rPr>
          <w:rFonts w:cs="Times New Roman"/>
          <w:b/>
          <w:sz w:val="36"/>
        </w:rPr>
        <w:t xml:space="preserve"> azonosító számú</w:t>
      </w:r>
    </w:p>
    <w:p w14:paraId="21FC9FDA" w14:textId="587A84E6" w:rsidR="00FB6DBC" w:rsidRPr="00453006" w:rsidRDefault="0094553A" w:rsidP="00FB6DBC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Vadtenyésztés</w:t>
      </w:r>
    </w:p>
    <w:p w14:paraId="738D2ABC" w14:textId="77777777" w:rsidR="00FB6DBC" w:rsidRPr="00453006" w:rsidRDefault="00FB6DBC" w:rsidP="00FB6DBC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09AD6583" w14:textId="77777777" w:rsidR="00FB6DBC" w:rsidRPr="00453006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5C1C05C4" w14:textId="77777777" w:rsidR="00FB6DBC" w:rsidRPr="00453006" w:rsidRDefault="00FB6DBC" w:rsidP="00FB6DBC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3A160C5E" w14:textId="77777777" w:rsidR="00FB6DBC" w:rsidRPr="00453006" w:rsidRDefault="00FB6DBC" w:rsidP="00FB6DBC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AE535A8" w14:textId="682E5AFD" w:rsidR="00FB6DBC" w:rsidRPr="00453006" w:rsidRDefault="00FB6DBC" w:rsidP="00FB6DBC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94553A" w:rsidRPr="00453006">
        <w:rPr>
          <w:rFonts w:cs="Times New Roman"/>
        </w:rPr>
        <w:t>11609-16</w:t>
      </w:r>
      <w:r w:rsidRPr="00453006">
        <w:rPr>
          <w:rFonts w:cs="Times New Roman"/>
        </w:rPr>
        <w:t xml:space="preserve"> azonosító számú </w:t>
      </w:r>
      <w:r w:rsidR="0094553A" w:rsidRPr="00453006">
        <w:rPr>
          <w:rFonts w:cs="Times New Roman"/>
        </w:rPr>
        <w:t>Vadtenyésztés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-109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00"/>
        <w:gridCol w:w="764"/>
        <w:gridCol w:w="764"/>
        <w:gridCol w:w="765"/>
      </w:tblGrid>
      <w:tr w:rsidR="005D0A90" w:rsidRPr="00465799" w14:paraId="622E86C8" w14:textId="77777777" w:rsidTr="00465799">
        <w:trPr>
          <w:cantSplit/>
          <w:trHeight w:val="2159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48611F" w14:textId="7777777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1C2BC19" w14:textId="57A01110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Apróvadtenyésztés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6B7031F" w14:textId="5C130B07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Nagyvadtenyésztés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5FF6F4A" w14:textId="0FD46177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Vadtenyésztés gyakorlat</w:t>
            </w:r>
          </w:p>
        </w:tc>
      </w:tr>
      <w:tr w:rsidR="005D0A90" w:rsidRPr="00465799" w14:paraId="49881C1E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F5A18A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300C7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19D5E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F1F81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3DF932DA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AB7C03" w14:textId="4297622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Apróvadtenyésztő telepet gondoz,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13770" w14:textId="449DE65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788DF0" w14:textId="789B2FF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A309E" w14:textId="748CCB3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F3C464C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20A90B" w14:textId="585CA96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Gondoskodik a tenyésztelepek és vadaskertek épületeinek, berendezéseinek üzemeltetéséről és karbantartásáról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1C84A" w14:textId="75DC166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D88B0" w14:textId="175477E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219E8F" w14:textId="1E880CB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807DD4C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61A143" w14:textId="645CACB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Volierek építését és karbantartását  végzi, irányítja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743E09" w14:textId="525B837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7CD00A" w14:textId="1BD0081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45D145" w14:textId="16D2036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B8572B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C18B3E" w14:textId="11D8C1F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Keltetést és csibe nevelést végez,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7B32C" w14:textId="4394C6E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17D51" w14:textId="3D9FD7B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18091" w14:textId="3823B07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5028231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8F4E1E" w14:textId="4C34CFE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Alkalmazza a vadfajnak és a tenyésztéstechnológiának a megfelelő takarmányozást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4BB19" w14:textId="21184CC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AA4FE" w14:textId="3C47085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18883A" w14:textId="0C17264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4DE5A28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94A39" w14:textId="6F25431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Gondoskodik a tenyésztelepek szőrmés és szárnyas ragadozók elleni védelméről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B13DEE" w14:textId="038CCC5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A1A967" w14:textId="4B88C60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ECBB5E" w14:textId="5920F35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CA3561A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997A63" w14:textId="602569A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Utónevelést  végez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91FEE" w14:textId="1652822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A9998" w14:textId="7658209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F33589" w14:textId="2DE7BF9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BE1FA2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2B0454" w14:textId="2EAEB3B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Mezei nyúl tenyésztést végez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51DF09" w14:textId="7F3055F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631EA" w14:textId="7C5F5F5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15A916" w14:textId="71DA634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D395D25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470854" w14:textId="621E80D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Védett vadfajok mentését, tenyésztését, kibocsátását elvégzi, irányítja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76E01" w14:textId="4740A16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E4275B" w14:textId="157DA1B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6A5CC" w14:textId="0FB208D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0312747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B6FB8D" w14:textId="3C0A7A7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Zárttéri nagyvadtartást, tenyésztést  végez és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D4962" w14:textId="79084CC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550380" w14:textId="4E76D85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74299A" w14:textId="4057791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22AEA8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BCAABB" w14:textId="76CC891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Törzsállományt tart fenn, gondoz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E9CE7" w14:textId="1FB44A9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062302" w14:textId="629E59D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9DC71" w14:textId="6FE9AF3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85FCE75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74A4A6" w14:textId="72F506C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Tenyésztési technológiát tart be,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DD3917" w14:textId="3D12337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3F774" w14:textId="7E4C81F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8FDA6" w14:textId="5821D91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9087001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574739" w14:textId="2592EA0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Állategészségügyi feladatokban segítséget nyújt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4310C" w14:textId="1027F23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A5CF3" w14:textId="6785121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C839B" w14:textId="771490F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78ABC0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BDCA5A" w14:textId="6B0B2B6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Hasznosítást szervez, értékesítésben vesz részt.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8BF6E" w14:textId="268DD5A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4A58A" w14:textId="2A49640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6FA361" w14:textId="5C8EE82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EA511C6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5C93F0" w14:textId="716E412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Vadgondozást végez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A442E5" w14:textId="2DC5FBC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A70376" w14:textId="1F58411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CAF83" w14:textId="17C582E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DA2E946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A79F83" w14:textId="0F3C455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Állatkerti és vadasparki tartást végez, irányít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F4279" w14:textId="163DF26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60CA7" w14:textId="618834C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01D56" w14:textId="415E73D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39A2C29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DC020A" w14:textId="5F8ED10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és betartatja a munka-, tűzvédelmi, és állatvédelmi előírásokat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70AC7" w14:textId="04F4DB4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569A1" w14:textId="408DB47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230B6" w14:textId="175152D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4394757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9CFF4E" w14:textId="25E39D2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Munkaszervezést végez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B2815" w14:textId="2810D0F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3D71D0" w14:textId="282D478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41DA5" w14:textId="6C1D0D6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29DAC73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745DBE" w14:textId="31983E0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Vezeti a vadtenyésztés bizonylatait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D27DA" w14:textId="3891488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EAA58" w14:textId="3898015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49A4C5" w14:textId="3A77429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F23199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57CE2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4C776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4E026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7C308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40F1119A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986135" w14:textId="3F2B257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Mesterséges fácántenyésztés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61B6E" w14:textId="754874B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6F107" w14:textId="77B22BF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B95783" w14:textId="094E092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7761277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3D189C" w14:textId="11C14C2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Utónevelés vadászterületen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E61413" w14:textId="3F94004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9D2367" w14:textId="2BDAE0B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3DBB2" w14:textId="06EC505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F2AEFA8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AF3CD1" w14:textId="32D2A40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Fogolytenyésztés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BD09C0" w14:textId="55EB372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2BCCD5" w14:textId="3BB0674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E0F86" w14:textId="7976F5E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0F107E9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38F166" w14:textId="63C429A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Vadkacsa 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91A926" w14:textId="777E04C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30180" w14:textId="388AAA8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D7E84" w14:textId="3ABCBB4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B6DFB8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C9527B" w14:textId="756A9D5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Mezei nyúl tenyésztése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6E148C" w14:textId="1623E68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70CDC" w14:textId="7A50B37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553121" w14:textId="0501F34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4E98576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564953" w14:textId="36DF188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Túzokmentés, 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7B73C" w14:textId="27BDBBA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D80F1" w14:textId="34D5CF9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8790A" w14:textId="098A85D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BD61AEC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A55CE5" w14:textId="223E423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Vaddisznó zárttéri tenyésztése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E98127" w14:textId="497FAE3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0C8557" w14:textId="424A890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44216" w14:textId="4078D69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EDE71A2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D3CB85" w14:textId="76CC7BD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Gímszarvastenyésztés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3637D" w14:textId="1DB91C3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7C98C4" w14:textId="617D1E4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FD4F52" w14:textId="1800A7D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70D8EFF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BA144A" w14:textId="6C33FFE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Dámtenyésztés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A93CD1" w14:textId="21EE2DF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EE0E9" w14:textId="49665B22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73353" w14:textId="76C3119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A69DDD2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3396BE" w14:textId="34870A2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Muflontenyésztés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AC327" w14:textId="3B9D3F7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D779F" w14:textId="1A9905D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330168" w14:textId="7B81A66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839326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6FB3A1" w14:textId="37D9981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Vadaskertek, vadasparkok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B0885" w14:textId="31AC2F6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92B8C5" w14:textId="35A2563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75154" w14:textId="2FD305E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25648F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4E357D" w14:textId="4D963B0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Vadgondozás zárttéri vadtartás során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66C11E" w14:textId="176403D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B8B65" w14:textId="72F3353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F5FF5" w14:textId="774CE24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E58AEF4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4B7346" w14:textId="5B91CEA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Munkavédelem, balesetvédelem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2302C" w14:textId="03B0D4A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F0FFA" w14:textId="31DBB0B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4DDBC" w14:textId="5416207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A8FD5F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3C91CC" w14:textId="6FE9190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Munkaszervezés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1F9B3" w14:textId="5C70FAA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549E1" w14:textId="754DAB6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B00E56" w14:textId="3FB6094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C4EF5E9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0F449D" w14:textId="458EC7B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Vadtenyésztés bizonylatai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7E824" w14:textId="119109B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219442" w14:textId="042F18A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416006" w14:textId="1DD0E68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28B425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B1AC87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47468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62B0EB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9FA05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1CB8C11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7DA50D" w14:textId="6031F4A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Szakmai szöveg megértése (hallott, olvasott, idegen nyelvű is)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1D7A2" w14:textId="77833FB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A61FB" w14:textId="013077A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DA4E2" w14:textId="3B69D95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9A45614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D33B75" w14:textId="66C2C80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Szakmai nyelvezetű íráskészség, számolási készség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CDDA2" w14:textId="597F898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F5982" w14:textId="0CCCF97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998E8" w14:textId="2E8AD46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C42C3ED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87092B" w14:textId="1F0401B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Elemi szintű számítógép használat (szövegszerkesztő, táblázatkezelő, prezentáció)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7908A" w14:textId="77C1773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0B068" w14:textId="5407F86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AC816B" w14:textId="50D1B63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6ACE2A0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8631E03" w14:textId="18489FF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Vadtenyésztés, keltetés, fertőtlenítés eszközeinek használata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3146F" w14:textId="352EB3B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3BAC5" w14:textId="5BB0F7D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0E63E" w14:textId="2F20480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6E016BD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7EE13A" w14:textId="0477D70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34464" w14:textId="048056D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36D65" w14:textId="4A90849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896F5" w14:textId="253C8DA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CB1EEB6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0BE1D7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3D70A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D5D9E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D5F13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7ADDC904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1F88B1" w14:textId="74F9FF5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CBE091" w14:textId="35C639A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72F4AA" w14:textId="109F5FD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20FD5F" w14:textId="4D2B90B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C74EE23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75A972" w14:textId="1B5BBAB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F25228" w14:textId="29179A9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4696E7" w14:textId="0993241F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181BF8" w14:textId="6CDD7DBE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969D75F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0A5C8" w14:textId="082DE2F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4C73E" w14:textId="63695B8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C6A59" w14:textId="5BE9013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87D1F" w14:textId="14DF82A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8D26E2E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782DFB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8C131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82176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D8693B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25DF0E21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D9B946" w14:textId="588F7BE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A56EC0" w14:textId="1391226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9677B2" w14:textId="41E1F9A6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7AA721" w14:textId="1533378A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40CEC4D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2DD65C" w14:textId="68E661A0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858779" w14:textId="693C35AD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B1722" w14:textId="45E4260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A335AA" w14:textId="5C93E83B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190583D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D222F6" w14:textId="31410BC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3FACE" w14:textId="276DC42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097698" w14:textId="390B1DD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7832E" w14:textId="7A842C0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B043C1A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95F9BE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9AF4AC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92DB3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4ADCE2" w14:textId="77777777" w:rsidR="005D0A90" w:rsidRPr="00465799" w:rsidRDefault="005D0A9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0D7E978B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8275B5" w14:textId="3219A91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EA6671" w14:textId="1D785F13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68ADAE" w14:textId="2DE42A9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BC1A2" w14:textId="25423EF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7749DE9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886F8F" w14:textId="79766357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CA667" w14:textId="4DCE0A19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F89503" w14:textId="746646E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795487" w14:textId="12BB2CB8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375B7A6" w14:textId="77777777" w:rsidTr="00465799">
        <w:trPr>
          <w:trHeight w:val="258"/>
          <w:jc w:val="center"/>
        </w:trPr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DAE90F" w14:textId="31AF3AD4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BB020" w14:textId="2A70A265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0A700" w14:textId="3E12CC31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369B8" w14:textId="723042EC" w:rsidR="005D0A90" w:rsidRPr="00465799" w:rsidRDefault="005D0A90" w:rsidP="004E232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</w:tbl>
    <w:p w14:paraId="6613436A" w14:textId="77777777" w:rsidR="00FB6DBC" w:rsidRPr="00453006" w:rsidRDefault="00FB6DBC" w:rsidP="00FB6DBC">
      <w:pPr>
        <w:rPr>
          <w:rFonts w:cs="Times New Roman"/>
        </w:rPr>
      </w:pPr>
    </w:p>
    <w:p w14:paraId="1824F42A" w14:textId="43045078" w:rsidR="00FB6DBC" w:rsidRPr="00453006" w:rsidRDefault="001D7FC1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Apróvadtenyésztés</w:t>
      </w:r>
      <w:r w:rsidR="00FB6DBC" w:rsidRPr="00453006">
        <w:rPr>
          <w:rFonts w:cs="Times New Roman"/>
          <w:b/>
        </w:rPr>
        <w:t xml:space="preserve"> tantárgy</w:t>
      </w:r>
      <w:r w:rsidR="00FB6DBC" w:rsidRPr="00453006">
        <w:rPr>
          <w:rFonts w:cs="Times New Roman"/>
          <w:b/>
        </w:rPr>
        <w:tab/>
      </w:r>
      <w:r w:rsidR="00D059CB" w:rsidRPr="00453006">
        <w:rPr>
          <w:rFonts w:cs="Times New Roman"/>
          <w:b/>
        </w:rPr>
        <w:t>62</w:t>
      </w:r>
      <w:r w:rsidR="00FB6DBC" w:rsidRPr="00453006">
        <w:rPr>
          <w:rFonts w:cs="Times New Roman"/>
          <w:b/>
        </w:rPr>
        <w:t xml:space="preserve"> óra/</w:t>
      </w:r>
      <w:r w:rsidR="00D059CB" w:rsidRPr="00453006">
        <w:rPr>
          <w:rFonts w:cs="Times New Roman"/>
          <w:b/>
        </w:rPr>
        <w:t>73</w:t>
      </w:r>
      <w:r w:rsidR="00FB6DBC" w:rsidRPr="00453006">
        <w:rPr>
          <w:rFonts w:cs="Times New Roman"/>
          <w:b/>
        </w:rPr>
        <w:t xml:space="preserve"> óra*</w:t>
      </w:r>
    </w:p>
    <w:p w14:paraId="5CB7A701" w14:textId="77777777" w:rsidR="00FB6DBC" w:rsidRPr="00453006" w:rsidRDefault="00FB6DBC" w:rsidP="00FB6DBC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0C8EB09A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5919B240" w14:textId="5BC04CD6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9D824D4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0409C238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1457569" w14:textId="15816AA4" w:rsidR="00FB6DBC" w:rsidRPr="00453006" w:rsidRDefault="001D7FC1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tanítási programjának célja olyan ismeretanyag közlése, átadása, amely lehetővé teszi a vadgazdálkodási technikus számára a mesterséges apróvadtenyésztés technológiájának megismerését, elsajátítását, magas színvonalú és eredményes gyakorlati alkalmazását. Középvezetőként képes lesz apróvad tenyésztelep irányítására.</w:t>
      </w:r>
    </w:p>
    <w:p w14:paraId="20E4C2FD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50B60B72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F6CF192" w14:textId="00B4D761" w:rsidR="00FB6DBC" w:rsidRPr="00453006" w:rsidRDefault="001D7FC1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Vadegészségtan, Vadgazdálkodás, vadtakarmányozás, Élőhelyfejlesztés, Géptan</w:t>
      </w:r>
    </w:p>
    <w:p w14:paraId="34B7516C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717C4F5E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48FDC77A" w14:textId="15E47CB3" w:rsidR="00FB6DBC" w:rsidRPr="00453006" w:rsidRDefault="001D7FC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</w:t>
      </w:r>
    </w:p>
    <w:p w14:paraId="3A0A7F03" w14:textId="11E4F5B1" w:rsidR="00FB6DBC" w:rsidRPr="00453006" w:rsidRDefault="001D7FC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vadtenyésztés, apróvadtenyésztés célja, jelentősége, története, hazai helyzete</w:t>
      </w:r>
    </w:p>
    <w:p w14:paraId="17B24831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B77912" w14:textId="669780FD" w:rsidR="00FB6DBC" w:rsidRPr="00453006" w:rsidRDefault="001D7FC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Mesterséges fácántenyésztés</w:t>
      </w:r>
    </w:p>
    <w:p w14:paraId="6D8DB4FA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Szárnyasvad tenyésztelepek létesítésének szempontjai</w:t>
      </w:r>
    </w:p>
    <w:p w14:paraId="7064DF24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tenyészanyag biztosításámak általános szempontjai</w:t>
      </w:r>
    </w:p>
    <w:p w14:paraId="68D16DAC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félvad tenyésztése. Nevelés kotlóssal és szaporítás a fácános kertben</w:t>
      </w:r>
    </w:p>
    <w:p w14:paraId="45695A97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félintenzív tenyésztése</w:t>
      </w:r>
    </w:p>
    <w:p w14:paraId="75C53D67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Intenzív fácántenyésztés:</w:t>
      </w:r>
    </w:p>
    <w:p w14:paraId="2AD17D7F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Fácán törzsanyag kialakítása, tárolása, gondozása</w:t>
      </w:r>
    </w:p>
    <w:p w14:paraId="41C84C53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Törzsesítés, Tojástermelés</w:t>
      </w:r>
    </w:p>
    <w:p w14:paraId="3C24E82A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tojások kezelése (Tojások gyűjtése, válogatása, fertőtlenítése, tárolása, előmelegítése)</w:t>
      </w:r>
    </w:p>
    <w:p w14:paraId="6EEB6F31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fácán keltetése</w:t>
      </w:r>
    </w:p>
    <w:p w14:paraId="5915A622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nevelőház kialakítása</w:t>
      </w:r>
    </w:p>
    <w:p w14:paraId="2E933F98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fácán előnevelése</w:t>
      </w:r>
    </w:p>
    <w:p w14:paraId="61FB6A81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fácán középnevelése</w:t>
      </w:r>
    </w:p>
    <w:p w14:paraId="0531D13A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fácán utónevelése</w:t>
      </w:r>
    </w:p>
    <w:p w14:paraId="009E9B68" w14:textId="692B1BCB" w:rsidR="00FB6DBC" w:rsidRPr="00453006" w:rsidRDefault="001D7FC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 fácán hasznosítása, vadászerdő kialakítása</w:t>
      </w:r>
    </w:p>
    <w:p w14:paraId="35D6291E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BC940F" w14:textId="793259D8" w:rsidR="00FB6DBC" w:rsidRPr="00453006" w:rsidRDefault="001D7FC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Fogolytenyésztés</w:t>
      </w:r>
    </w:p>
    <w:p w14:paraId="4536C3A4" w14:textId="20C3B6F6" w:rsidR="001D7FC1" w:rsidRPr="00453006" w:rsidRDefault="009B3FB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Fogoly</w:t>
      </w:r>
      <w:r w:rsidR="001D7FC1" w:rsidRPr="00453006">
        <w:rPr>
          <w:rFonts w:cs="Times New Roman"/>
        </w:rPr>
        <w:t xml:space="preserve"> tenyészanyag kiválasztása, párosítása, gondozása</w:t>
      </w:r>
    </w:p>
    <w:p w14:paraId="60FC3FB2" w14:textId="77777777" w:rsidR="001D7FC1" w:rsidRPr="00453006" w:rsidRDefault="001D7FC1" w:rsidP="001D7F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Fogoly intenzív nevelése. Előnevelés</w:t>
      </w:r>
    </w:p>
    <w:p w14:paraId="0127B449" w14:textId="53E597F4" w:rsidR="00FB6DBC" w:rsidRPr="00453006" w:rsidRDefault="001D7FC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Középnevelés, kibocsátás</w:t>
      </w:r>
    </w:p>
    <w:p w14:paraId="2A03476E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3C05BF" w14:textId="5685598E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vadréce tenyésztése</w:t>
      </w:r>
    </w:p>
    <w:p w14:paraId="36FCFFF5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vadkacsa félvad rendszerű tenyésztése. </w:t>
      </w:r>
    </w:p>
    <w:p w14:paraId="22F42B88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Csalogató etetéses vadkacsatenyésztés.</w:t>
      </w:r>
    </w:p>
    <w:p w14:paraId="0C36BC81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Intenzív vadkacsatenyésztés.</w:t>
      </w:r>
    </w:p>
    <w:p w14:paraId="5FDEB9E8" w14:textId="3F285465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vadkacsa nevelése</w:t>
      </w:r>
    </w:p>
    <w:p w14:paraId="093A6D81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8EE1A7" w14:textId="6DDF1AB2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Mezei nyúl tenyésztése</w:t>
      </w:r>
    </w:p>
    <w:p w14:paraId="2915404A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mesterséges tenyésztésének célja, jelentősége, helyzete</w:t>
      </w:r>
    </w:p>
    <w:p w14:paraId="2F50184C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ketreces tenyésztése</w:t>
      </w:r>
    </w:p>
    <w:p w14:paraId="56537200" w14:textId="15CE43CF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félvad tenyésztése</w:t>
      </w:r>
    </w:p>
    <w:p w14:paraId="250C234F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A495A8A" w14:textId="258D796B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Vadvédelem, vadmentés mesterséges tenyésztéssel</w:t>
      </w:r>
    </w:p>
    <w:p w14:paraId="139BC34F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Túzokmentés, tenyészés</w:t>
      </w:r>
    </w:p>
    <w:p w14:paraId="59A074E1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-Fészekmentés, tojásgyűjtés</w:t>
      </w:r>
    </w:p>
    <w:p w14:paraId="7BB0CB01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-Keltetés-nevelés, takarmányozás</w:t>
      </w:r>
    </w:p>
    <w:p w14:paraId="2630E08E" w14:textId="7F6D1359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-Kibocsátás</w:t>
      </w:r>
    </w:p>
    <w:p w14:paraId="168C33DF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C23743D" w14:textId="1CB4FA55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Apróvad tenyésztelepek működésének állategészségügyi, higiéniai, állatvédelmi, munkavédelmi szabályai</w:t>
      </w:r>
    </w:p>
    <w:p w14:paraId="6EF4D749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telep működésének higiéniai, állategészségügyi szabályai</w:t>
      </w:r>
    </w:p>
    <w:p w14:paraId="41F4080D" w14:textId="746FDAC5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</w:t>
      </w:r>
      <w:r w:rsidR="009B3FB1" w:rsidRPr="00453006">
        <w:rPr>
          <w:rFonts w:cs="Times New Roman"/>
        </w:rPr>
        <w:t xml:space="preserve"> állatvédelmi szabályok apróvad</w:t>
      </w:r>
      <w:r w:rsidRPr="00453006">
        <w:rPr>
          <w:rFonts w:cs="Times New Roman"/>
        </w:rPr>
        <w:t>tenyésztésre, apróvaddal történő bánásmódra vonatkozó rendeletei</w:t>
      </w:r>
    </w:p>
    <w:p w14:paraId="49E5B05E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Apróvaddal történő bánásmód munkavédelmi, ember-egészségügyi szabályai</w:t>
      </w:r>
    </w:p>
    <w:p w14:paraId="252CD7B3" w14:textId="3D6BB21E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Apróvadtenyésztelep munkaszervezése</w:t>
      </w:r>
    </w:p>
    <w:p w14:paraId="679D007D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5BC70B" w14:textId="758BDC6D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Apróvadtenyésztelepek nyilvántartásai és bizonylatai</w:t>
      </w:r>
    </w:p>
    <w:p w14:paraId="7C0ED361" w14:textId="10FAEA3B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Állattenyésztés (apróvadtenyésztés), keltetés, nevelés, takarmányozás nyilvántartásai, bizonylatai.</w:t>
      </w:r>
    </w:p>
    <w:p w14:paraId="04F88CEA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F690A9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403D76D9" w14:textId="0DC91C7C" w:rsidR="00FB6DBC" w:rsidRPr="00453006" w:rsidRDefault="00732BC7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</w:t>
      </w:r>
    </w:p>
    <w:p w14:paraId="77568887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30559165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5DB79479" w14:textId="2837176B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66C7DC6B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2389C248" w14:textId="31A598B7" w:rsidR="00FB6DBC" w:rsidRPr="00453006" w:rsidRDefault="00732BC7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Nagyvadtenyésztés</w:t>
      </w:r>
      <w:r w:rsidR="00FB6DBC" w:rsidRPr="00453006">
        <w:rPr>
          <w:rFonts w:cs="Times New Roman"/>
          <w:b/>
        </w:rPr>
        <w:t xml:space="preserve"> tantárgy</w:t>
      </w:r>
      <w:r w:rsidR="00FB6DBC" w:rsidRPr="00453006">
        <w:rPr>
          <w:rFonts w:cs="Times New Roman"/>
          <w:b/>
        </w:rPr>
        <w:tab/>
      </w:r>
      <w:r w:rsidR="001C7E77" w:rsidRPr="00453006">
        <w:rPr>
          <w:rFonts w:cs="Times New Roman"/>
          <w:b/>
        </w:rPr>
        <w:t>31</w:t>
      </w:r>
      <w:r w:rsidR="00FB6DBC" w:rsidRPr="00453006">
        <w:rPr>
          <w:rFonts w:cs="Times New Roman"/>
          <w:b/>
        </w:rPr>
        <w:t xml:space="preserve"> óra/</w:t>
      </w:r>
      <w:r w:rsidR="001C7E77" w:rsidRPr="00453006">
        <w:rPr>
          <w:rFonts w:cs="Times New Roman"/>
          <w:b/>
        </w:rPr>
        <w:t>31</w:t>
      </w:r>
      <w:r w:rsidR="00FB6DBC" w:rsidRPr="00453006">
        <w:rPr>
          <w:rFonts w:cs="Times New Roman"/>
          <w:b/>
        </w:rPr>
        <w:t xml:space="preserve"> óra*</w:t>
      </w:r>
    </w:p>
    <w:p w14:paraId="76EF080A" w14:textId="77777777" w:rsidR="00FB6DBC" w:rsidRPr="00453006" w:rsidRDefault="00FB6DBC" w:rsidP="00FB6DBC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4B145733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66622B33" w14:textId="34BDC546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5F201E0A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6E2D4FA7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02E8106A" w14:textId="180C6F53" w:rsidR="00FB6DBC" w:rsidRPr="00453006" w:rsidRDefault="00732BC7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tanítási programjának célja olyan ismeretanyag közlése, átadása, amely lehetővé teszi a vadgazdálkodási technikus számára a mesterséges nagyvadtenyésztés technológiájának megismerését, elsajátítását, magas színvonalú és eredményes gyakorlati alkalmazását. Középvezetőként képes lesz nagyvadtenyésztelep irányítására.</w:t>
      </w:r>
    </w:p>
    <w:p w14:paraId="30178DA2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1BCA6C81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11FBBF3A" w14:textId="5E0FB4C5" w:rsidR="00FB6DBC" w:rsidRPr="00453006" w:rsidRDefault="00732BC7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Vadegészségtan, Vadgazdálkodás, vadtakarmányozás, Élőhelyfejlesztés, Géptan</w:t>
      </w:r>
    </w:p>
    <w:p w14:paraId="1B96E055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01E3D377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1C3422F9" w14:textId="71589EF5" w:rsidR="00FB6DBC" w:rsidRPr="00453006" w:rsidRDefault="00732BC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Bevezetés. Nagyvadfajok zárttéri tartása</w:t>
      </w:r>
    </w:p>
    <w:p w14:paraId="0DC3BC3A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Vadaskertek kialakulásának története</w:t>
      </w:r>
    </w:p>
    <w:p w14:paraId="2918A589" w14:textId="1691ED79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Vadaskertek jelentősége. Vadaskertek lé</w:t>
      </w:r>
      <w:r w:rsidR="00736849" w:rsidRPr="00453006">
        <w:rPr>
          <w:rFonts w:cs="Times New Roman"/>
        </w:rPr>
        <w:t>tesítésének jogszabályi háttere</w:t>
      </w:r>
    </w:p>
    <w:p w14:paraId="31932F8B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 tartását szolgáló létesítmények osztályozása</w:t>
      </w:r>
    </w:p>
    <w:p w14:paraId="7693B8DD" w14:textId="77777777" w:rsidR="00732BC7" w:rsidRPr="00453006" w:rsidRDefault="00732BC7" w:rsidP="00732BC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Zárttéri vadgazdálkodás etikája</w:t>
      </w:r>
    </w:p>
    <w:p w14:paraId="684F6893" w14:textId="1DBF9ABA" w:rsidR="00FB6DBC" w:rsidRPr="00453006" w:rsidRDefault="00732BC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Vadaskertek berendezései</w:t>
      </w:r>
    </w:p>
    <w:p w14:paraId="5A9F9741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6BC7F6" w14:textId="199674E1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vaddisznó zárttéri tartása</w:t>
      </w:r>
    </w:p>
    <w:p w14:paraId="60014694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vaddisznó tartástechnológiája</w:t>
      </w:r>
    </w:p>
    <w:p w14:paraId="2BFD89B0" w14:textId="74A9E1EE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vaddiszn</w:t>
      </w:r>
      <w:r w:rsidR="00736849" w:rsidRPr="00453006">
        <w:rPr>
          <w:rFonts w:cs="Times New Roman"/>
        </w:rPr>
        <w:t>ó takarmányozása zárt tartásnál</w:t>
      </w:r>
    </w:p>
    <w:p w14:paraId="0F56CBBB" w14:textId="5E619DED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vaddisznóállomány kezelése és hasznosítása</w:t>
      </w:r>
    </w:p>
    <w:p w14:paraId="61F46F41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D26CF3" w14:textId="5CF2F8BB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Gímszarvas zárttéri tartása</w:t>
      </w:r>
    </w:p>
    <w:p w14:paraId="4E73D56C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Gímes vadaskertek</w:t>
      </w:r>
    </w:p>
    <w:p w14:paraId="4CCF6893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Gímszarvas farmok jelentősége, tartástechnológiája</w:t>
      </w:r>
    </w:p>
    <w:p w14:paraId="4BEBAF29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Gímszarvas takarmányozása farmi tartásnál</w:t>
      </w:r>
    </w:p>
    <w:p w14:paraId="2BAB96FB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Gímszarvas tenyésztése farmokon</w:t>
      </w:r>
    </w:p>
    <w:p w14:paraId="203C530C" w14:textId="62D9AE45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Gímszarvas hasznosítása</w:t>
      </w:r>
    </w:p>
    <w:p w14:paraId="53FF7B83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4AAEA1" w14:textId="278B69BA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Dám zárttéri tartása</w:t>
      </w:r>
    </w:p>
    <w:p w14:paraId="117F1779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Dám zárttéri tartása</w:t>
      </w:r>
    </w:p>
    <w:p w14:paraId="53B44629" w14:textId="6E8546D1" w:rsidR="0080081B" w:rsidRPr="00453006" w:rsidRDefault="00736849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Dám takarmányozása </w:t>
      </w:r>
      <w:r w:rsidR="0080081B" w:rsidRPr="00453006">
        <w:rPr>
          <w:rFonts w:cs="Times New Roman"/>
        </w:rPr>
        <w:t>zárttéri tartásnál</w:t>
      </w:r>
    </w:p>
    <w:p w14:paraId="4EE28D87" w14:textId="631090FC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Dám hasznosítása</w:t>
      </w:r>
    </w:p>
    <w:p w14:paraId="0D96F0FC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5C42DE" w14:textId="12BA07F9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Muflon zárttéri tartása</w:t>
      </w:r>
    </w:p>
    <w:p w14:paraId="0AD2484B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Muflon zárttéri tartása</w:t>
      </w:r>
    </w:p>
    <w:p w14:paraId="402C2084" w14:textId="7136DFED" w:rsidR="0080081B" w:rsidRPr="00453006" w:rsidRDefault="00736849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Muflon takarmányozása</w:t>
      </w:r>
    </w:p>
    <w:p w14:paraId="7AFCBF63" w14:textId="13F48BA4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Muflon hasznosítása</w:t>
      </w:r>
    </w:p>
    <w:p w14:paraId="279DCB9A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474335" w14:textId="2B79AE81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Több nagyvadfaj együttes zárttéri tartása</w:t>
      </w:r>
    </w:p>
    <w:p w14:paraId="4EE87BDB" w14:textId="6DC75C3F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Több nagyvadfaj együttes zárttéri tartása</w:t>
      </w:r>
    </w:p>
    <w:p w14:paraId="142AD620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E45680" w14:textId="06569F69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Állatkertek, vadaskertek, vadasparkok, rezervátumok</w:t>
      </w:r>
    </w:p>
    <w:p w14:paraId="745B77F1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Állatkerti tartás technológiája</w:t>
      </w:r>
    </w:p>
    <w:p w14:paraId="68A952A5" w14:textId="56106E57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Vadaskertek, vadasparkok, rezervátumok tartástechnológiái</w:t>
      </w:r>
    </w:p>
    <w:p w14:paraId="4F65E236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D4650C" w14:textId="0867E509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Nagyvad tenyésztelepek működésének állategészségügyi, higiéniai, állatvédelmi, munkavédelmi szabályai</w:t>
      </w:r>
    </w:p>
    <w:p w14:paraId="3121644C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telep működésének higiéniai, állategészségügyi szabályai</w:t>
      </w:r>
    </w:p>
    <w:p w14:paraId="6911944B" w14:textId="2EE69891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állatvédelmi szabályok nagyvadtenyésztésre, nagyvaddal történő bánásmódra vonatkozó rendeletei</w:t>
      </w:r>
    </w:p>
    <w:p w14:paraId="6272F588" w14:textId="77777777" w:rsidR="0080081B" w:rsidRPr="00453006" w:rsidRDefault="0080081B" w:rsidP="0080081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Nagyvaddal történő bánásmód munkavédelmi, ember-egészségügyi szabályai</w:t>
      </w:r>
    </w:p>
    <w:p w14:paraId="40B4F64D" w14:textId="1EBD8A69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 tenyésztelep munkaszervezése</w:t>
      </w:r>
    </w:p>
    <w:p w14:paraId="6873A360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59B42C" w14:textId="5160DE16" w:rsidR="00FB6DBC" w:rsidRPr="00453006" w:rsidRDefault="0080081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Nagyvadtenyésztelepek nyilvántartásai és bizonylatai</w:t>
      </w:r>
    </w:p>
    <w:p w14:paraId="25850116" w14:textId="5BCD7284" w:rsidR="00FB6DBC" w:rsidRPr="00453006" w:rsidRDefault="0080081B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Állattenyésztés (nagyvadtenyésztés), takarmányozás nyilvántartásai, bizonylatai</w:t>
      </w:r>
    </w:p>
    <w:p w14:paraId="73AF0618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3E1318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0C765D91" w14:textId="5C867CC8" w:rsidR="00FB6DBC" w:rsidRPr="00453006" w:rsidRDefault="00C31CD4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</w:t>
      </w:r>
    </w:p>
    <w:p w14:paraId="2E6DF281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7859A216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21AC26F2" w14:textId="23F01D80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645EDC9E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5ED8967E" w14:textId="69B4A41C" w:rsidR="00FB6DBC" w:rsidRPr="00453006" w:rsidRDefault="00C31CD4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Vadtenyésztés gyakorlat</w:t>
      </w:r>
      <w:r w:rsidR="00FB6DBC" w:rsidRPr="00453006">
        <w:rPr>
          <w:rFonts w:cs="Times New Roman"/>
          <w:b/>
        </w:rPr>
        <w:t xml:space="preserve"> tantárgy</w:t>
      </w:r>
      <w:r w:rsidR="00FB6DBC" w:rsidRPr="00453006">
        <w:rPr>
          <w:rFonts w:cs="Times New Roman"/>
          <w:b/>
        </w:rPr>
        <w:tab/>
      </w:r>
      <w:r w:rsidR="001C7E77" w:rsidRPr="00453006">
        <w:rPr>
          <w:rFonts w:cs="Times New Roman"/>
          <w:b/>
        </w:rPr>
        <w:t>62</w:t>
      </w:r>
      <w:r w:rsidR="00FB6DBC" w:rsidRPr="00453006">
        <w:rPr>
          <w:rFonts w:cs="Times New Roman"/>
          <w:b/>
        </w:rPr>
        <w:t xml:space="preserve"> óra/</w:t>
      </w:r>
      <w:r w:rsidR="001C7E77" w:rsidRPr="00453006">
        <w:rPr>
          <w:rFonts w:cs="Times New Roman"/>
          <w:b/>
        </w:rPr>
        <w:t>67</w:t>
      </w:r>
      <w:r w:rsidR="00FB6DBC" w:rsidRPr="00453006">
        <w:rPr>
          <w:rFonts w:cs="Times New Roman"/>
          <w:b/>
        </w:rPr>
        <w:t xml:space="preserve"> óra*</w:t>
      </w:r>
    </w:p>
    <w:p w14:paraId="36125569" w14:textId="77777777" w:rsidR="00FB6DBC" w:rsidRPr="00453006" w:rsidRDefault="00FB6DBC" w:rsidP="00FB6DBC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78637DB9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1BDB2795" w14:textId="53CEBEAE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18A3EE5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6F9BA0C5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2C0DB1F5" w14:textId="27DD10B5" w:rsidR="00FB6DBC" w:rsidRPr="00453006" w:rsidRDefault="00B21076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vadtenyésztés gyakorlat célja azon jártasságok és készségek kialakítása a vadgazdálkodási technikus számára, amelyek lehetővé teszik a termelési, üzemeltetési, ellenőrzési, vezetési, kutatási feladatok végrehajtását az adott munkakör által meghatározott szinten</w:t>
      </w:r>
    </w:p>
    <w:p w14:paraId="66D6B80F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2470D4A1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68E52EB" w14:textId="3F5E6FF6" w:rsidR="00FB6DBC" w:rsidRPr="00453006" w:rsidRDefault="00B21076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Vadegészségtan, Vadgazdálkodás, vadtakarmányozás, Élőhelyfejlesztés, Géptan</w:t>
      </w:r>
    </w:p>
    <w:p w14:paraId="24FA0F9A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1D0FC7E2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173D9A9" w14:textId="42810D9B" w:rsidR="00FB6DBC" w:rsidRPr="00453006" w:rsidRDefault="00B2107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Apróvadtenyésztés gyakorlat</w:t>
      </w:r>
    </w:p>
    <w:p w14:paraId="5B6D8D76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zárttéri tenyésztéstechnológiája.</w:t>
      </w:r>
    </w:p>
    <w:p w14:paraId="14D8D437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fogoly zárttéri tenyésztéstechnológiája.</w:t>
      </w:r>
    </w:p>
    <w:p w14:paraId="5D520E7B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vadréce zárttéri tenyésztéstechnológiája.</w:t>
      </w:r>
    </w:p>
    <w:p w14:paraId="30026FFB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mesterséges tenyésztése.</w:t>
      </w:r>
    </w:p>
    <w:p w14:paraId="688ECE37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Vadvédelem, vadmentés mesterséges tenyésztéssel</w:t>
      </w:r>
    </w:p>
    <w:p w14:paraId="2D57DF58" w14:textId="371EC443" w:rsidR="00FB6DBC" w:rsidRPr="00453006" w:rsidRDefault="00B2107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Apróvadtenyésztelepek nyilvántartásai, bizonylatai.</w:t>
      </w:r>
    </w:p>
    <w:p w14:paraId="325C0765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1FFE0D" w14:textId="4A85B84D" w:rsidR="00FB6DBC" w:rsidRPr="00453006" w:rsidRDefault="00B21076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Nagyvadtenyésztés gyakorlat</w:t>
      </w:r>
    </w:p>
    <w:p w14:paraId="0D567B0A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 mesterséges, zárttéri tenyésztése (gím, dám, muflon, vaddisznó).</w:t>
      </w:r>
    </w:p>
    <w:p w14:paraId="49BAF357" w14:textId="77777777" w:rsidR="00B21076" w:rsidRPr="00453006" w:rsidRDefault="00B21076" w:rsidP="00B2107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Állatkertek, vadasparkok, vadaskertek, vadrezervátumok.</w:t>
      </w:r>
    </w:p>
    <w:p w14:paraId="2CB4F1F1" w14:textId="68E1AA6D" w:rsidR="00FB6DBC" w:rsidRPr="00453006" w:rsidRDefault="00B21076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Nagyvadtenyésztelepek nyilvántartásai, bizonylatai</w:t>
      </w:r>
    </w:p>
    <w:p w14:paraId="3453F57C" w14:textId="77777777" w:rsidR="00FB6DBC" w:rsidRPr="00453006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AA1545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A2A181C" w14:textId="48C41AEE" w:rsidR="00FB6DBC" w:rsidRPr="00453006" w:rsidRDefault="00B21076" w:rsidP="00FB6DBC">
      <w:pPr>
        <w:spacing w:after="0"/>
        <w:ind w:left="426"/>
        <w:rPr>
          <w:rFonts w:cs="Times New Roman"/>
          <w:i/>
        </w:rPr>
      </w:pPr>
      <w:r w:rsidRPr="00453006">
        <w:rPr>
          <w:rFonts w:cs="Times New Roman"/>
          <w:i/>
        </w:rPr>
        <w:t>Vadasparkok, vadrezervátumok, állatkertek, zárttéri mesterséges apró- és nagyvadtenyésztő telepek, oktatási-nevelési intézmények tantenyésztelepe, illetve a tanterem.</w:t>
      </w:r>
    </w:p>
    <w:p w14:paraId="2649FD45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56ED3E3D" w14:textId="77777777" w:rsidR="00FB6DBC" w:rsidRPr="00453006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6679886B" w14:textId="55EB1324" w:rsidR="00FB6DBC" w:rsidRPr="00453006" w:rsidRDefault="00FB6DBC" w:rsidP="00FB6DBC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5F735E0A" w14:textId="77777777" w:rsidR="00FB6DBC" w:rsidRPr="00453006" w:rsidRDefault="00FB6DBC" w:rsidP="00FB6DBC">
      <w:pPr>
        <w:spacing w:after="0"/>
        <w:ind w:left="426"/>
        <w:rPr>
          <w:rFonts w:cs="Times New Roman"/>
        </w:rPr>
      </w:pPr>
    </w:p>
    <w:p w14:paraId="4FE56C93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2F831261" w14:textId="77777777" w:rsidR="00A23F09" w:rsidRPr="00453006" w:rsidRDefault="00A23F09" w:rsidP="00A23F09">
      <w:pPr>
        <w:rPr>
          <w:rFonts w:cs="Times New Roman"/>
        </w:rPr>
      </w:pPr>
    </w:p>
    <w:p w14:paraId="5264EEF3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052FC6B5" w14:textId="7BF00A70" w:rsidR="00A23F09" w:rsidRPr="00453006" w:rsidRDefault="0094553A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11608</w:t>
      </w:r>
      <w:r w:rsidR="0059288A" w:rsidRPr="00453006">
        <w:rPr>
          <w:rFonts w:cs="Times New Roman"/>
          <w:b/>
          <w:sz w:val="36"/>
        </w:rPr>
        <w:t>-16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14E6CCD9" w14:textId="48F9C5B0" w:rsidR="00A23F09" w:rsidRPr="00453006" w:rsidRDefault="0094553A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Vadgazdálkodás, vadtakarmányozás</w:t>
      </w:r>
    </w:p>
    <w:p w14:paraId="754D520F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3251F041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0C7AA92F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58B9330F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53E8AF20" w14:textId="34906850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94553A" w:rsidRPr="00453006">
        <w:rPr>
          <w:rFonts w:cs="Times New Roman"/>
        </w:rPr>
        <w:t>11608-16</w:t>
      </w:r>
      <w:r w:rsidRPr="00453006">
        <w:rPr>
          <w:rFonts w:cs="Times New Roman"/>
        </w:rPr>
        <w:t xml:space="preserve"> azonosító számú </w:t>
      </w:r>
      <w:r w:rsidR="0094553A" w:rsidRPr="00453006">
        <w:rPr>
          <w:rFonts w:cs="Times New Roman"/>
        </w:rPr>
        <w:t>Vadgazdálkodás, vadtakarmányozás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-137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41"/>
        <w:gridCol w:w="758"/>
        <w:gridCol w:w="758"/>
        <w:gridCol w:w="889"/>
      </w:tblGrid>
      <w:tr w:rsidR="005D0A90" w:rsidRPr="00465799" w14:paraId="0229BEF0" w14:textId="77777777" w:rsidTr="00465799">
        <w:trPr>
          <w:cantSplit/>
          <w:trHeight w:val="2149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932EF3" w14:textId="77777777" w:rsidR="005D0A90" w:rsidRPr="00465799" w:rsidRDefault="005D0A90" w:rsidP="000B5CE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97CEF54" w14:textId="5699CFCB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8F63531" w14:textId="64C3D7BF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Vadtakarmányozás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863842B" w14:textId="417DD9FF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Vadgazdálkodás, vadtakarmányozás gyakorlat</w:t>
            </w:r>
          </w:p>
        </w:tc>
      </w:tr>
      <w:tr w:rsidR="005D0A90" w:rsidRPr="00465799" w14:paraId="66068BA2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8EAEF1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A1E67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D57DF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0C2A2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08907240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27C65B" w14:textId="0910214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Vadgazdálkodási berendezéseket épít, kezel és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F1583E" w14:textId="4AD9F8A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30B6D" w14:textId="2723E11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6A4AB0" w14:textId="267DF72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6C926B6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7BBA6C" w14:textId="49808DC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Cserkelő utakat, lőnyiladékokat jelöl ki, készít és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AB8B6A" w14:textId="63CC04F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0349B" w14:textId="24E7C41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BEE2A4" w14:textId="6A595A1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CDC9A4B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DEE63D" w14:textId="00E26B7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Villanypásztort épít, ellenőriz, működtet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338EFF" w14:textId="0940994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1A880" w14:textId="0E4520B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A0481" w14:textId="0D0515B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01528A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181839" w14:textId="171EC7A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Vadállomány gazdálkodási-szabályozási tervet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6088B" w14:textId="12DE8D1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27B10" w14:textId="7ED7F37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17E1FE" w14:textId="3DA3728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558CBC5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C65E6C" w14:textId="426DB54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Elvégzi a vadállomány mennyiségi és minőségi szabályozását (selejtezését)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212C74" w14:textId="05D057E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3221A" w14:textId="24C852F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00F9E" w14:textId="3422B93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BE5BE7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8E2287" w14:textId="3328991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Ivararány szabályozást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F6657" w14:textId="3786224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5F484" w14:textId="2FDEFC7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24EC8" w14:textId="1887BA1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71BB589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67E588" w14:textId="29FBF1C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Vadlétszám-becslést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D56F8" w14:textId="41775A2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5E234A" w14:textId="1ACB45F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7C9463" w14:textId="0348EC5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A7B7705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1021B5" w14:textId="1FA012B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Vadgazdálkodási terveket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A0DE5" w14:textId="5AF9A32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3EEAD" w14:textId="35F62A3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880636" w14:textId="3FBEB8F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3278690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91B329" w14:textId="12CB3AB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Vadvédelmi szolgálatot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931C83" w14:textId="19986DE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B9A7A7" w14:textId="07BCEE3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1983E" w14:textId="760B8FC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F2BD4F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620274" w14:textId="34973F9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Szükség esetén megszervezi a vad mentését és gondoskodik a végrehajtásról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04E232" w14:textId="296FB1E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69200" w14:textId="3D0935F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BCAD0" w14:textId="256874B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6D7999B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967C4C" w14:textId="335343F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Gondoskodik a vad takarmányozásáról (takarmányozást tervez, takarmányt előkészít, kihelyez, etet)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2B44A7" w14:textId="1C6405C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59AB9" w14:textId="443E2DA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DA650" w14:textId="20697C3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05F9767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2CB2CF" w14:textId="09D0089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Takarmánytárolást, tartósítást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D4B7CB" w14:textId="0CE5D62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BC5AF" w14:textId="68548AF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FB835E" w14:textId="0E6379C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AE36CBB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AF78C4" w14:textId="19427CB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Természetes takarmányokat hasznosít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B8DED5" w14:textId="26B63FC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494CE0" w14:textId="38B9BF5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6E966" w14:textId="48ED29D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4DD9C31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CF1C3A" w14:textId="4D6C004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Vadeltartóképességet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7A8BD3" w14:textId="435309A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304AD" w14:textId="63A5C9B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757AF" w14:textId="6A387C5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E941DFF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BDAEBD" w14:textId="140645E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Vadkárelhárítást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E53F35" w14:textId="4FB3BEC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6B716" w14:textId="3DA9A8D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A90DF" w14:textId="30BDFDF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D0F8D01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4F9B21" w14:textId="03C4D4B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Vadriasztó szereket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FEEC26" w14:textId="3121E84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B63943" w14:textId="7CD86CD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F8673" w14:textId="15D462C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3C19913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A135FB" w14:textId="0FDE2AB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Felismeri és jelenti a vadkárt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A0B720" w14:textId="5919475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E1166" w14:textId="39D3539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E80E5" w14:textId="7B3A800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C2E7544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1A2C65" w14:textId="0E4F556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Apasztja a kártékony vad állományát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5E4E6" w14:textId="148C32C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B2CF5" w14:textId="6185A8E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88B84D" w14:textId="5FAD9C3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473A41B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1A066" w14:textId="224F560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Együttműködik a gazdálkodókkal és a hatóságokkal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363A4" w14:textId="58A344A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24459" w14:textId="0A8D577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4E5E6" w14:textId="6B605A4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76C8BD2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6B8496" w14:textId="6A75040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Gépi munkák előtt – szükség szerint – vadmentesítést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CA5417" w14:textId="26295D0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9023F" w14:textId="1BE2F4D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A80985" w14:textId="6CD7BC6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7853A4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3CB1A9" w14:textId="2B630B7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Munkaszervezést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7866FA" w14:textId="11BBA47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1362B5" w14:textId="66A1CAC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BE8414" w14:textId="67EC910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D234329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1A6F4C" w14:textId="798397F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Vezeti a vadgazdálkodás bizonylatait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C697D" w14:textId="486AFA2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7A0B3" w14:textId="4B0BDFB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CC705" w14:textId="2192741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C940C2F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D443D3" w14:textId="0A7CF69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a munkavédelmi, tűzvédelmi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3ADDE1" w14:textId="770DD7D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ECDB1" w14:textId="691D9DF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5C7AF" w14:textId="3042886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7A1F8F8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C9A31E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38A57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F20A5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74294A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524241A3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D9388E" w14:textId="04FA570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Törvények, jogszabályok és azok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5B8017" w14:textId="12E9EE5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DF0C3" w14:textId="3368B43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A2CBA" w14:textId="52D7833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1BA69B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DCE481" w14:textId="30D2425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Területismeret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6FDFA" w14:textId="0D46F15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BA6D35" w14:textId="75A5A79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C812A" w14:textId="6F1B37E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63984E9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775E29" w14:textId="023C701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Vadgazdálkodási berendezések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43751" w14:textId="63A3D2E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AAF1E6" w14:textId="1EDDDD0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0EC55E" w14:textId="407442F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67A522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ACB9C1" w14:textId="473A8C4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Állománydinamika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5F1C85" w14:textId="2C2515C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5FA73" w14:textId="25C148C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F5E957" w14:textId="03122A8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F90AA1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AF6D21" w14:textId="6AF638E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Vadállomány becslés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A4A3A" w14:textId="02F2218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E7899" w14:textId="1DFC412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56424" w14:textId="715B851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B6ACBC0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B1317" w14:textId="5F0D24E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Állományszabályozás, selejtezés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786387" w14:textId="164EC88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8EE36D" w14:textId="6770C05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7749D" w14:textId="6B905BE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B323FF7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4000D4" w14:textId="1C231FB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Ivararány szabályozás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6743" w14:textId="0A836A3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2402F" w14:textId="6E8DD00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52745" w14:textId="5172DB3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E51F9D5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CCA0F2" w14:textId="3E51714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Korbecslés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476949" w14:textId="55737A8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9EFBA6" w14:textId="4A30365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8D8E3" w14:textId="36A1119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C0B961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A4190" w14:textId="5C2C252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Vadeltartóképesség mérése és számítása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1FB57" w14:textId="249ACAA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742420" w14:textId="615C141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9AD2A4" w14:textId="247BD0D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089436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8A93FA" w14:textId="3D08503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Vadtakarmányozás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5BB590" w14:textId="02FAA5C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5123B0" w14:textId="64B67B9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2F0A0" w14:textId="47AF2CF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FCABF23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EC7B6C" w14:textId="265CCE8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Takarmány készítés, tartósítás, tárolás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7BB60" w14:textId="516CFAB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EC0862" w14:textId="5CDB5C9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A8A22" w14:textId="667B7DA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049DC64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137FF9" w14:textId="2A9001A7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Vadkárelhárítás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160A0" w14:textId="719C2DE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4CCEB" w14:textId="0F9A90C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61157" w14:textId="37B1C8D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78B3FA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3CB366" w14:textId="3A7294B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Vadkárbecslés és számítás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B31B0" w14:textId="58BFAAD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6DFA69" w14:textId="4C0AA23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C874E" w14:textId="4EFE388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5CA7837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168832" w14:textId="09CC5CE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3B06B" w14:textId="0013ED8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3D2F0" w14:textId="178CC41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000167" w14:textId="0E4C657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23FDFD7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72BC7C" w14:textId="23DDD1C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Munka-,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5A71C" w14:textId="0FC4B7F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D88A47" w14:textId="08D35B9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DACF9" w14:textId="2F6DCBA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FEFB974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7B12B3" w14:textId="2229D18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891D77" w14:textId="3958136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C402A" w14:textId="02EDAE8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64E3E" w14:textId="734CABB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8D6894F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AA9146" w14:textId="5F65247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Vadgazdálkodás bizonylatai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940744" w14:textId="4634B9A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E79791" w14:textId="6FC22B8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E63AE" w14:textId="070BE1C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B392BE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177DE9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62278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A532BC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98014E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7054064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56CFE8" w14:textId="2195BC2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en-US" w:eastAsia="de-DE"/>
              </w:rPr>
              <w:t>Szakmai szöveg megértése (hallott, olvasott, idegen nyelvű is)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2C296" w14:textId="0860DDD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FBD07" w14:textId="072A821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3626D" w14:textId="04CDFDD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</w:tr>
      <w:tr w:rsidR="005D0A90" w:rsidRPr="00465799" w14:paraId="4BCEBC01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2DADD" w14:textId="6D908F4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Szakmai írási,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34C4A" w14:textId="5DD6678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2A452" w14:textId="054E3E8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6DE25" w14:textId="25C2438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</w:tr>
      <w:tr w:rsidR="005D0A90" w:rsidRPr="00465799" w14:paraId="6F86F10F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0F5E56" w14:textId="504B5753" w:rsidR="005D0A90" w:rsidRPr="00465799" w:rsidRDefault="005D0A90" w:rsidP="009B3FB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Elemi szintű számítógép</w:t>
            </w:r>
            <w:r w:rsidR="009B3FB1" w:rsidRPr="00465799">
              <w:rPr>
                <w:rFonts w:cs="Times New Roman"/>
                <w:color w:val="000000"/>
                <w:szCs w:val="24"/>
                <w:lang w:val="de-DE" w:eastAsia="de-DE"/>
              </w:rPr>
              <w:t xml:space="preserve"> </w:t>
            </w: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használat (szövegszerkesztő, táblázatkezelő, prezentáció)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2D944" w14:textId="07F31A3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5DF3F" w14:textId="14410A7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0229AF" w14:textId="1E3A6AD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</w:tr>
      <w:tr w:rsidR="005D0A90" w:rsidRPr="00465799" w14:paraId="5A4132B8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ACC34" w14:textId="42209EA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Vadgazdálkodás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D8B531" w14:textId="787263F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BEB86" w14:textId="577321D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73B89" w14:textId="76E6778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</w:tr>
      <w:tr w:rsidR="005D0A90" w:rsidRPr="00465799" w14:paraId="3E1DD417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43AB97" w14:textId="0284F70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A852A" w14:textId="4206626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376C6" w14:textId="09F9B12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04D96" w14:textId="4B0D3A2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x</w:t>
            </w:r>
          </w:p>
        </w:tc>
      </w:tr>
      <w:tr w:rsidR="005D0A90" w:rsidRPr="00465799" w14:paraId="7608467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FF1EDD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00217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6D054C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0FF64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32723649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852125" w14:textId="563E9C6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56C79" w14:textId="3B02596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F243D" w14:textId="642CC3A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E2088" w14:textId="245A7B1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B27442D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29952DA" w14:textId="3E31F02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0C6836" w14:textId="1CD6381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6B27E" w14:textId="6131DDB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A3B34" w14:textId="51135A6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D459E38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6F261F" w14:textId="6E80A9C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660CE" w14:textId="58FD977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CAE42" w14:textId="13A7E920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5D146" w14:textId="2BA73C01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B5CD90E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D3ADA1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8A074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04700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0B911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6A47AC05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FDC27" w14:textId="2BF71576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ADBDED" w14:textId="40FF1E6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C0D4E" w14:textId="163DC9F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74BDD" w14:textId="5B79777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EC10F45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9F2337" w14:textId="5DEA258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6E84C" w14:textId="7AAE25BF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A73FD" w14:textId="05EB06B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09C94" w14:textId="246CD3AD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E0104FA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739C90" w14:textId="7E0154BB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4A19A0" w14:textId="141C95AE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5FCBF" w14:textId="27A6DE8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7DFB43" w14:textId="47B46C6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47248B9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28A125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AD65E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EAA64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9B9ACA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45B15C9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5CA58B" w14:textId="548A392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Új ötletek, megoldások kipróbálása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479226" w14:textId="55BECA55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BE8EAD" w14:textId="1364F7D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458A4" w14:textId="2383FE12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5D149E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AA6BC" w14:textId="19B6B6A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B60E0" w14:textId="118A14C4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03E67" w14:textId="794B4C7C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6C4C4" w14:textId="58C23478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F3E1C4C" w14:textId="77777777" w:rsidTr="00465799">
        <w:trPr>
          <w:trHeight w:val="255"/>
          <w:jc w:val="center"/>
        </w:trPr>
        <w:tc>
          <w:tcPr>
            <w:tcW w:w="56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DB647" w14:textId="2D63D083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6AFEF" w14:textId="6943012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68647A" w14:textId="4A907E5A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37184" w14:textId="244C1139" w:rsidR="005D0A90" w:rsidRPr="00465799" w:rsidRDefault="005D0A90" w:rsidP="002608C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</w:tbl>
    <w:p w14:paraId="2CD040C4" w14:textId="77777777" w:rsidR="00A23F09" w:rsidRPr="00453006" w:rsidRDefault="00A23F09" w:rsidP="00A23F09">
      <w:pPr>
        <w:rPr>
          <w:rFonts w:cs="Times New Roman"/>
        </w:rPr>
      </w:pPr>
    </w:p>
    <w:p w14:paraId="67C3A489" w14:textId="269A2FC2" w:rsidR="00A23F09" w:rsidRPr="00453006" w:rsidRDefault="002608C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Vadgazdálkodás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084DC0" w:rsidRPr="00453006">
        <w:rPr>
          <w:rFonts w:cs="Times New Roman"/>
          <w:b/>
        </w:rPr>
        <w:t>134</w:t>
      </w:r>
      <w:r w:rsidR="00A23F09" w:rsidRPr="00453006">
        <w:rPr>
          <w:rFonts w:cs="Times New Roman"/>
          <w:b/>
        </w:rPr>
        <w:t xml:space="preserve"> óra/</w:t>
      </w:r>
      <w:r w:rsidR="00084DC0" w:rsidRPr="00453006">
        <w:rPr>
          <w:rFonts w:cs="Times New Roman"/>
          <w:b/>
        </w:rPr>
        <w:t>145</w:t>
      </w:r>
      <w:r w:rsidR="00A23F09" w:rsidRPr="00453006">
        <w:rPr>
          <w:rFonts w:cs="Times New Roman"/>
          <w:b/>
        </w:rPr>
        <w:t xml:space="preserve"> óra*</w:t>
      </w:r>
    </w:p>
    <w:p w14:paraId="578C04BE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19ED939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6001E46" w14:textId="64D3EF3A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3D96309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5D3879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D17E564" w14:textId="77777777" w:rsidR="002608C0" w:rsidRPr="00453006" w:rsidRDefault="002608C0" w:rsidP="002608C0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vadgazdálkodás sajátos termelési tevékenység, mezőgazdasági ágazat, amelynek önálló technológiája, technikája van. Tárgya - egyben terméke - a vad, amelynek élőhelye a szabad természet, illetőleg más mezőgazdasági ágazatok által művelt terület (szántóföldi növénytermesztés, erdőgazdálkodás, rét- legelő művelés). </w:t>
      </w:r>
    </w:p>
    <w:p w14:paraId="787863AD" w14:textId="3582B37E" w:rsidR="00A23F09" w:rsidRPr="00453006" w:rsidRDefault="002608C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tanításának célja, hogy a tanulók elsajátítsák azokat az ismereteket, amelyek birtokában szakszerűen vesz részt a vadgazdálkodás sokrétű feladatainak megoldásában és középvezetőként képes lesz átlátni és irányítani gazdálkodási feladatokat.</w:t>
      </w:r>
    </w:p>
    <w:p w14:paraId="722CAD4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D94E9AC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172F99F" w14:textId="0CA9823D" w:rsidR="00A23F09" w:rsidRPr="00453006" w:rsidRDefault="002608C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Matematika, Vadtakarmányozás, Vadtenyésztés, Vadegészségtan, Vadászati állattan, Kinológia, Géptan</w:t>
      </w:r>
    </w:p>
    <w:p w14:paraId="5DF6041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2DF2AD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67B7165" w14:textId="72D4A0A1" w:rsidR="00A23F09" w:rsidRPr="00453006" w:rsidRDefault="004528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Bevezetés. A vadgazdálkodás feltételei</w:t>
      </w:r>
    </w:p>
    <w:p w14:paraId="04577B07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fogalma, tárgya, célja, rendeltetése, szükséges felszerelések.</w:t>
      </w:r>
    </w:p>
    <w:p w14:paraId="2B1766EE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vadgazdálkodás fogalma, fejlődéstörténete.</w:t>
      </w:r>
    </w:p>
    <w:p w14:paraId="3BD47275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vadgazdálkodás ökológiai feltételei</w:t>
      </w:r>
    </w:p>
    <w:p w14:paraId="1F49AEEA" w14:textId="27B73EC6" w:rsidR="00A23F09" w:rsidRPr="00453006" w:rsidRDefault="004528C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vadgazdálkodás társadalmi, politikai feltételei. Törvények, jogszabályok.</w:t>
      </w:r>
    </w:p>
    <w:p w14:paraId="3BF00639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C80F03" w14:textId="4FB0DEA8" w:rsidR="00A23F09" w:rsidRPr="00453006" w:rsidRDefault="004528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vadgazdálkodás helye, a vadászterület</w:t>
      </w:r>
    </w:p>
    <w:p w14:paraId="26D4C530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vadászterület fogalma </w:t>
      </w:r>
    </w:p>
    <w:p w14:paraId="4B9D9861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vadászterületek típusai, felosztásuk.</w:t>
      </w:r>
    </w:p>
    <w:p w14:paraId="14A71A47" w14:textId="65294359" w:rsidR="00A23F09" w:rsidRPr="00453006" w:rsidRDefault="004528C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Vadgazdálkodási térképek.</w:t>
      </w:r>
    </w:p>
    <w:p w14:paraId="7B099F98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A7D794" w14:textId="3F4F6153" w:rsidR="00A23F09" w:rsidRPr="00453006" w:rsidRDefault="004528C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vadállomány szabályozása</w:t>
      </w:r>
    </w:p>
    <w:p w14:paraId="4D8731F3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vadpopulációk dinamikája</w:t>
      </w:r>
    </w:p>
    <w:p w14:paraId="569408A6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vadállomány létszámának, sűrűségének becslése</w:t>
      </w:r>
    </w:p>
    <w:p w14:paraId="081CAC30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szaporulat és halandóság meghatározása</w:t>
      </w:r>
    </w:p>
    <w:p w14:paraId="4F0665C8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be és kivándorlás meghatározása</w:t>
      </w:r>
    </w:p>
    <w:p w14:paraId="437B9A46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Vadfajok ivarának meghatározása. Ivararány jelentősége az állományszabályozásban</w:t>
      </w:r>
    </w:p>
    <w:p w14:paraId="77DA497E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korszerkezet és kormegoszlás szabályozása</w:t>
      </w:r>
    </w:p>
    <w:p w14:paraId="0C424D5B" w14:textId="77777777" w:rsidR="004528C1" w:rsidRPr="00453006" w:rsidRDefault="004528C1" w:rsidP="004528C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Trófeagazdálkodás, selejtezés</w:t>
      </w:r>
    </w:p>
    <w:p w14:paraId="742D862A" w14:textId="7E0E90CB" w:rsidR="00A23F09" w:rsidRPr="00453006" w:rsidRDefault="004528C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Vadeltartóképesség és az eltartható vadlétszám. Vadeltartóképesség számítása.</w:t>
      </w:r>
    </w:p>
    <w:p w14:paraId="0FD5BBB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80E8AE" w14:textId="6B7DA292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vadászterület felszerelése, berendezései</w:t>
      </w:r>
    </w:p>
    <w:p w14:paraId="3B6523AE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 és nagyvadas vadászterületek berendezései:</w:t>
      </w:r>
    </w:p>
    <w:p w14:paraId="3216A360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Takarmánygazdálkodás, vadtakarmányozás eszközei, berendezései (etetők, itatók, sózók, dagonyák)</w:t>
      </w:r>
    </w:p>
    <w:p w14:paraId="2986798F" w14:textId="1DC408AB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Vadászati eszközök berendezések: cserkelő </w:t>
      </w:r>
      <w:r w:rsidR="009B3FB1" w:rsidRPr="00453006">
        <w:rPr>
          <w:rFonts w:cs="Times New Roman"/>
        </w:rPr>
        <w:t>utak, szórók, leshelyek, lesek,</w:t>
      </w:r>
      <w:r w:rsidRPr="00453006">
        <w:rPr>
          <w:rFonts w:cs="Times New Roman"/>
        </w:rPr>
        <w:t xml:space="preserve"> terítékhelyek</w:t>
      </w:r>
    </w:p>
    <w:p w14:paraId="26F23B11" w14:textId="22186B8D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szolgáltatás eszközei, berendezései (vadászház, vadászszállás, vadászpihenők).</w:t>
      </w:r>
    </w:p>
    <w:p w14:paraId="3BB4C0E3" w14:textId="46FB2166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Vendéglátás, -fogadás létesítményei.</w:t>
      </w:r>
    </w:p>
    <w:p w14:paraId="2B3D11CF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588761" w14:textId="1F12D7B3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Vadkár, vadkárelhárítás</w:t>
      </w:r>
    </w:p>
    <w:p w14:paraId="332B5B53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vadkár, vadfajok károkozása</w:t>
      </w:r>
    </w:p>
    <w:p w14:paraId="215B5B2B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vadkárelhárítás módjai</w:t>
      </w:r>
    </w:p>
    <w:p w14:paraId="48C53632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Biológiai vadkárelhárítás</w:t>
      </w:r>
    </w:p>
    <w:p w14:paraId="50BCF122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Mechanikai vadkárelhárítás</w:t>
      </w:r>
    </w:p>
    <w:p w14:paraId="7B7B7E70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Vegyszeres vadkárelhárítás</w:t>
      </w:r>
    </w:p>
    <w:p w14:paraId="4BAE8DC4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vadkár becslése</w:t>
      </w:r>
    </w:p>
    <w:p w14:paraId="7A4FDB92" w14:textId="0925A4F5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vadkár megelőzése</w:t>
      </w:r>
    </w:p>
    <w:p w14:paraId="04360501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A76526" w14:textId="221D0309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Természetvédelem és vadgazdálkodás</w:t>
      </w:r>
    </w:p>
    <w:p w14:paraId="6163E76D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természetvédelem és a vadgazdálkodás kapcsolata</w:t>
      </w:r>
    </w:p>
    <w:p w14:paraId="50B22E84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természetvédelem és a vadgazdálkodás érdekazonosságai</w:t>
      </w:r>
    </w:p>
    <w:p w14:paraId="5EAF69B3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betelepülő fajok visszaszorítása </w:t>
      </w:r>
    </w:p>
    <w:p w14:paraId="0A76D983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vadvédelem</w:t>
      </w:r>
    </w:p>
    <w:p w14:paraId="0C833622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idény, tilalmi idők</w:t>
      </w:r>
    </w:p>
    <w:p w14:paraId="20C06B07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kártékony vad apasztása</w:t>
      </w:r>
    </w:p>
    <w:p w14:paraId="2EB91B9C" w14:textId="5CDA8F84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 védelméről szóló nemzetközi egyezmények</w:t>
      </w:r>
    </w:p>
    <w:p w14:paraId="47C0A8DF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64E8B2" w14:textId="11CC32CB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vadgazdálkodás tervezése, bizonylatai, munkaszervezése</w:t>
      </w:r>
    </w:p>
    <w:p w14:paraId="460030C0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Vadgazdálkodási tervek: tájegységi, üzemterv, éves terv, jelentés.</w:t>
      </w:r>
    </w:p>
    <w:p w14:paraId="105AFD62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 bizonylatai: nyilvántartások, jegyzőkönyvek (vadkárbecslés), szolgálati napló, vadgazdálkodási adattár.</w:t>
      </w:r>
    </w:p>
    <w:p w14:paraId="36728F9F" w14:textId="20C7D985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 munkaszervezése</w:t>
      </w:r>
    </w:p>
    <w:p w14:paraId="2DF081E2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FC8A58" w14:textId="2AEC69A0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Vadfajok állományainak gazdálkodása, korbecslése</w:t>
      </w:r>
    </w:p>
    <w:p w14:paraId="39F00D42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állománygazdálkodási feladatai, korbecslése</w:t>
      </w:r>
    </w:p>
    <w:p w14:paraId="49395CBE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állománygazdálkodási feladatai, korbecslése</w:t>
      </w:r>
    </w:p>
    <w:p w14:paraId="38A7AE9B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fogoly állománygazdálkodási feladatai, korbecslése</w:t>
      </w:r>
    </w:p>
    <w:p w14:paraId="13E23206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Vízivad állománygazdálkodási feladatai, korbecslése</w:t>
      </w:r>
    </w:p>
    <w:p w14:paraId="67A5CF1E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Ragadozók állománygazdálkodási feladatai, korbecslése</w:t>
      </w:r>
    </w:p>
    <w:p w14:paraId="5F07A1EA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gímszarvas állománygazdálkodási feladatai, minőségi szabályozása (selejtezése), korbecslése</w:t>
      </w:r>
    </w:p>
    <w:p w14:paraId="42DB7D0D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dám állománygazdálkodási feladatai, minőségi szabályozása (selejtezése), korbecslése</w:t>
      </w:r>
    </w:p>
    <w:p w14:paraId="79593CE7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őzállománygazdálkodási feladatai, minőségi szabályozása (selejtezése), korbecslése</w:t>
      </w:r>
    </w:p>
    <w:p w14:paraId="6F825A4F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muflon állománygazdálkodási feladatai, minőségi szabályozása (selejtezése), korbecslése</w:t>
      </w:r>
    </w:p>
    <w:p w14:paraId="3EF57E43" w14:textId="6680FB34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vaddisznó állománygazdálkodási feladatai, minőségi szabályozása (selejtezése), korbecslése</w:t>
      </w:r>
    </w:p>
    <w:p w14:paraId="7D31F991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F9A262" w14:textId="04A8F6BF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vadgazdálkodás munka-, tűz- és környezetvédelemi előírásai</w:t>
      </w:r>
    </w:p>
    <w:p w14:paraId="0A5486ED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vadgazdálkodás munka és környezetvédelmi előírásai</w:t>
      </w:r>
    </w:p>
    <w:p w14:paraId="38361C83" w14:textId="3D8DD57F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tűz elleni védekezés szabályai</w:t>
      </w:r>
    </w:p>
    <w:p w14:paraId="054446E0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11F31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98B36E7" w14:textId="21ABCEA9" w:rsidR="00A23F09" w:rsidRPr="00453006" w:rsidRDefault="00360F7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elméleti képzés alapvetően tantermi keretek között történik lehetőleg minél több és változatosabb szemléltető anyag biztosítása mellett.</w:t>
      </w:r>
    </w:p>
    <w:p w14:paraId="5723F03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E3F17F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586850C" w14:textId="55AEB944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14AAC0A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5AD8F58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1E612A84" w14:textId="75ED9C81" w:rsidR="00A23F09" w:rsidRPr="00453006" w:rsidRDefault="00360F7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Vadtakarmányozás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5E7002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5E7002" w:rsidRPr="00453006">
        <w:rPr>
          <w:rFonts w:cs="Times New Roman"/>
          <w:b/>
        </w:rPr>
        <w:t>67</w:t>
      </w:r>
      <w:r w:rsidR="00A23F09" w:rsidRPr="00453006">
        <w:rPr>
          <w:rFonts w:cs="Times New Roman"/>
          <w:b/>
        </w:rPr>
        <w:t xml:space="preserve"> óra*</w:t>
      </w:r>
    </w:p>
    <w:p w14:paraId="10A8D40F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7DC0F9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04E6939" w14:textId="61809E04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2B277BF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4CC48F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2AD796A3" w14:textId="17B507BB" w:rsidR="00A23F09" w:rsidRPr="00453006" w:rsidRDefault="00360F7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Vadtakarmányozás tantárgy tanításának célja: A vadtakarmányozás, takarmánygazdálkodás technológiájának, megismertetése. Takarmányozással tartható fenn az élőhelyi feltételeknek (vadeltartóképesség,) és gazdasági céloknak egyaránt megfelelő vadállomány.</w:t>
      </w:r>
    </w:p>
    <w:p w14:paraId="16F6516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BBAA83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2815AF7" w14:textId="2DEA84D8" w:rsidR="00A23F09" w:rsidRPr="00453006" w:rsidRDefault="00360F7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Növénytan, Vadgazdálkodás, Vadegészségtan, Vadtenyésztés, Mezőgazdasági és erdészeti alapismeretek, Géptan</w:t>
      </w:r>
    </w:p>
    <w:p w14:paraId="18F70E6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78B66C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9F3EC10" w14:textId="0F512ED0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Bevezetés. Takarmányozási alapfogalmak</w:t>
      </w:r>
    </w:p>
    <w:p w14:paraId="1492D5EF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célja, jelentősége</w:t>
      </w:r>
    </w:p>
    <w:p w14:paraId="6025EEBD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állati test anyagai, összetétele.</w:t>
      </w:r>
    </w:p>
    <w:p w14:paraId="22AF2372" w14:textId="4904B4E5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Anyagcsere, anyag és energiaforgalom.</w:t>
      </w:r>
    </w:p>
    <w:p w14:paraId="549C9972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EF9698" w14:textId="1EF353DA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Takarmányok összetétele, anyagai</w:t>
      </w:r>
    </w:p>
    <w:p w14:paraId="5E52BA4C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 vizsgálatok, analízis.</w:t>
      </w:r>
    </w:p>
    <w:p w14:paraId="26C1E4A8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takarmányok víz és szárazanyag tartalma.</w:t>
      </w:r>
    </w:p>
    <w:p w14:paraId="776DBBD9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Takarmányok szervesanyagai:</w:t>
      </w:r>
    </w:p>
    <w:p w14:paraId="47CC6439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"N" tartalmú szerves anyagok:</w:t>
      </w:r>
    </w:p>
    <w:p w14:paraId="072DCA3C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amidok (aminosavak, savamidok),</w:t>
      </w:r>
    </w:p>
    <w:p w14:paraId="02B40604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fehérjék (egyszerű és összetett fehérjék, nyersfehérje stb.)</w:t>
      </w:r>
    </w:p>
    <w:p w14:paraId="4F576CFE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"N" mentes szerves anyagok:</w:t>
      </w:r>
    </w:p>
    <w:p w14:paraId="67FD2630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zsírok (zsírnemű anyagok és valódi zsírok),</w:t>
      </w:r>
    </w:p>
    <w:p w14:paraId="75AEEF14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>- "N" mentes kivonható anyagok (szénhidrátok, szerves savak, nyálka és pektin anya-</w:t>
      </w:r>
    </w:p>
    <w:p w14:paraId="5316C4D5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ab/>
        <w:t xml:space="preserve">  gok stb.)</w:t>
      </w:r>
    </w:p>
    <w:p w14:paraId="2B89EEE1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Járulékos anyagok (vitaminok, enzimek, hormonok, alkaloidák, stb.)</w:t>
      </w:r>
    </w:p>
    <w:p w14:paraId="659DFCDC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FA7CEE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Takarmányok szervetlen anyagai (ásványi anyagok):</w:t>
      </w:r>
    </w:p>
    <w:p w14:paraId="3C979DB6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Szervalkotó ásványi anyagok (Ca, Mg, P, Na, K, S, Cl, Fe)</w:t>
      </w:r>
    </w:p>
    <w:p w14:paraId="1F8A34A6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Nyomokban ható ásványi anyagok (Cu, Si, F, J, Zn, Co, Ni)</w:t>
      </w:r>
    </w:p>
    <w:p w14:paraId="52BE9FC2" w14:textId="30A50370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Egyéb ásványi anyagok (B, Mo, As, Se, Al, Br, Ti, V)</w:t>
      </w:r>
    </w:p>
    <w:p w14:paraId="45819B1B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3C87D" w14:textId="76000F72" w:rsidR="00A23F09" w:rsidRPr="00453006" w:rsidRDefault="00360F7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Takarmányok emésztése, hasznosulása</w:t>
      </w:r>
    </w:p>
    <w:p w14:paraId="3E7029D1" w14:textId="77777777" w:rsidR="00360F73" w:rsidRPr="00453006" w:rsidRDefault="00360F73" w:rsidP="00360F7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Takarmányok, emészthetősége. </w:t>
      </w:r>
    </w:p>
    <w:p w14:paraId="5601FBE2" w14:textId="01F7E80B" w:rsidR="00A23F09" w:rsidRPr="00453006" w:rsidRDefault="00360F73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hasznosulást, emészthetőséget meghatározó tényezők.</w:t>
      </w:r>
    </w:p>
    <w:p w14:paraId="1E8DB122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28F40E" w14:textId="474DA247" w:rsidR="00A23F09" w:rsidRPr="00453006" w:rsidRDefault="003F58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Takarmányok táplálóértéke</w:t>
      </w:r>
    </w:p>
    <w:p w14:paraId="7F938858" w14:textId="77777777" w:rsidR="003F588B" w:rsidRPr="00453006" w:rsidRDefault="003F588B" w:rsidP="003F58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Táplálóérték fogalma, mérése (szárazanyag, keményítőérték, emészthető nyersfehérje, nyersrost, Ca, P, carotin stb.).</w:t>
      </w:r>
    </w:p>
    <w:p w14:paraId="1A632FF7" w14:textId="422A5E65" w:rsidR="00A23F09" w:rsidRPr="00453006" w:rsidRDefault="003F58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 beltartalmi táblázatok.</w:t>
      </w:r>
    </w:p>
    <w:p w14:paraId="6E742467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33D9CA" w14:textId="3E947954" w:rsidR="00A23F09" w:rsidRPr="00453006" w:rsidRDefault="002769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Takarmányok csoportosítása, ismertetése</w:t>
      </w:r>
    </w:p>
    <w:p w14:paraId="07BF6234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Természetes takarmányok </w:t>
      </w:r>
    </w:p>
    <w:p w14:paraId="5427082E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Mesterséges eredetű takarmányok:</w:t>
      </w:r>
    </w:p>
    <w:p w14:paraId="7871BBC0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Szálas, szemes, lédús vadtakarmányok.</w:t>
      </w:r>
    </w:p>
    <w:p w14:paraId="3E3CBC4C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Nyalósó.</w:t>
      </w:r>
    </w:p>
    <w:p w14:paraId="39234A7E" w14:textId="0619A7D8" w:rsidR="00BB0E45" w:rsidRPr="00453006" w:rsidRDefault="002769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 kiegészítők, premixek, antibiotikumok, antioxidánsok</w:t>
      </w:r>
    </w:p>
    <w:p w14:paraId="2148C79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D9C0D0" w14:textId="5DD476F7" w:rsidR="00A23F09" w:rsidRPr="00453006" w:rsidRDefault="002769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Takarmányok tartósítása, tárolása</w:t>
      </w:r>
    </w:p>
    <w:p w14:paraId="4AF50F12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Takarmányok tartósítása szárítással</w:t>
      </w:r>
    </w:p>
    <w:p w14:paraId="36500A78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Takarmányok tartósítása erjesztéssel</w:t>
      </w:r>
    </w:p>
    <w:p w14:paraId="37AE6AC5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Szemes takarmányok tartósítása, tárolása</w:t>
      </w:r>
    </w:p>
    <w:p w14:paraId="19EDA5C8" w14:textId="4A69AC58" w:rsidR="00BB0E45" w:rsidRPr="00453006" w:rsidRDefault="002769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Gyökér- és gumós takarmányok tárolása</w:t>
      </w:r>
    </w:p>
    <w:p w14:paraId="530587FB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91F78C" w14:textId="47C0693D" w:rsidR="00A23F09" w:rsidRPr="00453006" w:rsidRDefault="002769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Vadonélő állatok táplálóanyag, takarmány és ivóvíz szükséglete</w:t>
      </w:r>
    </w:p>
    <w:p w14:paraId="54148934" w14:textId="753FC202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különböző vadfajok táplálóanyag szükséglete.</w:t>
      </w:r>
    </w:p>
    <w:p w14:paraId="32E06802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Életfenntartó és termelő táplálóanyag szükséglet.</w:t>
      </w:r>
    </w:p>
    <w:p w14:paraId="6602DF94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Szarvasegység táplálóanyag szükséglete.</w:t>
      </w:r>
    </w:p>
    <w:p w14:paraId="17481C37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Agancsfejlesztés, tojástermelés táplálóanyag szükséglete.</w:t>
      </w:r>
    </w:p>
    <w:p w14:paraId="446F2F97" w14:textId="77777777" w:rsidR="002769BD" w:rsidRPr="00453006" w:rsidRDefault="002769BD" w:rsidP="002769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Vadonélő állatok vízigénye.</w:t>
      </w:r>
    </w:p>
    <w:p w14:paraId="6E243D93" w14:textId="752B51E2" w:rsidR="00A23F09" w:rsidRPr="00453006" w:rsidRDefault="002769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Ivóvízzel szemben támasztott minőségi követelmények.</w:t>
      </w:r>
    </w:p>
    <w:p w14:paraId="4CFDB39C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5B1554" w14:textId="791B57AB" w:rsidR="00A23F09" w:rsidRPr="00453006" w:rsidRDefault="003F58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 takarmányozása</w:t>
      </w:r>
    </w:p>
    <w:p w14:paraId="16F06930" w14:textId="77777777" w:rsidR="003F588B" w:rsidRPr="00453006" w:rsidRDefault="003F588B" w:rsidP="003F58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Apróvad takarmányozása (fácán, fogoly, mezei nyúl)</w:t>
      </w:r>
    </w:p>
    <w:p w14:paraId="25D97552" w14:textId="2000105C" w:rsidR="00A23F09" w:rsidRPr="00453006" w:rsidRDefault="003F58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Nagyvad takarmányozása (gím, dám, őz, vaddisznó, muflon)</w:t>
      </w:r>
    </w:p>
    <w:p w14:paraId="3BE04C3A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768695" w14:textId="27BD4AFF" w:rsidR="00A23F09" w:rsidRPr="00453006" w:rsidRDefault="003F588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takarmányozás, takarmánykészítés munkavédelmi előírásai. A takarmányozás munkaszervezése.</w:t>
      </w:r>
    </w:p>
    <w:p w14:paraId="31195016" w14:textId="77777777" w:rsidR="003F588B" w:rsidRPr="00453006" w:rsidRDefault="003F588B" w:rsidP="003F58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takarmánykészítés munkavédelmi előírásai</w:t>
      </w:r>
    </w:p>
    <w:p w14:paraId="33223CBA" w14:textId="77777777" w:rsidR="003F588B" w:rsidRPr="00453006" w:rsidRDefault="003F588B" w:rsidP="003F588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takarmány kiosztásának munkavédelmi előírásai</w:t>
      </w:r>
    </w:p>
    <w:p w14:paraId="3959CE21" w14:textId="0CC893A0" w:rsidR="00A23F09" w:rsidRPr="00453006" w:rsidRDefault="003F588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Takarmányozás munkaszervezése</w:t>
      </w:r>
    </w:p>
    <w:p w14:paraId="05D40BB0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E3B0E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0040B0D" w14:textId="467C1E83" w:rsidR="00A23F09" w:rsidRPr="00453006" w:rsidRDefault="003F588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</w:t>
      </w:r>
    </w:p>
    <w:p w14:paraId="22AB4F2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2121297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A601E3F" w14:textId="2BBA7268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7475263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D48B359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915385E" w14:textId="3FEEEBD9" w:rsidR="00A23F09" w:rsidRPr="00453006" w:rsidRDefault="003F588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Vadgazdálkodás, vadtakarmányozás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084DC0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084DC0" w:rsidRPr="00453006">
        <w:rPr>
          <w:rFonts w:cs="Times New Roman"/>
          <w:b/>
        </w:rPr>
        <w:t>67</w:t>
      </w:r>
      <w:r w:rsidR="00A23F09" w:rsidRPr="00453006">
        <w:rPr>
          <w:rFonts w:cs="Times New Roman"/>
          <w:b/>
        </w:rPr>
        <w:t xml:space="preserve"> óra*</w:t>
      </w:r>
    </w:p>
    <w:p w14:paraId="3E206296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7B72F8D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4C07273" w14:textId="597BFEAC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65F3577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36EE76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F143D01" w14:textId="788C4A39" w:rsidR="00A23F09" w:rsidRPr="00453006" w:rsidRDefault="003F588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tanításának célja, hogy a tanulók az elméleti ismeretek birtokában a gyakorlatban is kialakítsák azokat a jártasságokat és készségeket, amelyek segítségével szakszerűen részt vesznek a vadgazdálkodás, vadtakarmányozás sokrétű feladatainak megoldásában</w:t>
      </w:r>
    </w:p>
    <w:p w14:paraId="3908759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67522E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79EE8BE2" w14:textId="0890CA2A" w:rsidR="00A23F09" w:rsidRPr="00453006" w:rsidRDefault="003F588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Matematika, Állattan, Növénytan, Vadegészségtan, Vadtenyésztés, Mezőgazdasági és erdészeti alapismeretek, Géptan</w:t>
      </w:r>
    </w:p>
    <w:p w14:paraId="35A85EA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F79589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D483327" w14:textId="2A1AA75D" w:rsidR="00A23F09" w:rsidRPr="00453006" w:rsidRDefault="00D16F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Vadgazdálkodás gyakorlat</w:t>
      </w:r>
    </w:p>
    <w:p w14:paraId="3F6AF50C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Vadeltartóképesség, meghatározó tényezői, mérése, (számítások).</w:t>
      </w:r>
    </w:p>
    <w:p w14:paraId="0547A481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Állománybecslés, vadszámlálás, korbecslés, ivarmeghatározás, ivararány, korosztályviszonyok meghatározása</w:t>
      </w:r>
    </w:p>
    <w:p w14:paraId="287EA5DB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Vadvédelmi gyakorlat (vadállományt károsító tényezők, védekezési módok).</w:t>
      </w:r>
    </w:p>
    <w:p w14:paraId="1DAD96DB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Vadkárelhárítási, megelőzési gyakorlat (megelőzési védekezési eljárások, módszerek).</w:t>
      </w:r>
    </w:p>
    <w:p w14:paraId="2781104C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Kárfelvétel, kárbecslés (a vadkár megjelenési formái: mezei, erdei, mennyiségi, minőségi vadkár, az egyes vadfajok kártétele).</w:t>
      </w:r>
    </w:p>
    <w:p w14:paraId="1D5B0B0E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Állományszabályozás (selejtezés szempontjai)</w:t>
      </w:r>
    </w:p>
    <w:p w14:paraId="48C3CA96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Vadászterületek felszerelésének, berendezéseinek készítése, elhelyezés a vadászterületen (a vadászatot, vadgazdálkodást közvetlenül és közvetve szolgáló berendezések)</w:t>
      </w:r>
    </w:p>
    <w:p w14:paraId="1A3FC6AB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Vadgazdálkodási tervek, térképek készítése</w:t>
      </w:r>
    </w:p>
    <w:p w14:paraId="1E19274D" w14:textId="6518EB0B" w:rsidR="00A23F09" w:rsidRPr="00453006" w:rsidRDefault="00D16F3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Vadgazdálkodás bizonylatai</w:t>
      </w:r>
    </w:p>
    <w:p w14:paraId="56249CDF" w14:textId="40519299" w:rsidR="00A23F09" w:rsidRPr="00453006" w:rsidRDefault="00D16F3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Vadtakarmányozás gyakorlat</w:t>
      </w:r>
    </w:p>
    <w:p w14:paraId="7D795C89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Takarmányismeret (takarmánytípusok), takarmány vizsgálati módok, takarmányok és ivóvíz minőségének megállapítása</w:t>
      </w:r>
    </w:p>
    <w:p w14:paraId="33E0020F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Takarmány- és ivóvízszükséglet megállapítása, számítása (vadfaj, kor- és ivar szerint)</w:t>
      </w:r>
    </w:p>
    <w:p w14:paraId="33BBD0E4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Takarmányok tartósítása (erjesztés, szárítás), tárolása (szálas, lédús, szemes)</w:t>
      </w:r>
    </w:p>
    <w:p w14:paraId="474993B1" w14:textId="77777777" w:rsidR="00D16F37" w:rsidRPr="00453006" w:rsidRDefault="00D16F37" w:rsidP="00D16F3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Takarmánytípusok felismerése</w:t>
      </w:r>
    </w:p>
    <w:p w14:paraId="68859B47" w14:textId="75785005" w:rsidR="00A23F09" w:rsidRPr="00453006" w:rsidRDefault="00D16F3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 és nagyvad takarmányozása. Etetők itatók feltöltése, karbantartása, a vadászterületen és a zárttéri tenyésztésben.</w:t>
      </w:r>
    </w:p>
    <w:p w14:paraId="23A2C1A2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999E0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5EF25C7" w14:textId="73DB7FA7" w:rsidR="00A23F09" w:rsidRPr="00453006" w:rsidRDefault="00D16F37" w:rsidP="00A23F09">
      <w:pPr>
        <w:spacing w:after="0"/>
        <w:ind w:left="426"/>
        <w:rPr>
          <w:rFonts w:cs="Times New Roman"/>
          <w:i/>
        </w:rPr>
      </w:pPr>
      <w:r w:rsidRPr="00453006">
        <w:rPr>
          <w:rFonts w:cs="Times New Roman"/>
          <w:i/>
        </w:rPr>
        <w:t>A gyakorlati képzés alapvetően terepi körülmények között, vadászterületen, erdőben, vagy zárttéri tenyésztelepen (vadtakarmányozás) történik.</w:t>
      </w:r>
    </w:p>
    <w:p w14:paraId="46BD309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580214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FACD465" w14:textId="36F93501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11696F74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14E57C7A" w14:textId="77777777" w:rsidR="00A23F09" w:rsidRPr="00453006" w:rsidRDefault="00A23F09" w:rsidP="00A23F09">
      <w:pPr>
        <w:rPr>
          <w:rFonts w:cs="Times New Roman"/>
        </w:rPr>
      </w:pPr>
    </w:p>
    <w:p w14:paraId="42E504CD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66F5F3F4" w14:textId="1E51B7D9" w:rsidR="00A23F09" w:rsidRPr="00453006" w:rsidRDefault="0094553A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11604</w:t>
      </w:r>
      <w:r w:rsidR="0059288A" w:rsidRPr="00453006">
        <w:rPr>
          <w:rFonts w:cs="Times New Roman"/>
          <w:b/>
          <w:sz w:val="36"/>
        </w:rPr>
        <w:t>-16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049CBC6C" w14:textId="658DF41F" w:rsidR="00A23F09" w:rsidRPr="00453006" w:rsidRDefault="0094553A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 xml:space="preserve">Állományhasznosítás - </w:t>
      </w:r>
      <w:r w:rsidR="00FF74D2" w:rsidRPr="00453006">
        <w:rPr>
          <w:rFonts w:cs="Times New Roman"/>
          <w:b/>
          <w:sz w:val="36"/>
        </w:rPr>
        <w:t>vadászat</w:t>
      </w:r>
    </w:p>
    <w:p w14:paraId="0BF53A7A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59D1197C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45CB889B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2C4484FE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5BAEC037" w14:textId="1D4B13C8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FF74D2" w:rsidRPr="00453006">
        <w:rPr>
          <w:rFonts w:cs="Times New Roman"/>
        </w:rPr>
        <w:t>11604-16</w:t>
      </w:r>
      <w:r w:rsidRPr="00453006">
        <w:rPr>
          <w:rFonts w:cs="Times New Roman"/>
        </w:rPr>
        <w:t xml:space="preserve"> azonosító számú </w:t>
      </w:r>
      <w:r w:rsidR="00FF74D2" w:rsidRPr="00453006">
        <w:rPr>
          <w:rFonts w:cs="Times New Roman"/>
        </w:rPr>
        <w:t>Állományhasznosítás - vadászat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</w:tblGrid>
      <w:tr w:rsidR="005D0A90" w:rsidRPr="00465799" w14:paraId="64B7C354" w14:textId="77777777" w:rsidTr="00465799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0E3CF" w14:textId="77777777" w:rsidR="005D0A90" w:rsidRPr="00465799" w:rsidRDefault="005D0A90" w:rsidP="00D16F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5005045" w14:textId="46C27221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8143944" w14:textId="3F10DDE5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Vadászati jog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AE5A326" w14:textId="343BAEE3" w:rsidR="005D0A90" w:rsidRPr="00465799" w:rsidRDefault="005D0A90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Állományhaszno</w:t>
            </w:r>
            <w:r w:rsidR="00465799">
              <w:rPr>
                <w:rFonts w:cs="Times New Roman"/>
                <w:color w:val="000000"/>
                <w:szCs w:val="24"/>
                <w:lang w:val="de-DE" w:eastAsia="de-DE"/>
              </w:rPr>
              <w:t>-</w:t>
            </w:r>
            <w:r w:rsidRPr="00465799">
              <w:rPr>
                <w:rFonts w:cs="Times New Roman"/>
                <w:color w:val="000000"/>
                <w:szCs w:val="24"/>
                <w:lang w:val="de-DE" w:eastAsia="de-DE"/>
              </w:rPr>
              <w:t>sítás-vadászat gyakorlat</w:t>
            </w:r>
          </w:p>
        </w:tc>
      </w:tr>
      <w:tr w:rsidR="005D0A90" w:rsidRPr="00465799" w14:paraId="4EA48DFC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CD4F25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23247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FC71B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60D47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3376F241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7EAFE" w14:textId="3B91F5A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a vadászat írott és íratlan szabályait, hagyományait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EE212" w14:textId="698A476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A3B78A" w14:textId="78E25A03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C4EB4B" w14:textId="1EA4214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E7FE740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3864FA" w14:textId="199C46F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Egyéni vadászatokat szervez,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6C1F6" w14:textId="1B5BBD8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CBA6A6" w14:textId="29830D0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5158F" w14:textId="2396D03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</w:tr>
      <w:tr w:rsidR="005D0A90" w:rsidRPr="00465799" w14:paraId="5E2617D2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76FF1" w14:textId="6BBE49D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Társas vadászatokat szervez,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EE6DC2" w14:textId="7E24572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F57308" w14:textId="532FA7D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AE5A8" w14:textId="6647B48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A3AC780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CB777" w14:textId="67E4B64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Vadászatokat szervez, vezet hagyományőrző eszközökkel (íj, ragadozó madár, agarászat)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C74AD0" w14:textId="4C3237A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DEDB2" w14:textId="3D8D1A4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E4A13B" w14:textId="6935896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8A1269D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45E47" w14:textId="45E61BE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Bérvadásztatásban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1AF64" w14:textId="27CA1A3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29B39" w14:textId="0F5C253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991FA" w14:textId="5D0B9CA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67EBB55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5347AD" w14:textId="2185499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Vadkárelhárító vadászaton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F18E3D" w14:textId="11653C6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AA48F" w14:textId="73CA789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B7D917" w14:textId="3980C51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FF8C44A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0E1A69" w14:textId="1C150E6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Kártékony vad apasztásában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7D52F" w14:textId="6ED5FDC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A37E8" w14:textId="227580E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1F797F" w14:textId="10DEEE0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FF14DD0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8F3042" w14:textId="535DEFF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Balesetvédelmi oktatást szervez és 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3B4AF7" w14:textId="55CB886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B7AA4B" w14:textId="7C3CE80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CBA71" w14:textId="479E441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DC53B6B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431195" w14:textId="6F9A8598" w:rsidR="005D0A90" w:rsidRPr="00465799" w:rsidRDefault="00831772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Biztonságosan</w:t>
            </w:r>
            <w:r w:rsidR="005D0A90" w:rsidRPr="00465799">
              <w:rPr>
                <w:rFonts w:cs="Times New Roman"/>
                <w:szCs w:val="24"/>
              </w:rPr>
              <w:t xml:space="preserve"> kezeli a vadászfegyvereket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06660F" w14:textId="4A2A25F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61A9F" w14:textId="4DFFF83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84969" w14:textId="6FE1E3E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18B984E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854BF2" w14:textId="47F17FF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Hajtástérképet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BF2EBF" w14:textId="16C71F9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713932" w14:textId="7013BD2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ABFB8B" w14:textId="404D083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61CEE54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5E8FD2" w14:textId="6642027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 lőhetőségét szakszerűen elbírálja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C060EE" w14:textId="0D65AE8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535026" w14:textId="10E5515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6726F" w14:textId="486DC6A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682FDC4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EFE441" w14:textId="366AC4E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Lőtt vadat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4865A" w14:textId="3911337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30463" w14:textId="63EFB8F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C0DB3" w14:textId="7E96BA2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7A9E245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A407A0" w14:textId="7771859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Sebzett vadat utánkeres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55B84" w14:textId="591F276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4C15B" w14:textId="1B379F1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8A70D6" w14:textId="3FE00FA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10B3790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A4522" w14:textId="11C6282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Vadászkutyát vezet,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1B21EA" w14:textId="79FF44D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0CB72" w14:textId="5101FDA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B9D285" w14:textId="546C8CA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15F5A25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65F5944" w14:textId="635D3AE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Bőgőkürtöket, csalsípokat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06A41" w14:textId="0AA9DEB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2936AE" w14:textId="31D2567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35674" w14:textId="6D4D003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CF9F33E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22DC3" w14:textId="3E0DC25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Trófeát szakszerűen kikészít, bírálatra előkészít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725008" w14:textId="30E4D8A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5139A" w14:textId="5659154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7DECD7" w14:textId="32911F2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89A8FED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F5740D" w14:textId="0463F78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Trófeát bírál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721175" w14:textId="0A1BB4E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147D5C" w14:textId="63F8115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A13AE" w14:textId="3EBDB6A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B53A4CB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062C6" w14:textId="0F16120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A lőtt vad egyéni azonosító jelét kezeli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9FA15" w14:textId="5CBE175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BBB4A" w14:textId="03934AE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FCE08B" w14:textId="44ADBDB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BAA95E7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9966BF" w14:textId="5853CCA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Terítéket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075971" w14:textId="21DE0A5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FF3CC2" w14:textId="5E3F7AE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CAD04B" w14:textId="4459EA5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3BD9020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45B60E" w14:textId="487F2AC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Ápolja a vadászhagyományokat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660996" w14:textId="5199BA3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A7272" w14:textId="118A7FB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5546AB" w14:textId="09535DB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A562BB2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4EEB47" w14:textId="5E3FDA9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Teríték naplót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4B97E" w14:textId="52B20F9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6CE12E" w14:textId="140D4FA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076359" w14:textId="5DB48E4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FA2D56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D757A1" w14:textId="72C436B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Élővad befogást szervez és irányít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9A105" w14:textId="6C74691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2F504" w14:textId="48F08A5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6E56C6" w14:textId="4EF9317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1B11501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E22331" w14:textId="48EB324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Vezeti a vadászat dokumentumait, bizonylatait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CE6FF" w14:textId="01F42F9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67019" w14:textId="0FD2D2B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7300B" w14:textId="25EA203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A6A8B0D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DC4461" w14:textId="4078479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Betartja és betartatja a kézilőfegyverekről szóló </w:t>
            </w:r>
            <w:r w:rsidR="00453006" w:rsidRPr="00465799">
              <w:rPr>
                <w:rFonts w:cs="Times New Roman"/>
                <w:szCs w:val="24"/>
              </w:rPr>
              <w:t>Korm. rendelet</w:t>
            </w:r>
            <w:r w:rsidRPr="00465799">
              <w:rPr>
                <w:rFonts w:cs="Times New Roman"/>
                <w:szCs w:val="24"/>
              </w:rPr>
              <w:t>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3817FB" w14:textId="26B2132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FCAA63" w14:textId="18946A4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216643" w14:textId="10BEBDE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533576C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AAFCA0" w14:textId="0087132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és betartatja a mezőgazdasági Biztonsági Szabályzatot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AA40F2" w14:textId="58F7157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A4DF1" w14:textId="19FF3C9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DD0213" w14:textId="6FC4414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47AD20E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7F9909" w14:textId="5709F5A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Betartja a munkavédelmi, tűzvédelmi és környezetvédelmi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1EC7A8" w14:textId="3421B0A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E6C9E" w14:textId="0B82DE3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9DB84" w14:textId="3693E53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72E9D12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E55E62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629969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439BE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81DBE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4A008CA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4CB0A7" w14:textId="43860D7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Vadászati jogi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21E3D6" w14:textId="08BF1C8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E7B89" w14:textId="26B6CE93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5F4BC" w14:textId="4E1F9B3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</w:tr>
      <w:tr w:rsidR="005D0A90" w:rsidRPr="00465799" w14:paraId="3107A21A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211620" w14:textId="2D92879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Törvények, jogszabályok ismerete és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5A7E3A" w14:textId="69677F7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93E2E" w14:textId="429113F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32CA6" w14:textId="52B8364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</w:tr>
      <w:tr w:rsidR="005D0A90" w:rsidRPr="00465799" w14:paraId="2D3903D6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E29863" w14:textId="0008626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Vadászterület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FCD8BE" w14:textId="5CB3938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13D580" w14:textId="702FB64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27FAB" w14:textId="716FA7A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D75E222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550068" w14:textId="63800CA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Kártékony vad apasztása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D838C" w14:textId="42736D0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C961B" w14:textId="612A0B5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077A93" w14:textId="25010C9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8D0378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712285" w14:textId="344D322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Élővadbefogás-csapdázás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61F02" w14:textId="108AFE6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06FA3" w14:textId="3F4F952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786E0" w14:textId="6B1904A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421B8FA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EF5DCF" w14:textId="39D4699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Vadászatszervezés, vadásztatás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E9C46" w14:textId="24E28C8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EE0D9C" w14:textId="22371C3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CEDE5" w14:textId="37427B1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DE9863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188EA9" w14:textId="0C7A018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25E5A1" w14:textId="3F991A1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70B41" w14:textId="6F89D45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A7BE8A" w14:textId="15A4097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76855D5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CEF015" w14:textId="510BD77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Terítékkészítés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D1205" w14:textId="4E55199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093316" w14:textId="31C476C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F9DB23" w14:textId="590D627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B8334E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B1BDBE" w14:textId="7188706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Lőtt vad kezelése, tárolása, szállítása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C91B7B" w14:textId="1A4E4B6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02875" w14:textId="48AFC30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CE420" w14:textId="19D8B84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B91C6A8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91D73C" w14:textId="2A218CF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Vadászíjászat, solymászat, agarászat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B1E18" w14:textId="642A13D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E5DF5" w14:textId="3D48ABE0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72E50" w14:textId="27F678C2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111C7F65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7EE97B" w14:textId="35836FC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Viselkedés, fegyverkezelés vadászaton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CFF458" w14:textId="0E644C8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DD9395" w14:textId="38D8E76E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739D23" w14:textId="7433419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306B938C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4FF3B3" w14:textId="6D6968B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Vadászfegyverek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4E1BC" w14:textId="7FE353B3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4BC9F" w14:textId="4F0EF9C8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4D2A4" w14:textId="0C913BF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462392B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AB5335" w14:textId="3AB5F8B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Térképészeti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A3EC7A" w14:textId="7213BF6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3BE17" w14:textId="7AA399D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053EC" w14:textId="715237B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5C062EE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382E77" w14:textId="7A2FE9C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Helyszínrögzítés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5B7135" w14:textId="1B294F9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2E055" w14:textId="1ADF1FE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5142B" w14:textId="7CD7EF2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15042E3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A03394" w14:textId="02FDBBC1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Trófea kikészítés és bírálat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E79CEB" w14:textId="5B188AD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BA947" w14:textId="57934EF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9F4B1" w14:textId="494A64E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051B17D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22B970" w14:textId="460DCAB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Vadászhagyományok, szokások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30AF4B" w14:textId="1A2664F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18D29" w14:textId="4DFBF7B9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515195" w14:textId="565B638D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4F2218D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077E06" w14:textId="0B06EEE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Munka-,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7A9EAC" w14:textId="240866E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5F4F1" w14:textId="71610C0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28DD4" w14:textId="33174D66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6756ABA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12C8C6" w14:textId="2001086A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Egészségügyi kockázatok ismerete (Pl. kullancs)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AD2EE5" w14:textId="62AC937C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ECDCAF" w14:textId="11A2F91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B0914" w14:textId="343B3A5B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49A6ACB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8C4945" w14:textId="5F3A7BB7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 dokumentumai, bizonylatai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3C4E4" w14:textId="61A90055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053D16" w14:textId="2B7EA974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56229" w14:textId="3537822F" w:rsidR="005D0A90" w:rsidRPr="00465799" w:rsidRDefault="005D0A90" w:rsidP="00F347C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C1CCCB8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1FF4D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BF474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DEAEC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A1EF9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30C5FF3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E6854F" w14:textId="3EDB6ED6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Beszédkészség - idegen nyelvű is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951912" w14:textId="0337D23A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F7433" w14:textId="0F889D51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4985E5" w14:textId="0707E048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D50D60B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DCFDA8" w14:textId="5433E8F2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Elemi írási, számolási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BE89A" w14:textId="667C6DFE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73C3B" w14:textId="4E94A08F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6E6692" w14:textId="36E06E62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206D5C13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302628" w14:textId="5AF776AC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Elemi szintű számítógép használat (szövegszerkesztő, táblázatkezelő, térképkészítő)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4B548" w14:textId="629092DA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1B629A" w14:textId="5F5EA463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A26073" w14:textId="4CD55915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BE849E8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721035" w14:textId="2FC762C8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Vadászat, vadbefogás eszközeinek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489CA" w14:textId="0F255891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6B745" w14:textId="26C37836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17DF9" w14:textId="33E778AC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7D544E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68454A" w14:textId="520D3C25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36F309" w14:textId="60C9333A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6813A" w14:textId="21BF2578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68698E" w14:textId="3D0D2790" w:rsidR="005D0A90" w:rsidRPr="00465799" w:rsidRDefault="005D0A90" w:rsidP="00CA4A2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EED5F70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83FBCB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F95B3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EF700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6A852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190021C2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734EF6" w14:textId="3B8F7D0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91633" w14:textId="0ABD6080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56C7B" w14:textId="1E2BBCE2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F8F3C" w14:textId="0EF9EE4A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F7A6D92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BBCF6" w14:textId="25374B9A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2CE6AA" w14:textId="555C07B2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9AB33" w14:textId="46A00CB5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99A25" w14:textId="05145BD1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58569F3E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A700C" w14:textId="79130F27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97FC8" w14:textId="6B394E24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80C92" w14:textId="1077A867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732FA" w14:textId="59842B7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090A0F38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27EFD5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87DD8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09B8B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0BCF54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02EBCC2E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F696F5" w14:textId="11FBB4DD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0A1702" w14:textId="005634B7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21980B" w14:textId="06310D53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2C28D" w14:textId="22D8EF83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58D98F9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04ADBF" w14:textId="77694BF0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A323B" w14:textId="1D933DEC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B5FAF7" w14:textId="34BB4F0B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9C78D" w14:textId="10D41757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75FEF5F1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32593A" w14:textId="33901CE1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95FEED" w14:textId="3AB0A706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1C9C6" w14:textId="26046F5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69E8D" w14:textId="133128F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4E780AB7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E18AF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75CE68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7C6E01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510E1" w14:textId="77777777" w:rsidR="005D0A90" w:rsidRPr="00465799" w:rsidRDefault="005D0A90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D0A90" w:rsidRPr="00465799" w14:paraId="567AA89C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3FF534" w14:textId="5E78CD46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ECD38" w14:textId="5B67D750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03A49A" w14:textId="39BBEC95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CE77D1" w14:textId="796FE5C5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2FD1AD8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A345BC" w14:textId="54CEA802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B707B4" w14:textId="17102ED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F4608" w14:textId="62E2C1D4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1E58E2" w14:textId="3032D149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D0A90" w:rsidRPr="00465799" w14:paraId="6B1BE171" w14:textId="77777777" w:rsidTr="00536233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FBBA1F" w14:textId="2893AD3F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FEF16" w14:textId="446A078E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3DED5" w14:textId="32B098DF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861ED" w14:textId="3BE56506" w:rsidR="005D0A90" w:rsidRPr="00465799" w:rsidRDefault="005D0A90" w:rsidP="00F367C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</w:tbl>
    <w:p w14:paraId="27A48FEF" w14:textId="77777777" w:rsidR="00A23F09" w:rsidRPr="00453006" w:rsidRDefault="00A23F09" w:rsidP="00A23F09">
      <w:pPr>
        <w:rPr>
          <w:rFonts w:cs="Times New Roman"/>
        </w:rPr>
      </w:pPr>
    </w:p>
    <w:p w14:paraId="6F327C3E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ED54E1B" w14:textId="2389E98B" w:rsidR="00A23F09" w:rsidRPr="00453006" w:rsidRDefault="00F367C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Vadászat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5E7002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5E7002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óra*</w:t>
      </w:r>
    </w:p>
    <w:p w14:paraId="58225E1D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981659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42215C9" w14:textId="1244FDB3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1AAA9D0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E56192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0991E557" w14:textId="77777777" w:rsidR="00F367CF" w:rsidRPr="00453006" w:rsidRDefault="00F367CF" w:rsidP="00F367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Adjon a szakképesítés megszerzéséhez olyan naprakész szakmai ismereteket, amelyek elsajátítása után kellő mélységű elméleti tudás birtokában képes ellátni azokat a hivatásos vadász számára előírt feladatokat, amelyek a munkáját hatékonnyá és gazdaságossá teszi. Nyújtson széleskörű ismereteket a biztonságos fegyverhasználat, a körültekintő vadászat feltételeinek biztosításához.</w:t>
      </w:r>
    </w:p>
    <w:p w14:paraId="3D17EA69" w14:textId="77777777" w:rsidR="00F367CF" w:rsidRPr="00453006" w:rsidRDefault="00F367CF" w:rsidP="00F367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Tegye alkalmassá a kísérő vadász feladatainak határozott és szakszerű ellátására.</w:t>
      </w:r>
    </w:p>
    <w:p w14:paraId="4E8F456A" w14:textId="63CA51C3" w:rsidR="00A23F09" w:rsidRPr="00453006" w:rsidRDefault="00F367C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Legyen kellő ismeret birtokában a vadállomány hasznosításának valamennyi kérdésében.</w:t>
      </w:r>
    </w:p>
    <w:p w14:paraId="63AF906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966C4C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4325537" w14:textId="3DDF4061" w:rsidR="00A23F09" w:rsidRPr="00453006" w:rsidRDefault="00F367C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Vadgazdálkodás, Vadászati állattan, Vadegészségtan, Kinológia, Fegyver-lőszer ismeret, Vadászati jog, Géptan</w:t>
      </w:r>
    </w:p>
    <w:p w14:paraId="38B59EF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9FC0F3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45E0DB4B" w14:textId="41BBCAA3" w:rsidR="00A23F09" w:rsidRPr="00453006" w:rsidRDefault="00F367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Élővad befogás</w:t>
      </w:r>
    </w:p>
    <w:p w14:paraId="5D6BBC13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vadbefogás célja</w:t>
      </w:r>
    </w:p>
    <w:p w14:paraId="091B0E1B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Apró- és nagyvad befogása:</w:t>
      </w:r>
    </w:p>
    <w:p w14:paraId="6DF8D62E" w14:textId="35AE0D0C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Csapdák, hálós befogók</w:t>
      </w:r>
    </w:p>
    <w:p w14:paraId="7E3DA1A3" w14:textId="71375D79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Csapdázás módszerei</w:t>
      </w:r>
    </w:p>
    <w:p w14:paraId="1D6EDF08" w14:textId="7409DC2C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Befogóudvarok</w:t>
      </w:r>
    </w:p>
    <w:p w14:paraId="416EF047" w14:textId="39506F82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Gyógyszeres, preparált takarmánnyal történő befogás</w:t>
      </w:r>
    </w:p>
    <w:p w14:paraId="58049A60" w14:textId="5DD29AE0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Kábító lövedékek</w:t>
      </w:r>
    </w:p>
    <w:p w14:paraId="43A332C3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- Mozgásképtelenné tevő gyógyszerek</w:t>
      </w:r>
    </w:p>
    <w:p w14:paraId="66DF2D2B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befogott állatok kezelése, tárolása, szállítása</w:t>
      </w:r>
    </w:p>
    <w:p w14:paraId="49B4D454" w14:textId="4C23A852" w:rsidR="00A23F09" w:rsidRPr="00453006" w:rsidRDefault="00F367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Vadbefogás tervezése, előkészítése, munkaszervezése, vadegészségügyi, emberegészségügyi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(pl</w:t>
      </w:r>
      <w:r w:rsidR="007A6112" w:rsidRPr="00453006">
        <w:rPr>
          <w:rFonts w:cs="Times New Roman"/>
        </w:rPr>
        <w:t>.</w:t>
      </w:r>
      <w:r w:rsidRPr="00453006">
        <w:rPr>
          <w:rFonts w:cs="Times New Roman"/>
        </w:rPr>
        <w:t xml:space="preserve"> kullancs) vonatkozások, állatvédelem, munkavédelem, a vadászterület ismerete</w:t>
      </w:r>
      <w:r w:rsidR="007A6112" w:rsidRPr="00453006">
        <w:rPr>
          <w:rFonts w:cs="Times New Roman"/>
        </w:rPr>
        <w:t>.</w:t>
      </w:r>
    </w:p>
    <w:p w14:paraId="2A7DCD7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427B79" w14:textId="185A1997" w:rsidR="00A23F09" w:rsidRPr="00453006" w:rsidRDefault="00F367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Vadászati módok</w:t>
      </w:r>
    </w:p>
    <w:p w14:paraId="2094DD25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 fogalma, vadászati rendszerek</w:t>
      </w:r>
    </w:p>
    <w:p w14:paraId="09F488D2" w14:textId="215752F9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Egyéni vadászati módok: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les, cserkelés, csalhívás, barkácsolás, csapázás, vízivad vad</w:t>
      </w:r>
      <w:r w:rsidR="007A6112" w:rsidRPr="00453006">
        <w:rPr>
          <w:rFonts w:cs="Times New Roman"/>
        </w:rPr>
        <w:t xml:space="preserve">ászata, </w:t>
      </w:r>
      <w:r w:rsidRPr="00453006">
        <w:rPr>
          <w:rFonts w:cs="Times New Roman"/>
        </w:rPr>
        <w:t>kotorékozás, uhuzás, pézsmapatkány vadászata, ragadozók vadászata, solymászat, agarászat, íjászat</w:t>
      </w:r>
    </w:p>
    <w:p w14:paraId="0531927F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Egyéni vadászatok szervezése, levezetése, kísérés</w:t>
      </w:r>
    </w:p>
    <w:p w14:paraId="59CDBA12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Társas nagyvad vadászati módok: vaddisznóhajtás, terelés. Vadászati térképek</w:t>
      </w:r>
    </w:p>
    <w:p w14:paraId="44683DA0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Társas apróvad vadászatok: mezei nyúl, fácán, egyéb apróvadas társasvadászatok</w:t>
      </w:r>
    </w:p>
    <w:p w14:paraId="6E10EAFB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Társas vadászatok szervezése, előkészítése, levezetése. A társas vadászatok tisztségviselői</w:t>
      </w:r>
    </w:p>
    <w:p w14:paraId="1A138071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Terítékkészítés szabályai, hagyományai</w:t>
      </w:r>
    </w:p>
    <w:p w14:paraId="79334032" w14:textId="3EBB7AE8" w:rsidR="00F367CF" w:rsidRPr="00453006" w:rsidRDefault="007A6112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Sebzett vad</w:t>
      </w:r>
      <w:r w:rsidR="00F367CF" w:rsidRPr="00453006">
        <w:rPr>
          <w:rFonts w:cs="Times New Roman"/>
        </w:rPr>
        <w:t xml:space="preserve"> jelzései, utánkeresése. Vadászebek alkalmazása.</w:t>
      </w:r>
    </w:p>
    <w:p w14:paraId="3E32B381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Lőtt vad kezelése, tárolása</w:t>
      </w:r>
    </w:p>
    <w:p w14:paraId="3A1D20B9" w14:textId="3966ECF9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 biztonsági, balesetvédelmi, vadegészségügyi, emberegészségügyi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(pl. kullancs),</w:t>
      </w:r>
      <w:r w:rsidR="007A611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 xml:space="preserve">munkavédelmi, állatvédelmi  előírásai. A vadászterület ismerete. </w:t>
      </w:r>
    </w:p>
    <w:p w14:paraId="5DEF62EF" w14:textId="0A7D3047" w:rsidR="00A23F09" w:rsidRPr="00453006" w:rsidRDefault="00F367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szolgáltatás, vendéglátás, fogadás.</w:t>
      </w:r>
    </w:p>
    <w:p w14:paraId="37410EC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B35CA4" w14:textId="1A4D0EFB" w:rsidR="00A23F09" w:rsidRPr="00453006" w:rsidRDefault="00F367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 felszerelése</w:t>
      </w:r>
    </w:p>
    <w:p w14:paraId="7F424ADA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Optikai eszközök</w:t>
      </w:r>
    </w:p>
    <w:p w14:paraId="2D3E8FA6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 módjától független eszközök</w:t>
      </w:r>
    </w:p>
    <w:p w14:paraId="54198FEC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(kés fűrész hátizsák, sebkötöző, azonosító jel, kötél stb.)</w:t>
      </w:r>
    </w:p>
    <w:p w14:paraId="73B3288C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 módjától függő eszközök</w:t>
      </w:r>
    </w:p>
    <w:p w14:paraId="3B277E91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(lámpák, csalsípok, ülőkék, lőbot, stb.)</w:t>
      </w:r>
    </w:p>
    <w:p w14:paraId="752F5651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vadászati eszközök</w:t>
      </w:r>
    </w:p>
    <w:p w14:paraId="3C21555D" w14:textId="340F52DE" w:rsidR="00A23F09" w:rsidRPr="00453006" w:rsidRDefault="00F367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Ruházat</w:t>
      </w:r>
    </w:p>
    <w:p w14:paraId="55E09E04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D4A3CE" w14:textId="06DF6855" w:rsidR="00A23F09" w:rsidRPr="00453006" w:rsidRDefault="00F367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Trófeák kikészítése</w:t>
      </w:r>
    </w:p>
    <w:p w14:paraId="30E77F29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trófeagyűjtés története, vadásztrófea fogalma, fajtái.</w:t>
      </w:r>
    </w:p>
    <w:p w14:paraId="3C0618D1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Trófeák kikészítése:</w:t>
      </w:r>
    </w:p>
    <w:p w14:paraId="6D056858" w14:textId="77777777" w:rsidR="007A6112" w:rsidRPr="00453006" w:rsidRDefault="00F367CF" w:rsidP="007A6112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ind w:left="1276" w:hanging="284"/>
        <w:rPr>
          <w:rFonts w:cs="Times New Roman"/>
        </w:rPr>
      </w:pPr>
      <w:r w:rsidRPr="00453006">
        <w:rPr>
          <w:rFonts w:cs="Times New Roman"/>
        </w:rPr>
        <w:t>Agancs, szarv, vadkanagyar trófeák kikészítése (leválasztás, nyúzás, húsolás, vértelenítés, áztatás, kifőzés, zsírtalanítás, fehérítés, patinázás, tisztítás, színezés, polírozás, fényezés), montírozása.</w:t>
      </w:r>
    </w:p>
    <w:p w14:paraId="22CF0222" w14:textId="77777777" w:rsidR="007A6112" w:rsidRPr="00453006" w:rsidRDefault="00F367CF" w:rsidP="007A6112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ind w:left="1276" w:hanging="284"/>
        <w:rPr>
          <w:rFonts w:cs="Times New Roman"/>
        </w:rPr>
      </w:pPr>
      <w:r w:rsidRPr="00453006">
        <w:rPr>
          <w:rFonts w:cs="Times New Roman"/>
        </w:rPr>
        <w:t>Vadbőrök tartósítása, preparálása (fejtés, sózás, húsolás, áztatás, cserzés, formázás, montírozás, kezelés).</w:t>
      </w:r>
      <w:r w:rsidR="007A6112" w:rsidRPr="00453006">
        <w:rPr>
          <w:rFonts w:cs="Times New Roman"/>
        </w:rPr>
        <w:t xml:space="preserve"> </w:t>
      </w:r>
    </w:p>
    <w:p w14:paraId="62217C24" w14:textId="7A91A84B" w:rsidR="00F367CF" w:rsidRPr="00453006" w:rsidRDefault="00F367CF" w:rsidP="007A6112">
      <w:pPr>
        <w:pStyle w:val="Listaszerbekezds"/>
        <w:numPr>
          <w:ilvl w:val="0"/>
          <w:numId w:val="10"/>
        </w:numPr>
        <w:tabs>
          <w:tab w:val="left" w:pos="1418"/>
          <w:tab w:val="right" w:pos="9072"/>
        </w:tabs>
        <w:spacing w:after="0"/>
        <w:ind w:left="1276" w:hanging="284"/>
        <w:rPr>
          <w:rFonts w:cs="Times New Roman"/>
        </w:rPr>
      </w:pPr>
      <w:r w:rsidRPr="00453006">
        <w:rPr>
          <w:rFonts w:cs="Times New Roman"/>
        </w:rPr>
        <w:t>Csontok, koponyák preparálása, szőrmés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és szárnyasvad preparátumok, egyéb trófeák kikészítése.</w:t>
      </w:r>
    </w:p>
    <w:p w14:paraId="39A46046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Csont, agancs, szaru, vadbőr feldolgozása.</w:t>
      </w:r>
    </w:p>
    <w:p w14:paraId="720E262F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Trófeák bemutatása, karbantartása, szállítása</w:t>
      </w:r>
    </w:p>
    <w:p w14:paraId="061F0074" w14:textId="23DBC13A" w:rsidR="00A23F09" w:rsidRPr="00453006" w:rsidRDefault="00F367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Trófeakikészítés balesetvédelme</w:t>
      </w:r>
    </w:p>
    <w:p w14:paraId="251AE25C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610E45" w14:textId="6237F6E3" w:rsidR="00A23F09" w:rsidRPr="00453006" w:rsidRDefault="00F367C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Trófeák mérése és bírálata</w:t>
      </w:r>
    </w:p>
    <w:p w14:paraId="523CE5E3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trófeabírálat nemzetközi és hazai története</w:t>
      </w:r>
    </w:p>
    <w:p w14:paraId="054C160D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Gímszarvas trófea bírálata. Gím korbecslése trófea alapján</w:t>
      </w:r>
    </w:p>
    <w:p w14:paraId="52F6A95E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Dámszarvas trófea bírálata. Dám korbecslése trófea alapján</w:t>
      </w:r>
    </w:p>
    <w:p w14:paraId="5BCC6146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Őztrófea bírálata. Őz korbecslése trófea alapján</w:t>
      </w:r>
    </w:p>
    <w:p w14:paraId="4ABCAA5F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Muflontrófea bírálata. Muflon korbecslése trófea alapján</w:t>
      </w:r>
    </w:p>
    <w:p w14:paraId="42E0E696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Vadkanagyar bírálata. Vaddisznó korbecslése trófea alapján</w:t>
      </w:r>
    </w:p>
    <w:p w14:paraId="48FAEDCC" w14:textId="77777777" w:rsidR="00F367CF" w:rsidRPr="00453006" w:rsidRDefault="00F367CF" w:rsidP="00F367C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Koponyák és vadbőrök bírálata</w:t>
      </w:r>
    </w:p>
    <w:p w14:paraId="2CF1A2A5" w14:textId="43F3AECC" w:rsidR="00A23F09" w:rsidRPr="00453006" w:rsidRDefault="00F367C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trófeagazdálkodás jelentősége</w:t>
      </w:r>
    </w:p>
    <w:p w14:paraId="76859176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E0AED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49787FD" w14:textId="77777777" w:rsidR="00F367CF" w:rsidRPr="00453006" w:rsidRDefault="00F367CF" w:rsidP="00F367C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elméleti képzés iskolarendszerben tantermi körülmények között történik. Javasolható azonban vadászházban, vadászterületen megszervezett tanóra is, különösen, ha ott a szemléltető anyag koncentráltabban áll rendelkezésre, illetve kisebb területen bemutatható és gyakorolható a vadbefogás és a társas vadászati módok térbeli rendjének kialakítása.</w:t>
      </w:r>
    </w:p>
    <w:p w14:paraId="0192F1E1" w14:textId="48FFEC40" w:rsidR="00A23F09" w:rsidRPr="00453006" w:rsidRDefault="00F367C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képzéshez gazdag szemléltető anyag beszerzésére kell törekedn</w:t>
      </w:r>
      <w:r w:rsidR="007A6112" w:rsidRPr="00453006">
        <w:rPr>
          <w:rFonts w:cs="Times New Roman"/>
        </w:rPr>
        <w:t xml:space="preserve">i. A tananyag számos eleme nem </w:t>
      </w:r>
      <w:r w:rsidRPr="00453006">
        <w:rPr>
          <w:rFonts w:cs="Times New Roman"/>
        </w:rPr>
        <w:t>sajátítható el kellő mélységben ezek nélkül.</w:t>
      </w:r>
    </w:p>
    <w:p w14:paraId="3547147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755948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930E820" w14:textId="0A96DC3A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3445D39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5D40C84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62F12607" w14:textId="319F9B99" w:rsidR="00A23F09" w:rsidRPr="00453006" w:rsidRDefault="00F05CA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Vadászati jog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D743A9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D743A9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óra*</w:t>
      </w:r>
    </w:p>
    <w:p w14:paraId="584CC0F8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1393CF8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88E0574" w14:textId="17252B30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6B73F39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A5456B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26B3FA3" w14:textId="2183A0B9" w:rsidR="00A23F09" w:rsidRPr="00453006" w:rsidRDefault="00F05CA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vadászati jog tantárgy tanítási programjának célja a vadászat vadgazdálkodás magyar  és EU jogi rendjének, mint az adott szak-területtel kapcsolatos speciális jogágazatnak megismerése, a gyakorlati alkalmazás érdekében.</w:t>
      </w:r>
    </w:p>
    <w:p w14:paraId="51B9AAE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7751C9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1DCE738D" w14:textId="33830CAC" w:rsidR="00A23F09" w:rsidRPr="00453006" w:rsidRDefault="00F05CA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Vadgazdálkodás, vadtakarmányozás, Vadászat, Vadtenyésztés, Állattan, Kinológia, Vadegészségtan</w:t>
      </w:r>
    </w:p>
    <w:p w14:paraId="4589DF1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433996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1A8FD7B6" w14:textId="5FD940C2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Bevezetés. Jogi alapfogalmak</w:t>
      </w:r>
    </w:p>
    <w:p w14:paraId="515A6074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fogalma, tartalma, célja</w:t>
      </w:r>
    </w:p>
    <w:p w14:paraId="133317DD" w14:textId="77777777" w:rsidR="00F05CA0" w:rsidRPr="00453006" w:rsidRDefault="00F05CA0" w:rsidP="00F05CA0">
      <w:pPr>
        <w:ind w:firstLine="851"/>
        <w:rPr>
          <w:rFonts w:cs="Times New Roman"/>
        </w:rPr>
      </w:pPr>
      <w:r w:rsidRPr="00453006">
        <w:rPr>
          <w:rFonts w:cs="Times New Roman"/>
        </w:rPr>
        <w:t>A vadászati jog hazai és nemzetközi fejlődéstörténete, helyzete</w:t>
      </w:r>
    </w:p>
    <w:p w14:paraId="2A2724F8" w14:textId="77777777" w:rsidR="00F05CA0" w:rsidRPr="00453006" w:rsidRDefault="00F05CA0" w:rsidP="00F05CA0">
      <w:pPr>
        <w:ind w:left="851"/>
        <w:rPr>
          <w:rFonts w:cs="Times New Roman"/>
        </w:rPr>
      </w:pPr>
      <w:r w:rsidRPr="00453006">
        <w:rPr>
          <w:rFonts w:cs="Times New Roman"/>
        </w:rPr>
        <w:t>Az állam és a jog fogalma. A jogszabály és a jogalkotás. A jogszabály fogalma, hatálya, fajtái, jelölése</w:t>
      </w:r>
    </w:p>
    <w:p w14:paraId="3AC213F6" w14:textId="77777777" w:rsidR="00F05CA0" w:rsidRPr="00453006" w:rsidRDefault="00F05CA0" w:rsidP="00F05CA0">
      <w:pPr>
        <w:ind w:left="851"/>
        <w:rPr>
          <w:rFonts w:cs="Times New Roman"/>
        </w:rPr>
      </w:pPr>
      <w:r w:rsidRPr="00453006">
        <w:rPr>
          <w:rFonts w:cs="Times New Roman"/>
        </w:rPr>
        <w:t>A jogrendszer fogalma, elemei. Jogi normák és jogforrások, szokásjog, joghézag. A jogforrás hierarchiája.</w:t>
      </w:r>
    </w:p>
    <w:p w14:paraId="5F1E67CF" w14:textId="4284A45A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jogérvényesülés és jogalkalmazás</w:t>
      </w:r>
    </w:p>
    <w:p w14:paraId="136AB44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815C66" w14:textId="7A59DD6F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vadászat, vadgazdálkodás törvényi szabályozása</w:t>
      </w:r>
    </w:p>
    <w:p w14:paraId="4000DF7B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hatályban levő vadászati, vadgazdálkodási törvény tárgya. A vadászati jog gyakorlásának, hasznosításának feltételei, formái.</w:t>
      </w:r>
    </w:p>
    <w:p w14:paraId="7C8A4214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vadászterület kialakítására vonatkozó szabályok</w:t>
      </w:r>
    </w:p>
    <w:p w14:paraId="5F15F5A5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Vadvédelem, élőhelyvédelem, állatvédelem</w:t>
      </w:r>
    </w:p>
    <w:p w14:paraId="687DA8DC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hivatásos vadász, fővadász alkalmazásának jogi szabályozása. A hivatásos vadász felszerelése.</w:t>
      </w:r>
    </w:p>
    <w:p w14:paraId="37C3EBAB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vadászat, vadbefogás rendje, szabályozása.</w:t>
      </w:r>
    </w:p>
    <w:p w14:paraId="7234E09A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Trófeabírálat, vadkár szabályozása</w:t>
      </w:r>
    </w:p>
    <w:p w14:paraId="33DA67F0" w14:textId="719959D8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Lőfegyverekkel és lőszerekkel kapcsolatos jogszabályok. Lőterek</w:t>
      </w:r>
    </w:p>
    <w:p w14:paraId="7F92948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D23F9F" w14:textId="5CCDF7C3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Vadászati etika.</w:t>
      </w:r>
    </w:p>
    <w:p w14:paraId="0C286D17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Az etika fogalma, jelentősége </w:t>
      </w:r>
    </w:p>
    <w:p w14:paraId="05EDD11E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vadászat általános és speciális viselkedési szabályai </w:t>
      </w:r>
    </w:p>
    <w:p w14:paraId="0F7C2380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szokások, hagyományok</w:t>
      </w:r>
    </w:p>
    <w:p w14:paraId="06A3B420" w14:textId="286A9070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Vadászias viselkedés a közéletben</w:t>
      </w:r>
    </w:p>
    <w:p w14:paraId="3558FA9A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41E978" w14:textId="5CBE3D79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Tulajdonjog. Kötelmi jog</w:t>
      </w:r>
    </w:p>
    <w:p w14:paraId="7E626A5F" w14:textId="77777777" w:rsidR="00F05CA0" w:rsidRPr="00453006" w:rsidRDefault="00F05CA0" w:rsidP="00F05CA0">
      <w:pPr>
        <w:ind w:left="851"/>
        <w:rPr>
          <w:rFonts w:cs="Times New Roman"/>
        </w:rPr>
      </w:pPr>
      <w:r w:rsidRPr="00453006">
        <w:rPr>
          <w:rFonts w:cs="Times New Roman"/>
        </w:rPr>
        <w:t>Szerződés és biztosítékai, alaki-tartalmi kellékei. Szerződés érvénytelensége</w:t>
      </w:r>
    </w:p>
    <w:p w14:paraId="2097C4B6" w14:textId="77777777" w:rsidR="00F05CA0" w:rsidRPr="00453006" w:rsidRDefault="00F05CA0" w:rsidP="00F05CA0">
      <w:pPr>
        <w:ind w:left="851"/>
        <w:rPr>
          <w:rFonts w:cs="Times New Roman"/>
        </w:rPr>
      </w:pPr>
      <w:r w:rsidRPr="00453006">
        <w:rPr>
          <w:rFonts w:cs="Times New Roman"/>
        </w:rPr>
        <w:t>Szerződésszegés</w:t>
      </w:r>
    </w:p>
    <w:p w14:paraId="570136FE" w14:textId="764A0238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Szerződések típusai </w:t>
      </w:r>
    </w:p>
    <w:p w14:paraId="3192ADA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4A79C57" w14:textId="117A7E52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Üzleti terv készítése</w:t>
      </w:r>
    </w:p>
    <w:p w14:paraId="79C2831F" w14:textId="1AB857A3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üzleti terv készítésének céljai, felépítése</w:t>
      </w:r>
    </w:p>
    <w:p w14:paraId="362D22EA" w14:textId="212D7FEE" w:rsidR="00A23F09" w:rsidRPr="00453006" w:rsidRDefault="00F05C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Bizonylatok</w:t>
      </w:r>
    </w:p>
    <w:p w14:paraId="308EB5A1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bizonylat fogalma, tartalmi, formai követelményei. Bizonylatok megőrzése</w:t>
      </w:r>
    </w:p>
    <w:p w14:paraId="6DDAAED0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Gazdasági tevékenységek főbb bizonylatai</w:t>
      </w:r>
    </w:p>
    <w:p w14:paraId="79714CC8" w14:textId="77777777" w:rsidR="00F05CA0" w:rsidRPr="00453006" w:rsidRDefault="00F05CA0" w:rsidP="00F05CA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Állattenyésztés, növénytermesztés bizonylatai</w:t>
      </w:r>
    </w:p>
    <w:p w14:paraId="51009455" w14:textId="0A9B922A" w:rsidR="00A23F09" w:rsidRPr="00453006" w:rsidRDefault="00F05C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Vadászat, trófeabírálat bizonylatai</w:t>
      </w:r>
    </w:p>
    <w:p w14:paraId="631CB2F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4760B7" w14:textId="6F698C59" w:rsidR="00A23F09" w:rsidRPr="00453006" w:rsidRDefault="00C408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bCs/>
          <w:i/>
        </w:rPr>
        <w:t>Vezetési ismeretek</w:t>
      </w:r>
    </w:p>
    <w:p w14:paraId="63A0D664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vezetési folyamat elemei. A vezetés funkciói</w:t>
      </w:r>
    </w:p>
    <w:p w14:paraId="2C4DA58D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Vezetési stílusok és módszerek </w:t>
      </w:r>
    </w:p>
    <w:p w14:paraId="39D4E94A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vezetőkkel szemben támasztott követelmények</w:t>
      </w:r>
    </w:p>
    <w:p w14:paraId="071DB699" w14:textId="0F693637" w:rsidR="00A23F09" w:rsidRPr="00453006" w:rsidRDefault="00C408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vezetés emberi tényezői</w:t>
      </w:r>
    </w:p>
    <w:p w14:paraId="52519CA5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E4E60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4F4B0139" w14:textId="52578590" w:rsidR="00A23F09" w:rsidRPr="00453006" w:rsidRDefault="00C40897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Tanterem, szaktanterem</w:t>
      </w:r>
    </w:p>
    <w:p w14:paraId="02ABD82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7B18BE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151DB5E" w14:textId="72562B46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0C59579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5EF7808" w14:textId="4D03DF69" w:rsidR="00A23F09" w:rsidRPr="00453006" w:rsidRDefault="00C4089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Állományhasznosítás-vadászat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D743A9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D743A9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óra*</w:t>
      </w:r>
    </w:p>
    <w:p w14:paraId="3EDC93E3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2F224229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050D870" w14:textId="39B95E5C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88C2DB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4C25D9B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3386C25" w14:textId="05850EC6" w:rsidR="00A23F09" w:rsidRPr="00453006" w:rsidRDefault="00C40897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gyakorlati oktatás alapvető célja, hogy az elméletre alapozott gyakorlati ismeretekben megfelelően jártas, vadászattal, jogi ismeretekkel kapcsolatos, középfokú végzettséget igénylő tevékenység ellátására alkalmas - szakembereket képezzen. Olyan munkakultúrával rendelkező dolgozók, középvezetők képzése a cél, akik magas kooperációs készséggel, felelősségérzettel és kreativitással sikeresen oldják meg a vadászattal, jogi ismeretekkel kapcsolatos rájuk háruló gyakorlati feladatokat.</w:t>
      </w:r>
    </w:p>
    <w:p w14:paraId="5C94754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699A66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7F276F9" w14:textId="04D923DC" w:rsidR="00A23F09" w:rsidRPr="00453006" w:rsidRDefault="00C40897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Vadgazdálkodás, vadtakarmányozás, Vadászati állattan, Vadegészségtan, Kinológia, Fegyver-lőszer ismeret, Géptan</w:t>
      </w:r>
    </w:p>
    <w:p w14:paraId="194151D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BCAEFCB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335E2792" w14:textId="721F9F9B" w:rsidR="00A23F09" w:rsidRPr="00453006" w:rsidRDefault="00C408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Vadászat gyakorlatok</w:t>
      </w:r>
    </w:p>
    <w:p w14:paraId="7F37D1D4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Vadbefogás gyakorlat (apró és nagyvad)</w:t>
      </w:r>
    </w:p>
    <w:p w14:paraId="1B79B7FD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 gyakorlat: egyéni vadászat, társas apróvad és nagyvad vadászat</w:t>
      </w:r>
    </w:p>
    <w:p w14:paraId="2794360F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(hajtástérképek) értelmezése, készítése</w:t>
      </w:r>
    </w:p>
    <w:p w14:paraId="7BEAAC6C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 felszerelések, eszközök</w:t>
      </w:r>
    </w:p>
    <w:p w14:paraId="74E5964E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Vadászati vendéglátás, fogadás</w:t>
      </w:r>
    </w:p>
    <w:p w14:paraId="26C41DE8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Trófeák kikészítése (agancs, szarv, vadkanagyar, koponyák, vadbőrök)</w:t>
      </w:r>
    </w:p>
    <w:p w14:paraId="0FCC32A7" w14:textId="4CBC1297" w:rsidR="00A23F09" w:rsidRPr="00453006" w:rsidRDefault="00C408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Trófeák bírálata (agancs, szarv, koponyák, vadbőrök)</w:t>
      </w:r>
    </w:p>
    <w:p w14:paraId="5F0B6D2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BFF8FA" w14:textId="49A60ED2" w:rsidR="00A23F09" w:rsidRPr="00453006" w:rsidRDefault="00C4089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Vadászati jog gyakorlatok</w:t>
      </w:r>
    </w:p>
    <w:p w14:paraId="382ED213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Szerződések készítése (adásvételi, bérleti)</w:t>
      </w:r>
    </w:p>
    <w:p w14:paraId="773DF638" w14:textId="77777777" w:rsidR="00C40897" w:rsidRPr="00453006" w:rsidRDefault="00C40897" w:rsidP="00C4089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Bizonylatok kitöltése (állattenyésztés, növénytermesztés, vadászat, trófeabírálat, szállítólevél, menetlevél)</w:t>
      </w:r>
    </w:p>
    <w:p w14:paraId="67FFFC87" w14:textId="75A781B5" w:rsidR="00A23F09" w:rsidRPr="00453006" w:rsidRDefault="00C4089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Üzleti terv készítése</w:t>
      </w:r>
    </w:p>
    <w:p w14:paraId="3627F264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AACE5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95F7B37" w14:textId="2CF98BCC" w:rsidR="00A23F09" w:rsidRPr="00453006" w:rsidRDefault="00C40897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vadászat gyakorlati helyszíne alapvetően a vadászterület, az erdő. A vadászati jog gyakorlatok esetében megfelelnek a tantermi, szaktantermi körülmények.</w:t>
      </w:r>
    </w:p>
    <w:p w14:paraId="7C74CE8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53D5263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6C8E566F" w14:textId="633B774B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2B96E28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606C6A6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CFFD087" w14:textId="77777777" w:rsidR="00A23F09" w:rsidRPr="00453006" w:rsidRDefault="00A23F09" w:rsidP="00A23F09">
      <w:pPr>
        <w:rPr>
          <w:rFonts w:cs="Times New Roman"/>
        </w:rPr>
      </w:pPr>
    </w:p>
    <w:p w14:paraId="7CEFBF8E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149495D0" w14:textId="38802D22" w:rsidR="00A23F09" w:rsidRPr="00453006" w:rsidRDefault="00FF74D2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11605</w:t>
      </w:r>
      <w:r w:rsidR="0059288A" w:rsidRPr="00453006">
        <w:rPr>
          <w:rFonts w:cs="Times New Roman"/>
          <w:b/>
          <w:sz w:val="36"/>
        </w:rPr>
        <w:t>-16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2343FD58" w14:textId="29AA36C6" w:rsidR="00A23F09" w:rsidRPr="00453006" w:rsidRDefault="00FF74D2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Élőhely fejlesztés és gazdálkodás</w:t>
      </w:r>
    </w:p>
    <w:p w14:paraId="025AD5F7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71CF12A9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300BC480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4E7E2AA8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593745CC" w14:textId="6BDC30F3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FF74D2" w:rsidRPr="00453006">
        <w:rPr>
          <w:rFonts w:cs="Times New Roman"/>
        </w:rPr>
        <w:t>11605-16</w:t>
      </w:r>
      <w:r w:rsidRPr="00453006">
        <w:rPr>
          <w:rFonts w:cs="Times New Roman"/>
        </w:rPr>
        <w:t xml:space="preserve"> azonosító számú </w:t>
      </w:r>
      <w:r w:rsidR="00FF74D2" w:rsidRPr="00453006">
        <w:rPr>
          <w:rFonts w:cs="Times New Roman"/>
        </w:rPr>
        <w:t>Élőhely fejlesztés és gazdálkodás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-74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12"/>
        <w:gridCol w:w="758"/>
        <w:gridCol w:w="758"/>
        <w:gridCol w:w="759"/>
        <w:gridCol w:w="758"/>
      </w:tblGrid>
      <w:tr w:rsidR="00536233" w:rsidRPr="00465799" w14:paraId="1EF1F2F6" w14:textId="77777777" w:rsidTr="0052569E">
        <w:trPr>
          <w:cantSplit/>
          <w:trHeight w:val="2433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7D89FD" w14:textId="7777777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3237172" w14:textId="1870008A" w:rsidR="00536233" w:rsidRPr="00465799" w:rsidRDefault="00536233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Növénytan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1C407A4" w14:textId="4EB0C045" w:rsidR="00536233" w:rsidRPr="00465799" w:rsidRDefault="00536233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Talajtan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86607A1" w14:textId="699C0D74" w:rsidR="00536233" w:rsidRPr="00465799" w:rsidRDefault="00536233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Élőhelyfejlesztés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D3F784B" w14:textId="6CE3A4D8" w:rsidR="00536233" w:rsidRPr="00465799" w:rsidRDefault="00536233" w:rsidP="0052569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Élőhelyfejlesztési és gazdálkodási gyakorlat</w:t>
            </w:r>
          </w:p>
        </w:tc>
      </w:tr>
      <w:tr w:rsidR="00536233" w:rsidRPr="00465799" w14:paraId="744EB92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029212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A9A0C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4B293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380AC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C4D6E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169AE05E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2452A5" w14:textId="345C07FD" w:rsidR="00536233" w:rsidRPr="00465799" w:rsidRDefault="00536233" w:rsidP="00465799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Ökológiai és természetvédelmi ismeretek felhasználásával apróvadas és nagyvadas élőhelyeket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8347C0" w14:textId="1C29DF90" w:rsidR="00536233" w:rsidRPr="00465799" w:rsidRDefault="00536233" w:rsidP="005256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647959" w14:textId="0D726265" w:rsidR="00536233" w:rsidRPr="00465799" w:rsidRDefault="00536233" w:rsidP="005256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03B0C" w14:textId="78357050" w:rsidR="00536233" w:rsidRPr="00465799" w:rsidRDefault="00536233" w:rsidP="0052569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634F9" w14:textId="0F3B316C" w:rsidR="00536233" w:rsidRPr="00465799" w:rsidRDefault="00536233" w:rsidP="0052569E">
            <w:pPr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</w:tr>
      <w:tr w:rsidR="00536233" w:rsidRPr="00465799" w14:paraId="6C370AA8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22DBCD" w14:textId="7E7F015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Meteorológiai méréseket végez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57030A" w14:textId="6963348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C7FFB" w14:textId="1DE31BA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6A8DB" w14:textId="2CA88BC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8D040" w14:textId="5906BD9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</w:tr>
      <w:tr w:rsidR="00536233" w:rsidRPr="00465799" w14:paraId="1FDA7E3E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6A0B40A" w14:textId="72A4061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Erdősávokat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7916A" w14:textId="198AC86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268AC" w14:textId="7C379AE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66E2B" w14:textId="7C3E1DD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D3FBE" w14:textId="760C2C4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C83B3EB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29E0A0" w14:textId="4C0C8CC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Vadbúvókat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B1446" w14:textId="188132B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5731C" w14:textId="2F83657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DBD0E" w14:textId="5ED7FE3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4AB1A7" w14:textId="1F404D1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233C9AEE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9A3F65" w14:textId="00DB0FC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Rétet, legelőt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7EFDCE" w14:textId="6EFA032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B81D5" w14:textId="0857437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0927C" w14:textId="16C4D57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D06B2D" w14:textId="183E4C3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18BBC2D7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10607E" w14:textId="28FF8C5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Rágási ligeteket létesít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2BF46" w14:textId="6EB89B3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80EA26" w14:textId="3B272EC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38840" w14:textId="693A38C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ECDEE" w14:textId="79A0CB6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25AFEA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2E717E" w14:textId="28A85FE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Vadgazdasági fásításokat (csendereseket, védősűrűket) létesít,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C4E23C" w14:textId="5E74C66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8148E" w14:textId="40EC96A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A94FB3" w14:textId="4F5BEC0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33DC6" w14:textId="147A388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612A7B9B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52F672" w14:textId="2FD6B20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Erdészetileg és mezőgazdaságilag fontos fafajokat, állományokat azonosít be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C541DD" w14:textId="5A77EE5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7C9BF1" w14:textId="45FE490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752AD" w14:textId="4743925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BA6CA" w14:textId="0650F6E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6449635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D4DCA0" w14:textId="6B1DE99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Értékeli az erdőállományokat és a szántóföldi növénykultúrákat vadgazdálkodási szempontok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0AE82" w14:textId="7596491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37688" w14:textId="217F33C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74049" w14:textId="27F312B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E9F42F" w14:textId="3321EF1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6664103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762B79" w14:textId="37DF164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Meghatározza a talajok fizikai-kémiai tulajdonságait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6EAA62" w14:textId="0467A85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B3AF5" w14:textId="17B1208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19C2C" w14:textId="013A244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135A6" w14:textId="2E8F737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7A48A4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CE47C6" w14:textId="504D7FB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Talajszelvény vizsgálatot végez, meghatározza a talajtípust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A44934" w14:textId="482A3D0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9144D" w14:textId="1774231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CA198" w14:textId="5D72F24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C012F8" w14:textId="1DC4C41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3A567497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5901D4" w14:textId="20A27DD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Klimatikus és termőhelyi tényezőknek megfelelően választja ki a termeszteni vagy erdősíteni kívánt fás-, és lágyszárú növényfajokat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82BF6" w14:textId="14C28DC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B3F47" w14:textId="06C4E72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A76880" w14:textId="4AE3917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0CAF2" w14:textId="174F553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2E493AD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1C3940F" w14:textId="598535E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Erdőművelési munkában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13B6B3" w14:textId="6671188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4D427" w14:textId="1BC810A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BE849" w14:textId="65337CF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B05C6" w14:textId="034D95E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4141E3F3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00E30B" w14:textId="527B882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Erdőhasználati munkában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2DD5B" w14:textId="6823B2A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2ED63" w14:textId="3C88FFF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9B612" w14:textId="6ED07E0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AB8D7" w14:textId="4F7F771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5957487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D2C4EF" w14:textId="6809393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Erdei melléktermékeket gyűjt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9CEA2" w14:textId="44E5278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D8CD1B" w14:textId="262B695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15DC0" w14:textId="6A75515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B65988" w14:textId="31BEB14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D5E953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A40269" w14:textId="7BA2CFF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Figyelemmel kíséri a védett növény- és állatfajok állományait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D45CC" w14:textId="30124B1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B59CE" w14:textId="48D8A3E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61249A" w14:textId="3A13AA6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60FF2" w14:textId="1F7C3B8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260FB31A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908607" w14:textId="7C059B2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Végrehajtja a természetvédelem és vadgazdálkodás kapcsolatából eredő feladatokat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28300" w14:textId="7E1D84C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86347" w14:textId="4D7B91E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57130" w14:textId="1898E2A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F40279" w14:textId="3C3CAA3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E86EA30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56B4E7" w14:textId="7E5ACFA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Vadföldeket létesít és művel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66CE31" w14:textId="7CDC308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12A8F" w14:textId="263F5BC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CA740F" w14:textId="67B0B0F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D3418F" w14:textId="0080EA9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23AE6AF7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D2E1BE" w14:textId="6CB5537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Forrásokat, természetes vízfolyásokat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B199A" w14:textId="034ED7B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821224" w14:textId="02B564D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EF02F" w14:textId="03E94C4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50ED5B" w14:textId="2820A3B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4F78634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B1795" w14:textId="0735B13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Szükség esetén itatókat létesít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4A07F" w14:textId="31DB34F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4DFB3B" w14:textId="418B1A7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BF121" w14:textId="1082402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E7202" w14:textId="6FE4B55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266E991E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6AA76" w14:textId="340DD73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Dagonyákat létesít és karbantart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645C3" w14:textId="1207637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F1BF6" w14:textId="4080261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08934" w14:textId="0F43553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C6BC1" w14:textId="2528222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02F85C3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F4CABE" w14:textId="0FB2F47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Takarmánynövényeket termeszt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2D9B9" w14:textId="5F59E30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379467" w14:textId="166692C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45198B" w14:textId="7819A7F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F1D971" w14:textId="0B4DC07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381D01C7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A2B6F24" w14:textId="40DD7A4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Mezőgazdasági ismeretek felhasználásával talajművelést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3A819" w14:textId="0BAA03D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48FC3" w14:textId="1461179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EC0D06" w14:textId="6BD3755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C6935" w14:textId="2A4A6BB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D531F30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BD9FBDF" w14:textId="041434B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Növénytermesztést folytat vadtakarmányozás céljából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A065EB" w14:textId="1636F80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29BED" w14:textId="55D6943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4855F" w14:textId="2401C4A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0D8925" w14:textId="72E0E72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3B43915C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E070F7" w14:textId="3910590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Az élőhely védelme érdekében megelőző, megszüntető intézkedéseket tesz környezeti és antropogén hatások ellen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5AAFBC" w14:textId="4334FCB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4B0D1" w14:textId="62CF229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CFFC86" w14:textId="3F6FB4B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1755CF" w14:textId="3B753FA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31D25149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E91C0C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5D319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E03EA5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D0349C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EF11B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69D4F73A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DB5DAA" w14:textId="70CFC1D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Élőhelyi, ökológiai ismeretek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A53758" w14:textId="6D4D5F3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491D17" w14:textId="4C4B1E6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DA10B" w14:textId="78D9D8F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80AD8" w14:textId="58645DA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71CDC704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851B09" w14:textId="1D68DFC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Élőhely fejlesztés lehetőségei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6B06FB" w14:textId="5B5E8E0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79570" w14:textId="557C1C4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2CC3C1" w14:textId="1555B94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5E8354" w14:textId="14B2427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4021562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58E5B3" w14:textId="15ADCA3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Környezeti tényezők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110F8" w14:textId="4733962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4C733" w14:textId="2113CE1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A9F7C" w14:textId="0FD5976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5151E" w14:textId="101F195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01A4D08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F3C8B3" w14:textId="141C42A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Meteorológiai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675863" w14:textId="1B34BF0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6B43E" w14:textId="5192482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2D861E" w14:textId="73E64E9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EED56" w14:textId="6560E11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6328A845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E1B647" w14:textId="50A76BF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Erdészeti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1A93E6" w14:textId="41E6E42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8A85D" w14:textId="51CBE08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FA80B" w14:textId="1571302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EE6092" w14:textId="3251EA5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6E22BE63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CC4CD7" w14:textId="0B98DE9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Csenderesek, mezővédő erdősávok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C8B8E" w14:textId="029FCA1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7289F1" w14:textId="471833D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22EE11" w14:textId="0689790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3E469" w14:textId="62F4DBA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51888223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EEC34A" w14:textId="669C8FC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Mezőgazdasági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6DA4D" w14:textId="1F43CE6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B1B5CF" w14:textId="0751555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88729" w14:textId="5643352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61C3D" w14:textId="6B5C125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4DB5B67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5B444F" w14:textId="4639156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Növénytermesztési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5889EE" w14:textId="16F81E3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B03345" w14:textId="47ABE41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BC6AB" w14:textId="285B3F5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F1577A" w14:textId="4F99004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145A0395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26CB13" w14:textId="3BABCB2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Növénytani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986CC" w14:textId="489D759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C5135C" w14:textId="5BB4838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45C54" w14:textId="3725FCC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D6ED4B" w14:textId="475F1D0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5CFBBEA5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481A7B" w14:textId="26E8B0D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Termőhely ismerettani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CD918" w14:textId="47D4FD2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14396" w14:textId="51007AD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AB17A" w14:textId="1A7644E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762F2" w14:textId="463D485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4471B82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CDACE3" w14:textId="380D6BA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Vadföldgazdálkodás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6E5E5A" w14:textId="75E7C00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266D05" w14:textId="56BECEF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16037" w14:textId="7117C94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4DA26" w14:textId="38909A6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2ED2D216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B35E0E" w14:textId="1E81434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Rét és-, legelőgazdálkodás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C1268" w14:textId="5FFFDCE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CAF906" w14:textId="75CA746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01B77" w14:textId="72DFFE6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A9E96" w14:textId="1630EDE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68A73B8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D2578D" w14:textId="6E244B7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Területismeret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75B9F3" w14:textId="017071D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6B978B" w14:textId="51CD36E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A15110" w14:textId="48BF186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FBB09" w14:textId="6618E5D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2328FB3C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A2D200" w14:textId="6437281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Munkavédelmi, tűzvédelmi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5F39CA" w14:textId="3309441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8FAE3" w14:textId="0586AC8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FD9DBA" w14:textId="1A95A66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989215" w14:textId="7A1CFAA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6610679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8A8FEE" w14:textId="44C8DEF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Munkaszervezési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C07EDE" w14:textId="691D8A3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CFE995" w14:textId="2D4BF81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40D84A" w14:textId="567A106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65CBB" w14:textId="23D33AA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508A03B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F551BA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4D44AE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50A7A5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3C3603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F0FF75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37F2209C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BCB062" w14:textId="7DB0CAB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Szakmai szöveg megértése (hallott, olvasott, idegen nyelvű is)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78EF2" w14:textId="025D016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C3B09C" w14:textId="450AC3A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5B0A38" w14:textId="49018AB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3CD00" w14:textId="5B34125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A9F4224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D9DF9B" w14:textId="77B01E0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Elemi szintű számítógép használat (szövegszerkesztő, táblázatkezelő, prezentáció)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41C77" w14:textId="3A7C892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A4F54C" w14:textId="56A7316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6325F3" w14:textId="672017A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39DBD" w14:textId="5537976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56C37470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B90C56" w14:textId="50B8971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Meteorológiai és talajvizsgálati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B0DFE" w14:textId="548A636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49F71" w14:textId="5C13D91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95878B" w14:textId="007BC7B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DC301" w14:textId="27AA274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A44D8B6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56BE83" w14:textId="45B0A5A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Erdőgazdasági és mezőgazdasági munkálatokhoz szükséges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7688D" w14:textId="24D0EAF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D2D591" w14:textId="7DD3440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80E8A" w14:textId="2CE6684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32AF6E" w14:textId="1E3B8FF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1442766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D46DDA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875137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4358C3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10A01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D9A80D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2880279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C645EF" w14:textId="58A2F8F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75B1D9" w14:textId="7F35328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4AB60" w14:textId="36E0085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F37AC" w14:textId="4BAC93F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27AB5B" w14:textId="36B685C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3F3B93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7C8B6C" w14:textId="13375C4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Kézügyesség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DA2D2" w14:textId="4DDC6EC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5C4468" w14:textId="1C92B7B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915C3" w14:textId="439E9EC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4945B" w14:textId="373E141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713EF8C5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165983" w14:textId="639530A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4D633" w14:textId="6D78A4B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A33AD" w14:textId="48544B8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AD42D2" w14:textId="64E2AA3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95D5E" w14:textId="66A841C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 x</w:t>
            </w:r>
          </w:p>
        </w:tc>
      </w:tr>
      <w:tr w:rsidR="00536233" w:rsidRPr="00465799" w14:paraId="01797F48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DA8BB7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E9F8E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BEDA4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88B5D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974001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1E3A0A8D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14A3C8" w14:textId="5D00615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DBF319" w14:textId="72A347B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9B0FB" w14:textId="7D02C35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D7536D" w14:textId="6E0BEF3D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A874AD" w14:textId="5AE5D7E4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3686D98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B38DA1" w14:textId="3E9832D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4D1B21" w14:textId="6FE393A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678F6" w14:textId="08A58D2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2B4325" w14:textId="5224A5EC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BBAABF" w14:textId="62FE34A3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008D5712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552148" w14:textId="4D362C4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ABB4B" w14:textId="324C87B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01B11" w14:textId="3CFE4F1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B2773" w14:textId="032E061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E56388" w14:textId="17AD8D0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188146BF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1FBEB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A50EB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3F37E9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50DF1A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BD338" w14:textId="77777777" w:rsidR="00536233" w:rsidRPr="00465799" w:rsidRDefault="00536233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536233" w:rsidRPr="00465799" w14:paraId="650893DC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83BCE4" w14:textId="348A64B9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F256D1" w14:textId="3C46E360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F93731" w14:textId="068DAF5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70D2C" w14:textId="048D8CA8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12E92" w14:textId="4559C4E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29B2DEB6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1D3A6A" w14:textId="1FE38A6B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569FAB" w14:textId="7741DCB2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382E94" w14:textId="34BC90D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5F93DF" w14:textId="1643984F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B89D03" w14:textId="46F836E1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  <w:tr w:rsidR="00536233" w:rsidRPr="00465799" w14:paraId="5A842CF6" w14:textId="77777777" w:rsidTr="0052569E">
        <w:trPr>
          <w:trHeight w:val="255"/>
          <w:jc w:val="center"/>
        </w:trPr>
        <w:tc>
          <w:tcPr>
            <w:tcW w:w="50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16BEC3" w14:textId="3B5E223E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12617" w14:textId="25546976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F25BC" w14:textId="325E8B8A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x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976DEC" w14:textId="701C0565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0BB4B" w14:textId="7E07F2D7" w:rsidR="00536233" w:rsidRPr="00465799" w:rsidRDefault="00536233" w:rsidP="0053623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465799">
              <w:rPr>
                <w:rFonts w:cs="Times New Roman"/>
                <w:szCs w:val="24"/>
              </w:rPr>
              <w:t xml:space="preserve"> x</w:t>
            </w:r>
          </w:p>
        </w:tc>
      </w:tr>
    </w:tbl>
    <w:p w14:paraId="1BBDAECA" w14:textId="77777777" w:rsidR="00A23F09" w:rsidRPr="00453006" w:rsidRDefault="00A23F09" w:rsidP="00A23F09">
      <w:pPr>
        <w:rPr>
          <w:rFonts w:cs="Times New Roman"/>
        </w:rPr>
      </w:pPr>
    </w:p>
    <w:p w14:paraId="56E7318E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E64FAEF" w14:textId="7AC34FAE" w:rsidR="00A23F09" w:rsidRPr="00453006" w:rsidRDefault="0053623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Növénytan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D743A9" w:rsidRPr="00453006">
        <w:rPr>
          <w:rFonts w:cs="Times New Roman"/>
          <w:b/>
        </w:rPr>
        <w:t>144</w:t>
      </w:r>
      <w:r w:rsidR="00A23F09" w:rsidRPr="00453006">
        <w:rPr>
          <w:rFonts w:cs="Times New Roman"/>
          <w:b/>
        </w:rPr>
        <w:t xml:space="preserve"> óra/</w:t>
      </w:r>
      <w:r w:rsidR="00D743A9" w:rsidRPr="00453006">
        <w:rPr>
          <w:rFonts w:cs="Times New Roman"/>
          <w:b/>
        </w:rPr>
        <w:t>144</w:t>
      </w:r>
      <w:r w:rsidR="00A23F09" w:rsidRPr="00453006">
        <w:rPr>
          <w:rFonts w:cs="Times New Roman"/>
          <w:b/>
        </w:rPr>
        <w:t xml:space="preserve"> óra*</w:t>
      </w:r>
    </w:p>
    <w:p w14:paraId="02FBA7AD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0B5C4D4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F0D3D76" w14:textId="30D8498B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69FBD03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C6ECDE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203880DC" w14:textId="73D52FCC" w:rsidR="00A23F09" w:rsidRPr="00453006" w:rsidRDefault="0053623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Növénytan tantárgy tanításának célja, az erdei növényvilág megismerése, a fás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növények termőhelyi igényének, jelentőségének társulás képességének elsajátítása,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hogy alapját képezze az erdőben végzett munka szakszerű elvégzésének. Adjon a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tantárgy alapot az erdő és a növényvilág szeretetéhez, a természeti értékek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tiszteletéhez. Biztosítsa az alapokat a szakszerű munkavégzéshez, a tartamos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gazdálkodáshoz.</w:t>
      </w:r>
    </w:p>
    <w:p w14:paraId="252616CF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2B444C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FAD26E6" w14:textId="28DC8D27" w:rsidR="00A23F09" w:rsidRPr="00453006" w:rsidRDefault="0053623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 (sejttan, szövettan, élettan, rendszertan); Földrajz (Magyarország földrajzi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tájai); Erdészeti és vadgazdálkodási gyakorlat (felismerés); Talajtan,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Vadgazdálkodás, Vadtakarmányozás; fafajok ismerete, termőhelyi igénye;</w:t>
      </w:r>
      <w:r w:rsidR="00831772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fafajok jelentősége, tulajdonságai, fahibái, felhasználása</w:t>
      </w:r>
    </w:p>
    <w:p w14:paraId="635C616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0B9F956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99EF90F" w14:textId="431E6B35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Bevezetés, növénytani alapfogalmak.</w:t>
      </w:r>
    </w:p>
    <w:p w14:paraId="12CA4E00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gyökér, a szár, a levél (fogalma, feladata, típusai, módosulásai). </w:t>
      </w:r>
    </w:p>
    <w:p w14:paraId="761F1337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virág, virágzat (fogalma, részei).</w:t>
      </w:r>
    </w:p>
    <w:p w14:paraId="21310E2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A termés. A sejt részei (sejtfal, színtest, sejtplazma) </w:t>
      </w:r>
    </w:p>
    <w:p w14:paraId="71F9D57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növényi szövetek: osztódó szövetek, kambium, állandósult szövetek (bőrszövet, szállítószövet, különböző alapszövetek). </w:t>
      </w:r>
    </w:p>
    <w:p w14:paraId="187E7558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növényi szervek működése (gyökér, szár, levél, virág, termés)</w:t>
      </w:r>
    </w:p>
    <w:p w14:paraId="5326A52E" w14:textId="46687F6B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fa részei, feladatuk. Kéreg, háncs, szíjács, geszt, bél.</w:t>
      </w:r>
    </w:p>
    <w:p w14:paraId="00F9EC00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9BBFAA" w14:textId="18309D9D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Fenyőfajok</w:t>
      </w:r>
    </w:p>
    <w:p w14:paraId="48D5BB84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Célállományt alkotó fenyők megismerése, rendszerezése</w:t>
      </w:r>
    </w:p>
    <w:p w14:paraId="4A878EB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Nyitvatermők általános jellemzése</w:t>
      </w:r>
    </w:p>
    <w:p w14:paraId="4D7A110A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Jelentőségük, elterjedésük, Magyarországi előfordulásuk, termőhelyi igényük, morfológiájuk, fája, felhasználása</w:t>
      </w:r>
    </w:p>
    <w:p w14:paraId="5EEC865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fenyőfajok megismerése</w:t>
      </w:r>
    </w:p>
    <w:p w14:paraId="32E9E1E3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Jelentőségük, elterjedésük, Magyarországi előfordulásuk, termőhelyi igényük, morfológiájuk, fája, felhasználása</w:t>
      </w:r>
    </w:p>
    <w:p w14:paraId="518BA318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Jelentőségük, elterjedésük, Magyarországi előfordulásuk, termőhelyi igényük, morfológiájuk, fája, felhasználása</w:t>
      </w:r>
    </w:p>
    <w:p w14:paraId="05026A14" w14:textId="74FCC38E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Magyarországon előforduló keleti tuja, nyugati tuja, közönséges boróka, virginiai boróka jellemzői, felismerése</w:t>
      </w:r>
    </w:p>
    <w:p w14:paraId="0EDF5EFF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AC2CF3" w14:textId="75331065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Állományalkotó lombos fafajok</w:t>
      </w:r>
    </w:p>
    <w:p w14:paraId="7AACD780" w14:textId="3272B03C" w:rsidR="00F76EB5" w:rsidRPr="00453006" w:rsidRDefault="00831772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Tölgyek, b</w:t>
      </w:r>
      <w:r w:rsidR="00F76EB5" w:rsidRPr="00453006">
        <w:rPr>
          <w:rFonts w:cs="Times New Roman"/>
        </w:rPr>
        <w:t xml:space="preserve">ükk, akác, </w:t>
      </w:r>
      <w:r w:rsidRPr="00453006">
        <w:rPr>
          <w:rFonts w:cs="Times New Roman"/>
        </w:rPr>
        <w:t>n</w:t>
      </w:r>
      <w:r w:rsidR="00F76EB5" w:rsidRPr="00453006">
        <w:rPr>
          <w:rFonts w:cs="Times New Roman"/>
        </w:rPr>
        <w:t xml:space="preserve">yárak, </w:t>
      </w:r>
      <w:r w:rsidRPr="00453006">
        <w:rPr>
          <w:rFonts w:cs="Times New Roman"/>
        </w:rPr>
        <w:t>f</w:t>
      </w:r>
      <w:r w:rsidR="00F76EB5" w:rsidRPr="00453006">
        <w:rPr>
          <w:rFonts w:cs="Times New Roman"/>
        </w:rPr>
        <w:t>üzek</w:t>
      </w:r>
    </w:p>
    <w:p w14:paraId="53D44D4C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Lombos fák jellemzői, tölgyek általános jellemzői, termőhelyi igényük, fájuk, felhasználásuk</w:t>
      </w:r>
    </w:p>
    <w:p w14:paraId="12A649EF" w14:textId="7A516E02" w:rsidR="00F76EB5" w:rsidRPr="00453006" w:rsidRDefault="00831772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</w:t>
      </w:r>
      <w:r w:rsidR="00F76EB5" w:rsidRPr="00453006">
        <w:rPr>
          <w:rFonts w:cs="Times New Roman"/>
        </w:rPr>
        <w:t>ölgy</w:t>
      </w:r>
      <w:r w:rsidRPr="00453006">
        <w:rPr>
          <w:rFonts w:cs="Times New Roman"/>
        </w:rPr>
        <w:t xml:space="preserve"> fajok (kocsányos-, kocsánytalan-, cser)</w:t>
      </w:r>
      <w:r w:rsidR="00F76EB5" w:rsidRPr="00453006">
        <w:rPr>
          <w:rFonts w:cs="Times New Roman"/>
        </w:rPr>
        <w:t xml:space="preserve"> jellemzői, Jelentőség</w:t>
      </w:r>
      <w:r w:rsidRPr="00453006">
        <w:rPr>
          <w:rFonts w:cs="Times New Roman"/>
        </w:rPr>
        <w:t>ük</w:t>
      </w:r>
      <w:r w:rsidR="00F76EB5" w:rsidRPr="00453006">
        <w:rPr>
          <w:rFonts w:cs="Times New Roman"/>
        </w:rPr>
        <w:t>, elterjedés</w:t>
      </w:r>
      <w:r w:rsidRPr="00453006">
        <w:rPr>
          <w:rFonts w:cs="Times New Roman"/>
        </w:rPr>
        <w:t>ük</w:t>
      </w:r>
      <w:r w:rsidR="00F76EB5" w:rsidRPr="00453006">
        <w:rPr>
          <w:rFonts w:cs="Times New Roman"/>
        </w:rPr>
        <w:t>, Magyarországi előfordulás</w:t>
      </w:r>
      <w:r w:rsidRPr="00453006">
        <w:rPr>
          <w:rFonts w:cs="Times New Roman"/>
        </w:rPr>
        <w:t>uk</w:t>
      </w:r>
      <w:r w:rsidR="00F76EB5" w:rsidRPr="00453006">
        <w:rPr>
          <w:rFonts w:cs="Times New Roman"/>
        </w:rPr>
        <w:t>, termőhelyi igény</w:t>
      </w:r>
      <w:r w:rsidRPr="00453006">
        <w:rPr>
          <w:rFonts w:cs="Times New Roman"/>
        </w:rPr>
        <w:t>ük</w:t>
      </w:r>
      <w:r w:rsidR="00F76EB5" w:rsidRPr="00453006">
        <w:rPr>
          <w:rFonts w:cs="Times New Roman"/>
        </w:rPr>
        <w:t xml:space="preserve">, </w:t>
      </w:r>
      <w:r w:rsidRPr="00453006">
        <w:rPr>
          <w:rFonts w:cs="Times New Roman"/>
        </w:rPr>
        <w:t>alaktanuk, faanyaguk</w:t>
      </w:r>
      <w:r w:rsidR="00F76EB5" w:rsidRPr="00453006">
        <w:rPr>
          <w:rFonts w:cs="Times New Roman"/>
        </w:rPr>
        <w:t xml:space="preserve"> felhasználása</w:t>
      </w:r>
    </w:p>
    <w:p w14:paraId="0ED8BFBE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Egyéb, célállományokat alkotó fafajok jellemzése, </w:t>
      </w:r>
    </w:p>
    <w:p w14:paraId="2C409891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Bükk, fehér akác, nyárak jellemzői, Jelentőségük, elterjedésük, Magyarországi előfordulásuk, termőhelyi igényük, morfológiájuk, fájuk, felhasználásuk</w:t>
      </w:r>
    </w:p>
    <w:p w14:paraId="4529C386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Nyárak. </w:t>
      </w:r>
    </w:p>
    <w:p w14:paraId="6E3EC524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nyárak.</w:t>
      </w:r>
    </w:p>
    <w:p w14:paraId="791DF1A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Fekete nyár jellemzői</w:t>
      </w:r>
    </w:p>
    <w:p w14:paraId="0CCBC1ED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Nemes nyárak közös tulajdonságai - klónok</w:t>
      </w:r>
    </w:p>
    <w:p w14:paraId="7FDB4E20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Jelentőségük, elterjedésük, Magyarországi előfordulásuk, termőhelyi igényük, morfológiájuk, fájuk, felhasználásuk</w:t>
      </w:r>
    </w:p>
    <w:p w14:paraId="1B512833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Ismerjék felhasználási területüket, termőhely igényüket</w:t>
      </w:r>
    </w:p>
    <w:p w14:paraId="137FE8B3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Egyéb, kisebb jelentőségű nemes nyárak. Elterjedésükt, jelentőségük, felhasználásuk.</w:t>
      </w:r>
    </w:p>
    <w:p w14:paraId="2D0EC909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Füzek általános jellemzői jelentőségük, termőhelyi igényük, szaporodásuk,</w:t>
      </w:r>
    </w:p>
    <w:p w14:paraId="4B21376D" w14:textId="2B4325FA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fűzfajok megismerése. Csigolyafűz, kosárkötőfűz jelentősége</w:t>
      </w:r>
    </w:p>
    <w:p w14:paraId="2A4C0972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581E39" w14:textId="57B54026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Fontosabb lombos kísérő fafajok</w:t>
      </w:r>
    </w:p>
    <w:p w14:paraId="00C8AB1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Kísérő fafajok szerepe, jelentősége.</w:t>
      </w:r>
    </w:p>
    <w:p w14:paraId="2D579234" w14:textId="748A1D2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Gyertyán: Jelentősége, elterjedése, Magyarországi előfordulása, termőhelyi igénye, morfológiája, fája, felhasználása</w:t>
      </w:r>
    </w:p>
    <w:p w14:paraId="1390A55E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Juharok általános jellemzői</w:t>
      </w:r>
    </w:p>
    <w:p w14:paraId="2F24C946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Hegyi, mezei, és korai juhar Jelentőségük, elterjedésük, Magyarországi előfordulásuk, termőhelyi igényük, morfológiájuk, fájuk, felhasználásuk</w:t>
      </w:r>
    </w:p>
    <w:p w14:paraId="314A5484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Egyéb, kisebb jelentőségő juharok jellemzése, felismerése Magyarországi előfordulásuk, termőhelyi igényük, morfológiájuk, fájuk, felhasználásuk</w:t>
      </w:r>
    </w:p>
    <w:p w14:paraId="0B991221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Hársak általános jellemzői</w:t>
      </w:r>
    </w:p>
    <w:p w14:paraId="0A59205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Szilek általános jellemzői</w:t>
      </w:r>
    </w:p>
    <w:p w14:paraId="183B83F7" w14:textId="3087C77E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Hegyi, mezei és vénic</w:t>
      </w:r>
      <w:r w:rsidR="00F058FA" w:rsidRPr="00453006">
        <w:rPr>
          <w:rFonts w:cs="Times New Roman"/>
        </w:rPr>
        <w:t>-</w:t>
      </w:r>
      <w:r w:rsidRPr="00453006">
        <w:rPr>
          <w:rFonts w:cs="Times New Roman"/>
        </w:rPr>
        <w:t>szil jellemzői, Magyarországi előfordulásuk, termőhelyi igényük, morfológiájuk, fájuk, felhasználásuk</w:t>
      </w:r>
    </w:p>
    <w:p w14:paraId="3E425357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Kőrisek általános jellemzői, magas kőris, magyar kőris Magyarországi előfordulásuk, termőhelyi igényük, morfológiájuk, fájuk, felhasználásuk</w:t>
      </w:r>
    </w:p>
    <w:p w14:paraId="1184001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kőrisek jelentősége</w:t>
      </w:r>
    </w:p>
    <w:p w14:paraId="10036B0A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Virágos kőris, amerikai kőris Magyarországi előfordulásuk, termőhelyi igényük, morfológiájuk, fájuk, felhasználásuk</w:t>
      </w:r>
    </w:p>
    <w:p w14:paraId="6E2E1075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Szelídgesztenye, madárcseresznye jellemzői Magyarországi előfordulásuk, termőhelyi igényük, morfológiájuk, fájuk, felhasználásuk </w:t>
      </w:r>
    </w:p>
    <w:p w14:paraId="783A50B0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Mézgás éger, bibircses nyír jellemzői, Magyarországi előfordulásuk, termőhelyi igényük, morfológiájuk, fájuk, felhasználásuk</w:t>
      </w:r>
    </w:p>
    <w:p w14:paraId="70365743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berkenyék, vadkörte, vadalma jellemzői, felismerésük képről</w:t>
      </w:r>
    </w:p>
    <w:p w14:paraId="6FBE91C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Magyarországi előfordulásuk, termőhelyi igényük, morfológiájuk, fájuk, felhasználásuk</w:t>
      </w:r>
    </w:p>
    <w:p w14:paraId="7CEAB96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Diók, lepényfa, platán jellemzői, Magyarországi előfordulásuk, termőhelyi igényük, morfológiájuk, fájuk, felhasználásuk</w:t>
      </w:r>
    </w:p>
    <w:p w14:paraId="491D22A2" w14:textId="53D6D2D2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erdészeti és vadgazdálkodási jelentőségű fafajok, felismerése, jellemzői, Magyarországi előfordulásuk, termőhelyi igényük, morfológiájuk, fájuk, felhasználásuk</w:t>
      </w:r>
    </w:p>
    <w:p w14:paraId="42133138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C67EBC" w14:textId="3ADFB63D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Cserjék</w:t>
      </w:r>
    </w:p>
    <w:p w14:paraId="68533571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Cserjék általános jellemzői</w:t>
      </w:r>
    </w:p>
    <w:p w14:paraId="5B3615E1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Főbb erdészeti és vadgazdálkodási szempontból jelentős cserjék megismerése.</w:t>
      </w:r>
    </w:p>
    <w:p w14:paraId="44F22CC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További cserjefajok jellemzőinek megismerése.</w:t>
      </w:r>
    </w:p>
    <w:p w14:paraId="19ADD366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Meggyfélék.</w:t>
      </w:r>
    </w:p>
    <w:p w14:paraId="3C93AD7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Kecskerágók</w:t>
      </w:r>
    </w:p>
    <w:p w14:paraId="0873B8E2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Somok</w:t>
      </w:r>
    </w:p>
    <w:p w14:paraId="3C8F583A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További cserjefajok jellemzőinek megismerése.</w:t>
      </w:r>
    </w:p>
    <w:p w14:paraId="6128E4F1" w14:textId="62386CCE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Egyék, kisebb jelentőségű cserjék jellemzése, felismerése</w:t>
      </w:r>
    </w:p>
    <w:p w14:paraId="75540885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8E3D401" w14:textId="70162063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Társulástani alapfogalmak, erdőtársulás-csoportok</w:t>
      </w:r>
    </w:p>
    <w:p w14:paraId="4398641E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Társulástani alapfogalmak</w:t>
      </w:r>
    </w:p>
    <w:p w14:paraId="48459D14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társulások térbeli és időbeli szerkezete</w:t>
      </w:r>
    </w:p>
    <w:p w14:paraId="31A7DB5D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zonáció és a szukcesszió</w:t>
      </w:r>
    </w:p>
    <w:p w14:paraId="0F97431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Magyarország növényföldrajza</w:t>
      </w:r>
    </w:p>
    <w:p w14:paraId="38F6C8EA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Klímazonális erdők</w:t>
      </w:r>
    </w:p>
    <w:p w14:paraId="6E868BE0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Mészkerülő erdők</w:t>
      </w:r>
    </w:p>
    <w:p w14:paraId="3AB10C88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Mészkedvelő erdők</w:t>
      </w:r>
    </w:p>
    <w:p w14:paraId="353A967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Erdősztyepp-erdők</w:t>
      </w:r>
    </w:p>
    <w:p w14:paraId="23AC5EDB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Nem természetszerű erdők</w:t>
      </w:r>
    </w:p>
    <w:p w14:paraId="26BFAD6F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Erdőtípus, típusjelző növények</w:t>
      </w:r>
    </w:p>
    <w:p w14:paraId="2B15A3E4" w14:textId="45269F89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Savanyú – bázikus talajok típusjelző növényei</w:t>
      </w:r>
    </w:p>
    <w:p w14:paraId="75C326D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BF0857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5199AB5" w14:textId="1A97F994" w:rsidR="00A23F09" w:rsidRPr="00453006" w:rsidRDefault="00F76EB5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</w:t>
      </w:r>
    </w:p>
    <w:p w14:paraId="534E5C9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726054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8A693F9" w14:textId="2163D50B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49877CF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EB4A52D" w14:textId="73318EB7" w:rsidR="00A23F09" w:rsidRPr="00453006" w:rsidRDefault="00F76EB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Talajtan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7B3463" w:rsidRPr="00453006">
        <w:rPr>
          <w:rFonts w:cs="Times New Roman"/>
          <w:b/>
        </w:rPr>
        <w:t>36</w:t>
      </w:r>
      <w:r w:rsidR="00A23F09" w:rsidRPr="00453006">
        <w:rPr>
          <w:rFonts w:cs="Times New Roman"/>
          <w:b/>
        </w:rPr>
        <w:t xml:space="preserve"> óra/</w:t>
      </w:r>
      <w:r w:rsidR="007B3463" w:rsidRPr="00453006">
        <w:rPr>
          <w:rFonts w:cs="Times New Roman"/>
          <w:b/>
        </w:rPr>
        <w:t>36</w:t>
      </w:r>
      <w:r w:rsidR="00A23F09" w:rsidRPr="00453006">
        <w:rPr>
          <w:rFonts w:cs="Times New Roman"/>
          <w:b/>
        </w:rPr>
        <w:t xml:space="preserve"> óra*</w:t>
      </w:r>
    </w:p>
    <w:p w14:paraId="03318B4A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1EB9447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4854881" w14:textId="38268057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83B463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501A58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6A63469" w14:textId="6DD91AAD" w:rsidR="00F76EB5" w:rsidRPr="00453006" w:rsidRDefault="00F76EB5" w:rsidP="00F76E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tantárgyi program elvégzése készítse fel a tanulókat egy adott terület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termőhelyi viszonyainak, ezen belül a klimatikus, a domborzati,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talajtani és hidrológiai jellemzők helyszíni vizsgálatokkal történő megállapításra,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valamint ezen tényezők összhatásának értékelésére.</w:t>
      </w:r>
    </w:p>
    <w:p w14:paraId="1AACB4B2" w14:textId="01ADB477" w:rsidR="00F76EB5" w:rsidRPr="00453006" w:rsidRDefault="00F76EB5" w:rsidP="00F76E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végzett tanulók legyenek képesek az előbbi adatok ismeretében a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termőhelytípus, altípus és változat meghatározására.</w:t>
      </w:r>
    </w:p>
    <w:p w14:paraId="6E9CDE96" w14:textId="4F2F30D3" w:rsidR="00F76EB5" w:rsidRPr="00453006" w:rsidRDefault="00F76EB5" w:rsidP="00F76EB5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termőhelytípus alapján tudják kiválasztani az optimális </w:t>
      </w:r>
      <w:r w:rsidR="00F058FA" w:rsidRPr="00453006">
        <w:rPr>
          <w:rFonts w:cs="Times New Roman"/>
        </w:rPr>
        <w:t>kultúrát</w:t>
      </w:r>
      <w:r w:rsidRPr="00453006">
        <w:rPr>
          <w:rFonts w:cs="Times New Roman"/>
        </w:rPr>
        <w:t>, növényfajt, társulást.</w:t>
      </w:r>
    </w:p>
    <w:p w14:paraId="2BD9A082" w14:textId="7CA2165F" w:rsidR="00A23F09" w:rsidRPr="00453006" w:rsidRDefault="00F76EB5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Megítélhessék talaj-előkészítési, talajjavítási, tápanyag-utánpótlási és öntözési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eljárások szükségességét, azok várható ökológiai és ökonómiai hatásait, ki tudják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választani ezen eljárásoknak az adott helyzetben alkalmazható alternatíváit.</w:t>
      </w:r>
    </w:p>
    <w:p w14:paraId="52B5E96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6EF6E7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25BF9DD8" w14:textId="3D393E59" w:rsidR="00A23F09" w:rsidRPr="00453006" w:rsidRDefault="00F76EB5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Fizika (meteorológia, talajok fizikai tulajdonságai), kémia (meteorológia, talajok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kémiai tulajdonságai), Erdészeti és vadgazdálkodási gyakorlat élőhelyismeret,</w:t>
      </w:r>
      <w:r w:rsidR="00F058FA" w:rsidRPr="00453006">
        <w:rPr>
          <w:rFonts w:cs="Times New Roman"/>
        </w:rPr>
        <w:t xml:space="preserve"> </w:t>
      </w:r>
      <w:r w:rsidR="009B3980" w:rsidRPr="00453006">
        <w:rPr>
          <w:rFonts w:cs="Times New Roman"/>
        </w:rPr>
        <w:t>felismerés, növénytan</w:t>
      </w:r>
      <w:r w:rsidRPr="00453006">
        <w:rPr>
          <w:rFonts w:cs="Times New Roman"/>
        </w:rPr>
        <w:t>, növények termőhelyi igénye, vadászat,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vadgazdálkodástan, az erdőben élő állatok élőhelyigénye.</w:t>
      </w:r>
    </w:p>
    <w:p w14:paraId="67113AD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3173B17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D42B01A" w14:textId="632D6F2C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Meteorológia</w:t>
      </w:r>
    </w:p>
    <w:p w14:paraId="475D5B8D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Meteorológiai alapfogalmak</w:t>
      </w:r>
    </w:p>
    <w:p w14:paraId="638E16F3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időjárás elemei</w:t>
      </w:r>
    </w:p>
    <w:p w14:paraId="5D13433D" w14:textId="77777777" w:rsidR="00F76EB5" w:rsidRPr="00453006" w:rsidRDefault="00F76EB5" w:rsidP="00F76E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Éghajlattípusok, Magyarország éghajlata</w:t>
      </w:r>
    </w:p>
    <w:p w14:paraId="47063977" w14:textId="470768A1" w:rsidR="00A23F09" w:rsidRPr="00453006" w:rsidRDefault="00F76EB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erdő éghajlata, az erdészeti klímaosztályozás</w:t>
      </w:r>
    </w:p>
    <w:p w14:paraId="33D7D04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D7554F" w14:textId="31C9457F" w:rsidR="00A23F09" w:rsidRPr="00453006" w:rsidRDefault="00F76E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talajok képződése és a talajok tulajdonságai</w:t>
      </w:r>
    </w:p>
    <w:p w14:paraId="3D58D4EA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talajképződés</w:t>
      </w:r>
    </w:p>
    <w:p w14:paraId="13ECEB7A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fizikai és kémiai tulajdonságai</w:t>
      </w:r>
    </w:p>
    <w:p w14:paraId="03127254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levegő- hő- és vízgazdálkodása</w:t>
      </w:r>
    </w:p>
    <w:p w14:paraId="75B8AD2C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élőlényei</w:t>
      </w:r>
    </w:p>
    <w:p w14:paraId="48D854B7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szervesanyag-tartalma, a humuszképződés</w:t>
      </w:r>
    </w:p>
    <w:p w14:paraId="1F11EC8C" w14:textId="2E36D842" w:rsidR="00A23F09" w:rsidRPr="00453006" w:rsidRDefault="000206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tápanya-gazdálkodása</w:t>
      </w:r>
    </w:p>
    <w:p w14:paraId="795EE8B8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AC8803" w14:textId="46C098F0" w:rsidR="00A23F09" w:rsidRPr="00453006" w:rsidRDefault="000206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talajok osztályozása</w:t>
      </w:r>
    </w:p>
    <w:p w14:paraId="4F11EA5D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talajtípusok genetikai kialakulása</w:t>
      </w:r>
    </w:p>
    <w:p w14:paraId="7D58E3E6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romtalajok</w:t>
      </w:r>
    </w:p>
    <w:p w14:paraId="562BE0E5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klímahatásra kialakult talajok</w:t>
      </w:r>
    </w:p>
    <w:p w14:paraId="75CB5519" w14:textId="6C5F9239" w:rsidR="00A23F09" w:rsidRPr="00453006" w:rsidRDefault="000206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vízhatásra kialakult talajok</w:t>
      </w:r>
    </w:p>
    <w:p w14:paraId="4912D760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8C8F94" w14:textId="7C03FCDD" w:rsidR="00A23F09" w:rsidRPr="00453006" w:rsidRDefault="0002067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Talaj károsodások és azok megelőzése</w:t>
      </w:r>
    </w:p>
    <w:p w14:paraId="6915BCAC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Talajkárosodások,</w:t>
      </w:r>
    </w:p>
    <w:p w14:paraId="01F409C6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Erózió</w:t>
      </w:r>
    </w:p>
    <w:p w14:paraId="0A27AB01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Defláció</w:t>
      </w:r>
    </w:p>
    <w:p w14:paraId="2ED7F013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mezőgazdaság, erdőgazdálkodás, ipar hatása a talajokra.</w:t>
      </w:r>
    </w:p>
    <w:p w14:paraId="2D21E7E7" w14:textId="77777777" w:rsidR="00020671" w:rsidRPr="00453006" w:rsidRDefault="00020671" w:rsidP="000206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Magyarország talajtérképe</w:t>
      </w:r>
    </w:p>
    <w:p w14:paraId="3EB50D93" w14:textId="20FC09C3" w:rsidR="00A23F09" w:rsidRPr="00453006" w:rsidRDefault="0002067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Talajtípusok tanulmányozása</w:t>
      </w:r>
    </w:p>
    <w:p w14:paraId="000F42D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2D5A6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05F7602F" w14:textId="6F5B1D05" w:rsidR="00A23F09" w:rsidRPr="00453006" w:rsidRDefault="00020671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szaktanterem.</w:t>
      </w:r>
    </w:p>
    <w:p w14:paraId="1E99C13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6F5E9F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31EA3A5" w14:textId="6A30E2F8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1978B9C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E2986B9" w14:textId="17192803" w:rsidR="00A23F09" w:rsidRPr="00453006" w:rsidRDefault="000206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Élőhelyfejlesztés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7B3463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7B3463" w:rsidRPr="00453006">
        <w:rPr>
          <w:rFonts w:cs="Times New Roman"/>
          <w:b/>
        </w:rPr>
        <w:t>67</w:t>
      </w:r>
      <w:r w:rsidR="00A23F09" w:rsidRPr="00453006">
        <w:rPr>
          <w:rFonts w:cs="Times New Roman"/>
          <w:b/>
        </w:rPr>
        <w:t xml:space="preserve"> óra*</w:t>
      </w:r>
    </w:p>
    <w:p w14:paraId="4A22537A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21E95B4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0601C46" w14:textId="2A51AC92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52295C9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7D2827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27980B52" w14:textId="01C91393" w:rsidR="00A23F09" w:rsidRPr="00453006" w:rsidRDefault="00020671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tanításának célja, hogy a tanulók elsajátítsák azokat az ismereteket,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amelyek birtokában szakszerűen vesz részt a vadgazdálkodás sokrétű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feladatainak megoldásában és középvezetőként képes lesz átlátni és irányítani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gazdálkodási feladatokat.</w:t>
      </w:r>
    </w:p>
    <w:p w14:paraId="1A00A5E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EF722A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7ACAE06" w14:textId="77777777" w:rsidR="00020671" w:rsidRPr="00453006" w:rsidRDefault="00020671" w:rsidP="00020671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Biológia, Állattan, Növénytan, Vadgazdálkodás</w:t>
      </w:r>
    </w:p>
    <w:p w14:paraId="0901129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932AD2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782A8963" w14:textId="7B18F444" w:rsidR="00A23F09" w:rsidRPr="00453006" w:rsidRDefault="00611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Vadfajok élőhelyigénye</w:t>
      </w:r>
    </w:p>
    <w:p w14:paraId="2E31EE6E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apróvadállomány és az élőhely kapcsolata.</w:t>
      </w:r>
    </w:p>
    <w:p w14:paraId="4C94CB80" w14:textId="048F6C72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vadfajok élőhely-</w:t>
      </w:r>
      <w:r w:rsidR="00F058FA" w:rsidRPr="00453006">
        <w:rPr>
          <w:rFonts w:cs="Times New Roman"/>
        </w:rPr>
        <w:t xml:space="preserve"> és táplálékigénye. Territórium, </w:t>
      </w:r>
      <w:r w:rsidRPr="00453006">
        <w:rPr>
          <w:rFonts w:cs="Times New Roman"/>
        </w:rPr>
        <w:t>otthonterület.</w:t>
      </w:r>
    </w:p>
    <w:p w14:paraId="034FC9AA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nyúl élőhely és táplálékigénye.</w:t>
      </w:r>
    </w:p>
    <w:p w14:paraId="26F84245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fácán és a fogoly élőhely és táplálékigénye.</w:t>
      </w:r>
    </w:p>
    <w:p w14:paraId="0A5F7653" w14:textId="1D131DCC" w:rsidR="00A23F09" w:rsidRPr="00453006" w:rsidRDefault="00611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őzállomány élőhelyének jellegzetességei.</w:t>
      </w:r>
    </w:p>
    <w:p w14:paraId="72DD5384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B4B02E8" w14:textId="7387947E" w:rsidR="00A23F09" w:rsidRPr="00453006" w:rsidRDefault="00611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Mezei és erdei élőhelyek</w:t>
      </w:r>
    </w:p>
    <w:p w14:paraId="1102A360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mezei élőhelyek jellegzetességei. Szegélyhatás, sarokhatás.</w:t>
      </w:r>
    </w:p>
    <w:p w14:paraId="2D424437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határvegetációk élőhelyfejlesztési lehetőségei.</w:t>
      </w:r>
    </w:p>
    <w:p w14:paraId="623FAE25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állományszegélyek élőhely-fejlesztésének lehetőségei.</w:t>
      </w:r>
    </w:p>
    <w:p w14:paraId="4008BC2D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ugaroltatás és a parlagon hagyott területek élőhelyi jelentősége.</w:t>
      </w:r>
    </w:p>
    <w:p w14:paraId="2A27D20E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Füves élőhelyek védelme, fejlesztése, rét, legelőgazdálkodás.</w:t>
      </w:r>
    </w:p>
    <w:p w14:paraId="54B23668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Fás vegetációk kialakítása.</w:t>
      </w:r>
    </w:p>
    <w:p w14:paraId="53DE0D05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telepítés során alkalmazható fa- és cserjefajok. </w:t>
      </w:r>
    </w:p>
    <w:p w14:paraId="08A65F79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telepítés módja, a kívánatos szerkezet.</w:t>
      </w:r>
    </w:p>
    <w:p w14:paraId="71A95296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fás vegetáció jelenlétének egyéb előnyei, apróvadas vadászerdő kialakítása.</w:t>
      </w:r>
    </w:p>
    <w:p w14:paraId="42B8B96D" w14:textId="07D23616" w:rsidR="00A23F09" w:rsidRPr="00453006" w:rsidRDefault="00611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erdei élőhelyek javításának lehetőségei.</w:t>
      </w:r>
    </w:p>
    <w:p w14:paraId="2FD9E065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AE5F31" w14:textId="4CA32353" w:rsidR="00A23F09" w:rsidRPr="00453006" w:rsidRDefault="00611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Vizes élőhelyek</w:t>
      </w:r>
    </w:p>
    <w:p w14:paraId="1859F2D2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Vízi élőhelyek fejlesztése. </w:t>
      </w:r>
    </w:p>
    <w:p w14:paraId="4DC51DA2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Vízi vadfajok táplálkozása és a vízi élőhely.</w:t>
      </w:r>
    </w:p>
    <w:p w14:paraId="1E0EA44C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vízi élőhelyek átalakítása.</w:t>
      </w:r>
    </w:p>
    <w:p w14:paraId="32C1C649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Az emberi tevékenység hatása a vízivad állományra. </w:t>
      </w:r>
    </w:p>
    <w:p w14:paraId="4EE0ADB8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természetes vizes élőhelyek védelme.</w:t>
      </w:r>
    </w:p>
    <w:p w14:paraId="1C754576" w14:textId="6884B9FE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Ramsari, Bonni, Berni, Rioi Egyezmény.</w:t>
      </w:r>
    </w:p>
    <w:p w14:paraId="59F67CA2" w14:textId="434A5A10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Élőhely-gazdálkodás</w:t>
      </w:r>
      <w:r w:rsidR="00F058FA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tervezés.</w:t>
      </w:r>
    </w:p>
    <w:p w14:paraId="6018389A" w14:textId="3C548675" w:rsidR="006118B6" w:rsidRPr="00453006" w:rsidRDefault="00F058FA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Folyók</w:t>
      </w:r>
      <w:r w:rsidR="006118B6" w:rsidRPr="00453006">
        <w:rPr>
          <w:rFonts w:cs="Times New Roman"/>
        </w:rPr>
        <w:t>, csatornák és töltéseik.</w:t>
      </w:r>
    </w:p>
    <w:p w14:paraId="32372477" w14:textId="1C405F6A" w:rsidR="00A23F09" w:rsidRPr="00453006" w:rsidRDefault="00611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Tavak, halastavak átalakítása, tavak létesítésének általános szabályai.</w:t>
      </w:r>
    </w:p>
    <w:p w14:paraId="54825CD4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7EC399" w14:textId="46587A43" w:rsidR="00A23F09" w:rsidRPr="00453006" w:rsidRDefault="00611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Vadvédelem. Vadra veszélyes technológiák</w:t>
      </w:r>
    </w:p>
    <w:p w14:paraId="4B3305CB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Vadvédelem. </w:t>
      </w:r>
    </w:p>
    <w:p w14:paraId="7F720FC3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Vadra veszélyes technológiai szakaszok - lucernatermesztés.</w:t>
      </w:r>
    </w:p>
    <w:p w14:paraId="55D3B5EF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Vadra veszélyes technológiai szakaszok - gabonafélék termesztésében.</w:t>
      </w:r>
    </w:p>
    <w:p w14:paraId="35F762AC" w14:textId="0EA1AC81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Vadra veszélyes technológiai szakaszok - kukorica és kapás kultúrák term</w:t>
      </w:r>
      <w:r w:rsidR="00F058FA" w:rsidRPr="00453006">
        <w:rPr>
          <w:rFonts w:cs="Times New Roman"/>
        </w:rPr>
        <w:t>esztése</w:t>
      </w:r>
      <w:r w:rsidRPr="00453006">
        <w:rPr>
          <w:rFonts w:cs="Times New Roman"/>
        </w:rPr>
        <w:t>.</w:t>
      </w:r>
    </w:p>
    <w:p w14:paraId="6E9139F2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Növényvédőszerek és vadvédelem. Szerek csoportosítása.</w:t>
      </w:r>
    </w:p>
    <w:p w14:paraId="5468F478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Csávázószerek, gyomírtók, rovar- és rágcsálóírtó szerek.</w:t>
      </w:r>
    </w:p>
    <w:p w14:paraId="59778DAA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Mezőgazdasági területen előforduló vadmérgezések.</w:t>
      </w:r>
    </w:p>
    <w:p w14:paraId="5A828614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 A vadriasztás módjai.</w:t>
      </w:r>
    </w:p>
    <w:p w14:paraId="5C5E8681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Vadvédelem - vadászati idények, tilalmi idők, kártékony vad apasztása.</w:t>
      </w:r>
    </w:p>
    <w:p w14:paraId="315AE984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Magyarországi élőhelyfejlesztési programok.</w:t>
      </w:r>
    </w:p>
    <w:p w14:paraId="07BD40F4" w14:textId="77777777" w:rsidR="006118B6" w:rsidRPr="00453006" w:rsidRDefault="006118B6" w:rsidP="00611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Lajta project, Magyar fogolyvédelmi Program, Moson project.</w:t>
      </w:r>
    </w:p>
    <w:p w14:paraId="7FBAE53D" w14:textId="38630CF4" w:rsidR="00A23F09" w:rsidRPr="00453006" w:rsidRDefault="00611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Városi vadgazdálkodás, városokban megjelenő fajok.</w:t>
      </w:r>
    </w:p>
    <w:p w14:paraId="4AF4CBF3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CAD70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45633E61" w14:textId="15F9B0AA" w:rsidR="00A23F09" w:rsidRPr="00453006" w:rsidRDefault="006118B6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szaktanterem.</w:t>
      </w:r>
    </w:p>
    <w:p w14:paraId="26FB215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8FDA69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5EB8B9A" w14:textId="7F2E5E4D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385749A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7B10959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2DC05CF8" w14:textId="1A5622F3" w:rsidR="00A23F09" w:rsidRPr="00453006" w:rsidRDefault="003A780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Élőhelyfejlesztési és gazdálkodási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7B3463" w:rsidRPr="00453006">
        <w:rPr>
          <w:rFonts w:cs="Times New Roman"/>
          <w:b/>
        </w:rPr>
        <w:t>1</w:t>
      </w:r>
      <w:r w:rsidR="00F17919" w:rsidRPr="00453006">
        <w:rPr>
          <w:rFonts w:cs="Times New Roman"/>
          <w:b/>
        </w:rPr>
        <w:t>39</w:t>
      </w:r>
      <w:r w:rsidR="00A23F09" w:rsidRPr="00453006">
        <w:rPr>
          <w:rFonts w:cs="Times New Roman"/>
          <w:b/>
        </w:rPr>
        <w:t xml:space="preserve"> óra/</w:t>
      </w:r>
      <w:r w:rsidR="007B3463" w:rsidRPr="00453006">
        <w:rPr>
          <w:rFonts w:cs="Times New Roman"/>
          <w:b/>
        </w:rPr>
        <w:t>1</w:t>
      </w:r>
      <w:r w:rsidR="00F17919" w:rsidRPr="00453006">
        <w:rPr>
          <w:rFonts w:cs="Times New Roman"/>
          <w:b/>
        </w:rPr>
        <w:t>44</w:t>
      </w:r>
      <w:r w:rsidR="00A23F09" w:rsidRPr="00453006">
        <w:rPr>
          <w:rFonts w:cs="Times New Roman"/>
          <w:b/>
        </w:rPr>
        <w:t xml:space="preserve"> óra*</w:t>
      </w:r>
    </w:p>
    <w:p w14:paraId="47BB746E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7D6E6DB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074B3F8" w14:textId="524EBB2E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6828EF8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57933D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F67800E" w14:textId="4446A43E" w:rsidR="00A23F09" w:rsidRPr="00453006" w:rsidRDefault="003A780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gyakorlati oktatás alapvető célja, hogy az elméletre alapozott gyakorlati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ismeretekben megfelelően jártas, az erdőgazdálkodással kapcsolatos minden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középfokú végzettséget igénylő t</w:t>
      </w:r>
      <w:r w:rsidR="00F058FA" w:rsidRPr="00453006">
        <w:rPr>
          <w:rFonts w:cs="Times New Roman"/>
        </w:rPr>
        <w:t xml:space="preserve">evékenység ellátására alkalmas </w:t>
      </w:r>
      <w:r w:rsidRPr="00453006">
        <w:rPr>
          <w:rFonts w:cs="Times New Roman"/>
        </w:rPr>
        <w:t>szakembereket képezzen. Olyan munkakultúrával rendelkező dolgozók,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középvezetők képzése a cél, akik magas kooperációs készséggel,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felelősségérzettel és kreativitással sikeresen oldják meg az erdő- és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vadgazdálkodással kapcsolatos rájuk háruló gyakorlati feladatokat.</w:t>
      </w:r>
    </w:p>
    <w:p w14:paraId="6FEAEB6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0A87BC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5B3A7100" w14:textId="649B0F6F" w:rsidR="00A23F09" w:rsidRPr="00453006" w:rsidRDefault="003A7800" w:rsidP="00F058FA">
      <w:pPr>
        <w:ind w:left="426"/>
        <w:rPr>
          <w:rFonts w:cs="Times New Roman"/>
        </w:rPr>
      </w:pPr>
      <w:r w:rsidRPr="00453006">
        <w:rPr>
          <w:rFonts w:cs="Times New Roman"/>
        </w:rPr>
        <w:t>Az élőhely fejlesztési és gazdálkodási  modul valamennyi elméleti</w:t>
      </w:r>
      <w:r w:rsidR="00F058F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tantárgya, valamint az ezt követő szakképzés elméleti és gyakorlati tantárgyai</w:t>
      </w:r>
    </w:p>
    <w:p w14:paraId="7666167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C0DE3E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BED7CD2" w14:textId="7DC0A926" w:rsidR="00A23F09" w:rsidRPr="00453006" w:rsidRDefault="003A780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Növénytani gyakorlat</w:t>
      </w:r>
    </w:p>
    <w:p w14:paraId="26E86376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Morfológiai gyakorlat</w:t>
      </w:r>
    </w:p>
    <w:p w14:paraId="3C3C748B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Felismerés</w:t>
      </w:r>
    </w:p>
    <w:p w14:paraId="764FC7B1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Termőhely vizsgálat, termőhely értékelés</w:t>
      </w:r>
    </w:p>
    <w:p w14:paraId="6DACD147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Társuláscsoportok vizsgálata, meghatározása</w:t>
      </w:r>
    </w:p>
    <w:p w14:paraId="25625DD7" w14:textId="19E573ED" w:rsidR="00A23F09" w:rsidRPr="00453006" w:rsidRDefault="003A780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Gyűjtemény készítés, preparálás</w:t>
      </w:r>
    </w:p>
    <w:p w14:paraId="28301E90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B6BF98" w14:textId="24ABD509" w:rsidR="00A23F09" w:rsidRPr="00453006" w:rsidRDefault="003A780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Talajtani gyakorlat</w:t>
      </w:r>
    </w:p>
    <w:p w14:paraId="0B5B697C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Meteorológiai mérések, klíma meghatározás</w:t>
      </w:r>
    </w:p>
    <w:p w14:paraId="4CEA735E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talajok fizikai kémiai tulajdonságai</w:t>
      </w:r>
    </w:p>
    <w:p w14:paraId="5958B543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Talajszelvény vizsgálat, talajtípus meghatározás</w:t>
      </w:r>
    </w:p>
    <w:p w14:paraId="103424CB" w14:textId="3B2EBC8F" w:rsidR="00A23F09" w:rsidRPr="00453006" w:rsidRDefault="003A780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Termőhelytípus meghatározá</w:t>
      </w:r>
    </w:p>
    <w:p w14:paraId="5911433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743852" w14:textId="691738E5" w:rsidR="00A23F09" w:rsidRPr="00453006" w:rsidRDefault="003A780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Élőhelyfejlesztési gyakolat</w:t>
      </w:r>
    </w:p>
    <w:p w14:paraId="17B10D2E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Vadfajok élőhely igényének feltérképezése gyakorló területen</w:t>
      </w:r>
    </w:p>
    <w:p w14:paraId="7E535BAC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Mezei és erdei élőhelyek vizsgálata</w:t>
      </w:r>
    </w:p>
    <w:p w14:paraId="5EF0DE01" w14:textId="2187DD0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Élőhelyfejlesztésre</w:t>
      </w:r>
      <w:r w:rsidR="0097047D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alkalmazható fa- és cserjefajok ültetése, ápolása. </w:t>
      </w:r>
    </w:p>
    <w:p w14:paraId="5981A467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Vizes élőhelyek vizsgálata</w:t>
      </w:r>
      <w:r w:rsidRPr="00453006">
        <w:rPr>
          <w:rFonts w:cs="Times New Roman"/>
        </w:rPr>
        <w:tab/>
      </w:r>
    </w:p>
    <w:p w14:paraId="5D8CEDAA" w14:textId="46E04301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Vadvédelmi gyakorlat</w:t>
      </w:r>
      <w:r w:rsidR="0097047D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különböző kultúrákban (lucernatermesztésben,</w:t>
      </w:r>
      <w:r w:rsidR="00750BD7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gabonafélék termesztésében, kukorica és kapás kultúrák termesztésében.</w:t>
      </w:r>
    </w:p>
    <w:p w14:paraId="02868255" w14:textId="77777777" w:rsidR="003A7800" w:rsidRPr="00453006" w:rsidRDefault="003A7800" w:rsidP="003A780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vadriasztás módjai.</w:t>
      </w:r>
    </w:p>
    <w:p w14:paraId="708F727D" w14:textId="5371638C" w:rsidR="00A23F09" w:rsidRPr="00453006" w:rsidRDefault="003A780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Kártékony vad apasztása.</w:t>
      </w:r>
    </w:p>
    <w:p w14:paraId="4004E33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24193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5B5A99A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DC5F2F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9D3BB7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4ACC0180" w14:textId="50757E06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0F625EC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D0CFB58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76135042" w14:textId="77777777" w:rsidR="00A23F09" w:rsidRPr="00453006" w:rsidRDefault="00A23F09" w:rsidP="00A23F09">
      <w:pPr>
        <w:rPr>
          <w:rFonts w:cs="Times New Roman"/>
        </w:rPr>
      </w:pPr>
    </w:p>
    <w:p w14:paraId="5DFAE664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7D657240" w14:textId="40A86F5B" w:rsidR="00A23F09" w:rsidRPr="00453006" w:rsidRDefault="00FF74D2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11606</w:t>
      </w:r>
      <w:r w:rsidR="0059288A" w:rsidRPr="00453006">
        <w:rPr>
          <w:rFonts w:cs="Times New Roman"/>
          <w:b/>
          <w:sz w:val="36"/>
        </w:rPr>
        <w:t>-16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37DCFEFB" w14:textId="20465CEA" w:rsidR="00A23F09" w:rsidRPr="00453006" w:rsidRDefault="00FF74D2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Műszaki és járművezetési ismeretek</w:t>
      </w:r>
    </w:p>
    <w:p w14:paraId="342EB53B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7EEB6E4C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28F35FF5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1BB507B5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0AF56C18" w14:textId="5D605DA0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FF74D2" w:rsidRPr="00453006">
        <w:rPr>
          <w:rFonts w:cs="Times New Roman"/>
        </w:rPr>
        <w:t>11606-16</w:t>
      </w:r>
      <w:r w:rsidRPr="00453006">
        <w:rPr>
          <w:rFonts w:cs="Times New Roman"/>
        </w:rPr>
        <w:t xml:space="preserve"> azonosító számú </w:t>
      </w:r>
      <w:r w:rsidR="00FF74D2" w:rsidRPr="00453006">
        <w:rPr>
          <w:rFonts w:cs="Times New Roman"/>
        </w:rPr>
        <w:t>Műszaki és járművezetési ismeretek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  <w:gridCol w:w="758"/>
      </w:tblGrid>
      <w:tr w:rsidR="00A217BF" w:rsidRPr="0052569E" w14:paraId="5FF3FC71" w14:textId="77777777" w:rsidTr="00BB0E45">
        <w:trPr>
          <w:cantSplit/>
          <w:trHeight w:val="169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40972F" w14:textId="7777777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F49DF9" w14:textId="703D7F45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Géptan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F5D2044" w14:textId="2E3780E4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Fegyver-lőszer 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2AB9D22" w14:textId="370C3223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Közlekedési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CB7DF52" w14:textId="064C8B12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Géptan gyakorlat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4FF0897" w14:textId="0AEF8209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Fegyver-lőszer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6F92B03" w14:textId="6D6BCF89" w:rsidR="00A217BF" w:rsidRPr="0052569E" w:rsidRDefault="00A217BF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Járművezetési ismeret gyakorlat</w:t>
            </w:r>
          </w:p>
        </w:tc>
      </w:tr>
      <w:tr w:rsidR="00A23F09" w:rsidRPr="0052569E" w14:paraId="3F9B3C6B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2852A5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74461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071F2C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39DF9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01BC5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624E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C20DE0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527FE3B6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6999E1" w14:textId="267CFC2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Erőgépekkel, munkagépekkel 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4131BF" w14:textId="23E34E3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E1A2B" w14:textId="623CAE8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EBCCA" w14:textId="4D01733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FD4AB5" w14:textId="4BAE324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7B381" w14:textId="74CC1FE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1E4D15" w14:textId="55F053F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DFF7943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4FA918" w14:textId="7FD1A7A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Erőgépek, munkagépek napi karbantartását végzi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6A760" w14:textId="2919C71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00DC7" w14:textId="5CF7053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BD6787" w14:textId="0B90A6C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996E3" w14:textId="475A6A1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5E4B12" w14:textId="72A5F49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2CBC0" w14:textId="63A509B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023396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DBEA7D" w14:textId="4D72889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Motorfűrészt, motoros kézieszközöket használ és tart karban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BF8D83" w14:textId="3DF01F1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494BC" w14:textId="3FE6963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AC857" w14:textId="0C1CBCE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4757E" w14:textId="4587C15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C2BFA" w14:textId="0411BF4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60016B" w14:textId="37E43DB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3C4DEBE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5E85A7" w14:textId="4A1F97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Elvégzi a sörétes vadászfegyverek karbantartását, tárolását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A31F4" w14:textId="3913424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9B5920" w14:textId="32E24A9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6E14A" w14:textId="2E54C14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EDA45A" w14:textId="04867CC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7140C" w14:textId="366DD7E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58D3DE" w14:textId="2F008B3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312BF1E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A1D280" w14:textId="42E89B3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Sörétes fegyvert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154A2D" w14:textId="70973A3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CB5360" w14:textId="74A204E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A581A" w14:textId="06A334E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2A933" w14:textId="3E30C50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1D582" w14:textId="7002775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2896BE" w14:textId="29A9962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3B7CFA12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EC26EC" w14:textId="69F33E7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Elvégzi a golyós vadászfegyver karbantartását, tárolását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E1D2C" w14:textId="33B17B8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2217D" w14:textId="3ADCF1B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5B7F98" w14:textId="4932B7A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AB320" w14:textId="39BB586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6A259" w14:textId="633B5B1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BF145D" w14:textId="7723060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183F05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DEBAC9" w14:textId="15AB37F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Golyós vadászfegyvert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077C1" w14:textId="648F27F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EEC92" w14:textId="62FE21A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F6857D" w14:textId="4A5CD59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BEE31" w14:textId="667B9D6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DA938" w14:textId="2F519F0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16D89" w14:textId="694EB4F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764D4FFE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A83610" w14:textId="0B82723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Szükség szerint elvégzi a vadászfegyver belövését, az optikai eszköz beállítását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2ED256" w14:textId="266501E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814DF" w14:textId="0C05A9F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556A80" w14:textId="50556B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3B93E" w14:textId="78193F3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66C66" w14:textId="7B9B8AC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935AE" w14:textId="1927038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2C8EE375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02B6D1" w14:textId="08BF1DC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Tisztítja és ellenőrzi az optikai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2C26FF" w14:textId="26E6E71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E0F1E3" w14:textId="033C17E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C3EA5" w14:textId="336CC0E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C2E16" w14:textId="6E30E6D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0DC48" w14:textId="651481D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F8B45" w14:textId="5EC54CA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2B7FE7C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B8D00E" w14:textId="521A63B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Lőszert tárol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1266AD" w14:textId="596FE3B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F9E087" w14:textId="347F5F2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76CA3" w14:textId="1571870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7FA1FF" w14:textId="3F55CBB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6AC59" w14:textId="59742F5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BE9DC9" w14:textId="59485DD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40701232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AACC69" w14:textId="4843EC8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Villanypásztort tart karban és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0D187" w14:textId="70D5A31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30BC5" w14:textId="4EDEEEC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77BC7" w14:textId="597BAD3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45AD4" w14:textId="78B053F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D798A" w14:textId="1F9328A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6C8D28" w14:textId="6B8AEEA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A32B8F3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76D9C3" w14:textId="4BF3272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Terepjárót használ és tart karban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8CE043" w14:textId="4A3302B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43CB0" w14:textId="21FC6C7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8F750" w14:textId="6BD900D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4ADEC" w14:textId="7F02377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212C3A" w14:textId="131761C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A595A" w14:textId="030F892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4D53E5A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3FC5F3" w14:textId="060E7AC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Biztosítja a vadászati berendezések és géppark üzemképességét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99D81C" w14:textId="7489390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04AC66" w14:textId="4F5DA15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56930F" w14:textId="560469F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545D4C" w14:textId="0262FCC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8C04F3" w14:textId="2A875CE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6BE09" w14:textId="26037C6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87624E2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C5EFCB" w14:textId="6EC9847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Kézieszközökkel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D0435" w14:textId="43ECAB4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72757" w14:textId="6973334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D1663" w14:textId="03833A5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B0AF61" w14:textId="5C628FC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44E6CA" w14:textId="4C335DA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6C952" w14:textId="699D842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F7647E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71C0A1" w14:textId="5AE3788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Biztosítja a napi munkához szükséges kézieszközök használhatóságát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F7A1C1" w14:textId="63939A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5249C" w14:textId="30AA4AD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5A30B0" w14:textId="1004DE9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0ABCBC" w14:textId="25DAFB5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7483E" w14:textId="5CE978A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B6B75" w14:textId="03C640B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185935A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B29342" w14:textId="67AC653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Biztosítja a hűtőkamra előírás szerinti működését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C83958" w14:textId="5BB4FC6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4CD42A" w14:textId="4943BF1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741804" w14:textId="47063CE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CA133E" w14:textId="555C480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50F76E" w14:textId="504539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139DC" w14:textId="0AC9F25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44ABC77C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2A2C8" w14:textId="00637EC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Ellenőrzi az automata szórók működését,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DBD09C" w14:textId="04044DF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DEE317" w14:textId="3430189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AAAD7" w14:textId="342BED2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8F0DE" w14:textId="1435965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7D4ABD" w14:textId="66D6883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9298D" w14:textId="4F35D74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41B9C0CD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10C1E8" w14:textId="5F8FAC3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Ellenőrzi és karbantartja a vadtenyészttelepek berendezéseit (fűtőberendezés, szellőzőberendezés, takarmányozás, keltetők, etetők, itatók)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B9D4C" w14:textId="25CF488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E5968" w14:textId="1C1EF90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B8BABA" w14:textId="6B44570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06A81" w14:textId="37CBD7C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2B725" w14:textId="2221A92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18EFF0" w14:textId="006368C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1E4FDFA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E914F" w14:textId="40DC109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Ellenőrzi és karb</w:t>
            </w:r>
            <w:r w:rsidR="0097047D" w:rsidRPr="0052569E">
              <w:rPr>
                <w:rFonts w:cs="Times New Roman"/>
                <w:szCs w:val="24"/>
              </w:rPr>
              <w:t>a</w:t>
            </w:r>
            <w:r w:rsidRPr="0052569E">
              <w:rPr>
                <w:rFonts w:cs="Times New Roman"/>
                <w:szCs w:val="24"/>
              </w:rPr>
              <w:t>ntartja a vadász lövészsport  gépeit, eszközeit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95752" w14:textId="76315E2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7B38A" w14:textId="5EF61A3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8F8B4D" w14:textId="225925A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FDE77" w14:textId="510701F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65EBC" w14:textId="14E3295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4D3487" w14:textId="69B5A27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E4BE4A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F03EFB" w14:textId="0473613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Betartja és betartatja a kézilőfegyverekről szóló </w:t>
            </w:r>
            <w:r w:rsidR="00453006" w:rsidRPr="0052569E">
              <w:rPr>
                <w:rFonts w:cs="Times New Roman"/>
                <w:szCs w:val="24"/>
              </w:rPr>
              <w:t>Korm. rendelet</w:t>
            </w:r>
            <w:r w:rsidRPr="0052569E">
              <w:rPr>
                <w:rFonts w:cs="Times New Roman"/>
                <w:szCs w:val="24"/>
              </w:rPr>
              <w:t>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CF0E3" w14:textId="6C2561D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A1F5CE" w14:textId="71265F2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5FA24D" w14:textId="681E098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E21BDE" w14:textId="635F70B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5400D1" w14:textId="5F73973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B044CB" w14:textId="707DBD9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850DA2A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90C540" w14:textId="22DE960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Betartja és betartatja a mezőgazdasági Biztonsági Szabályzatot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BDA28" w14:textId="502D89E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CE2F6" w14:textId="7E0FCE6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3BB436" w14:textId="3F6D8EA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7D41FA" w14:textId="6906325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58DCCD" w14:textId="2DC5609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1B7B29" w14:textId="08172A7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657F4DD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CE6A48" w14:textId="7BC4039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Betartja a munkavédelmi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00AA6" w14:textId="29CBCB0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54884" w14:textId="0A394E9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BB67F" w14:textId="53880E4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0513B8" w14:textId="2597BDF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D25974" w14:textId="495E705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E8849" w14:textId="470960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28B08017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DAB5A1" w14:textId="4DD72B7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Betartja a közlekedési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76D0FB" w14:textId="52ABAB9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C11D0" w14:textId="1EE238D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84303B" w14:textId="67AA5A8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B0ED8" w14:textId="0D60CF0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52BEA" w14:textId="55F235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6299BB" w14:textId="480A9EE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3F09" w:rsidRPr="0052569E" w14:paraId="21190CD1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92468D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96A09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55BACE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C3B0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0DB8C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3748F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B5E9A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4C442A01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D83B8" w14:textId="722C8E0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8302DB" w14:textId="3251DB8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1183AC" w14:textId="0960291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F5178F" w14:textId="4915C0D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573A9" w14:textId="629384E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82E266" w14:textId="505F078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345240" w14:textId="68B0D64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077EEF7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0C5083" w14:textId="631954E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Gépelemek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799DDC" w14:textId="5DDA3BF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9ECE4" w14:textId="183A5E3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F1DD38" w14:textId="123D8A1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C06086" w14:textId="5DE7AF4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3AA7A" w14:textId="1C3D357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EFF432" w14:textId="73386F1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154CB8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175A89" w14:textId="570BB2C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Motorok, erőátviteli berendezések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F92DAF" w14:textId="76D6773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5A6C69" w14:textId="1CA9AED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DF02E" w14:textId="34A61B3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F3EE41" w14:textId="636FF3E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07E96A" w14:textId="58EC278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24B04" w14:textId="76B62F2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2E1BAF76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116D56" w14:textId="463AD5D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Erőgépek ismerete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C4DEA" w14:textId="5A2A4C4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5E365" w14:textId="23BD425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D18E48" w14:textId="2EA6074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4C2BE8" w14:textId="3272E1B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3D559F" w14:textId="7C4969D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0A95A5" w14:textId="276F3B5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2E91006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271782" w14:textId="7143925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Munkagépek ismerete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DC7AB" w14:textId="48517CA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1C542" w14:textId="7928E2D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196285" w14:textId="30945FA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57795" w14:textId="4727419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98537" w14:textId="480C449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E87302" w14:textId="19AFAB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920D3E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C824E4" w14:textId="0361562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Szállítás, anyagmozgatás gépei, gépi eszközei,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BF348" w14:textId="48326B8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0CA53" w14:textId="5154330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8EC2B3" w14:textId="263729C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FF9C3" w14:textId="2D49952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AD722D" w14:textId="7AEBA9F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01F4FF" w14:textId="3DE38C4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BE1EA1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973480" w14:textId="5D89078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Motorfűrész szerkezetének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5FAA6" w14:textId="6CF1FB4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D9E93" w14:textId="1A412EE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9594D" w14:textId="51B12D9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53A806" w14:textId="152F7D6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61F233" w14:textId="59EAE06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9590D5" w14:textId="22B00FF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D2404BE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DD2182" w14:textId="5762095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Motorfűrész működésének ismerete és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5B4CD1" w14:textId="670D43C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EF0E7" w14:textId="02EE9FE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8C94DF" w14:textId="1778727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382FBC" w14:textId="02CC6FD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C41E5" w14:textId="77EB5A7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C8DF1C" w14:textId="1AF9FBB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4CB832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D6E97B" w14:textId="0339A74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motorfűrészes vágásformák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7E248" w14:textId="55D2C01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0D2C0" w14:textId="1120B4F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E1ED7C" w14:textId="2ECA1F9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6090CE" w14:textId="1B2B043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FF1BE" w14:textId="5C4D0DA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0A0E19" w14:textId="131122C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DDAACE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3B0F0" w14:textId="136ECEE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Gallyazás-darabolás végrehajtása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579007" w14:textId="1D03713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3D0FCB" w14:textId="281C39C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3C1E0" w14:textId="5DE07FF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19422" w14:textId="089A4BA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C8317" w14:textId="2254F12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DDDFAD" w14:textId="2FB33FF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31A769B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286845" w14:textId="0AA939A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motoros fűkasza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5020C" w14:textId="19147BA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C5E2C" w14:textId="41D7946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D5B9B1" w14:textId="0665D14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4190DE" w14:textId="0B1A1C5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F7F1F" w14:textId="03BDC1A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CA65F" w14:textId="21BBA05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0CDB561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90990D" w14:textId="36027CE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Motoros tisztító gépek, kézi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4C91AB" w14:textId="187D665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7D1008" w14:textId="1DCC87C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CE49E" w14:textId="4A80B0A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3B2F7B" w14:textId="46060A0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9505D" w14:textId="70BC799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ACA89F" w14:textId="0990E8F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252008E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860202" w14:textId="174679F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Kézi eszközök (fejszék, fűrészek)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07C2BE" w14:textId="05C0D21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C6DFD2" w14:textId="5148976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854B3D" w14:textId="68E4CBC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435BB" w14:textId="2C6A026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E2738" w14:textId="79EA3DD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23527B" w14:textId="2A52816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2FA9493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0380E7" w14:textId="3A3BE7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sörétes fegyver ismerete, használata,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51414" w14:textId="273B357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902E44" w14:textId="257F262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BA8DE" w14:textId="19E816D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9A0F09" w14:textId="77C0FA1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FA390" w14:textId="41462E5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72963D" w14:textId="3C6CF3F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D17DA01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D3DAF1" w14:textId="3AD7DFD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golyós vadászfegyver ismerete, használata,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8305DF" w14:textId="06B3DD4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85304C" w14:textId="3D3DBFC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9AD037" w14:textId="04F2B88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32AA84" w14:textId="6E9D728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C4704E" w14:textId="293F5EF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153ED1" w14:textId="7F2AECF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3865D4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22B353" w14:textId="2CD0B0C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Lőszerek tárolása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4674E2" w14:textId="5D1A398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FED427" w14:textId="521DC03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1D8BAD" w14:textId="5A63E57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42579" w14:textId="45668D6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9E5139" w14:textId="0A4C52D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9ECF60" w14:textId="2D13879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0A339C4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4B570F8" w14:textId="61461C4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Optika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B9D75" w14:textId="59B88B6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94504B" w14:textId="17C857D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92F55" w14:textId="7BDF9FA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F97A71" w14:textId="4CFC0EB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AFB1F" w14:textId="7CCCC4D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0A556" w14:textId="56A74CF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25C296B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FE0C14" w14:textId="6B40345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Mesterséges vadtenyésztés gépei, gépi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224A62" w14:textId="19249F3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8C79D4" w14:textId="2CFC97A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2A86E4" w14:textId="7153EFD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85C09C" w14:textId="3C24C7B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AC3BC" w14:textId="6A0EDC1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403CC" w14:textId="571E876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F2421E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1D53CF" w14:textId="493CFF2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Vadtakarmányozás gépei, gépi eszközei, berendezései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24F7CD" w14:textId="4414CC9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357E0" w14:textId="6CF88AE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8F1580" w14:textId="15F58A8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8A346" w14:textId="07D0F36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DC6AC0" w14:textId="7616886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83C0A" w14:textId="597B333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69FAE079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28DFAD" w14:textId="66691C3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Hűtés, tárolás gépei, berendezései, gépi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9D0CD" w14:textId="696D977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6C4A53" w14:textId="2C58B6B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6C23C1" w14:textId="6266D92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44F2C" w14:textId="1EA4C5D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7E1D55" w14:textId="3246B6C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81143" w14:textId="5DDFAD5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DDA39F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827772" w14:textId="3D9ABF1D" w:rsidR="00A217BF" w:rsidRPr="0052569E" w:rsidRDefault="0097047D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Vadász lövészsport </w:t>
            </w:r>
            <w:r w:rsidR="00A217BF" w:rsidRPr="0052569E">
              <w:rPr>
                <w:rFonts w:cs="Times New Roman"/>
                <w:szCs w:val="24"/>
              </w:rPr>
              <w:t>gépei, eszközei, és karbantartásuk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D2310" w14:textId="1050801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6DDB2" w14:textId="7B4DA50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940167" w14:textId="6CC1C94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06C37A" w14:textId="61527AE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861137" w14:textId="344119D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F220D" w14:textId="408898C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4973D9FE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EEB27D" w14:textId="7D31B88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Kézilőfegyverekről szóló </w:t>
            </w:r>
            <w:r w:rsidR="00453006" w:rsidRPr="0052569E">
              <w:rPr>
                <w:rFonts w:cs="Times New Roman"/>
                <w:szCs w:val="24"/>
              </w:rPr>
              <w:t>Korm. rendelet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2459D" w14:textId="640C204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5A0EE" w14:textId="403FBDA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B9EE8" w14:textId="685C8D4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BF8F5" w14:textId="41A4F18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8A9E35" w14:textId="6FD290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40A81" w14:textId="7C0CAA2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5B68674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7ECB19" w14:textId="0CE79C3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Mezőgazdasági biztonsági szabályzat, egészségügyi kockázatok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427884" w14:textId="2C60B6E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16324D" w14:textId="1556B73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47F5A" w14:textId="3ABF319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66F31" w14:textId="53DD3BD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44A04A" w14:textId="694CF7A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C60988" w14:textId="48C6828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1D08A95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4F8DA0" w14:textId="0289AD3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Munka-, tűz- és környezetvédelem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F903C0" w14:textId="76C5DCD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1A150" w14:textId="1FB6B64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663542" w14:textId="3F7B577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5EB7C" w14:textId="79D69D3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F7CAF7" w14:textId="3959F09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2342F" w14:textId="4A6EBD5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26F1109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566120" w14:textId="1561DA0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Járművezetési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D8EAA2" w14:textId="65F6970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E12CE" w14:textId="400C1EB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144D63" w14:textId="2C03170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9C607" w14:textId="0D97BC3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5EC626" w14:textId="111B6A5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E45DD8" w14:textId="63CA2F9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3F09" w:rsidRPr="0052569E" w14:paraId="3E78AC4A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6CE7F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B6298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22AB9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DDC50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9D27E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CCEB1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222881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2EE47CF8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765B0A" w14:textId="32468AE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F6566" w14:textId="574BCBC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1E0EF" w14:textId="11D6A2C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8EF370" w14:textId="722ECF2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DD585" w14:textId="08CE13D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95343F" w14:textId="64DBDE9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022224" w14:textId="61F65B1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72CE3CFE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9B1149" w14:textId="4312135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Gépek eszközök fegyverek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F2D32A" w14:textId="277DE0F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9BF490" w14:textId="232BC86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01E6FE" w14:textId="61B325F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77E55" w14:textId="30C4C18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865779" w14:textId="0740825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D69991" w14:textId="50D48BC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4C8253EF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6DD13" w14:textId="05036B8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5C0508" w14:textId="6F3FB9E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39E9BC" w14:textId="7ACCD4A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C8A55E" w14:textId="1F06C17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CD958" w14:textId="6137DD7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AAE8C5" w14:textId="37393BF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0CBAC" w14:textId="29BF0D2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17BF" w:rsidRPr="0052569E" w14:paraId="22B62223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DAD87B" w14:textId="2167C25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Elemi szintű számítógép használat (szövegszerkesztő, táblázatkezelő, prezentáció)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AFCCA9" w14:textId="2497808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B5167" w14:textId="6329F38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7EA65E" w14:textId="5B71AA3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16F11" w14:textId="329BBDB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EB006" w14:textId="1BCA2F7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43AFA5" w14:textId="368B7FC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A23F09" w:rsidRPr="0052569E" w14:paraId="14F8EF60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5A4D9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1FC56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A5178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46DD2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5C34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0E776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3C78F3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35FCF513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D03FB56" w14:textId="3D0567F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Erős fizikum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CDD455" w14:textId="13736F7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77C4C" w14:textId="4E88DDA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484B05" w14:textId="73AD632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2EFBB" w14:textId="5DC1D48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3CEDF" w14:textId="7003984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41742" w14:textId="54F50BE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79B88A4C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452B949" w14:textId="57D71E9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Önfegyelem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9B0820" w14:textId="72BDA07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938EF7" w14:textId="6FC1904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05D51" w14:textId="6FC8E3A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68C01F" w14:textId="08D2AB9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9F3AFB" w14:textId="150D16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6813A" w14:textId="3233352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13567B52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9E8BF5" w14:textId="718A6E8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Pecizitás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6C03B4" w14:textId="66BF4A0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D6F817" w14:textId="538884E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F8732E" w14:textId="375F63E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789F9" w14:textId="6187F0B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24DC44" w14:textId="372AF3A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22E921" w14:textId="05D3011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3F09" w:rsidRPr="0052569E" w14:paraId="116FAFEE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C5B49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D9004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AEC33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45F62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BFA02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2FC8A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EFD7D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4AAB6839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BCF955" w14:textId="1B2AFC48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B5EA60" w14:textId="5B1D11D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ED3D11" w14:textId="05438F4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C86FF" w14:textId="0BDD370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3CBF6" w14:textId="4095721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1488B6" w14:textId="4045E48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DA121" w14:textId="545D97B0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5D15E8F6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CA28A7" w14:textId="25912A0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Kezdeményezőkészség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64F41" w14:textId="4D07433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9B607B" w14:textId="2AAB4112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12FCA" w14:textId="06EC151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2341CF" w14:textId="29F142F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A06B7A" w14:textId="27A28EA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4819E4" w14:textId="2247EB8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642CB860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971ADB" w14:textId="4C83F852" w:rsidR="00A217BF" w:rsidRPr="0052569E" w:rsidRDefault="0097047D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Irányí</w:t>
            </w:r>
            <w:r w:rsidR="00A217BF" w:rsidRPr="0052569E">
              <w:rPr>
                <w:rFonts w:cs="Times New Roman"/>
                <w:szCs w:val="24"/>
              </w:rPr>
              <w:t>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EE1634" w14:textId="510EAC29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D6B025" w14:textId="3AEF78D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03A75" w14:textId="0FFC733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F6B20" w14:textId="62DC5F3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D958C" w14:textId="3B3DAC3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5EFD6A" w14:textId="48041DF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3F09" w:rsidRPr="0052569E" w14:paraId="5A6F5E56" w14:textId="77777777" w:rsidTr="00F4081D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AA383B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C04D9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2FBBB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01B5D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B67DE0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7D1F7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0ED788" w14:textId="77777777" w:rsidR="00A23F09" w:rsidRPr="0052569E" w:rsidRDefault="00A23F09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217BF" w:rsidRPr="0052569E" w14:paraId="6B591EDB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82F297" w14:textId="15BA015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A17388" w14:textId="1BD1394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D9F8CF" w14:textId="448FED4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2ACCDA" w14:textId="608EA05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01B51D" w14:textId="5AAB45B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8E0548" w14:textId="779E31DA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D7CCB" w14:textId="0AEB7721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629F8EA7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01B0B7" w14:textId="0645D51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Módszeres munkavégzés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551BE" w14:textId="400C1A8F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7DCA21" w14:textId="2B63C5E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C0213E" w14:textId="2DACF71B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C80569" w14:textId="5F9090C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848EB2" w14:textId="480E6D6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631EC0" w14:textId="6C878C63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A217BF" w:rsidRPr="0052569E" w14:paraId="4B7CCDED" w14:textId="77777777" w:rsidTr="00A217B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3093E2" w14:textId="2721A3DC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Körültekintés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A5F834" w14:textId="5097E5FE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FB816" w14:textId="6E5F2E84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B5EBA0" w14:textId="548877B6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D257A" w14:textId="12656167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3396AE" w14:textId="56566F8D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28777E" w14:textId="4D026AD5" w:rsidR="00A217BF" w:rsidRPr="0052569E" w:rsidRDefault="00A217BF" w:rsidP="00A217B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</w:tbl>
    <w:p w14:paraId="0DF4DCEF" w14:textId="77777777" w:rsidR="00A23F09" w:rsidRPr="00453006" w:rsidRDefault="00A23F09" w:rsidP="00A23F09">
      <w:pPr>
        <w:rPr>
          <w:rFonts w:cs="Times New Roman"/>
        </w:rPr>
      </w:pPr>
    </w:p>
    <w:p w14:paraId="10D19691" w14:textId="3C7160FE" w:rsidR="00A23F09" w:rsidRPr="00453006" w:rsidRDefault="00A217B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Géptan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7B3463" w:rsidRPr="00453006">
        <w:rPr>
          <w:rFonts w:cs="Times New Roman"/>
          <w:b/>
        </w:rPr>
        <w:t>1</w:t>
      </w:r>
      <w:r w:rsidR="00F17919" w:rsidRPr="00453006">
        <w:rPr>
          <w:rFonts w:cs="Times New Roman"/>
          <w:b/>
        </w:rPr>
        <w:t>55</w:t>
      </w:r>
      <w:r w:rsidR="00A23F09" w:rsidRPr="00453006">
        <w:rPr>
          <w:rFonts w:cs="Times New Roman"/>
          <w:b/>
        </w:rPr>
        <w:t xml:space="preserve"> óra/</w:t>
      </w:r>
      <w:r w:rsidR="007B3463" w:rsidRPr="00453006">
        <w:rPr>
          <w:rFonts w:cs="Times New Roman"/>
          <w:b/>
        </w:rPr>
        <w:t>1</w:t>
      </w:r>
      <w:r w:rsidR="00F17919" w:rsidRPr="00453006">
        <w:rPr>
          <w:rFonts w:cs="Times New Roman"/>
          <w:b/>
        </w:rPr>
        <w:t>55</w:t>
      </w:r>
      <w:r w:rsidR="00A23F09" w:rsidRPr="00453006">
        <w:rPr>
          <w:rFonts w:cs="Times New Roman"/>
          <w:b/>
        </w:rPr>
        <w:t xml:space="preserve"> óra*</w:t>
      </w:r>
    </w:p>
    <w:p w14:paraId="5389FE82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6FF5A62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DF419B5" w14:textId="77795190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588B123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A45A8A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79E24E4C" w14:textId="151EF725" w:rsidR="00A23F09" w:rsidRPr="00453006" w:rsidRDefault="0007689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Az általános műszaki alapokra épülően nyújtson ismereteket erdőgazdálkodás, a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vadgazdálkodás területén használatos erőgépek és speciális eszközök műszaki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szerkezetéről, működésének elvéről. Váljanak alkalmassá a tanulók az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erdőgazdasági munkákban alkalmazott gépi eszközökkel történő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munkavégzésre. Sajátítsák el a biztonságos munkavégzés előírásait és a gépek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karbantartására vonatkozó legfontosabb ismereteket</w:t>
      </w:r>
    </w:p>
    <w:p w14:paraId="6C5EF57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9E2C28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1621DC74" w14:textId="59FD4F0D" w:rsidR="00A23F09" w:rsidRPr="00453006" w:rsidRDefault="0007689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Kémia (anyagok szerkezete), Fizika (mechanika, statika) Gallyazás-darabolás</w:t>
      </w:r>
    </w:p>
    <w:p w14:paraId="65CE8B4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C12FDF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FA50268" w14:textId="4B3500C2" w:rsidR="00A23F09" w:rsidRPr="00453006" w:rsidRDefault="000768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Anyagismeret, Gépelemek ismerete</w:t>
      </w:r>
    </w:p>
    <w:p w14:paraId="61BDC977" w14:textId="31359F26" w:rsidR="00F17919" w:rsidRPr="00453006" w:rsidRDefault="00F17919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Műszaki </w:t>
      </w:r>
      <w:r w:rsidR="0037141A" w:rsidRPr="00453006">
        <w:rPr>
          <w:rFonts w:cs="Times New Roman"/>
        </w:rPr>
        <w:t>rajz ismeretek, műszaki ábrázolás.</w:t>
      </w:r>
    </w:p>
    <w:p w14:paraId="27AA0FA2" w14:textId="1557BB6C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Műszaki életben használt anyagok csoportosítása, az eredeti tulajdonság, a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feldolgozás és a felhasználás kapcsolata.</w:t>
      </w:r>
    </w:p>
    <w:p w14:paraId="42269411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Fémes anyagok csoportosítása, szerkezete: színfémek és ötvözetek.</w:t>
      </w:r>
    </w:p>
    <w:p w14:paraId="5D0B1E53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Ötvöző és szennyező anyagok fogalma, hatása a fémek tulajdonságaira.</w:t>
      </w:r>
    </w:p>
    <w:p w14:paraId="5BB0F712" w14:textId="254261A9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legfo</w:t>
      </w:r>
      <w:r w:rsidR="00051628" w:rsidRPr="00453006">
        <w:rPr>
          <w:rFonts w:cs="Times New Roman"/>
        </w:rPr>
        <w:t>ntosabb vas-, réz- és alumínium-</w:t>
      </w:r>
      <w:r w:rsidRPr="00453006">
        <w:rPr>
          <w:rFonts w:cs="Times New Roman"/>
        </w:rPr>
        <w:t>ötvözetek csoportosítása, jellemző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tulajdonságaik és felhasználásuk.</w:t>
      </w:r>
    </w:p>
    <w:p w14:paraId="2F034E0C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Acél tulajdonságai megváltoztatása hőkezelési eljárásokkal</w:t>
      </w:r>
    </w:p>
    <w:p w14:paraId="2CD5FA67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Műanyagok jelentősége, alkalmazási területei, csoportosítása, megmunkálása.</w:t>
      </w:r>
    </w:p>
    <w:p w14:paraId="27F4054E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Műanyagok felhasználásának környezetvédelmi hatásai.</w:t>
      </w:r>
    </w:p>
    <w:p w14:paraId="56447BBB" w14:textId="67A087ED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Légnemű, folyékony és szilárd szigetelőanyagok jellemzői, alkalmazásuk a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gyakorlatban.</w:t>
      </w:r>
    </w:p>
    <w:p w14:paraId="1C4B887B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Tüzelőanyagok előállítása, fajtái és jellemző tulajdonságai</w:t>
      </w:r>
    </w:p>
    <w:p w14:paraId="0A2F1586" w14:textId="2126D0CE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Motor-, hidraulika- és hajtóműolajok előállítása, fajtái és jellemző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tulajdonságaik. Kenőzsírok, paszták.</w:t>
      </w:r>
    </w:p>
    <w:p w14:paraId="4B59646F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Korrózió fogalma, fajtái, megjelenési formái, korróziós károk jelentősége.</w:t>
      </w:r>
    </w:p>
    <w:p w14:paraId="3F6EDD5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Mérési alapfogalmak, mérés eszközei, mérőeszközök csoportosítása.</w:t>
      </w:r>
    </w:p>
    <w:p w14:paraId="1B2E962C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Mechanikai alapfogalmak.</w:t>
      </w:r>
    </w:p>
    <w:p w14:paraId="6543CC9B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Gépelemek fogalma, csoportosítása (oldható, nem oldható).</w:t>
      </w:r>
    </w:p>
    <w:p w14:paraId="750D401B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Szegecsek, szegecskötések feladata, típusai.</w:t>
      </w:r>
    </w:p>
    <w:p w14:paraId="186137EF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Csavarkötések, csavarmenet származtatása: menetprofilok, menettípusok,</w:t>
      </w:r>
    </w:p>
    <w:p w14:paraId="64AB837E" w14:textId="2CBB9639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Hegesztett, forrasztott kötések, kötések jellemzői, technológiái, </w:t>
      </w:r>
    </w:p>
    <w:p w14:paraId="22E0776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Ragasztott kötések alkalmazási területei, technológiái, kötések kialakítása</w:t>
      </w:r>
    </w:p>
    <w:p w14:paraId="18518336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Csapszegek, szegkötések fajtái, alkalmazása, anyagai, biztosítási módok.</w:t>
      </w:r>
    </w:p>
    <w:p w14:paraId="0A236B76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Csapágyak osztályozása, csoportosítása, feladata, alkalmazása.</w:t>
      </w:r>
    </w:p>
    <w:p w14:paraId="0BDE543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Rugók fajtái, anyagai.</w:t>
      </w:r>
    </w:p>
    <w:p w14:paraId="276E59C1" w14:textId="7481AF08" w:rsidR="00A23F09" w:rsidRPr="00453006" w:rsidRDefault="000768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Ékszíj hajtás, Lánchajtások, Fogaskerék hajtások kialakítása, jellemzői a hajtóművek kialakítása, kezelése,</w:t>
      </w:r>
      <w:r w:rsidR="00051628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beállítása, karbantartása.</w:t>
      </w:r>
    </w:p>
    <w:p w14:paraId="097DBAA5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75F99C" w14:textId="020312EB" w:rsidR="00A23F09" w:rsidRPr="00453006" w:rsidRDefault="000768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Motorok, erőgépek ismerete</w:t>
      </w:r>
    </w:p>
    <w:p w14:paraId="4A685B0E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Motorok szerkezeti felépítése </w:t>
      </w:r>
    </w:p>
    <w:p w14:paraId="207A09F2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Motorok működése </w:t>
      </w:r>
    </w:p>
    <w:p w14:paraId="04DC44F0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Motorok tüzelőanyag-ellátása</w:t>
      </w:r>
    </w:p>
    <w:p w14:paraId="114D4B43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teljesítmény-átviteli rendszerei </w:t>
      </w:r>
    </w:p>
    <w:p w14:paraId="5D4CF2EC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Erőgépek kerekes járószerkezete és kormányzása</w:t>
      </w:r>
    </w:p>
    <w:p w14:paraId="6C1040AB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Erőgépek hidraulika rendszere, vonó-, és függesztő-szerkezete</w:t>
      </w:r>
    </w:p>
    <w:p w14:paraId="468DC067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alváza és felépítménye </w:t>
      </w:r>
    </w:p>
    <w:p w14:paraId="471B18FE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fékezése </w:t>
      </w:r>
    </w:p>
    <w:p w14:paraId="759A9F7D" w14:textId="77777777" w:rsidR="0007689F" w:rsidRPr="00453006" w:rsidRDefault="0007689F" w:rsidP="0052569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elektromos berendezése </w:t>
      </w:r>
    </w:p>
    <w:p w14:paraId="1B1BC91C" w14:textId="47E568BC" w:rsidR="00A23F09" w:rsidRPr="00453006" w:rsidRDefault="000768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Erőgépek karbantartása</w:t>
      </w:r>
    </w:p>
    <w:p w14:paraId="376E104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FEF823" w14:textId="0EB59333" w:rsidR="00A23F09" w:rsidRPr="00453006" w:rsidRDefault="000768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 szerkezetének ismerete</w:t>
      </w:r>
    </w:p>
    <w:p w14:paraId="008A807C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 szerkezetének ismerete</w:t>
      </w:r>
    </w:p>
    <w:p w14:paraId="5C6FC47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 működésének ismerete és üzemeltetése, karbantartása</w:t>
      </w:r>
    </w:p>
    <w:p w14:paraId="46D15556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motoros fűkasza felépítése, karbantartása</w:t>
      </w:r>
    </w:p>
    <w:p w14:paraId="1593CB88" w14:textId="67C3A173" w:rsidR="00A23F09" w:rsidRPr="00453006" w:rsidRDefault="000768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motoros gépek felépítése, karbantartása</w:t>
      </w:r>
    </w:p>
    <w:p w14:paraId="14734073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F3E557" w14:textId="79D42F1E" w:rsidR="00A23F09" w:rsidRPr="00453006" w:rsidRDefault="0007689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Vadgazdálkodásban használatos gépek ismeret</w:t>
      </w:r>
    </w:p>
    <w:p w14:paraId="0EF2432B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Mesterséges vadtenyésztés termelési folyamata.</w:t>
      </w:r>
    </w:p>
    <w:p w14:paraId="7F078649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szárnyas apróvadtenyésztés gépei, gépi eszközei.</w:t>
      </w:r>
    </w:p>
    <w:p w14:paraId="5EB78B2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keltetés eszközei berendezései.</w:t>
      </w:r>
    </w:p>
    <w:p w14:paraId="4262B2C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nagyvadtenyésztés gépei, gépi eszközei.</w:t>
      </w:r>
    </w:p>
    <w:p w14:paraId="5F718B6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szárnyas apróvadtenyésztés gépei, gépi eszközei.</w:t>
      </w:r>
    </w:p>
    <w:p w14:paraId="21FDEC13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keltetés eszközei berendezései.</w:t>
      </w:r>
    </w:p>
    <w:p w14:paraId="25565FD5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nagyvadtenyésztés gépei, gépi eszközei.</w:t>
      </w:r>
    </w:p>
    <w:p w14:paraId="7DA73A6D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vadtakarmányozás gépei, gépi eszközei, berendezései.</w:t>
      </w:r>
    </w:p>
    <w:p w14:paraId="137975D1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kaszálógépek.</w:t>
      </w:r>
    </w:p>
    <w:p w14:paraId="35A97D1D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rendkezelő gépek</w:t>
      </w:r>
    </w:p>
    <w:p w14:paraId="42317F20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rendfelszedő, szecskázva betakarító gépek.</w:t>
      </w:r>
    </w:p>
    <w:p w14:paraId="7FE6D44D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Bálázó gépek.</w:t>
      </w:r>
    </w:p>
    <w:p w14:paraId="556B7A7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vadtakarmány tartósítás, tárolás gépei, gépi eszközei.</w:t>
      </w:r>
    </w:p>
    <w:p w14:paraId="17462809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takarmány-előkészítés gépei, berendezései.</w:t>
      </w:r>
    </w:p>
    <w:p w14:paraId="797A9DF5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Etetés, itatás gépei a vadászterületen. </w:t>
      </w:r>
    </w:p>
    <w:p w14:paraId="700AC526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Vízkivételi gépek, szivattyúk.</w:t>
      </w:r>
    </w:p>
    <w:p w14:paraId="683A3A77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anyagmozgatás gépei, gépi eszközei, berendezései</w:t>
      </w:r>
    </w:p>
    <w:p w14:paraId="1CE1C43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Terepjáró személygépkocsik, csörlők.</w:t>
      </w:r>
    </w:p>
    <w:p w14:paraId="1C315BC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szakaszos üzemű rakodógépek</w:t>
      </w:r>
    </w:p>
    <w:p w14:paraId="2C9ACD6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előfeldolgozás és tárolás berendezései és gépei a vadászterületen.</w:t>
      </w:r>
    </w:p>
    <w:p w14:paraId="49C7397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nagyvadfeldolgozás műveletei, gépei, berendezései.</w:t>
      </w:r>
    </w:p>
    <w:p w14:paraId="7AF481E3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apróvadfeldolgozás műveletei, gépei, berendezései</w:t>
      </w:r>
    </w:p>
    <w:p w14:paraId="1127E4BE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trófeapreparálás, vadbőr kikészítés gépei és eszközei.</w:t>
      </w:r>
    </w:p>
    <w:p w14:paraId="427F097E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hűtés gépei, berendezései, gépi eszközei</w:t>
      </w:r>
    </w:p>
    <w:p w14:paraId="1E9BF0A8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vadászlőterek felszerelése, berendezései, gépi eszközei.</w:t>
      </w:r>
    </w:p>
    <w:p w14:paraId="5F6C1440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vadászlőterek felszerelése, berendezései, gépi eszközei</w:t>
      </w:r>
    </w:p>
    <w:p w14:paraId="5051D66E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vadászfegyverek karbantartása, javítása.</w:t>
      </w:r>
    </w:p>
    <w:p w14:paraId="6E9C2B7A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vadászfegyver javító műhely biztonsági követelményei, szabályai.</w:t>
      </w:r>
    </w:p>
    <w:p w14:paraId="783CC846" w14:textId="77777777" w:rsidR="0007689F" w:rsidRPr="00453006" w:rsidRDefault="0007689F" w:rsidP="0007689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Gépek, gépi eszközök szakszerű ápolása, tárolása.</w:t>
      </w:r>
    </w:p>
    <w:p w14:paraId="1F6823D9" w14:textId="5A98582F" w:rsidR="00A23F09" w:rsidRPr="00453006" w:rsidRDefault="0007689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Alapvető munka- és balesetvédelmi rendszabályok</w:t>
      </w:r>
    </w:p>
    <w:p w14:paraId="217BDF9D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B69C4B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D41E137" w14:textId="1B05148E" w:rsidR="00A23F09" w:rsidRPr="00453006" w:rsidRDefault="0007689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szaktanterem.</w:t>
      </w:r>
    </w:p>
    <w:p w14:paraId="2CF2580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9CAAEC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F9FF8D7" w14:textId="686A419D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0719FCD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E5023B3" w14:textId="0F084979" w:rsidR="00A23F09" w:rsidRPr="00453006" w:rsidRDefault="0007689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Fegyver-lőszer ismeret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300682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óra/</w:t>
      </w:r>
      <w:r w:rsidR="00300682" w:rsidRPr="00453006">
        <w:rPr>
          <w:rFonts w:cs="Times New Roman"/>
          <w:b/>
        </w:rPr>
        <w:t>62</w:t>
      </w:r>
      <w:r w:rsidR="00A23F09" w:rsidRPr="00453006">
        <w:rPr>
          <w:rFonts w:cs="Times New Roman"/>
          <w:b/>
        </w:rPr>
        <w:t xml:space="preserve"> óra*</w:t>
      </w:r>
    </w:p>
    <w:p w14:paraId="13768344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4496774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B6AEC1B" w14:textId="447A4998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2FF0B7A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0C348F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11A02F75" w14:textId="09EE7BCB" w:rsidR="00A23F09" w:rsidRPr="00453006" w:rsidRDefault="00515564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Adjon a szakképesítés megszerzéséhez olyan naprakész szakmai ismereteket,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amelyek elsajátítása után kellő mélységű elméleti tudás birtokában képes ellátni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azokat a hivatásos vadász számára előírt feladatokat, amelyek a munkáját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hatékonnyá és gazdaságossá teszi. Nyújtson széleskörű ismereteket a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biztonságos fegyverhasználat, a körültekintő vadászat feltételeinek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biztosításához.</w:t>
      </w:r>
    </w:p>
    <w:p w14:paraId="029D09A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94967B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7ABC5EDD" w14:textId="2E415807" w:rsidR="00A23F09" w:rsidRPr="00453006" w:rsidRDefault="00515564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Kémia (anyagok szerkezete), Fizika (mechanika, statika) Vadászat, Va</w:t>
      </w:r>
      <w:r w:rsidR="00157074" w:rsidRPr="00453006">
        <w:rPr>
          <w:rFonts w:cs="Times New Roman"/>
        </w:rPr>
        <w:t>dá</w:t>
      </w:r>
      <w:r w:rsidRPr="00453006">
        <w:rPr>
          <w:rFonts w:cs="Times New Roman"/>
        </w:rPr>
        <w:t>szatijog</w:t>
      </w:r>
    </w:p>
    <w:p w14:paraId="7A4BAA9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790416B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42A6688" w14:textId="435DC2FC" w:rsidR="00A23F09" w:rsidRPr="00453006" w:rsidRDefault="006D6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Fegyverek csoportosítása, kialakulása.</w:t>
      </w:r>
    </w:p>
    <w:p w14:paraId="679BF3EF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tantárgy tanulmányozásához nélkülözhetetlen SI mértékegységek.</w:t>
      </w:r>
    </w:p>
    <w:p w14:paraId="64EA02AC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Fontosabb technikatörténeti események. </w:t>
      </w:r>
    </w:p>
    <w:p w14:paraId="00755B14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Vadászfegyverek, elkülönülése.</w:t>
      </w:r>
    </w:p>
    <w:p w14:paraId="3133B288" w14:textId="3ECDC59F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Tűzfegyverek fogalma, fejlődéstörténete (szakállas, kanócos, keréklakatos, csappantyús, hátul- és elöltöltős, kéz</w:t>
      </w:r>
      <w:r w:rsidR="00157074" w:rsidRPr="00453006">
        <w:rPr>
          <w:rFonts w:cs="Times New Roman"/>
        </w:rPr>
        <w:t>i- szál- és marokfegyverek stb.</w:t>
      </w:r>
      <w:r w:rsidRPr="00453006">
        <w:rPr>
          <w:rFonts w:cs="Times New Roman"/>
        </w:rPr>
        <w:t>).</w:t>
      </w:r>
    </w:p>
    <w:p w14:paraId="2754E1F4" w14:textId="56A62B16" w:rsidR="006D68B6" w:rsidRPr="00453006" w:rsidRDefault="00157074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vad elejtése </w:t>
      </w:r>
      <w:r w:rsidR="006D68B6" w:rsidRPr="00453006">
        <w:rPr>
          <w:rFonts w:cs="Times New Roman"/>
        </w:rPr>
        <w:t>céljából használt ősi vadászfegyverek. Szúró, vágó, hasító eszközök, távolra ható fegyverek (íj, számszeríj, fúvócső, kováspuska, stb.).</w:t>
      </w:r>
    </w:p>
    <w:p w14:paraId="75DB3582" w14:textId="7E6D04BF" w:rsidR="00A23F09" w:rsidRPr="00453006" w:rsidRDefault="006D6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Vadászíjász sport kialakulása, felszerelés, beállítás, belövés, célzás, lőgyakorlat, biztonságtechnika, vadászati módok</w:t>
      </w:r>
    </w:p>
    <w:p w14:paraId="247C2849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A0A606" w14:textId="43C45D33" w:rsidR="00A23F09" w:rsidRPr="00453006" w:rsidRDefault="006D6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Sörétes és golyós és vegyes csövű vadászfegyverek</w:t>
      </w:r>
    </w:p>
    <w:p w14:paraId="4AF61C60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Sörétes vadászpuskák működési elve, szerkezete, felosztása, fő részei.</w:t>
      </w:r>
    </w:p>
    <w:p w14:paraId="5EAB7886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Sörétes fegyvercső fogalma, feladata, részei, jellemzői (csőszilárdság, kaliber, anyag, szűkítés, csőhossz, stb.), gyártástechnológiája, vizsgálata.</w:t>
      </w:r>
    </w:p>
    <w:p w14:paraId="733B8ADD" w14:textId="7DF7A9E4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Csőkötések, csőelrendezés, merev és billenő csövű fegyverek, csőzár szerke</w:t>
      </w:r>
      <w:r w:rsidR="00157074" w:rsidRPr="00453006">
        <w:rPr>
          <w:rFonts w:cs="Times New Roman"/>
        </w:rPr>
        <w:t>zetek. Szerelt zárttest (</w:t>
      </w:r>
      <w:r w:rsidRPr="00453006">
        <w:rPr>
          <w:rFonts w:cs="Times New Roman"/>
        </w:rPr>
        <w:t xml:space="preserve">bascoule). </w:t>
      </w:r>
    </w:p>
    <w:p w14:paraId="4E4B267D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Elsütő szerkezet, -külső és belső kakasos lakatszerkezetek.</w:t>
      </w:r>
    </w:p>
    <w:p w14:paraId="341059F6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Szerelt billentyűskengyel és tartozékai, szerelt mellsőtest, foglalat, agyazás.</w:t>
      </w:r>
    </w:p>
    <w:p w14:paraId="7257EFF5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Sörétes fegyverek korrózióvédelme, dekorációs, biztonsági és kényelmi elemei, részei.</w:t>
      </w:r>
    </w:p>
    <w:p w14:paraId="329D6FAF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Golyós vadászpuskák működési elve, szerkezete, felosztása, fő részei.</w:t>
      </w:r>
    </w:p>
    <w:p w14:paraId="5CD252C8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Golyós fegyvercső feladata, részei, jellemzői (kaliber, csőszilárdság, csőhossz, huzagolás), típusai, vizsgálata.</w:t>
      </w:r>
    </w:p>
    <w:p w14:paraId="0BBEA411" w14:textId="6860F385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Tok, zár, tár, szerkezetek, foglalat, agyazás, biztosító, elsütő, célzó berende</w:t>
      </w:r>
      <w:r w:rsidR="00157074" w:rsidRPr="00453006">
        <w:rPr>
          <w:rFonts w:cs="Times New Roman"/>
        </w:rPr>
        <w:t>zés</w:t>
      </w:r>
    </w:p>
    <w:p w14:paraId="2BA8D8C0" w14:textId="3880689C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Forgó-toló hengerzár feladata, részei, működése (töltés - lövés - ürítés). Egyéb zártípusok.</w:t>
      </w:r>
      <w:r w:rsidR="00157074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Billentyűskengyel és tartozékai (biztosító, gyorsító, elsütőemelő, stb.).</w:t>
      </w:r>
    </w:p>
    <w:p w14:paraId="078FF68D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Foglalat, agyazás, agyfa méretezése, típusai.</w:t>
      </w:r>
    </w:p>
    <w:p w14:paraId="38F22690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Célzóberendezések, nyílt és zárt irányzék.</w:t>
      </w:r>
    </w:p>
    <w:p w14:paraId="3CBE23A7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Kombináltcsövű vadászfegyverek szerkezeti felépítése, működése, típusai.</w:t>
      </w:r>
    </w:p>
    <w:p w14:paraId="656A8021" w14:textId="16B5C2A5" w:rsidR="006D68B6" w:rsidRPr="00453006" w:rsidRDefault="00157074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Ismétlő és öntöltő (</w:t>
      </w:r>
      <w:r w:rsidR="006D68B6" w:rsidRPr="00453006">
        <w:rPr>
          <w:rFonts w:cs="Times New Roman"/>
        </w:rPr>
        <w:t>automata) golyós és sörétes vadászfegyverek szerkezete, működése.</w:t>
      </w:r>
    </w:p>
    <w:p w14:paraId="4BFA0802" w14:textId="41C25040" w:rsidR="00A23F09" w:rsidRPr="00453006" w:rsidRDefault="006D6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Engedélyezett és tiltott vadászfegyverek, elejtő eszközök.</w:t>
      </w:r>
    </w:p>
    <w:p w14:paraId="4A224E50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120CFE" w14:textId="59492A8D" w:rsidR="00A23F09" w:rsidRPr="00453006" w:rsidRDefault="006D6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Lőszer és ballisztikai ismeretek</w:t>
      </w:r>
    </w:p>
    <w:p w14:paraId="0AA78989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Lőszer fogalma, vadászlőszerek.</w:t>
      </w:r>
    </w:p>
    <w:p w14:paraId="58540D22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Sörétes vadászlőszerek szerkezete, részei, jelölése. Hazai forgalmazásban megtalálható sörétes lőszertípusok, fajták.</w:t>
      </w:r>
    </w:p>
    <w:p w14:paraId="2B88AC51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Golyós vadászlőszerek szerkezete, részei, jelölése. Hazai forgalmazásban megtalálható golyós vadászlőszer-típusok, fajták.</w:t>
      </w:r>
    </w:p>
    <w:p w14:paraId="35476689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Lőszergyártás, bevizsgálás, házi lőszerkészítés.</w:t>
      </w:r>
    </w:p>
    <w:p w14:paraId="0F3557B6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Ballisztika fogalma, felosztása.</w:t>
      </w:r>
    </w:p>
    <w:p w14:paraId="0C728E9A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Belballisztika</w:t>
      </w:r>
    </w:p>
    <w:p w14:paraId="21D5673D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Lövedék mozgatása a fegyvercsőben, töltényűrtől a csőtorkolatig. Pályaszakaszok, jellemzők, pályamódosító tényezők.</w:t>
      </w:r>
    </w:p>
    <w:p w14:paraId="12E658F8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Külballisztika</w:t>
      </w:r>
    </w:p>
    <w:p w14:paraId="29EFD259" w14:textId="228B044C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Lövedék mozgatása a csőtorkolattól a becsapódási pontig. Pályaszakaszok, jellemzők, módosítási tényező</w:t>
      </w:r>
      <w:r w:rsidR="002D799A" w:rsidRPr="00453006">
        <w:rPr>
          <w:rFonts w:cs="Times New Roman"/>
        </w:rPr>
        <w:t>k. Lőtávolság, hatótávolság,</w:t>
      </w:r>
      <w:r w:rsidRPr="00453006">
        <w:rPr>
          <w:rFonts w:cs="Times New Roman"/>
        </w:rPr>
        <w:t xml:space="preserve"> céltávolság, veszélyzóna, torkolati, becsapódási energia, torkolati sebesség, stb.</w:t>
      </w:r>
    </w:p>
    <w:p w14:paraId="70657945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Célballisztika</w:t>
      </w:r>
    </w:p>
    <w:p w14:paraId="7FEA3D34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A lövedék mozgatása a becsapódási ponttól a “0” - energia állapotig. Pályaszakaszok, jellemzők, meghatározó tényezők. Becsapódási energia, formaérték, keresztmetszeti terhelés, ölő, romboló hatás, stb. </w:t>
      </w:r>
    </w:p>
    <w:p w14:paraId="583AFEE2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Célzás, célzási módok, célzást befolyásoló tényezők, célzási hibák.</w:t>
      </w:r>
    </w:p>
    <w:p w14:paraId="6A50FBD7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Vadászfegyverek belövése, szóráskép, találati teljesítmény meghatározás, ellenőrzés. Ballisztikai állomás, ballisztikai vizsgálatok, kutatás.</w:t>
      </w:r>
    </w:p>
    <w:p w14:paraId="3FDA5BD8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Vadászfegyverek, lőszerek tárolásának, használatának, karbantartásának, javításának szabályai.</w:t>
      </w:r>
    </w:p>
    <w:p w14:paraId="37024729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Hazai forgalmazásban fellelhető ismertebb gyártmánytípusok.</w:t>
      </w:r>
    </w:p>
    <w:p w14:paraId="6D70B3A1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Fegyvertartás engedélyezése, kereskedelmi forgalmazás.</w:t>
      </w:r>
    </w:p>
    <w:p w14:paraId="17A8091F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Biztonsági és kényelmi berendezések, fegyvertartozékok (biztosító, gyorsító, hangtompító, lökéscsillapítók, csőszájfék, fegyvertok, hordszíj, stb.).</w:t>
      </w:r>
    </w:p>
    <w:p w14:paraId="2472B7D1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Optikai segédeszközök (kereső és céltávcsövek, optikai célzóberendezések, fegyverlámpa stb.).</w:t>
      </w:r>
    </w:p>
    <w:p w14:paraId="60028053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Kereső és céltávcsövek feladata, típusai, szerkezete, fő részei, jellemzői (pl. fényerő, nagyítás, tubus, lencserendszer, szürkületi érték, kilépő pupilla, stb.).</w:t>
      </w:r>
    </w:p>
    <w:p w14:paraId="5B01E138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Marok lőfegyverek, gáz és riasztó fegyverek feladata, rendeltetése, szerkezete, működése.</w:t>
      </w:r>
    </w:p>
    <w:p w14:paraId="7229FEDA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Töltés ürítés, lövés (használat), tárolás, fegyverhordás szabályai. </w:t>
      </w:r>
    </w:p>
    <w:p w14:paraId="422B5A05" w14:textId="5022E569" w:rsidR="00A23F09" w:rsidRPr="00453006" w:rsidRDefault="006D6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Szerelés karbantartás, biztonságtechnika.</w:t>
      </w:r>
    </w:p>
    <w:p w14:paraId="21232C14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29382D" w14:textId="1A220F97" w:rsidR="00A23F09" w:rsidRPr="00453006" w:rsidRDefault="006D68B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Lövészsportok</w:t>
      </w:r>
    </w:p>
    <w:p w14:paraId="3E352478" w14:textId="77777777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Vadász-, lövészsportok kialakulása, célja és jelentősége, rendje és rendszere.</w:t>
      </w:r>
    </w:p>
    <w:p w14:paraId="17C4E517" w14:textId="3C679F4A" w:rsidR="006D68B6" w:rsidRPr="00453006" w:rsidRDefault="006D68B6" w:rsidP="006D68B6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Futóvad, állóvad, skke</w:t>
      </w:r>
      <w:r w:rsidR="002D799A" w:rsidRPr="00453006">
        <w:rPr>
          <w:rFonts w:cs="Times New Roman"/>
        </w:rPr>
        <w:t>e</w:t>
      </w:r>
      <w:r w:rsidRPr="00453006">
        <w:rPr>
          <w:rFonts w:cs="Times New Roman"/>
        </w:rPr>
        <w:t xml:space="preserve">t, trap toronykakas és korongvadászat lövészetek eszközei, szabályzata. </w:t>
      </w:r>
    </w:p>
    <w:p w14:paraId="61F07035" w14:textId="42E943BB" w:rsidR="00A23F09" w:rsidRPr="00453006" w:rsidRDefault="006D68B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Vadász-, és szolgálati önvédelmi fegyverekkel kapcsolatos balesetek, sérülések. Munkavédelmi, baleset-megelőzési előírások és szabályok, elsősegély.</w:t>
      </w:r>
    </w:p>
    <w:p w14:paraId="09D82BC3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BC1F1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52A5C19F" w14:textId="66CA172C" w:rsidR="00A23F09" w:rsidRPr="00453006" w:rsidRDefault="006D68B6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elméleti képzés, amelynek fő helyszíne a tanterem, szaktanterem.</w:t>
      </w:r>
    </w:p>
    <w:p w14:paraId="71E7D89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9BCB48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7660AE4" w14:textId="4B0F2089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70BC859F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A483E6D" w14:textId="52586A48" w:rsidR="00A23F09" w:rsidRPr="00453006" w:rsidRDefault="00CE082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Közlekedési ismeretek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37141A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óra/</w:t>
      </w:r>
      <w:r w:rsidR="0037141A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208FCB65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477A957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4C4E3C7" w14:textId="5332C95C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5063123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3BDFE4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396DA2C9" w14:textId="77777777" w:rsidR="00CE082F" w:rsidRPr="00453006" w:rsidRDefault="00CE082F" w:rsidP="00CE082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Közlekedési ismeretek tantárgy tanításának célja, hogy a közlekedésben való részvétel műszaki és jogi előírásainak alkalmazására felkészítse a tanulót.</w:t>
      </w:r>
    </w:p>
    <w:p w14:paraId="3E0AD542" w14:textId="77777777" w:rsidR="00CE082F" w:rsidRPr="00453006" w:rsidRDefault="00CE082F" w:rsidP="00CE082F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 Megfelelő alapot adjon a mezőgazdaságban alkalmazott műszaki erőforrások kezelésére forgalomban való részvételére</w:t>
      </w:r>
    </w:p>
    <w:p w14:paraId="7F36AD6F" w14:textId="2D2C5FAF" w:rsidR="00A23F09" w:rsidRPr="00453006" w:rsidRDefault="00CE082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 Rendszerezze és közvetítse az alapozó és kapcsolódó szakmai tantárgyak ismeretanyagát, a tanult törvényszerűségek, összefüggések felhasználását.</w:t>
      </w:r>
    </w:p>
    <w:p w14:paraId="1A5F7E7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FA88A0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4268539B" w14:textId="7F33C766" w:rsidR="00A23F09" w:rsidRPr="00453006" w:rsidRDefault="00CE082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Fizika, Géptan</w:t>
      </w:r>
    </w:p>
    <w:p w14:paraId="007583B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75C2E56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66A6897" w14:textId="2B5DE758" w:rsidR="00A23F09" w:rsidRPr="00453006" w:rsidRDefault="00CE08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Közlekedési ismeretek</w:t>
      </w:r>
    </w:p>
    <w:p w14:paraId="4D8880AB" w14:textId="1CE38E53" w:rsidR="00A23F09" w:rsidRPr="00453006" w:rsidRDefault="00CE082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60D7CE9B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05D4EB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94399B2" w14:textId="4E48D6F1" w:rsidR="00A23F09" w:rsidRPr="00453006" w:rsidRDefault="00CE082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Tantermi oktatás esetén az osztály létszámának megfelelő tanterem, fali tablók, multimédiás oktatástechnológiai eszköz vagy video lejátszó és televíziókészülék vagy számítógéppel és projektorral (kivetítő berendezés)..</w:t>
      </w:r>
    </w:p>
    <w:p w14:paraId="5B6AB2B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DC6872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243CEF77" w14:textId="66A01305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50BB767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2BC3242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48E0D9F4" w14:textId="33FD391D" w:rsidR="00A23F09" w:rsidRPr="00453006" w:rsidRDefault="00B56E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Géptan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300682" w:rsidRPr="00453006">
        <w:rPr>
          <w:rFonts w:cs="Times New Roman"/>
          <w:b/>
        </w:rPr>
        <w:t>67</w:t>
      </w:r>
      <w:r w:rsidR="00A23F09" w:rsidRPr="00453006">
        <w:rPr>
          <w:rFonts w:cs="Times New Roman"/>
          <w:b/>
        </w:rPr>
        <w:t xml:space="preserve"> óra/</w:t>
      </w:r>
      <w:r w:rsidR="00300682" w:rsidRPr="00453006">
        <w:rPr>
          <w:rFonts w:cs="Times New Roman"/>
          <w:b/>
        </w:rPr>
        <w:t>67</w:t>
      </w:r>
      <w:r w:rsidR="00A23F09" w:rsidRPr="00453006">
        <w:rPr>
          <w:rFonts w:cs="Times New Roman"/>
          <w:b/>
        </w:rPr>
        <w:t xml:space="preserve"> óra*</w:t>
      </w:r>
    </w:p>
    <w:p w14:paraId="75164685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729C573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2CA152B" w14:textId="262731F1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4D9B042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EFA93B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142E43B6" w14:textId="69AEAC45" w:rsidR="00B56EF4" w:rsidRPr="00453006" w:rsidRDefault="00B56EF4" w:rsidP="00B56EF4">
      <w:pPr>
        <w:ind w:left="426"/>
        <w:rPr>
          <w:rFonts w:cs="Times New Roman"/>
        </w:rPr>
      </w:pPr>
      <w:r w:rsidRPr="00453006">
        <w:rPr>
          <w:rFonts w:cs="Times New Roman"/>
        </w:rPr>
        <w:t xml:space="preserve">A Géptan gyakorlat tantárgy szervesen kapcsolódik a az elméleti órán tanult tananyagokhoz. </w:t>
      </w:r>
      <w:r w:rsidR="002D799A" w:rsidRPr="00453006">
        <w:rPr>
          <w:rFonts w:cs="Times New Roman"/>
        </w:rPr>
        <w:t>Az ott tanult anyagok bemutatása</w:t>
      </w:r>
      <w:r w:rsidRPr="00453006">
        <w:rPr>
          <w:rFonts w:cs="Times New Roman"/>
        </w:rPr>
        <w:t>, gyakorlása</w:t>
      </w:r>
      <w:r w:rsidR="002D799A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szemléltetése, elmélyítése az elsődleges szempont </w:t>
      </w:r>
    </w:p>
    <w:p w14:paraId="50AB73D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C88FDE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0456B2D" w14:textId="77777777" w:rsidR="00B56EF4" w:rsidRPr="00453006" w:rsidRDefault="00B56EF4" w:rsidP="00B56EF4">
      <w:pPr>
        <w:ind w:left="426"/>
        <w:rPr>
          <w:rFonts w:cs="Times New Roman"/>
        </w:rPr>
      </w:pPr>
      <w:r w:rsidRPr="00453006">
        <w:rPr>
          <w:rFonts w:cs="Times New Roman"/>
        </w:rPr>
        <w:t xml:space="preserve">Géptan </w:t>
      </w:r>
    </w:p>
    <w:p w14:paraId="25ABDD6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D588125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575F370A" w14:textId="583B66E7" w:rsidR="00A23F09" w:rsidRPr="00453006" w:rsidRDefault="00B56E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Anyagismeret, Gépelemek ismerete</w:t>
      </w:r>
    </w:p>
    <w:p w14:paraId="5FF52C8B" w14:textId="1E7DD69C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Műszaki életben használt anyagok csoportosítása, az eredeti tulajdonság, a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feldolgozás és a felhasználás kapcsolata.</w:t>
      </w:r>
    </w:p>
    <w:p w14:paraId="5BBAC409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Fémes anyagok csoportosítása, szerkezete: színfémek és ötvözetek.</w:t>
      </w:r>
    </w:p>
    <w:p w14:paraId="26FF6A8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Ötvöző és szennyező anyagok fogalma, hatása a fémek tulajdonságaira.</w:t>
      </w:r>
    </w:p>
    <w:p w14:paraId="4E0734D4" w14:textId="3487048E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legfontosabb vas-, réz- és alumínium ötvözetek csoportosítása, jellemző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tulajdonságaik és felhasználásuk.</w:t>
      </w:r>
    </w:p>
    <w:p w14:paraId="0582887A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Acél tulajdonságai megváltoztatása hőkezelési eljárásokkal</w:t>
      </w:r>
    </w:p>
    <w:p w14:paraId="7BBA738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Műanyagok jelentősége, alkalmazási területei, csoportosítása, megmunkálása.</w:t>
      </w:r>
    </w:p>
    <w:p w14:paraId="3AEEFFA0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Műanyagok felhasználásának környezetvédelmi hatásai.</w:t>
      </w:r>
    </w:p>
    <w:p w14:paraId="6486592A" w14:textId="05BEE4E8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Légnemű, folyékony és szilárd szigetelőanyagok jellemzői, alkalmazásuk a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gyakorlatban.</w:t>
      </w:r>
    </w:p>
    <w:p w14:paraId="111787E3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Tüzelőanyagok előállítása, fajtái és jellemző tulajdonságai</w:t>
      </w:r>
    </w:p>
    <w:p w14:paraId="48E7EE64" w14:textId="77777777" w:rsidR="002D799A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Motor-, hidraulika- és hajtóműolajok előállítása, fajtái és jellemző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tulajdonságaik.</w:t>
      </w:r>
    </w:p>
    <w:p w14:paraId="6EAAFB62" w14:textId="71D664DA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Kenőzsírok, paszták.</w:t>
      </w:r>
    </w:p>
    <w:p w14:paraId="307ACB66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Korrózió fogalma, fajtái, megjelenési formái, korróziós károk jelentősége.</w:t>
      </w:r>
    </w:p>
    <w:p w14:paraId="71D9D800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Mérési alapfogalmak, mérés eszközei, mérőeszközök csoportosítása.</w:t>
      </w:r>
    </w:p>
    <w:p w14:paraId="4D4070E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Mechanikai alapfogalmak.</w:t>
      </w:r>
    </w:p>
    <w:p w14:paraId="3C396142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Gépelemek fogalma, csoportosítása (oldható, nem oldható).</w:t>
      </w:r>
    </w:p>
    <w:p w14:paraId="0054F20E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Szegecsek, szegecskötések feladata, típusai.</w:t>
      </w:r>
    </w:p>
    <w:p w14:paraId="55D6A4BA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Csavarkötések, csavarmenet származtatása: menetprofilok, menettípusok,</w:t>
      </w:r>
    </w:p>
    <w:p w14:paraId="267A62C4" w14:textId="00279245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Hegesztett,</w:t>
      </w:r>
      <w:r w:rsidR="002D799A" w:rsidRPr="00453006">
        <w:rPr>
          <w:rFonts w:cs="Times New Roman"/>
        </w:rPr>
        <w:t xml:space="preserve"> f</w:t>
      </w:r>
      <w:r w:rsidRPr="00453006">
        <w:rPr>
          <w:rFonts w:cs="Times New Roman"/>
        </w:rPr>
        <w:t>orrasztott kötések</w:t>
      </w:r>
      <w:r w:rsidR="002D799A" w:rsidRPr="00453006">
        <w:rPr>
          <w:rFonts w:cs="Times New Roman"/>
        </w:rPr>
        <w:t>,</w:t>
      </w:r>
      <w:r w:rsidRPr="00453006">
        <w:rPr>
          <w:rFonts w:cs="Times New Roman"/>
        </w:rPr>
        <w:t xml:space="preserve"> kötések jellemzői, technológiái, </w:t>
      </w:r>
    </w:p>
    <w:p w14:paraId="402BD058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Ragasztott kötések alkalmazási területei, technológiái, kötések kialakítása</w:t>
      </w:r>
    </w:p>
    <w:p w14:paraId="6BE4A352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Csapszegek, szegkötések fajtái, alkalmazása, anyagai, biztosítási módok.</w:t>
      </w:r>
    </w:p>
    <w:p w14:paraId="3D5A7B72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Csapágyak osztályozása, csoportosítása, feladata, alkalmazása.</w:t>
      </w:r>
    </w:p>
    <w:p w14:paraId="533EAB9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Rugók fajtái, anyagai.</w:t>
      </w:r>
    </w:p>
    <w:p w14:paraId="0204B3CF" w14:textId="5FF05D9D" w:rsidR="00A23F09" w:rsidRPr="00453006" w:rsidRDefault="002D79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Ékszíj</w:t>
      </w:r>
      <w:r w:rsidR="00B56EF4" w:rsidRPr="00453006">
        <w:rPr>
          <w:rFonts w:cs="Times New Roman"/>
        </w:rPr>
        <w:t>hajtás,</w:t>
      </w:r>
      <w:r w:rsidRPr="00453006">
        <w:rPr>
          <w:rFonts w:cs="Times New Roman"/>
        </w:rPr>
        <w:t xml:space="preserve"> </w:t>
      </w:r>
      <w:r w:rsidR="00B56EF4" w:rsidRPr="00453006">
        <w:rPr>
          <w:rFonts w:cs="Times New Roman"/>
        </w:rPr>
        <w:t>Lánchajtások, Fogaskerék hajtások kialakítása, jellemzői a hajtóművek kialakítása, kezelése,</w:t>
      </w:r>
      <w:r w:rsidRPr="00453006">
        <w:rPr>
          <w:rFonts w:cs="Times New Roman"/>
        </w:rPr>
        <w:t xml:space="preserve"> </w:t>
      </w:r>
      <w:r w:rsidR="00B56EF4" w:rsidRPr="00453006">
        <w:rPr>
          <w:rFonts w:cs="Times New Roman"/>
        </w:rPr>
        <w:t>beállítása, karbantartása</w:t>
      </w:r>
    </w:p>
    <w:p w14:paraId="5D5ECD03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72C8AC" w14:textId="5ED4B9BB" w:rsidR="00A23F09" w:rsidRPr="00453006" w:rsidRDefault="00B56E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Motorok, erőgépek ismerete</w:t>
      </w:r>
    </w:p>
    <w:p w14:paraId="40DCBAC9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Motorok szerkezeti felépítése </w:t>
      </w:r>
    </w:p>
    <w:p w14:paraId="6EF6974B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Motorok működése </w:t>
      </w:r>
    </w:p>
    <w:p w14:paraId="05171621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Motorok tüzelőanyag-ellátása</w:t>
      </w:r>
    </w:p>
    <w:p w14:paraId="61B8A975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teljesítmény-átviteli rendszerei </w:t>
      </w:r>
    </w:p>
    <w:p w14:paraId="0449D38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kerekes járószerkezete és kormányzása </w:t>
      </w:r>
    </w:p>
    <w:p w14:paraId="1F45D790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Erőgépek hidraulika rendszere, vonó-, és függesztő-szerkezete</w:t>
      </w:r>
    </w:p>
    <w:p w14:paraId="556B7525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alváza és felépítménye </w:t>
      </w:r>
    </w:p>
    <w:p w14:paraId="1679F15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fékezése </w:t>
      </w:r>
    </w:p>
    <w:p w14:paraId="5F2D96B0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Erőgépek elektromos berendezése </w:t>
      </w:r>
    </w:p>
    <w:p w14:paraId="0C847E95" w14:textId="72FABB38" w:rsidR="00A23F09" w:rsidRPr="00453006" w:rsidRDefault="00B56EF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Erőgépek karbantartása</w:t>
      </w:r>
    </w:p>
    <w:p w14:paraId="18EBCC73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F8D6A2" w14:textId="4860EAF6" w:rsidR="00A23F09" w:rsidRPr="00453006" w:rsidRDefault="00B56E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 szerkezetének ismerete</w:t>
      </w:r>
    </w:p>
    <w:p w14:paraId="358E66B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 szerkezetének ismerete</w:t>
      </w:r>
    </w:p>
    <w:p w14:paraId="33073B98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 működésének ismerete és üzemeltetése, karbantartása</w:t>
      </w:r>
    </w:p>
    <w:p w14:paraId="37860A24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motoros fűkasza felépítése, karbantartása</w:t>
      </w:r>
    </w:p>
    <w:p w14:paraId="37C34270" w14:textId="2C3FCB57" w:rsidR="00A23F09" w:rsidRPr="00453006" w:rsidRDefault="00B56EF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Egyéb motoros gépek felépítése, karbantartása</w:t>
      </w:r>
    </w:p>
    <w:p w14:paraId="290F21E2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D887FF" w14:textId="51DE095A" w:rsidR="00A23F09" w:rsidRPr="00453006" w:rsidRDefault="00B56E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Vadgazdálkodásban használatos gépek ismeret</w:t>
      </w:r>
    </w:p>
    <w:p w14:paraId="7CC722BB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szárnyas apróvadtenyésztés gépei, gépi eszközei.</w:t>
      </w:r>
    </w:p>
    <w:p w14:paraId="7E8C5BC9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keltetés eszközei berendezései.</w:t>
      </w:r>
    </w:p>
    <w:p w14:paraId="69AA37F6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nagyvadtenyésztés gépei, gépi eszközei.</w:t>
      </w:r>
    </w:p>
    <w:p w14:paraId="4231C1A4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szárnyas apróvadtenyésztés gépei, gépi eszközei.</w:t>
      </w:r>
    </w:p>
    <w:p w14:paraId="09DE924A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keltetés eszközei berendezései.</w:t>
      </w:r>
    </w:p>
    <w:p w14:paraId="3A9ECEF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zárttéri nagyvadtenyésztés gépei, gépi eszközei.</w:t>
      </w:r>
    </w:p>
    <w:p w14:paraId="7976A86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vadtakarmányozás gépei, gépi eszközei, berendezései.</w:t>
      </w:r>
    </w:p>
    <w:p w14:paraId="58276CFB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kaszálógépek. A rendkezelő gépek A rendfelszedő, szecskázva betakarító gépek.</w:t>
      </w:r>
    </w:p>
    <w:p w14:paraId="7B8CB2D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Bálázó gépek.</w:t>
      </w:r>
    </w:p>
    <w:p w14:paraId="5FB6FF1C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vadtakarmány tartósítás, tárolás gépei, gépi eszközei.</w:t>
      </w:r>
    </w:p>
    <w:p w14:paraId="0A65B6C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takarmány-előkészítés gépei, berendezései.</w:t>
      </w:r>
    </w:p>
    <w:p w14:paraId="7B22CA4F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Etetés, itatás gépei a vadászterületen. </w:t>
      </w:r>
    </w:p>
    <w:p w14:paraId="00B831DD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Vízkivételi gépek, szivattyúk.</w:t>
      </w:r>
    </w:p>
    <w:p w14:paraId="355D93D3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anyagmozgatás gépei, gépi eszközei, berendezései</w:t>
      </w:r>
    </w:p>
    <w:p w14:paraId="61FCC365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Terepjáró személygépkocsik, csörlők.</w:t>
      </w:r>
    </w:p>
    <w:p w14:paraId="38E0D272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szakaszos üzemű rakodógépek</w:t>
      </w:r>
    </w:p>
    <w:p w14:paraId="23F62BFE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előfeldolgozás és tárolás berendezései és gépei a vadászterületen.</w:t>
      </w:r>
    </w:p>
    <w:p w14:paraId="36027B2D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nagyvadfeldolgozás műveletei, gépei, berendezései.</w:t>
      </w:r>
    </w:p>
    <w:p w14:paraId="183C4744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apróvadfeldolgozás műveletei, gépei, berendezései</w:t>
      </w:r>
    </w:p>
    <w:p w14:paraId="5B86ADFB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trófeapreparálás, vadbőr kikészítés gépei és eszközei.</w:t>
      </w:r>
    </w:p>
    <w:p w14:paraId="58CD4B73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hűtés gépei, berendezései, gépi eszközei</w:t>
      </w:r>
    </w:p>
    <w:p w14:paraId="56D46FBD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vadászlőterek felszerelése, berendezései, gépi eszközei.</w:t>
      </w:r>
    </w:p>
    <w:p w14:paraId="2ECF9441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vadászlőterek felszerelése, berendezései, gépi eszközei</w:t>
      </w:r>
    </w:p>
    <w:p w14:paraId="6C775F59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vadászfegyverek karbantartása, javítása.</w:t>
      </w:r>
    </w:p>
    <w:p w14:paraId="3A91BC17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vadászfegyver javító műhely biztonsági követelményei, szabályai.</w:t>
      </w:r>
    </w:p>
    <w:p w14:paraId="03E9816C" w14:textId="77777777" w:rsidR="00B56EF4" w:rsidRPr="00453006" w:rsidRDefault="00B56EF4" w:rsidP="00B56EF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Gépek, gépi eszközök szakszerű ápolása, tárolása.</w:t>
      </w:r>
    </w:p>
    <w:p w14:paraId="67D2C7D3" w14:textId="4B691DA8" w:rsidR="00A23F09" w:rsidRPr="00453006" w:rsidRDefault="00B56EF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Alapvető munka- és balesetvédelmi rendszabályok</w:t>
      </w:r>
    </w:p>
    <w:p w14:paraId="1AA3992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2A202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4255E80B" w14:textId="40A05666" w:rsidR="00A23F09" w:rsidRPr="00453006" w:rsidRDefault="00B56EF4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géptan gyakorlatnak helyszínei a tan-, üzemi műhelyek, apróvadtenyésztő telepek, lőterek.</w:t>
      </w:r>
    </w:p>
    <w:p w14:paraId="621F649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80E16C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F8D757D" w14:textId="652BC00D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10E10D09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4BDD6D5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21E76493" w14:textId="381E14E2" w:rsidR="00A23F09" w:rsidRPr="00453006" w:rsidRDefault="00B56EF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Fegyver-lőszer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300682" w:rsidRPr="00453006">
        <w:rPr>
          <w:rFonts w:cs="Times New Roman"/>
          <w:b/>
        </w:rPr>
        <w:t>31</w:t>
      </w:r>
      <w:r w:rsidR="00A23F09" w:rsidRPr="00453006">
        <w:rPr>
          <w:rFonts w:cs="Times New Roman"/>
          <w:b/>
        </w:rPr>
        <w:t xml:space="preserve"> óra/</w:t>
      </w:r>
      <w:r w:rsidR="00300682" w:rsidRPr="00453006">
        <w:rPr>
          <w:rFonts w:cs="Times New Roman"/>
          <w:b/>
        </w:rPr>
        <w:t>31</w:t>
      </w:r>
      <w:r w:rsidR="00A23F09" w:rsidRPr="00453006">
        <w:rPr>
          <w:rFonts w:cs="Times New Roman"/>
          <w:b/>
        </w:rPr>
        <w:t xml:space="preserve"> óra*</w:t>
      </w:r>
    </w:p>
    <w:p w14:paraId="450A21E9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0C3BE9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07268C3" w14:textId="3664D121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2029E18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1BCAB1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204CFA0C" w14:textId="77777777" w:rsidR="00B56EF4" w:rsidRPr="00453006" w:rsidRDefault="00B56EF4" w:rsidP="00B56EF4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vadgazdálkodás technológiájában az állományhasznosítás sajátos módja a vadászat. </w:t>
      </w:r>
    </w:p>
    <w:p w14:paraId="44216790" w14:textId="77777777" w:rsidR="00B56EF4" w:rsidRPr="00453006" w:rsidRDefault="00B56EF4" w:rsidP="00B56EF4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vadászat a vad birtokbavétele (elejtése, elfogása) valamely erre a célra alkalmas és a hatóság által engedélyezett eszközzel.</w:t>
      </w:r>
    </w:p>
    <w:p w14:paraId="15D6C031" w14:textId="55FBF9D0" w:rsidR="00B56EF4" w:rsidRPr="00453006" w:rsidRDefault="00B56EF4" w:rsidP="00B56EF4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Vadászfegyver a vad birtokbavétele céljából engedélyezett elejtő eszköz, amelynek ismerete, szakszerű használata döntő mértékben meghatározza a vadászat,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vadgazdálkodás eredményességét, gazdaságosságát, jövedelmezőségét.</w:t>
      </w:r>
    </w:p>
    <w:p w14:paraId="6A97DF94" w14:textId="77777777" w:rsidR="00B56EF4" w:rsidRPr="00453006" w:rsidRDefault="00B56EF4" w:rsidP="00B56EF4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vadgazdálkodási technikus, hivatásos vadász számára tehát a vadászfegyver nélkülözhetetlen termelőeszköz.</w:t>
      </w:r>
    </w:p>
    <w:p w14:paraId="3B60F374" w14:textId="6BBA3976" w:rsidR="00A23F09" w:rsidRPr="00453006" w:rsidRDefault="00B56EF4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 A fegyver-lőszer ismeret tantárgy tanításának célja e fontos termelőeszköz fajtáinak, szerkezetének, működésének, használatának,</w:t>
      </w:r>
      <w:r w:rsidR="002D799A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biztonságtechnikájának megismertetése a szakemberrel.</w:t>
      </w:r>
    </w:p>
    <w:p w14:paraId="55EB646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1687E56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14CE0DBB" w14:textId="5B1D1845" w:rsidR="00A23F09" w:rsidRPr="00453006" w:rsidRDefault="00B56EF4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Fizika, géptan, Fegyver-lőszer ismeret, Vadászati jog</w:t>
      </w:r>
    </w:p>
    <w:p w14:paraId="0639083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FF1760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2D48F19C" w14:textId="379DFA9C" w:rsidR="00A23F09" w:rsidRPr="00453006" w:rsidRDefault="00B56EF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</w:rPr>
        <w:t>Fegyver-lőszer gyakorlat</w:t>
      </w:r>
    </w:p>
    <w:p w14:paraId="7F224B3F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Fegyver szerkezettani gyakorlat (sörétes és golyós vadászfegyverek, fegyvertartozékok, marok lőfegyverek szerkezete).</w:t>
      </w:r>
    </w:p>
    <w:p w14:paraId="61ADB2B6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Lőszertani gyakorlat (lőszerismeret, gyártástechnológia, üzemlátogatás, házi lőszerkészítés).</w:t>
      </w:r>
    </w:p>
    <w:p w14:paraId="5FADCFA6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Vadászfegyverek készletezése, tárolása, hordása, karbantartása, hibaelhárítása, javítása.</w:t>
      </w:r>
    </w:p>
    <w:p w14:paraId="2A0403D9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Vadászfegyverek belövése, szóráskép ellenőrzés (ellenőrző ballisztikai vizsgálatok, üzemlátogatás).</w:t>
      </w:r>
    </w:p>
    <w:p w14:paraId="77146EED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Lőgyakorlat lőtéren golyós vadászfegyverrel, önvédelmi marok lőfegyverrel.</w:t>
      </w:r>
    </w:p>
    <w:p w14:paraId="65F064CB" w14:textId="77777777" w:rsidR="00DD2C08" w:rsidRPr="00453006" w:rsidRDefault="00DD2C08" w:rsidP="00DD2C0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Lőgyakorlat lőtéren sörétes vadászfegyverrel.</w:t>
      </w:r>
    </w:p>
    <w:p w14:paraId="0E208963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DD3983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0C15D61" w14:textId="08F8281D" w:rsidR="00A23F09" w:rsidRPr="00453006" w:rsidRDefault="00DD2C08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fegyver-lőszer ismeret gyakorlatnak helyszínei a tan-, üzemi műhelyek, lőterek.</w:t>
      </w:r>
    </w:p>
    <w:p w14:paraId="3327936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13FC0F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55DACC40" w14:textId="20EF3EF0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45DA8B2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C18C063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0C998DC7" w14:textId="643D817A" w:rsidR="00A23F09" w:rsidRPr="00453006" w:rsidRDefault="00DD2C0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Járművezetési ismeret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E87824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óra/</w:t>
      </w:r>
      <w:r w:rsidR="00E87824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79E0CFD9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4092BFC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8D315C5" w14:textId="40546ED7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34F70B6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47DF47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71117382" w14:textId="77777777" w:rsidR="00DD2C08" w:rsidRPr="00453006" w:rsidRDefault="00DD2C08" w:rsidP="00DD2C08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járművezetési ismeret gyakorlat célja, hogy a résztvevő tanulókat olyan járművezetőkké képezni, akik képesek önállóan, biztonságosan, kulturáltan, </w:t>
      </w:r>
    </w:p>
    <w:p w14:paraId="45892A3A" w14:textId="77777777" w:rsidR="00DD2C08" w:rsidRPr="00453006" w:rsidRDefault="00DD2C08" w:rsidP="00DD2C08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szabályokat betartva, a környezetet kímélve közlekedni, és a megszerzett vezetői engedély birtokában járművezetőként szerzett tapasztalataikat felhasználva továbbfejlődni.</w:t>
      </w:r>
    </w:p>
    <w:p w14:paraId="71DB8B6F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E8126E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350D7F61" w14:textId="77777777" w:rsidR="00DD2C08" w:rsidRPr="00453006" w:rsidRDefault="00DD2C08" w:rsidP="00DD2C08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Közlekedési ismeret, géptan, fizika</w:t>
      </w:r>
    </w:p>
    <w:p w14:paraId="398232D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2E653B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6926E1AE" w14:textId="264F1023" w:rsidR="00A23F09" w:rsidRPr="00453006" w:rsidRDefault="00DD2C0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</w:rPr>
        <w:t>Járművezetési ismeret gyakorlat</w:t>
      </w:r>
    </w:p>
    <w:p w14:paraId="7B996B82" w14:textId="77777777" w:rsidR="00DD2C08" w:rsidRPr="00453006" w:rsidRDefault="00DD2C08" w:rsidP="00DD2C08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szakhatóság által kiadott a mezőgazdasági vontatóvezetői jogosultság megszerzésére vonatkozó érvényben lévő tantervek szerint.</w:t>
      </w:r>
    </w:p>
    <w:p w14:paraId="670C4C74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5ED27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3711FB8" w14:textId="1D1E4FD7" w:rsidR="00A23F09" w:rsidRPr="00453006" w:rsidRDefault="00DD2C08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Tanműhely, rutinpálya, A képzés feltételeinek megfelelő gyakorló tér.</w:t>
      </w:r>
    </w:p>
    <w:p w14:paraId="2EE99E6F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2E09E0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0E1A45C3" w14:textId="78B8615C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20F3029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5B6150C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555232D1" w14:textId="77777777" w:rsidR="00A23F09" w:rsidRPr="00453006" w:rsidRDefault="00A23F09" w:rsidP="00A23F09">
      <w:pPr>
        <w:rPr>
          <w:rFonts w:cs="Times New Roman"/>
        </w:rPr>
      </w:pPr>
    </w:p>
    <w:p w14:paraId="4D746460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053B98A9" w14:textId="2BC21A83" w:rsidR="00A23F09" w:rsidRPr="00453006" w:rsidRDefault="0059288A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10980-12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5A5C4071" w14:textId="06A40C28" w:rsidR="00A23F09" w:rsidRPr="00453006" w:rsidRDefault="0059288A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Gallyazás, darabolás</w:t>
      </w:r>
    </w:p>
    <w:p w14:paraId="20211FF8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31D43CAB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36284237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41810681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0DE36A7E" w14:textId="47813E0A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FF74D2" w:rsidRPr="00453006">
        <w:rPr>
          <w:rFonts w:cs="Times New Roman"/>
        </w:rPr>
        <w:t>10980-12</w:t>
      </w:r>
      <w:r w:rsidRPr="00453006">
        <w:rPr>
          <w:rFonts w:cs="Times New Roman"/>
        </w:rPr>
        <w:t xml:space="preserve"> azonosító számú </w:t>
      </w:r>
      <w:r w:rsidR="00FF74D2" w:rsidRPr="00453006">
        <w:rPr>
          <w:rFonts w:cs="Times New Roman"/>
        </w:rPr>
        <w:t>Gallyazás, darabolás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174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3866"/>
        <w:gridCol w:w="996"/>
        <w:gridCol w:w="996"/>
      </w:tblGrid>
      <w:tr w:rsidR="007F4835" w:rsidRPr="0052569E" w14:paraId="0CEB2C60" w14:textId="77777777" w:rsidTr="0052569E">
        <w:trPr>
          <w:cantSplit/>
          <w:trHeight w:val="1582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791F44" w14:textId="77777777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9B15616" w14:textId="1ADCD91C" w:rsidR="007F4835" w:rsidRPr="0052569E" w:rsidRDefault="007F4835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Gallyazás, darabolás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340506C" w14:textId="6F834AE3" w:rsidR="007F4835" w:rsidRPr="0052569E" w:rsidRDefault="007F4835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Gallyazás, darabolás  gyakorlat</w:t>
            </w:r>
          </w:p>
        </w:tc>
      </w:tr>
      <w:tr w:rsidR="007F4835" w:rsidRPr="0052569E" w14:paraId="784F29C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21B31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A091C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C36A3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F4835" w:rsidRPr="0052569E" w14:paraId="7AB91564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0030B0B" w14:textId="777C6691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Elvégzi a gallyazást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CB64C2" w14:textId="7A77C6DA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5566C" w14:textId="601494E6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095F6AA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768DB9" w14:textId="10A13790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Elődarabolást, darabolást végez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7B75E" w14:textId="13DD5A65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25DBA" w14:textId="2DE18852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4687AC14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C8B9982" w14:textId="40376B09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Végrehajtja a felkészítés műveleteit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CC7FA" w14:textId="2912096B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E07AB0" w14:textId="34001CD9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50CF28BF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E16570" w14:textId="035F758C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Sarangba, máglyába készletez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D624A" w14:textId="002D1EA1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B07A3D" w14:textId="5DFCC4C1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51FCE353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5B129C" w14:textId="4514F7C8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Közreműködik a belső anyagmozgatásban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E5C1BD" w14:textId="50728973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464C0C" w14:textId="550FD9CB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0451E036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A9BAFF" w14:textId="5C23127E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Kezeli a motorfűrészeket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77AC4B" w14:textId="48894C22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198333" w14:textId="563A7E74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65CD0E12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B8C677" w14:textId="1D121AA2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Karbantartja a motorfűrészeket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A29FC4" w14:textId="5A94814E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D8088E" w14:textId="0E317FFB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72980490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A1A441" w14:textId="1C077037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Adaptereket és egyéb motoros berendezéseket, fűkaszákat kezel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2711AE" w14:textId="6468B203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DFF4D" w14:textId="1F821A99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3720E995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F4061E" w14:textId="5D431C92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Figyelemmel kíséri a szerszámok és a motorfűrészek használhatóságát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9B85D7" w14:textId="72AC07B2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6A53E3" w14:textId="4CB01EC4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058B16A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134CAA" w14:textId="1B991CA6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Napi és időszakos karbantartást végez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70C976" w14:textId="5BECBECE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ED7414" w14:textId="2460CF03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77B4BED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ADC2DD" w14:textId="30F26854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Használja a motorfűrészes és adapteres munkához szükséges védőfelszereléseket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194193" w14:textId="5E9927DE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F55B19" w14:textId="349B692F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7BB8633E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0A72E8" w14:textId="491EFB60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Alkalmazza és betartja az EBSZ gallyazásra és darabolásra vonatkozó előírásait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E713A8" w14:textId="449E80C5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EA0B18" w14:textId="0FBED8D1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354227BA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C44552" w14:textId="279075D6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Alkalmazza az EBSZ felkészítésre és készletezésre vonatkozó előírásait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A4481C" w14:textId="6C055726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6F349D" w14:textId="23ED46CA" w:rsidR="007F4835" w:rsidRPr="0052569E" w:rsidRDefault="007F4835" w:rsidP="007F483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39BB9202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1324A6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1D482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28820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7B41" w:rsidRPr="0052569E" w14:paraId="6A2589F0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D391B" w14:textId="63F14224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gallyazás, darabolás munkarendje, módjai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4AD9B" w14:textId="3983511F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E4E341" w14:textId="7DCBD744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1359F99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29AB4F" w14:textId="100E5713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motorfűrészek és motoros adapterek működése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DB77E" w14:textId="112F21B0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94FC51" w14:textId="582C0FBD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7E171E86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C9130F" w14:textId="2D64A558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Felkészítési módok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ED144C" w14:textId="0927F917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30662D" w14:textId="5D8B8BD8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7286A4E0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FAEFC1" w14:textId="4D80C8EA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Készletezési módok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CCA517" w14:textId="60A8A4FA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E6455C" w14:textId="40CE0135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5A271A6F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70135F" w14:textId="3A1127CB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Belső anyagmozgatással kapcsolatos teendők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3EFDE" w14:textId="3F3072E9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5CEA4" w14:textId="40B51828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5C6151F8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54B8CF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42B552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2AF48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7B41" w:rsidRPr="0052569E" w14:paraId="00F1EB1E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C926CD0" w14:textId="00B67D44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Erdőhasználati kézi szerszámok (fejszék, fakitermelési segédeszközök, felkészítő eszközök, jelölő eszközök, stb.) használata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65399C" w14:textId="73F039FF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FEB8B" w14:textId="61EDD07D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29F1A7E6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D57DBE" w14:textId="7B644384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Motorfűrész és adaptereinek használata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45C36F" w14:textId="507F25AC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673D5D" w14:textId="38D5281A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3414BC09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F31AB5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464C7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AE3AA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7B41" w:rsidRPr="0052569E" w14:paraId="6A88BEAE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A7E70E0" w14:textId="09337630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CFF69" w14:textId="1649B667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F6EA3" w14:textId="24E75247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546F83C2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080A5B" w14:textId="594C44DC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Megbízhatóság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82032D" w14:textId="5DFA884F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09F13" w14:textId="6F4C171D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041A0A6B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E9A18" w14:textId="551F9A43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Felelősségtudat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A64C9" w14:textId="386DD761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9333C" w14:textId="68EC7250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5C2E992B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0E68AF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2FC29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06AAA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7B41" w:rsidRPr="0052569E" w14:paraId="29B9B7FE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2B6F25F" w14:textId="31418463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Irányítókészség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7CE1A1" w14:textId="39809E2F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E8C365" w14:textId="16415136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541E1A87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D44498" w14:textId="62D539D1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Segítőkészség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85355" w14:textId="2917DF6B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1D518" w14:textId="13E2D335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7F4835" w:rsidRPr="0052569E" w14:paraId="0512ACA6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0986E4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88B37D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ABA5F" w14:textId="77777777" w:rsidR="007F4835" w:rsidRPr="0052569E" w:rsidRDefault="007F4835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87B41" w:rsidRPr="0052569E" w14:paraId="309D5832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760897" w14:textId="52431650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Áttekintőképesség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3449BF" w14:textId="72BBD3DA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DE367" w14:textId="2ABB3567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65CD176A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4D449E" w14:textId="6AFC76C6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 környezet tisztántartása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E1BB1" w14:textId="72657945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893B47" w14:textId="39EA4946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D87B41" w:rsidRPr="0052569E" w14:paraId="5F63EB05" w14:textId="77777777" w:rsidTr="0052569E">
        <w:trPr>
          <w:trHeight w:val="258"/>
          <w:jc w:val="center"/>
        </w:trPr>
        <w:tc>
          <w:tcPr>
            <w:tcW w:w="38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082896" w14:textId="6C09C9FC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Problémamegoldás, hibaelhárítás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9A542" w14:textId="4E96B44B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9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15B99B" w14:textId="068F82E2" w:rsidR="00D87B41" w:rsidRPr="0052569E" w:rsidRDefault="00D87B41" w:rsidP="00D87B4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</w:tbl>
    <w:p w14:paraId="173C00E6" w14:textId="77777777" w:rsidR="00A23F09" w:rsidRPr="00453006" w:rsidRDefault="00A23F09" w:rsidP="00A23F09">
      <w:pPr>
        <w:rPr>
          <w:rFonts w:cs="Times New Roman"/>
        </w:rPr>
      </w:pPr>
    </w:p>
    <w:p w14:paraId="0A1850C2" w14:textId="34BF5BE5" w:rsidR="00A23F09" w:rsidRPr="00453006" w:rsidRDefault="00D87B4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  <w:bCs/>
          <w:szCs w:val="24"/>
          <w:lang w:eastAsia="hu-HU"/>
        </w:rPr>
        <w:t>Gallyazás, darabolás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854DD4" w:rsidRPr="00453006">
        <w:rPr>
          <w:rFonts w:cs="Times New Roman"/>
          <w:b/>
        </w:rPr>
        <w:t>93</w:t>
      </w:r>
      <w:r w:rsidR="00A23F09" w:rsidRPr="00453006">
        <w:rPr>
          <w:rFonts w:cs="Times New Roman"/>
          <w:b/>
        </w:rPr>
        <w:t xml:space="preserve"> óra/</w:t>
      </w:r>
      <w:r w:rsidR="00854DD4" w:rsidRPr="00453006">
        <w:rPr>
          <w:rFonts w:cs="Times New Roman"/>
          <w:b/>
        </w:rPr>
        <w:t>93</w:t>
      </w:r>
      <w:r w:rsidR="00A23F09" w:rsidRPr="00453006">
        <w:rPr>
          <w:rFonts w:cs="Times New Roman"/>
          <w:b/>
        </w:rPr>
        <w:t xml:space="preserve"> óra*</w:t>
      </w:r>
    </w:p>
    <w:p w14:paraId="61DECD42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B755251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EE3B223" w14:textId="0B2B7C45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2035B1D9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6F4901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1AC91B29" w14:textId="2F2506BB" w:rsidR="00A23F09" w:rsidRPr="00453006" w:rsidRDefault="00D87B41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tanulók a fakitermelés munkaműveletei közül megismerjék a gallyazás, a darabolás, a felkészítés és a készletezés műveleteit. Ismerniük kell a gallyazásra, darabolásra, felkészítésre és készletezésre vonatkozó EBSZ előírásokat. El kell sajátítaniuk a motorfűrészek és a motoros adapterek felépítésére vonatkozó ismereteket, illetve ezen eszközök karbantartási módjait.</w:t>
      </w:r>
    </w:p>
    <w:p w14:paraId="3A7FF80B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023AB5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3D905AC" w14:textId="78F0210C" w:rsidR="00A23F09" w:rsidRPr="00453006" w:rsidRDefault="00D87B41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Géptan, növénytan</w:t>
      </w:r>
    </w:p>
    <w:p w14:paraId="2F30B17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7BB533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2873C2D1" w14:textId="0E1A74A9" w:rsidR="00A23F09" w:rsidRPr="00453006" w:rsidRDefault="00D87B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Gallyazás</w:t>
      </w:r>
    </w:p>
    <w:p w14:paraId="710A89BE" w14:textId="77777777" w:rsidR="00D87B41" w:rsidRPr="00453006" w:rsidRDefault="00D87B41" w:rsidP="00D87B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gallyazás munkarendje, módjai</w:t>
      </w:r>
    </w:p>
    <w:p w14:paraId="7AF258B5" w14:textId="3C533D67" w:rsidR="00A23F09" w:rsidRPr="00453006" w:rsidRDefault="00D87B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gallyazásra vonatkozó EBSZ előírások ismerete</w:t>
      </w:r>
    </w:p>
    <w:p w14:paraId="793BC7FE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420646" w14:textId="34F001C1" w:rsidR="00A23F09" w:rsidRPr="00453006" w:rsidRDefault="00D87B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Darabolás</w:t>
      </w:r>
    </w:p>
    <w:p w14:paraId="42EADD0C" w14:textId="77777777" w:rsidR="00D87B41" w:rsidRPr="00453006" w:rsidRDefault="00D87B41" w:rsidP="00D87B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darabolás munkarendje, módjai</w:t>
      </w:r>
    </w:p>
    <w:p w14:paraId="034D7EEA" w14:textId="472EE4B5" w:rsidR="00A23F09" w:rsidRPr="00453006" w:rsidRDefault="00D87B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darabolásra vonatkozó EBSZ előírások ismerete</w:t>
      </w:r>
    </w:p>
    <w:p w14:paraId="057455DC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0A956C" w14:textId="3F5681D1" w:rsidR="00A23F09" w:rsidRPr="00453006" w:rsidRDefault="00D87B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Felkészítés</w:t>
      </w:r>
    </w:p>
    <w:p w14:paraId="6456AF57" w14:textId="77777777" w:rsidR="00D87B41" w:rsidRPr="00453006" w:rsidRDefault="00D87B41" w:rsidP="00D87B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Felkészítési módok</w:t>
      </w:r>
    </w:p>
    <w:p w14:paraId="50054F46" w14:textId="6C919490" w:rsidR="00A23F09" w:rsidRPr="00453006" w:rsidRDefault="00D87B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felkészítésre vonatkozó EBSZ előírások</w:t>
      </w:r>
    </w:p>
    <w:p w14:paraId="5B0E92B1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BF05EB" w14:textId="5C5007C3" w:rsidR="00A23F09" w:rsidRPr="00453006" w:rsidRDefault="00D87B4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Készletezés</w:t>
      </w:r>
    </w:p>
    <w:p w14:paraId="7268E29A" w14:textId="77777777" w:rsidR="00D87B41" w:rsidRPr="00453006" w:rsidRDefault="00D87B41" w:rsidP="00D87B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Készletezési módok</w:t>
      </w:r>
    </w:p>
    <w:p w14:paraId="3CCA101A" w14:textId="77777777" w:rsidR="00D87B41" w:rsidRPr="00453006" w:rsidRDefault="00D87B41" w:rsidP="00D87B4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Belső anyagmozgatással kapcsolatos teendők</w:t>
      </w:r>
    </w:p>
    <w:p w14:paraId="22EF9065" w14:textId="2ED88D7D" w:rsidR="00A23F09" w:rsidRPr="00453006" w:rsidRDefault="00D87B4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készletezésre és a belső anyagmozgatásra vonatkozó EBSZ előírások</w:t>
      </w:r>
    </w:p>
    <w:p w14:paraId="591E6BD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832B30" w14:textId="28DE7E33" w:rsidR="00A23F09" w:rsidRPr="00453006" w:rsidRDefault="00174F4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 és motoros adapter ismeret</w:t>
      </w:r>
    </w:p>
    <w:p w14:paraId="7EBE6A2C" w14:textId="77777777" w:rsidR="00174F4B" w:rsidRPr="00453006" w:rsidRDefault="00174F4B" w:rsidP="00174F4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motorfűrészek működésének ismerete</w:t>
      </w:r>
    </w:p>
    <w:p w14:paraId="307DFA50" w14:textId="69FC1B62" w:rsidR="00A23F09" w:rsidRPr="00453006" w:rsidRDefault="00174F4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motoros adapterek működésének ismerete</w:t>
      </w:r>
    </w:p>
    <w:p w14:paraId="7F1CD5C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F89006" w14:textId="15D1216C" w:rsidR="00A23F09" w:rsidRPr="00453006" w:rsidRDefault="00174F4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Motorfűrész-karbantartás</w:t>
      </w:r>
    </w:p>
    <w:p w14:paraId="56F0352A" w14:textId="77777777" w:rsidR="00174F4B" w:rsidRPr="00453006" w:rsidRDefault="00174F4B" w:rsidP="00174F4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Napi és időszakos karbantartások szükségessége</w:t>
      </w:r>
    </w:p>
    <w:p w14:paraId="34CB61B2" w14:textId="366F7BA2" w:rsidR="00A23F09" w:rsidRPr="00453006" w:rsidRDefault="00174F4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Karbantartási feladatok</w:t>
      </w:r>
    </w:p>
    <w:p w14:paraId="6DE6B683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D66823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E6C7685" w14:textId="70F5DC9A" w:rsidR="00A23F09" w:rsidRPr="00453006" w:rsidRDefault="00174F4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Szaktanterem</w:t>
      </w:r>
    </w:p>
    <w:p w14:paraId="231CE4E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6BCD9D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75FE23A2" w14:textId="33AFAA1D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31A9FAD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17B9292" w14:textId="0A88C69D" w:rsidR="00A23F09" w:rsidRPr="00453006" w:rsidRDefault="00174F4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  <w:bCs/>
          <w:szCs w:val="24"/>
          <w:lang w:eastAsia="hu-HU"/>
        </w:rPr>
        <w:t>Gallyazás, darabolás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854DD4" w:rsidRPr="00453006">
        <w:rPr>
          <w:rFonts w:cs="Times New Roman"/>
          <w:b/>
        </w:rPr>
        <w:t>93</w:t>
      </w:r>
      <w:r w:rsidR="00A23F09" w:rsidRPr="00453006">
        <w:rPr>
          <w:rFonts w:cs="Times New Roman"/>
          <w:b/>
        </w:rPr>
        <w:t xml:space="preserve"> óra/</w:t>
      </w:r>
      <w:r w:rsidR="00854DD4" w:rsidRPr="00453006">
        <w:rPr>
          <w:rFonts w:cs="Times New Roman"/>
          <w:b/>
        </w:rPr>
        <w:t>93</w:t>
      </w:r>
      <w:r w:rsidR="00A23F09" w:rsidRPr="00453006">
        <w:rPr>
          <w:rFonts w:cs="Times New Roman"/>
          <w:b/>
        </w:rPr>
        <w:t xml:space="preserve"> óra*</w:t>
      </w:r>
    </w:p>
    <w:p w14:paraId="1CB2A928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0D102D4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0A532FD" w14:textId="1FC9B28C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tantárgy a főszakképesítéshez kapcsolódik.</w:t>
      </w:r>
    </w:p>
    <w:p w14:paraId="1CA1F0F9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BA64AD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A265911" w14:textId="7F69BDC9" w:rsidR="00A23F09" w:rsidRPr="00453006" w:rsidRDefault="00174F4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fakitermelés négy műveletének az elsajátítása. A biztonságos munkavégzés szabályainak a megkövetelése. A motorfűrészek és motoros adapterek használata és a meghibásodások okainak felismerése, valamint a hibaelhárítás és karbantartás feladatainak a végrehajtása.</w:t>
      </w:r>
    </w:p>
    <w:p w14:paraId="16A2CB1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C33D55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3A0B86A3" w14:textId="1D3C1E4D" w:rsidR="00A23F09" w:rsidRPr="00453006" w:rsidRDefault="00174F4B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Gallyazás, darabolás</w:t>
      </w:r>
    </w:p>
    <w:p w14:paraId="266323C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738F9D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FD5E37C" w14:textId="5DA9F550" w:rsidR="00A23F09" w:rsidRPr="00453006" w:rsidRDefault="000638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Gallyazás</w:t>
      </w:r>
    </w:p>
    <w:p w14:paraId="1F55280B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gallyazás elvégzése</w:t>
      </w:r>
    </w:p>
    <w:p w14:paraId="20EDE944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motorfűrészes alapvágásformák biztonságos alkalmazása</w:t>
      </w:r>
    </w:p>
    <w:p w14:paraId="621AA32D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EBSZ előírások betartása</w:t>
      </w:r>
    </w:p>
    <w:p w14:paraId="4F5B01DA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62D8BE" w14:textId="3C805A6E" w:rsidR="00A23F09" w:rsidRPr="00453006" w:rsidRDefault="000638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Darabolás</w:t>
      </w:r>
    </w:p>
    <w:p w14:paraId="656284E4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darabolás és az elődarabolás elvégzése</w:t>
      </w:r>
    </w:p>
    <w:p w14:paraId="0F910509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motorfűrészes alapvágások biztonságos alkalmazása</w:t>
      </w:r>
    </w:p>
    <w:p w14:paraId="497AD474" w14:textId="77777777" w:rsidR="0006384D" w:rsidRPr="00453006" w:rsidRDefault="0006384D" w:rsidP="000638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EBSZ előírások betartása</w:t>
      </w:r>
    </w:p>
    <w:p w14:paraId="44F460A6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2C9472" w14:textId="4258B888" w:rsidR="00A23F09" w:rsidRPr="00453006" w:rsidRDefault="000638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Felkészítés</w:t>
      </w:r>
    </w:p>
    <w:p w14:paraId="53280C46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felkészítés műveleteinek végrehajtása</w:t>
      </w:r>
    </w:p>
    <w:p w14:paraId="425A7562" w14:textId="45265BD2" w:rsidR="00A23F09" w:rsidRPr="00453006" w:rsidRDefault="005900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EBSZ előírások betartása</w:t>
      </w:r>
    </w:p>
    <w:p w14:paraId="6B9D69F8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5616A8" w14:textId="21612FFB" w:rsidR="00A23F09" w:rsidRPr="00453006" w:rsidRDefault="00590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Készletezés</w:t>
      </w:r>
    </w:p>
    <w:p w14:paraId="0565D40D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készletezés műveleteinek az elvégzése</w:t>
      </w:r>
    </w:p>
    <w:p w14:paraId="2E849D3D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Sarang készítés</w:t>
      </w:r>
    </w:p>
    <w:p w14:paraId="3090EE93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Máglyába rakás</w:t>
      </w:r>
    </w:p>
    <w:p w14:paraId="431D46D5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Belső anyagmozgatásban való közreműködés</w:t>
      </w:r>
    </w:p>
    <w:p w14:paraId="55333384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EBSZ előírások betartása</w:t>
      </w:r>
    </w:p>
    <w:p w14:paraId="503C98C6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BDC8DC" w14:textId="050AC307" w:rsidR="00A23F09" w:rsidRPr="00453006" w:rsidRDefault="00590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 és motoros adapter ismeret</w:t>
      </w:r>
    </w:p>
    <w:p w14:paraId="248A4B62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Motorfűrészek kezelése</w:t>
      </w:r>
    </w:p>
    <w:p w14:paraId="687AB568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Adapterek, egyéb motoros berendezések, fűkaszák kezelése</w:t>
      </w:r>
    </w:p>
    <w:p w14:paraId="468E4992" w14:textId="77777777" w:rsidR="005900A4" w:rsidRPr="00453006" w:rsidRDefault="005900A4" w:rsidP="005900A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kezelés során a védőfelszerelések alkalmazása</w:t>
      </w:r>
    </w:p>
    <w:p w14:paraId="2699355F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A13688" w14:textId="279FFEAF" w:rsidR="00A23F09" w:rsidRPr="00453006" w:rsidRDefault="005900A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Motorfűrész-karbantartás</w:t>
      </w:r>
    </w:p>
    <w:p w14:paraId="01AC686E" w14:textId="4A7189CC" w:rsidR="00A23F09" w:rsidRPr="00453006" w:rsidRDefault="005900A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Motorfűrészek karbantartása</w:t>
      </w:r>
    </w:p>
    <w:p w14:paraId="00C04389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CAB7B4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27F62326" w14:textId="7E4ABCCE" w:rsidR="00A23F09" w:rsidRPr="00453006" w:rsidRDefault="00FC43C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Motorfűrészes tanpálya, erdészeti rakodó, vágásterület-</w:t>
      </w:r>
    </w:p>
    <w:p w14:paraId="28AF297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73F6E6C" w14:textId="53F015B0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677C0331" w14:textId="17F0072A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1B936677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38E5F6AF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69355D2E" w14:textId="77777777" w:rsidR="00A23F09" w:rsidRPr="00453006" w:rsidRDefault="00A23F09" w:rsidP="00A23F09">
      <w:pPr>
        <w:rPr>
          <w:rFonts w:cs="Times New Roman"/>
        </w:rPr>
      </w:pPr>
    </w:p>
    <w:p w14:paraId="3F44A419" w14:textId="77777777" w:rsidR="00A23F09" w:rsidRPr="00453006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A</w:t>
      </w:r>
    </w:p>
    <w:p w14:paraId="47582C9F" w14:textId="7A27CE0B" w:rsidR="00A23F09" w:rsidRPr="00453006" w:rsidRDefault="00E75581" w:rsidP="00A23F09">
      <w:pPr>
        <w:spacing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11624-16</w:t>
      </w:r>
      <w:r w:rsidR="00A23F09" w:rsidRPr="00453006">
        <w:rPr>
          <w:rFonts w:cs="Times New Roman"/>
          <w:b/>
          <w:sz w:val="36"/>
        </w:rPr>
        <w:t xml:space="preserve"> azonosító számú</w:t>
      </w:r>
    </w:p>
    <w:p w14:paraId="1CB4ABED" w14:textId="5EA8D832" w:rsidR="00A23F09" w:rsidRPr="00453006" w:rsidRDefault="00E75581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Természetvédelmi alapok</w:t>
      </w:r>
    </w:p>
    <w:p w14:paraId="5A34669B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megnevezésű</w:t>
      </w:r>
    </w:p>
    <w:p w14:paraId="27513B66" w14:textId="77777777" w:rsidR="00A23F09" w:rsidRPr="00453006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szakmai követelménymodul</w:t>
      </w:r>
    </w:p>
    <w:p w14:paraId="726091E4" w14:textId="77777777" w:rsidR="00A23F09" w:rsidRPr="00453006" w:rsidRDefault="00A23F09" w:rsidP="00A23F09">
      <w:pPr>
        <w:jc w:val="center"/>
        <w:rPr>
          <w:rFonts w:cs="Times New Roman"/>
          <w:b/>
          <w:sz w:val="36"/>
        </w:rPr>
      </w:pPr>
      <w:r w:rsidRPr="00453006">
        <w:rPr>
          <w:rFonts w:cs="Times New Roman"/>
          <w:b/>
          <w:sz w:val="36"/>
        </w:rPr>
        <w:t>tantárgyai, témakörei</w:t>
      </w:r>
    </w:p>
    <w:p w14:paraId="7DC9CFDC" w14:textId="77777777" w:rsidR="00A23F09" w:rsidRPr="00453006" w:rsidRDefault="00A23F09" w:rsidP="00A23F09">
      <w:pPr>
        <w:spacing w:after="200" w:line="276" w:lineRule="auto"/>
        <w:jc w:val="left"/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42382AD3" w14:textId="62EA69B2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t xml:space="preserve">A </w:t>
      </w:r>
      <w:r w:rsidR="00FF74D2" w:rsidRPr="00453006">
        <w:rPr>
          <w:rFonts w:cs="Times New Roman"/>
        </w:rPr>
        <w:t>11624-16</w:t>
      </w:r>
      <w:r w:rsidRPr="00453006">
        <w:rPr>
          <w:rFonts w:cs="Times New Roman"/>
        </w:rPr>
        <w:t xml:space="preserve"> azonosító számú </w:t>
      </w:r>
      <w:r w:rsidR="00FF74D2" w:rsidRPr="00453006">
        <w:rPr>
          <w:rFonts w:cs="Times New Roman"/>
        </w:rPr>
        <w:t>Természetvédelmi alapok</w:t>
      </w:r>
      <w:r w:rsidRPr="00453006">
        <w:rPr>
          <w:rFonts w:cs="Times New Roman"/>
        </w:rPr>
        <w:t xml:space="preserve"> megnevezésű szakmai követelménymodulhoz tartozó tantárgyak és témakörök oktatása során </w:t>
      </w:r>
      <w:r w:rsidR="00035A8A">
        <w:rPr>
          <w:rFonts w:cs="Times New Roman"/>
        </w:rPr>
        <w:t>fejlesztendő kompetenciák:</w:t>
      </w:r>
    </w:p>
    <w:tbl>
      <w:tblPr>
        <w:tblW w:w="0" w:type="auto"/>
        <w:jc w:val="center"/>
        <w:tblInd w:w="-7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349"/>
        <w:gridCol w:w="758"/>
        <w:gridCol w:w="758"/>
        <w:gridCol w:w="758"/>
        <w:gridCol w:w="759"/>
        <w:gridCol w:w="758"/>
      </w:tblGrid>
      <w:tr w:rsidR="00366C9C" w:rsidRPr="0052569E" w14:paraId="56E21F80" w14:textId="77777777" w:rsidTr="0052569E">
        <w:trPr>
          <w:cantSplit/>
          <w:trHeight w:val="2149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CFBCE3" w14:textId="77777777" w:rsidR="00366C9C" w:rsidRPr="0052569E" w:rsidRDefault="00366C9C" w:rsidP="00366C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F8E414E" w14:textId="053045DA" w:rsidR="00366C9C" w:rsidRPr="0052569E" w:rsidRDefault="00366C9C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Mezőgazdasági és erdészeti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F6C3C74" w14:textId="64DD88A4" w:rsidR="00366C9C" w:rsidRPr="0052569E" w:rsidRDefault="00366C9C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Természettudományos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C5C014E" w14:textId="747E1091" w:rsidR="00366C9C" w:rsidRPr="0052569E" w:rsidRDefault="00366C9C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Természeti értékek védelme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0AAE0CF" w14:textId="177D6820" w:rsidR="00366C9C" w:rsidRPr="0052569E" w:rsidRDefault="00366C9C" w:rsidP="0012434F">
            <w:pPr>
              <w:autoSpaceDE w:val="0"/>
              <w:autoSpaceDN w:val="0"/>
              <w:adjustRightInd w:val="0"/>
              <w:spacing w:after="0"/>
              <w:ind w:left="113" w:right="113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Természetvédelmi alapok gyakorlat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67F2604" w14:textId="2AAF4929" w:rsidR="00366C9C" w:rsidRPr="0052569E" w:rsidRDefault="00366C9C" w:rsidP="00BB0E45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  <w:lang w:val="de-DE" w:eastAsia="de-DE"/>
              </w:rPr>
              <w:t>Mezőgazdasági és erdészeti ismeretek</w:t>
            </w:r>
          </w:p>
        </w:tc>
      </w:tr>
      <w:tr w:rsidR="00366C9C" w:rsidRPr="0052569E" w14:paraId="5C781D24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DF463F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6A311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FACE9E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9A7C81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73CCD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D45971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7B70F6D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2C6CC" w14:textId="136A5E7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fizikai, kémiai, meteorológiai jellemzőket mér, dokumentál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9135FC" w14:textId="72B642B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D0CF07" w14:textId="552B01C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7C7406" w14:textId="6DF04D9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7BB1F8" w14:textId="36DE78D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73BE2" w14:textId="0FCDE2A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217C3EC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BA5040" w14:textId="687C529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biológiai jellemzőket mér, dokumentál, bioindikációt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A57F4B" w14:textId="047960B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112422" w14:textId="3F8041F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103FA5" w14:textId="366F99B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668ED5" w14:textId="7269CEE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825ED1" w14:textId="6033A60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7E2AD60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825E98" w14:textId="387504E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biológiai jellemzőket mér, dokumentál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73CD6D" w14:textId="7C48F74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CB120" w14:textId="1642C92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77846" w14:textId="1B2B310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E1D0C" w14:textId="630500A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6D4CDE" w14:textId="51F622F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39FF150B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62EF7D" w14:textId="6AA7341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ökológiai vizsgálatokban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A79F0" w14:textId="2B864D9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49266" w14:textId="5A5A8D2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D34C8" w14:textId="5EE5734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8E95FA" w14:textId="23840C1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1C6FF1" w14:textId="1BCF8E2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04C1CD44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9D70C15" w14:textId="048DBE9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vízminőséget vizsgál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F7473D" w14:textId="4CD699A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74BF2F" w14:textId="5FD2595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E32E33" w14:textId="23BB249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01E0A" w14:textId="5D78A77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3D325C" w14:textId="78BCCFC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6A68638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EC5504" w14:textId="7E7AE4F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vízminőségi feladatokban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862D7B" w14:textId="4BADFCD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B95E9" w14:textId="6CC9B7B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E3009" w14:textId="1199F21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5583CA" w14:textId="59E9846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ADB0E6" w14:textId="6E89E6D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57F7874C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48D472" w14:textId="3B68D9F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természetvédelmi értékek nyilvántartása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0B0071" w14:textId="407F6E5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CBF9A" w14:textId="73B8D89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F3489" w14:textId="155B1D8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F5172" w14:textId="6387E4A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47A61" w14:textId="6F5BF87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19B97C08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0E40F4" w14:textId="3657DB9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munkavégzést felügyel természetvédelmi területen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DEC263" w14:textId="63906BD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D3F919" w14:textId="368659E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082992" w14:textId="5B34706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2F98B0" w14:textId="05C8E5B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0158D3" w14:textId="0720EC6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4AEC274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80F87" w14:textId="151A063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tűzvédelmi feladatok ellátásában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D898F8" w14:textId="226DE4F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711D5C" w14:textId="6CF5C84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04643" w14:textId="2C10F88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44B23" w14:textId="221B177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934C8A" w14:textId="045F90C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229AB073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AB5370" w14:textId="6141579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animátori feladatok ellátásában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ACD392" w14:textId="22CA120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D4063" w14:textId="3D2245A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DBE038" w14:textId="66D7BAF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359E68" w14:textId="7D2D5E2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0AE25C" w14:textId="508169F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2A10DF0E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36FFB21" w14:textId="0FC9F48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mezőgazdasági tevékenységekben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1E22E" w14:textId="51B6BEC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EB33C" w14:textId="6AC29D8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3EEB4C" w14:textId="47233DA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D5AF08" w14:textId="2E02280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A89960" w14:textId="23C6A35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6007B723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49D421" w14:textId="1675BBD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erdészeti tevékenységekben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BF118" w14:textId="3DB4028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3D1045" w14:textId="3DD172D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5E5EF" w14:textId="2730A49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2C484" w14:textId="1026E49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9A265" w14:textId="3F1C1D0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2FBABDC4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46E5E9" w14:textId="34920A1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park, gyepfenntartásban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EF1F99" w14:textId="6199831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9BDF1D" w14:textId="59481EA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CB2DA8" w14:textId="3ECC666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379DE" w14:textId="428040D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8732F4" w14:textId="4D43B13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4D77016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0EDD40" w14:textId="38F2B7F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ökoturisztikai feladatok végrehajtásában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A99F3" w14:textId="52894E6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00AD83" w14:textId="7891E26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0D30D6" w14:textId="0FA704C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176F11" w14:textId="156EEFE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0C932E" w14:textId="5BF55D4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0149300A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7EE23A" w14:textId="6F097FF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információs anyagok, pályázatok készítésében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B9C248" w14:textId="5A7FA9A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5F1D9F" w14:textId="6E9D6ED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0031F6" w14:textId="28B15CB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894BA3" w14:textId="373F683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277891" w14:textId="168F0B7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7C1FAC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C4AF8B" w14:textId="08B767C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környezetvédelmi-, erdészeti-, vízügyi szakhatóságokkal együttműködik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F6560" w14:textId="7F15738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30FF40" w14:textId="74FD859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BCF8E5" w14:textId="3CF9D3D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516FA" w14:textId="5740693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6F3E9E" w14:textId="5D11773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07A5F36B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BE1EB6" w14:textId="0216513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hatósági, őrszolgálati tevékenységet segít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AD04AF" w14:textId="2D36909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997BDF" w14:textId="215589A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21319" w14:textId="698EE79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36DF1" w14:textId="2A578BD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6D7172" w14:textId="7B9C4D8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D8EA83B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78018D" w14:textId="365659F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védetté nyilvánítási eljárásban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E0421C" w14:textId="29C6BF7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54F560" w14:textId="48AAE99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64F79" w14:textId="5FCFADF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33A880" w14:textId="3D5145A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424A5" w14:textId="71E9F39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66C9C" w:rsidRPr="0052569E" w14:paraId="2D6250B3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C05664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F1452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7B470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3D8D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2C18A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7BAB3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416E21D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BEBD8B" w14:textId="31C9618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élettelen környezeti tényezők mérése,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7A4128" w14:textId="15B03DC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227632" w14:textId="253E05A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716442" w14:textId="576BD12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2030AF" w14:textId="5E42A35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F89B64" w14:textId="3D8073C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727AFD0A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E83DE6" w14:textId="03E778B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fizikai, kémiai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B90B9" w14:textId="620E8D8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0BDFE6" w14:textId="63590CD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04DE3" w14:textId="6A4FBF1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28E252" w14:textId="1063E89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7F29FF" w14:textId="63DFE5D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1EEBACF6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4A6DED" w14:textId="1F8241C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hidrológiai, talajtani, meteorológiai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6822B3" w14:textId="632237B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7DB68" w14:textId="32C18D0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4DEEBE" w14:textId="464C1BE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CCD827" w14:textId="70D88A3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8CFDA6" w14:textId="3E3B83D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67EF21FE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57232C" w14:textId="0C3DFF4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tájföldrajzi, geomorfológiai, kőzettani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ED2599" w14:textId="4176889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85DE2" w14:textId="7B635EE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CE46F2" w14:textId="2E3D81E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84A4DB" w14:textId="08ADC35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B53CEC" w14:textId="0D2C294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6FDF2ACA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F7FBA4" w14:textId="7237D9C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zoo-, és fitocönózisok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DB1C5" w14:textId="63ABDEA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9C1B0" w14:textId="538A4BB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FB2B7B" w14:textId="7B87A68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FD337" w14:textId="1E0BD32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16D465" w14:textId="46B101E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6AFA78C7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96C7A5" w14:textId="0FA28FE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populációs kölcsönhatások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7600B9" w14:textId="6A773EF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0695BF" w14:textId="7BB8B1A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AB8060" w14:textId="7785090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68C15D" w14:textId="45B8EB0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CEC222" w14:textId="621E158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2C742D52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F84FBF" w14:textId="372CEB0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biológia, kémiai indikáció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182A21" w14:textId="5140751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5025D" w14:textId="30D879C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08837A" w14:textId="7BC578C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A8A30E" w14:textId="61B732D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431B8" w14:textId="4C259BE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5DF7C5A7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FFB7595" w14:textId="59DA98D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természetvédelmi kategóriák, értékek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DACA50" w14:textId="3225C16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906290" w14:textId="6D7A463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21FFC2" w14:textId="06E4A11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5DA053" w14:textId="0C04EBF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DC6ABD" w14:textId="33DD18D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5806B72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666E37" w14:textId="440E5C6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terület és talajművelés, növényvédelem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9EDF97" w14:textId="75FB97A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F472C0" w14:textId="4FF609B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E33A39" w14:textId="2CE034F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3D4398" w14:textId="305C75A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570279" w14:textId="661AF2B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6BF79DA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ACE275" w14:textId="32DE4F4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félintenzív, intenzív 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785814" w14:textId="1593B60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7CC3B" w14:textId="5EBBDC1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C2F2E2" w14:textId="67F7A0F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ECC741" w14:textId="21E6330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A4EBD1" w14:textId="1740D94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534BC9FE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67B24A" w14:textId="2DDC600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erdőgazdálkodási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F715D" w14:textId="7A5D6B5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1CC445" w14:textId="6CED127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A2497B" w14:textId="5DEB7D0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9D948" w14:textId="2E298A1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41AB0C" w14:textId="0AA3151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016D0FB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6600C3" w14:textId="2D6D7F9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természetvédelmi, aktív és passzív tevékenységek ismerete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383239" w14:textId="5CC52C2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B9870" w14:textId="133AF17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3D176" w14:textId="574F19C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C76E5D" w14:textId="109CF18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E1BF1A" w14:textId="6FEAF37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9E9B712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003C43" w14:textId="238B7FF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hatósági feladatok a természetvédelemben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4C84F" w14:textId="39B7F45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554835" w14:textId="612501B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FD400" w14:textId="63BEF8E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34C70F" w14:textId="3060B88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C57A18" w14:textId="0994B6E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138641D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210AE6" w14:textId="29390F1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ökoturisztika területei és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ABFFD5" w14:textId="0D058D8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8265E4" w14:textId="29140EA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BE207" w14:textId="0183BC0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AE64F" w14:textId="35D0D5F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22E47" w14:textId="27AE6AB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5683BF29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99C6F4" w14:textId="69417E1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gépek, gépelemek, gépüzemeltetés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72484C" w14:textId="108F49B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4C544B" w14:textId="640BDA0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4A7C10" w14:textId="35B7411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66234" w14:textId="5249CCD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25069" w14:textId="7443ABF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71888550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495AC5" w14:textId="63282EF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térbeli tájékozódás, területismeret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2BE6FE" w14:textId="179EA1A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499DA7" w14:textId="3BAC816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31E16A" w14:textId="63ECF7F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A17FDD" w14:textId="14F1139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331C1" w14:textId="7F88B04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4048E" w:rsidRPr="0052569E" w14:paraId="6E9F014E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D6F43DA" w14:textId="39DEED9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alkalmazott informatikai adatrögzítés, feldolgozás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8ACA5A" w14:textId="384D2EB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1B576" w14:textId="040513A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B56BE" w14:textId="51D0590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DBA000" w14:textId="40F3DCB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95E5D6" w14:textId="6668739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</w:tr>
      <w:tr w:rsidR="00366C9C" w:rsidRPr="0052569E" w14:paraId="0BD38D03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796A36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C89EF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47A61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BE1B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F06EA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92C42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02A32DEB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D565EF" w14:textId="0F41F92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B4645C" w14:textId="70FF0C9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7ACB6E" w14:textId="039350D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022D72" w14:textId="4590A99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6214A" w14:textId="59C7A24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7FA89" w14:textId="5AA9917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683DD2D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25432C" w14:textId="363ECFA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szakmai 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ECEAC" w14:textId="22B248A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B653D" w14:textId="2C9A5E4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766BF9" w14:textId="392080D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8F4FE" w14:textId="2EFAD1C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7B7D54" w14:textId="674DAE4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6D1E667D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C8E322" w14:textId="2A24D45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elemi szintű számítógéphasználat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BE7CBF" w14:textId="61F28D3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C48CB7" w14:textId="3120EDC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4456A0" w14:textId="574F6B0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BC39C1" w14:textId="1CC99CB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005DE2" w14:textId="7D8D387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0D56E972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4EBCE0" w14:textId="2DBD463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kéziszerszámok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B0B3C4" w14:textId="513A889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ED509A" w14:textId="4D95D01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25E59" w14:textId="075C925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CA50C6" w14:textId="0565FB5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9B0F9" w14:textId="346881F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66C9C" w:rsidRPr="0052569E" w14:paraId="78DF1AE5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5EF93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8BC430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26663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C918C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7879D5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6AF47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455F8629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7B6CF" w14:textId="60D6E19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CE12B" w14:textId="2E98BC7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E6EA6B" w14:textId="3481EE1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37885C" w14:textId="7797437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7710EB" w14:textId="0105048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D0E14A" w14:textId="388B7B1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2ED59486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AAA829" w14:textId="59FE2F9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0238DC" w14:textId="0773CFE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4C3574" w14:textId="00FB9EE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DBD4EE" w14:textId="500C7A9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845B0A" w14:textId="09C77E7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A591C3" w14:textId="454BACD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23F86582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AF9260" w14:textId="0331A4FF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F4178" w14:textId="229380A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CF7534" w14:textId="0FBBABD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2FA70E" w14:textId="2DBB21E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28A724" w14:textId="7F11795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A0EEDC" w14:textId="5C69865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66C9C" w:rsidRPr="0052569E" w14:paraId="6197CBDF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5B022C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F1293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285AE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095A64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DD779B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267DF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2AE5E016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751F94" w14:textId="140B01E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kapcsolatteremtő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92405" w14:textId="05545DA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F79096" w14:textId="109875C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208735" w14:textId="43EB250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EFC982" w14:textId="2EF8D0F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123E1E" w14:textId="1A766A61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6914C9D9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D28801" w14:textId="4BDBD75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B86A4D" w14:textId="4BE1F99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2E0F0" w14:textId="37317B9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64AA5E" w14:textId="005EFFE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E8BB5B" w14:textId="578B6B8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8586B" w14:textId="1AA7E4A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4651E860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9086E3" w14:textId="35FB595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konfliktusmegoldó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939260" w14:textId="069E6E4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633389" w14:textId="06F9DC0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1B498D" w14:textId="3A7A0B6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E16144" w14:textId="771322C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5D4CA2" w14:textId="3429783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66C9C" w:rsidRPr="0052569E" w14:paraId="38DF75B9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4C78BA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046D8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AAD0D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BAE10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16564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B9567" w14:textId="77777777" w:rsidR="00366C9C" w:rsidRPr="0052569E" w:rsidRDefault="00366C9C" w:rsidP="00F4081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4048E" w:rsidRPr="0052569E" w14:paraId="46EA9D1C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B403DC" w14:textId="436C9E4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04FDF7" w14:textId="39011456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FCE10" w14:textId="7975FB7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09C93" w14:textId="3E3CBE00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4380BC" w14:textId="3B51E1A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AE61CC" w14:textId="4F4A09AC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392E7EE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9A1862" w14:textId="6661F50E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értékelés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A63FF0" w14:textId="570317AA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EFE050" w14:textId="2CAFBF1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BF467F" w14:textId="6D4258CD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00335B" w14:textId="255597F3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BEECE5" w14:textId="5FB31945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  <w:tr w:rsidR="0034048E" w:rsidRPr="0052569E" w14:paraId="3E8275E7" w14:textId="77777777" w:rsidTr="0052569E">
        <w:trPr>
          <w:trHeight w:val="255"/>
          <w:jc w:val="center"/>
        </w:trPr>
        <w:tc>
          <w:tcPr>
            <w:tcW w:w="4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D86E07" w14:textId="74DD5DA8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01D0D7" w14:textId="6B5EDDF4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B5C131" w14:textId="3175D772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0DA49" w14:textId="10D7095B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0319E1" w14:textId="248EB2D7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04B437" w14:textId="116FA039" w:rsidR="0034048E" w:rsidRPr="0052569E" w:rsidRDefault="0034048E" w:rsidP="0034048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52569E">
              <w:rPr>
                <w:rFonts w:cs="Times New Roman"/>
                <w:szCs w:val="24"/>
              </w:rPr>
              <w:t>x</w:t>
            </w:r>
          </w:p>
        </w:tc>
      </w:tr>
    </w:tbl>
    <w:p w14:paraId="2DF1E32E" w14:textId="77777777" w:rsidR="00A23F09" w:rsidRPr="00453006" w:rsidRDefault="00A23F09" w:rsidP="00A23F09">
      <w:pPr>
        <w:rPr>
          <w:rFonts w:cs="Times New Roman"/>
        </w:rPr>
      </w:pPr>
    </w:p>
    <w:p w14:paraId="60FEF6AE" w14:textId="36D75295" w:rsidR="00A23F09" w:rsidRPr="00453006" w:rsidRDefault="008E185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Mezőgazdasági és erdészeti ismeretek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="001B02CB" w:rsidRPr="00453006">
        <w:rPr>
          <w:rFonts w:cs="Times New Roman"/>
          <w:b/>
        </w:rPr>
        <w:t>36</w:t>
      </w:r>
      <w:r w:rsidR="00A23F09" w:rsidRPr="00453006">
        <w:rPr>
          <w:rFonts w:cs="Times New Roman"/>
          <w:b/>
        </w:rPr>
        <w:t xml:space="preserve"> óra/</w:t>
      </w:r>
      <w:r w:rsidR="00CA1243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304A6CFE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324428D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BDE738C" w14:textId="1F0709BB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tantárgy a </w:t>
      </w:r>
      <w:r w:rsidR="00294190" w:rsidRPr="00453006">
        <w:rPr>
          <w:rFonts w:cs="Times New Roman"/>
        </w:rPr>
        <w:t>32 850 01 Természetvédelmi munkatárs</w:t>
      </w:r>
      <w:r w:rsidRPr="00453006">
        <w:rPr>
          <w:rFonts w:cs="Times New Roman"/>
        </w:rPr>
        <w:t xml:space="preserve"> </w:t>
      </w:r>
      <w:r w:rsidR="0052569E" w:rsidRPr="0052569E">
        <w:rPr>
          <w:rFonts w:cs="Times New Roman"/>
        </w:rPr>
        <w:t>mellék-</w:t>
      </w:r>
      <w:r w:rsidRPr="00453006">
        <w:rPr>
          <w:rFonts w:cs="Times New Roman"/>
        </w:rPr>
        <w:t>szakképesítéshez kapcsolódik.</w:t>
      </w:r>
    </w:p>
    <w:p w14:paraId="2003C6B6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BEAE98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53CE5C60" w14:textId="03E2438C" w:rsidR="00A23F09" w:rsidRPr="00453006" w:rsidRDefault="008E185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Mezőgazdasági- és erdészeti ismeretek tantárgy tanításának célja a tanulók agrárgazdálkodáshoz kapcsolódó ismereteinek megalapozása és elmélyítése. A tantárgy adjon tájékozottságot a magyar mező- és erdőgazdálkodás jellemzőiről, a gazdálkodás környezeti feltételeiről, módszereiről és cél</w:t>
      </w:r>
      <w:r w:rsidR="002D799A" w:rsidRPr="00453006">
        <w:rPr>
          <w:rFonts w:cs="Times New Roman"/>
        </w:rPr>
        <w:t>jairól. Formálja a tanulók ökoloo</w:t>
      </w:r>
      <w:r w:rsidRPr="00453006">
        <w:rPr>
          <w:rFonts w:cs="Times New Roman"/>
        </w:rPr>
        <w:t>gikus gondolkodás- és szemléletmódját. Jelenítse meg az ember szerepét a gazdálkodási folyamatban, nyújtson ismereteket a termőföldről, állatállományról és az erdőterületről, valamint az arra gyakorolt emberi hatásokról</w:t>
      </w:r>
    </w:p>
    <w:p w14:paraId="0C019EB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EBAA6D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039AC84B" w14:textId="16A124CF" w:rsidR="00A23F09" w:rsidRPr="00453006" w:rsidRDefault="008E185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természettudományos tantárgyak közül a biológia ismeretanyagával, a modulon belül szakmai ismeretek közül a Természetvédelmi ismeretek és a Természettudományos ismeretek, a Természet és tájföldrajz, és a Természetvédelmi alapok gyakorlat tantárgyak szakmai ismereteivel koherens információk</w:t>
      </w:r>
    </w:p>
    <w:p w14:paraId="3F0DCC7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402AA1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5544A4E0" w14:textId="0E48ED86" w:rsidR="00A23F09" w:rsidRPr="00453006" w:rsidRDefault="008E18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Mezőgazdasági alapismeretek</w:t>
      </w:r>
    </w:p>
    <w:p w14:paraId="5B2E6E41" w14:textId="62EAA6A0" w:rsidR="00A23F09" w:rsidRPr="00453006" w:rsidRDefault="008E185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mezőgazdasági termelés jelentősége, főbb ágazatai. A mezőgazdasági termelés története. A magyar mezőgazdaság fejlődési lehetőségei. EU és világ fejlesztési tendenciák. A mezőgazdasági termelés fő ágazatai. A mezőgazdasági termelés főbb ökológiai tényezői. A mezőgazdasági termelés környezete. Agrometeorológia és talajtan. Talajjavítás és talajvédelem. Növényi eredetű nyersanyagok előállítási folyamata. Talajművelés. Tápanyag-utánpótlás. Szaporítás, növényápolás, betakarítás. Mezőgazdasági gépek. Mezőgazdasági vállalkozás gazdálkodásának alapfogalmai. A gazdálkodás feltételei. A mezőgazdasági vállalkozások pénzügyi menedzselése. Dísznövé</w:t>
      </w:r>
      <w:r w:rsidR="00317E9F" w:rsidRPr="00453006">
        <w:rPr>
          <w:rFonts w:cs="Times New Roman"/>
        </w:rPr>
        <w:t>ny termesztés. Szőlő-, gyümölcs</w:t>
      </w:r>
      <w:r w:rsidRPr="00453006">
        <w:rPr>
          <w:rFonts w:cs="Times New Roman"/>
        </w:rPr>
        <w:t>termesztés. Zöldség termesztés, Háziállatok szaporítása, nevelése (szarvasmarha, sertés, baromfi). Általános takarmányozási ismeretek.</w:t>
      </w:r>
    </w:p>
    <w:p w14:paraId="7E1EAB2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489A58" w14:textId="5D10205A" w:rsidR="00A23F09" w:rsidRPr="00453006" w:rsidRDefault="008E185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Erdészeti alapismeretek</w:t>
      </w:r>
    </w:p>
    <w:p w14:paraId="0339EE2F" w14:textId="77777777" w:rsidR="008E185F" w:rsidRPr="00453006" w:rsidRDefault="008E185F" w:rsidP="008E185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Erdészet és erdőgazdálkodás. Erdészettörténet. Az erdőgazdálkodás szervezete és jogi háttere. Erdőgazdálkodás alapjai.</w:t>
      </w:r>
    </w:p>
    <w:p w14:paraId="607336A5" w14:textId="654EB95D" w:rsidR="008E185F" w:rsidRPr="00453006" w:rsidRDefault="008E185F" w:rsidP="008E185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 xml:space="preserve">Szakterületek, fogalmak. Termőhely ismerettani alapok. Állományalkotó fafajok. Erdészeti célállományok. </w:t>
      </w:r>
    </w:p>
    <w:p w14:paraId="3F045347" w14:textId="77777777" w:rsidR="008E185F" w:rsidRPr="00453006" w:rsidRDefault="008E185F" w:rsidP="008E185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erdőgazdálkodás folyamata, erdőfelújítás, erdőtelepítés, erdőnevelés, erdőhasználat, erdőbecslés.</w:t>
      </w:r>
    </w:p>
    <w:p w14:paraId="23FB9486" w14:textId="182A22BE" w:rsidR="008E185F" w:rsidRPr="00453006" w:rsidRDefault="002D799A" w:rsidP="008E185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Dendrometriai</w:t>
      </w:r>
      <w:r w:rsidR="008E185F" w:rsidRPr="00453006">
        <w:rPr>
          <w:rFonts w:cs="Times New Roman"/>
        </w:rPr>
        <w:t xml:space="preserve"> alapismeretek. Az erdőtervezés folyamata, az erdőérték számítás. A természetközeli erdőgazdálkodás jellemzői, a közjóléti erdőgazdálkodás.</w:t>
      </w:r>
    </w:p>
    <w:p w14:paraId="5B156625" w14:textId="23839377" w:rsidR="00A23F09" w:rsidRPr="00453006" w:rsidRDefault="008E185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erdővédelem. Vadászati, vadgazdálkodási alapismeretek.</w:t>
      </w:r>
    </w:p>
    <w:p w14:paraId="7F0F4758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406F5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0D943166" w14:textId="0CDAE5A8" w:rsidR="00A23F09" w:rsidRPr="00453006" w:rsidRDefault="008E185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Szaktanterem, hagyományos tanterem, laboratórium, tanerdő, terepi helyszínek</w:t>
      </w:r>
    </w:p>
    <w:p w14:paraId="44A9230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4808BB3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727C29C4" w14:textId="7D217A6E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205B38F2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48868100" w14:textId="2DE10808" w:rsidR="00A23F09" w:rsidRPr="00453006" w:rsidRDefault="00F17D0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Természettudományos ismeretek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Pr="00453006">
        <w:rPr>
          <w:rFonts w:cs="Times New Roman"/>
          <w:b/>
        </w:rPr>
        <w:t>72</w:t>
      </w:r>
      <w:r w:rsidR="00A23F09" w:rsidRPr="00453006">
        <w:rPr>
          <w:rFonts w:cs="Times New Roman"/>
          <w:b/>
        </w:rPr>
        <w:t xml:space="preserve"> óra/</w:t>
      </w:r>
      <w:r w:rsidR="008B7E20"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6B0FB663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54D4E88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6EA5B58" w14:textId="4758992F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tantárgy a </w:t>
      </w:r>
      <w:r w:rsidR="00294190" w:rsidRPr="00453006">
        <w:rPr>
          <w:rFonts w:cs="Times New Roman"/>
        </w:rPr>
        <w:t>32 850 01 Természetvédelmi munkatárs</w:t>
      </w:r>
      <w:r w:rsidRPr="00453006">
        <w:rPr>
          <w:rFonts w:cs="Times New Roman"/>
        </w:rPr>
        <w:t xml:space="preserve"> </w:t>
      </w:r>
      <w:r w:rsidR="0052569E" w:rsidRPr="0052569E">
        <w:rPr>
          <w:rFonts w:cs="Times New Roman"/>
        </w:rPr>
        <w:t>mellék-</w:t>
      </w:r>
      <w:r w:rsidRPr="00453006">
        <w:rPr>
          <w:rFonts w:cs="Times New Roman"/>
        </w:rPr>
        <w:t>szakképesítéshez kapcsolódik.</w:t>
      </w:r>
    </w:p>
    <w:p w14:paraId="67BEE49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1540903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270B681" w14:textId="77777777" w:rsidR="00F17D0D" w:rsidRPr="00453006" w:rsidRDefault="00F17D0D" w:rsidP="00F17D0D">
      <w:pPr>
        <w:ind w:left="426"/>
        <w:rPr>
          <w:rFonts w:cs="Times New Roman"/>
        </w:rPr>
      </w:pPr>
      <w:r w:rsidRPr="00453006">
        <w:rPr>
          <w:rFonts w:cs="Times New Roman"/>
        </w:rPr>
        <w:t>A Természettudományos ismeretek tantárgy tanításának célja a tanulók a természetvédelemhez az erdészet és vadgazdálkodáshoz kapcsolódó természettudományos – elsődlegesen kémiai, fizikai ismereteinek megalapozása és elmélyítése. A tantárgy adjon tájékozottságot a természetben, az ökológiai környezetben megfigyelhető természettudományos jelenségek elméleti hátteréről. Tegye őket képessé a folyamatok hátterében álló kémiai, fizikai törvényszerűségek megértésére, felismerésére, az ökológiai rendszerek ok-okozati összefüggéseinek értelmezésére. Formálja a tanulók természettudományos, gondolkodás- és szemléletmódját. Jelenítse meg az ember szerepét az egyes élettelen környezeti tényezők változásában, nyújtson ismereteket a természeti környezet állapotáról és az arra gyakorolt emberi hatásokról</w:t>
      </w:r>
    </w:p>
    <w:p w14:paraId="54211250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3C87882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4DB078CE" w14:textId="07DFF898" w:rsidR="00A23F09" w:rsidRPr="00453006" w:rsidRDefault="00F17D0D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természettudományos tantárgyak közül a biológia ismeretanyagával, a modulon belül szakmai ismeretek közül a Természetvédelmi ismeretek, a Mezőgazdasági és erdészeti ismeretek és a Természet és tájföldrajz tantárgyak szakmai ismereteivel koherens információk.</w:t>
      </w:r>
    </w:p>
    <w:p w14:paraId="3650831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61747F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46315D85" w14:textId="6D1C84B2" w:rsidR="00A23F09" w:rsidRPr="00453006" w:rsidRDefault="00F17D0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Az anyag és szerkezete</w:t>
      </w:r>
    </w:p>
    <w:p w14:paraId="47AB9F75" w14:textId="4BBDA1BE" w:rsidR="00A23F09" w:rsidRPr="00453006" w:rsidRDefault="00F17D0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kémia, mint természettudomány szerepe a környezet megfigyelésében, vizsgálatában. A kémiai mérések célja, módszerei, kivitelezhetősége, mérési hiba, a mérésreprodukálhatóság. Az atomok és belső szerkezetük. A rendszám, a tömegszám fogalma, az izotópok és gyakorlati jelentőségük. A periódusos rendszer és az anyagmennyiség összefüggése. Az elemek tulajdonságainak és szerkezetük összefüggései. A z atomok közötti kötések és a kémiai képlet értelmezése. A kémiai k</w:t>
      </w:r>
      <w:r w:rsidR="002D799A" w:rsidRPr="00453006">
        <w:rPr>
          <w:rFonts w:cs="Times New Roman"/>
        </w:rPr>
        <w:t>ötések kialakulása. Az elektron-</w:t>
      </w:r>
      <w:r w:rsidRPr="00453006">
        <w:rPr>
          <w:rFonts w:cs="Times New Roman"/>
        </w:rPr>
        <w:t>negativitás szerepe az elsődleges kötések és másodlagos kölcsönhatások kialakulásában. Az ionos kötés és az ionrács (ásványok szerkezete) A fémes kötés és a fémrács (az elektromos-, és hővezetés, olvadáspont). A kovalens kötés és atomrács. A kötési energia. A molekulák képződése. Kötő és nem kötő elektronpárok. A molekulákat jellemző összegképlet és szerkezeti képlet. A másodrendű kötések. A hidrogénkötés szerepe. Az oldódás és az anyagszerkezet összefüggése. A molekulatömeg és a részecskék közötti kölcsönhatás.</w:t>
      </w:r>
    </w:p>
    <w:p w14:paraId="080D903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113023" w14:textId="528D5056" w:rsidR="00A23F09" w:rsidRPr="00453006" w:rsidRDefault="00F17D0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Anyagi rendszerek</w:t>
      </w:r>
    </w:p>
    <w:p w14:paraId="36206739" w14:textId="0C379AC1" w:rsidR="00A23F09" w:rsidRPr="00453006" w:rsidRDefault="00F17D0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nyílt és zárt anyagi rendszerek. Kémiai értelemben tiszta anyagok, egy-, két-, és többkomponensű keverékek. A homogén és heterogén rendszerek. Halmazállapotok, az anyagok tulajdonságainak és a halmazállapot-változásainak értelmezése. Az endoterm és exoterm változások. A gázok és gázelegyek, a gázelegyek jellegzetes tulajdonságai (abszolút-, relatív sűrűség, diffúzió). A folyadékok, oldatok, oldódás, oldhatóság, oldódási sebesség. Az oldatok összetételének megadása (tömegszázalék, térfogatszázalék). Adott töménységű oldat készítése. Az ozmózis jelensége.</w:t>
      </w:r>
    </w:p>
    <w:p w14:paraId="02AF005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24D385" w14:textId="130E49AE" w:rsidR="00A23F09" w:rsidRPr="00453006" w:rsidRDefault="00117CD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Reakciók, reakciótípusok</w:t>
      </w:r>
    </w:p>
    <w:p w14:paraId="34353958" w14:textId="77777777" w:rsidR="00117CD3" w:rsidRPr="00453006" w:rsidRDefault="00117CD3" w:rsidP="00117C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kémiai reakciók feltételei, aktiválási energia, aktiválási komplex. A kémiai egyenlet, felírásának szabályai, a megmaradási törvények. A sztöchiometria. A reakciók energiaviszonyai. A képződéshő, reakcióhő, Hess-tétele, a reakciósebesség. A reakciósebesség környezeti változói. A sav-bázis reakciók. A savak, bázisok fogalma, a sav-bázis párok, kölcsönösség, viszonylagosság. A savak-bázisok erőssége, a lúgok, savmaradék ionok. A pH és az egyensúlyi oxóniumion, illetve hidroxidion koncentráció összefüggése. A pH változása hígításkor, töményítéskor. A sav-bázis indikátorok működése. A sók, sóoldatok. Az oxidáció és redukció fogalma, az oxidálószer és a redukálószer fogalmának értelmezése</w:t>
      </w:r>
    </w:p>
    <w:p w14:paraId="3DFDCA00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3B4415" w14:textId="4346DC66" w:rsidR="00A23F09" w:rsidRPr="00453006" w:rsidRDefault="00117CD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Az alapvető csoportok elemei és vegyületei</w:t>
      </w:r>
    </w:p>
    <w:p w14:paraId="4E9226CF" w14:textId="77777777" w:rsidR="00117CD3" w:rsidRPr="00453006" w:rsidRDefault="00117CD3" w:rsidP="00117CD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oxigéncsoport és elemeinek vegyületei. Az oxigén elektronszerkezete, oxidációs száma, jellemző reakciói. Az ózon jellemzői, pozitív és negatív környezeti élettani hatásának magyarázata. A víz kémiai, fizikai jellegzetességei. Oldószer-, redoxi-, és sav-bázis funkciói. A kén és a kénvegyületek jellegzetes tulajdonságai a környezetben keletkező kénvegyületek természetvédelmi hatása. A nitrogén szerkezet jelentősége a légkörben. A nitrogén oxidjai és azok környezeti, természeti hatása. A szén oxidjai, a szénsav és sói. A széndioxid és a szénmonoxid élettani hatásának kémiai oka.</w:t>
      </w:r>
    </w:p>
    <w:p w14:paraId="262EC3A8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29FEC1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1B604528" w14:textId="6EF1ADE9" w:rsidR="00A23F09" w:rsidRPr="00453006" w:rsidRDefault="00117CD3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Szaktanterem, hagyományos tanterem, laboratórium</w:t>
      </w:r>
    </w:p>
    <w:p w14:paraId="48A9AA4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1110A88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55CDC8B7" w14:textId="50F679BB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5299EEF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F4AEE46" w14:textId="5A0BB848" w:rsidR="00A23F09" w:rsidRPr="00453006" w:rsidRDefault="008B7E2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Természetvédelmi ismeretek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Pr="00453006">
        <w:rPr>
          <w:rFonts w:cs="Times New Roman"/>
          <w:b/>
        </w:rPr>
        <w:t>134</w:t>
      </w:r>
      <w:r w:rsidR="00A23F09" w:rsidRPr="00453006">
        <w:rPr>
          <w:rFonts w:cs="Times New Roman"/>
          <w:b/>
        </w:rPr>
        <w:t xml:space="preserve"> óra/</w:t>
      </w:r>
      <w:r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18A3C52E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5DD02FB4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6C2FCDC" w14:textId="05A50F12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tantárgy a </w:t>
      </w:r>
      <w:r w:rsidR="00294190" w:rsidRPr="00453006">
        <w:rPr>
          <w:rFonts w:cs="Times New Roman"/>
        </w:rPr>
        <w:t>32 850 01 Természetvédelmi munkatárs</w:t>
      </w:r>
      <w:r w:rsidRPr="00453006">
        <w:rPr>
          <w:rFonts w:cs="Times New Roman"/>
        </w:rPr>
        <w:t xml:space="preserve"> </w:t>
      </w:r>
      <w:r w:rsidR="0052569E" w:rsidRPr="0052569E">
        <w:rPr>
          <w:rFonts w:cs="Times New Roman"/>
        </w:rPr>
        <w:t>mellék-</w:t>
      </w:r>
      <w:r w:rsidRPr="00453006">
        <w:rPr>
          <w:rFonts w:cs="Times New Roman"/>
        </w:rPr>
        <w:t>szakképesítéshez kapcsolódik.</w:t>
      </w:r>
    </w:p>
    <w:p w14:paraId="516B500C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CEACB2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5EB2134D" w14:textId="032F0BED" w:rsidR="00A23F09" w:rsidRPr="00453006" w:rsidRDefault="008B7E2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Természetvédelmi ismeretek tantárgy tanításának célja a tanulók a természetvédelem iránti fogékonyságának szakmai megalapozása az aktív, cselekvő természetvédelem, természetmegőrzés lehetőségeinek megismertetése. Alkosson fogalmat a természetvédelem szükségszerűségéről, intézményi hátteréről, feladatairól, hatásköréről. Formálja a tanulók gondolkodásmódját az egyes természeti értékek védelmének felelősségi körében. Jelenítse meg az ember szerepét a természeti értékek védelmében. Alapozza meg a tanulók az ökoturisztikai vendéglátás megtervezéséhez, kivitelezéséhez és gazdasági tevékenységéhez szükséges ismeretek megalapozása és elmélyítése. A tantárgy adjon tájékozottságot a Magyarország ökoturisztikai jellemzőiről és az ezekben rejlő lehetőségekről. Jelenítse meg ökoturisztika szerepét a természetvédelem,</w:t>
      </w:r>
      <w:r w:rsidR="00B85430" w:rsidRPr="00453006">
        <w:rPr>
          <w:rFonts w:cs="Times New Roman"/>
        </w:rPr>
        <w:t xml:space="preserve"> </w:t>
      </w:r>
      <w:r w:rsidRPr="00453006">
        <w:rPr>
          <w:rFonts w:cs="Times New Roman"/>
        </w:rPr>
        <w:t>a gazdálkodás és a turisztika kapcsolatában. Nyújtson ismereteket az alapvető igazgatási, ügyviteli és gazdálkodási feladatokról.</w:t>
      </w:r>
    </w:p>
    <w:p w14:paraId="2344657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709B5B71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683DADE9" w14:textId="06BA0DE8" w:rsidR="00A23F09" w:rsidRPr="00453006" w:rsidRDefault="008B7E20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természettudományos tantárgyak közül a biológia ismeretanyagával, a modulon belül szakmai ismeretek közül a Természet- és tájföldrajz, a Természettudományos ismeretek és a Mezőgazdasági és erdészeti ismeretek tantárgyak szakmai ismereteivel koherens információk</w:t>
      </w:r>
    </w:p>
    <w:p w14:paraId="2AB42D3D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2145BEA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BB0D66E" w14:textId="1D4CC068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természetvédelem alapjai</w:t>
      </w:r>
    </w:p>
    <w:p w14:paraId="31D4F8D9" w14:textId="7ED44B36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természetvédelem célja, feladatai, alapfogalmai. A természetvédelmi értékek csoportjai. A természeti értékeket veszélyeztető tényezők. Antropogén hatások a természetvédelemben. A védetté nyilvánítás folyamata, a védettségi fokozatok, védett, fokozottan védett értékek. Hazai és nemzetközi védelmi kategóriák. Helyi és országos jelentőségű védett természeti értékek.</w:t>
      </w:r>
    </w:p>
    <w:p w14:paraId="11C86531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5B7565" w14:textId="7301C111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A természetvédelem szervezeti háttere</w:t>
      </w:r>
    </w:p>
    <w:p w14:paraId="19E8ADC8" w14:textId="4A9561E0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természetvédelem szervezeti hátterének kialakulása, a hazai és nemzetközi fejlődés. A természetvédelem nagy jelentőségű nemzetközi egyezményei. A hazai természetvédelem jogi helyzete. Természetvédelmi területek, tájvédelmi körzetek, nemzeti parkok. A Natura 2000 területek. Földtani, tájképi és víztani, kultúrtörténeti értékek védelme.</w:t>
      </w:r>
    </w:p>
    <w:p w14:paraId="514FD33A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5F9984" w14:textId="242EA485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Növénytani értékek védelme</w:t>
      </w:r>
    </w:p>
    <w:p w14:paraId="4D4CB0D4" w14:textId="720B1EE2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növényfajok védelmének okai. A legfontosabb hazai moha, haraszt, nyitvatermő, zárvatermő fajok jellemző alaktani, élőhelyi, és populációbiológiai jellemzői. A legjellemzőbb klímazonális erdő és gyeptársulások. A fontosabb hazai elsődlegesen víz- és kőzethatás alatt álló fás és gyeptársulások. A homoki és tavi szukcesszió folyamata</w:t>
      </w:r>
    </w:p>
    <w:p w14:paraId="4615B0A8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289C6B" w14:textId="2A971AE4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Állattani értékek védelme</w:t>
      </w:r>
    </w:p>
    <w:p w14:paraId="1A11ED54" w14:textId="4D7E66FE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állatfajok védelmének okai. A legfontosabb védett hazai gerinctelen és gerinces állatfajok jellegzetes alaktani, élőhelyi és populációbiológiai jellemzői. A legjellemzőbb hazai állattársulások.</w:t>
      </w:r>
    </w:p>
    <w:p w14:paraId="0A64800F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08D294" w14:textId="4DB159DA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Ökoturisztikai alapismeretek</w:t>
      </w:r>
    </w:p>
    <w:p w14:paraId="59F857D1" w14:textId="37B9EEF3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Az ökoturisztika látogató- és családbarát jellegének háttere. Az ökoturizmus célterületeihez kapcsolódó bemutatóhelyek típusai. Az ökoturizmus látogatói. Versenyképesség az ökoturizmus területén. Érték és elégedettség. Az élmény szerepe a turisztikai attrakciókban, a környezeti szemléletformálásban. Az interpretáció alapelvei és eszközei. Infrastruktúra szerepe, infrastrukturális igények. A hazai természetvédelmi bemutatóhelyek. Természeti területek látogatása. A természeti területek látogatásának motivációi, tevékenységek, szolgáltatások. A látogatók bemutatással és szolgáltatással kapcsolatos preferenciái. Látogatóbarát fejlesztések ökoturisztikai bemutatóhelyeken. Élmény- és szolgáltatásfejlesztés, élményszerűséget javító eszközök. Az információs hálózat. A tanösvény, tematikus bemutatóhelyek. Kommunikáció, a hatékony kommunikációs eszközök használata. Nyomtatott kiadványok.</w:t>
      </w:r>
    </w:p>
    <w:p w14:paraId="4E832656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4DC797" w14:textId="3206E4FF" w:rsidR="00A23F09" w:rsidRPr="00453006" w:rsidRDefault="002941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Igazgatási alapismeretek</w:t>
      </w:r>
    </w:p>
    <w:p w14:paraId="7AE6DD8F" w14:textId="6124E38B" w:rsidR="00A23F09" w:rsidRPr="00453006" w:rsidRDefault="0029419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Jogi alapismeretek. Alkotmányos ismeretek. Államszervezet. Jogi szabályozás. Közigazgatási alapismeretek. A közigazgatás intézményrendszere. Közszolgálat és hivatás. Jogalkalmazás. Közigazgatási eljárás. Európa Uniós alapismeretek. Költségvetési gazdálkodási alapismeretek. Információbiztonsági és adatvédelmi alapismeretek. Szervezeti igazgatás. Ügyviteli rendszerek. Szabályozási ismeretek.</w:t>
      </w:r>
    </w:p>
    <w:p w14:paraId="5F3A3FC9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E23D5D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3127E66D" w14:textId="1B61DFF3" w:rsidR="00A23F09" w:rsidRPr="00453006" w:rsidRDefault="0049508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Szaktanterem, hagyományos tanterem, laboratórium, terepi gyakorlat, erdőterület, rét, vízpart, mezőgazdasági terület</w:t>
      </w:r>
    </w:p>
    <w:p w14:paraId="14D9336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1086EC9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1B8F0E68" w14:textId="589031C4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5A286925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B56A793" w14:textId="77777777" w:rsidR="00A23F09" w:rsidRPr="00453006" w:rsidRDefault="00A23F09" w:rsidP="00A23F09">
      <w:pPr>
        <w:rPr>
          <w:rFonts w:cs="Times New Roman"/>
        </w:rPr>
      </w:pPr>
      <w:r w:rsidRPr="00453006">
        <w:rPr>
          <w:rFonts w:cs="Times New Roman"/>
        </w:rPr>
        <w:br w:type="page"/>
      </w:r>
    </w:p>
    <w:p w14:paraId="2667AB43" w14:textId="573070B9" w:rsidR="00A23F09" w:rsidRPr="00453006" w:rsidRDefault="0049508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Természetvédelmi alapok gyakorlat</w:t>
      </w:r>
      <w:r w:rsidR="00A23F09" w:rsidRPr="00453006">
        <w:rPr>
          <w:rFonts w:cs="Times New Roman"/>
          <w:b/>
        </w:rPr>
        <w:t xml:space="preserve"> tantárgy</w:t>
      </w:r>
      <w:r w:rsidR="00A23F09" w:rsidRPr="00453006">
        <w:rPr>
          <w:rFonts w:cs="Times New Roman"/>
          <w:b/>
        </w:rPr>
        <w:tab/>
      </w:r>
      <w:r w:rsidRPr="00453006">
        <w:rPr>
          <w:rFonts w:cs="Times New Roman"/>
          <w:b/>
        </w:rPr>
        <w:t>175</w:t>
      </w:r>
      <w:r w:rsidR="00A23F09" w:rsidRPr="00453006">
        <w:rPr>
          <w:rFonts w:cs="Times New Roman"/>
          <w:b/>
        </w:rPr>
        <w:t xml:space="preserve"> óra/</w:t>
      </w:r>
      <w:r w:rsidRPr="00453006">
        <w:rPr>
          <w:rFonts w:cs="Times New Roman"/>
          <w:b/>
        </w:rPr>
        <w:t>0</w:t>
      </w:r>
      <w:r w:rsidR="00A23F09" w:rsidRPr="00453006">
        <w:rPr>
          <w:rFonts w:cs="Times New Roman"/>
          <w:b/>
        </w:rPr>
        <w:t xml:space="preserve"> óra*</w:t>
      </w:r>
    </w:p>
    <w:p w14:paraId="722202A7" w14:textId="77777777" w:rsidR="00A23F09" w:rsidRPr="00453006" w:rsidRDefault="00A23F09" w:rsidP="00A23F09">
      <w:pPr>
        <w:spacing w:after="0"/>
        <w:jc w:val="right"/>
        <w:rPr>
          <w:rFonts w:cs="Times New Roman"/>
          <w:sz w:val="20"/>
        </w:rPr>
      </w:pPr>
      <w:r w:rsidRPr="00453006">
        <w:rPr>
          <w:rFonts w:cs="Times New Roman"/>
          <w:sz w:val="20"/>
        </w:rPr>
        <w:t>* 9-13. évfolyamon megszervezett képzés/13. és 14. évfolyamon megszervezett képzés</w:t>
      </w:r>
    </w:p>
    <w:p w14:paraId="1DCCAE4A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50471CD5" w14:textId="087B9DB4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tantárgy a </w:t>
      </w:r>
      <w:r w:rsidR="0049508F" w:rsidRPr="00453006">
        <w:rPr>
          <w:rFonts w:cs="Times New Roman"/>
        </w:rPr>
        <w:t>32 850 01 Természetvédelmi munkatár</w:t>
      </w:r>
      <w:r w:rsidRPr="00453006">
        <w:rPr>
          <w:rFonts w:cs="Times New Roman"/>
        </w:rPr>
        <w:t xml:space="preserve"> </w:t>
      </w:r>
      <w:r w:rsidR="0052569E" w:rsidRPr="0052569E">
        <w:rPr>
          <w:rFonts w:cs="Times New Roman"/>
        </w:rPr>
        <w:t>mellék-</w:t>
      </w:r>
      <w:r w:rsidR="0052569E">
        <w:rPr>
          <w:rFonts w:cs="Times New Roman"/>
        </w:rPr>
        <w:t>s</w:t>
      </w:r>
      <w:r w:rsidRPr="00453006">
        <w:rPr>
          <w:rFonts w:cs="Times New Roman"/>
        </w:rPr>
        <w:t>zakképesítéshez kapcsolódik.</w:t>
      </w:r>
    </w:p>
    <w:p w14:paraId="5329E9F3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0A00EF9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tanításának célja</w:t>
      </w:r>
    </w:p>
    <w:p w14:paraId="6BB04E06" w14:textId="73CA117C" w:rsidR="00A23F09" w:rsidRPr="00453006" w:rsidRDefault="0049508F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Természetvédelmi alapok gyakorlat tantárgy célja a tanulok szakmai képzése során megszerzett elméleti ismeretek gyakorlati alkalmazásának elmélyítése. A szakmai fogások, készségek, jártasságok megfelelő szintű kialakítása. A munkafolyamatok megismerése az egyes munkákra fordított időszükséglet megismerése. A gyakorlat formálja a tanulók munkakultúráját, a munkafolyamatok során a megfelelő precizitást, fejleszti a gyakorlatorientált szemlélet és gondolkodásmódját. A gyakorlati tevékenység során megismerik a gazdasági életben alkalmazott alapvető kézi és gépi eszközöket, használatuk közben elsajátítják a biztonságos munkavégzés módját. Tevékenységük során munka (gyakorlati) naplót vezetve a rendszerezett ismeretszerzés és feldolgozás képességének birtokába jutnak.</w:t>
      </w:r>
    </w:p>
    <w:p w14:paraId="2A0DBDAE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5AE2A9F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Kapcsolódó közismereti, szakmai tartalmak</w:t>
      </w:r>
    </w:p>
    <w:p w14:paraId="2E2A077A" w14:textId="54EE41D3" w:rsidR="00A23F09" w:rsidRPr="00453006" w:rsidRDefault="004C14BC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A Természetvédelmi alapok gyakorlat tantárgy a közismereti tantárgyak közül a Biológia, Matematika, Kémia, Földrajz tantárgy ismeretanyagával, a modulon belüli szakmai tantárgyak közül pedig valamennyi elméleti tárggyal, ti. Mezőgazdasági és erdészeti ismeretek, a Természettudományos ismeretek, Erdészeti ismeretek és a Természetvédelmi ismeretek tantárgyak szakmai ismereteivel ad koherens információt.</w:t>
      </w:r>
    </w:p>
    <w:p w14:paraId="5360119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1D6D8D3E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Témakörök</w:t>
      </w:r>
    </w:p>
    <w:p w14:paraId="0ED046AA" w14:textId="74D3883A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Mezőgazdasági alapismeretek</w:t>
      </w:r>
    </w:p>
    <w:p w14:paraId="40672F06" w14:textId="7A5699EB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Agrometeorológiai mérések. Szántóföldi talajvizsgálat. Szántóföldi munkák tervezése és szervezése. A talajművelés gépei. Szaporítóanyag gyűjtése és előállítása. Öntözés tervezése. Növényvédelem tervezése és szervezése. Betakarítási munkák tervezése és szervezése. Állattartó telepek működésének szervezése. Takarmányok begyűjtése és kezelése.</w:t>
      </w:r>
    </w:p>
    <w:p w14:paraId="5EFA87E9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83C8FA" w14:textId="6C7B1A9F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Erdészeti alapismeretek</w:t>
      </w:r>
    </w:p>
    <w:p w14:paraId="79FF7F73" w14:textId="34187F94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Erdészeti termőhelyismerettani gyakorlatok. Fa- és cserjeismereti gyakorlatok. Erdőtársulástani gyakorlatok. Kár- és kórokozók ismerete. Erdészeti állattan</w:t>
      </w:r>
      <w:r w:rsidR="00317E9F" w:rsidRPr="00453006">
        <w:rPr>
          <w:rFonts w:cs="Times New Roman"/>
        </w:rPr>
        <w:t xml:space="preserve">. Erdőműveléstani gyakorlatok. </w:t>
      </w:r>
      <w:r w:rsidRPr="00453006">
        <w:rPr>
          <w:rFonts w:cs="Times New Roman"/>
        </w:rPr>
        <w:t>Erdőhasználattani gyakorlatok. Dendrometriai gyakorlatok. Erdőbecsléstani és erdőérték számítási gyakorlatok.</w:t>
      </w:r>
    </w:p>
    <w:p w14:paraId="38E7210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C94787" w14:textId="6F642A1B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Kémiai mérések és számítások gyakorlat</w:t>
      </w:r>
    </w:p>
    <w:p w14:paraId="7042B6E9" w14:textId="02AA0919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Melegedési görbe felvétele. Az olvadáshő mérése. Oldatkészítés, kristályosítás. Lecsapatás, szűrés, gázelőállítás, szublimáció, desztillálás. Vegyszerismeret, vegyszerjellemzés. Elektrolitok oldódása vízben, sav-bázis reakció, csapadékos reakciók. A pH mérése. Koncentráció típusok: tömeg-, és térfogatszázalék számítások. Reakcióegyenletek felírása és rendezése. Sztöchiometriai számítások.</w:t>
      </w:r>
    </w:p>
    <w:p w14:paraId="6F3C33DA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6FF2D1" w14:textId="23AC5E6F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Tájföldrajzi ismeretek</w:t>
      </w:r>
    </w:p>
    <w:p w14:paraId="305FF845" w14:textId="12C29393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kőzetek csoportosítása, az egyes kőzetcsoportokhoz tartozó leggyakoribb kőzettípusok jellemzése. A hegyvidék, a dombság és a síkság tájtípusa. Az éghajlat és felszínformálódás kapcsolata a tájfejlődés folyamatában. A szél, a csapadék, a folyóvíz felszínformáló és tájképző hatása. A folyók szakaszjellege. A karsztosodás tájformáló hatása, felszínalaktani következményei. A bányászatból és a földfelszín megbontásából eredő felszínformálás. A talajképződés folyamata és összefüggései a felszínformáló folyamatokkal. Magyarország nagytájainak tájföldrajzi felosztása. Az Alföld és Kisalföld, az Alpokalja, a Dunántúli-középhegység, az Északi-középhegység, a Mecsek és a Dunántúli –dombság tájföldrajzi sajátosságai.</w:t>
      </w:r>
    </w:p>
    <w:p w14:paraId="3536DED3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C43E1D" w14:textId="0732D12E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Természetföldrajzi gyakorlatok</w:t>
      </w:r>
    </w:p>
    <w:p w14:paraId="0B4182EE" w14:textId="3A8E8D5F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légkör szerkezete. A troposzféra felépítése és fizikai jellemzői. Az éghajlatot befolyásoló tényezők. A levegő felmelegedésének folyamata, törvényszerűségei. Az időjárási elemek. A felhő és csapadékképződés feltételei, folyamata, típusai. A légnyomás és a szél. Szélrendszerek, helyi szelek, ciklonok, anticiklonok és időjárásra gyakorolt hatásuk. Az időjárási elemek és a légszennyezés. A hidroszféra és tagolódása, a vizek éghajlat módosító hatása. Felszíni és felszín alatti vízkészletek Magyarországon. A felszíni vizek típusai, vízjárásuk és hatásuk a természeti környezetre. A vízburok, mint megújuló erőforrás. A kőzetburok Felépítése és a geológiai erők hatása. A kéreg nagy felszínformái. Felszínformáló külső tényezők szerepe a táj kialakulásában. A kőzetek csoportosítása, az egyes kőzetcsoportokhoz tartozó leggyakoribb kőzettípusok jellemzése.</w:t>
      </w:r>
    </w:p>
    <w:p w14:paraId="4190E917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488AAC" w14:textId="357D8F4D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Ökológiai ismeretek</w:t>
      </w:r>
    </w:p>
    <w:p w14:paraId="7760D1BC" w14:textId="1C6215E7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vizes életterek vizsgálata, makrogerinctelen patakvizsgálat (BISEL), makrofita vízvizsgálat. Mikroszkópos vizsgálatok (algák, vízi egysejtűek, gombák, növényi szövetek). Mikroklíma mérési módszerek, mikroklíma mérések. Talajszelvény vizsgálata, a genetikai talajtípus meghatározása, talajok fizikai, kémiai vizsgálata. A növénytakaró mennyiségi vizsgálata, cönológiai felvétel, vegetáció térképezés. Erdő és gyeptársulások meghatározása. A biomassza mérése eltérő társulástani viszonyok között. Anyagforgalmi és energiaáramlási viszonyok vizsgálata eltérő társulásokban. Fitoindikáció, ökológiai indikátorértékek alkalmazása. Ökológiai állapotértékelés (hatásvizsgálat).</w:t>
      </w:r>
    </w:p>
    <w:p w14:paraId="26D0584E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5B1F44" w14:textId="5B191475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Felismerési gyakorlatok</w:t>
      </w:r>
    </w:p>
    <w:p w14:paraId="28DCEBF5" w14:textId="4C275340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Védett növény és állatfajok felismerése, természetes, preparátum, és fényképfelvétel alapján. A legjellemzőbb ásvány és kőzetformák felismerése. Természetvédelmi jelentőségű földtani formák felismerése, azonosítása. Erdei klímazonális, intra- és azonális társulások felismerése, azonosítása. Gyeptársulások felismerése és azonosítása. Populációk és azok változásainak megfigyelése. Az ökokszisztéma anyag és energiaforgalmának vizsgálata.</w:t>
      </w:r>
    </w:p>
    <w:p w14:paraId="2B997E59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54DAB7" w14:textId="3A483755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Természetvédelmi kezelések</w:t>
      </w:r>
    </w:p>
    <w:p w14:paraId="2C2EB04D" w14:textId="228418A3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A természetvédelmi kezelés. A gyepterületek kezelése. A legelők, a fás legelők, legelőerdők kezelése. A vadföldek, gyümölcsösök kezelése. A természetvédelmi erdőterületek kezelése. A rekultiváció, revitalizáció, az élőhelyrekonstrukció módszerei és folyamata a természetvédelmi kezelésben.</w:t>
      </w:r>
    </w:p>
    <w:p w14:paraId="04BFD77D" w14:textId="77777777" w:rsidR="00BB0E45" w:rsidRPr="00453006" w:rsidRDefault="00BB0E45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2E51A4" w14:textId="59558768" w:rsidR="00A23F09" w:rsidRPr="00453006" w:rsidRDefault="003F71C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453006">
        <w:rPr>
          <w:rFonts w:cs="Times New Roman"/>
          <w:b/>
          <w:i/>
        </w:rPr>
        <w:t>Ökoturisztikai és igazgatási gyakorlatok</w:t>
      </w:r>
    </w:p>
    <w:p w14:paraId="0E4AEC5C" w14:textId="458A37B7" w:rsidR="00A23F09" w:rsidRPr="00453006" w:rsidRDefault="003F71C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453006">
        <w:rPr>
          <w:rFonts w:cs="Times New Roman"/>
        </w:rPr>
        <w:t>Ökoturisztikai szállásadás és vendéglátás. Bemutatóhely fenntartása és üzemeltetése. Természeti területek látogatása. Környezeti nevelés és csoportvezetés. Ökoturisztikai marketing. Ügyviteli tevékenységek gyakorlata. Gazdálkodási és pénzügyi tevékenység. Számviteli,</w:t>
      </w:r>
      <w:r w:rsidR="00B85430" w:rsidRPr="00453006">
        <w:rPr>
          <w:rFonts w:cs="Times New Roman"/>
        </w:rPr>
        <w:t xml:space="preserve"> leltározási ismeretek. Projekt</w:t>
      </w:r>
      <w:r w:rsidRPr="00453006">
        <w:rPr>
          <w:rFonts w:cs="Times New Roman"/>
        </w:rPr>
        <w:t>tervezés, kivitelezés, ellenőrzés. Pályázatfigyelés, pályázatírás.</w:t>
      </w:r>
    </w:p>
    <w:p w14:paraId="4CFC41B0" w14:textId="77777777" w:rsidR="00A23F09" w:rsidRPr="00453006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BB1E5A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képzés javasolt helyszíne (ajánlás)</w:t>
      </w:r>
    </w:p>
    <w:p w14:paraId="27A79D92" w14:textId="6D130C3E" w:rsidR="00A23F09" w:rsidRPr="00453006" w:rsidRDefault="003F71C6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>Szaktanterem, hagyományos tanterem, laboratórium, terepi gyakorlat, erdőterület, rét, vízpart, mezőgazdasági terület</w:t>
      </w:r>
    </w:p>
    <w:p w14:paraId="0EC9878F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p w14:paraId="6FB12E70" w14:textId="77777777" w:rsidR="00A23F09" w:rsidRPr="00453006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453006">
        <w:rPr>
          <w:rFonts w:cs="Times New Roman"/>
          <w:b/>
        </w:rPr>
        <w:t>A tantárgy értékelésének módja</w:t>
      </w:r>
    </w:p>
    <w:p w14:paraId="7B4F7E96" w14:textId="4CA2EA1F" w:rsidR="00A23F09" w:rsidRPr="00453006" w:rsidRDefault="00A23F09" w:rsidP="00A23F09">
      <w:pPr>
        <w:spacing w:after="0"/>
        <w:ind w:left="426"/>
        <w:rPr>
          <w:rFonts w:cs="Times New Roman"/>
        </w:rPr>
      </w:pPr>
      <w:r w:rsidRPr="00453006">
        <w:rPr>
          <w:rFonts w:cs="Times New Roman"/>
        </w:rPr>
        <w:t xml:space="preserve">A nemzeti köznevelésről szóló 2011. évi </w:t>
      </w:r>
      <w:r w:rsidR="00B05DFC">
        <w:rPr>
          <w:rFonts w:cs="Times New Roman"/>
        </w:rPr>
        <w:t xml:space="preserve">CXC. törvény </w:t>
      </w:r>
      <w:r w:rsidRPr="00453006">
        <w:rPr>
          <w:rFonts w:cs="Times New Roman"/>
        </w:rPr>
        <w:t xml:space="preserve">54. § </w:t>
      </w:r>
      <w:r w:rsidR="00EB1C42">
        <w:rPr>
          <w:rFonts w:cs="Times New Roman"/>
        </w:rPr>
        <w:t>(2) bekezdés a)</w:t>
      </w:r>
      <w:r w:rsidRPr="00453006">
        <w:rPr>
          <w:rFonts w:cs="Times New Roman"/>
        </w:rPr>
        <w:t xml:space="preserve"> pontja szerinti értékeléssel.</w:t>
      </w:r>
    </w:p>
    <w:p w14:paraId="33B84318" w14:textId="77777777" w:rsidR="00A23F09" w:rsidRPr="00453006" w:rsidRDefault="00A23F09" w:rsidP="00A23F09">
      <w:pPr>
        <w:spacing w:after="0"/>
        <w:ind w:left="426"/>
        <w:rPr>
          <w:rFonts w:cs="Times New Roman"/>
        </w:rPr>
      </w:pPr>
    </w:p>
    <w:sectPr w:rsidR="00A23F09" w:rsidRPr="00453006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11E70F29" w15:done="0"/>
  <w15:commentEx w15:paraId="1EAB6E8B" w15:done="0"/>
  <w15:commentEx w15:paraId="4170DD56" w15:done="0"/>
  <w15:commentEx w15:paraId="1A835E76" w15:done="0"/>
  <w15:commentEx w15:paraId="683D534F" w15:done="0"/>
  <w15:commentEx w15:paraId="13B1FF7A" w15:done="0"/>
  <w15:commentEx w15:paraId="2EA2B5E0" w15:done="0"/>
  <w15:commentEx w15:paraId="22B081CE" w15:done="0"/>
  <w15:commentEx w15:paraId="21260CA9" w15:done="0"/>
  <w15:commentEx w15:paraId="73215DFE" w15:done="0"/>
  <w15:commentEx w15:paraId="5E810399" w15:done="0"/>
  <w15:commentEx w15:paraId="332821F3" w15:done="0"/>
  <w15:commentEx w15:paraId="0A103BA9" w15:done="0"/>
  <w15:commentEx w15:paraId="25AB3D5F" w15:done="0"/>
  <w15:commentEx w15:paraId="355E340A" w15:done="0"/>
  <w15:commentEx w15:paraId="7FAD79E3" w15:done="0"/>
  <w15:commentEx w15:paraId="3D29F433" w15:done="0"/>
  <w15:commentEx w15:paraId="0D8A1063" w15:done="0"/>
  <w15:commentEx w15:paraId="3D08AD6D" w15:done="0"/>
  <w15:commentEx w15:paraId="21DAACFA" w15:done="0"/>
  <w15:commentEx w15:paraId="04A360DD" w15:done="0"/>
  <w15:commentEx w15:paraId="3180147C" w15:done="0"/>
  <w15:commentEx w15:paraId="199E9E5C" w15:done="0"/>
  <w15:commentEx w15:paraId="7BB101FD" w15:done="0"/>
  <w15:commentEx w15:paraId="752DE392" w15:done="0"/>
  <w15:commentEx w15:paraId="36979712" w15:done="0"/>
  <w15:commentEx w15:paraId="7C80420F" w15:done="0"/>
  <w15:commentEx w15:paraId="26F70030" w15:done="0"/>
  <w15:commentEx w15:paraId="6CCEF9AA" w15:done="0"/>
  <w15:commentEx w15:paraId="5B4CF2DB" w15:done="0"/>
  <w15:commentEx w15:paraId="1D1727B2" w15:done="0"/>
  <w15:commentEx w15:paraId="1513FE18" w15:done="0"/>
  <w15:commentEx w15:paraId="320D9E64" w15:done="0"/>
  <w15:commentEx w15:paraId="0B81F4BB" w15:done="0"/>
  <w15:commentEx w15:paraId="7FAC453F" w15:done="0"/>
  <w15:commentEx w15:paraId="0EE98936" w15:done="0"/>
  <w15:commentEx w15:paraId="304191E4" w15:done="0"/>
  <w15:commentEx w15:paraId="5E86B749" w15:done="0"/>
  <w15:commentEx w15:paraId="71325517" w15:done="0"/>
  <w15:commentEx w15:paraId="01C640FB" w15:done="0"/>
  <w15:commentEx w15:paraId="2DB79E4C" w15:done="0"/>
  <w15:commentEx w15:paraId="78409D87" w15:done="0"/>
  <w15:commentEx w15:paraId="1B3523EB" w15:done="0"/>
  <w15:commentEx w15:paraId="61E845AB" w15:done="0"/>
  <w15:commentEx w15:paraId="26C59441" w15:done="0"/>
  <w15:commentEx w15:paraId="49EB87CD" w15:done="0"/>
  <w15:commentEx w15:paraId="04D54102" w15:done="0"/>
  <w15:commentEx w15:paraId="16FFB258" w15:done="0"/>
  <w15:commentEx w15:paraId="042B9078" w15:done="0"/>
  <w15:commentEx w15:paraId="1651FB8D" w15:done="0"/>
  <w15:commentEx w15:paraId="622C0D4A" w15:done="0"/>
  <w15:commentEx w15:paraId="4F06AB25" w15:done="0"/>
  <w15:commentEx w15:paraId="0D9E31E4" w15:done="0"/>
  <w15:commentEx w15:paraId="695F6E8B" w15:done="0"/>
  <w15:commentEx w15:paraId="1F7FE880" w15:done="0"/>
  <w15:commentEx w15:paraId="5214C50B" w15:done="0"/>
  <w15:commentEx w15:paraId="24B725FE" w15:done="0"/>
  <w15:commentEx w15:paraId="09072E40" w15:done="0"/>
  <w15:commentEx w15:paraId="7386061E" w15:done="0"/>
  <w15:commentEx w15:paraId="66BAF79F" w15:done="0"/>
  <w15:commentEx w15:paraId="77A5A7ED" w15:done="0"/>
  <w15:commentEx w15:paraId="29283931" w15:done="0"/>
  <w15:commentEx w15:paraId="11197BE0" w15:done="0"/>
  <w15:commentEx w15:paraId="1F584B73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21616C" w14:textId="77777777" w:rsidR="00246852" w:rsidRDefault="00246852" w:rsidP="00B945BE">
      <w:pPr>
        <w:spacing w:after="0"/>
      </w:pPr>
      <w:r>
        <w:separator/>
      </w:r>
    </w:p>
  </w:endnote>
  <w:endnote w:type="continuationSeparator" w:id="0">
    <w:p w14:paraId="5B0E7E31" w14:textId="77777777" w:rsidR="00246852" w:rsidRDefault="00246852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9D2399" w14:textId="77777777" w:rsidR="00246852" w:rsidRDefault="00246852" w:rsidP="00B945BE">
      <w:pPr>
        <w:spacing w:after="0"/>
      </w:pPr>
      <w:r>
        <w:separator/>
      </w:r>
    </w:p>
  </w:footnote>
  <w:footnote w:type="continuationSeparator" w:id="0">
    <w:p w14:paraId="3714E6FB" w14:textId="77777777" w:rsidR="00246852" w:rsidRDefault="00246852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336B5C"/>
    <w:multiLevelType w:val="hybridMultilevel"/>
    <w:tmpl w:val="88DCC398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33CF4CF6"/>
    <w:multiLevelType w:val="hybridMultilevel"/>
    <w:tmpl w:val="82F0D586"/>
    <w:lvl w:ilvl="0" w:tplc="12D03DD4">
      <w:start w:val="3"/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8"/>
  </w:num>
  <w:num w:numId="4">
    <w:abstractNumId w:val="9"/>
  </w:num>
  <w:num w:numId="5">
    <w:abstractNumId w:val="0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 w:numId="1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ataki">
    <w15:presenceInfo w15:providerId="None" w15:userId="patak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DF8"/>
    <w:rsid w:val="0001241B"/>
    <w:rsid w:val="00020671"/>
    <w:rsid w:val="00033C9C"/>
    <w:rsid w:val="00033FE0"/>
    <w:rsid w:val="00035A8A"/>
    <w:rsid w:val="0004786E"/>
    <w:rsid w:val="00051628"/>
    <w:rsid w:val="00062B0C"/>
    <w:rsid w:val="0006384D"/>
    <w:rsid w:val="0007263D"/>
    <w:rsid w:val="00074671"/>
    <w:rsid w:val="0007689F"/>
    <w:rsid w:val="000772D7"/>
    <w:rsid w:val="00083CBB"/>
    <w:rsid w:val="00083D88"/>
    <w:rsid w:val="00084DC0"/>
    <w:rsid w:val="0009508E"/>
    <w:rsid w:val="000A21B7"/>
    <w:rsid w:val="000A2E27"/>
    <w:rsid w:val="000B44B8"/>
    <w:rsid w:val="000B5CE0"/>
    <w:rsid w:val="000B5E9D"/>
    <w:rsid w:val="000C2A52"/>
    <w:rsid w:val="000E1DAA"/>
    <w:rsid w:val="000F44A2"/>
    <w:rsid w:val="00117CD3"/>
    <w:rsid w:val="0012134D"/>
    <w:rsid w:val="0012434F"/>
    <w:rsid w:val="00157074"/>
    <w:rsid w:val="00160E0E"/>
    <w:rsid w:val="00170675"/>
    <w:rsid w:val="0017186D"/>
    <w:rsid w:val="00174F4B"/>
    <w:rsid w:val="00175B10"/>
    <w:rsid w:val="001924F4"/>
    <w:rsid w:val="001A2ABC"/>
    <w:rsid w:val="001A7777"/>
    <w:rsid w:val="001B02CB"/>
    <w:rsid w:val="001B61A0"/>
    <w:rsid w:val="001C7E77"/>
    <w:rsid w:val="001D7FC1"/>
    <w:rsid w:val="001E7B1E"/>
    <w:rsid w:val="001F08AF"/>
    <w:rsid w:val="001F12E5"/>
    <w:rsid w:val="001F47A7"/>
    <w:rsid w:val="00216033"/>
    <w:rsid w:val="00244218"/>
    <w:rsid w:val="00246852"/>
    <w:rsid w:val="00250FD5"/>
    <w:rsid w:val="0025489A"/>
    <w:rsid w:val="002608C0"/>
    <w:rsid w:val="002625A0"/>
    <w:rsid w:val="00266A2C"/>
    <w:rsid w:val="0026720A"/>
    <w:rsid w:val="002769BD"/>
    <w:rsid w:val="00291386"/>
    <w:rsid w:val="00294190"/>
    <w:rsid w:val="002A20DC"/>
    <w:rsid w:val="002B02B9"/>
    <w:rsid w:val="002C6866"/>
    <w:rsid w:val="002D029F"/>
    <w:rsid w:val="002D799A"/>
    <w:rsid w:val="002E378D"/>
    <w:rsid w:val="00300682"/>
    <w:rsid w:val="00314554"/>
    <w:rsid w:val="00317E9F"/>
    <w:rsid w:val="00320239"/>
    <w:rsid w:val="003257AC"/>
    <w:rsid w:val="003262AC"/>
    <w:rsid w:val="003325F4"/>
    <w:rsid w:val="0034048E"/>
    <w:rsid w:val="003468AB"/>
    <w:rsid w:val="003533F5"/>
    <w:rsid w:val="00360F73"/>
    <w:rsid w:val="00366C9C"/>
    <w:rsid w:val="0037141A"/>
    <w:rsid w:val="00381B6C"/>
    <w:rsid w:val="00386BA5"/>
    <w:rsid w:val="00390F08"/>
    <w:rsid w:val="00391719"/>
    <w:rsid w:val="003A0EC9"/>
    <w:rsid w:val="003A58A7"/>
    <w:rsid w:val="003A7273"/>
    <w:rsid w:val="003A7800"/>
    <w:rsid w:val="003B10A4"/>
    <w:rsid w:val="003B1333"/>
    <w:rsid w:val="003D4810"/>
    <w:rsid w:val="003F588B"/>
    <w:rsid w:val="003F71C6"/>
    <w:rsid w:val="004007C5"/>
    <w:rsid w:val="004011EB"/>
    <w:rsid w:val="0041674C"/>
    <w:rsid w:val="00420CA2"/>
    <w:rsid w:val="004239CF"/>
    <w:rsid w:val="00426376"/>
    <w:rsid w:val="00427407"/>
    <w:rsid w:val="00430699"/>
    <w:rsid w:val="00437470"/>
    <w:rsid w:val="004411EE"/>
    <w:rsid w:val="004528C1"/>
    <w:rsid w:val="00453006"/>
    <w:rsid w:val="0045474F"/>
    <w:rsid w:val="00465799"/>
    <w:rsid w:val="00472A2C"/>
    <w:rsid w:val="00477E3A"/>
    <w:rsid w:val="0049127E"/>
    <w:rsid w:val="0049508F"/>
    <w:rsid w:val="004A65F6"/>
    <w:rsid w:val="004A7F8A"/>
    <w:rsid w:val="004B1E91"/>
    <w:rsid w:val="004C14BC"/>
    <w:rsid w:val="004E232B"/>
    <w:rsid w:val="004E32A8"/>
    <w:rsid w:val="004F48EC"/>
    <w:rsid w:val="004F6765"/>
    <w:rsid w:val="005022B9"/>
    <w:rsid w:val="00510D01"/>
    <w:rsid w:val="00515564"/>
    <w:rsid w:val="00524B52"/>
    <w:rsid w:val="0052569E"/>
    <w:rsid w:val="00536233"/>
    <w:rsid w:val="00542024"/>
    <w:rsid w:val="00543CE0"/>
    <w:rsid w:val="00555044"/>
    <w:rsid w:val="00565574"/>
    <w:rsid w:val="005819D4"/>
    <w:rsid w:val="005900A4"/>
    <w:rsid w:val="0059288A"/>
    <w:rsid w:val="005A3F3E"/>
    <w:rsid w:val="005C10A1"/>
    <w:rsid w:val="005D0A90"/>
    <w:rsid w:val="005D2DE8"/>
    <w:rsid w:val="005E021B"/>
    <w:rsid w:val="005E6176"/>
    <w:rsid w:val="005E7002"/>
    <w:rsid w:val="005F22E2"/>
    <w:rsid w:val="00602463"/>
    <w:rsid w:val="00603AF7"/>
    <w:rsid w:val="00605C7E"/>
    <w:rsid w:val="006118B6"/>
    <w:rsid w:val="00617E05"/>
    <w:rsid w:val="00622423"/>
    <w:rsid w:val="00634AC3"/>
    <w:rsid w:val="0063594D"/>
    <w:rsid w:val="00636069"/>
    <w:rsid w:val="00645B4F"/>
    <w:rsid w:val="0065053C"/>
    <w:rsid w:val="00657AC1"/>
    <w:rsid w:val="00661B13"/>
    <w:rsid w:val="00671594"/>
    <w:rsid w:val="006817F9"/>
    <w:rsid w:val="006831AC"/>
    <w:rsid w:val="00696ED9"/>
    <w:rsid w:val="006A001F"/>
    <w:rsid w:val="006B6253"/>
    <w:rsid w:val="006D68B6"/>
    <w:rsid w:val="006F5812"/>
    <w:rsid w:val="00704A02"/>
    <w:rsid w:val="00707AD9"/>
    <w:rsid w:val="00712D87"/>
    <w:rsid w:val="007205F8"/>
    <w:rsid w:val="007308AA"/>
    <w:rsid w:val="00732BC7"/>
    <w:rsid w:val="00736849"/>
    <w:rsid w:val="00741EC3"/>
    <w:rsid w:val="00750BD7"/>
    <w:rsid w:val="00752ECD"/>
    <w:rsid w:val="00770727"/>
    <w:rsid w:val="00770AA2"/>
    <w:rsid w:val="007761DE"/>
    <w:rsid w:val="00783D0C"/>
    <w:rsid w:val="007A6112"/>
    <w:rsid w:val="007A6A5C"/>
    <w:rsid w:val="007B3463"/>
    <w:rsid w:val="007E482A"/>
    <w:rsid w:val="007F3316"/>
    <w:rsid w:val="007F4835"/>
    <w:rsid w:val="0080081B"/>
    <w:rsid w:val="00807FA9"/>
    <w:rsid w:val="00811551"/>
    <w:rsid w:val="00820131"/>
    <w:rsid w:val="00821E80"/>
    <w:rsid w:val="008271DB"/>
    <w:rsid w:val="0083064C"/>
    <w:rsid w:val="00831772"/>
    <w:rsid w:val="0084019A"/>
    <w:rsid w:val="00841662"/>
    <w:rsid w:val="00847BA6"/>
    <w:rsid w:val="00854DD4"/>
    <w:rsid w:val="008553B5"/>
    <w:rsid w:val="0085645E"/>
    <w:rsid w:val="00871F45"/>
    <w:rsid w:val="00876453"/>
    <w:rsid w:val="008A17AB"/>
    <w:rsid w:val="008A216B"/>
    <w:rsid w:val="008B01A2"/>
    <w:rsid w:val="008B263C"/>
    <w:rsid w:val="008B6582"/>
    <w:rsid w:val="008B7E20"/>
    <w:rsid w:val="008E185F"/>
    <w:rsid w:val="008F05CD"/>
    <w:rsid w:val="008F1A3A"/>
    <w:rsid w:val="009112E2"/>
    <w:rsid w:val="00935F76"/>
    <w:rsid w:val="0094553A"/>
    <w:rsid w:val="00953953"/>
    <w:rsid w:val="0096446F"/>
    <w:rsid w:val="0097047D"/>
    <w:rsid w:val="00972853"/>
    <w:rsid w:val="009944BB"/>
    <w:rsid w:val="009A6D48"/>
    <w:rsid w:val="009B3980"/>
    <w:rsid w:val="009B3FB1"/>
    <w:rsid w:val="009B5699"/>
    <w:rsid w:val="009B6E6E"/>
    <w:rsid w:val="009C28EA"/>
    <w:rsid w:val="00A00CE7"/>
    <w:rsid w:val="00A03D39"/>
    <w:rsid w:val="00A05350"/>
    <w:rsid w:val="00A17996"/>
    <w:rsid w:val="00A217BF"/>
    <w:rsid w:val="00A23F09"/>
    <w:rsid w:val="00A24DEC"/>
    <w:rsid w:val="00A305F6"/>
    <w:rsid w:val="00A339AE"/>
    <w:rsid w:val="00A406FB"/>
    <w:rsid w:val="00A50696"/>
    <w:rsid w:val="00A5101E"/>
    <w:rsid w:val="00A6225F"/>
    <w:rsid w:val="00A70608"/>
    <w:rsid w:val="00A80941"/>
    <w:rsid w:val="00A814B6"/>
    <w:rsid w:val="00A85EE3"/>
    <w:rsid w:val="00A9676C"/>
    <w:rsid w:val="00AB789B"/>
    <w:rsid w:val="00AD55B2"/>
    <w:rsid w:val="00AD7F25"/>
    <w:rsid w:val="00AF13ED"/>
    <w:rsid w:val="00B00C68"/>
    <w:rsid w:val="00B0558B"/>
    <w:rsid w:val="00B05DFC"/>
    <w:rsid w:val="00B21076"/>
    <w:rsid w:val="00B23E68"/>
    <w:rsid w:val="00B267A1"/>
    <w:rsid w:val="00B52279"/>
    <w:rsid w:val="00B56EF4"/>
    <w:rsid w:val="00B75532"/>
    <w:rsid w:val="00B77F27"/>
    <w:rsid w:val="00B85430"/>
    <w:rsid w:val="00B862AB"/>
    <w:rsid w:val="00B945BE"/>
    <w:rsid w:val="00BA3826"/>
    <w:rsid w:val="00BA3D88"/>
    <w:rsid w:val="00BB0E45"/>
    <w:rsid w:val="00BD0108"/>
    <w:rsid w:val="00BF4EAA"/>
    <w:rsid w:val="00C0314C"/>
    <w:rsid w:val="00C103B2"/>
    <w:rsid w:val="00C124C0"/>
    <w:rsid w:val="00C24A94"/>
    <w:rsid w:val="00C31CD4"/>
    <w:rsid w:val="00C32AD6"/>
    <w:rsid w:val="00C40897"/>
    <w:rsid w:val="00C53E01"/>
    <w:rsid w:val="00C64856"/>
    <w:rsid w:val="00C70BAB"/>
    <w:rsid w:val="00C72AA0"/>
    <w:rsid w:val="00C75C1C"/>
    <w:rsid w:val="00C81BEE"/>
    <w:rsid w:val="00C86B7B"/>
    <w:rsid w:val="00CA1243"/>
    <w:rsid w:val="00CA252E"/>
    <w:rsid w:val="00CA4A2C"/>
    <w:rsid w:val="00CB35F2"/>
    <w:rsid w:val="00CB484D"/>
    <w:rsid w:val="00CC2277"/>
    <w:rsid w:val="00CC5A6E"/>
    <w:rsid w:val="00CC73F3"/>
    <w:rsid w:val="00CD37F8"/>
    <w:rsid w:val="00CE082F"/>
    <w:rsid w:val="00CF79D1"/>
    <w:rsid w:val="00D0529C"/>
    <w:rsid w:val="00D059CB"/>
    <w:rsid w:val="00D1431E"/>
    <w:rsid w:val="00D16F37"/>
    <w:rsid w:val="00D22413"/>
    <w:rsid w:val="00D44B4A"/>
    <w:rsid w:val="00D47F69"/>
    <w:rsid w:val="00D52C63"/>
    <w:rsid w:val="00D66BE8"/>
    <w:rsid w:val="00D743A9"/>
    <w:rsid w:val="00D87B41"/>
    <w:rsid w:val="00D93B4D"/>
    <w:rsid w:val="00DA3990"/>
    <w:rsid w:val="00DB4F25"/>
    <w:rsid w:val="00DB731D"/>
    <w:rsid w:val="00DC3DF8"/>
    <w:rsid w:val="00DD07B5"/>
    <w:rsid w:val="00DD2C08"/>
    <w:rsid w:val="00DD65F6"/>
    <w:rsid w:val="00DE092D"/>
    <w:rsid w:val="00E1046E"/>
    <w:rsid w:val="00E10814"/>
    <w:rsid w:val="00E111A8"/>
    <w:rsid w:val="00E156A6"/>
    <w:rsid w:val="00E31B34"/>
    <w:rsid w:val="00E42D4A"/>
    <w:rsid w:val="00E431FD"/>
    <w:rsid w:val="00E50FE4"/>
    <w:rsid w:val="00E66584"/>
    <w:rsid w:val="00E75581"/>
    <w:rsid w:val="00E85051"/>
    <w:rsid w:val="00E87824"/>
    <w:rsid w:val="00E949F5"/>
    <w:rsid w:val="00E96240"/>
    <w:rsid w:val="00EA05C2"/>
    <w:rsid w:val="00EA79A2"/>
    <w:rsid w:val="00EB1C42"/>
    <w:rsid w:val="00EC0AD4"/>
    <w:rsid w:val="00EC28C8"/>
    <w:rsid w:val="00EE359D"/>
    <w:rsid w:val="00EE54A1"/>
    <w:rsid w:val="00F0277F"/>
    <w:rsid w:val="00F03A24"/>
    <w:rsid w:val="00F058FA"/>
    <w:rsid w:val="00F05CA0"/>
    <w:rsid w:val="00F17919"/>
    <w:rsid w:val="00F17D0D"/>
    <w:rsid w:val="00F2150D"/>
    <w:rsid w:val="00F229A0"/>
    <w:rsid w:val="00F24097"/>
    <w:rsid w:val="00F347C6"/>
    <w:rsid w:val="00F367CF"/>
    <w:rsid w:val="00F368DC"/>
    <w:rsid w:val="00F37407"/>
    <w:rsid w:val="00F4081D"/>
    <w:rsid w:val="00F41AF1"/>
    <w:rsid w:val="00F47062"/>
    <w:rsid w:val="00F63C3F"/>
    <w:rsid w:val="00F75045"/>
    <w:rsid w:val="00F76EB5"/>
    <w:rsid w:val="00F87E0B"/>
    <w:rsid w:val="00FB033E"/>
    <w:rsid w:val="00FB06FB"/>
    <w:rsid w:val="00FB273F"/>
    <w:rsid w:val="00FB4F72"/>
    <w:rsid w:val="00FB5939"/>
    <w:rsid w:val="00FB6DBC"/>
    <w:rsid w:val="00FC43C9"/>
    <w:rsid w:val="00FC6E0A"/>
    <w:rsid w:val="00FD2804"/>
    <w:rsid w:val="00FE4DBE"/>
    <w:rsid w:val="00FF073B"/>
    <w:rsid w:val="00FF2FA4"/>
    <w:rsid w:val="00FF4615"/>
    <w:rsid w:val="00FF7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FC7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dor-I\Downloads\kttv_sablon_2018_szg_180119%20(2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2611FA9AC45EBC469CB77ED62D838498" ma:contentTypeVersion="0" ma:contentTypeDescription="Új dokumentum létrehozása." ma:contentTypeScope="" ma:versionID="a2555f7871b2c7a9986cc76ee0db1dc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DE323C-D427-40A3-9C3E-154B52C6F8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6EB4365-814F-45D9-B2B8-501A65EBE1E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D529153-96D9-4105-89EC-F25D50D65B8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C6470A0-4B30-4AFE-972F-64D493917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 (2)</Template>
  <TotalTime>29</TotalTime>
  <Pages>99</Pages>
  <Words>19759</Words>
  <Characters>136344</Characters>
  <Application>Microsoft Office Word</Application>
  <DocSecurity>0</DocSecurity>
  <Lines>1136</Lines>
  <Paragraphs>311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155792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Sztojkáné Bodor Ildikó</dc:creator>
  <dc:description>GINOP-6.2.4-VEKOP-16-2017-0001 – A 21. századi szakképzés és felnőttképzés minőségének valamint tartalmának fejlesztése</dc:description>
  <cp:lastModifiedBy>Damjanovics-Baán Fruzsina</cp:lastModifiedBy>
  <cp:revision>12</cp:revision>
  <dcterms:created xsi:type="dcterms:W3CDTF">2018-03-27T09:48:00Z</dcterms:created>
  <dcterms:modified xsi:type="dcterms:W3CDTF">2018-06-20T10:57:00Z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0x0101002611FA9AC45EBC469CB77ED62D838498</vt:lpwstr>
  </property>
</Properties>
</file>