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E0B105" w14:textId="667E1AD4" w:rsidR="001E7B1E" w:rsidRPr="00115702" w:rsidRDefault="00763D8A" w:rsidP="004F48EC">
      <w:pPr>
        <w:jc w:val="center"/>
        <w:rPr>
          <w:rFonts w:cs="Times New Roman"/>
        </w:rPr>
      </w:pPr>
      <w:r w:rsidRPr="00115702">
        <w:rPr>
          <w:rFonts w:cs="Times New Roman"/>
        </w:rPr>
        <w:t>2.174.</w:t>
      </w:r>
    </w:p>
    <w:p w14:paraId="3C962109" w14:textId="77777777" w:rsidR="00763D8A" w:rsidRPr="00115702" w:rsidRDefault="00763D8A" w:rsidP="004F48EC">
      <w:pPr>
        <w:jc w:val="center"/>
        <w:rPr>
          <w:rFonts w:cs="Times New Roman"/>
        </w:rPr>
      </w:pPr>
    </w:p>
    <w:p w14:paraId="0FF3F0C6" w14:textId="77777777" w:rsidR="001A7777" w:rsidRPr="00115702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115702">
        <w:rPr>
          <w:rFonts w:cs="Times New Roman"/>
          <w:b/>
          <w:caps/>
          <w:spacing w:val="60"/>
          <w:szCs w:val="24"/>
        </w:rPr>
        <w:t>Szakképzési kerettanterv</w:t>
      </w:r>
    </w:p>
    <w:p w14:paraId="1C689B3F" w14:textId="1C06EC0D" w:rsidR="001A7777" w:rsidRPr="00115702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115702">
        <w:rPr>
          <w:rFonts w:cs="Times New Roman"/>
          <w:b/>
          <w:szCs w:val="24"/>
        </w:rPr>
        <w:t>a</w:t>
      </w:r>
      <w:r w:rsidR="007E13D2" w:rsidRPr="00115702">
        <w:rPr>
          <w:rFonts w:cs="Times New Roman"/>
          <w:b/>
          <w:szCs w:val="24"/>
        </w:rPr>
        <w:t>z</w:t>
      </w:r>
      <w:proofErr w:type="gramEnd"/>
    </w:p>
    <w:p w14:paraId="74188604" w14:textId="7035B503" w:rsidR="0065053C" w:rsidRPr="00115702" w:rsidRDefault="00B4472B" w:rsidP="001A7777">
      <w:pPr>
        <w:jc w:val="center"/>
        <w:rPr>
          <w:rFonts w:cs="Times New Roman"/>
          <w:b/>
          <w:caps/>
          <w:szCs w:val="24"/>
        </w:rPr>
      </w:pPr>
      <w:r w:rsidRPr="00115702">
        <w:rPr>
          <w:rFonts w:cs="Times New Roman"/>
          <w:b/>
          <w:caps/>
          <w:szCs w:val="24"/>
        </w:rPr>
        <w:t>V</w:t>
      </w:r>
      <w:r w:rsidR="0065053C" w:rsidRPr="00115702">
        <w:rPr>
          <w:rFonts w:cs="Times New Roman"/>
          <w:b/>
          <w:caps/>
          <w:szCs w:val="24"/>
        </w:rPr>
        <w:t xml:space="preserve">. </w:t>
      </w:r>
      <w:r w:rsidRPr="00115702">
        <w:rPr>
          <w:rFonts w:cs="Times New Roman"/>
          <w:b/>
          <w:caps/>
          <w:szCs w:val="24"/>
        </w:rPr>
        <w:t>Képző-és iparművészet</w:t>
      </w:r>
    </w:p>
    <w:p w14:paraId="6BDA4841" w14:textId="77777777" w:rsidR="0065053C" w:rsidRPr="00115702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115702">
        <w:rPr>
          <w:rFonts w:cs="Times New Roman"/>
          <w:b/>
          <w:szCs w:val="24"/>
        </w:rPr>
        <w:t>ágazathoz</w:t>
      </w:r>
      <w:proofErr w:type="gramEnd"/>
      <w:r w:rsidRPr="00115702">
        <w:rPr>
          <w:rFonts w:cs="Times New Roman"/>
          <w:b/>
          <w:szCs w:val="24"/>
        </w:rPr>
        <w:t xml:space="preserve"> tartozó</w:t>
      </w:r>
    </w:p>
    <w:p w14:paraId="3012C8BF" w14:textId="3B988DC6" w:rsidR="001A7777" w:rsidRPr="00115702" w:rsidRDefault="00B4472B" w:rsidP="001A7777">
      <w:pPr>
        <w:jc w:val="center"/>
        <w:rPr>
          <w:rFonts w:cs="Times New Roman"/>
          <w:b/>
          <w:szCs w:val="24"/>
        </w:rPr>
      </w:pPr>
      <w:r w:rsidRPr="00115702">
        <w:rPr>
          <w:rFonts w:cs="Times New Roman"/>
          <w:b/>
          <w:szCs w:val="24"/>
        </w:rPr>
        <w:t>54 211 09</w:t>
      </w:r>
    </w:p>
    <w:p w14:paraId="5BAC06DA" w14:textId="6B846572" w:rsidR="001A7777" w:rsidRPr="00115702" w:rsidRDefault="00B4472B" w:rsidP="001A7777">
      <w:pPr>
        <w:jc w:val="center"/>
        <w:rPr>
          <w:rFonts w:cs="Times New Roman"/>
          <w:b/>
          <w:caps/>
          <w:szCs w:val="24"/>
        </w:rPr>
      </w:pPr>
      <w:r w:rsidRPr="00115702">
        <w:rPr>
          <w:rFonts w:cs="Times New Roman"/>
          <w:b/>
          <w:caps/>
          <w:szCs w:val="24"/>
        </w:rPr>
        <w:t>Üvegműves</w:t>
      </w:r>
    </w:p>
    <w:p w14:paraId="718FAD43" w14:textId="77777777" w:rsidR="004F48EC" w:rsidRPr="00115702" w:rsidRDefault="001A7777" w:rsidP="004F48EC">
      <w:pPr>
        <w:jc w:val="center"/>
        <w:rPr>
          <w:rFonts w:cs="Times New Roman"/>
          <w:b/>
          <w:caps/>
          <w:szCs w:val="24"/>
        </w:rPr>
      </w:pPr>
      <w:r w:rsidRPr="00115702">
        <w:rPr>
          <w:rFonts w:cs="Times New Roman"/>
          <w:b/>
          <w:caps/>
          <w:szCs w:val="24"/>
        </w:rPr>
        <w:t>szakképesítéshez</w:t>
      </w:r>
    </w:p>
    <w:p w14:paraId="2FF6DBE7" w14:textId="01A964FB" w:rsidR="00770AA2" w:rsidRPr="00115702" w:rsidRDefault="004F48EC" w:rsidP="004F48EC">
      <w:pPr>
        <w:jc w:val="center"/>
        <w:rPr>
          <w:rFonts w:cs="Times New Roman"/>
          <w:b/>
          <w:caps/>
          <w:szCs w:val="24"/>
        </w:rPr>
      </w:pPr>
      <w:r w:rsidRPr="00115702">
        <w:rPr>
          <w:rFonts w:cs="Times New Roman"/>
          <w:b/>
          <w:szCs w:val="24"/>
        </w:rPr>
        <w:t>(a</w:t>
      </w:r>
      <w:r w:rsidR="007E13D2" w:rsidRPr="00115702">
        <w:rPr>
          <w:rFonts w:cs="Times New Roman"/>
          <w:b/>
          <w:szCs w:val="24"/>
        </w:rPr>
        <w:t>z</w:t>
      </w:r>
      <w:r w:rsidRPr="00115702">
        <w:rPr>
          <w:rFonts w:cs="Times New Roman"/>
          <w:b/>
          <w:szCs w:val="24"/>
        </w:rPr>
        <w:t xml:space="preserve"> </w:t>
      </w:r>
      <w:r w:rsidR="00B4472B" w:rsidRPr="00115702">
        <w:rPr>
          <w:rFonts w:cs="Times New Roman"/>
          <w:b/>
          <w:szCs w:val="24"/>
        </w:rPr>
        <w:t>51 345 02</w:t>
      </w:r>
      <w:r w:rsidRPr="00115702">
        <w:rPr>
          <w:rFonts w:cs="Times New Roman"/>
          <w:b/>
          <w:caps/>
          <w:szCs w:val="24"/>
        </w:rPr>
        <w:t xml:space="preserve"> </w:t>
      </w:r>
      <w:r w:rsidR="00B4472B" w:rsidRPr="00115702">
        <w:rPr>
          <w:rFonts w:cs="Times New Roman"/>
          <w:b/>
          <w:caps/>
          <w:szCs w:val="24"/>
        </w:rPr>
        <w:t xml:space="preserve">képző- </w:t>
      </w:r>
      <w:proofErr w:type="gramStart"/>
      <w:r w:rsidR="00B4472B" w:rsidRPr="00115702">
        <w:rPr>
          <w:rFonts w:cs="Times New Roman"/>
          <w:b/>
          <w:caps/>
          <w:szCs w:val="24"/>
        </w:rPr>
        <w:t>és</w:t>
      </w:r>
      <w:proofErr w:type="gramEnd"/>
      <w:r w:rsidR="00B4472B" w:rsidRPr="00115702">
        <w:rPr>
          <w:rFonts w:cs="Times New Roman"/>
          <w:b/>
          <w:caps/>
          <w:szCs w:val="24"/>
        </w:rPr>
        <w:t xml:space="preserve"> iparművészeti program- és projektszervező</w:t>
      </w:r>
    </w:p>
    <w:p w14:paraId="3562DF9A" w14:textId="08739F11" w:rsidR="004F48EC" w:rsidRPr="00115702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115702">
        <w:rPr>
          <w:rFonts w:cs="Times New Roman"/>
          <w:b/>
          <w:szCs w:val="24"/>
        </w:rPr>
        <w:t>mellék</w:t>
      </w:r>
      <w:r w:rsidR="00770AA2" w:rsidRPr="00115702">
        <w:rPr>
          <w:rFonts w:cs="Times New Roman"/>
          <w:b/>
          <w:szCs w:val="24"/>
        </w:rPr>
        <w:t>-</w:t>
      </w:r>
      <w:r w:rsidRPr="00115702">
        <w:rPr>
          <w:rFonts w:cs="Times New Roman"/>
          <w:b/>
          <w:szCs w:val="24"/>
        </w:rPr>
        <w:t>szakképesítéssel</w:t>
      </w:r>
      <w:proofErr w:type="gramEnd"/>
      <w:r w:rsidRPr="00115702">
        <w:rPr>
          <w:rFonts w:cs="Times New Roman"/>
          <w:b/>
          <w:szCs w:val="24"/>
        </w:rPr>
        <w:t>)</w:t>
      </w:r>
    </w:p>
    <w:p w14:paraId="2D28E3F9" w14:textId="77777777" w:rsidR="000B5E9D" w:rsidRPr="00115702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14BE96CF" w14:textId="77777777" w:rsidR="001A7777" w:rsidRPr="00115702" w:rsidRDefault="001A7777" w:rsidP="000B5E9D">
      <w:pPr>
        <w:spacing w:after="0"/>
        <w:rPr>
          <w:rFonts w:cs="Times New Roman"/>
        </w:rPr>
      </w:pPr>
    </w:p>
    <w:p w14:paraId="6EAC4462" w14:textId="77777777" w:rsidR="00F24097" w:rsidRPr="00115702" w:rsidRDefault="00F24097" w:rsidP="00F24097">
      <w:p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 xml:space="preserve">I. </w:t>
      </w:r>
      <w:proofErr w:type="gramStart"/>
      <w:r w:rsidRPr="00115702">
        <w:rPr>
          <w:rFonts w:cs="Times New Roman"/>
          <w:b/>
        </w:rPr>
        <w:t>A</w:t>
      </w:r>
      <w:proofErr w:type="gramEnd"/>
      <w:r w:rsidRPr="00115702">
        <w:rPr>
          <w:rFonts w:cs="Times New Roman"/>
          <w:b/>
        </w:rPr>
        <w:t xml:space="preserve"> szakképzés jogi háttere</w:t>
      </w:r>
    </w:p>
    <w:p w14:paraId="61C864DA" w14:textId="77777777" w:rsidR="00F24097" w:rsidRPr="00115702" w:rsidRDefault="00F24097" w:rsidP="00F24097">
      <w:pPr>
        <w:spacing w:after="0"/>
        <w:rPr>
          <w:rFonts w:cs="Times New Roman"/>
        </w:rPr>
      </w:pPr>
      <w:r w:rsidRPr="00115702">
        <w:rPr>
          <w:rFonts w:cs="Times New Roman"/>
        </w:rPr>
        <w:t>A szakképzési kerettanterv</w:t>
      </w:r>
    </w:p>
    <w:p w14:paraId="5FD1E5C5" w14:textId="77777777" w:rsidR="00F24097" w:rsidRPr="0011570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15702">
        <w:rPr>
          <w:rFonts w:cs="Times New Roman"/>
        </w:rPr>
        <w:t>a nemzeti köznevelésről szóló 2011. évi CXC. törvény,</w:t>
      </w:r>
    </w:p>
    <w:p w14:paraId="1268A9F6" w14:textId="77777777" w:rsidR="00F24097" w:rsidRPr="0011570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15702">
        <w:rPr>
          <w:rFonts w:cs="Times New Roman"/>
        </w:rPr>
        <w:t>a szakképzésről szóló 2011. évi CLXXXVII. törvény,</w:t>
      </w:r>
    </w:p>
    <w:p w14:paraId="544CEB5A" w14:textId="77777777" w:rsidR="00F24097" w:rsidRPr="00115702" w:rsidRDefault="00F24097" w:rsidP="00F24097">
      <w:pPr>
        <w:spacing w:after="0"/>
        <w:rPr>
          <w:rFonts w:cs="Times New Roman"/>
        </w:rPr>
      </w:pPr>
    </w:p>
    <w:p w14:paraId="25EDC340" w14:textId="77777777" w:rsidR="00F24097" w:rsidRPr="00115702" w:rsidRDefault="00F24097" w:rsidP="00F24097">
      <w:pPr>
        <w:spacing w:after="0"/>
        <w:rPr>
          <w:rFonts w:cs="Times New Roman"/>
        </w:rPr>
      </w:pPr>
      <w:proofErr w:type="gramStart"/>
      <w:r w:rsidRPr="00115702">
        <w:rPr>
          <w:rFonts w:cs="Times New Roman"/>
        </w:rPr>
        <w:t>valamint</w:t>
      </w:r>
      <w:proofErr w:type="gramEnd"/>
    </w:p>
    <w:p w14:paraId="2D6822C7" w14:textId="43681442" w:rsidR="00F24097" w:rsidRPr="0011570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15702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115702">
        <w:rPr>
          <w:rFonts w:cs="Times New Roman"/>
        </w:rPr>
        <w:t>Korm. rendelet</w:t>
      </w:r>
      <w:r w:rsidRPr="00115702">
        <w:rPr>
          <w:rFonts w:cs="Times New Roman"/>
        </w:rPr>
        <w:t>,</w:t>
      </w:r>
    </w:p>
    <w:p w14:paraId="0F0AEC6F" w14:textId="75F2470A" w:rsidR="00F24097" w:rsidRPr="0011570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15702">
        <w:rPr>
          <w:rFonts w:cs="Times New Roman"/>
        </w:rPr>
        <w:t xml:space="preserve">az állam által elismert szakképesítések szakmai követelménymoduljairól szóló 217/2012. (VIII. 9.) </w:t>
      </w:r>
      <w:r w:rsidR="00115702">
        <w:rPr>
          <w:rFonts w:cs="Times New Roman"/>
        </w:rPr>
        <w:t>Korm. rendelet és</w:t>
      </w:r>
    </w:p>
    <w:p w14:paraId="311D2462" w14:textId="4920E1F1" w:rsidR="00F24097" w:rsidRPr="00115702" w:rsidRDefault="00953DB0" w:rsidP="00953DB0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953DB0">
        <w:rPr>
          <w:rFonts w:cs="Times New Roman"/>
        </w:rPr>
        <w:t>az emberi erőforrások minisztere ágazatába tartozó szakképesítések szakmai és vizsgakövetelményeiről szóló</w:t>
      </w:r>
      <w:r w:rsidR="00F24097" w:rsidRPr="00115702">
        <w:rPr>
          <w:rFonts w:cs="Times New Roman"/>
        </w:rPr>
        <w:t xml:space="preserve"> </w:t>
      </w:r>
      <w:r w:rsidR="005847F9" w:rsidRPr="00115702">
        <w:rPr>
          <w:rFonts w:cs="Times New Roman"/>
        </w:rPr>
        <w:t>27</w:t>
      </w:r>
      <w:r w:rsidR="00F24097" w:rsidRPr="00115702">
        <w:rPr>
          <w:rFonts w:cs="Times New Roman"/>
        </w:rPr>
        <w:t>/201</w:t>
      </w:r>
      <w:r w:rsidR="005847F9" w:rsidRPr="00115702">
        <w:rPr>
          <w:rFonts w:cs="Times New Roman"/>
        </w:rPr>
        <w:t>6</w:t>
      </w:r>
      <w:r w:rsidR="00F24097" w:rsidRPr="00115702">
        <w:rPr>
          <w:rFonts w:cs="Times New Roman"/>
        </w:rPr>
        <w:t>. (</w:t>
      </w:r>
      <w:r w:rsidR="005847F9" w:rsidRPr="00115702">
        <w:rPr>
          <w:rFonts w:cs="Times New Roman"/>
        </w:rPr>
        <w:t>IX</w:t>
      </w:r>
      <w:r w:rsidR="00F24097" w:rsidRPr="00115702">
        <w:rPr>
          <w:rFonts w:cs="Times New Roman"/>
        </w:rPr>
        <w:t xml:space="preserve">. </w:t>
      </w:r>
      <w:r w:rsidR="005847F9" w:rsidRPr="00115702">
        <w:rPr>
          <w:rFonts w:cs="Times New Roman"/>
        </w:rPr>
        <w:t>16</w:t>
      </w:r>
      <w:r w:rsidR="00F24097" w:rsidRPr="00115702">
        <w:rPr>
          <w:rFonts w:cs="Times New Roman"/>
        </w:rPr>
        <w:t xml:space="preserve">.) </w:t>
      </w:r>
      <w:r w:rsidR="005847F9" w:rsidRPr="00115702">
        <w:rPr>
          <w:rFonts w:cs="Times New Roman"/>
        </w:rPr>
        <w:t>EMMI</w:t>
      </w:r>
      <w:r w:rsidR="00F24097" w:rsidRPr="00115702">
        <w:rPr>
          <w:rFonts w:cs="Times New Roman"/>
        </w:rPr>
        <w:t xml:space="preserve"> rendelet </w:t>
      </w:r>
    </w:p>
    <w:p w14:paraId="46099712" w14:textId="77777777" w:rsidR="00F24097" w:rsidRPr="00115702" w:rsidRDefault="00F24097" w:rsidP="00F24097">
      <w:pPr>
        <w:spacing w:after="0"/>
        <w:rPr>
          <w:rFonts w:cs="Times New Roman"/>
        </w:rPr>
      </w:pPr>
      <w:proofErr w:type="gramStart"/>
      <w:r w:rsidRPr="00115702">
        <w:rPr>
          <w:rFonts w:cs="Times New Roman"/>
        </w:rPr>
        <w:t>alapján</w:t>
      </w:r>
      <w:proofErr w:type="gramEnd"/>
      <w:r w:rsidRPr="00115702">
        <w:rPr>
          <w:rFonts w:cs="Times New Roman"/>
        </w:rPr>
        <w:t xml:space="preserve"> készült.</w:t>
      </w:r>
    </w:p>
    <w:p w14:paraId="78F574B6" w14:textId="77777777" w:rsidR="001A7777" w:rsidRPr="00115702" w:rsidRDefault="001A7777" w:rsidP="000B5E9D">
      <w:pPr>
        <w:spacing w:after="0"/>
        <w:rPr>
          <w:rFonts w:cs="Times New Roman"/>
        </w:rPr>
      </w:pPr>
    </w:p>
    <w:p w14:paraId="7B8B6EE3" w14:textId="77777777" w:rsidR="00E96240" w:rsidRPr="00115702" w:rsidRDefault="00E96240" w:rsidP="000B5E9D">
      <w:pPr>
        <w:spacing w:after="0"/>
        <w:rPr>
          <w:rFonts w:cs="Times New Roman"/>
        </w:rPr>
      </w:pPr>
    </w:p>
    <w:p w14:paraId="2F29F593" w14:textId="77777777" w:rsidR="00C64856" w:rsidRPr="00115702" w:rsidRDefault="00C64856" w:rsidP="00C64856">
      <w:p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 xml:space="preserve">II. </w:t>
      </w:r>
      <w:proofErr w:type="gramStart"/>
      <w:r w:rsidRPr="00115702">
        <w:rPr>
          <w:rFonts w:cs="Times New Roman"/>
          <w:b/>
        </w:rPr>
        <w:t>A</w:t>
      </w:r>
      <w:proofErr w:type="gramEnd"/>
      <w:r w:rsidRPr="00115702">
        <w:rPr>
          <w:rFonts w:cs="Times New Roman"/>
          <w:b/>
        </w:rPr>
        <w:t xml:space="preserve"> szakképesítés alapadatai</w:t>
      </w:r>
    </w:p>
    <w:p w14:paraId="77BECCA9" w14:textId="77777777" w:rsidR="00C64856" w:rsidRPr="00115702" w:rsidRDefault="00C64856" w:rsidP="00C64856">
      <w:pPr>
        <w:spacing w:after="0"/>
        <w:rPr>
          <w:rFonts w:cs="Times New Roman"/>
        </w:rPr>
      </w:pPr>
    </w:p>
    <w:p w14:paraId="6DBE5B70" w14:textId="53F0AEB7" w:rsidR="00C64856" w:rsidRPr="00115702" w:rsidRDefault="00C64856" w:rsidP="00C64856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A szakképesítés azonosító száma: </w:t>
      </w:r>
      <w:r w:rsidR="00FE1739" w:rsidRPr="00115702">
        <w:rPr>
          <w:rFonts w:cs="Times New Roman"/>
        </w:rPr>
        <w:t>54 211 09</w:t>
      </w:r>
    </w:p>
    <w:p w14:paraId="3AC6D531" w14:textId="4961FED9" w:rsidR="00C64856" w:rsidRPr="00115702" w:rsidRDefault="00C64856" w:rsidP="00C64856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Szakképesítés megnevezése: </w:t>
      </w:r>
      <w:r w:rsidR="00FE1739" w:rsidRPr="00115702">
        <w:rPr>
          <w:rFonts w:cs="Times New Roman"/>
        </w:rPr>
        <w:t>Üvegműves</w:t>
      </w:r>
    </w:p>
    <w:p w14:paraId="78ED9C3A" w14:textId="26667D10" w:rsidR="00C64856" w:rsidRPr="00115702" w:rsidRDefault="00C64856" w:rsidP="00C64856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A szakmacsoport száma és megnevezése: </w:t>
      </w:r>
      <w:r w:rsidR="00FE1739" w:rsidRPr="00115702">
        <w:rPr>
          <w:rFonts w:cs="Times New Roman"/>
        </w:rPr>
        <w:t>4</w:t>
      </w:r>
      <w:r w:rsidRPr="00115702">
        <w:rPr>
          <w:rFonts w:cs="Times New Roman"/>
        </w:rPr>
        <w:t xml:space="preserve">. </w:t>
      </w:r>
      <w:r w:rsidR="00FE1739" w:rsidRPr="00115702">
        <w:rPr>
          <w:rFonts w:cs="Times New Roman"/>
        </w:rPr>
        <w:t>Művészet, közművelődés, kommunikáció</w:t>
      </w:r>
    </w:p>
    <w:p w14:paraId="4E8F5EB2" w14:textId="3C0F6ED3" w:rsidR="00C64856" w:rsidRPr="00115702" w:rsidRDefault="00C64856" w:rsidP="00C64856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Ágazati besorolás száma és megnevezése: </w:t>
      </w:r>
      <w:r w:rsidR="00FE1739" w:rsidRPr="00115702">
        <w:rPr>
          <w:rFonts w:cs="Times New Roman"/>
        </w:rPr>
        <w:t>V</w:t>
      </w:r>
      <w:r w:rsidRPr="00115702">
        <w:rPr>
          <w:rFonts w:cs="Times New Roman"/>
        </w:rPr>
        <w:t xml:space="preserve">. </w:t>
      </w:r>
      <w:r w:rsidR="00FE1739" w:rsidRPr="00115702">
        <w:rPr>
          <w:rFonts w:cs="Times New Roman"/>
        </w:rPr>
        <w:t>Képző- és iparművészet</w:t>
      </w:r>
    </w:p>
    <w:p w14:paraId="6D30B5CB" w14:textId="4E04B9EC" w:rsidR="00C64856" w:rsidRPr="00115702" w:rsidRDefault="00C64856" w:rsidP="00C64856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Iskolai rendszerű szakképzésben a szakképzési évfolyamok száma: </w:t>
      </w:r>
      <w:r w:rsidR="00803E05" w:rsidRPr="00115702">
        <w:rPr>
          <w:rFonts w:cs="Times New Roman"/>
        </w:rPr>
        <w:t>2</w:t>
      </w:r>
      <w:r w:rsidRPr="00115702">
        <w:rPr>
          <w:rFonts w:cs="Times New Roman"/>
        </w:rPr>
        <w:t xml:space="preserve"> év</w:t>
      </w:r>
    </w:p>
    <w:p w14:paraId="00BB1281" w14:textId="1647674D" w:rsidR="00C64856" w:rsidRPr="00115702" w:rsidRDefault="00C64856" w:rsidP="00C64856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Elméleti képzési idő aránya: </w:t>
      </w:r>
      <w:r w:rsidR="00FE1739" w:rsidRPr="00115702">
        <w:rPr>
          <w:rFonts w:cs="Times New Roman"/>
        </w:rPr>
        <w:t>30</w:t>
      </w:r>
      <w:r w:rsidRPr="00115702">
        <w:rPr>
          <w:rFonts w:cs="Times New Roman"/>
        </w:rPr>
        <w:t>%</w:t>
      </w:r>
    </w:p>
    <w:p w14:paraId="23C185C1" w14:textId="09D15760" w:rsidR="00C64856" w:rsidRPr="00115702" w:rsidRDefault="00C64856" w:rsidP="00C64856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Gyakorlati képzési idő aránya: </w:t>
      </w:r>
      <w:r w:rsidR="00FE1739" w:rsidRPr="00115702">
        <w:rPr>
          <w:rFonts w:cs="Times New Roman"/>
        </w:rPr>
        <w:t>70</w:t>
      </w:r>
      <w:r w:rsidRPr="00115702">
        <w:rPr>
          <w:rFonts w:cs="Times New Roman"/>
        </w:rPr>
        <w:t>%</w:t>
      </w:r>
    </w:p>
    <w:p w14:paraId="5234FB01" w14:textId="77777777" w:rsidR="00C64856" w:rsidRPr="00115702" w:rsidRDefault="00C64856" w:rsidP="00C64856">
      <w:pPr>
        <w:spacing w:after="0"/>
        <w:rPr>
          <w:rFonts w:cs="Times New Roman"/>
        </w:rPr>
      </w:pPr>
      <w:r w:rsidRPr="00115702">
        <w:rPr>
          <w:rFonts w:cs="Times New Roman"/>
        </w:rPr>
        <w:t>Az iskolai rendszerű képzésben az összefüggő szakmai gyakorlat időtartama:</w:t>
      </w:r>
    </w:p>
    <w:p w14:paraId="558E3C0D" w14:textId="3A39603C" w:rsidR="00C64856" w:rsidRPr="0011570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15702">
        <w:rPr>
          <w:rFonts w:cs="Times New Roman"/>
        </w:rPr>
        <w:t>5 évfolyamos képzés esetén</w:t>
      </w:r>
      <w:r w:rsidR="00381B6C" w:rsidRPr="00115702">
        <w:rPr>
          <w:rFonts w:cs="Times New Roman"/>
        </w:rPr>
        <w:t>:</w:t>
      </w:r>
      <w:r w:rsidRPr="00115702">
        <w:rPr>
          <w:rFonts w:cs="Times New Roman"/>
        </w:rPr>
        <w:t xml:space="preserve"> </w:t>
      </w:r>
      <w:r w:rsidR="00BD0108" w:rsidRPr="00115702">
        <w:rPr>
          <w:rFonts w:cs="Times New Roman"/>
        </w:rPr>
        <w:t xml:space="preserve">a 10. évfolyamot követően </w:t>
      </w:r>
      <w:r w:rsidR="00FE1739" w:rsidRPr="00115702">
        <w:rPr>
          <w:rFonts w:cs="Times New Roman"/>
        </w:rPr>
        <w:t>60</w:t>
      </w:r>
      <w:r w:rsidRPr="00115702">
        <w:rPr>
          <w:rFonts w:cs="Times New Roman"/>
        </w:rPr>
        <w:t xml:space="preserve"> óra, a 11. évfolyamot követően </w:t>
      </w:r>
      <w:r w:rsidR="00FE1739" w:rsidRPr="00115702">
        <w:rPr>
          <w:rFonts w:cs="Times New Roman"/>
        </w:rPr>
        <w:t>60</w:t>
      </w:r>
      <w:r w:rsidRPr="00115702">
        <w:rPr>
          <w:rFonts w:cs="Times New Roman"/>
        </w:rPr>
        <w:t xml:space="preserve"> óra; </w:t>
      </w:r>
    </w:p>
    <w:p w14:paraId="4CA2A96C" w14:textId="6490E031" w:rsidR="00C64856" w:rsidRPr="0011570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15702">
        <w:rPr>
          <w:rFonts w:cs="Times New Roman"/>
        </w:rPr>
        <w:t>2 évfolyamos képzés esetén</w:t>
      </w:r>
      <w:r w:rsidR="00381B6C" w:rsidRPr="00115702">
        <w:rPr>
          <w:rFonts w:cs="Times New Roman"/>
        </w:rPr>
        <w:t>:</w:t>
      </w:r>
      <w:r w:rsidRPr="00115702">
        <w:rPr>
          <w:rFonts w:cs="Times New Roman"/>
        </w:rPr>
        <w:t xml:space="preserve"> az első szakképzési évfolyamot követően </w:t>
      </w:r>
      <w:r w:rsidR="00FE1739" w:rsidRPr="00115702">
        <w:rPr>
          <w:rFonts w:cs="Times New Roman"/>
        </w:rPr>
        <w:t>80</w:t>
      </w:r>
      <w:r w:rsidRPr="00115702">
        <w:rPr>
          <w:rFonts w:cs="Times New Roman"/>
        </w:rPr>
        <w:t xml:space="preserve"> óra</w:t>
      </w:r>
      <w:r w:rsidR="00823BC8">
        <w:rPr>
          <w:rFonts w:cs="Times New Roman"/>
        </w:rPr>
        <w:t>.</w:t>
      </w:r>
    </w:p>
    <w:p w14:paraId="174A60E4" w14:textId="77777777" w:rsidR="001A7777" w:rsidRDefault="001A7777" w:rsidP="000B5E9D">
      <w:pPr>
        <w:spacing w:after="0"/>
        <w:rPr>
          <w:rFonts w:cs="Times New Roman"/>
        </w:rPr>
      </w:pPr>
    </w:p>
    <w:p w14:paraId="6A9C3F4B" w14:textId="685442C9" w:rsidR="00115702" w:rsidRDefault="00115702" w:rsidP="000B5E9D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A szakmai gyakorlat megszervezhető a képzési sajátosságok figyelembevételével a képzési folyamat időszakában is. Pl. hétvégi és nyári koncertek, fellépések, táborok, versenyek, </w:t>
      </w:r>
      <w:r w:rsidRPr="00115702">
        <w:rPr>
          <w:rFonts w:cs="Times New Roman"/>
        </w:rPr>
        <w:lastRenderedPageBreak/>
        <w:t>kiállítások, művésztelepek, valamint az állam által elismert, vagy az iskola által szervezett nemzetközi szakmai diákcsere formájában is.</w:t>
      </w:r>
    </w:p>
    <w:p w14:paraId="07351969" w14:textId="77777777" w:rsidR="00115702" w:rsidRPr="00115702" w:rsidRDefault="00115702" w:rsidP="000B5E9D">
      <w:pPr>
        <w:spacing w:after="0"/>
        <w:rPr>
          <w:rFonts w:cs="Times New Roman"/>
        </w:rPr>
      </w:pPr>
    </w:p>
    <w:p w14:paraId="1B73B757" w14:textId="77777777" w:rsidR="00E96240" w:rsidRPr="00115702" w:rsidRDefault="00E96240" w:rsidP="000B5E9D">
      <w:pPr>
        <w:spacing w:after="0"/>
        <w:rPr>
          <w:rFonts w:cs="Times New Roman"/>
        </w:rPr>
      </w:pPr>
    </w:p>
    <w:p w14:paraId="414D3409" w14:textId="77777777" w:rsidR="00E96240" w:rsidRPr="00115702" w:rsidRDefault="00E96240" w:rsidP="00E96240">
      <w:p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 xml:space="preserve">III. </w:t>
      </w:r>
      <w:proofErr w:type="gramStart"/>
      <w:r w:rsidRPr="00115702">
        <w:rPr>
          <w:rFonts w:cs="Times New Roman"/>
          <w:b/>
        </w:rPr>
        <w:t>A</w:t>
      </w:r>
      <w:proofErr w:type="gramEnd"/>
      <w:r w:rsidRPr="00115702">
        <w:rPr>
          <w:rFonts w:cs="Times New Roman"/>
          <w:b/>
        </w:rPr>
        <w:t xml:space="preserve"> szakképzésbe történő belépés feltételei</w:t>
      </w:r>
    </w:p>
    <w:p w14:paraId="49D21649" w14:textId="77777777" w:rsidR="00E96240" w:rsidRPr="00115702" w:rsidRDefault="00E96240" w:rsidP="00E96240">
      <w:pPr>
        <w:spacing w:after="0"/>
        <w:rPr>
          <w:rFonts w:cs="Times New Roman"/>
        </w:rPr>
      </w:pPr>
    </w:p>
    <w:p w14:paraId="1BADC045" w14:textId="79ECA0B0" w:rsidR="00E96240" w:rsidRPr="00115702" w:rsidRDefault="00E96240" w:rsidP="00E96240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Iskolai előképzettség: </w:t>
      </w:r>
      <w:r w:rsidR="00FE1739" w:rsidRPr="00115702">
        <w:rPr>
          <w:rFonts w:cs="Times New Roman"/>
        </w:rPr>
        <w:t>érettségi végzettség, párhuzamos oktatás esetén a nyolcadik évfolyam elvégzésével tanúsított alapfokú iskolai végzettség</w:t>
      </w:r>
    </w:p>
    <w:p w14:paraId="73B5D10F" w14:textId="77777777" w:rsidR="00E96240" w:rsidRPr="00115702" w:rsidRDefault="00E96240" w:rsidP="00E96240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Bemeneti kompetenciák: </w:t>
      </w:r>
      <w:r w:rsidR="000772D7" w:rsidRPr="00115702">
        <w:rPr>
          <w:rFonts w:cs="Times New Roman"/>
        </w:rPr>
        <w:t>—</w:t>
      </w:r>
    </w:p>
    <w:p w14:paraId="21221CEB" w14:textId="77777777" w:rsidR="00E96240" w:rsidRPr="00115702" w:rsidRDefault="00E96240" w:rsidP="00E96240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Szakmai előképzettség: </w:t>
      </w:r>
      <w:r w:rsidR="000772D7" w:rsidRPr="00115702">
        <w:rPr>
          <w:rFonts w:cs="Times New Roman"/>
        </w:rPr>
        <w:t>—</w:t>
      </w:r>
    </w:p>
    <w:p w14:paraId="34BC2F93" w14:textId="77777777" w:rsidR="00E96240" w:rsidRPr="00115702" w:rsidRDefault="00E96240" w:rsidP="00E96240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Előírt gyakorlat: </w:t>
      </w:r>
      <w:r w:rsidR="000772D7" w:rsidRPr="00115702">
        <w:rPr>
          <w:rFonts w:cs="Times New Roman"/>
        </w:rPr>
        <w:t>—</w:t>
      </w:r>
    </w:p>
    <w:p w14:paraId="3279E9D4" w14:textId="5E07E02B" w:rsidR="00E96240" w:rsidRPr="00115702" w:rsidRDefault="00E96240" w:rsidP="00E96240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Egészségügyi alkalmassági követelmények: </w:t>
      </w:r>
      <w:r w:rsidR="00FE1739" w:rsidRPr="00115702">
        <w:rPr>
          <w:rFonts w:cs="Times New Roman"/>
        </w:rPr>
        <w:t>vannak</w:t>
      </w:r>
    </w:p>
    <w:p w14:paraId="0A0C322D" w14:textId="77777777" w:rsidR="00E96240" w:rsidRPr="00115702" w:rsidRDefault="00E96240" w:rsidP="00E96240">
      <w:pPr>
        <w:spacing w:after="0"/>
        <w:rPr>
          <w:rFonts w:cs="Times New Roman"/>
        </w:rPr>
      </w:pPr>
      <w:r w:rsidRPr="00115702">
        <w:rPr>
          <w:rFonts w:cs="Times New Roman"/>
        </w:rPr>
        <w:t>Pályaalkalmassági követelmények: szükségesek</w:t>
      </w:r>
    </w:p>
    <w:p w14:paraId="10ED98C1" w14:textId="77777777" w:rsidR="00E96240" w:rsidRPr="00115702" w:rsidRDefault="00E96240" w:rsidP="00E96240">
      <w:pPr>
        <w:spacing w:after="0"/>
        <w:rPr>
          <w:rFonts w:cs="Times New Roman"/>
        </w:rPr>
      </w:pPr>
    </w:p>
    <w:p w14:paraId="0609E4A1" w14:textId="77777777" w:rsidR="00E96240" w:rsidRPr="00115702" w:rsidRDefault="00E96240" w:rsidP="00E96240">
      <w:pPr>
        <w:spacing w:after="0"/>
        <w:rPr>
          <w:rFonts w:cs="Times New Roman"/>
        </w:rPr>
      </w:pPr>
    </w:p>
    <w:p w14:paraId="4494B706" w14:textId="77777777" w:rsidR="00E96240" w:rsidRPr="00115702" w:rsidRDefault="00E96240" w:rsidP="00E96240">
      <w:p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 xml:space="preserve">IV. </w:t>
      </w:r>
      <w:proofErr w:type="gramStart"/>
      <w:r w:rsidRPr="00115702">
        <w:rPr>
          <w:rFonts w:cs="Times New Roman"/>
          <w:b/>
        </w:rPr>
        <w:t>A</w:t>
      </w:r>
      <w:proofErr w:type="gramEnd"/>
      <w:r w:rsidRPr="00115702">
        <w:rPr>
          <w:rFonts w:cs="Times New Roman"/>
          <w:b/>
        </w:rPr>
        <w:t xml:space="preserve"> szakképzés szervezésének feltételei</w:t>
      </w:r>
    </w:p>
    <w:p w14:paraId="183E4669" w14:textId="77777777" w:rsidR="00E96240" w:rsidRPr="00115702" w:rsidRDefault="00E96240" w:rsidP="00E96240">
      <w:pPr>
        <w:spacing w:after="0"/>
        <w:rPr>
          <w:rFonts w:cs="Times New Roman"/>
        </w:rPr>
      </w:pPr>
    </w:p>
    <w:p w14:paraId="281FECD5" w14:textId="77777777" w:rsidR="00E96240" w:rsidRPr="00115702" w:rsidRDefault="00E96240" w:rsidP="00E96240">
      <w:p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Személyi feltételek</w:t>
      </w:r>
    </w:p>
    <w:p w14:paraId="6BCD742E" w14:textId="77777777" w:rsidR="00E96240" w:rsidRPr="00115702" w:rsidRDefault="00E96240" w:rsidP="00E96240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3EEE985" w14:textId="77777777" w:rsidR="00E96240" w:rsidRPr="00115702" w:rsidRDefault="00E96240" w:rsidP="00E96240">
      <w:pPr>
        <w:spacing w:after="0"/>
        <w:rPr>
          <w:rFonts w:cs="Times New Roman"/>
        </w:rPr>
      </w:pPr>
      <w:r w:rsidRPr="00115702">
        <w:rPr>
          <w:rFonts w:cs="Times New Roman"/>
        </w:rPr>
        <w:t>Ezen túl az alábbi tantárgyak oktatására az alábbi végzettséggel rendelkező szakember alkalmazható:</w:t>
      </w:r>
    </w:p>
    <w:p w14:paraId="3F8160DE" w14:textId="77777777" w:rsidR="001A7777" w:rsidRPr="00115702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115702" w:rsidRPr="00115702" w14:paraId="6C103C2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16DFE69" w14:textId="77777777" w:rsidR="00CB35F2" w:rsidRPr="00115702" w:rsidRDefault="00CB35F2" w:rsidP="00115702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3C5F336" w14:textId="77777777" w:rsidR="00CB35F2" w:rsidRPr="0011570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115702" w:rsidRPr="00115702" w14:paraId="44A6F7B1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5DF8BD7" w14:textId="77777777" w:rsidR="00CB35F2" w:rsidRPr="0011570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C048675" w14:textId="77777777" w:rsidR="00CB35F2" w:rsidRPr="0011570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115702" w14:paraId="0DAA3A9D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4791C30" w14:textId="77777777" w:rsidR="00CB35F2" w:rsidRPr="0011570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53B43F0" w14:textId="77777777" w:rsidR="00CB35F2" w:rsidRPr="0011570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56974624" w14:textId="77777777" w:rsidR="00CB35F2" w:rsidRPr="00115702" w:rsidRDefault="00CB35F2" w:rsidP="000B5E9D">
      <w:pPr>
        <w:spacing w:after="0"/>
        <w:rPr>
          <w:rFonts w:cs="Times New Roman"/>
        </w:rPr>
      </w:pPr>
    </w:p>
    <w:p w14:paraId="046ABA42" w14:textId="77777777" w:rsidR="00696ED9" w:rsidRPr="00115702" w:rsidRDefault="00696ED9" w:rsidP="00696ED9">
      <w:p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Tárgyi feltételek</w:t>
      </w:r>
    </w:p>
    <w:p w14:paraId="0D782E07" w14:textId="77777777" w:rsidR="00696ED9" w:rsidRPr="00115702" w:rsidRDefault="00696ED9" w:rsidP="00696ED9">
      <w:pPr>
        <w:spacing w:after="0"/>
        <w:rPr>
          <w:rFonts w:cs="Times New Roman"/>
        </w:rPr>
      </w:pPr>
      <w:r w:rsidRPr="00115702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568A70EC" w14:textId="77777777" w:rsidR="00696ED9" w:rsidRPr="00115702" w:rsidRDefault="00696ED9" w:rsidP="00696ED9">
      <w:pPr>
        <w:spacing w:after="0"/>
        <w:rPr>
          <w:rFonts w:cs="Times New Roman"/>
        </w:rPr>
      </w:pPr>
    </w:p>
    <w:p w14:paraId="181AF849" w14:textId="77777777" w:rsidR="0041674C" w:rsidRPr="00115702" w:rsidRDefault="00696ED9" w:rsidP="00696ED9">
      <w:pPr>
        <w:spacing w:after="0"/>
        <w:rPr>
          <w:rFonts w:cs="Times New Roman"/>
        </w:rPr>
      </w:pPr>
      <w:r w:rsidRPr="00115702">
        <w:rPr>
          <w:rFonts w:cs="Times New Roman"/>
        </w:rPr>
        <w:t>Ajánlás a szakmai képzés lebonyolításához szükséges további eszközökre és felszerelésekre: Nincs.</w:t>
      </w:r>
    </w:p>
    <w:p w14:paraId="5DB3C73C" w14:textId="77777777" w:rsidR="004F6765" w:rsidRPr="00115702" w:rsidRDefault="004F6765" w:rsidP="000B5E9D">
      <w:pPr>
        <w:spacing w:after="0"/>
        <w:rPr>
          <w:rFonts w:cs="Times New Roman"/>
        </w:rPr>
      </w:pPr>
    </w:p>
    <w:p w14:paraId="54EF23E9" w14:textId="77777777" w:rsidR="00FB273F" w:rsidRPr="00115702" w:rsidRDefault="00FB273F" w:rsidP="00FB273F">
      <w:pPr>
        <w:spacing w:after="0"/>
        <w:rPr>
          <w:rFonts w:cs="Times New Roman"/>
        </w:rPr>
      </w:pPr>
    </w:p>
    <w:p w14:paraId="754176AF" w14:textId="77777777" w:rsidR="00FB273F" w:rsidRPr="00115702" w:rsidRDefault="00FB273F" w:rsidP="00FB273F">
      <w:p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 xml:space="preserve">V. </w:t>
      </w:r>
      <w:proofErr w:type="gramStart"/>
      <w:r w:rsidRPr="00115702">
        <w:rPr>
          <w:rFonts w:cs="Times New Roman"/>
          <w:b/>
        </w:rPr>
        <w:t>A</w:t>
      </w:r>
      <w:proofErr w:type="gramEnd"/>
      <w:r w:rsidRPr="00115702">
        <w:rPr>
          <w:rFonts w:cs="Times New Roman"/>
          <w:b/>
        </w:rPr>
        <w:t xml:space="preserve"> szakképesítés óraterve nappali rendszerű oktatásra</w:t>
      </w:r>
    </w:p>
    <w:p w14:paraId="6B731DFE" w14:textId="77777777" w:rsidR="00FB273F" w:rsidRPr="00115702" w:rsidRDefault="00FB273F" w:rsidP="00FB273F">
      <w:pPr>
        <w:spacing w:after="0"/>
        <w:rPr>
          <w:rFonts w:cs="Times New Roman"/>
        </w:rPr>
      </w:pPr>
    </w:p>
    <w:p w14:paraId="3A529462" w14:textId="77777777" w:rsidR="00FB273F" w:rsidRPr="00115702" w:rsidRDefault="00FB273F" w:rsidP="00FB273F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A </w:t>
      </w:r>
      <w:r w:rsidR="00E50FE4" w:rsidRPr="00115702">
        <w:rPr>
          <w:rFonts w:cs="Times New Roman"/>
        </w:rPr>
        <w:t>szakgimnázium</w:t>
      </w:r>
      <w:r w:rsidRPr="00115702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115702">
        <w:rPr>
          <w:rFonts w:cs="Times New Roman"/>
        </w:rPr>
        <w:t>szakgimnázium</w:t>
      </w:r>
      <w:r w:rsidRPr="00115702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115702">
        <w:rPr>
          <w:rFonts w:cs="Times New Roman"/>
        </w:rPr>
        <w:t>szakgimnázium</w:t>
      </w:r>
      <w:r w:rsidRPr="00115702">
        <w:rPr>
          <w:rFonts w:cs="Times New Roman"/>
        </w:rPr>
        <w:t>i szakmai tantárgyainak tartalmával, összes óraszámával.</w:t>
      </w:r>
    </w:p>
    <w:p w14:paraId="0D1337DD" w14:textId="77777777" w:rsidR="00820131" w:rsidRPr="00115702" w:rsidRDefault="00820131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3552DEF8" w14:textId="77777777" w:rsidR="00FB273F" w:rsidRPr="00115702" w:rsidRDefault="00FB273F" w:rsidP="00FB273F">
      <w:pPr>
        <w:spacing w:after="0"/>
        <w:rPr>
          <w:rFonts w:cs="Times New Roman"/>
        </w:rPr>
      </w:pPr>
    </w:p>
    <w:p w14:paraId="4740A716" w14:textId="77777777" w:rsidR="008B01A2" w:rsidRPr="00115702" w:rsidRDefault="00E50FE4" w:rsidP="00FB273F">
      <w:pPr>
        <w:spacing w:after="0"/>
        <w:rPr>
          <w:rFonts w:cs="Times New Roman"/>
        </w:rPr>
      </w:pPr>
      <w:r w:rsidRPr="00115702">
        <w:rPr>
          <w:rFonts w:cs="Times New Roman"/>
        </w:rPr>
        <w:t>Szakgimnázium</w:t>
      </w:r>
      <w:r w:rsidR="00FB273F" w:rsidRPr="00115702">
        <w:rPr>
          <w:rFonts w:cs="Times New Roman"/>
        </w:rPr>
        <w:t>i képzés esetén a heti és éves szakmai óraszámok:</w:t>
      </w:r>
    </w:p>
    <w:p w14:paraId="1656CC6A" w14:textId="77777777" w:rsidR="002C6866" w:rsidRPr="00115702" w:rsidRDefault="002C6866" w:rsidP="002C6866">
      <w:pPr>
        <w:spacing w:after="0"/>
        <w:rPr>
          <w:rFonts w:cs="Times New Roman"/>
          <w:szCs w:val="24"/>
        </w:rPr>
      </w:pPr>
    </w:p>
    <w:p w14:paraId="1AECB4AF" w14:textId="77777777" w:rsidR="002C6866" w:rsidRPr="0011570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115702" w:rsidRPr="00115702" w14:paraId="234C4AB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C5D91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E3BCB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8DCD2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 xml:space="preserve">éves óraszám </w:t>
            </w:r>
          </w:p>
        </w:tc>
      </w:tr>
      <w:tr w:rsidR="00115702" w:rsidRPr="00115702" w14:paraId="64BFA4A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DB33EF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642F6B" w14:textId="77777777" w:rsidR="002C6866" w:rsidRPr="0011570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8</w:t>
            </w:r>
            <w:r w:rsidR="002C6866" w:rsidRPr="0011570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7BDC50" w14:textId="77777777" w:rsidR="002C6866" w:rsidRPr="0011570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288</w:t>
            </w:r>
            <w:r w:rsidR="002C6866" w:rsidRPr="00115702">
              <w:rPr>
                <w:rFonts w:cs="Times New Roman"/>
              </w:rPr>
              <w:t xml:space="preserve"> óra/év</w:t>
            </w:r>
          </w:p>
        </w:tc>
      </w:tr>
      <w:tr w:rsidR="00115702" w:rsidRPr="00115702" w14:paraId="494A79A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B9DD7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831A6B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9687D" w14:textId="77777777" w:rsidR="002C6866" w:rsidRPr="0011570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432 óra/év</w:t>
            </w:r>
          </w:p>
        </w:tc>
      </w:tr>
      <w:tr w:rsidR="00115702" w:rsidRPr="00115702" w14:paraId="79AE08C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9A0E8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15702">
              <w:rPr>
                <w:rFonts w:cs="Times New Roman"/>
              </w:rPr>
              <w:t>Ögy</w:t>
            </w:r>
            <w:proofErr w:type="spellEnd"/>
            <w:r w:rsidRPr="0011570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EC8AF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5CAB4" w14:textId="092BCE30" w:rsidR="002C6866" w:rsidRPr="00115702" w:rsidRDefault="00803E05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60</w:t>
            </w:r>
            <w:r w:rsidR="002C6866" w:rsidRPr="00115702">
              <w:rPr>
                <w:rFonts w:cs="Times New Roman"/>
              </w:rPr>
              <w:t xml:space="preserve"> óra</w:t>
            </w:r>
          </w:p>
        </w:tc>
      </w:tr>
      <w:tr w:rsidR="00115702" w:rsidRPr="00115702" w14:paraId="6F8C08F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456CC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29E1C" w14:textId="77777777" w:rsidR="002C6866" w:rsidRPr="0011570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11</w:t>
            </w:r>
            <w:r w:rsidR="002C6866" w:rsidRPr="0011570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87562" w14:textId="77777777" w:rsidR="002C6866" w:rsidRPr="0011570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396</w:t>
            </w:r>
            <w:r w:rsidR="002C6866" w:rsidRPr="00115702">
              <w:rPr>
                <w:rFonts w:cs="Times New Roman"/>
              </w:rPr>
              <w:t xml:space="preserve"> óra/év</w:t>
            </w:r>
          </w:p>
        </w:tc>
      </w:tr>
      <w:tr w:rsidR="00115702" w:rsidRPr="00115702" w14:paraId="00784C5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3FE54F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15702">
              <w:rPr>
                <w:rFonts w:cs="Times New Roman"/>
              </w:rPr>
              <w:t>Ögy</w:t>
            </w:r>
            <w:proofErr w:type="spellEnd"/>
            <w:r w:rsidRPr="0011570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CE6EF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44337F" w14:textId="5715BE32" w:rsidR="002C6866" w:rsidRPr="00115702" w:rsidRDefault="00803E05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60</w:t>
            </w:r>
            <w:r w:rsidR="002C6866" w:rsidRPr="00115702">
              <w:rPr>
                <w:rFonts w:cs="Times New Roman"/>
              </w:rPr>
              <w:t xml:space="preserve"> óra</w:t>
            </w:r>
          </w:p>
        </w:tc>
      </w:tr>
      <w:tr w:rsidR="00115702" w:rsidRPr="00115702" w14:paraId="1ED675F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1601E6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5388EE" w14:textId="77777777" w:rsidR="002C6866" w:rsidRPr="0011570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12</w:t>
            </w:r>
            <w:r w:rsidR="002C6866" w:rsidRPr="0011570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B8F687" w14:textId="77777777" w:rsidR="002C6866" w:rsidRPr="0011570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372</w:t>
            </w:r>
            <w:r w:rsidR="002C6866" w:rsidRPr="00115702">
              <w:rPr>
                <w:rFonts w:cs="Times New Roman"/>
              </w:rPr>
              <w:t xml:space="preserve"> óra/év</w:t>
            </w:r>
          </w:p>
        </w:tc>
      </w:tr>
      <w:tr w:rsidR="00115702" w:rsidRPr="00115702" w14:paraId="22A3855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77F479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EA8FD7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9CE254" w14:textId="77777777" w:rsidR="002C6866" w:rsidRPr="0011570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961 óra/év</w:t>
            </w:r>
          </w:p>
        </w:tc>
      </w:tr>
      <w:tr w:rsidR="002C6866" w:rsidRPr="00115702" w14:paraId="377E09F1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EFF64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8A6A5" w14:textId="598ADA05" w:rsidR="002C6866" w:rsidRPr="00115702" w:rsidRDefault="00FE765A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2569</w:t>
            </w:r>
            <w:r w:rsidR="002C6866" w:rsidRPr="00115702">
              <w:rPr>
                <w:rFonts w:cs="Times New Roman"/>
              </w:rPr>
              <w:t xml:space="preserve"> óra</w:t>
            </w:r>
          </w:p>
        </w:tc>
      </w:tr>
    </w:tbl>
    <w:p w14:paraId="79504202" w14:textId="77777777" w:rsidR="002C6866" w:rsidRPr="00115702" w:rsidRDefault="002C6866" w:rsidP="002C6866">
      <w:pPr>
        <w:spacing w:after="0"/>
        <w:rPr>
          <w:rFonts w:cs="Times New Roman"/>
          <w:szCs w:val="24"/>
        </w:rPr>
      </w:pPr>
    </w:p>
    <w:p w14:paraId="1701304E" w14:textId="77777777" w:rsidR="002C6866" w:rsidRPr="00115702" w:rsidRDefault="002C6866" w:rsidP="002C6866">
      <w:pPr>
        <w:spacing w:after="0"/>
        <w:rPr>
          <w:rFonts w:cs="Times New Roman"/>
        </w:rPr>
      </w:pPr>
      <w:r w:rsidRPr="00115702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23A6D144" w14:textId="77777777" w:rsidR="002C6866" w:rsidRPr="0011570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115702" w:rsidRPr="00115702" w14:paraId="5B63511D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B6E8A1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075AE7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3737C5" w14:textId="77777777" w:rsidR="002C6866" w:rsidRPr="0011570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 xml:space="preserve">éves óraszám </w:t>
            </w:r>
          </w:p>
        </w:tc>
      </w:tr>
      <w:tr w:rsidR="00115702" w:rsidRPr="00115702" w14:paraId="40E8A3D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2BA97E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20618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80667E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1116 óra/év</w:t>
            </w:r>
          </w:p>
        </w:tc>
      </w:tr>
      <w:tr w:rsidR="00115702" w:rsidRPr="00115702" w14:paraId="6FB74D6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E2B5E2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15702">
              <w:rPr>
                <w:rFonts w:cs="Times New Roman"/>
              </w:rPr>
              <w:t>Ögy</w:t>
            </w:r>
            <w:proofErr w:type="spellEnd"/>
            <w:r w:rsidRPr="00115702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8658A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0C08B8" w14:textId="584D16C7" w:rsidR="002C6866" w:rsidRPr="00115702" w:rsidRDefault="00FE765A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80</w:t>
            </w:r>
            <w:r w:rsidR="002C6866" w:rsidRPr="00115702">
              <w:rPr>
                <w:rFonts w:cs="Times New Roman"/>
              </w:rPr>
              <w:t xml:space="preserve"> óra</w:t>
            </w:r>
          </w:p>
        </w:tc>
      </w:tr>
      <w:tr w:rsidR="00115702" w:rsidRPr="00115702" w14:paraId="58C7A9A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21BBCA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2E1DF5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401738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961 óra/év</w:t>
            </w:r>
          </w:p>
        </w:tc>
      </w:tr>
      <w:tr w:rsidR="00115702" w:rsidRPr="00115702" w14:paraId="3B58482B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C4D55E" w14:textId="77777777" w:rsidR="002C6866" w:rsidRPr="0011570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3A6597" w14:textId="3AB14809" w:rsidR="002C6866" w:rsidRPr="00115702" w:rsidRDefault="00FE765A" w:rsidP="00BF4EAA">
            <w:pPr>
              <w:spacing w:after="0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2157</w:t>
            </w:r>
            <w:r w:rsidR="002C6866" w:rsidRPr="00115702">
              <w:rPr>
                <w:rFonts w:cs="Times New Roman"/>
              </w:rPr>
              <w:t xml:space="preserve"> óra</w:t>
            </w:r>
          </w:p>
        </w:tc>
      </w:tr>
    </w:tbl>
    <w:p w14:paraId="44D56C31" w14:textId="77777777" w:rsidR="002C6866" w:rsidRPr="00115702" w:rsidRDefault="002C6866" w:rsidP="002C6866">
      <w:pPr>
        <w:spacing w:after="0"/>
        <w:rPr>
          <w:rFonts w:cs="Times New Roman"/>
          <w:szCs w:val="24"/>
        </w:rPr>
      </w:pPr>
    </w:p>
    <w:p w14:paraId="4AA47415" w14:textId="77777777" w:rsidR="00876453" w:rsidRDefault="001F08AF" w:rsidP="000B5E9D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(A kizárólag 13-14. évfolyamon megszervezett képzésben, illetve a </w:t>
      </w:r>
      <w:r w:rsidR="00E50FE4" w:rsidRPr="00115702">
        <w:rPr>
          <w:rFonts w:cs="Times New Roman"/>
        </w:rPr>
        <w:t>szakgimnázium</w:t>
      </w:r>
      <w:r w:rsidRPr="00115702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0392FCE7" w14:textId="77777777" w:rsidR="00115702" w:rsidRDefault="00115702" w:rsidP="000B5E9D">
      <w:pPr>
        <w:spacing w:after="0"/>
        <w:rPr>
          <w:rFonts w:cs="Times New Roman"/>
        </w:rPr>
      </w:pPr>
    </w:p>
    <w:p w14:paraId="0933692D" w14:textId="77777777" w:rsidR="00115702" w:rsidRPr="00115702" w:rsidRDefault="00115702" w:rsidP="00115702">
      <w:pPr>
        <w:spacing w:after="0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CXC. törvény 12.§ 5-6. bekezdésének </w:t>
      </w:r>
      <w:proofErr w:type="gramStart"/>
      <w:r w:rsidRPr="00115702">
        <w:rPr>
          <w:rFonts w:cs="Times New Roman"/>
        </w:rPr>
        <w:t>megfelelően</w:t>
      </w:r>
      <w:proofErr w:type="gramEnd"/>
      <w:r w:rsidRPr="00115702">
        <w:rPr>
          <w:rFonts w:cs="Times New Roman"/>
        </w:rPr>
        <w:t xml:space="preserve"> ha a művészeti szakgimnázium a tehetséggondozás keretében művészeti szakvizsgára készít fel, a szakképzés és az alapfokú, továbbá a középfokú iskolai nevelés-oktatás szakasza követelményeinek teljesítése egymástól függetlenül is folyhat. Párhuzamos oktatás esetén a tanuló heti óraszáma legfeljebb negyven óra.</w:t>
      </w:r>
    </w:p>
    <w:p w14:paraId="145694CE" w14:textId="77777777" w:rsidR="00115702" w:rsidRPr="00115702" w:rsidRDefault="00115702" w:rsidP="00115702">
      <w:pPr>
        <w:spacing w:after="0"/>
        <w:rPr>
          <w:rFonts w:cs="Times New Roman"/>
        </w:rPr>
      </w:pPr>
    </w:p>
    <w:p w14:paraId="38FCE244" w14:textId="58975D51" w:rsidR="00115702" w:rsidRDefault="00115702" w:rsidP="00115702">
      <w:pPr>
        <w:spacing w:after="0"/>
        <w:rPr>
          <w:rFonts w:cs="Times New Roman"/>
        </w:rPr>
      </w:pPr>
      <w:r w:rsidRPr="00115702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</w:p>
    <w:p w14:paraId="588114F5" w14:textId="77777777" w:rsidR="00115702" w:rsidRDefault="00115702" w:rsidP="000B5E9D">
      <w:pPr>
        <w:spacing w:after="0"/>
        <w:rPr>
          <w:rFonts w:cs="Times New Roman"/>
        </w:rPr>
      </w:pPr>
    </w:p>
    <w:p w14:paraId="6B0DD511" w14:textId="77777777" w:rsidR="00115702" w:rsidRPr="00115702" w:rsidRDefault="00115702" w:rsidP="000B5E9D">
      <w:pPr>
        <w:spacing w:after="0"/>
        <w:rPr>
          <w:rFonts w:cs="Times New Roman"/>
        </w:rPr>
      </w:pPr>
    </w:p>
    <w:p w14:paraId="22063321" w14:textId="77777777" w:rsidR="00CB484D" w:rsidRPr="00115702" w:rsidRDefault="00CB484D" w:rsidP="000B5E9D">
      <w:pPr>
        <w:spacing w:after="0"/>
        <w:rPr>
          <w:rFonts w:cs="Times New Roman"/>
        </w:rPr>
        <w:sectPr w:rsidR="00CB484D" w:rsidRPr="0011570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2E4493C" w14:textId="77777777" w:rsidR="00CB484D" w:rsidRPr="00115702" w:rsidRDefault="00CB484D" w:rsidP="00CB484D">
      <w:pPr>
        <w:spacing w:after="0"/>
        <w:jc w:val="center"/>
        <w:rPr>
          <w:rFonts w:cs="Times New Roman"/>
        </w:rPr>
      </w:pPr>
      <w:r w:rsidRPr="00115702">
        <w:rPr>
          <w:rFonts w:cs="Times New Roman"/>
        </w:rPr>
        <w:t>1. számú táblázat</w:t>
      </w:r>
    </w:p>
    <w:p w14:paraId="6ADA713D" w14:textId="77777777" w:rsidR="008B01A2" w:rsidRPr="00115702" w:rsidRDefault="00CB484D" w:rsidP="00CB484D">
      <w:pPr>
        <w:spacing w:after="0"/>
        <w:jc w:val="center"/>
        <w:rPr>
          <w:rFonts w:cs="Times New Roman"/>
          <w:b/>
        </w:rPr>
      </w:pPr>
      <w:r w:rsidRPr="00115702">
        <w:rPr>
          <w:rFonts w:cs="Times New Roman"/>
          <w:b/>
        </w:rPr>
        <w:t>A szakmai követelménymodulokhoz rendelt tantárgyak heti óraszáma évfolyamonként</w:t>
      </w:r>
    </w:p>
    <w:p w14:paraId="59372752" w14:textId="77777777" w:rsidR="00420CA2" w:rsidRPr="00115702" w:rsidRDefault="00420CA2" w:rsidP="000B5E9D">
      <w:pPr>
        <w:spacing w:after="0"/>
        <w:rPr>
          <w:rFonts w:cs="Times New Roman"/>
        </w:rPr>
      </w:pPr>
    </w:p>
    <w:p w14:paraId="33EC5FDD" w14:textId="77777777" w:rsidR="00752ECD" w:rsidRPr="00115702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438"/>
        <w:gridCol w:w="438"/>
        <w:gridCol w:w="625"/>
        <w:gridCol w:w="548"/>
        <w:gridCol w:w="452"/>
      </w:tblGrid>
      <w:tr w:rsidR="00115702" w:rsidRPr="00115702" w14:paraId="39428B98" w14:textId="77777777" w:rsidTr="00115702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7FC119D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E0985C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E5EFFE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D8D545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1E918E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66DD9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F4271F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231AFC5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D4EF60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115702" w:rsidRPr="00115702" w14:paraId="3C8AAE0E" w14:textId="77777777" w:rsidTr="00115702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48F2208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0BD5F05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297246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01A751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20B90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638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3CBDAA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E8F7D2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204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25BD0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61D1C19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FC5DA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5AA09D9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EC980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34E74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3E8C60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402904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166C0E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040D9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115702" w:rsidRPr="00115702" w14:paraId="009B4EAD" w14:textId="77777777" w:rsidTr="00115702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F44122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179051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AC4E93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6F32F29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091530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22A70E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B48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7A51BD1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CD0E72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00F3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65959C1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3791B4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BBF1D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DC8953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104C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364B91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A1D13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6893296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0A7D28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14509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115702" w:rsidRPr="00115702" w14:paraId="1472528E" w14:textId="77777777" w:rsidTr="00115702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6125FA8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908989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29D2706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92E3A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4D92336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7CCA85A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0075467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2E1CCFB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25A92A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7B9D6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7F60C7D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25" w:type="dxa"/>
            <w:vMerge/>
            <w:vAlign w:val="center"/>
            <w:hideMark/>
          </w:tcPr>
          <w:p w14:paraId="3EDF91C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1E9767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15702" w:rsidRPr="00115702" w14:paraId="530337C3" w14:textId="77777777" w:rsidTr="00115702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00D5C23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3888D6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8A55E9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2AB8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0FCE4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0E444A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AA31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EC0A32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40EE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63F8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590376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8AAFD1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BCCAC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FBB0EB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2FD8E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4A0AA6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2B4EEF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240DF5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C3C88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AF0629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75F18B94" w14:textId="77777777" w:rsidTr="00115702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3D7F05D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0ECB7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A051F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0758AB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85726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259F5E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BEE0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62711C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3E0EE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A74B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CFC8F9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1C3D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6424E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E913F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AB0381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5655F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D0860C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575A5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481B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244014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21CEDF09" w14:textId="77777777" w:rsidTr="0011570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E84B2F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3D26D7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BF6A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6DD68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CCEAE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5BF6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BBB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02DAFC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3BC492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ED59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06541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8F7DB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D756C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E292D6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C037E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52CED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9BB4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B629BD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100608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8470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3E77F5F2" w14:textId="77777777" w:rsidTr="0011570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184F25F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F6FFFB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6B1A0D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773AD9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BD717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5A00DD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F75F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59DCA3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647E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3FC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D937B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53A990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40D9A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8FD59D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A6BEAC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91B19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FBCA60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33B2E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6DB5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BE5EB1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15702" w:rsidRPr="00115702" w14:paraId="4971528C" w14:textId="77777777" w:rsidTr="0011570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B2307A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9EA4B9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63C9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261E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07CF39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49AAA8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BA98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F335E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1687A1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FEE7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0D051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89B28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792C57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4AEAA6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CBACB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FAD17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E791BA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727A4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CB5A1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4AC4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3C4BF876" w14:textId="77777777" w:rsidTr="0011570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1B78A34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E1C62C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0789C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63C499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1E0F5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E2719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5618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84C522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2F7E27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853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63DA7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DC1482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AFA8F4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56B78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CCC7F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11FE82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0192A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06D57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BF11F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21086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3D66C3EB" w14:textId="77777777" w:rsidTr="00115702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4987A4A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3C56A9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79648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B5C620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29AB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3B2364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89C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F51A2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BF7F70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C59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A1B9A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5C012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3A4111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2FE7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0D7FFF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98457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51C3FC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7C897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7953F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97D22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3D5BBFE0" w14:textId="77777777" w:rsidTr="0011570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A76D15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10728-12 Üvegtárgyak meleg- és hidegalakítása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B4A78B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Üvegalakítási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306949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E8066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EF5053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8D6E08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0A67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AAFBE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31EFF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D7A3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257977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55B265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4DBD88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10DF6C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C1EE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DF3816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1B7E5B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6F593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152C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65CC4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15702" w:rsidRPr="00115702" w14:paraId="574A5223" w14:textId="77777777" w:rsidTr="0011570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3DCD1A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9641FB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szakismeret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121180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A3A4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9D77D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AF947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D62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601236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4B727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B6B6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6D412A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DD62E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27C22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515A7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0970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9266D0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2326A3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3214EF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DF40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2AD23F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7849F630" w14:textId="77777777" w:rsidTr="00115702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593DEF8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10729-12 Üvegfestés, </w:t>
            </w: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ólmozottüveg-</w:t>
            </w:r>
            <w:proofErr w:type="spellEnd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1A7CE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ábrázolási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35D3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AFDCB7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72F18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5A9112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3CC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6D1C0F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E4322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3B5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29E74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9B1C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A849C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E2245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3CAAE0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18284A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27D32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DDC933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08EEE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C24E7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115702" w:rsidRPr="00115702" w14:paraId="2A952DBB" w14:textId="77777777" w:rsidTr="0011570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876750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374E62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Üvegfestés, </w:t>
            </w:r>
            <w:proofErr w:type="spellStart"/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ólmozottüveg</w:t>
            </w:r>
            <w:proofErr w:type="spellEnd"/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készítés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AE917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0EF1D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25FE79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444980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9D88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43A60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453A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79B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694B4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7A415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E291F7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A9CE6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6151D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38E67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9236A4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EB1659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693EB8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3BED24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15702" w:rsidRPr="00115702" w14:paraId="7E0953D7" w14:textId="77777777" w:rsidTr="00115702">
        <w:trPr>
          <w:cantSplit/>
          <w:trHeight w:val="72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38082D2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CB949A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Projekttervezés és rendezvényszervezés elmélete                       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B4B314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EAE780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3FEC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5369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F1BA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A43C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B4664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4CF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5FA21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4DA5DC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4CFD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B45F0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AD810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13BD7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FBFF5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24855B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0DF2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1B07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3E79D44B" w14:textId="77777777" w:rsidTr="00115702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14:paraId="46E265E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66C201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Projekttervezés és rendezvényszervezés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D16FB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5ADCC0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778FF9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7F2E00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A77D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2540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2158E0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7763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7E1E2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8587F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613276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7DC712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ED452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F8393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5C56D3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1FC1C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FEF1F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3924BF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6B288BC3" w14:textId="77777777" w:rsidTr="00115702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2D2219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 Képző- és iparművészeti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260016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Szakmai projekt gyakorlat            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8230B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8234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2B76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F77ED3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4DAD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DBF4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4075B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1FBA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4FF24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A0EB25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0DC629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BEEA1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262BE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76FDA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92B6FB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269211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626200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A795B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15702" w:rsidRPr="00115702" w14:paraId="4876A60B" w14:textId="77777777" w:rsidTr="003213FF">
        <w:trPr>
          <w:cantSplit/>
          <w:trHeight w:val="480"/>
          <w:jc w:val="center"/>
        </w:trPr>
        <w:tc>
          <w:tcPr>
            <w:tcW w:w="4779" w:type="dxa"/>
            <w:gridSpan w:val="2"/>
            <w:shd w:val="clear" w:color="auto" w:fill="auto"/>
            <w:vAlign w:val="center"/>
            <w:hideMark/>
          </w:tcPr>
          <w:p w14:paraId="02C2A19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FBDF7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5CB99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D54A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A9A9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29B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6E625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7BEDE7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8B9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CA1F1B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C1ECF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9AD90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27A7E5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04E5CE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94EB6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BB669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FFAF0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E7638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E17C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549FFD46" w14:textId="77777777" w:rsidR="006F5812" w:rsidRPr="00115702" w:rsidRDefault="006F5812" w:rsidP="000B5E9D">
      <w:pPr>
        <w:spacing w:after="0"/>
        <w:rPr>
          <w:rFonts w:cs="Times New Roman"/>
        </w:rPr>
      </w:pPr>
    </w:p>
    <w:p w14:paraId="18C44C56" w14:textId="77777777" w:rsidR="00CB484D" w:rsidRPr="00115702" w:rsidRDefault="00CB484D" w:rsidP="00CB484D">
      <w:pPr>
        <w:spacing w:after="0"/>
        <w:rPr>
          <w:rFonts w:cs="Times New Roman"/>
        </w:rPr>
      </w:pPr>
      <w:r w:rsidRPr="00115702">
        <w:rPr>
          <w:rFonts w:cs="Times New Roman"/>
        </w:rPr>
        <w:t>A</w:t>
      </w:r>
      <w:r w:rsidR="006F5812" w:rsidRPr="00115702">
        <w:rPr>
          <w:rFonts w:cs="Times New Roman"/>
        </w:rPr>
        <w:t xml:space="preserve"> kerettanterv szakmai tartalma –</w:t>
      </w:r>
      <w:r w:rsidRPr="00115702">
        <w:rPr>
          <w:rFonts w:cs="Times New Roman"/>
        </w:rPr>
        <w:t xml:space="preserve"> a szakképzésről szóló 2011. évi CLXXXVII. törvény 8.</w:t>
      </w:r>
      <w:r w:rsidR="006F5812" w:rsidRPr="00115702">
        <w:rPr>
          <w:rFonts w:cs="Times New Roman"/>
        </w:rPr>
        <w:t>§ (5) bekezdésének megfelelően –</w:t>
      </w:r>
      <w:r w:rsidRPr="00115702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3DB133EB" w14:textId="77777777" w:rsidR="00CB484D" w:rsidRPr="00115702" w:rsidRDefault="00CB484D" w:rsidP="00CB484D">
      <w:pPr>
        <w:spacing w:after="0"/>
        <w:rPr>
          <w:rFonts w:cs="Times New Roman"/>
        </w:rPr>
      </w:pPr>
      <w:r w:rsidRPr="00115702">
        <w:rPr>
          <w:rFonts w:cs="Times New Roman"/>
        </w:rPr>
        <w:t>Az időkeret fennmaradó részének (szabadsáv) szakmai tartalmáról a szakképző iskola szakmai programjában kell rendelkezni.</w:t>
      </w:r>
    </w:p>
    <w:p w14:paraId="52218C72" w14:textId="77777777" w:rsidR="00CB484D" w:rsidRPr="00115702" w:rsidRDefault="00CB484D" w:rsidP="00CB484D">
      <w:pPr>
        <w:spacing w:after="0"/>
        <w:rPr>
          <w:rFonts w:cs="Times New Roman"/>
        </w:rPr>
      </w:pPr>
    </w:p>
    <w:p w14:paraId="6C15D597" w14:textId="77777777" w:rsidR="00420CA2" w:rsidRPr="00115702" w:rsidRDefault="00CB484D" w:rsidP="00CB484D">
      <w:pPr>
        <w:spacing w:after="0"/>
        <w:rPr>
          <w:rFonts w:cs="Times New Roman"/>
        </w:rPr>
      </w:pPr>
      <w:r w:rsidRPr="0011570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1CAFFC71" w14:textId="77777777" w:rsidR="00CB484D" w:rsidRPr="00115702" w:rsidRDefault="00CB484D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451BA0DB" w14:textId="77777777" w:rsidR="00115702" w:rsidRDefault="00115702" w:rsidP="00CB484D">
      <w:pPr>
        <w:spacing w:after="0"/>
        <w:jc w:val="center"/>
        <w:rPr>
          <w:rFonts w:cs="Times New Roman"/>
        </w:rPr>
      </w:pPr>
    </w:p>
    <w:p w14:paraId="267434D3" w14:textId="77777777" w:rsidR="00CB484D" w:rsidRPr="00115702" w:rsidRDefault="00CB484D" w:rsidP="00CB484D">
      <w:pPr>
        <w:spacing w:after="0"/>
        <w:jc w:val="center"/>
        <w:rPr>
          <w:rFonts w:cs="Times New Roman"/>
        </w:rPr>
      </w:pPr>
      <w:r w:rsidRPr="00115702">
        <w:rPr>
          <w:rFonts w:cs="Times New Roman"/>
        </w:rPr>
        <w:t>2. számú táblázat</w:t>
      </w:r>
    </w:p>
    <w:p w14:paraId="531B37DA" w14:textId="77777777" w:rsidR="00420CA2" w:rsidRPr="00115702" w:rsidRDefault="00CB484D" w:rsidP="00CB484D">
      <w:pPr>
        <w:spacing w:after="0"/>
        <w:jc w:val="center"/>
        <w:rPr>
          <w:rFonts w:cs="Times New Roman"/>
          <w:b/>
        </w:rPr>
      </w:pPr>
      <w:r w:rsidRPr="00115702">
        <w:rPr>
          <w:rFonts w:cs="Times New Roman"/>
          <w:b/>
        </w:rPr>
        <w:t>A szakmai követelménymodulokhoz rendelt tantárgyak és témakörök óraszáma évfolyamonként</w:t>
      </w:r>
    </w:p>
    <w:p w14:paraId="563A7EAF" w14:textId="77777777" w:rsidR="00420CA2" w:rsidRPr="00115702" w:rsidRDefault="00420CA2" w:rsidP="000B5E9D">
      <w:pPr>
        <w:spacing w:after="0"/>
        <w:rPr>
          <w:rFonts w:cs="Times New Roman"/>
        </w:rPr>
      </w:pPr>
    </w:p>
    <w:p w14:paraId="1D1AED46" w14:textId="77777777" w:rsidR="006F5812" w:rsidRPr="00115702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950"/>
        <w:gridCol w:w="638"/>
        <w:gridCol w:w="412"/>
        <w:gridCol w:w="588"/>
        <w:gridCol w:w="500"/>
        <w:gridCol w:w="500"/>
        <w:gridCol w:w="500"/>
        <w:gridCol w:w="438"/>
        <w:gridCol w:w="438"/>
        <w:gridCol w:w="625"/>
        <w:gridCol w:w="412"/>
        <w:gridCol w:w="588"/>
        <w:gridCol w:w="692"/>
        <w:gridCol w:w="687"/>
        <w:gridCol w:w="692"/>
        <w:gridCol w:w="500"/>
        <w:gridCol w:w="500"/>
        <w:gridCol w:w="692"/>
        <w:gridCol w:w="500"/>
        <w:gridCol w:w="500"/>
        <w:gridCol w:w="500"/>
        <w:gridCol w:w="500"/>
        <w:gridCol w:w="500"/>
        <w:gridCol w:w="690"/>
      </w:tblGrid>
      <w:tr w:rsidR="00115702" w:rsidRPr="00115702" w14:paraId="7CB0B0AD" w14:textId="77777777" w:rsidTr="00115702">
        <w:trPr>
          <w:trHeight w:val="1065"/>
          <w:jc w:val="center"/>
        </w:trPr>
        <w:tc>
          <w:tcPr>
            <w:tcW w:w="2588" w:type="dxa"/>
            <w:gridSpan w:val="2"/>
            <w:vMerge w:val="restart"/>
            <w:shd w:val="clear" w:color="auto" w:fill="auto"/>
            <w:vAlign w:val="center"/>
            <w:hideMark/>
          </w:tcPr>
          <w:p w14:paraId="3DED2C1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8" w:type="dxa"/>
            <w:vMerge w:val="restart"/>
            <w:shd w:val="clear" w:color="auto" w:fill="auto"/>
            <w:vAlign w:val="center"/>
            <w:hideMark/>
          </w:tcPr>
          <w:p w14:paraId="4EC284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76C357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2D4AC22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28085D4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3EECB8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5B02BB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87" w:type="dxa"/>
            <w:vMerge w:val="restart"/>
            <w:shd w:val="clear" w:color="auto" w:fill="auto"/>
            <w:textDirection w:val="btLr"/>
            <w:vAlign w:val="center"/>
            <w:hideMark/>
          </w:tcPr>
          <w:p w14:paraId="12CD01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5DC76F9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711EBB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158BE9B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391504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8C2260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90" w:type="dxa"/>
            <w:vMerge w:val="restart"/>
            <w:shd w:val="clear" w:color="auto" w:fill="auto"/>
            <w:textDirection w:val="btLr"/>
            <w:vAlign w:val="center"/>
            <w:hideMark/>
          </w:tcPr>
          <w:p w14:paraId="7B3A0A7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115702" w:rsidRPr="00115702" w14:paraId="2F0950E2" w14:textId="77777777" w:rsidTr="00115702">
        <w:trPr>
          <w:trHeight w:val="1065"/>
          <w:jc w:val="center"/>
        </w:trPr>
        <w:tc>
          <w:tcPr>
            <w:tcW w:w="2588" w:type="dxa"/>
            <w:gridSpan w:val="2"/>
            <w:vMerge/>
            <w:vAlign w:val="center"/>
            <w:hideMark/>
          </w:tcPr>
          <w:p w14:paraId="2176CC4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8" w:type="dxa"/>
            <w:vMerge/>
            <w:vAlign w:val="center"/>
            <w:hideMark/>
          </w:tcPr>
          <w:p w14:paraId="65872A7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73ED7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68F15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EDE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B8725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84ED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FC4C3D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A9A5B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EC0F75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DD374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9E1F5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2" w:type="dxa"/>
            <w:vMerge/>
            <w:vAlign w:val="center"/>
            <w:hideMark/>
          </w:tcPr>
          <w:p w14:paraId="4D244AA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0451D06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1B4C08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AF55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25BC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2" w:type="dxa"/>
            <w:vMerge/>
            <w:vAlign w:val="center"/>
            <w:hideMark/>
          </w:tcPr>
          <w:p w14:paraId="2177A6F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D9BD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F4FF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C2CB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C75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8DDA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0" w:type="dxa"/>
            <w:vMerge/>
            <w:vAlign w:val="center"/>
            <w:hideMark/>
          </w:tcPr>
          <w:p w14:paraId="346C050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115702" w:rsidRPr="00115702" w14:paraId="42C80D72" w14:textId="77777777" w:rsidTr="0011570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370AD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4B1086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769BCB2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CC92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2D2AC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F9D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5D18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7D41D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F893C8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EE42A8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3240B0A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C592D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9F27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38B4D1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1503</w:t>
            </w:r>
          </w:p>
        </w:tc>
        <w:tc>
          <w:tcPr>
            <w:tcW w:w="687" w:type="dxa"/>
            <w:vMerge w:val="restart"/>
            <w:shd w:val="clear" w:color="auto" w:fill="auto"/>
            <w:vAlign w:val="center"/>
            <w:hideMark/>
          </w:tcPr>
          <w:p w14:paraId="0BC2E72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4F29E00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4AD9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31D3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681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2F83BD4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0092B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9A5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62AF7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51C9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6346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681</w:t>
            </w:r>
          </w:p>
        </w:tc>
        <w:tc>
          <w:tcPr>
            <w:tcW w:w="690" w:type="dxa"/>
            <w:vMerge w:val="restart"/>
            <w:shd w:val="clear" w:color="auto" w:fill="auto"/>
            <w:vAlign w:val="center"/>
            <w:hideMark/>
          </w:tcPr>
          <w:p w14:paraId="40A6318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2041</w:t>
            </w:r>
          </w:p>
        </w:tc>
      </w:tr>
      <w:tr w:rsidR="00115702" w:rsidRPr="00115702" w14:paraId="0CAEBB4F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0FB8A7B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A07783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8" w:type="dxa"/>
            <w:vMerge/>
            <w:vAlign w:val="center"/>
            <w:hideMark/>
          </w:tcPr>
          <w:p w14:paraId="4B9ABFA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AB81B7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401EF2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6941A0D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15C4058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25" w:type="dxa"/>
            <w:vMerge/>
            <w:vAlign w:val="center"/>
            <w:hideMark/>
          </w:tcPr>
          <w:p w14:paraId="1C144F4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23224B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92" w:type="dxa"/>
            <w:vMerge/>
            <w:vAlign w:val="center"/>
            <w:hideMark/>
          </w:tcPr>
          <w:p w14:paraId="68B77D1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6246917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846EE8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4396D4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2" w:type="dxa"/>
            <w:vMerge/>
            <w:vAlign w:val="center"/>
            <w:hideMark/>
          </w:tcPr>
          <w:p w14:paraId="0A2264D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4840F8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1080</w:t>
            </w:r>
          </w:p>
        </w:tc>
        <w:tc>
          <w:tcPr>
            <w:tcW w:w="500" w:type="dxa"/>
            <w:vMerge/>
            <w:vAlign w:val="center"/>
            <w:hideMark/>
          </w:tcPr>
          <w:p w14:paraId="3953C1E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D4350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0" w:type="dxa"/>
            <w:vMerge/>
            <w:vAlign w:val="center"/>
            <w:hideMark/>
          </w:tcPr>
          <w:p w14:paraId="7A72442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15702" w:rsidRPr="00115702" w14:paraId="35BA63E0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6547F7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2AAFA2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8" w:type="dxa"/>
            <w:vMerge/>
            <w:vAlign w:val="center"/>
            <w:hideMark/>
          </w:tcPr>
          <w:p w14:paraId="444BA90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25A0128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630 óra (29,6%)</w:t>
            </w:r>
          </w:p>
        </w:tc>
        <w:tc>
          <w:tcPr>
            <w:tcW w:w="692" w:type="dxa"/>
            <w:vMerge/>
            <w:vAlign w:val="center"/>
            <w:hideMark/>
          </w:tcPr>
          <w:p w14:paraId="08F3026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6DB123C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FB77A9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CE7BE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vMerge/>
            <w:vAlign w:val="center"/>
            <w:hideMark/>
          </w:tcPr>
          <w:p w14:paraId="618C389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5B64B97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640 óra (30,2%)</w:t>
            </w:r>
          </w:p>
        </w:tc>
        <w:tc>
          <w:tcPr>
            <w:tcW w:w="690" w:type="dxa"/>
            <w:vMerge/>
            <w:vAlign w:val="center"/>
            <w:hideMark/>
          </w:tcPr>
          <w:p w14:paraId="422C3A0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15702" w:rsidRPr="00115702" w14:paraId="071362D1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4A96599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4F8188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8" w:type="dxa"/>
            <w:vMerge/>
            <w:vAlign w:val="center"/>
            <w:hideMark/>
          </w:tcPr>
          <w:p w14:paraId="3CD1B3A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53E5175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1381 óra (70,4%)</w:t>
            </w:r>
          </w:p>
        </w:tc>
        <w:tc>
          <w:tcPr>
            <w:tcW w:w="692" w:type="dxa"/>
            <w:vMerge/>
            <w:vAlign w:val="center"/>
            <w:hideMark/>
          </w:tcPr>
          <w:p w14:paraId="16BDDF2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0D2737A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48FFDD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130A86C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5E0B64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8BD16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1401 óra (69,8%)</w:t>
            </w:r>
          </w:p>
        </w:tc>
        <w:tc>
          <w:tcPr>
            <w:tcW w:w="690" w:type="dxa"/>
            <w:vMerge/>
            <w:vAlign w:val="center"/>
            <w:hideMark/>
          </w:tcPr>
          <w:p w14:paraId="3922CCB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15702" w:rsidRPr="00115702" w14:paraId="64829EFB" w14:textId="77777777" w:rsidTr="0011570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0DC2AE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0ABCA1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5974E3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52C9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04076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D7FD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E517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9285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A1C61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DCAB19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40B6D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82446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86CE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BB58E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3F3A419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38F32FF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42F6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C963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9BB43C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3D8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84A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E2AA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7E81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FB1D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13760A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115702" w:rsidRPr="00115702" w14:paraId="3F3A21C9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21A009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A96636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38" w:type="dxa"/>
            <w:vMerge/>
            <w:vAlign w:val="center"/>
            <w:hideMark/>
          </w:tcPr>
          <w:p w14:paraId="3670FEA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E6240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013F2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11C8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1357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C49A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AE2737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C73A5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BAE299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7F0C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1CF6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E2802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10062EA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83942D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C621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E0F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BA44E8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471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3E02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BBE3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C3F3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1B33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0F4179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15702" w:rsidRPr="00115702" w14:paraId="5D08EBAA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42EEC0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7223B8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38" w:type="dxa"/>
            <w:vMerge/>
            <w:vAlign w:val="center"/>
            <w:hideMark/>
          </w:tcPr>
          <w:p w14:paraId="4752D2E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72DE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C855F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6E4F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9767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3BF8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4F76C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3043EB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4E5D4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08E3C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178D8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29D696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6BE0994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2665B3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5628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0EA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71C58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13A8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F333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DC87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F2E4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F3F7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512CB2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15702" w:rsidRPr="00115702" w14:paraId="060EC07B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A45B7B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FA4E07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38" w:type="dxa"/>
            <w:vMerge/>
            <w:vAlign w:val="center"/>
            <w:hideMark/>
          </w:tcPr>
          <w:p w14:paraId="1343DC9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718E6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6FE1B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326E4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DD3D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4B98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5FEEC8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FC5BC0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FCA69F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4F65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EAFC4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CDDB91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71136EA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188730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0B6B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E840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CFB58C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88D3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3C6F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510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F9A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0F59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C8A709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15702" w:rsidRPr="00115702" w14:paraId="39432640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7EFADDC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91C581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38" w:type="dxa"/>
            <w:vMerge/>
            <w:vAlign w:val="center"/>
            <w:hideMark/>
          </w:tcPr>
          <w:p w14:paraId="4F6B666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4482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5785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EB24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A35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5EB7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18734B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AFED77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D9D529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763AA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B503A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45A794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DEBA7E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495469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140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DC8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6A23A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3DF7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C087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CB6E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1307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CB3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472200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115702" w:rsidRPr="00115702" w14:paraId="0BCFA3B1" w14:textId="77777777" w:rsidTr="0011570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601F35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848B81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08CB77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AF144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AA04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5C1A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2D8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B15A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F1AA5D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C594B2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8A5D2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9945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0B5DC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21A13F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7D7D58D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4CC686C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D433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8039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D2ED90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8B0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D23B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F24D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59A1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4FE2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7A6246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15702" w:rsidRPr="00115702" w14:paraId="07602720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7C7851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C4950E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38" w:type="dxa"/>
            <w:vMerge/>
            <w:vAlign w:val="center"/>
            <w:hideMark/>
          </w:tcPr>
          <w:p w14:paraId="23B21C7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FBCE7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2B6F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454E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93C8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45D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097D9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C7530E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6E2F0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2D867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8B93E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1B548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52A94D9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411EC8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BAE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79AE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ADD605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6933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AB77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D2E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1DF1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8B5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D9AD16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15702" w:rsidRPr="00115702" w14:paraId="5DAF730C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EC9ADC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A1C52C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38" w:type="dxa"/>
            <w:vMerge/>
            <w:vAlign w:val="center"/>
            <w:hideMark/>
          </w:tcPr>
          <w:p w14:paraId="5BA091E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0B380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71DD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8557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48C5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940C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536AAD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D45F6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014C6C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1B87A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30022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3CEC4D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E625AE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E47196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56B9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C5E8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46384D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EBE22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EE4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D2A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6A8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764E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1C640C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15702" w:rsidRPr="00115702" w14:paraId="5DBCE4C5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EDD771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12E7E2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38" w:type="dxa"/>
            <w:vMerge/>
            <w:vAlign w:val="center"/>
            <w:hideMark/>
          </w:tcPr>
          <w:p w14:paraId="6FA98A7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32905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D9129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AAC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9E9C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A48A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BD285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65D9D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05CDA4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2F728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493B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C6EEAB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162E192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1880EB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A94DA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420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43B8C2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C7DA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E109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F5A4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7457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FA5E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83BEB4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15702" w:rsidRPr="00115702" w14:paraId="139C5EA8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2A1305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CC813C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38" w:type="dxa"/>
            <w:vMerge/>
            <w:vAlign w:val="center"/>
            <w:hideMark/>
          </w:tcPr>
          <w:p w14:paraId="52AABC0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FBA45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DBA07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8354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086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09ED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FABAB9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7E2FDA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A29A6D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F16DC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0D3A9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58CAD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10E55BB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9FCCC7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C6ED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4C26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153189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3B05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12F7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66F4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7AD1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925D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4CCE5E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15702" w:rsidRPr="00115702" w14:paraId="02E306AD" w14:textId="77777777" w:rsidTr="0011570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70E80C0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123315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0E283E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001B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1E2E2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CCA6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ED65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2D06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180F9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BE5CD6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A05F6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CDB58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B91A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739F43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455AD4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48A44D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8363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59A6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A12206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1592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6B3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AFF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9E3F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B81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6D0CA0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115702" w:rsidRPr="00115702" w14:paraId="0B282217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5A83BAB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A9DF9B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19. századig</w:t>
            </w:r>
          </w:p>
        </w:tc>
        <w:tc>
          <w:tcPr>
            <w:tcW w:w="638" w:type="dxa"/>
            <w:vMerge/>
            <w:vAlign w:val="center"/>
            <w:hideMark/>
          </w:tcPr>
          <w:p w14:paraId="69818AB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B27E6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A7B7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CA09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A3C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2F9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3AFCF1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AA855E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6F49A1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C86B6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CC28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A2777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273140A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7891F6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7889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0DE1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4A486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C6B3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CD15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883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662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D11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221F10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115702" w:rsidRPr="00115702" w14:paraId="1AD203FE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1DB0749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575B37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20. században</w:t>
            </w:r>
          </w:p>
        </w:tc>
        <w:tc>
          <w:tcPr>
            <w:tcW w:w="638" w:type="dxa"/>
            <w:vMerge/>
            <w:vAlign w:val="center"/>
            <w:hideMark/>
          </w:tcPr>
          <w:p w14:paraId="5F72208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5624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BD2D3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D853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CFCE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E126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B853BB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15073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6788D9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DBCFB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BB6E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1995C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7" w:type="dxa"/>
            <w:vMerge/>
            <w:vAlign w:val="center"/>
            <w:hideMark/>
          </w:tcPr>
          <w:p w14:paraId="0378751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F2F992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3BC7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31E9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42A5C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86C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A37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FF7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989A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1C61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4C87F8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115702" w:rsidRPr="00115702" w14:paraId="32652C64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5EFD5F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CF113A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278AD8F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B2A3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39ED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91E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B1A8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5B00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05E76C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2FF644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AB76D5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EA38C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9147D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57EE91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314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0C1D2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06BE17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9AE20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E03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D489B3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6A4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8870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1970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C905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9F92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E2812C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572</w:t>
            </w:r>
          </w:p>
        </w:tc>
      </w:tr>
      <w:tr w:rsidR="00115702" w:rsidRPr="00115702" w14:paraId="481F29F9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6E64D8D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DDF61C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látvány utáni térábrázolás és formaképzés alapjai</w:t>
            </w:r>
          </w:p>
        </w:tc>
        <w:tc>
          <w:tcPr>
            <w:tcW w:w="638" w:type="dxa"/>
            <w:vMerge/>
            <w:vAlign w:val="center"/>
            <w:hideMark/>
          </w:tcPr>
          <w:p w14:paraId="6DB71FF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52B05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447A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36D6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9F77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8712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FE960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71A738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CCE3D0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0850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16231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54DE9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18F639F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9196B9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0D9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2EFF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3ECBA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E922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9EB8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CD86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6E32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42F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F1372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15702" w:rsidRPr="00115702" w14:paraId="6D334AEA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E9A149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815BF1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Emberábrázolás alapjai</w:t>
            </w:r>
          </w:p>
        </w:tc>
        <w:tc>
          <w:tcPr>
            <w:tcW w:w="638" w:type="dxa"/>
            <w:vMerge/>
            <w:vAlign w:val="center"/>
            <w:hideMark/>
          </w:tcPr>
          <w:p w14:paraId="655109D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F406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A484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8CD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D48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184F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F674F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95726D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F798D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28C7A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7FBA7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7204F0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6D8582E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5FCE32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A3A21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E326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330A8C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6E0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81BA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8BCA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AA30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DBC4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A5DD7F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15702" w:rsidRPr="00115702" w14:paraId="1532A8E3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63CDDC9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B94176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tér</w:t>
            </w:r>
          </w:p>
        </w:tc>
        <w:tc>
          <w:tcPr>
            <w:tcW w:w="638" w:type="dxa"/>
            <w:vMerge/>
            <w:vAlign w:val="center"/>
            <w:hideMark/>
          </w:tcPr>
          <w:p w14:paraId="2B53552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F6F85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A0D68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53AF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53CC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98C3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D04DF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EF9D44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1511A9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76875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332F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3AE8C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87" w:type="dxa"/>
            <w:vMerge/>
            <w:vAlign w:val="center"/>
            <w:hideMark/>
          </w:tcPr>
          <w:p w14:paraId="4A628D9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1DE93A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23CB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F046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C09B74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98F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32CD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BF2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97DA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699D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5D8474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392</w:t>
            </w:r>
          </w:p>
        </w:tc>
      </w:tr>
      <w:tr w:rsidR="00115702" w:rsidRPr="00115702" w14:paraId="13D9EA7E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5385D43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02C4F2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638" w:type="dxa"/>
            <w:vMerge/>
            <w:vAlign w:val="center"/>
            <w:hideMark/>
          </w:tcPr>
          <w:p w14:paraId="4EE6467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2A2A4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A3F6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276E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8C06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92D1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D4B69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6E48E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1F086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57B97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7323F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73849E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7" w:type="dxa"/>
            <w:vMerge/>
            <w:vAlign w:val="center"/>
            <w:hideMark/>
          </w:tcPr>
          <w:p w14:paraId="2577BDB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DB6FCE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15D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F40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0D831D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FC80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CD7F2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5033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855D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1767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45B766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15702" w:rsidRPr="00115702" w14:paraId="6CB0AAB0" w14:textId="77777777" w:rsidTr="00115702">
        <w:trPr>
          <w:trHeight w:val="653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2A05A98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645A45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28BF7B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EFA15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0CCFF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93C06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9F32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326F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0FACA3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02C7CD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5BD39C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5EC86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3A34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608E7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2EB568A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007D93F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A0FE8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279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2087ED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70C3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D965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C7B9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3D30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830D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9C604B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15702" w:rsidRPr="00115702" w14:paraId="6D88C96B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50910E9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7E952A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Szaktörténet és anyagismeret</w:t>
            </w:r>
          </w:p>
        </w:tc>
        <w:tc>
          <w:tcPr>
            <w:tcW w:w="638" w:type="dxa"/>
            <w:vMerge/>
            <w:vAlign w:val="center"/>
            <w:hideMark/>
          </w:tcPr>
          <w:p w14:paraId="7D14B96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1A15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AAB74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5585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BA52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B99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EAD850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D5F6A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865121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7465A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6DB65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FF8807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7B6642A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D17FBA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D05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4CA7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B88F3A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82A2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5135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5061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78883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F4FB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573261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15702" w:rsidRPr="00115702" w14:paraId="6E38CA36" w14:textId="77777777" w:rsidTr="00115702">
        <w:trPr>
          <w:trHeight w:val="769"/>
          <w:jc w:val="center"/>
        </w:trPr>
        <w:tc>
          <w:tcPr>
            <w:tcW w:w="638" w:type="dxa"/>
            <w:vMerge/>
            <w:vAlign w:val="center"/>
            <w:hideMark/>
          </w:tcPr>
          <w:p w14:paraId="33A40D4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noWrap/>
            <w:vAlign w:val="bottom"/>
            <w:hideMark/>
          </w:tcPr>
          <w:p w14:paraId="379D21F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222E13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C1E7B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E430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810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2966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0C3F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9BA86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3C0868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BF4E70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5065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47CF1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DE1671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4B3D02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7E9888C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54B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B75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935A1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9209B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AAA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EBF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580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B92E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E8EFA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15702" w:rsidRPr="00115702" w14:paraId="1C28B628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3B272D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FECEB2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és kivitelezés gyakorlat</w:t>
            </w:r>
          </w:p>
        </w:tc>
        <w:tc>
          <w:tcPr>
            <w:tcW w:w="638" w:type="dxa"/>
            <w:vMerge/>
            <w:vAlign w:val="center"/>
            <w:hideMark/>
          </w:tcPr>
          <w:p w14:paraId="7F0584A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1BF5DA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77A44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E734B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EAF1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EFF84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315478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265468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24E9B8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B0792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23DB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FB9E7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5A0133B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B2B092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A935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3C57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67BB4B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15A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72CC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D57A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8BC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46B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8799A7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15702" w:rsidRPr="00115702" w14:paraId="2B93B8C9" w14:textId="77777777" w:rsidTr="00115702">
        <w:trPr>
          <w:trHeight w:val="48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60E0E2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E6FEDA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16FDFEC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241E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C3C6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A1E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4DF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FC11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D70608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B3429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B39783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C586E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D563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F59CA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32B8AC1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71ADDF9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8894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6B9A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6ED7E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B57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9662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1E44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045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65FE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CAAB2A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</w:tr>
      <w:tr w:rsidR="00115702" w:rsidRPr="00115702" w14:paraId="2D90DAF3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5D24B8E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4D582F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Képző- és iparművészet a 20. században</w:t>
            </w:r>
          </w:p>
        </w:tc>
        <w:tc>
          <w:tcPr>
            <w:tcW w:w="638" w:type="dxa"/>
            <w:vMerge/>
            <w:vAlign w:val="center"/>
            <w:hideMark/>
          </w:tcPr>
          <w:p w14:paraId="6E0E989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00EF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DE203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73E9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9FC4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10C2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ECB5F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15C1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CBAD7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E2C8F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45833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6C72D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623A5E6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44465D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2D8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9837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E457E6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F90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8E8C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7426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C66E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395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5D6D40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15702" w:rsidRPr="00115702" w14:paraId="68145D5F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292C5DE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61BB85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 és kulturális események látogatása, elemzése</w:t>
            </w:r>
          </w:p>
        </w:tc>
        <w:tc>
          <w:tcPr>
            <w:tcW w:w="638" w:type="dxa"/>
            <w:vMerge/>
            <w:vAlign w:val="center"/>
            <w:hideMark/>
          </w:tcPr>
          <w:p w14:paraId="107BD5B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C3C8B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F713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0EC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A7F4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1F1B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BE26C9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86CD3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204EA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97E63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676BC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99D7F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5A25377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0CEBB8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E2E2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E23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1F5221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AF61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FFA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F07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7DB5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7372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9FADD9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</w:tbl>
    <w:p w14:paraId="4C63FD04" w14:textId="77777777" w:rsidR="00115702" w:rsidRDefault="0011570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950"/>
        <w:gridCol w:w="638"/>
        <w:gridCol w:w="412"/>
        <w:gridCol w:w="588"/>
        <w:gridCol w:w="500"/>
        <w:gridCol w:w="500"/>
        <w:gridCol w:w="500"/>
        <w:gridCol w:w="438"/>
        <w:gridCol w:w="438"/>
        <w:gridCol w:w="625"/>
        <w:gridCol w:w="412"/>
        <w:gridCol w:w="588"/>
        <w:gridCol w:w="692"/>
        <w:gridCol w:w="687"/>
        <w:gridCol w:w="692"/>
        <w:gridCol w:w="500"/>
        <w:gridCol w:w="500"/>
        <w:gridCol w:w="692"/>
        <w:gridCol w:w="500"/>
        <w:gridCol w:w="500"/>
        <w:gridCol w:w="500"/>
        <w:gridCol w:w="500"/>
        <w:gridCol w:w="500"/>
        <w:gridCol w:w="690"/>
      </w:tblGrid>
      <w:tr w:rsidR="00115702" w:rsidRPr="00115702" w14:paraId="2E28F5A4" w14:textId="77777777" w:rsidTr="0011570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704EEC16" w14:textId="4FF6DC08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10728-12 Üvegtárgyak meleg- és hidegalakítása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EC3FB6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Üvegalakítási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5F8FADF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112A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A4E1E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B416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9924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E1AC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616A58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DD9065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9D4BF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D680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12CA3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4E5166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139A07A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1725349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6050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822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61FC5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3643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86D3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3C68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31A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35A8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145CF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427</w:t>
            </w:r>
          </w:p>
        </w:tc>
      </w:tr>
      <w:tr w:rsidR="00115702" w:rsidRPr="00115702" w14:paraId="7C0518B4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46472A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C90A92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Üvegtárgyak meleg-alakítása</w:t>
            </w:r>
          </w:p>
        </w:tc>
        <w:tc>
          <w:tcPr>
            <w:tcW w:w="638" w:type="dxa"/>
            <w:vMerge/>
            <w:vAlign w:val="center"/>
            <w:hideMark/>
          </w:tcPr>
          <w:p w14:paraId="64B6D1B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98B71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B5DEF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7F7E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F60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41B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1C7E0A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C01F76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27C0B1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C377A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D2483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22A2EB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87" w:type="dxa"/>
            <w:vMerge/>
            <w:vAlign w:val="center"/>
            <w:hideMark/>
          </w:tcPr>
          <w:p w14:paraId="774E10A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8E25E3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451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BCB6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2E5DE0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420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A7DD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B0D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049F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2E28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6C9EFE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232</w:t>
            </w:r>
          </w:p>
        </w:tc>
      </w:tr>
      <w:tr w:rsidR="00115702" w:rsidRPr="00115702" w14:paraId="3E5B34C4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A919C8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F2F2A6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Üvegtárgyak hideg-alakítása</w:t>
            </w:r>
          </w:p>
        </w:tc>
        <w:tc>
          <w:tcPr>
            <w:tcW w:w="638" w:type="dxa"/>
            <w:vMerge/>
            <w:vAlign w:val="center"/>
            <w:hideMark/>
          </w:tcPr>
          <w:p w14:paraId="7F79B9A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D53E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CC6D5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AF07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864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AC0A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A3C7F0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DE3407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22DAD6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618E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B00E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71C240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6D9EA79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A90022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06C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75F6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523D1B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1BF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151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DA42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E36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7EC0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5D66E8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195</w:t>
            </w:r>
          </w:p>
        </w:tc>
      </w:tr>
      <w:tr w:rsidR="00115702" w:rsidRPr="00115702" w14:paraId="7AB9C064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4C0429A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6BDEAF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szakismeret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4EEAF72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1806E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CCC7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4D47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7E84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66F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FEC1E6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563A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71F0E6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77843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1912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5EE034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1700E73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18B28E0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EAD9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5F2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139ED9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C89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2564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4BD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823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74B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62F2C0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115702" w:rsidRPr="00115702" w14:paraId="46440909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4316BC1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A3A3FE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Üvegtárgyak tervezése</w:t>
            </w:r>
          </w:p>
        </w:tc>
        <w:tc>
          <w:tcPr>
            <w:tcW w:w="638" w:type="dxa"/>
            <w:vMerge/>
            <w:vAlign w:val="center"/>
            <w:hideMark/>
          </w:tcPr>
          <w:p w14:paraId="07B3602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7DB2E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4635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7A4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BB39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52F0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8DAC9F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C838E3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DF444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F79ED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952C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1DE72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7" w:type="dxa"/>
            <w:vMerge/>
            <w:vAlign w:val="center"/>
            <w:hideMark/>
          </w:tcPr>
          <w:p w14:paraId="4DE36F9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93C7B3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F3CB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986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6025D4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0C8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5A1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190D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EB61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C615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82FA11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115702" w:rsidRPr="00115702" w14:paraId="7142D4B5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B1B66A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53DD9F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Modern és kortárs üvegművészet</w:t>
            </w:r>
          </w:p>
        </w:tc>
        <w:tc>
          <w:tcPr>
            <w:tcW w:w="638" w:type="dxa"/>
            <w:vMerge/>
            <w:vAlign w:val="center"/>
            <w:hideMark/>
          </w:tcPr>
          <w:p w14:paraId="50E0265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22B74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309C9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3D1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19EF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D489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0D7C7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025F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31489C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F690A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1920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2039E8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3FE5E6A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1CD87C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FB11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9B5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7DB33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DCD7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FC0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97E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7A81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91BB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2299B9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115702" w:rsidRPr="00115702" w14:paraId="21F4540E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2BE7105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A6A21A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Technológia</w:t>
            </w:r>
          </w:p>
        </w:tc>
        <w:tc>
          <w:tcPr>
            <w:tcW w:w="638" w:type="dxa"/>
            <w:vMerge/>
            <w:vAlign w:val="center"/>
            <w:hideMark/>
          </w:tcPr>
          <w:p w14:paraId="349929C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E3AC2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50223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E88D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4F5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5559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E8137E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E498B2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66C3DE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8F552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C2A6A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07FA38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7" w:type="dxa"/>
            <w:vMerge/>
            <w:vAlign w:val="center"/>
            <w:hideMark/>
          </w:tcPr>
          <w:p w14:paraId="6BB0D2C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993BFD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36B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1492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92145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265E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B82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E6BA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4444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B24A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2B9837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15702" w:rsidRPr="00115702" w14:paraId="734CDC69" w14:textId="77777777" w:rsidTr="00115702">
        <w:trPr>
          <w:trHeight w:val="933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354953F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10729-12 Üvegfestés, </w:t>
            </w:r>
            <w:proofErr w:type="spellStart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ólmozottüveg-</w:t>
            </w:r>
            <w:proofErr w:type="spellEnd"/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925E72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ábrázolási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1E22335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1763F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630E1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1536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8E98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40E2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B50B34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FABB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B086D1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4D8D6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35987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A2783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08DF01F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6E5B9D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9391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0387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AA40D6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A2AA7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192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AD0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8DD4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EBF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C7298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115702" w:rsidRPr="00115702" w14:paraId="6FAB0871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6B0AF2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33CC46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környezet ábrázolása</w:t>
            </w:r>
          </w:p>
        </w:tc>
        <w:tc>
          <w:tcPr>
            <w:tcW w:w="638" w:type="dxa"/>
            <w:vMerge/>
            <w:vAlign w:val="center"/>
            <w:hideMark/>
          </w:tcPr>
          <w:p w14:paraId="6D46D38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2E63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AEBD6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5827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C06B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9BC4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4E97D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C7087C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4161F3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B8116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7FFAC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FC468C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2CF474E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934CCC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1D8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59C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97586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AFE4E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DC40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5B39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724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81BD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530795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115702" w:rsidRPr="00115702" w14:paraId="519C2B87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0F6FC61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E0F680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Üvegfestés, </w:t>
            </w:r>
            <w:proofErr w:type="spellStart"/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ólmozottüveg</w:t>
            </w:r>
            <w:proofErr w:type="spellEnd"/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készítés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401792B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634D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962A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FCD5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5801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0958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EE530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97C3A6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DD9F95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3FF3C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77B2F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91A9FB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0D6E7A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62515DC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8737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7B57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1A9328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53E8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CFC8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0194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5F9E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1EA1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74E4AE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</w:tr>
      <w:tr w:rsidR="00115702" w:rsidRPr="00115702" w14:paraId="02F3FC42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F3EA8F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1E409A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Üvegkompozíció tervezése</w:t>
            </w:r>
          </w:p>
        </w:tc>
        <w:tc>
          <w:tcPr>
            <w:tcW w:w="638" w:type="dxa"/>
            <w:vMerge/>
            <w:vAlign w:val="center"/>
            <w:hideMark/>
          </w:tcPr>
          <w:p w14:paraId="34533F4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AF916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6A44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C4CF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182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D8F1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5964F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277906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FEC46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649F2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39AD7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8C0D7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7" w:type="dxa"/>
            <w:vMerge/>
            <w:vAlign w:val="center"/>
            <w:hideMark/>
          </w:tcPr>
          <w:p w14:paraId="4923629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D8AC8A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14BB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1C4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2C93A2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7A4B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7823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C0BA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7763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FA59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300DB8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79</w:t>
            </w:r>
          </w:p>
        </w:tc>
      </w:tr>
      <w:tr w:rsidR="00115702" w:rsidRPr="00115702" w14:paraId="29EB2C85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6521147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11B04A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Üvegkompozíció készítése és installálása</w:t>
            </w:r>
          </w:p>
        </w:tc>
        <w:tc>
          <w:tcPr>
            <w:tcW w:w="638" w:type="dxa"/>
            <w:vMerge/>
            <w:vAlign w:val="center"/>
            <w:hideMark/>
          </w:tcPr>
          <w:p w14:paraId="448F63D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F55C9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EEA70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AE05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DE5F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C059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E6ED83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D6A24A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C0BFC3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D6DD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FBB74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EB3522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7" w:type="dxa"/>
            <w:vMerge/>
            <w:vAlign w:val="center"/>
            <w:hideMark/>
          </w:tcPr>
          <w:p w14:paraId="306435F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F77A96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AB091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7CEE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D196C5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DA86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1979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123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DFF6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355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AE8394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81</w:t>
            </w:r>
          </w:p>
        </w:tc>
      </w:tr>
    </w:tbl>
    <w:p w14:paraId="7E26719A" w14:textId="77777777" w:rsidR="00115702" w:rsidRDefault="0011570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950"/>
        <w:gridCol w:w="638"/>
        <w:gridCol w:w="412"/>
        <w:gridCol w:w="588"/>
        <w:gridCol w:w="500"/>
        <w:gridCol w:w="500"/>
        <w:gridCol w:w="500"/>
        <w:gridCol w:w="438"/>
        <w:gridCol w:w="438"/>
        <w:gridCol w:w="625"/>
        <w:gridCol w:w="412"/>
        <w:gridCol w:w="588"/>
        <w:gridCol w:w="692"/>
        <w:gridCol w:w="687"/>
        <w:gridCol w:w="692"/>
        <w:gridCol w:w="500"/>
        <w:gridCol w:w="500"/>
        <w:gridCol w:w="692"/>
        <w:gridCol w:w="500"/>
        <w:gridCol w:w="500"/>
        <w:gridCol w:w="500"/>
        <w:gridCol w:w="500"/>
        <w:gridCol w:w="500"/>
        <w:gridCol w:w="690"/>
      </w:tblGrid>
      <w:tr w:rsidR="00115702" w:rsidRPr="00115702" w14:paraId="266A2CE3" w14:textId="77777777" w:rsidTr="00115702">
        <w:trPr>
          <w:trHeight w:val="72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3E17B339" w14:textId="32EE61B0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E43616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Projekttervezés és rendezvényszervezés elmélete                        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69FD9CF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7C828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A969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2DD2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C0D3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4F41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064034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7DE58D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80303B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B2C55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48B0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6B97C7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74E9F7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4ECE30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3542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F7B8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3A21E4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0E49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E10F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D3E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C2EA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3AD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926F3F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7EEBF4EA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5248D85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FA0F75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 jellemzői, projektciklus menedzsment</w:t>
            </w:r>
          </w:p>
        </w:tc>
        <w:tc>
          <w:tcPr>
            <w:tcW w:w="638" w:type="dxa"/>
            <w:vMerge/>
            <w:vAlign w:val="center"/>
            <w:hideMark/>
          </w:tcPr>
          <w:p w14:paraId="6D3EC8F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B049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0E0AE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64B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709A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9383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0FE377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3A2FE3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EFF54F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6BE2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D271A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95F28C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72AC1FC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04AF13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4137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B58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ECC8B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EBA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F444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BBCE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B951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411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71C2CB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325481A8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D1FBB0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557E04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638" w:type="dxa"/>
            <w:vMerge/>
            <w:vAlign w:val="center"/>
            <w:hideMark/>
          </w:tcPr>
          <w:p w14:paraId="1743D59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66CF5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2DE8C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79A1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E697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124F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104FC8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75912E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F37CAF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7145E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93C4A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DEB04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3C24A5D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4FAC96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D32E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6DA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9E6BE9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2AF8E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AAEE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47B4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9546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749C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935719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6A909E50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EFED9E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1FA64E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638" w:type="dxa"/>
            <w:vMerge/>
            <w:vAlign w:val="center"/>
            <w:hideMark/>
          </w:tcPr>
          <w:p w14:paraId="3DFD169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581B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3196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A3C1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07BD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C1BD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8F498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A93724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593164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CAAC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56528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2A9FB3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0E180AF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B6A256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9178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7E08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AEE1A2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EF67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2A71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2335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7893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7AD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A34E70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6D4CA765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4916439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62B101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638" w:type="dxa"/>
            <w:vMerge/>
            <w:vAlign w:val="center"/>
            <w:hideMark/>
          </w:tcPr>
          <w:p w14:paraId="6D14B98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1DC6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4D97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AF12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382D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F928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D751AC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0907CE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213E65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782B0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16EDB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3AAD80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1C2E799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DFC884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45D1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3854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0CC094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8C833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3BFE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708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08D3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6A8C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EC6022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15F68482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0BEADC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E1C737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638" w:type="dxa"/>
            <w:vMerge/>
            <w:vAlign w:val="center"/>
            <w:hideMark/>
          </w:tcPr>
          <w:p w14:paraId="4487935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2B95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2140C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E4DE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EB72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574A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5D87B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D10CCE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8922E7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0E201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F1F26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7EDA14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324FFEC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1EEBD3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CB58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DB74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8DC8BD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D6C6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3A4B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22A3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B3D6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E763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64952B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05D3E473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D461CC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5CB0F4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638" w:type="dxa"/>
            <w:vMerge/>
            <w:vAlign w:val="center"/>
            <w:hideMark/>
          </w:tcPr>
          <w:p w14:paraId="0A1602D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77C94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70593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C73D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4000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1E3F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D24136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C098D5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57F451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8AC6D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FB22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966DCF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7" w:type="dxa"/>
            <w:vMerge/>
            <w:vAlign w:val="center"/>
            <w:hideMark/>
          </w:tcPr>
          <w:p w14:paraId="7A37DB8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BEE98B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6C0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8B5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D963F8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0AA4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196D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4E51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3475A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31FA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E3301A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6C0087D1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2CEFD5D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7EB463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638" w:type="dxa"/>
            <w:vMerge/>
            <w:vAlign w:val="center"/>
            <w:hideMark/>
          </w:tcPr>
          <w:p w14:paraId="67F16CC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E7862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12814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644F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10FE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BC5A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82B06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598595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0A74D0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42956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6B63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8E508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7" w:type="dxa"/>
            <w:vMerge/>
            <w:vAlign w:val="center"/>
            <w:hideMark/>
          </w:tcPr>
          <w:p w14:paraId="358FD04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9352C6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5164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477B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9524E4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0B6C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FEB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FAC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3CAD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9B30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8262FB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2E5BEED8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6B675A2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6F991E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Rendezvényi költségvetés és forgatókönyv</w:t>
            </w:r>
          </w:p>
        </w:tc>
        <w:tc>
          <w:tcPr>
            <w:tcW w:w="638" w:type="dxa"/>
            <w:vMerge/>
            <w:vAlign w:val="center"/>
            <w:hideMark/>
          </w:tcPr>
          <w:p w14:paraId="5F5F5D1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8396F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4390D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885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054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0D59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01FF64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536C5C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14F071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CED6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0D25A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C6A238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7" w:type="dxa"/>
            <w:vMerge/>
            <w:vAlign w:val="center"/>
            <w:hideMark/>
          </w:tcPr>
          <w:p w14:paraId="2EE0C94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0978D1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C06A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79B4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2BC754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B8B5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C858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C95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A151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77E6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8F8081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4EB223F1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17E691B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36FCFC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marketingkommunikáció</w:t>
            </w:r>
          </w:p>
        </w:tc>
        <w:tc>
          <w:tcPr>
            <w:tcW w:w="638" w:type="dxa"/>
            <w:vMerge/>
            <w:vAlign w:val="center"/>
            <w:hideMark/>
          </w:tcPr>
          <w:p w14:paraId="7382B9A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19AD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2907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D41B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E369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1DC8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997244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65798D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98EB92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63147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14211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E47759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7" w:type="dxa"/>
            <w:vMerge/>
            <w:vAlign w:val="center"/>
            <w:hideMark/>
          </w:tcPr>
          <w:p w14:paraId="4676AE5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20C32E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8965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C4E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0E4846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8D0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BE02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2688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08D0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E65A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F2DE4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333B3BF2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2319A1C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96119B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Projekttervezés és rendezvényszervezés gyakorlata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0D24CFC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43217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6894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FEF4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C360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2DC8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C23034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641AB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06254F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62963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2AB4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D6C7B6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05C645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2275817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3BE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0024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F95486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63CD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956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9ADB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A7F4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298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51C8C3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67DAA511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2778E5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F9BF71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projekttervezés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5D623D1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CF6EA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D4024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69792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9889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9BDE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A5737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F05DC5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EE1E5A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34ADA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F6EC6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1D74A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2B4209B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F7B24D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404B6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89FD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5386ED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029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29FE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D6FF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CDA5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0979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5A3615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64B35BA0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49FB622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BF252D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projektmenedzsment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2A6174B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C7BCE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A64E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F64C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99EA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8324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0FD9DD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C9C34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F95957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93E71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148C8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85F317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06F88A34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7DAB1A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DF09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D696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A122C4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963A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1D36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8751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1605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A4AD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6F5F48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19385B87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4FCEEEE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0AEFAD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638" w:type="dxa"/>
            <w:vMerge/>
            <w:vAlign w:val="center"/>
            <w:hideMark/>
          </w:tcPr>
          <w:p w14:paraId="63D9E06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8372A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D2BF0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705C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63AE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F6B7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139A3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46CE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67B1F2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65C77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A327C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93AED6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44B2E4B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DFCCE7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8A90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027E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897C20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FA683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D0D9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F9D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B0DF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3220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C2E59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236913DC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21C114D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9D086D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projektet támogató szoftverek használata</w:t>
            </w:r>
          </w:p>
        </w:tc>
        <w:tc>
          <w:tcPr>
            <w:tcW w:w="638" w:type="dxa"/>
            <w:vMerge/>
            <w:vAlign w:val="center"/>
            <w:hideMark/>
          </w:tcPr>
          <w:p w14:paraId="3FD1FE6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1ACCB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2CE4B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E548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CE2F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BA1C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F2A21C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E5F1BB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1B6694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F1E56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FA1F4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D8F64A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01151D6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216D8C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883A7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8C91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786E9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B4FB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D28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1992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D37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B64B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3E280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62F30E2B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112B927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F9F049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638" w:type="dxa"/>
            <w:vMerge/>
            <w:vAlign w:val="center"/>
            <w:hideMark/>
          </w:tcPr>
          <w:p w14:paraId="228036DA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C517C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2EB55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FA85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9F45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056D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5D08C1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C9C00B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7D5221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896E2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537E9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B2B8D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40F032F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9E0B36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E752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1BFC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D57D26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2F4B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377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187C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19AE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16F8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AD1854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5C337F4F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217380DB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723275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készítése</w:t>
            </w:r>
          </w:p>
        </w:tc>
        <w:tc>
          <w:tcPr>
            <w:tcW w:w="638" w:type="dxa"/>
            <w:vMerge/>
            <w:vAlign w:val="center"/>
            <w:hideMark/>
          </w:tcPr>
          <w:p w14:paraId="4AA980B6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BB97D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BDD9A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3590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BED7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29CD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DE8BCE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4A4A67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B93F3C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FD23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41A40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03EC89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33A2CC4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782D3D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502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EC7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150B47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7EBC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E2EF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D1CC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6BCE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9373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8C72DC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3B038644" w14:textId="77777777" w:rsidTr="0011570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3EA7E20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995EDD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médiakommunikáció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17D25B2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FEA46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F6E6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894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DAE9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05BC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D5CE71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01A07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18BFDF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9BD58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5ACD1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979F4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7" w:type="dxa"/>
            <w:vMerge/>
            <w:vAlign w:val="center"/>
            <w:hideMark/>
          </w:tcPr>
          <w:p w14:paraId="469809A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1B7402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60FD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B3B0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C540F6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DF9B1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C9A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0D92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6AF1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6DE1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BA3EE8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51096C5A" w14:textId="77777777" w:rsidTr="00115702">
        <w:trPr>
          <w:trHeight w:val="85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142BFE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 Képző- és iparművészeti alapismeretek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8C8317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Szakmai projekt gyakorlat             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431F9A4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6F22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7F575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67E8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08CF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C684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599140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CA23F2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75CFF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C0C18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CD67A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90F5FE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1DDF8ED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2476B69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8012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0C20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D0176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101B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C566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B5D5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9E8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A40E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AA82E6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7720AFAF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18E9C5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710F28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projektek kivitelezése</w:t>
            </w:r>
          </w:p>
        </w:tc>
        <w:tc>
          <w:tcPr>
            <w:tcW w:w="638" w:type="dxa"/>
            <w:vMerge/>
            <w:vAlign w:val="center"/>
            <w:hideMark/>
          </w:tcPr>
          <w:p w14:paraId="3033EF31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6C0AB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E3AEC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4C6C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AD36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BF93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C24B00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682292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A7290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194B0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5F2B9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717617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687" w:type="dxa"/>
            <w:vMerge/>
            <w:vAlign w:val="center"/>
            <w:hideMark/>
          </w:tcPr>
          <w:p w14:paraId="77023158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A2C027E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869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8EE6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8CE9FC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4CEF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4B79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4F2C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38A8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7022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C3ACEE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0E6C1256" w14:textId="77777777" w:rsidTr="0011570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C00D445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6DC331C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prezentáció gyakorlat</w:t>
            </w:r>
          </w:p>
        </w:tc>
        <w:tc>
          <w:tcPr>
            <w:tcW w:w="638" w:type="dxa"/>
            <w:vMerge/>
            <w:vAlign w:val="center"/>
            <w:hideMark/>
          </w:tcPr>
          <w:p w14:paraId="48A17D0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4771A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DFFF44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0A74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D0A0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6AF3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0DBE64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F1E563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9DD36F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939A0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88934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D87B08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87" w:type="dxa"/>
            <w:vMerge/>
            <w:vAlign w:val="center"/>
            <w:hideMark/>
          </w:tcPr>
          <w:p w14:paraId="598B6CA0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4D32AA3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79A5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9B1E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57A0B9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C37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22B5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67E5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7A2E4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EC6C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02D218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05D3A4C1" w14:textId="77777777" w:rsidTr="0011570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63081C12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929CC8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kezelése</w:t>
            </w:r>
          </w:p>
        </w:tc>
        <w:tc>
          <w:tcPr>
            <w:tcW w:w="638" w:type="dxa"/>
            <w:vMerge/>
            <w:vAlign w:val="center"/>
            <w:hideMark/>
          </w:tcPr>
          <w:p w14:paraId="6398701F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1232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2CE40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52B2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530A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7C35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33DD08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57672F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C24202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F15BA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55919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BC061F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7" w:type="dxa"/>
            <w:vMerge/>
            <w:vAlign w:val="center"/>
            <w:hideMark/>
          </w:tcPr>
          <w:p w14:paraId="7E7A5667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651B749" w14:textId="77777777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14DB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09D9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CEB420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04CE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3DFD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FEADE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2085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796B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E1E273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15702" w:rsidRPr="00115702" w14:paraId="2FB16FD2" w14:textId="77777777" w:rsidTr="00115702">
        <w:trPr>
          <w:trHeight w:val="720"/>
          <w:jc w:val="center"/>
        </w:trPr>
        <w:tc>
          <w:tcPr>
            <w:tcW w:w="2588" w:type="dxa"/>
            <w:gridSpan w:val="2"/>
            <w:shd w:val="clear" w:color="auto" w:fill="auto"/>
            <w:vAlign w:val="center"/>
            <w:hideMark/>
          </w:tcPr>
          <w:p w14:paraId="58EEE900" w14:textId="283056E5" w:rsidR="00115702" w:rsidRPr="00115702" w:rsidRDefault="00115702" w:rsidP="0011570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38" w:type="dxa"/>
            <w:shd w:val="clear" w:color="000000" w:fill="92D050"/>
            <w:textDirection w:val="btLr"/>
            <w:hideMark/>
          </w:tcPr>
          <w:p w14:paraId="606D90E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11570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5E009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49333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E8BB6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2B0F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ACF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78F61DF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2AA58F1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C22E07A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0A9ABC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DF063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CFE901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687" w:type="dxa"/>
            <w:shd w:val="clear" w:color="auto" w:fill="auto"/>
            <w:noWrap/>
            <w:hideMark/>
          </w:tcPr>
          <w:p w14:paraId="4CE9FAF3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692" w:type="dxa"/>
            <w:shd w:val="clear" w:color="auto" w:fill="auto"/>
            <w:noWrap/>
            <w:hideMark/>
          </w:tcPr>
          <w:p w14:paraId="474D123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0D54B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38E1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B2FCFB7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408FE0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C4988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DD959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7F73D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492B5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E1D28C2" w14:textId="77777777" w:rsidR="00115702" w:rsidRPr="00115702" w:rsidRDefault="00115702" w:rsidP="0011570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1570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8CB364B" w14:textId="77777777" w:rsidR="005C10A1" w:rsidRPr="00115702" w:rsidRDefault="005C10A1" w:rsidP="006F5812">
      <w:pPr>
        <w:spacing w:after="0"/>
        <w:rPr>
          <w:rFonts w:cs="Times New Roman"/>
        </w:rPr>
      </w:pPr>
    </w:p>
    <w:p w14:paraId="16EE964B" w14:textId="77777777" w:rsidR="00972853" w:rsidRPr="00115702" w:rsidRDefault="00972853" w:rsidP="006F5812">
      <w:pPr>
        <w:spacing w:after="0"/>
        <w:rPr>
          <w:rFonts w:cs="Times New Roman"/>
        </w:rPr>
      </w:pPr>
    </w:p>
    <w:p w14:paraId="6BD6CFD4" w14:textId="77777777" w:rsidR="00115702" w:rsidRPr="000B3EFB" w:rsidRDefault="00115702" w:rsidP="00115702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2AEFF4B3" w14:textId="77777777" w:rsidR="00115702" w:rsidRPr="00EC0A41" w:rsidRDefault="00115702" w:rsidP="00115702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114FF816" w14:textId="77777777" w:rsidR="005C10A1" w:rsidRPr="00115702" w:rsidRDefault="005C10A1" w:rsidP="006F5812">
      <w:pPr>
        <w:spacing w:after="0"/>
        <w:rPr>
          <w:rFonts w:cs="Times New Roman"/>
        </w:rPr>
      </w:pPr>
    </w:p>
    <w:p w14:paraId="43ED31B1" w14:textId="77777777" w:rsidR="005C10A1" w:rsidRPr="00115702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115702" w:rsidRPr="00115702" w14:paraId="0E5D2E93" w14:textId="77777777" w:rsidTr="0011570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30D089B" w14:textId="77777777" w:rsidR="00115702" w:rsidRPr="00115702" w:rsidRDefault="00115702" w:rsidP="0011570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15702">
              <w:rPr>
                <w:rFonts w:eastAsia="Times New Roman" w:cs="Times New Roman"/>
                <w:sz w:val="20"/>
                <w:szCs w:val="20"/>
                <w:lang w:eastAsia="hu-HU"/>
              </w:rPr>
              <w:t>51 345 02</w:t>
            </w:r>
            <w:r w:rsidRPr="0011570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60FFCAC" w14:textId="77777777" w:rsidR="00115702" w:rsidRPr="00115702" w:rsidRDefault="00115702" w:rsidP="0011570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15702">
              <w:rPr>
                <w:rFonts w:eastAsia="Times New Roman" w:cs="Times New Roman"/>
                <w:sz w:val="20"/>
                <w:szCs w:val="20"/>
                <w:lang w:eastAsia="hu-HU"/>
              </w:rPr>
              <w:t>268 óra</w:t>
            </w:r>
          </w:p>
        </w:tc>
      </w:tr>
      <w:tr w:rsidR="00115702" w:rsidRPr="00115702" w14:paraId="37FA574E" w14:textId="77777777" w:rsidTr="0011570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27D079F2" w14:textId="77777777" w:rsidR="00115702" w:rsidRPr="00115702" w:rsidRDefault="00115702" w:rsidP="0011570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15702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11570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3E309C4" w14:textId="77777777" w:rsidR="00115702" w:rsidRPr="00115702" w:rsidRDefault="00115702" w:rsidP="0011570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15702">
              <w:rPr>
                <w:rFonts w:eastAsia="Times New Roman" w:cs="Times New Roman"/>
                <w:sz w:val="20"/>
                <w:szCs w:val="20"/>
                <w:lang w:eastAsia="hu-HU"/>
              </w:rPr>
              <w:t>185 óra</w:t>
            </w:r>
          </w:p>
        </w:tc>
      </w:tr>
    </w:tbl>
    <w:p w14:paraId="743F12AF" w14:textId="77777777" w:rsidR="005C10A1" w:rsidRPr="00115702" w:rsidRDefault="005C10A1" w:rsidP="00DD65F6">
      <w:pPr>
        <w:spacing w:after="0"/>
        <w:jc w:val="left"/>
        <w:rPr>
          <w:rFonts w:cs="Times New Roman"/>
        </w:rPr>
      </w:pPr>
    </w:p>
    <w:p w14:paraId="32BCB23F" w14:textId="77777777" w:rsidR="00CB484D" w:rsidRPr="00115702" w:rsidRDefault="00CB484D" w:rsidP="00CB484D">
      <w:pPr>
        <w:spacing w:after="0"/>
        <w:rPr>
          <w:rFonts w:cs="Times New Roman"/>
        </w:rPr>
      </w:pPr>
      <w:r w:rsidRPr="00115702">
        <w:rPr>
          <w:rFonts w:cs="Times New Roman"/>
        </w:rPr>
        <w:t>Jelmagyarázat: e/elmélet; gy/gyakorlat; ögy/összefüggő szakmai gyakorlat</w:t>
      </w:r>
    </w:p>
    <w:p w14:paraId="0C0ED94E" w14:textId="77777777" w:rsidR="00CB484D" w:rsidRPr="00115702" w:rsidRDefault="00CB484D" w:rsidP="00CB484D">
      <w:pPr>
        <w:spacing w:after="0"/>
        <w:rPr>
          <w:rFonts w:cs="Times New Roman"/>
        </w:rPr>
      </w:pPr>
    </w:p>
    <w:p w14:paraId="30B34494" w14:textId="77777777" w:rsidR="00CB484D" w:rsidRPr="00115702" w:rsidRDefault="00CB484D" w:rsidP="00CB484D">
      <w:pPr>
        <w:spacing w:after="0"/>
        <w:rPr>
          <w:rFonts w:cs="Times New Roman"/>
        </w:rPr>
      </w:pPr>
      <w:r w:rsidRPr="00115702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685AA0EE" w14:textId="77777777" w:rsidR="00CB484D" w:rsidRPr="00115702" w:rsidRDefault="00CB484D" w:rsidP="00CB484D">
      <w:pPr>
        <w:spacing w:after="0"/>
        <w:rPr>
          <w:rFonts w:cs="Times New Roman"/>
        </w:rPr>
      </w:pPr>
      <w:r w:rsidRPr="0011570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7DCA904" w14:textId="77777777" w:rsidR="001A7777" w:rsidRPr="00115702" w:rsidRDefault="00CB484D" w:rsidP="00CB484D">
      <w:pPr>
        <w:spacing w:after="0"/>
        <w:rPr>
          <w:rFonts w:cs="Times New Roman"/>
        </w:rPr>
      </w:pPr>
      <w:r w:rsidRPr="00115702">
        <w:rPr>
          <w:rFonts w:cs="Times New Roman"/>
        </w:rPr>
        <w:t>A tantárgyakra meghatározott időkeret kötelező érvényű, a témakörökre kialakított óraszám pedig ajánlás.</w:t>
      </w:r>
    </w:p>
    <w:p w14:paraId="674D077F" w14:textId="77777777" w:rsidR="00752ECD" w:rsidRPr="00115702" w:rsidRDefault="00752ECD" w:rsidP="000A21B7">
      <w:pPr>
        <w:spacing w:after="0"/>
        <w:rPr>
          <w:rFonts w:cs="Times New Roman"/>
        </w:rPr>
        <w:sectPr w:rsidR="00752ECD" w:rsidRPr="00115702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1257585" w14:textId="77777777" w:rsidR="00C53E01" w:rsidRPr="00115702" w:rsidRDefault="00C53E01" w:rsidP="00C53E01">
      <w:pPr>
        <w:rPr>
          <w:rFonts w:cs="Times New Roman"/>
        </w:rPr>
      </w:pPr>
    </w:p>
    <w:p w14:paraId="651A35BF" w14:textId="77777777" w:rsidR="00C53E01" w:rsidRPr="0011570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398CD6B3" w14:textId="77777777" w:rsidR="00C53E01" w:rsidRPr="0011570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11499-12 azonosító számú</w:t>
      </w:r>
    </w:p>
    <w:p w14:paraId="6B156399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Foglalkoztatás II.</w:t>
      </w:r>
    </w:p>
    <w:p w14:paraId="2E9AC4DE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027F3BDD" w14:textId="77777777" w:rsidR="00C53E01" w:rsidRPr="0011570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66283E23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30E4AF0B" w14:textId="77777777" w:rsidR="00C53E01" w:rsidRPr="00115702" w:rsidRDefault="00C53E01" w:rsidP="00C53E01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501BF9CF" w14:textId="3EBDE63C" w:rsidR="00C53E01" w:rsidRPr="00115702" w:rsidRDefault="00C53E01" w:rsidP="00C53E01">
      <w:pPr>
        <w:rPr>
          <w:rFonts w:cs="Times New Roman"/>
        </w:rPr>
      </w:pPr>
      <w:r w:rsidRPr="00115702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115702" w:rsidRPr="00115702" w14:paraId="1642260F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B589C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1932D6A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115702" w:rsidRPr="00115702" w14:paraId="5337425F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CC2B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115702" w:rsidRPr="00115702" w14:paraId="303BD4D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A0B90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A3DA5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0E5CBC9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0CCD2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115702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115702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E34CF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7268E5C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C0A6F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F76D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3735E33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6461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A998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53B6639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A9B42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30A7F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7E1FC7E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8175D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0D66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79AD3F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43465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115702" w:rsidRPr="00115702" w14:paraId="21A13C32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A8CE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C206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16B5B9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EFFBD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5CAA1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05A8874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5157A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EBEB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06741B1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AF175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DEB99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7D770D1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0C270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FFE2E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1941317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E1826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1601D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05306F8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3A906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429E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2C0479F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4715B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D7093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02112C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6D16A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B88E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0548275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9308E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8AB7F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3E4D623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A065A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8B0D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18CF1BE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BDEE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115702" w:rsidRPr="00115702" w14:paraId="22EB971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ED2A6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400B3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470FE0E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F17F4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CEFF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00ADCF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4F190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F8C1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9061EB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C4CFF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94E1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0EF331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5BF1B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13A1C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79428F8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E66C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115702" w:rsidRPr="00115702" w14:paraId="5611425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832A4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6AE9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3663410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BBBD4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B03E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DFC999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23875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115702" w:rsidRPr="00115702" w14:paraId="02F7969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6C29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11D3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1CD5A5C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89E2E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93291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5906169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60A4D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115702" w:rsidRPr="00115702" w14:paraId="350C061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DB144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654B3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115702" w14:paraId="395ABC2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2302B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EA19C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8F1263E" w14:textId="77777777" w:rsidR="00C53E01" w:rsidRPr="00115702" w:rsidRDefault="00C53E01" w:rsidP="00C53E01">
      <w:pPr>
        <w:jc w:val="center"/>
        <w:rPr>
          <w:rFonts w:cs="Times New Roman"/>
        </w:rPr>
      </w:pPr>
    </w:p>
    <w:p w14:paraId="0654FEF4" w14:textId="77777777" w:rsidR="00C53E01" w:rsidRPr="00115702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5C595BC" w14:textId="77777777" w:rsidR="00C53E01" w:rsidRPr="0011570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Foglalkoztatás II. tantárgy</w:t>
      </w:r>
      <w:r w:rsidRPr="00115702">
        <w:rPr>
          <w:rFonts w:cs="Times New Roman"/>
          <w:b/>
        </w:rPr>
        <w:tab/>
      </w:r>
      <w:r w:rsidR="006831AC" w:rsidRPr="00115702">
        <w:rPr>
          <w:rFonts w:cs="Times New Roman"/>
          <w:b/>
        </w:rPr>
        <w:t>15</w:t>
      </w:r>
      <w:r w:rsidRPr="00115702">
        <w:rPr>
          <w:rFonts w:cs="Times New Roman"/>
          <w:b/>
        </w:rPr>
        <w:t xml:space="preserve"> óra/</w:t>
      </w:r>
      <w:r w:rsidR="006831AC" w:rsidRPr="00115702">
        <w:rPr>
          <w:rFonts w:cs="Times New Roman"/>
          <w:b/>
        </w:rPr>
        <w:t>15</w:t>
      </w:r>
      <w:r w:rsidRPr="00115702">
        <w:rPr>
          <w:rFonts w:cs="Times New Roman"/>
          <w:b/>
        </w:rPr>
        <w:t xml:space="preserve"> óra*</w:t>
      </w:r>
    </w:p>
    <w:p w14:paraId="080DFE87" w14:textId="77777777" w:rsidR="00C53E01" w:rsidRPr="00115702" w:rsidRDefault="00C53E01" w:rsidP="00C53E01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1BEA417C" w14:textId="77777777" w:rsidR="00C53E01" w:rsidRPr="00115702" w:rsidRDefault="00C53E01" w:rsidP="004239CF">
      <w:pPr>
        <w:spacing w:after="0"/>
        <w:ind w:left="426"/>
        <w:rPr>
          <w:rFonts w:cs="Times New Roman"/>
        </w:rPr>
      </w:pPr>
    </w:p>
    <w:p w14:paraId="04DEED9E" w14:textId="77777777" w:rsidR="004239CF" w:rsidRPr="00115702" w:rsidRDefault="004239CF" w:rsidP="004239CF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 szakképesítéshez kapcsolódik.</w:t>
      </w:r>
    </w:p>
    <w:p w14:paraId="774E8962" w14:textId="77777777" w:rsidR="004239CF" w:rsidRPr="00115702" w:rsidRDefault="004239CF" w:rsidP="004239CF">
      <w:pPr>
        <w:spacing w:after="0"/>
        <w:ind w:left="426"/>
        <w:rPr>
          <w:rFonts w:cs="Times New Roman"/>
        </w:rPr>
      </w:pPr>
    </w:p>
    <w:p w14:paraId="1AF95D47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6B7C3D30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184456D2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10C37DD9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36BFB337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—</w:t>
      </w:r>
    </w:p>
    <w:p w14:paraId="734B2676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7B58D6D9" w14:textId="77777777" w:rsidR="006A353E" w:rsidRPr="003208C8" w:rsidRDefault="006A353E" w:rsidP="006A353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1A374163" w14:textId="77777777" w:rsidR="006A353E" w:rsidRPr="003208C8" w:rsidRDefault="006A353E" w:rsidP="006A353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54D444DC" w14:textId="77777777" w:rsidR="006A353E" w:rsidRPr="0093391D" w:rsidRDefault="006A353E" w:rsidP="006A35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6E629A37" w14:textId="77777777" w:rsidR="006A353E" w:rsidRPr="0093391D" w:rsidRDefault="006A353E" w:rsidP="006A35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57C31834" w14:textId="77777777" w:rsidR="006A353E" w:rsidRPr="0093391D" w:rsidRDefault="006A353E" w:rsidP="006A35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72847634" w14:textId="1E8CEB5B" w:rsidR="006A353E" w:rsidRPr="0093391D" w:rsidRDefault="006A353E" w:rsidP="006A35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</w:t>
      </w:r>
      <w:r w:rsidR="00E73FA1">
        <w:rPr>
          <w:rFonts w:cs="Times New Roman"/>
        </w:rPr>
        <w:t>tipikus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5EB797A2" w14:textId="77777777" w:rsidR="006A353E" w:rsidRPr="0093391D" w:rsidRDefault="006A353E" w:rsidP="006A35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44410DAC" w14:textId="77777777" w:rsidR="006A353E" w:rsidRPr="003208C8" w:rsidRDefault="006A353E" w:rsidP="006A35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B667F0" w14:textId="77777777" w:rsidR="006A353E" w:rsidRPr="003208C8" w:rsidRDefault="006A353E" w:rsidP="006A353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06BE1D9C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46829EB9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1C0FE9C3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2987AD6A" w14:textId="77777777" w:rsidR="006A353E" w:rsidRPr="003208C8" w:rsidRDefault="006A353E" w:rsidP="006A35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149199" w14:textId="77777777" w:rsidR="006A353E" w:rsidRPr="003208C8" w:rsidRDefault="006A353E" w:rsidP="006A353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11228F79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75E6D637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33B50434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426EFB0F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36A242D2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09EA3A00" w14:textId="77777777" w:rsidR="006A353E" w:rsidRPr="003208C8" w:rsidRDefault="006A353E" w:rsidP="006A35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BFBEF4" w14:textId="77777777" w:rsidR="006A353E" w:rsidRPr="003208C8" w:rsidRDefault="006A353E" w:rsidP="006A353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4C0D963E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4049AF40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65D50536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3835D617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0462F24C" w14:textId="2E551C32" w:rsidR="006A353E" w:rsidRPr="0093391D" w:rsidRDefault="006A353E" w:rsidP="006A353E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C52911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93391D">
        <w:rPr>
          <w:rFonts w:cs="Times New Roman"/>
        </w:rPr>
        <w:t xml:space="preserve"> felelős miniszter, a kormányhivatal, a járási hivatal feladatai). </w:t>
      </w:r>
    </w:p>
    <w:p w14:paraId="62F5FB17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11AE8503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6F318DE4" w14:textId="77777777" w:rsidR="006A353E" w:rsidRPr="003208C8" w:rsidRDefault="006A353E" w:rsidP="006A353E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63DB6F7E" w14:textId="77777777" w:rsidR="00C53E01" w:rsidRPr="0011570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5115F4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65C42208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Tanterem</w:t>
      </w:r>
    </w:p>
    <w:p w14:paraId="305A786E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351F94B7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179905C0" w14:textId="0C2A3DC9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647E6559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6002F5ED" w14:textId="77777777" w:rsidR="00C53E01" w:rsidRPr="00115702" w:rsidRDefault="00C53E01" w:rsidP="00C53E01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6CA162D5" w14:textId="77777777" w:rsidR="00C53E01" w:rsidRPr="00115702" w:rsidRDefault="00C53E01" w:rsidP="00C53E01">
      <w:pPr>
        <w:rPr>
          <w:rFonts w:cs="Times New Roman"/>
        </w:rPr>
      </w:pPr>
    </w:p>
    <w:p w14:paraId="06596823" w14:textId="77777777" w:rsidR="00C53E01" w:rsidRPr="0011570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2EFCC9C7" w14:textId="77777777" w:rsidR="00C53E01" w:rsidRPr="0011570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11498-12 azonosító számú</w:t>
      </w:r>
    </w:p>
    <w:p w14:paraId="32D5A093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 xml:space="preserve">Foglalkoztatás I. </w:t>
      </w:r>
    </w:p>
    <w:p w14:paraId="487DF39B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(érettségire épülő képzések esetén)</w:t>
      </w:r>
    </w:p>
    <w:p w14:paraId="22F750BC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04E10475" w14:textId="77777777" w:rsidR="00C53E01" w:rsidRPr="0011570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4774ACE8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621A2728" w14:textId="77777777" w:rsidR="00C53E01" w:rsidRPr="00115702" w:rsidRDefault="00C53E01" w:rsidP="00C53E01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205D126F" w14:textId="3E2E23AD" w:rsidR="00C53E01" w:rsidRPr="00115702" w:rsidRDefault="00C53E01" w:rsidP="00C53E01">
      <w:pPr>
        <w:rPr>
          <w:rFonts w:cs="Times New Roman"/>
        </w:rPr>
      </w:pPr>
      <w:r w:rsidRPr="00115702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115702" w:rsidRPr="00115702" w14:paraId="74D87D35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8EB31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E83797C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115702" w:rsidRPr="00115702" w14:paraId="63CE602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616D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115702" w:rsidRPr="00115702" w14:paraId="1159789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B6B91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A8ABF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15702" w:rsidRPr="00115702" w14:paraId="6347D60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4CD7E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25EE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961898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BB293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82EC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255C8C5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6BCB0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19D4D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21EDC10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162C9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B029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1D2BE5C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302DC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184AF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195985A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A993F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E831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2C19462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845A3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3105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2288AA3C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484D4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115702" w:rsidRPr="00115702" w14:paraId="0915F13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784E1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97B7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15702" w:rsidRPr="00115702" w14:paraId="56D8D00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3AB7D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6B274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079F061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165BF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3BFB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70CAEA8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98E92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7EA9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41043F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4A579" w14:textId="77777777" w:rsidR="00C53E01" w:rsidRPr="0011570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CD7D0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1AE982D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43A9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115702" w:rsidRPr="00115702" w14:paraId="5AD5BCE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C25EE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D011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8B36F2B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D6BAC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7955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5070970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CB4CA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115702" w:rsidRPr="00115702" w14:paraId="0992093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DD13E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DCC3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49164C1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978A6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115702" w:rsidRPr="00115702" w14:paraId="19235DE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15196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3DBC8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2967516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1D03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401D6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7D2259F5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B7E89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115702" w:rsidRPr="00115702" w14:paraId="02F9B3A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20683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0A8D4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15702" w:rsidRPr="00115702" w14:paraId="6DE33F8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E7B1E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5F920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115702" w14:paraId="2CF0AC2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9F8E3" w14:textId="77777777" w:rsidR="00C53E01" w:rsidRPr="0011570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EF43" w14:textId="77777777" w:rsidR="00C53E01" w:rsidRPr="0011570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157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809A465" w14:textId="77777777" w:rsidR="00C53E01" w:rsidRPr="00115702" w:rsidRDefault="00C53E01" w:rsidP="00C53E01">
      <w:pPr>
        <w:rPr>
          <w:rFonts w:cs="Times New Roman"/>
        </w:rPr>
      </w:pPr>
    </w:p>
    <w:p w14:paraId="14F48811" w14:textId="77777777" w:rsidR="00C53E01" w:rsidRPr="00115702" w:rsidRDefault="00C53E01" w:rsidP="00C53E01">
      <w:pPr>
        <w:spacing w:after="0"/>
        <w:rPr>
          <w:rFonts w:cs="Times New Roman"/>
        </w:rPr>
      </w:pPr>
    </w:p>
    <w:p w14:paraId="0414B1B2" w14:textId="77777777" w:rsidR="00C53E01" w:rsidRPr="0011570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Foglalkoztatás I. tantárgy</w:t>
      </w:r>
      <w:r w:rsidRPr="00115702">
        <w:rPr>
          <w:rFonts w:cs="Times New Roman"/>
          <w:b/>
        </w:rPr>
        <w:tab/>
      </w:r>
      <w:r w:rsidR="006A001F" w:rsidRPr="00115702">
        <w:rPr>
          <w:rFonts w:cs="Times New Roman"/>
          <w:b/>
        </w:rPr>
        <w:t>62</w:t>
      </w:r>
      <w:r w:rsidRPr="00115702">
        <w:rPr>
          <w:rFonts w:cs="Times New Roman"/>
          <w:b/>
        </w:rPr>
        <w:t xml:space="preserve"> óra/</w:t>
      </w:r>
      <w:r w:rsidR="006A001F" w:rsidRPr="00115702">
        <w:rPr>
          <w:rFonts w:cs="Times New Roman"/>
          <w:b/>
        </w:rPr>
        <w:t>62</w:t>
      </w:r>
      <w:r w:rsidRPr="00115702">
        <w:rPr>
          <w:rFonts w:cs="Times New Roman"/>
          <w:b/>
        </w:rPr>
        <w:t xml:space="preserve"> óra*</w:t>
      </w:r>
    </w:p>
    <w:p w14:paraId="28F1B203" w14:textId="77777777" w:rsidR="00C53E01" w:rsidRPr="00115702" w:rsidRDefault="00C53E01" w:rsidP="00C53E01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5B46E758" w14:textId="77777777" w:rsidR="004239CF" w:rsidRPr="00115702" w:rsidRDefault="004239CF" w:rsidP="004239CF">
      <w:pPr>
        <w:spacing w:after="0"/>
        <w:ind w:left="426"/>
        <w:rPr>
          <w:rFonts w:cs="Times New Roman"/>
        </w:rPr>
      </w:pPr>
    </w:p>
    <w:p w14:paraId="4A25F508" w14:textId="77777777" w:rsidR="004239CF" w:rsidRPr="00115702" w:rsidRDefault="004239CF" w:rsidP="004239CF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 szakképesítéshez kapcsolódik.</w:t>
      </w:r>
    </w:p>
    <w:p w14:paraId="2D361A7C" w14:textId="77777777" w:rsidR="004239CF" w:rsidRPr="00115702" w:rsidRDefault="004239CF" w:rsidP="004239CF">
      <w:pPr>
        <w:spacing w:after="0"/>
        <w:ind w:left="426"/>
        <w:rPr>
          <w:rFonts w:cs="Times New Roman"/>
        </w:rPr>
      </w:pPr>
    </w:p>
    <w:p w14:paraId="0FA2D414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74AEAC40" w14:textId="1C9E51A1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</w:t>
      </w:r>
      <w:r w:rsidR="00683991">
        <w:rPr>
          <w:rFonts w:cs="Times New Roman"/>
        </w:rPr>
        <w:t xml:space="preserve"> tanításának célja, hogy a tanuló</w:t>
      </w:r>
      <w:r w:rsidRPr="00115702">
        <w:rPr>
          <w:rFonts w:cs="Times New Roman"/>
        </w:rPr>
        <w:t>k alkalmasak legyenek egy idegen nyelvű állásinterjún eredményesen és hatékonyan részt venni.</w:t>
      </w:r>
    </w:p>
    <w:p w14:paraId="6C12FACC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2F2C6583" w14:textId="56E635DB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C</w:t>
      </w:r>
      <w:r w:rsidR="006A353E">
        <w:rPr>
          <w:rFonts w:cs="Times New Roman"/>
        </w:rPr>
        <w:t>él, hogy a rendelkezésre álló 62</w:t>
      </w:r>
      <w:r w:rsidRPr="00115702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553F20BD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71D7DDCE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01651E4D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Idegen nyelvek</w:t>
      </w:r>
    </w:p>
    <w:p w14:paraId="1F482A32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2E8778D0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1E328ED5" w14:textId="77777777" w:rsidR="00C53E01" w:rsidRPr="0011570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Nyelvtani rendszerezés 1</w:t>
      </w:r>
    </w:p>
    <w:p w14:paraId="149E333F" w14:textId="77777777" w:rsidR="00C53E01" w:rsidRPr="00115702" w:rsidRDefault="00C53E01" w:rsidP="00C53E01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1420BA04" w14:textId="77777777" w:rsidR="00C53E01" w:rsidRPr="00115702" w:rsidRDefault="00C53E01" w:rsidP="00C53E01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468CD72C" w14:textId="77777777" w:rsidR="00C53E01" w:rsidRPr="0011570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279F85" w14:textId="77777777" w:rsidR="00C53E01" w:rsidRPr="0011570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Nyelvtani rendszerezés 2</w:t>
      </w:r>
    </w:p>
    <w:p w14:paraId="1F1F7C19" w14:textId="05382475" w:rsidR="00C53E01" w:rsidRPr="00115702" w:rsidRDefault="00C53E01" w:rsidP="00C53E01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 8 órás témakör során a </w:t>
      </w:r>
      <w:r w:rsidR="00683991">
        <w:rPr>
          <w:rFonts w:cs="Times New Roman"/>
        </w:rPr>
        <w:t xml:space="preserve">tanuló </w:t>
      </w:r>
      <w:r w:rsidRPr="00115702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683991">
        <w:rPr>
          <w:rFonts w:cs="Times New Roman"/>
        </w:rPr>
        <w:t xml:space="preserve">tanuló </w:t>
      </w:r>
      <w:r w:rsidRPr="00115702">
        <w:rPr>
          <w:rFonts w:cs="Times New Roman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5E88933" w14:textId="77777777" w:rsidR="00C53E01" w:rsidRPr="0011570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E43342" w14:textId="77777777" w:rsidR="00C53E01" w:rsidRPr="0011570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Nyelvi készségfejlesztés</w:t>
      </w:r>
    </w:p>
    <w:p w14:paraId="118F3AA1" w14:textId="77777777" w:rsidR="00C53E01" w:rsidRPr="00115702" w:rsidRDefault="00C53E01" w:rsidP="00C53E01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3EC8E930" w14:textId="77777777" w:rsidR="00C53E01" w:rsidRPr="00115702" w:rsidRDefault="00C53E01" w:rsidP="00C53E01">
      <w:pPr>
        <w:spacing w:after="0"/>
        <w:ind w:left="851"/>
        <w:rPr>
          <w:rFonts w:cs="Times New Roman"/>
        </w:rPr>
      </w:pPr>
    </w:p>
    <w:p w14:paraId="3CA6A0D8" w14:textId="7D41DA99" w:rsidR="00C53E01" w:rsidRPr="00115702" w:rsidRDefault="006A353E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115702">
        <w:rPr>
          <w:rFonts w:cs="Times New Roman"/>
        </w:rPr>
        <w:t xml:space="preserve"> órás nyelvi készségfejlesztő blokk során a </w:t>
      </w:r>
      <w:r w:rsidR="00683991">
        <w:rPr>
          <w:rFonts w:cs="Times New Roman"/>
        </w:rPr>
        <w:t xml:space="preserve">tanuló </w:t>
      </w:r>
      <w:r w:rsidR="00C53E01" w:rsidRPr="00115702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683991">
        <w:rPr>
          <w:rFonts w:cs="Times New Roman"/>
        </w:rPr>
        <w:t xml:space="preserve">tanuló </w:t>
      </w:r>
      <w:r w:rsidR="00C53E01" w:rsidRPr="00115702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5F75401B" w14:textId="77777777" w:rsidR="00C53E01" w:rsidRPr="00115702" w:rsidRDefault="00C53E01" w:rsidP="00C53E01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elsajátítandó témakörök:</w:t>
      </w:r>
    </w:p>
    <w:p w14:paraId="30292A25" w14:textId="77777777" w:rsidR="00C53E01" w:rsidRPr="00115702" w:rsidRDefault="00C53E01" w:rsidP="00DB4F25">
      <w:pPr>
        <w:spacing w:after="0"/>
        <w:ind w:left="1134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személyes bemutatkozás</w:t>
      </w:r>
    </w:p>
    <w:p w14:paraId="36429B38" w14:textId="77777777" w:rsidR="00C53E01" w:rsidRPr="00115702" w:rsidRDefault="00C53E01" w:rsidP="00DB4F25">
      <w:pPr>
        <w:spacing w:after="0"/>
        <w:ind w:left="1134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a munka világa</w:t>
      </w:r>
    </w:p>
    <w:p w14:paraId="34497BA7" w14:textId="77777777" w:rsidR="00C53E01" w:rsidRPr="00115702" w:rsidRDefault="00C53E01" w:rsidP="00DB4F25">
      <w:pPr>
        <w:spacing w:after="0"/>
        <w:ind w:left="1134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napi tevékenységek, aktivitás</w:t>
      </w:r>
    </w:p>
    <w:p w14:paraId="02197403" w14:textId="77777777" w:rsidR="00C53E01" w:rsidRPr="00115702" w:rsidRDefault="00C53E01" w:rsidP="00DB4F25">
      <w:pPr>
        <w:spacing w:after="0"/>
        <w:ind w:left="1134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lakás, ház</w:t>
      </w:r>
    </w:p>
    <w:p w14:paraId="25844F5D" w14:textId="77777777" w:rsidR="00C53E01" w:rsidRPr="00115702" w:rsidRDefault="00C53E01" w:rsidP="00DB4F25">
      <w:pPr>
        <w:spacing w:after="0"/>
        <w:ind w:left="1134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 xml:space="preserve">utazás, </w:t>
      </w:r>
    </w:p>
    <w:p w14:paraId="5FE56612" w14:textId="77777777" w:rsidR="00C53E01" w:rsidRPr="00115702" w:rsidRDefault="00C53E01" w:rsidP="00DB4F25">
      <w:pPr>
        <w:spacing w:after="0"/>
        <w:ind w:left="1134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 xml:space="preserve">étkezés  </w:t>
      </w:r>
    </w:p>
    <w:p w14:paraId="7E89B5B9" w14:textId="77777777" w:rsidR="00C53E01" w:rsidRPr="00115702" w:rsidRDefault="00C53E01" w:rsidP="00C53E01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040D7DB6" w14:textId="77777777" w:rsidR="00C53E01" w:rsidRPr="0011570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9C5A34" w14:textId="77777777" w:rsidR="00C53E01" w:rsidRPr="0011570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Munkavállalói szókincs</w:t>
      </w:r>
    </w:p>
    <w:p w14:paraId="4D3D4160" w14:textId="65B67A40" w:rsidR="00C53E01" w:rsidRPr="00115702" w:rsidRDefault="006A353E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115702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115702">
        <w:rPr>
          <w:rFonts w:cs="Times New Roman"/>
        </w:rPr>
        <w:t xml:space="preserve"> órás 3 alapozó témakör elsajátítása után lehetséges. Cél, hogy a témakör végére a </w:t>
      </w:r>
      <w:r w:rsidR="00683991">
        <w:rPr>
          <w:rFonts w:cs="Times New Roman"/>
        </w:rPr>
        <w:t xml:space="preserve">tanuló </w:t>
      </w:r>
      <w:r w:rsidR="00C53E01" w:rsidRPr="00115702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4201DA77" w14:textId="77777777" w:rsidR="00C53E01" w:rsidRPr="0011570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26D1DC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584DBB77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Az órák kb. 50%-</w:t>
      </w:r>
      <w:proofErr w:type="gramStart"/>
      <w:r w:rsidRPr="00115702">
        <w:rPr>
          <w:rFonts w:cs="Times New Roman"/>
        </w:rPr>
        <w:t>a</w:t>
      </w:r>
      <w:proofErr w:type="gramEnd"/>
      <w:r w:rsidRPr="00115702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391D9634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4E27127E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4BFD47DC" w14:textId="16770D02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4EBAA5D4" w14:textId="77777777" w:rsidR="00C53E01" w:rsidRPr="00115702" w:rsidRDefault="00C53E01" w:rsidP="00C53E01">
      <w:pPr>
        <w:spacing w:after="0"/>
        <w:rPr>
          <w:rFonts w:cs="Times New Roman"/>
        </w:rPr>
      </w:pPr>
    </w:p>
    <w:p w14:paraId="697886DC" w14:textId="77777777" w:rsidR="00C53E01" w:rsidRPr="00115702" w:rsidRDefault="00C53E01" w:rsidP="00C53E01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4FDAA5C0" w14:textId="77777777" w:rsidR="00C53E01" w:rsidRPr="00115702" w:rsidRDefault="00C53E01" w:rsidP="00C53E01">
      <w:pPr>
        <w:rPr>
          <w:rFonts w:cs="Times New Roman"/>
        </w:rPr>
      </w:pPr>
    </w:p>
    <w:p w14:paraId="12158BF2" w14:textId="77777777" w:rsidR="00C53E01" w:rsidRPr="0011570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5FA68A8B" w14:textId="34DE8DB6" w:rsidR="00C53E01" w:rsidRPr="00115702" w:rsidRDefault="00893FBF" w:rsidP="00C53E01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10586</w:t>
      </w:r>
      <w:r w:rsidR="00C53E01" w:rsidRPr="00115702">
        <w:rPr>
          <w:rFonts w:cs="Times New Roman"/>
          <w:b/>
          <w:sz w:val="36"/>
        </w:rPr>
        <w:t>-</w:t>
      </w:r>
      <w:r w:rsidRPr="00115702">
        <w:rPr>
          <w:rFonts w:cs="Times New Roman"/>
          <w:b/>
          <w:sz w:val="36"/>
        </w:rPr>
        <w:t>1</w:t>
      </w:r>
      <w:r w:rsidR="003A1F04" w:rsidRPr="00115702">
        <w:rPr>
          <w:rFonts w:cs="Times New Roman"/>
          <w:b/>
          <w:sz w:val="36"/>
        </w:rPr>
        <w:t>2</w:t>
      </w:r>
      <w:r w:rsidR="00C53E01" w:rsidRPr="00115702">
        <w:rPr>
          <w:rFonts w:cs="Times New Roman"/>
          <w:b/>
          <w:sz w:val="36"/>
        </w:rPr>
        <w:t xml:space="preserve"> azonosító számú</w:t>
      </w:r>
    </w:p>
    <w:p w14:paraId="131DE937" w14:textId="59C4F4AD" w:rsidR="00C53E01" w:rsidRPr="00115702" w:rsidRDefault="00893FBF" w:rsidP="00C53E01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Művészetelmélet és ábrázolás</w:t>
      </w:r>
    </w:p>
    <w:p w14:paraId="7D8899F9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7C87F218" w14:textId="77777777" w:rsidR="00C53E01" w:rsidRPr="0011570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065F80AD" w14:textId="77777777" w:rsidR="00C53E01" w:rsidRPr="0011570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18D82D5D" w14:textId="77777777" w:rsidR="00C53E01" w:rsidRPr="00115702" w:rsidRDefault="00C53E01" w:rsidP="00C53E01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38510B53" w14:textId="3561A0C3" w:rsidR="00C53E01" w:rsidRPr="00115702" w:rsidRDefault="00C53E01" w:rsidP="00C53E01">
      <w:pPr>
        <w:rPr>
          <w:rFonts w:cs="Times New Roman"/>
        </w:rPr>
      </w:pPr>
      <w:r w:rsidRPr="00115702">
        <w:rPr>
          <w:rFonts w:cs="Times New Roman"/>
        </w:rPr>
        <w:t xml:space="preserve">A </w:t>
      </w:r>
      <w:r w:rsidR="00893FBF" w:rsidRPr="00115702">
        <w:rPr>
          <w:rFonts w:cs="Times New Roman"/>
        </w:rPr>
        <w:t>10586</w:t>
      </w:r>
      <w:r w:rsidRPr="00115702">
        <w:rPr>
          <w:rFonts w:cs="Times New Roman"/>
        </w:rPr>
        <w:t>-</w:t>
      </w:r>
      <w:r w:rsidR="00893FBF" w:rsidRPr="00115702">
        <w:rPr>
          <w:rFonts w:cs="Times New Roman"/>
        </w:rPr>
        <w:t>1</w:t>
      </w:r>
      <w:r w:rsidR="003A1F04" w:rsidRPr="00115702">
        <w:rPr>
          <w:rFonts w:cs="Times New Roman"/>
        </w:rPr>
        <w:t>2</w:t>
      </w:r>
      <w:r w:rsidRPr="00115702">
        <w:rPr>
          <w:rFonts w:cs="Times New Roman"/>
        </w:rPr>
        <w:t xml:space="preserve"> azonosító számú </w:t>
      </w:r>
      <w:r w:rsidR="00893FBF" w:rsidRPr="00115702">
        <w:rPr>
          <w:rFonts w:cs="Times New Roman"/>
        </w:rPr>
        <w:t>Művészetelmélet és ábrázolás</w:t>
      </w:r>
      <w:r w:rsidRPr="00115702">
        <w:rPr>
          <w:rFonts w:cs="Times New Roman"/>
        </w:rPr>
        <w:t xml:space="preserve">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0" w:type="auto"/>
        <w:jc w:val="center"/>
        <w:tblInd w:w="-13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00"/>
        <w:gridCol w:w="758"/>
        <w:gridCol w:w="758"/>
      </w:tblGrid>
      <w:tr w:rsidR="00115702" w:rsidRPr="006A353E" w14:paraId="25AE3772" w14:textId="77777777" w:rsidTr="006A353E">
        <w:trPr>
          <w:cantSplit/>
          <w:trHeight w:val="2007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2C2E05" w14:textId="77777777" w:rsidR="007E13D2" w:rsidRPr="006A353E" w:rsidRDefault="007E13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1EE3880" w14:textId="1FB7DBF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eastAsia="Times New Roman" w:cs="Times New Roman"/>
                <w:szCs w:val="24"/>
                <w:lang w:eastAsia="hu-HU"/>
              </w:rPr>
              <w:t>Művészettörténet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FA79AA" w14:textId="59722E02" w:rsidR="007E13D2" w:rsidRPr="006A353E" w:rsidRDefault="007E13D2" w:rsidP="006A353E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eastAsia="Times New Roman" w:cs="Times New Roman"/>
                <w:szCs w:val="24"/>
                <w:lang w:eastAsia="hu-HU"/>
              </w:rPr>
              <w:t>Rajz, festés, mintázás gyakorlat</w:t>
            </w:r>
          </w:p>
        </w:tc>
      </w:tr>
      <w:tr w:rsidR="00115702" w:rsidRPr="006A353E" w14:paraId="277341E3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91D799" w14:textId="77777777" w:rsidR="007E13D2" w:rsidRPr="006A353E" w:rsidRDefault="007E13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8D17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97822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FEA2FE2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B36BA6" w14:textId="6506AEFD" w:rsidR="007E13D2" w:rsidRPr="006A353E" w:rsidRDefault="007E13D2" w:rsidP="00C152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munkájához rajzi, festészeti, plasztikai és szakmai orientációs előtanulmányokat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56C09" w14:textId="262344F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E7FF9" w14:textId="140E30E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964A49F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3B9BBD" w14:textId="1874CA19" w:rsidR="007E13D2" w:rsidRPr="006A353E" w:rsidRDefault="007E13D2" w:rsidP="00C152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Vázlatokat készít, koncepcióját, elképzeléseit rajzi vagy plasztikus formában jeleníti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262B2" w14:textId="32193D5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139FB" w14:textId="4AF8422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273C780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0C395C" w14:textId="042CC001" w:rsidR="007E13D2" w:rsidRPr="006A353E" w:rsidRDefault="007E13D2" w:rsidP="00C152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Folyamatosan felhasználja, bővíti művészettörténeti, népművészeti és művészetelméleti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150D8" w14:textId="36385FE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740D1" w14:textId="0D53711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0B5DB25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5FD560" w14:textId="77777777" w:rsidR="007E13D2" w:rsidRPr="006A353E" w:rsidRDefault="007E13D2" w:rsidP="00C152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96C8F" w14:textId="3AE123E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69BFE" w14:textId="5525B56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1F1F2C1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A4C5C0" w14:textId="28CC2AEC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művészettörténet stíluskorszakai egyes időszakok szellemiségébe ágyazottan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33024" w14:textId="7D16755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AAEC5" w14:textId="22ACFF8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70F127CD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FAA3E3" w14:textId="687248B2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Művészeti irányzatok a 20</w:t>
            </w:r>
            <w:proofErr w:type="gramStart"/>
            <w:r w:rsidRPr="006A353E">
              <w:rPr>
                <w:rFonts w:cs="Times New Roman"/>
                <w:szCs w:val="24"/>
              </w:rPr>
              <w:t>.században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E2A21" w14:textId="109C996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33F0E" w14:textId="61D44A2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6EE6319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90C76D" w14:textId="61A0336A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Jelentős alkotók, kiemelkedő alkotások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F866D" w14:textId="7AFEC36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4D7BD" w14:textId="282D2E5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D9C7935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5C9B63" w14:textId="34206524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Hazai műemlékek, műgyűjtemények, az egyetemes művészettörténet emlékanyagának lelőhelyei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1EEA0" w14:textId="3C706B1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C1270" w14:textId="685731E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8669D80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2966F" w14:textId="562ABCE4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Időszaki kiállítások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1F24B" w14:textId="2792E06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91C83" w14:textId="7421EED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6735D4B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B4FEE8" w14:textId="6FBEEFAF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műalkotások önálló értelmezési módjai, az ismeretek kreatív alkalmazási lehetőségei (kor-, stílus-meghatározás, műleírás, műelemzés)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3E818" w14:textId="51149C5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BA414" w14:textId="54D38C7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9FB6874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6342CB" w14:textId="4EF24367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néprajz és a népművészet alapfogalmai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625A9" w14:textId="3BB57DB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F9BE9" w14:textId="52C152A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2873F59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41D1E7" w14:textId="7BAA381A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magyar népművészet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E64D5" w14:textId="07C0A5E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F1806" w14:textId="5D8DAAA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C6DA18C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95FC3E" w14:textId="7E6FF92F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egyén, a közösség és a kultúra viszonya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AB83B" w14:textId="70DFDAC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A83E1" w14:textId="1ED9F4B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881B30E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DB44F6" w14:textId="2142A6D1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művek, tárgyak és szokások korba és környezetbe illesztése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167B0" w14:textId="2A8E9F2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38800" w14:textId="0DDE417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DC74DC4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BEE493" w14:textId="32665DCD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komponálás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38FA1" w14:textId="3C7B456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9DE1D" w14:textId="761D11B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2460932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FF1618" w14:textId="78D4C6EA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különböző képi és plasztikus elemek felületképző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F71E8" w14:textId="60222B6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1AD4A" w14:textId="7569E75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2D77E40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DB9597" w14:textId="4B1845EA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színek törvényszerűségei és kifejezőereje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66DD6" w14:textId="19E8D87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09C7D" w14:textId="165B88C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C49BBD8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E5403A" w14:textId="7744837D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Fény-árnyék viszonyok megjelenítése, kontraszthatások − a tónusképzés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DD40E" w14:textId="14C59F0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CCE8A" w14:textId="4512C4A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FEE3C04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B82224" w14:textId="206DF41D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rajzolás és festés különböző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2934C" w14:textId="7C72C02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9AABD" w14:textId="3FBC32C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9E25B04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814331" w14:textId="2ABDEF63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Egyszerű </w:t>
            </w:r>
            <w:proofErr w:type="gramStart"/>
            <w:r w:rsidRPr="006A353E">
              <w:rPr>
                <w:rFonts w:cs="Times New Roman"/>
                <w:szCs w:val="24"/>
              </w:rPr>
              <w:t>geometrikus formák</w:t>
            </w:r>
            <w:proofErr w:type="gramEnd"/>
            <w:r w:rsidRPr="006A353E">
              <w:rPr>
                <w:rFonts w:cs="Times New Roman"/>
                <w:szCs w:val="24"/>
              </w:rPr>
              <w:t xml:space="preserve"> és térelemek megjelenítése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B6B31" w14:textId="5942BEF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C2014" w14:textId="08ECDEA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056F9F1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CA84D7" w14:textId="29748E43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Természeti formák, növények és állatok megjelenítése, azok felépítése, arányai, mozgásai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70485" w14:textId="70A4A3B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5490C" w14:textId="7C5B9BF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15638B1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BF82B9" w14:textId="5E6EA3BE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emberi test felépítése, anatómiai szerkezete, arányai, mozgása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6A375" w14:textId="772A17E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9BECF" w14:textId="435A399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80C16D5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C9CF11" w14:textId="0D46A14E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épített külső és belső környezet megjelenítése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9A72E" w14:textId="24E399D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F47AF" w14:textId="4015713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21F17BF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D4A133" w14:textId="401733BD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Különböző kompozíciók alkotása, montázs, kollázs, kevert és egyedi technikák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907BA" w14:textId="4A90908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A617B" w14:textId="7B566A2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D622849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DEDC65" w14:textId="13A39C62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térábrázolás ismert geometriai rendszerei (perspektíva, axonometria, Monge-rendszer)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9D8A5" w14:textId="2704C42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9167F" w14:textId="6D1D67F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8BBF6A4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B04120" w14:textId="21D15BD9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különféle formák – térformák, emberi test stb. – kifejező kapcsolatai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F42D6" w14:textId="7CE6392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0042" w14:textId="30485EB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40C8DAA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F1BAC8" w14:textId="375945D9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Formák térszerkezeti sajátosságainak, statikai-dinamikai viszonyainak térbeli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77641" w14:textId="272C5CD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06F28" w14:textId="7E199F5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7730A95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A36257" w14:textId="0FA65F43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Tárgyak, növényi és állati formák, emberi figura, portré mintázása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06FB2" w14:textId="6BF2C11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9D7C8" w14:textId="7282EC0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3B1B55E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69D24A" w14:textId="51E15C5B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Dombormű, szobor és plasztika vagy </w:t>
            </w:r>
            <w:proofErr w:type="gramStart"/>
            <w:r w:rsidRPr="006A353E">
              <w:rPr>
                <w:rFonts w:cs="Times New Roman"/>
                <w:szCs w:val="24"/>
              </w:rPr>
              <w:t>installáció készítési</w:t>
            </w:r>
            <w:proofErr w:type="gramEnd"/>
            <w:r w:rsidRPr="006A353E">
              <w:rPr>
                <w:rFonts w:cs="Times New Roman"/>
                <w:szCs w:val="24"/>
              </w:rPr>
              <w:t xml:space="preserve"> 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54AC2" w14:textId="5AE60AB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1C134" w14:textId="1FF52DB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F887B2F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87A31F" w14:textId="30F112C8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elkészült munkák bemutatásra való előkészítése és kiállítása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9E382" w14:textId="1BE83E1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9C6D3" w14:textId="4635B81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12385F82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CEECFA" w14:textId="77777777" w:rsidR="007E13D2" w:rsidRPr="006A353E" w:rsidRDefault="007E13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5E76B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BE158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2B66FC2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B4AA23" w14:textId="190308B5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Művészettörténeti korok, műalkotások elemzése,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FC521" w14:textId="2471C1E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A303E" w14:textId="15E336C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ABFD045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EA2072" w14:textId="18DAED78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Néprajzi ismeretek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B8D61" w14:textId="21D4DDC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BA585" w14:textId="48B81DA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0306364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A5C792" w14:textId="08CCE14D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Szabadkézi rajzolás, festés, mintázás, térkonstrukciók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62A71" w14:textId="5A57129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71B61" w14:textId="1901BC4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2D7EF0D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205AEA" w14:textId="77777777" w:rsidR="007E13D2" w:rsidRPr="006A353E" w:rsidRDefault="007E13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C8086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B736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15F15126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FAAD47" w14:textId="60CA40BC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63150" w14:textId="4A224BA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ED6ED" w14:textId="20BE34D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62E34B8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8FF32C" w14:textId="77777777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09A8E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5FC9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EB7944E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A964C3" w14:textId="5D8130BA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B78AA" w14:textId="2ECF07A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0D3D8" w14:textId="5765050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E911D71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BED03D" w14:textId="77777777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789BB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B8F0B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353E" w:rsidRPr="006A353E" w14:paraId="3678E309" w14:textId="77777777" w:rsidTr="006A353E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2352CB" w14:textId="67B96A04" w:rsidR="007E13D2" w:rsidRPr="006A353E" w:rsidRDefault="007E13D2" w:rsidP="00D221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BE7F2" w14:textId="5A1C364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E2394" w14:textId="7F5FA63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</w:tbl>
    <w:p w14:paraId="0F46088E" w14:textId="77777777" w:rsidR="00AD55B2" w:rsidRPr="00115702" w:rsidRDefault="00AD55B2" w:rsidP="00C53E01">
      <w:pPr>
        <w:rPr>
          <w:rFonts w:cs="Times New Roman"/>
        </w:rPr>
      </w:pPr>
    </w:p>
    <w:p w14:paraId="2C3746DB" w14:textId="61A504AA" w:rsidR="00C53E01" w:rsidRPr="00115702" w:rsidRDefault="00D221C6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Művészettörténet</w:t>
      </w:r>
      <w:r w:rsidR="00C53E01" w:rsidRPr="00115702">
        <w:rPr>
          <w:rFonts w:cs="Times New Roman"/>
          <w:b/>
        </w:rPr>
        <w:t xml:space="preserve"> tantárgy</w:t>
      </w:r>
      <w:r w:rsidR="00C53E01" w:rsidRPr="00115702">
        <w:rPr>
          <w:rFonts w:cs="Times New Roman"/>
          <w:b/>
        </w:rPr>
        <w:tab/>
      </w:r>
      <w:r w:rsidR="004F75D1" w:rsidRPr="00115702">
        <w:rPr>
          <w:rFonts w:cs="Times New Roman"/>
          <w:b/>
        </w:rPr>
        <w:t>201</w:t>
      </w:r>
      <w:r w:rsidR="00C53E01" w:rsidRPr="00115702">
        <w:rPr>
          <w:rFonts w:cs="Times New Roman"/>
          <w:b/>
        </w:rPr>
        <w:t xml:space="preserve"> óra/</w:t>
      </w:r>
      <w:r w:rsidR="004F75D1" w:rsidRPr="00115702">
        <w:rPr>
          <w:rFonts w:cs="Times New Roman"/>
          <w:b/>
        </w:rPr>
        <w:t>206</w:t>
      </w:r>
      <w:r w:rsidR="00C53E01" w:rsidRPr="00115702">
        <w:rPr>
          <w:rFonts w:cs="Times New Roman"/>
          <w:b/>
        </w:rPr>
        <w:t xml:space="preserve"> óra*</w:t>
      </w:r>
    </w:p>
    <w:p w14:paraId="5FA60BFC" w14:textId="77777777" w:rsidR="00C53E01" w:rsidRPr="00115702" w:rsidRDefault="00C53E01" w:rsidP="00C53E01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0026A6E1" w14:textId="77777777" w:rsidR="004239CF" w:rsidRPr="00115702" w:rsidRDefault="004239CF" w:rsidP="004239CF">
      <w:pPr>
        <w:spacing w:after="0"/>
        <w:ind w:left="426"/>
        <w:rPr>
          <w:rFonts w:cs="Times New Roman"/>
        </w:rPr>
      </w:pPr>
    </w:p>
    <w:p w14:paraId="65DCC187" w14:textId="7AC6FA31" w:rsidR="004239CF" w:rsidRPr="00115702" w:rsidRDefault="004239CF" w:rsidP="004239CF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60F9564C" w14:textId="77777777" w:rsidR="004239CF" w:rsidRPr="00115702" w:rsidRDefault="004239CF" w:rsidP="004239CF">
      <w:pPr>
        <w:spacing w:after="0"/>
        <w:ind w:left="426"/>
        <w:rPr>
          <w:rFonts w:cs="Times New Roman"/>
        </w:rPr>
      </w:pPr>
    </w:p>
    <w:p w14:paraId="58708C4E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0BFFB0D8" w14:textId="77777777" w:rsidR="00D221C6" w:rsidRPr="00115702" w:rsidRDefault="00D221C6" w:rsidP="00D221C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Biztosítja a tanulók számára, hogy önálló pályájuk során saját szakterületükről minél nagyobb áttekintéssel rendelkezzenek, és szakmai fejlődésük során minél szélesebb választási lehetőségekre támaszkodjanak.</w:t>
      </w:r>
    </w:p>
    <w:p w14:paraId="6B300E4E" w14:textId="77777777" w:rsidR="00D221C6" w:rsidRPr="00115702" w:rsidRDefault="00D221C6" w:rsidP="00D221C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Lehetővé teszi, hogy a nagy átfogó művészettörténeti korszakokról kialakított képbe szakelméleti, szaktörténeti és a szakgyakorlati órákon szerzett tudás beilleszthetővé váljon.</w:t>
      </w:r>
    </w:p>
    <w:p w14:paraId="2DA1BD40" w14:textId="36C2F34F" w:rsidR="00D221C6" w:rsidRPr="00115702" w:rsidRDefault="00D221C6" w:rsidP="00D221C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képzőművészet és az iparművészet kor- és stílustörténeti ismereteinek megszerzésén keresztül felkészít a további elméleti munkásság megkezdésére, a művészeti környezet önálló és szakszerű elemzésére és értékelésére. </w:t>
      </w:r>
    </w:p>
    <w:p w14:paraId="30E5FDEB" w14:textId="77777777" w:rsidR="00D221C6" w:rsidRPr="00115702" w:rsidRDefault="00D221C6" w:rsidP="00D221C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Felkészít a magyar népművészeti környezetünk szakmai értékelésére, a gyakorlati alkalmazásban a szakszerű megközelítésekre </w:t>
      </w:r>
    </w:p>
    <w:p w14:paraId="024AE6A8" w14:textId="77777777" w:rsidR="00D221C6" w:rsidRPr="00115702" w:rsidRDefault="00D221C6" w:rsidP="00D221C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művészet és a társadalmi környezet, valamint a művész, a mű és a társadalom kapcsolatának, az alkotó, a megrendelő és a közönség viszonyának elemzése</w:t>
      </w:r>
    </w:p>
    <w:p w14:paraId="0E7F7D0C" w14:textId="77777777" w:rsidR="00D221C6" w:rsidRPr="00115702" w:rsidRDefault="00D221C6" w:rsidP="00D221C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tanulmányok elősegítik a tanuló szűkebb és tágabb környezet- és tárgykultúrájának önálló, szakszerű értékelését</w:t>
      </w:r>
    </w:p>
    <w:p w14:paraId="16F97292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7AACFA9E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71BE5459" w14:textId="54C07727" w:rsidR="00C53E01" w:rsidRPr="00115702" w:rsidRDefault="00C56C29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Művészetek, Stílustan és szaktörténet</w:t>
      </w:r>
    </w:p>
    <w:p w14:paraId="76A80282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2DB6C961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58584935" w14:textId="50A9329A" w:rsidR="00C53E01" w:rsidRPr="00115702" w:rsidRDefault="00D221C6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A művészetek története a 19. századig</w:t>
      </w:r>
      <w:r w:rsidR="00C53E01" w:rsidRPr="00115702">
        <w:rPr>
          <w:rFonts w:cs="Times New Roman"/>
          <w:b/>
          <w:i/>
        </w:rPr>
        <w:t>1</w:t>
      </w:r>
    </w:p>
    <w:p w14:paraId="3995F3BC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művészettörténet stíluskorszakai a 19. századig</w:t>
      </w:r>
    </w:p>
    <w:p w14:paraId="48B43456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Az elérhető írott és képi források, a legfontosabb tanulmányok ismerete a különböző művészettörténeti korokról</w:t>
      </w:r>
    </w:p>
    <w:p w14:paraId="44489432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Művészettörténeti korszakok, művészeti stílusok és irányzatok társadalmi, kultúratörténeti hátterének ismerete</w:t>
      </w:r>
    </w:p>
    <w:p w14:paraId="2F6A0A8C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művészet kifejezőeszközeinek ismerete, stiláris megoldások a különböző alkotók műveiben</w:t>
      </w:r>
    </w:p>
    <w:p w14:paraId="1223622C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Összehasonlító elemzések a klasszikus alkotások körében</w:t>
      </w:r>
    </w:p>
    <w:p w14:paraId="7279E622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Jelentős nemzeti és egyetemes művészeti gyűjtemények ismerete, előképek a hazai és külföldi műgyűjteményekben</w:t>
      </w:r>
    </w:p>
    <w:p w14:paraId="497E9060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Múzeumok és más kultúratörténeti források felhasználása a szélesebb társadalmi környezet megismerése érdekében</w:t>
      </w:r>
    </w:p>
    <w:p w14:paraId="17758D9E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115702">
        <w:rPr>
          <w:rFonts w:cs="Times New Roman"/>
        </w:rPr>
        <w:t>verbalizálásának</w:t>
      </w:r>
      <w:proofErr w:type="spellEnd"/>
      <w:r w:rsidRPr="00115702">
        <w:rPr>
          <w:rFonts w:cs="Times New Roman"/>
        </w:rPr>
        <w:t xml:space="preserve"> helyes módja a műalkotás elemzések során</w:t>
      </w:r>
    </w:p>
    <w:p w14:paraId="13C6989A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vizuális ismeretek komplex, egyéni feldolgozási lehetőségei</w:t>
      </w:r>
    </w:p>
    <w:p w14:paraId="44D91A3F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57D0B59B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hagyományos népi kultúra és gondolkodásmód megismerésének forrása</w:t>
      </w:r>
    </w:p>
    <w:p w14:paraId="7CD3E986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magyar népművészet jellegzetes forma- és motívumkincse - tájegységekre lebontva</w:t>
      </w:r>
    </w:p>
    <w:p w14:paraId="68B2C14C" w14:textId="44A90A1E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Valamely hagyományos népművészeti terület (építészet, viselet, költészet, népszokás stb.) motívumainak vagy technikáinak felhasználási lehetőségei</w:t>
      </w:r>
    </w:p>
    <w:p w14:paraId="5539C678" w14:textId="7DE1E7DA" w:rsidR="00C53E01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magyar népművészet különböző ágai</w:t>
      </w:r>
    </w:p>
    <w:p w14:paraId="5E88A289" w14:textId="77777777" w:rsidR="00C53E01" w:rsidRPr="0011570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E1D074" w14:textId="340EF00B" w:rsidR="00C53E01" w:rsidRPr="00115702" w:rsidRDefault="00D221C6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A művészetek története a 20. században</w:t>
      </w:r>
    </w:p>
    <w:p w14:paraId="61196C92" w14:textId="6A381AEF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 xml:space="preserve">A művészettörténet stíluskorszakai a </w:t>
      </w:r>
      <w:r w:rsidR="004F75D1" w:rsidRPr="00115702">
        <w:rPr>
          <w:rFonts w:cs="Times New Roman"/>
        </w:rPr>
        <w:t>20</w:t>
      </w:r>
      <w:r w:rsidRPr="00115702">
        <w:rPr>
          <w:rFonts w:cs="Times New Roman"/>
        </w:rPr>
        <w:t>. században</w:t>
      </w:r>
    </w:p>
    <w:p w14:paraId="2767075D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Az elérhető írott és képi források, a legfontosabb tanulmányok ismerete a különböző művészettörténeti korokról</w:t>
      </w:r>
    </w:p>
    <w:p w14:paraId="36924AF6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Művészettörténeti korszakok, művészeti stílusok és irányzatok társadalmi, kultúratörténeti hátterének ismerete</w:t>
      </w:r>
    </w:p>
    <w:p w14:paraId="2552807B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művészet kifejezőeszközeinek ismerete, stiláris megoldások a különböző alkotók műveiben</w:t>
      </w:r>
    </w:p>
    <w:p w14:paraId="6917C29A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Összehasonlító elemzések a modern művészeti alkotások körében</w:t>
      </w:r>
    </w:p>
    <w:p w14:paraId="4F917891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Jelentős nemzeti és egyetemes művészeti gyűjtemények ismerete. Lehetséges előképek, felhasználható technikai megoldások a hazai és külföldi műgyűjteményekben</w:t>
      </w:r>
    </w:p>
    <w:p w14:paraId="1ACB3EBA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Múzeumok és más kultúratörténeti források felhasználása a szélesebb társadalmi környezet megismerése érdekében</w:t>
      </w:r>
    </w:p>
    <w:p w14:paraId="02321634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115702">
        <w:rPr>
          <w:rFonts w:cs="Times New Roman"/>
        </w:rPr>
        <w:t>verbalizálásának</w:t>
      </w:r>
      <w:proofErr w:type="spellEnd"/>
      <w:r w:rsidRPr="00115702">
        <w:rPr>
          <w:rFonts w:cs="Times New Roman"/>
        </w:rPr>
        <w:t xml:space="preserve"> helyes módja a műalkotás elemzések során</w:t>
      </w:r>
    </w:p>
    <w:p w14:paraId="568A77F2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vizuális ismeretek komplex, egyéni feldolgozási lehetőségei</w:t>
      </w:r>
    </w:p>
    <w:p w14:paraId="19285B75" w14:textId="77777777" w:rsidR="00D221C6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60A75211" w14:textId="5C055A52" w:rsidR="00C53E01" w:rsidRPr="00115702" w:rsidRDefault="00D221C6" w:rsidP="00A804C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 xml:space="preserve">A művész, a mű és a társadalom kapcsolata, az alkotó, a megrendelő és a közönség viszonyának megváltozása a </w:t>
      </w:r>
      <w:r w:rsidR="003A1F04" w:rsidRPr="00115702">
        <w:rPr>
          <w:rFonts w:cs="Times New Roman"/>
        </w:rPr>
        <w:t>20</w:t>
      </w:r>
      <w:r w:rsidRPr="00115702">
        <w:rPr>
          <w:rFonts w:cs="Times New Roman"/>
        </w:rPr>
        <w:t>. században</w:t>
      </w:r>
    </w:p>
    <w:p w14:paraId="12B0E173" w14:textId="77777777" w:rsidR="007E13D2" w:rsidRPr="00115702" w:rsidRDefault="007E13D2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ABAADA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4DC64A8E" w14:textId="595E4CA8" w:rsidR="00C53E01" w:rsidRPr="00115702" w:rsidRDefault="004F75D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Tanterem</w:t>
      </w:r>
    </w:p>
    <w:p w14:paraId="4B270FDD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55FA9CF0" w14:textId="77777777" w:rsidR="00C53E01" w:rsidRPr="0011570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0A638F63" w14:textId="1741B8AE" w:rsidR="00C53E01" w:rsidRPr="00115702" w:rsidRDefault="00C53E01" w:rsidP="00C53E01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28808788" w14:textId="77777777" w:rsidR="00C53E01" w:rsidRPr="00115702" w:rsidRDefault="00C53E01" w:rsidP="00C53E01">
      <w:pPr>
        <w:spacing w:after="0"/>
        <w:ind w:left="426"/>
        <w:rPr>
          <w:rFonts w:cs="Times New Roman"/>
        </w:rPr>
      </w:pPr>
    </w:p>
    <w:p w14:paraId="4C99E66A" w14:textId="19D64F4A" w:rsidR="008553B5" w:rsidRPr="00115702" w:rsidRDefault="00802912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Rajz, festés, mintázás gyakorlat</w:t>
      </w:r>
      <w:r w:rsidR="008553B5" w:rsidRPr="00115702">
        <w:rPr>
          <w:rFonts w:cs="Times New Roman"/>
          <w:b/>
        </w:rPr>
        <w:t xml:space="preserve"> tantárgy</w:t>
      </w:r>
      <w:r w:rsidR="008553B5" w:rsidRPr="00115702">
        <w:rPr>
          <w:rFonts w:cs="Times New Roman"/>
          <w:b/>
        </w:rPr>
        <w:tab/>
      </w:r>
      <w:r w:rsidR="00833968" w:rsidRPr="00115702">
        <w:rPr>
          <w:rFonts w:cs="Times New Roman"/>
          <w:b/>
        </w:rPr>
        <w:t>562</w:t>
      </w:r>
      <w:r w:rsidR="008553B5" w:rsidRPr="00115702">
        <w:rPr>
          <w:rFonts w:cs="Times New Roman"/>
          <w:b/>
        </w:rPr>
        <w:t xml:space="preserve"> óra/</w:t>
      </w:r>
      <w:r w:rsidR="004F75D1" w:rsidRPr="00115702">
        <w:rPr>
          <w:rFonts w:cs="Times New Roman"/>
          <w:b/>
        </w:rPr>
        <w:t>572</w:t>
      </w:r>
      <w:r w:rsidR="008553B5" w:rsidRPr="00115702">
        <w:rPr>
          <w:rFonts w:cs="Times New Roman"/>
          <w:b/>
        </w:rPr>
        <w:t xml:space="preserve"> óra*</w:t>
      </w:r>
    </w:p>
    <w:p w14:paraId="47294FD1" w14:textId="77777777" w:rsidR="008553B5" w:rsidRPr="00115702" w:rsidRDefault="008553B5" w:rsidP="008553B5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16E7E091" w14:textId="77777777" w:rsidR="008553B5" w:rsidRPr="00115702" w:rsidRDefault="008553B5" w:rsidP="008553B5">
      <w:pPr>
        <w:spacing w:after="0"/>
        <w:ind w:left="426"/>
        <w:rPr>
          <w:rFonts w:cs="Times New Roman"/>
        </w:rPr>
      </w:pPr>
    </w:p>
    <w:p w14:paraId="589ED3C5" w14:textId="366D99F0" w:rsidR="008553B5" w:rsidRPr="00115702" w:rsidRDefault="008553B5" w:rsidP="008553B5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602F1624" w14:textId="77777777" w:rsidR="008553B5" w:rsidRPr="00115702" w:rsidRDefault="008553B5" w:rsidP="008553B5">
      <w:pPr>
        <w:spacing w:after="0"/>
        <w:ind w:left="426"/>
        <w:rPr>
          <w:rFonts w:cs="Times New Roman"/>
        </w:rPr>
      </w:pPr>
    </w:p>
    <w:p w14:paraId="09713A4C" w14:textId="77777777" w:rsidR="008553B5" w:rsidRPr="0011570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7BC38664" w14:textId="77777777" w:rsidR="00802912" w:rsidRPr="00115702" w:rsidRDefault="00802912" w:rsidP="003A1F04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tantárgy a tanulókat felkészíti a képző- és iparművészeti szakmákban középszintű tervezőmunkára, valamint felsőfokú képzettségű tervezőművészek terveinek értelmezésére, gyakorlati feldolgozására.</w:t>
      </w:r>
    </w:p>
    <w:p w14:paraId="1707A956" w14:textId="77777777" w:rsidR="00802912" w:rsidRPr="00115702" w:rsidRDefault="00802912" w:rsidP="003A1F04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 xml:space="preserve">A tanuló mások számára is érthető formában tudja rögzíteni vizuális elképzeléseit, gondolatait, ötleteit. </w:t>
      </w:r>
    </w:p>
    <w:p w14:paraId="1BF7F73A" w14:textId="77777777" w:rsidR="00802912" w:rsidRPr="00115702" w:rsidRDefault="00802912" w:rsidP="003A1F04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 xml:space="preserve">Felkészít </w:t>
      </w:r>
    </w:p>
    <w:p w14:paraId="12D41B47" w14:textId="77777777" w:rsidR="00802912" w:rsidRPr="00115702" w:rsidRDefault="00802912" w:rsidP="003A1F04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- a természeti és tárgyi világ szakszerű megfigyelésére, a látvány elemzésére és ábrázolására</w:t>
      </w:r>
    </w:p>
    <w:p w14:paraId="6E2736E6" w14:textId="77777777" w:rsidR="00802912" w:rsidRPr="00115702" w:rsidRDefault="00802912" w:rsidP="003A1F04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 xml:space="preserve">- az ábrázolás céljának legmegfelelőbb technikák és kifejezésmódok elsajátítására, </w:t>
      </w:r>
    </w:p>
    <w:p w14:paraId="71721A06" w14:textId="77777777" w:rsidR="00802912" w:rsidRPr="00115702" w:rsidRDefault="00802912" w:rsidP="003A1F04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 xml:space="preserve">- a látvány belső formai összefüggéseinek feltárásával tanulmányrajzok, plasztikai tanulmányok készítésére </w:t>
      </w:r>
    </w:p>
    <w:p w14:paraId="415D5DC7" w14:textId="77777777" w:rsidR="00802912" w:rsidRPr="00115702" w:rsidRDefault="00802912" w:rsidP="003A1F04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tantárgy fejleszti a tanulók tér- és formaszemléletét, rajzkészségét, esztétikai érzékét, szín-és formakultúráját, segíti a helyes önértékelés kialakulását. Szélesíti a tanuló kreativitását, a kreatív kifejezés eszköztárát, javítja a munkakultúrát, helyes önértékelésre nevel.</w:t>
      </w:r>
    </w:p>
    <w:p w14:paraId="506B6636" w14:textId="6EE78A8E" w:rsidR="008553B5" w:rsidRPr="00115702" w:rsidRDefault="00802912" w:rsidP="003A1F04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témakörök sorrendje nem időbeli sorrendet tükröz, hanem a helyi tantervi hálóban egymással szabadon kombinálható témacsoportokat jelöl</w:t>
      </w:r>
    </w:p>
    <w:p w14:paraId="43BB51A9" w14:textId="77777777" w:rsidR="008553B5" w:rsidRPr="00115702" w:rsidRDefault="008553B5" w:rsidP="008553B5">
      <w:pPr>
        <w:spacing w:after="0"/>
        <w:ind w:left="426"/>
        <w:rPr>
          <w:rFonts w:cs="Times New Roman"/>
        </w:rPr>
      </w:pPr>
    </w:p>
    <w:p w14:paraId="433D0D18" w14:textId="77777777" w:rsidR="008553B5" w:rsidRPr="0011570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70ACC8D6" w14:textId="02FD992D" w:rsidR="008553B5" w:rsidRPr="00115702" w:rsidRDefault="00802912" w:rsidP="008553B5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Művészetek, Ábrázoló geometria</w:t>
      </w:r>
    </w:p>
    <w:p w14:paraId="55E9FCC8" w14:textId="77777777" w:rsidR="008553B5" w:rsidRPr="00115702" w:rsidRDefault="008553B5" w:rsidP="008553B5">
      <w:pPr>
        <w:spacing w:after="0"/>
        <w:ind w:left="426"/>
        <w:rPr>
          <w:rFonts w:cs="Times New Roman"/>
        </w:rPr>
      </w:pPr>
    </w:p>
    <w:p w14:paraId="2FA1A5CA" w14:textId="77777777" w:rsidR="008553B5" w:rsidRPr="0011570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67620D86" w14:textId="0DFEEABA" w:rsidR="008553B5" w:rsidRPr="00115702" w:rsidRDefault="0080291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 xml:space="preserve">A látvány utáni térábrázolás és formaképzés alapjai </w:t>
      </w:r>
    </w:p>
    <w:p w14:paraId="3584B503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 </w:t>
      </w:r>
      <w:proofErr w:type="spellStart"/>
      <w:r w:rsidRPr="00115702">
        <w:rPr>
          <w:rFonts w:cs="Times New Roman"/>
        </w:rPr>
        <w:t>tér-forma-szerkezet</w:t>
      </w:r>
      <w:proofErr w:type="spellEnd"/>
      <w:r w:rsidRPr="00115702">
        <w:rPr>
          <w:rFonts w:cs="Times New Roman"/>
        </w:rPr>
        <w:t xml:space="preserve"> látványanalízise, a különböző vizsgálati módszerek és az erre épülő rajzi konvenciók megértése, megértetése.</w:t>
      </w:r>
    </w:p>
    <w:p w14:paraId="3F210038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 perspektíva szerepe, összevetése más, klasszikus képi ábrázolási rendszerekkel és modern megoldásokkal. </w:t>
      </w:r>
    </w:p>
    <w:p w14:paraId="70122CCC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Az összetettebb térformák redukciója a gömb, henger, kúp hasáb mértani egységekre bontható analízise, síkbeli ábrázolása a </w:t>
      </w:r>
      <w:proofErr w:type="spellStart"/>
      <w:r w:rsidRPr="00115702">
        <w:rPr>
          <w:rFonts w:cs="Times New Roman"/>
        </w:rPr>
        <w:t>rajz-festés-mintázás</w:t>
      </w:r>
      <w:proofErr w:type="spellEnd"/>
      <w:r w:rsidRPr="00115702">
        <w:rPr>
          <w:rFonts w:cs="Times New Roman"/>
        </w:rPr>
        <w:t xml:space="preserve"> gyakorlatában.</w:t>
      </w:r>
    </w:p>
    <w:p w14:paraId="044D80C1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Önálló képi gondolkodásra nevelés. </w:t>
      </w:r>
    </w:p>
    <w:p w14:paraId="2C511C4B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rajzkészség fejlesztése, jól felhasználható "eszközkészlet" kialakítása, és társítása a szakmai ismeretekhez</w:t>
      </w:r>
    </w:p>
    <w:p w14:paraId="3EB73B38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Látvány után készült tanulmányrajzok készítése</w:t>
      </w:r>
    </w:p>
    <w:p w14:paraId="1667A23F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Egyszerű mértani testek formáinak, arányainak, térbeli helyzetének tanulmányozása</w:t>
      </w:r>
    </w:p>
    <w:p w14:paraId="20C808A1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Bonyolultabb tárgycsoportok csendéletszerű beállításai</w:t>
      </w:r>
    </w:p>
    <w:p w14:paraId="34FFD5BE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Síkkompozíciós gyakorlatok</w:t>
      </w:r>
    </w:p>
    <w:p w14:paraId="55B797EA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Színkompozíciós gyakorlatok</w:t>
      </w:r>
    </w:p>
    <w:p w14:paraId="1D6D7A91" w14:textId="62749A82" w:rsidR="008553B5" w:rsidRPr="00115702" w:rsidRDefault="0080291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Térkompozíciós gyakorlatok</w:t>
      </w:r>
    </w:p>
    <w:p w14:paraId="2E5847E4" w14:textId="77777777" w:rsidR="008553B5" w:rsidRPr="0011570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03CD6B" w14:textId="0998D592" w:rsidR="008553B5" w:rsidRPr="00115702" w:rsidRDefault="0080291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 xml:space="preserve">Emberábrázolás alapjai </w:t>
      </w:r>
    </w:p>
    <w:p w14:paraId="5EC722E6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emberi alak tanulmányozása a korábban megismert és vizsgált tér és kép-kompozíciós helyzetek továbbfejlesztésével</w:t>
      </w:r>
    </w:p>
    <w:p w14:paraId="1892C8EB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élő modell utáni tanulmányok és az önarckép, mint a személyiség, a karakter, érzelmi - hangulati megnyilvánulások megfigyelése, megragadása és ábrázolhatósága</w:t>
      </w:r>
    </w:p>
    <w:p w14:paraId="5232A068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bonyolultabb formák analízise, redukciója, majd szintézise és "újrateremtése" a térformáknak megfelelő képalkotó elemek, jelrendszerek felépítése, gyakorlása.</w:t>
      </w:r>
    </w:p>
    <w:p w14:paraId="7B40A918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valóság elemző megismerése, a lépték, arány, szerkezet megfigyelése</w:t>
      </w:r>
    </w:p>
    <w:p w14:paraId="7AA3EC76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Művészeti anatómia alapjai, az emberi test arányai</w:t>
      </w:r>
    </w:p>
    <w:p w14:paraId="7DB356B0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Modell utáni portré</w:t>
      </w:r>
    </w:p>
    <w:p w14:paraId="686B6D24" w14:textId="2EC59ECA" w:rsidR="008553B5" w:rsidRPr="00115702" w:rsidRDefault="0080291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Aktrajzi, mintázási tanulmányok alapjai</w:t>
      </w:r>
    </w:p>
    <w:p w14:paraId="6E6987D8" w14:textId="77777777" w:rsidR="008553B5" w:rsidRPr="0011570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46E840" w14:textId="76ED4E02" w:rsidR="008553B5" w:rsidRPr="00115702" w:rsidRDefault="0080291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Ember és tér</w:t>
      </w:r>
    </w:p>
    <w:p w14:paraId="523C5326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emberi alak és az épített, ill. a természeti környezet kapcsolatainak tanulmányozása a korábban megismert és vizsgált tér és kép-kompozíciós helyzetek továbbfejlesztésével</w:t>
      </w:r>
    </w:p>
    <w:p w14:paraId="6F4EC4EC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élő modell utáni tanulmányok, az emberi alak, mint a személyiség, a karakter, érzelmi - hangulati megnyilvánulások megfigyelése, megragadása és ábrázolhatósága</w:t>
      </w:r>
    </w:p>
    <w:p w14:paraId="3BE5960F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személyiség - önismeret és a gesztusok - anyaghasználat, mint az alkotó egyénre jellemző stílus elemzése.</w:t>
      </w:r>
    </w:p>
    <w:p w14:paraId="71BA8EE5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Ember, és tárgykompozíciók kapcsolata</w:t>
      </w:r>
    </w:p>
    <w:p w14:paraId="1D08D20B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emberi alak és öltözet, drapéria kapcsolata</w:t>
      </w:r>
    </w:p>
    <w:p w14:paraId="766EA45E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Összetett térszerkezetek és emberi mozdulatok, és a mozgás analízise</w:t>
      </w:r>
    </w:p>
    <w:p w14:paraId="0DA4A915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valóság elemző megismerése, a lépték, arány, szerkezet megfigyelése</w:t>
      </w:r>
    </w:p>
    <w:p w14:paraId="00F732B8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Művészeti anatómia az emberi test arányai, csonttan, izomtan alapjai</w:t>
      </w:r>
    </w:p>
    <w:p w14:paraId="26617724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Modell utáni portré</w:t>
      </w:r>
    </w:p>
    <w:p w14:paraId="4E27BF8D" w14:textId="341B63E5" w:rsidR="008553B5" w:rsidRPr="00115702" w:rsidRDefault="0080291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Aktrajzi, mintázási tanulmányok</w:t>
      </w:r>
    </w:p>
    <w:p w14:paraId="19D42A20" w14:textId="77777777" w:rsidR="008553B5" w:rsidRPr="0011570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EC5764" w14:textId="5A727B52" w:rsidR="008553B5" w:rsidRPr="00115702" w:rsidRDefault="0080291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Térábrázolási rendszerek</w:t>
      </w:r>
    </w:p>
    <w:p w14:paraId="27CB4C4F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 témakör tanításának feladata a tanulók térszemléletének fejlesztése. </w:t>
      </w:r>
    </w:p>
    <w:p w14:paraId="3D3B29EC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tervezési és művészeti gyakorlatban alkalmazott sík- és térgeometriai rendszerek elméleti alapjainak elsajátítása és gyakorlati alkalmazása</w:t>
      </w:r>
    </w:p>
    <w:p w14:paraId="21C4178E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Megismerteti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7AC86DBC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Kialakítja a műszaki rajzok olvasásának, síkgeometriai rajz térbeli rekonstruálásának képességét.</w:t>
      </w:r>
    </w:p>
    <w:p w14:paraId="7626CC9D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15702">
        <w:rPr>
          <w:rFonts w:cs="Times New Roman"/>
        </w:rPr>
        <w:t>síkmértan</w:t>
      </w:r>
      <w:proofErr w:type="gramEnd"/>
      <w:r w:rsidRPr="00115702">
        <w:rPr>
          <w:rFonts w:cs="Times New Roman"/>
        </w:rPr>
        <w:t xml:space="preserve"> – síkmértani szerkesztések,</w:t>
      </w:r>
    </w:p>
    <w:p w14:paraId="4984A509" w14:textId="77777777" w:rsidR="00802912" w:rsidRPr="00115702" w:rsidRDefault="00802912" w:rsidP="008029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15702">
        <w:rPr>
          <w:rFonts w:cs="Times New Roman"/>
        </w:rPr>
        <w:t>térgeometriai</w:t>
      </w:r>
      <w:proofErr w:type="gramEnd"/>
      <w:r w:rsidRPr="00115702">
        <w:rPr>
          <w:rFonts w:cs="Times New Roman"/>
        </w:rPr>
        <w:t xml:space="preserve"> alapok</w:t>
      </w:r>
    </w:p>
    <w:p w14:paraId="0551672C" w14:textId="7A0E1042" w:rsidR="008553B5" w:rsidRPr="00115702" w:rsidRDefault="0080291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Monge-féle vetületi ábrázolás</w:t>
      </w:r>
    </w:p>
    <w:p w14:paraId="0892AEA3" w14:textId="77777777" w:rsidR="008553B5" w:rsidRPr="0011570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73B0E3" w14:textId="77777777" w:rsidR="008553B5" w:rsidRPr="0011570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12C863FB" w14:textId="77777777" w:rsidR="004F75D1" w:rsidRPr="00115702" w:rsidRDefault="004F75D1" w:rsidP="0091085C">
      <w:pPr>
        <w:spacing w:after="0"/>
        <w:jc w:val="left"/>
        <w:rPr>
          <w:rFonts w:cs="Times New Roman"/>
        </w:rPr>
      </w:pPr>
      <w:r w:rsidRPr="00115702">
        <w:rPr>
          <w:rFonts w:cs="Times New Roman"/>
        </w:rPr>
        <w:t xml:space="preserve">Természetes és mesterséges fénnyel jól megvilágított rajzterem, rajzbakokkal, festőállványokkal, a mintázáshoz </w:t>
      </w:r>
      <w:proofErr w:type="spellStart"/>
      <w:r w:rsidRPr="00115702">
        <w:rPr>
          <w:rFonts w:cs="Times New Roman"/>
        </w:rPr>
        <w:t>mintázóállványokkal</w:t>
      </w:r>
      <w:proofErr w:type="spellEnd"/>
      <w:r w:rsidRPr="00115702">
        <w:rPr>
          <w:rFonts w:cs="Times New Roman"/>
        </w:rPr>
        <w:t>.</w:t>
      </w:r>
    </w:p>
    <w:p w14:paraId="225CE915" w14:textId="77777777" w:rsidR="008553B5" w:rsidRPr="00115702" w:rsidRDefault="008553B5" w:rsidP="008553B5">
      <w:pPr>
        <w:spacing w:after="0"/>
        <w:ind w:left="426"/>
        <w:rPr>
          <w:rFonts w:cs="Times New Roman"/>
        </w:rPr>
      </w:pPr>
    </w:p>
    <w:p w14:paraId="1F96BB91" w14:textId="77777777" w:rsidR="008553B5" w:rsidRPr="0011570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318F01F5" w14:textId="487D1E56" w:rsidR="008553B5" w:rsidRPr="00115702" w:rsidRDefault="008553B5" w:rsidP="008553B5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23FB4D72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7AD6DDE9" w14:textId="77777777" w:rsidR="00A23F09" w:rsidRPr="00115702" w:rsidRDefault="00A23F09" w:rsidP="00A23F09">
      <w:pPr>
        <w:rPr>
          <w:rFonts w:cs="Times New Roman"/>
        </w:rPr>
      </w:pPr>
    </w:p>
    <w:p w14:paraId="200C2922" w14:textId="77777777" w:rsidR="00A23F09" w:rsidRPr="0011570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0D92D000" w14:textId="3A478D4F" w:rsidR="00A23F09" w:rsidRPr="00115702" w:rsidRDefault="005030C0" w:rsidP="00A23F09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10588</w:t>
      </w:r>
      <w:r w:rsidR="00A23F09" w:rsidRPr="00115702">
        <w:rPr>
          <w:rFonts w:cs="Times New Roman"/>
          <w:b/>
          <w:sz w:val="36"/>
        </w:rPr>
        <w:t>-</w:t>
      </w:r>
      <w:r w:rsidRPr="00115702">
        <w:rPr>
          <w:rFonts w:cs="Times New Roman"/>
          <w:b/>
          <w:sz w:val="36"/>
        </w:rPr>
        <w:t>1</w:t>
      </w:r>
      <w:r w:rsidR="004F75D1" w:rsidRPr="00115702">
        <w:rPr>
          <w:rFonts w:cs="Times New Roman"/>
          <w:b/>
          <w:sz w:val="36"/>
        </w:rPr>
        <w:t>6</w:t>
      </w:r>
      <w:r w:rsidR="00A23F09" w:rsidRPr="00115702">
        <w:rPr>
          <w:rFonts w:cs="Times New Roman"/>
          <w:b/>
          <w:sz w:val="36"/>
        </w:rPr>
        <w:t xml:space="preserve"> azonosító számú</w:t>
      </w:r>
    </w:p>
    <w:p w14:paraId="544250E3" w14:textId="38378A1D" w:rsidR="00A23F09" w:rsidRPr="00115702" w:rsidRDefault="005030C0" w:rsidP="00A23F09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Tervezés és technológia</w:t>
      </w:r>
    </w:p>
    <w:p w14:paraId="0F25F9D9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3EEEA418" w14:textId="77777777" w:rsidR="00A23F09" w:rsidRPr="0011570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6419F147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524A1259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7EAECD33" w14:textId="1307C43A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t xml:space="preserve">A </w:t>
      </w:r>
      <w:r w:rsidR="004F75D1" w:rsidRPr="00115702">
        <w:rPr>
          <w:rFonts w:cs="Times New Roman"/>
        </w:rPr>
        <w:t>10588-16</w:t>
      </w:r>
      <w:r w:rsidRPr="00115702">
        <w:rPr>
          <w:rFonts w:cs="Times New Roman"/>
        </w:rPr>
        <w:t xml:space="preserve"> azonosító számú </w:t>
      </w:r>
      <w:r w:rsidR="009773AA" w:rsidRPr="00115702">
        <w:rPr>
          <w:rFonts w:cs="Times New Roman"/>
        </w:rPr>
        <w:t>Tervezés és technológia</w:t>
      </w:r>
      <w:r w:rsidRPr="00115702">
        <w:rPr>
          <w:rFonts w:cs="Times New Roman"/>
        </w:rPr>
        <w:t xml:space="preserve">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0" w:type="auto"/>
        <w:jc w:val="center"/>
        <w:tblInd w:w="-16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13"/>
        <w:gridCol w:w="758"/>
        <w:gridCol w:w="758"/>
      </w:tblGrid>
      <w:tr w:rsidR="00115702" w:rsidRPr="006A353E" w14:paraId="4DBCB4F2" w14:textId="77777777" w:rsidTr="006A353E">
        <w:trPr>
          <w:cantSplit/>
          <w:trHeight w:val="1697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031ACF" w14:textId="77777777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92845A5" w14:textId="5B1C9D5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04D1F7" w14:textId="445F2AC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Tervezés és gyakorlat</w:t>
            </w:r>
          </w:p>
        </w:tc>
      </w:tr>
      <w:tr w:rsidR="00115702" w:rsidRPr="006A353E" w14:paraId="579B1B39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768EF0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68405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3B72B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1858CF7E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7035DE" w14:textId="21528760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Tervezés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F6F86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6347C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E0DD133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1CC34E" w14:textId="76203D25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Folyamatosan bővíti szakmatörténeti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D5975" w14:textId="4DD6BB6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DBA58" w14:textId="41DFA40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2082755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1F423B" w14:textId="3BA54D75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Szakmatörténeti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CADD3" w14:textId="4F9946F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529B5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7AA035A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D9CB9C" w14:textId="464433D1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Szakmatörténeti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4F072" w14:textId="176F251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917EA" w14:textId="2865773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9E56453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4F5675" w14:textId="1BFB8D2B" w:rsidR="007E13D2" w:rsidRPr="006A353E" w:rsidRDefault="007E13D2" w:rsidP="009773A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Feladatait egyéni, kreatív módon közelíti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49A47" w14:textId="0211926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F4C1F" w14:textId="135A44B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40FE068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46C5DB" w14:textId="1C63752D" w:rsidR="007E13D2" w:rsidRPr="006A353E" w:rsidRDefault="007E13D2" w:rsidP="009773A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Önállóan értelmezi, meghatározza a 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12625" w14:textId="69DF8C3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12D23" w14:textId="1516E7D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F35FD5B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2B86B6" w14:textId="380D188B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Forrásanyagot, információt gyűjt, inspirációt keres a munkához,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BD1EE" w14:textId="69734DC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15AD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973389C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457A6E" w14:textId="077AED56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Tervet, vázlatot, makettet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696CB" w14:textId="11EFB84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3B280" w14:textId="347CA8C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D4A1A45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4F8D6A" w14:textId="2D6383E1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Manuális eszközökkel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1060E" w14:textId="5DC7214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22C29" w14:textId="3B55B3F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75B7064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DEB6D5" w14:textId="61E68DAE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Digitális és egyéb elektronikus eszközökkel dokumentál, archivál és prezentációt készít, bemutat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90D8D" w14:textId="64D642D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9C3F1" w14:textId="0ACE60B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B6A590A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F36D4B" w14:textId="2A61DC19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Munkafolyamatot tervez, időbeni ütemezést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49C3A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A4FEF" w14:textId="07456FB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919D3E5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24B016" w14:textId="0DDBA802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Kialakítja, karbantartja és bemutatja a portfolióját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40353" w14:textId="3EC9171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05DFE" w14:textId="43888AD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082BC8F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E2DADF" w14:textId="6842B1F1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Pályázatokon </w:t>
            </w:r>
            <w:proofErr w:type="gramStart"/>
            <w:r w:rsidRPr="006A353E">
              <w:rPr>
                <w:rFonts w:cs="Times New Roman"/>
                <w:szCs w:val="24"/>
              </w:rPr>
              <w:t>indul</w:t>
            </w:r>
            <w:proofErr w:type="gramEnd"/>
            <w:r w:rsidRPr="006A353E">
              <w:rPr>
                <w:rFonts w:cs="Times New Roman"/>
                <w:szCs w:val="24"/>
              </w:rPr>
              <w:t xml:space="preserve"> vagy kiállításokon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37F51" w14:textId="61B15CF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82C40" w14:textId="6C48579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73CD17C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88A1DF" w14:textId="2E54BF87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Technológia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6E5B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87C12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D7AF758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3D4C14" w14:textId="04447424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Folyamatosan bővíti szakelméleti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C606C" w14:textId="5128313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C022C" w14:textId="0DF5D8C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BBAF050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6FD66A" w14:textId="2B8A78E1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Szakelméleti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18C7B" w14:textId="7A4C0BC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71AB4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E2537F9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A22519" w14:textId="526BD7E9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Szakelméleti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6099F" w14:textId="59905B2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BF4ED" w14:textId="1CDBD8A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BE678FF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D27C26" w14:textId="4E7CFACA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Kialakítja és fenntartja műhelykörnyezetét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18BE2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01AEB" w14:textId="2BADF7A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0DE887A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BCCC38" w14:textId="4C031E42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Műhely- és műteremkörnyezetében szakmai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3444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03483" w14:textId="2EAC9A3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6017886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265C9A" w14:textId="2EA56B27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Kialakítja és fenntartja a szakmai munkájához szükséges eszközrendszert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B6733" w14:textId="1B0C86F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2CE8B" w14:textId="4AA29CB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8691AD1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797B20" w14:textId="641F99FC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Alkalmazza szakmája legfontosabb alapanyagait és segédanyagait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581A5" w14:textId="3ECCDC6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B7D12" w14:textId="5C4ED12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86416B5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36A51C" w14:textId="1CFDC3E3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Technológiai- és anyagkísérleteket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8ED3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0A90D" w14:textId="4E50A66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8DFE4A0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C80EF9" w14:textId="070C3CBF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Technikai-, technológiai eszközrendszerét szakma i feladataiban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32B8B" w14:textId="2DD061D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A391B" w14:textId="4450FC9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964E669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20DD8F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08075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CC33F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B560E1B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E83105" w14:textId="156DC312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információgyűjtés menete,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D75B8" w14:textId="2EE14B5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9D2B5" w14:textId="14139B6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9A0F228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67E579" w14:textId="4F3E6A21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probléma vagy feladat meghatározásának módjai,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B0741" w14:textId="287A636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24093" w14:textId="7A446A7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01A230E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76A6A6" w14:textId="2DB44CD7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Motívumkeresés, gyűjtőmunka, tanulmányrajzok készítése hagyományos és számítógépes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3F809" w14:textId="78F49B3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F40EA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1F24ADA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BFB7B6" w14:textId="5AF34EEB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Tervdokumentációk anyagainak elkészítése,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7A30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6ECB6" w14:textId="4327613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9BCC7C7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2E7234" w14:textId="58C95EA2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Tanulmányrajzok alapján, vizuális memóriájára, belső látására támaszkodva kreatív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FE2AD" w14:textId="680FEA2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7B9A5" w14:textId="412C9F7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EF4CE00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491089" w14:textId="003D5F70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látvány egyszerű lerajzolását meghaladó ábrázolási formák, átlényegítés, absztrakció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C192F" w14:textId="53685CC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EE982" w14:textId="78C086E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DBF4C96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D2B632" w14:textId="3561417C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feladatnak és a plasztikai célnak megfelelő anyagok megválasztása és kreatív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46944" w14:textId="59814C3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72C06" w14:textId="115AD92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969E782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EA02EA" w14:textId="53472C28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Tervezés elmélet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EB57B" w14:textId="6C75D89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50DCB" w14:textId="00020AF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6730D9D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E33F8A" w14:textId="696A987D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Vizuális jelek, szimbólumok egyértelmű, következetes használata (pl. magyarázó, közlő rajzon)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97EC0" w14:textId="3968E48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0820F" w14:textId="0814E79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772FFDC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DE2197" w14:textId="25046032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Tipográfiai alapismeretek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B8AB9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5D87D" w14:textId="33EB32A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895890E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CE7F79" w14:textId="61043937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D3C05" w14:textId="7A13E46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4576C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997B880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B7AC16" w14:textId="682EDD39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1A534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B943B" w14:textId="68E9B36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F06625F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8BC200" w14:textId="6893DB71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Szakműhely, műterem kialakításának, működtetésének és fenntartásának alapismeretei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E50FE" w14:textId="0B566F4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5F5B1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6BC18E62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3B8F38" w14:textId="0DF76F27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kivitelező eszközök alapismerete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21648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DB82D" w14:textId="686FF0C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66AB271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FF46E" w14:textId="2974D251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Alapanyagok, segédanyagok felhasználási, alkalmazási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0F65B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7DC1A" w14:textId="01B546F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ED9A00F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8F9829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D45A4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5A23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640DAC7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DE2C53" w14:textId="526EDE60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753EE" w14:textId="0255EAF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B9AE5" w14:textId="352389E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02A9E26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15F0F0" w14:textId="2F6F2989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90F91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6E221" w14:textId="56992E7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D1F9CA7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01BD57" w14:textId="4D9909FC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Szakműhely vagy műterem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9B2E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06F22" w14:textId="0320F89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8F92AAF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9841E" w14:textId="22EC9B5C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Kivitelező eszközök,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E3762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F8531" w14:textId="6A10D33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9FC6A05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E748D4" w14:textId="2284D28F" w:rsidR="007E13D2" w:rsidRPr="006A353E" w:rsidRDefault="007E13D2" w:rsidP="005030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Alapanyagok,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1AAE8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66178" w14:textId="5C8E740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E22CEB8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265E8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C1ECB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61D59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33E5202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616C7F" w14:textId="7A19D31D" w:rsidR="007E13D2" w:rsidRPr="006A353E" w:rsidRDefault="007E13D2" w:rsidP="00953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BFD28" w14:textId="4BC4F0D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BCA23" w14:textId="5D57C11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CDA2BA8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DCEC99" w14:textId="0A969108" w:rsidR="007E13D2" w:rsidRPr="006A353E" w:rsidRDefault="007E13D2" w:rsidP="00953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D6333" w14:textId="4D4689F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38F83" w14:textId="2626B89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771B842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82AA1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85FB1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BF739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69192DF0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B6A029" w14:textId="356EC333" w:rsidR="007E13D2" w:rsidRPr="006A353E" w:rsidRDefault="007E13D2" w:rsidP="00953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Együttműködési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AF2C0" w14:textId="30ADC5A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F8FE3" w14:textId="2032591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9C3575D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206B3E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EFD71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DC2A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71A25FEB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FB76E8" w14:textId="3BC6B601" w:rsidR="007E13D2" w:rsidRPr="006A353E" w:rsidRDefault="007E13D2" w:rsidP="00953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D8051" w14:textId="514119E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07BB1" w14:textId="498CA9E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12CD224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46C0A4" w14:textId="346013EF" w:rsidR="007E13D2" w:rsidRPr="006A353E" w:rsidRDefault="007E13D2" w:rsidP="00953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Problémaelemzés, </w:t>
            </w:r>
            <w:proofErr w:type="spellStart"/>
            <w:r w:rsidRPr="006A353E">
              <w:rPr>
                <w:rFonts w:cs="Times New Roman"/>
                <w:szCs w:val="24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9409A" w14:textId="64E9970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01282" w14:textId="7054EF1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6A353E" w:rsidRPr="006A353E" w14:paraId="3F95C789" w14:textId="77777777" w:rsidTr="006A353E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8698A7" w14:textId="0566357B" w:rsidR="007E13D2" w:rsidRPr="006A353E" w:rsidRDefault="007E13D2" w:rsidP="00953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B15E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3696D" w14:textId="3D1E729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</w:tbl>
    <w:p w14:paraId="7014A9C2" w14:textId="77777777" w:rsidR="00A23F09" w:rsidRPr="00115702" w:rsidRDefault="00A23F09" w:rsidP="00A23F09">
      <w:pPr>
        <w:rPr>
          <w:rFonts w:cs="Times New Roman"/>
        </w:rPr>
      </w:pPr>
    </w:p>
    <w:p w14:paraId="63C17342" w14:textId="77777777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0F6F8784" w14:textId="5FF18A92" w:rsidR="00A23F09" w:rsidRPr="00115702" w:rsidRDefault="0095392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Anyagismeret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1C3D07" w:rsidRPr="00115702">
        <w:rPr>
          <w:rFonts w:cs="Times New Roman"/>
          <w:b/>
        </w:rPr>
        <w:t>108</w:t>
      </w:r>
      <w:r w:rsidR="00A23F09" w:rsidRPr="00115702">
        <w:rPr>
          <w:rFonts w:cs="Times New Roman"/>
          <w:b/>
        </w:rPr>
        <w:t xml:space="preserve"> óra/</w:t>
      </w:r>
      <w:r w:rsidR="001C3D07" w:rsidRPr="00115702">
        <w:rPr>
          <w:rFonts w:cs="Times New Roman"/>
          <w:b/>
        </w:rPr>
        <w:t>108</w:t>
      </w:r>
      <w:r w:rsidR="00A23F09" w:rsidRPr="00115702">
        <w:rPr>
          <w:rFonts w:cs="Times New Roman"/>
          <w:b/>
        </w:rPr>
        <w:t xml:space="preserve"> óra*</w:t>
      </w:r>
    </w:p>
    <w:p w14:paraId="44AE92F1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78480608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E1C62FA" w14:textId="2E8F475B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220E1D9D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292CF34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0C99908C" w14:textId="77777777" w:rsidR="0095392C" w:rsidRPr="00115702" w:rsidRDefault="0095392C" w:rsidP="0091085C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képző- és iparművészeti szakmák és szakmai irányok speciális történeti ismereteinek elsajátítása</w:t>
      </w:r>
    </w:p>
    <w:p w14:paraId="7A4B0FDD" w14:textId="77777777" w:rsidR="0095392C" w:rsidRPr="00115702" w:rsidRDefault="0095392C" w:rsidP="0091085C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szakmatörténet felhasználási lehetőségei a tervezési és kivitelezési munkában, az anyag és eszközhasználat megismerésével segíti a gyakorlati alkalmazást.</w:t>
      </w:r>
    </w:p>
    <w:p w14:paraId="660D4CAC" w14:textId="3088F036" w:rsidR="00A23F09" w:rsidRPr="00115702" w:rsidRDefault="0095392C" w:rsidP="0091085C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szakmában használatos alap- és segédanyagok, eszközök fajtái, tulajdonságai, alkalmazási lehetőségei, az alkalmazás szabályai</w:t>
      </w:r>
    </w:p>
    <w:p w14:paraId="10741AB7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274344CB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5AB2DF3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B29EEB0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2B6A823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245D0428" w14:textId="77777777" w:rsidR="00A23F09" w:rsidRPr="00115702" w:rsidRDefault="0095392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Szaktörténet és anyagismeret</w:t>
      </w:r>
    </w:p>
    <w:p w14:paraId="2C3093E3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Iparművészeti korszakok és stílusjegyeik</w:t>
      </w:r>
    </w:p>
    <w:p w14:paraId="5EA6309F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Iparművészeti alkotások és technológiák elemzése</w:t>
      </w:r>
    </w:p>
    <w:p w14:paraId="28A436B4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Önálló stílustani elemzések, összehasonlítások, projektmunkák</w:t>
      </w:r>
    </w:p>
    <w:p w14:paraId="3ED3634B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képzőművészet, az iparművészet viszonya, határterületeik</w:t>
      </w:r>
    </w:p>
    <w:p w14:paraId="4E950E29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Szakmatörténet alapjai</w:t>
      </w:r>
    </w:p>
    <w:p w14:paraId="474D1389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Szakmatörténet kezdetektől napjainkig</w:t>
      </w:r>
    </w:p>
    <w:p w14:paraId="72F34409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szakma technológiai fejlődésének története</w:t>
      </w:r>
    </w:p>
    <w:p w14:paraId="7986023B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Szakmatörténeti ismeretek alkalmazása a tervezési folyamatban</w:t>
      </w:r>
    </w:p>
    <w:p w14:paraId="2510801B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Szakmatörténeti ismeretek alkalmazása a tervezés metodikában</w:t>
      </w:r>
    </w:p>
    <w:p w14:paraId="050F4A3A" w14:textId="77777777" w:rsidR="0095392C" w:rsidRPr="00115702" w:rsidRDefault="0095392C" w:rsidP="009539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Szakmatörténeti ismeretek alkalmazása a </w:t>
      </w:r>
      <w:proofErr w:type="gramStart"/>
      <w:r w:rsidRPr="00115702">
        <w:rPr>
          <w:rFonts w:cs="Times New Roman"/>
        </w:rPr>
        <w:t>kortárs alkotásokban</w:t>
      </w:r>
      <w:proofErr w:type="gramEnd"/>
      <w:r w:rsidRPr="00115702">
        <w:rPr>
          <w:rFonts w:cs="Times New Roman"/>
        </w:rPr>
        <w:t xml:space="preserve"> </w:t>
      </w:r>
    </w:p>
    <w:p w14:paraId="71AF2DCD" w14:textId="3F0CDB4B" w:rsidR="00A23F09" w:rsidRPr="00115702" w:rsidRDefault="0095392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Anyaghasználat a különböző történeti korszakokban</w:t>
      </w:r>
    </w:p>
    <w:p w14:paraId="6B459A78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DC8E27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6CC98ECF" w14:textId="77777777" w:rsidR="009B5422" w:rsidRPr="006A353E" w:rsidRDefault="009B5422" w:rsidP="006A353E">
      <w:pPr>
        <w:spacing w:after="0"/>
        <w:rPr>
          <w:rFonts w:cs="Times New Roman"/>
        </w:rPr>
      </w:pPr>
      <w:r w:rsidRPr="006A353E">
        <w:rPr>
          <w:rFonts w:cs="Times New Roman"/>
        </w:rPr>
        <w:t>Tanterem, szaktanterem</w:t>
      </w:r>
    </w:p>
    <w:p w14:paraId="0E1FE815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5C7B90F1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0B745854" w14:textId="6E678A7E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096D3BC7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E9AE9AE" w14:textId="77777777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58038E61" w14:textId="2B1C60FA" w:rsidR="00A23F09" w:rsidRPr="00115702" w:rsidRDefault="0095392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Tervezés és gyakorlat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2D2F41" w:rsidRPr="00115702">
        <w:rPr>
          <w:rFonts w:cs="Times New Roman"/>
          <w:b/>
        </w:rPr>
        <w:t>108</w:t>
      </w:r>
      <w:r w:rsidR="00A23F09" w:rsidRPr="00115702">
        <w:rPr>
          <w:rFonts w:cs="Times New Roman"/>
          <w:b/>
        </w:rPr>
        <w:t xml:space="preserve"> óra/</w:t>
      </w:r>
      <w:r w:rsidR="002D2F41" w:rsidRPr="00115702">
        <w:rPr>
          <w:rFonts w:cs="Times New Roman"/>
          <w:b/>
        </w:rPr>
        <w:t>108</w:t>
      </w:r>
      <w:r w:rsidR="00A23F09" w:rsidRPr="00115702">
        <w:rPr>
          <w:rFonts w:cs="Times New Roman"/>
          <w:b/>
        </w:rPr>
        <w:t xml:space="preserve"> óra*</w:t>
      </w:r>
    </w:p>
    <w:p w14:paraId="1B79F4BC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30AE8D7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374E3EB" w14:textId="5EC382C5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26588D3B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2E2EE8A0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30D4B7C1" w14:textId="77777777" w:rsidR="0095392C" w:rsidRPr="00115702" w:rsidRDefault="0095392C" w:rsidP="0095392C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szakma gyakorlásához szükséges anyagok, eszközök, berendezések megismertetése</w:t>
      </w:r>
    </w:p>
    <w:p w14:paraId="6B9A3C4E" w14:textId="77777777" w:rsidR="0095392C" w:rsidRPr="00115702" w:rsidRDefault="0095392C" w:rsidP="0095392C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Az anyagok, eszközök, berendezések felhasználási, használati, üzemeltetési lehetőségei, szabályai</w:t>
      </w:r>
    </w:p>
    <w:p w14:paraId="17086A55" w14:textId="77777777" w:rsidR="0095392C" w:rsidRPr="00115702" w:rsidRDefault="0095392C" w:rsidP="0095392C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Az elméleti felkészítés összekapcsolása a gyakorlati tevékenységekkel</w:t>
      </w:r>
    </w:p>
    <w:p w14:paraId="38E40B3B" w14:textId="77777777" w:rsidR="0095392C" w:rsidRPr="00115702" w:rsidRDefault="0095392C" w:rsidP="0095392C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feladata, hogy megismertesse a tanulót a szakmai tervezési, előkészítési és kivitelezési alapismeretekkel, tervezési módszerekkel. Felkészítse az önálló tervezési feladatok elvégzésére, kreatív tervezői gondolkozásra, és a tervek gyakorlati előkészítésére és megvalósítására.</w:t>
      </w:r>
    </w:p>
    <w:p w14:paraId="69CD123D" w14:textId="1BCE3B65" w:rsidR="00A23F09" w:rsidRPr="00115702" w:rsidRDefault="0095392C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felkészít a szakmai feladatok gyakorlati ellátására</w:t>
      </w:r>
    </w:p>
    <w:p w14:paraId="51C952CE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B419A81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5BA07FF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759258E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72028CBA" w14:textId="77777777" w:rsidR="00A23F09" w:rsidRPr="00115702" w:rsidRDefault="0095392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Tervezés és kivitelezés gyakorlat</w:t>
      </w:r>
    </w:p>
    <w:p w14:paraId="5B217DC1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Anyagismeret:</w:t>
      </w:r>
    </w:p>
    <w:p w14:paraId="2EE2468E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 szakmára jellemző alapanyagok felismerése, minőségének ellenőrzése, </w:t>
      </w:r>
    </w:p>
    <w:p w14:paraId="39B98F93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Alapanyagok használata a kezdetektől napjainkig</w:t>
      </w:r>
    </w:p>
    <w:p w14:paraId="1EC5DA03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alapanyagok megmunkálásához szükséges fizikai, kémiai tulajdonságok</w:t>
      </w:r>
    </w:p>
    <w:p w14:paraId="2749763D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alapanyagok csoportosítása felhasználásuk szerint</w:t>
      </w:r>
    </w:p>
    <w:p w14:paraId="4849D122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Különféle alapanyagok kiválasztásának szempontjai</w:t>
      </w:r>
    </w:p>
    <w:p w14:paraId="52E8F06C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Különféle alapanyagok beszerzése, előkészítése, biztonságos használatuk</w:t>
      </w:r>
    </w:p>
    <w:p w14:paraId="4D5C4EBA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Különféle alapanyagok minősítési jelzésrendszerének megismerése</w:t>
      </w:r>
    </w:p>
    <w:p w14:paraId="69451A32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0AEE32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Eszközismeret:</w:t>
      </w:r>
    </w:p>
    <w:p w14:paraId="0D60BB93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szakmára jellemző eszközhasználat, eszközök fejlődése a kezdetektől napjainkig</w:t>
      </w:r>
    </w:p>
    <w:p w14:paraId="5308ADD9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Eszközök és berendezések csoportosítása, osztályozása </w:t>
      </w:r>
    </w:p>
    <w:p w14:paraId="0F02478F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Eszközök és berendezések használatának ismertetése</w:t>
      </w:r>
    </w:p>
    <w:p w14:paraId="657FF7BD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Eszközök kiválasztásának szempontjai</w:t>
      </w:r>
    </w:p>
    <w:p w14:paraId="794FEFBD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Eszközök és berendezések beszerzésének forrásai, használatra való előkészítésük, karbantartásuk, biztonságos használatuk</w:t>
      </w:r>
    </w:p>
    <w:p w14:paraId="0AAD1CF3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Eszközök és berendezések használati utasításainak, minősítési jelzésrendszerének megismerése, értelmezése</w:t>
      </w:r>
    </w:p>
    <w:p w14:paraId="2E3C5059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Eszközök és berendezések felismerése, minőségük ellenőrzése</w:t>
      </w:r>
    </w:p>
    <w:p w14:paraId="5AE33767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D158C9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Tervezés:</w:t>
      </w:r>
    </w:p>
    <w:p w14:paraId="4F480636" w14:textId="77777777" w:rsidR="00561975" w:rsidRPr="00115702" w:rsidRDefault="00561975" w:rsidP="001F45C7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Az információgyűjtés formái, menete</w:t>
      </w:r>
    </w:p>
    <w:p w14:paraId="192334BD" w14:textId="77777777" w:rsidR="00561975" w:rsidRPr="00115702" w:rsidRDefault="00561975" w:rsidP="001F45C7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feladat vagy probléma meghatározásának módjai, menete</w:t>
      </w:r>
    </w:p>
    <w:p w14:paraId="76AAF872" w14:textId="77777777" w:rsidR="00561975" w:rsidRPr="00115702" w:rsidRDefault="00561975" w:rsidP="001F45C7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Motívumkeresés, gyűjtőmunka, tanulmányrajzok készítése hagyományos és számítógépes módszerekkel</w:t>
      </w:r>
    </w:p>
    <w:p w14:paraId="180A19B0" w14:textId="77777777" w:rsidR="00561975" w:rsidRPr="00115702" w:rsidRDefault="00561975" w:rsidP="001F45C7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Tervdokumentációk anyagainak elkészítése, összeállítása</w:t>
      </w:r>
    </w:p>
    <w:p w14:paraId="56883A8B" w14:textId="77777777" w:rsidR="00561975" w:rsidRPr="00115702" w:rsidRDefault="00561975" w:rsidP="001F45C7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Tanulmányrajzok alapján kreatív tervek készítése</w:t>
      </w:r>
    </w:p>
    <w:p w14:paraId="433ADCE2" w14:textId="77777777" w:rsidR="00561975" w:rsidRPr="00115702" w:rsidRDefault="00561975" w:rsidP="001F45C7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látvány egyszerű lerajzolását meghaladó ábrázolási formák, átlényegítés, absztrakció</w:t>
      </w:r>
    </w:p>
    <w:p w14:paraId="4438A3A4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Tervezéselmélet és alkalmazása</w:t>
      </w:r>
    </w:p>
    <w:p w14:paraId="4BEAA6BD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Tipográfiai alapismeretek és alkalmazásuk</w:t>
      </w:r>
    </w:p>
    <w:p w14:paraId="040B8A8A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Dokumentálás digitális és egyéb elektronikus eszközökkel </w:t>
      </w:r>
    </w:p>
    <w:p w14:paraId="49CE767F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Prezentáció készítése és bemutatása</w:t>
      </w:r>
    </w:p>
    <w:p w14:paraId="10A4BFFB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Munkafolyamat tervezése, időbeni ütemezése</w:t>
      </w:r>
    </w:p>
    <w:p w14:paraId="1B65AB7F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Portfólió kialakítása bemutatása és fejlesztése</w:t>
      </w:r>
    </w:p>
    <w:p w14:paraId="2670DA2A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Szakmai rajz értelmezése, felhasználása a tervezési folyamatban</w:t>
      </w:r>
    </w:p>
    <w:p w14:paraId="526E4B7B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Eszközök megválasztásának szempontjai, használata a tervezésben</w:t>
      </w:r>
    </w:p>
    <w:p w14:paraId="6C529FCC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C94773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Anyag- és eszközhasználat:</w:t>
      </w:r>
    </w:p>
    <w:p w14:paraId="1CC6E7D0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Tradicionális és korszerű eszközök használata</w:t>
      </w:r>
    </w:p>
    <w:p w14:paraId="15B7D2A8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Anyagok és eszközök megválasztásának szempontjai a gyakorlatban</w:t>
      </w:r>
    </w:p>
    <w:p w14:paraId="4819446F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Anyagok, eszközök és berendezések használata a kivitelezési munkában </w:t>
      </w:r>
    </w:p>
    <w:p w14:paraId="0C632228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Anyagok előkészítése, megmunkálása, állagmegóvása, raktározása, mozgatása</w:t>
      </w:r>
    </w:p>
    <w:p w14:paraId="5222051D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Eszközök és berendezések üzemeltetése és karbantartása</w:t>
      </w:r>
    </w:p>
    <w:p w14:paraId="7E2B064B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Alapanyagok, eszközök beszerzése</w:t>
      </w:r>
    </w:p>
    <w:p w14:paraId="539D6681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eszközök és berendezések használati utasításainak, minősítési jelzésrendszerének megismerése, értelmezése</w:t>
      </w:r>
    </w:p>
    <w:p w14:paraId="5872350F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eszközök és berendezések felismerése, minőségének ellenőrzése</w:t>
      </w:r>
    </w:p>
    <w:p w14:paraId="306A6441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Szakmai rajz, szakmai utasítások értelmezése, alkalmazása a kivitelezési folyamatban</w:t>
      </w:r>
    </w:p>
    <w:p w14:paraId="7C94E95A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C9166E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Műhely- és műteremhasználat:</w:t>
      </w:r>
    </w:p>
    <w:p w14:paraId="786E7A29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Műhely- és műteremkörnyezet</w:t>
      </w:r>
    </w:p>
    <w:p w14:paraId="41516F01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szakmai munkához szükséges eszközrendszer</w:t>
      </w:r>
    </w:p>
    <w:p w14:paraId="6C1C59CB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Szakműhely, műterem kialakításának, működtetésének és fenntartásának alapismeretei</w:t>
      </w:r>
    </w:p>
    <w:p w14:paraId="16ADB82F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Munkavégzés tradicionális és korszerű műhelyben és műtermi környezetben</w:t>
      </w:r>
    </w:p>
    <w:p w14:paraId="217FAB3B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közvetlen műhelykörnyezet kialakítása az adott kivitelezési feladathoz a zavartalan munkavégzéshez</w:t>
      </w:r>
    </w:p>
    <w:p w14:paraId="39D8CD34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450467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Kivitelezés:</w:t>
      </w:r>
    </w:p>
    <w:p w14:paraId="6BC6CC51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Feladatértelmezés </w:t>
      </w:r>
    </w:p>
    <w:p w14:paraId="449924A7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Felkészülés a feladat önálló kivitelezésére</w:t>
      </w:r>
    </w:p>
    <w:p w14:paraId="422003CB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Munkafolyamat és ütemterv meghatározása</w:t>
      </w:r>
    </w:p>
    <w:p w14:paraId="613E5684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Szakmai konzultáció</w:t>
      </w:r>
    </w:p>
    <w:p w14:paraId="2F89E2A4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Szakmai rajz, szakmai utasítások értelmezése, alkalmazása a kivitelezési folyamatban</w:t>
      </w:r>
    </w:p>
    <w:p w14:paraId="57C87B81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Saját tervek felhasználása a kivitelezés során </w:t>
      </w:r>
    </w:p>
    <w:p w14:paraId="4136DA1B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Anyag- és technológiai ismeretek megfelelő felhasználása a kivitelezés során</w:t>
      </w:r>
    </w:p>
    <w:p w14:paraId="705A1A44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kivitelezett munkadarab tárolása, csomagolása, szállítási előkészületei</w:t>
      </w:r>
    </w:p>
    <w:p w14:paraId="4BAEA873" w14:textId="77777777" w:rsidR="00561975" w:rsidRPr="00115702" w:rsidRDefault="00561975" w:rsidP="005619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munkadarab bemutatása, installálása, kiállítása</w:t>
      </w:r>
    </w:p>
    <w:p w14:paraId="635F8DEA" w14:textId="65A8FB29" w:rsidR="00A23F09" w:rsidRPr="00115702" w:rsidRDefault="0056197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munkadarab tervezésének és kivitelezésének dokumentálása</w:t>
      </w:r>
    </w:p>
    <w:p w14:paraId="1EB84DF4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00F0EB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0CCAA17D" w14:textId="77777777" w:rsidR="009B5422" w:rsidRPr="006A353E" w:rsidRDefault="009B5422" w:rsidP="006A353E">
      <w:pPr>
        <w:spacing w:after="0"/>
        <w:rPr>
          <w:rFonts w:cs="Times New Roman"/>
        </w:rPr>
      </w:pPr>
      <w:r w:rsidRPr="006A353E">
        <w:rPr>
          <w:rFonts w:cs="Times New Roman"/>
        </w:rPr>
        <w:t>Szaktanterem, műhely</w:t>
      </w:r>
    </w:p>
    <w:p w14:paraId="30CB77FE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03FE34AC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4A7B2843" w14:textId="43F09DCF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0AE981F4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3B2B2B9B" w14:textId="77777777" w:rsidR="00A23F09" w:rsidRPr="00115702" w:rsidRDefault="00A23F09" w:rsidP="00A23F09">
      <w:pPr>
        <w:rPr>
          <w:rFonts w:cs="Times New Roman"/>
        </w:rPr>
      </w:pPr>
    </w:p>
    <w:p w14:paraId="0234BB78" w14:textId="77777777" w:rsidR="00A23F09" w:rsidRPr="0011570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3C089C1F" w14:textId="40B8F141" w:rsidR="00A23F09" w:rsidRPr="00115702" w:rsidRDefault="00561975" w:rsidP="00A23F09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10589</w:t>
      </w:r>
      <w:r w:rsidR="00A23F09" w:rsidRPr="00115702">
        <w:rPr>
          <w:rFonts w:cs="Times New Roman"/>
          <w:b/>
          <w:sz w:val="36"/>
        </w:rPr>
        <w:t>-</w:t>
      </w:r>
      <w:r w:rsidRPr="00115702">
        <w:rPr>
          <w:rFonts w:cs="Times New Roman"/>
          <w:b/>
          <w:sz w:val="36"/>
        </w:rPr>
        <w:t>1</w:t>
      </w:r>
      <w:r w:rsidR="00B27C00" w:rsidRPr="00115702">
        <w:rPr>
          <w:rFonts w:cs="Times New Roman"/>
          <w:b/>
          <w:sz w:val="36"/>
        </w:rPr>
        <w:t>6</w:t>
      </w:r>
      <w:r w:rsidR="00A23F09" w:rsidRPr="00115702">
        <w:rPr>
          <w:rFonts w:cs="Times New Roman"/>
          <w:b/>
          <w:sz w:val="36"/>
        </w:rPr>
        <w:t xml:space="preserve"> azonosító számú</w:t>
      </w:r>
    </w:p>
    <w:p w14:paraId="315A2D94" w14:textId="5D278DC8" w:rsidR="00A23F09" w:rsidRPr="00115702" w:rsidRDefault="00561975" w:rsidP="00A23F09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Kortárs szakmai környezet</w:t>
      </w:r>
    </w:p>
    <w:p w14:paraId="6B9348DA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0C5EB4FB" w14:textId="77777777" w:rsidR="00A23F09" w:rsidRPr="0011570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2851B64F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61CBC638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61804428" w14:textId="05E8576B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t xml:space="preserve">A </w:t>
      </w:r>
      <w:r w:rsidR="00822AC5" w:rsidRPr="00115702">
        <w:rPr>
          <w:rFonts w:cs="Times New Roman"/>
        </w:rPr>
        <w:t>10589</w:t>
      </w:r>
      <w:r w:rsidRPr="00115702">
        <w:rPr>
          <w:rFonts w:cs="Times New Roman"/>
        </w:rPr>
        <w:t>-</w:t>
      </w:r>
      <w:r w:rsidR="00822AC5" w:rsidRPr="00115702">
        <w:rPr>
          <w:rFonts w:cs="Times New Roman"/>
        </w:rPr>
        <w:t>1</w:t>
      </w:r>
      <w:r w:rsidR="00B27C00" w:rsidRPr="00115702">
        <w:rPr>
          <w:rFonts w:cs="Times New Roman"/>
        </w:rPr>
        <w:t>6</w:t>
      </w:r>
      <w:r w:rsidRPr="00115702">
        <w:rPr>
          <w:rFonts w:cs="Times New Roman"/>
        </w:rPr>
        <w:t xml:space="preserve"> azonosító számú </w:t>
      </w:r>
      <w:r w:rsidR="00822AC5" w:rsidRPr="00115702">
        <w:rPr>
          <w:rFonts w:cs="Times New Roman"/>
        </w:rPr>
        <w:t>Kortárs szakmai környezet</w:t>
      </w:r>
      <w:r w:rsidRPr="00115702">
        <w:rPr>
          <w:rFonts w:cs="Times New Roman"/>
        </w:rPr>
        <w:t xml:space="preserve">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</w:tblGrid>
      <w:tr w:rsidR="00115702" w:rsidRPr="00115702" w14:paraId="66647549" w14:textId="77777777" w:rsidTr="006A353E">
        <w:trPr>
          <w:cantSplit/>
          <w:trHeight w:val="229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C3AF5D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E2B4DCA" w14:textId="7AF70F76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  <w:szCs w:val="24"/>
              </w:rPr>
              <w:t>Kortárs művészettörténet</w:t>
            </w:r>
          </w:p>
        </w:tc>
      </w:tr>
      <w:tr w:rsidR="00115702" w:rsidRPr="00115702" w14:paraId="4970C1CF" w14:textId="77777777" w:rsidTr="00B447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F467C2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D4914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115702" w14:paraId="6C439488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C7FEAA" w14:textId="6B755E8E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Folyamatosan felhasználja, bővíti kortárs művészettörténeti és szaktörténeti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178C7" w14:textId="10B94D1F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5278F8C3" w14:textId="77777777" w:rsidTr="00B447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0DF3CF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F1362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115702" w14:paraId="352875A7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EC3061" w14:textId="6F03AAD9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Művészeti irányzatok a modernizmus kialakulásától napjainkig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089D0E" w14:textId="7ABE3712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2F014F1F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365824" w14:textId="6E53B1A3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Időszaki kiállítások, kortárs alkotók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04590" w14:textId="1BD29D0C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2D9ACDB0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452549" w14:textId="79DF9F4F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Az egyén, a közösség és a kultúra viszonya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4573B" w14:textId="12EFA49F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648B750A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D1B759" w14:textId="0E8B1240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A művek, tárgyak és szokások korba és környezetbe illesztése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3A613" w14:textId="0847D45B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7ED83B57" w14:textId="77777777" w:rsidTr="00B447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0CCF0D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01E21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115702" w14:paraId="0C326B90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6969E6" w14:textId="34FD7F17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Művészettörténeti korok, műalkotások elemzése,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0689C" w14:textId="7C01715D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7A81A5AB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552EE2" w14:textId="5E66FF15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Stílustani ismeretek alkalmazása a szakmai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45717" w14:textId="3054C409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24504361" w14:textId="77777777" w:rsidTr="00B447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FF1B4C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721F3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115702" w14:paraId="25370A95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35A70C" w14:textId="626279A6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643C9" w14:textId="76E1AF4B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194375E4" w14:textId="77777777" w:rsidTr="00B447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1CD682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DF47F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115702" w14:paraId="3A81F8CF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0E642C" w14:textId="46913AC4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5DC9A" w14:textId="4C883D8E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  <w:tr w:rsidR="00115702" w:rsidRPr="00115702" w14:paraId="79E87181" w14:textId="77777777" w:rsidTr="00B447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FB2E16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3E93F" w14:textId="77777777" w:rsidR="007E13D2" w:rsidRPr="00115702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E13D2" w:rsidRPr="00115702" w14:paraId="7900A200" w14:textId="77777777" w:rsidTr="0071185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575A6C" w14:textId="5CB2F97D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4C51D" w14:textId="591A2B12" w:rsidR="007E13D2" w:rsidRPr="00115702" w:rsidRDefault="007E13D2" w:rsidP="00822AC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15702">
              <w:rPr>
                <w:rFonts w:cs="Times New Roman"/>
              </w:rPr>
              <w:t>x</w:t>
            </w:r>
          </w:p>
        </w:tc>
      </w:tr>
    </w:tbl>
    <w:p w14:paraId="6CD3C0E8" w14:textId="77777777" w:rsidR="00A23F09" w:rsidRPr="00115702" w:rsidRDefault="00A23F09" w:rsidP="00A23F09">
      <w:pPr>
        <w:rPr>
          <w:rFonts w:cs="Times New Roman"/>
        </w:rPr>
      </w:pPr>
    </w:p>
    <w:p w14:paraId="129C7F9E" w14:textId="77777777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18D88347" w14:textId="63398BB9" w:rsidR="00A23F09" w:rsidRPr="00115702" w:rsidRDefault="00A3469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Kortárs művészettörténet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CD6D52" w:rsidRPr="00115702">
        <w:rPr>
          <w:rFonts w:cs="Times New Roman"/>
          <w:b/>
        </w:rPr>
        <w:t>9</w:t>
      </w:r>
      <w:r w:rsidR="00A804CF" w:rsidRPr="00115702">
        <w:rPr>
          <w:rFonts w:cs="Times New Roman"/>
          <w:b/>
        </w:rPr>
        <w:t>4</w:t>
      </w:r>
      <w:r w:rsidR="00A23F09" w:rsidRPr="00115702">
        <w:rPr>
          <w:rFonts w:cs="Times New Roman"/>
          <w:b/>
        </w:rPr>
        <w:t xml:space="preserve"> óra/</w:t>
      </w:r>
      <w:r w:rsidR="00CD6D52" w:rsidRPr="00115702">
        <w:rPr>
          <w:rFonts w:cs="Times New Roman"/>
          <w:b/>
        </w:rPr>
        <w:t>9</w:t>
      </w:r>
      <w:r w:rsidR="00A804CF" w:rsidRPr="00115702">
        <w:rPr>
          <w:rFonts w:cs="Times New Roman"/>
          <w:b/>
        </w:rPr>
        <w:t>4</w:t>
      </w:r>
      <w:r w:rsidR="00A23F09" w:rsidRPr="00115702">
        <w:rPr>
          <w:rFonts w:cs="Times New Roman"/>
          <w:b/>
        </w:rPr>
        <w:t xml:space="preserve"> óra*</w:t>
      </w:r>
    </w:p>
    <w:p w14:paraId="4530FB15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031D28A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0AC4D5B" w14:textId="2012375D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3D205DA0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DB48B22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6A58B3D4" w14:textId="691A9875" w:rsidR="00A23F09" w:rsidRPr="00115702" w:rsidRDefault="00A34693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tanulók felkészítése közvetlen szakmai és művészeti környezetük folyamatos önálló megismerésére, elemzésére, és tapasztalataik önálló alkalmazására</w:t>
      </w:r>
    </w:p>
    <w:p w14:paraId="3C57B8D7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67F7B42A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24C79B88" w14:textId="47B356A5" w:rsidR="00A23F09" w:rsidRPr="00115702" w:rsidRDefault="00B27C00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Történelem, Művészettörténet</w:t>
      </w:r>
    </w:p>
    <w:p w14:paraId="18A675F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4507679B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481E82F8" w14:textId="12A82069" w:rsidR="00A23F09" w:rsidRPr="00115702" w:rsidRDefault="00A346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 xml:space="preserve">Képző- és iparművészet a </w:t>
      </w:r>
      <w:r w:rsidR="00B27C00" w:rsidRPr="00115702">
        <w:rPr>
          <w:rFonts w:cs="Times New Roman"/>
          <w:b/>
          <w:i/>
        </w:rPr>
        <w:t>20</w:t>
      </w:r>
      <w:r w:rsidRPr="00115702">
        <w:rPr>
          <w:rFonts w:cs="Times New Roman"/>
          <w:b/>
          <w:i/>
        </w:rPr>
        <w:t>. században</w:t>
      </w:r>
    </w:p>
    <w:p w14:paraId="2354A694" w14:textId="77777777" w:rsidR="00A34693" w:rsidRPr="00115702" w:rsidRDefault="00A34693" w:rsidP="00A346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 nemzetközi és hazai modern és kortárs művészeti és szakmai környezet megismertetése </w:t>
      </w:r>
    </w:p>
    <w:p w14:paraId="0D068823" w14:textId="52F7E076" w:rsidR="00A23F09" w:rsidRPr="00115702" w:rsidRDefault="00A3469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Egyén, közösség és a kultúra viszonya napjainkban</w:t>
      </w:r>
    </w:p>
    <w:p w14:paraId="0A6AEEDB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A161AF" w14:textId="4258393D" w:rsidR="00A23F09" w:rsidRPr="00115702" w:rsidRDefault="00CD1C9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Kiállítás és kulturális események látogatása, elemzése</w:t>
      </w:r>
    </w:p>
    <w:p w14:paraId="670204A7" w14:textId="77777777" w:rsidR="00CD1C98" w:rsidRPr="00115702" w:rsidRDefault="00CD1C98" w:rsidP="00CD1C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Időszaki kiállítások látogatása, elemzések, beszámolók készítése</w:t>
      </w:r>
    </w:p>
    <w:p w14:paraId="5379739A" w14:textId="77777777" w:rsidR="00CD1C98" w:rsidRPr="00115702" w:rsidRDefault="00CD1C98" w:rsidP="00CD1C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Állandó kiállítások látogatása, elemzések, beszámolók készítése</w:t>
      </w:r>
    </w:p>
    <w:p w14:paraId="7554BB3A" w14:textId="77777777" w:rsidR="00CD1C98" w:rsidRPr="00115702" w:rsidRDefault="00CD1C98" w:rsidP="00CD1C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Műterem látogatások</w:t>
      </w:r>
    </w:p>
    <w:p w14:paraId="4E9F8992" w14:textId="77777777" w:rsidR="00CD1C98" w:rsidRPr="00115702" w:rsidRDefault="00CD1C98" w:rsidP="00CD1C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Művésztelep, alkotó helyszínek látogatása későbbi gyakorlati felhasználás céljából</w:t>
      </w:r>
    </w:p>
    <w:p w14:paraId="596D7649" w14:textId="77777777" w:rsidR="00CD1C98" w:rsidRPr="00115702" w:rsidRDefault="00CD1C98" w:rsidP="00CD1C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Egyéni és csoportos kortárs kiállítások látogatása</w:t>
      </w:r>
    </w:p>
    <w:p w14:paraId="052AE76B" w14:textId="3FAF7CFF" w:rsidR="00A23F09" w:rsidRPr="00115702" w:rsidRDefault="00CD1C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Múzeumok, műgyűjtemények működési struktúrájának megfigyelése</w:t>
      </w:r>
    </w:p>
    <w:p w14:paraId="4A5B24CB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3AE860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32F15762" w14:textId="7CD4B7B4" w:rsidR="00A23F09" w:rsidRPr="00115702" w:rsidRDefault="00B27C00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Tanterem és külső helyszínek: kiállítások, múzeumok</w:t>
      </w:r>
    </w:p>
    <w:p w14:paraId="6FB22064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6201806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484690AC" w14:textId="1E455E47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5628DEF0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B9B8F68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59D9526F" w14:textId="77777777" w:rsidR="00A23F09" w:rsidRPr="00115702" w:rsidRDefault="00A23F09" w:rsidP="00A23F09">
      <w:pPr>
        <w:rPr>
          <w:rFonts w:cs="Times New Roman"/>
        </w:rPr>
      </w:pPr>
    </w:p>
    <w:p w14:paraId="013C5B5F" w14:textId="77777777" w:rsidR="00A23F09" w:rsidRPr="0011570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038A0656" w14:textId="6C2986AC" w:rsidR="00A23F09" w:rsidRPr="00115702" w:rsidRDefault="00CD1C98" w:rsidP="00A23F09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10728</w:t>
      </w:r>
      <w:r w:rsidR="00A23F09" w:rsidRPr="00115702">
        <w:rPr>
          <w:rFonts w:cs="Times New Roman"/>
          <w:b/>
          <w:sz w:val="36"/>
        </w:rPr>
        <w:t>-</w:t>
      </w:r>
      <w:r w:rsidRPr="00115702">
        <w:rPr>
          <w:rFonts w:cs="Times New Roman"/>
          <w:b/>
          <w:sz w:val="36"/>
        </w:rPr>
        <w:t>1</w:t>
      </w:r>
      <w:r w:rsidR="00797D81" w:rsidRPr="00115702">
        <w:rPr>
          <w:rFonts w:cs="Times New Roman"/>
          <w:b/>
          <w:sz w:val="36"/>
        </w:rPr>
        <w:t>2</w:t>
      </w:r>
      <w:r w:rsidR="00A23F09" w:rsidRPr="00115702">
        <w:rPr>
          <w:rFonts w:cs="Times New Roman"/>
          <w:b/>
          <w:sz w:val="36"/>
        </w:rPr>
        <w:t xml:space="preserve"> azonosító számú</w:t>
      </w:r>
    </w:p>
    <w:p w14:paraId="6121B4E8" w14:textId="7617A1D1" w:rsidR="00A23F09" w:rsidRPr="00115702" w:rsidRDefault="00CD1C98" w:rsidP="00A23F09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Üvegtárgyak meleg- és hidegalakítása</w:t>
      </w:r>
    </w:p>
    <w:p w14:paraId="65261F4C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028BA099" w14:textId="77777777" w:rsidR="00A23F09" w:rsidRPr="0011570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419CB5F8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33FDC144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28EC13D6" w14:textId="4B36D8BB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t xml:space="preserve">A </w:t>
      </w:r>
      <w:r w:rsidR="006B41D6" w:rsidRPr="00115702">
        <w:rPr>
          <w:rFonts w:cs="Times New Roman"/>
        </w:rPr>
        <w:t>10728</w:t>
      </w:r>
      <w:r w:rsidRPr="00115702">
        <w:rPr>
          <w:rFonts w:cs="Times New Roman"/>
        </w:rPr>
        <w:t>-</w:t>
      </w:r>
      <w:r w:rsidR="006B41D6" w:rsidRPr="00115702">
        <w:rPr>
          <w:rFonts w:cs="Times New Roman"/>
        </w:rPr>
        <w:t>1</w:t>
      </w:r>
      <w:r w:rsidR="00797D81" w:rsidRPr="00115702">
        <w:rPr>
          <w:rFonts w:cs="Times New Roman"/>
        </w:rPr>
        <w:t>2</w:t>
      </w:r>
      <w:r w:rsidRPr="00115702">
        <w:rPr>
          <w:rFonts w:cs="Times New Roman"/>
        </w:rPr>
        <w:t xml:space="preserve"> azonosító számú </w:t>
      </w:r>
      <w:r w:rsidR="006B41D6" w:rsidRPr="00115702">
        <w:rPr>
          <w:rFonts w:cs="Times New Roman"/>
        </w:rPr>
        <w:t>Üvegtárgyak meleg- és hidegalakítása</w:t>
      </w:r>
      <w:r w:rsidRPr="00115702">
        <w:rPr>
          <w:rFonts w:cs="Times New Roman"/>
        </w:rPr>
        <w:t xml:space="preserve">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0" w:type="auto"/>
        <w:jc w:val="center"/>
        <w:tblInd w:w="-1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7"/>
        <w:gridCol w:w="758"/>
        <w:gridCol w:w="758"/>
      </w:tblGrid>
      <w:tr w:rsidR="00115702" w:rsidRPr="006A353E" w14:paraId="67191FC6" w14:textId="77777777" w:rsidTr="006A353E">
        <w:trPr>
          <w:cantSplit/>
          <w:trHeight w:val="1697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C1D32F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DCF6EC4" w14:textId="7B8B88D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Üvegalakítási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9D933FC" w14:textId="03E381F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Tervezés és szakismeret</w:t>
            </w:r>
          </w:p>
        </w:tc>
      </w:tr>
      <w:tr w:rsidR="00115702" w:rsidRPr="006A353E" w14:paraId="59895240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E4D49C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D3644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7C77C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B1892E8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2544FC" w14:textId="057583D1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Folyamatosan felhasználja, bővíti kortárs művészettörténeti és szaktörténeti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421F5" w14:textId="322D213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7867F" w14:textId="4901420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1BDA0B8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C88D4C" w14:textId="504F6275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Síküveget méretre, formára szab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16D3B" w14:textId="108100C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85B5A" w14:textId="085FAC1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6F58B339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CB9500" w14:textId="6D4A0D84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A353E">
              <w:rPr>
                <w:rFonts w:cs="Times New Roman"/>
                <w:szCs w:val="24"/>
              </w:rPr>
              <w:t>Élcsiszolást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6A353E">
              <w:rPr>
                <w:rFonts w:cs="Times New Roman"/>
                <w:szCs w:val="24"/>
              </w:rPr>
              <w:t>fazetta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 csiszolást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FF8E3" w14:textId="4CF5654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C1F24" w14:textId="595902C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4E838FC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E09582" w14:textId="697A7DD2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Összeragasztja az üveglapokat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46330" w14:textId="1B39DFF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DDC70" w14:textId="46CBAC9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65F8FA31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DEE32D" w14:textId="074258FE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Síkcsiszolást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E2810" w14:textId="175CCF0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3CB40" w14:textId="0EA9B83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CB8F5DE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A31EEB" w14:textId="2D310487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csiszolt felületeket fényezi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5CD2D" w14:textId="4C876A7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D0CD8" w14:textId="200DAE4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106EA3A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7DE001" w14:textId="233FF0B6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Az üveg felületét a tervezett kompozíciónak megfelelően </w:t>
            </w:r>
            <w:proofErr w:type="spellStart"/>
            <w:r w:rsidRPr="006A353E">
              <w:rPr>
                <w:rFonts w:cs="Times New Roman"/>
                <w:szCs w:val="24"/>
              </w:rPr>
              <w:t>mattítja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7538A" w14:textId="670245B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CB26B" w14:textId="47E4143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A91AA47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546DF7" w14:textId="5C3C0283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Öblösüveget vág, pattint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B6DBA" w14:textId="0539440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D5FF9" w14:textId="13E858D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180B5625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3E4089" w14:textId="2EE65EEC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Öblösüvegen funkciójának megfelelő csiszolatot készít, felületcsiszolattal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E79F8" w14:textId="56D44E4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A13C2" w14:textId="53A45E2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C15869C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F481DE" w14:textId="1CF166B6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Üvegfúváshoz, kemencében alakításhoz formát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6CC83" w14:textId="73FE0C6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06D2B" w14:textId="63BC232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9EBD427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D9DAE0" w14:textId="27E6345F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Üveghutai formázási, </w:t>
            </w:r>
            <w:proofErr w:type="spellStart"/>
            <w:r w:rsidRPr="006A353E">
              <w:rPr>
                <w:rFonts w:cs="Times New Roman"/>
                <w:szCs w:val="24"/>
              </w:rPr>
              <w:t>melegalakítási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 módokat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E92CC" w14:textId="4573EE5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28AA1" w14:textId="439C8E9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AD3C575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369FE7" w14:textId="1CDC6109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Formába olvasztási technikákat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1428C" w14:textId="4D834EE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2E8B2" w14:textId="68171C6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EE89C10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FFB36C" w14:textId="18D7014C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Üveget hajlít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30D73" w14:textId="0B59825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7DF1A" w14:textId="59A8BA2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7ED50AA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2DFDA6" w14:textId="2C718760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Feszültségteleníti az üvegtárgyat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8A7DD" w14:textId="1A63368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CABF7" w14:textId="38FA999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6B0EBD1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BD2CFA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338C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70357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4AEFB58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539DA6" w14:textId="36D412C8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Művészeti irányzatok a modernizmus kialakulásától napjainkig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3B248" w14:textId="00E27EB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B7137" w14:textId="60168C4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0BC962A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ED4B8A" w14:textId="5C10410E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Időszaki kiállítások, kortárs alkotók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7CE8A" w14:textId="0C23CB9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B6312" w14:textId="7235A72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A11B2FC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D99010" w14:textId="0F5A12AE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egyén, a közösség és a kultúra viszonya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8A89B" w14:textId="5445E73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90047" w14:textId="381899C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1B69947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0C6E80" w14:textId="22D03D63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művek, tárgyak és szokások korba és környezetbe illesztése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7EF21" w14:textId="18C36D3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D9B87" w14:textId="240B1C0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9FC1BDF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23145C" w14:textId="593F6720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Az </w:t>
            </w:r>
            <w:proofErr w:type="spellStart"/>
            <w:r w:rsidRPr="006A353E">
              <w:rPr>
                <w:rFonts w:cs="Times New Roman"/>
                <w:szCs w:val="24"/>
              </w:rPr>
              <w:t>üvegtárgytervezés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 menete és munkafázisai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0BF8C" w14:textId="1C42163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14B8E" w14:textId="4B20282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17F4DAD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C61B6C" w14:textId="2BB17CD8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forma és funkció összhangjának kialakítása az üvegtárgyakban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6B6CE" w14:textId="2E5A6AF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FDBFF" w14:textId="0AA588E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C8DB296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8391A5" w14:textId="0B826283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üveg anyagában rejlő formaalakító és dekorációs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72CED" w14:textId="5DC711D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34C9A" w14:textId="2AB5416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CA3E2C8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0908F8" w14:textId="069ADC38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üvegtechnológia kreatív felhasználási lehetőségei a tárgyalakításban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A1931" w14:textId="3903A20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53375" w14:textId="3DD4A35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D182FEA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4006B9" w14:textId="218B4FCC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Tervezés az üvegművesség történeti értékeinek figyelembe vételével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EA88C" w14:textId="5B6C6A6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4C552" w14:textId="0776FC8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CA578BE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F2D589" w14:textId="7AC2E045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Időszaki kiállítások, kortárs alkotók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6C515" w14:textId="693A7BD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38813" w14:textId="48BBA7D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C30DFBF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15FB80" w14:textId="6221FB8E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üvegszabás eszközei, vágótípusok, vonalzók, sablonok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E153E" w14:textId="03AD7DB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1F120" w14:textId="6F3DF91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E9464C6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0474CF" w14:textId="378960FD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Függőleges és vízszintes tengelyű csiszológépek, csiszolás kötött és szabad szemcsével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1FB8B" w14:textId="31BD699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BF53C" w14:textId="29C4EB6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7C8CBBB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568CF2" w14:textId="0287371F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Öblös üveg vágása, pattintása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9DA6F" w14:textId="4A88ACF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DA8D7" w14:textId="5979CBC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4FB781A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3CB6BF" w14:textId="308C19B7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Öblös üveg funkcionális, formaalakító és díszítő csiszolása, gravírozása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BBA4B" w14:textId="78600A7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6A14C" w14:textId="26A189D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F8C573E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3B5B55" w14:textId="1E30DBB6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Üvegtömb kézi és gépi csiszolásának eszközei, anyagai, munkafolyamata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B9635" w14:textId="177D904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E5049" w14:textId="16F40F7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7B29E84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FBBA6A" w14:textId="2C030674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üveg polírozásának eszközei, anyagai, munkafolyamata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B6CFF" w14:textId="4714DE1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1291B" w14:textId="327359C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D7EA9CC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7805FF" w14:textId="0E46DFFD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polírozás, savazás, maratás, homokfúvás felületalakító szerepe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ACB86" w14:textId="0699F51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E9CE3" w14:textId="6823527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CCDDE03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44B839" w14:textId="2E20D2CA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Homokfúvó berendezés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C36A1" w14:textId="5B5B9B0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882BF" w14:textId="0073698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582F52D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5981A4" w14:textId="66A43084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Üvegragasztó típusok, használati módjaik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F27A6" w14:textId="6456BC5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0F88D" w14:textId="6CBE307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0A66DBB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04A09B" w14:textId="57558FE1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Üvegtechnikai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22B4E" w14:textId="6E85732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436BD" w14:textId="5630C6F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DAA7DAD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CC7999" w14:textId="284D3378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Különböző rendeltetésű gipszformák készítési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1B42F" w14:textId="109ECB6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A1B22" w14:textId="33C67E7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65D50AE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A4129D" w14:textId="60EE49D6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hutai munka folyamata - balesetvédelmi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AF6CA" w14:textId="36EDDF3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A707C" w14:textId="2336171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85C841F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ECF88E" w14:textId="6D20CFF4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Különböző típusú kemencék, üvegolvasztási, színezési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83528" w14:textId="5E98648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C03A5" w14:textId="2DD6C1C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96F4448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4564B8" w14:textId="22D5BDA0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Üveghutai formaalakító eljárások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596F4" w14:textId="1755169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CB347" w14:textId="154243C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2E61F67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E44B6B" w14:textId="2A2FFEE5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üveg kemencében történő alakítási módjai - hajlítás, összeolvasztás, öntés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E181E" w14:textId="365145C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02559" w14:textId="0699ED3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08CF13F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413C98" w14:textId="5A2D848F" w:rsidR="007E13D2" w:rsidRPr="006A353E" w:rsidRDefault="007E13D2" w:rsidP="006B41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üveg visszahűtésének módja, szabályai és az edzett üveg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E760D" w14:textId="66EE945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39A9B" w14:textId="7278F91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B99C599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D399EC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4D5CA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A852B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127452B5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3E6801" w14:textId="305059C2" w:rsidR="007E13D2" w:rsidRPr="006A353E" w:rsidRDefault="007E13D2" w:rsidP="007118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Kéziszerszámok, megmunkáló 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8DE15" w14:textId="1590257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C9ECC" w14:textId="69BED96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4841DE0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959A76" w14:textId="566DC325" w:rsidR="007E13D2" w:rsidRPr="006A353E" w:rsidRDefault="007E13D2" w:rsidP="007118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rajz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356E3" w14:textId="59A6220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9413F" w14:textId="0E48439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EF15C29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CB9797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3422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D2118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2E0BCB7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695740" w14:textId="486EED64" w:rsidR="007E13D2" w:rsidRPr="006A353E" w:rsidRDefault="007E13D2" w:rsidP="007118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52198" w14:textId="6295E86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69AEA" w14:textId="55750EF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C47A1A2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B4716E" w14:textId="7273DA79" w:rsidR="007E13D2" w:rsidRPr="006A353E" w:rsidRDefault="007E13D2" w:rsidP="007118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03E3B" w14:textId="61914D3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06342" w14:textId="1E4B26B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B7FAF13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106E90" w14:textId="441A2DFA" w:rsidR="007E13D2" w:rsidRPr="006A353E" w:rsidRDefault="007E13D2" w:rsidP="007118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E5252" w14:textId="3B62995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8DC9E" w14:textId="50A0E64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7129FAF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6C4A4F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BB3CE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DD075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416870A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850159" w14:textId="167E4F1C" w:rsidR="007E13D2" w:rsidRPr="006A353E" w:rsidRDefault="007E13D2" w:rsidP="00C349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18814" w14:textId="06AD95A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E2B73" w14:textId="4C52EF2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990C0A3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47673E" w14:textId="24AD6996" w:rsidR="007E13D2" w:rsidRPr="006A353E" w:rsidRDefault="007E13D2" w:rsidP="00C349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0A2D8" w14:textId="2BB85EB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412D6" w14:textId="5B17117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97792F0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3B02C9" w14:textId="5931B185" w:rsidR="007E13D2" w:rsidRPr="006A353E" w:rsidRDefault="007E13D2" w:rsidP="00C349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69D21" w14:textId="06CBBCB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6D91A" w14:textId="26D5E81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451ECB6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4CD9C0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A8F69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CA84F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6A670DF8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F2EC10" w14:textId="434597E4" w:rsidR="007E13D2" w:rsidRPr="006A353E" w:rsidRDefault="007E13D2" w:rsidP="00C349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71BDF" w14:textId="5113D86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50FBB" w14:textId="4E6D91C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A288D45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8FD00B" w14:textId="5C7DC1A0" w:rsidR="007E13D2" w:rsidRPr="006A353E" w:rsidRDefault="007E13D2" w:rsidP="00C349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Tervezési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CED85" w14:textId="5F7A048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0D1A5" w14:textId="670C43A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6A353E" w:rsidRPr="006A353E" w14:paraId="44C67F5F" w14:textId="77777777" w:rsidTr="006A353E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08F12" w14:textId="5C8C0F45" w:rsidR="007E13D2" w:rsidRPr="006A353E" w:rsidRDefault="007E13D2" w:rsidP="00C349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D7ACE" w14:textId="0432AD5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D25CC" w14:textId="2730FCA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</w:tbl>
    <w:p w14:paraId="0E113AED" w14:textId="77777777" w:rsidR="00A23F09" w:rsidRPr="00115702" w:rsidRDefault="00A23F09" w:rsidP="00A23F09">
      <w:pPr>
        <w:rPr>
          <w:rFonts w:cs="Times New Roman"/>
        </w:rPr>
      </w:pPr>
    </w:p>
    <w:p w14:paraId="460E60A7" w14:textId="77777777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309EB63E" w14:textId="614690AA" w:rsidR="00A23F09" w:rsidRPr="00115702" w:rsidRDefault="00DA626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Üvegalakítási gyakorlat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CD6D52" w:rsidRPr="00115702">
        <w:rPr>
          <w:rFonts w:cs="Times New Roman"/>
          <w:b/>
        </w:rPr>
        <w:t>4</w:t>
      </w:r>
      <w:r w:rsidR="00A804CF" w:rsidRPr="00115702">
        <w:rPr>
          <w:rFonts w:cs="Times New Roman"/>
          <w:b/>
        </w:rPr>
        <w:t>22</w:t>
      </w:r>
      <w:r w:rsidR="00A23F09" w:rsidRPr="00115702">
        <w:rPr>
          <w:rFonts w:cs="Times New Roman"/>
          <w:b/>
        </w:rPr>
        <w:t xml:space="preserve"> óra/</w:t>
      </w:r>
      <w:r w:rsidR="00CD6D52" w:rsidRPr="00115702">
        <w:rPr>
          <w:rFonts w:cs="Times New Roman"/>
          <w:b/>
        </w:rPr>
        <w:t>42</w:t>
      </w:r>
      <w:r w:rsidR="00A804CF" w:rsidRPr="00115702">
        <w:rPr>
          <w:rFonts w:cs="Times New Roman"/>
          <w:b/>
        </w:rPr>
        <w:t>7</w:t>
      </w:r>
      <w:r w:rsidR="00A23F09" w:rsidRPr="00115702">
        <w:rPr>
          <w:rFonts w:cs="Times New Roman"/>
          <w:b/>
        </w:rPr>
        <w:t xml:space="preserve"> óra*</w:t>
      </w:r>
    </w:p>
    <w:p w14:paraId="53C23E9D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5DE901EC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4EFBA25C" w14:textId="09E06746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26908548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155D72D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3BFA8B9B" w14:textId="19BDBD5E" w:rsidR="00A23F09" w:rsidRPr="00115702" w:rsidRDefault="00DA6265" w:rsidP="0091085C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tantárgy elsajátításával képes legyen az egyes meleg- illetve hideg-alakítási eljárások kiválasztására és alkalmazására. Képes legyen ezek felhasználásával adott rajz alapján üvegtárgy elkészítésére.  A tervezés folyamatában képes legyen figyelembe venni, és céljainak megfelelően alkalmazni üvegalakítási ismereteit.</w:t>
      </w:r>
    </w:p>
    <w:p w14:paraId="1F168595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5CA8BE2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1665170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F31045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567F67AC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70B91FED" w14:textId="6F9FA077" w:rsidR="00A23F09" w:rsidRPr="00115702" w:rsidRDefault="00DA626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Üvegtárgyak meleg-alakítása</w:t>
      </w:r>
    </w:p>
    <w:p w14:paraId="0B5A1C0B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Különféle meleg-alakítási technikák </w:t>
      </w:r>
    </w:p>
    <w:p w14:paraId="1AF28F97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egyes meleg-alakítási technikákhoz köthető formaalakítási lehetőségek</w:t>
      </w:r>
    </w:p>
    <w:p w14:paraId="667B532B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Mintaforma (pozitív) kialakításának lépései, elkészítése</w:t>
      </w:r>
    </w:p>
    <w:p w14:paraId="2432851F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Sokszorosító forma (negatív) kialakításának lépései, elkészítése</w:t>
      </w:r>
    </w:p>
    <w:p w14:paraId="4129AA56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Üvegtárgy elkészítése az egyes formaalakítási technikákkal, sokszorosító forma segítségével </w:t>
      </w:r>
    </w:p>
    <w:p w14:paraId="7678884B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Üvegtárgy elkészítése az egyes formaalakítási technikákkal, szabad alakítással </w:t>
      </w:r>
    </w:p>
    <w:p w14:paraId="0911AA66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Üveghutai felületalakító eljárások és rátétek </w:t>
      </w:r>
    </w:p>
    <w:p w14:paraId="05C2B5FE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Üvegtárgy </w:t>
      </w:r>
      <w:proofErr w:type="spellStart"/>
      <w:r w:rsidRPr="00115702">
        <w:rPr>
          <w:rFonts w:cs="Times New Roman"/>
        </w:rPr>
        <w:t>feszültségtelenítése</w:t>
      </w:r>
      <w:proofErr w:type="spellEnd"/>
    </w:p>
    <w:p w14:paraId="19CC87D3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Üvegtárgy színezése hutai eljárásokkal</w:t>
      </w:r>
    </w:p>
    <w:p w14:paraId="7C0B780C" w14:textId="1B986A87" w:rsidR="00A23F09" w:rsidRPr="00115702" w:rsidRDefault="00DA626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Üvegtárgy színezése ráégetett festéssel</w:t>
      </w:r>
    </w:p>
    <w:p w14:paraId="413B8D24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0953DA" w14:textId="3790EAD7" w:rsidR="00A23F09" w:rsidRPr="00115702" w:rsidRDefault="00DA626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Üvegtárgyak hideg-alakítása</w:t>
      </w:r>
    </w:p>
    <w:p w14:paraId="1DECC61C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Különféle hideg-alakítási technikák</w:t>
      </w:r>
    </w:p>
    <w:p w14:paraId="1F78ECFA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egyes hideg-alakítási technikákhoz köthető forma- és felületalakítási lehetőségek</w:t>
      </w:r>
    </w:p>
    <w:p w14:paraId="7D27ED43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Síküveg méretre szabása, </w:t>
      </w:r>
      <w:proofErr w:type="spellStart"/>
      <w:r w:rsidRPr="00115702">
        <w:rPr>
          <w:rFonts w:cs="Times New Roman"/>
        </w:rPr>
        <w:t>élcsiszolása</w:t>
      </w:r>
      <w:proofErr w:type="spellEnd"/>
      <w:r w:rsidRPr="00115702">
        <w:rPr>
          <w:rFonts w:cs="Times New Roman"/>
        </w:rPr>
        <w:t xml:space="preserve">, </w:t>
      </w:r>
      <w:proofErr w:type="spellStart"/>
      <w:r w:rsidRPr="00115702">
        <w:rPr>
          <w:rFonts w:cs="Times New Roman"/>
        </w:rPr>
        <w:t>fazettázása</w:t>
      </w:r>
      <w:proofErr w:type="spellEnd"/>
    </w:p>
    <w:p w14:paraId="7FC61740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Üvegtömb méretre vágása, síkcsiszolása, fényezése</w:t>
      </w:r>
    </w:p>
    <w:p w14:paraId="6D76F273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Öblösüveg méretre vágása, pattintása</w:t>
      </w:r>
    </w:p>
    <w:p w14:paraId="07401DE4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Öblösüveg felületcsiszolása különféle profilozású korongokkal adott terv alapján</w:t>
      </w:r>
    </w:p>
    <w:p w14:paraId="41C76DE6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Öblösüveg, üvegtömb vésése, gravírozása adott terv alapján</w:t>
      </w:r>
    </w:p>
    <w:p w14:paraId="1ACFE1A1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Csiszolat fényezése</w:t>
      </w:r>
    </w:p>
    <w:p w14:paraId="340FA57F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Különféle üvegragasztók és felhasználási módjaik</w:t>
      </w:r>
    </w:p>
    <w:p w14:paraId="574CC1F7" w14:textId="77777777" w:rsidR="00DA6265" w:rsidRPr="00115702" w:rsidRDefault="00DA6265" w:rsidP="00DA62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homokfúvás forma- és felületalakító lehetőségei</w:t>
      </w:r>
    </w:p>
    <w:p w14:paraId="2B8C9452" w14:textId="77238959" w:rsidR="00A23F09" w:rsidRPr="00115702" w:rsidRDefault="00DA626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Homokfúváshoz sablon készítése öblös- illetve síküvegen, adott kompozíció alapján</w:t>
      </w:r>
    </w:p>
    <w:p w14:paraId="295914CB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229E71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302518F0" w14:textId="307F08BA" w:rsidR="00A23F09" w:rsidRPr="00115702" w:rsidRDefault="00DA6265" w:rsidP="00A23F09">
      <w:pPr>
        <w:spacing w:after="0"/>
        <w:ind w:left="426"/>
        <w:rPr>
          <w:rFonts w:cs="Times New Roman"/>
        </w:rPr>
      </w:pPr>
      <w:proofErr w:type="gramStart"/>
      <w:r w:rsidRPr="00115702">
        <w:rPr>
          <w:rFonts w:cs="Times New Roman"/>
        </w:rPr>
        <w:t>szakműhely</w:t>
      </w:r>
      <w:proofErr w:type="gramEnd"/>
      <w:r w:rsidRPr="00115702">
        <w:rPr>
          <w:rFonts w:cs="Times New Roman"/>
        </w:rPr>
        <w:t>, üveghuta</w:t>
      </w:r>
    </w:p>
    <w:p w14:paraId="1A3A7865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24253A7F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4341EF55" w14:textId="096F19AE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53875782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0A3508F2" w14:textId="77777777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2FA4E2EA" w14:textId="44D493A8" w:rsidR="00A23F09" w:rsidRPr="00115702" w:rsidRDefault="00FA5BF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Tervezés és szakismeret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61297C" w:rsidRPr="00115702">
        <w:rPr>
          <w:rFonts w:cs="Times New Roman"/>
          <w:b/>
        </w:rPr>
        <w:t>1</w:t>
      </w:r>
      <w:r w:rsidR="00A804CF" w:rsidRPr="00115702">
        <w:rPr>
          <w:rFonts w:cs="Times New Roman"/>
          <w:b/>
        </w:rPr>
        <w:t>50</w:t>
      </w:r>
      <w:r w:rsidR="00A23F09" w:rsidRPr="00115702">
        <w:rPr>
          <w:rFonts w:cs="Times New Roman"/>
          <w:b/>
        </w:rPr>
        <w:t xml:space="preserve"> óra/</w:t>
      </w:r>
      <w:r w:rsidR="0061297C" w:rsidRPr="00115702">
        <w:rPr>
          <w:rFonts w:cs="Times New Roman"/>
          <w:b/>
        </w:rPr>
        <w:t>1</w:t>
      </w:r>
      <w:r w:rsidR="00A804CF" w:rsidRPr="00115702">
        <w:rPr>
          <w:rFonts w:cs="Times New Roman"/>
          <w:b/>
        </w:rPr>
        <w:t>55</w:t>
      </w:r>
      <w:r w:rsidR="00A23F09" w:rsidRPr="00115702">
        <w:rPr>
          <w:rFonts w:cs="Times New Roman"/>
          <w:b/>
        </w:rPr>
        <w:t xml:space="preserve"> óra*</w:t>
      </w:r>
    </w:p>
    <w:p w14:paraId="63A1EAEB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55BE3740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D5A7214" w14:textId="39FEB8A9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11D775AF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1CA7D57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142A8BA5" w14:textId="77777777" w:rsidR="00FA5BF6" w:rsidRPr="00115702" w:rsidRDefault="00FA5BF6" w:rsidP="00FA5BF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felkészít a modern és kortárs üvegművészeti stíluskorszakok, stílusok, irányzatok felismerésére, szakmai alkalmazására.</w:t>
      </w:r>
    </w:p>
    <w:p w14:paraId="3F3BFBED" w14:textId="77777777" w:rsidR="00FA5BF6" w:rsidRPr="00115702" w:rsidRDefault="00FA5BF6" w:rsidP="00FA5BF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szakmatörténet által megismerhető anyag és eszközhasználat segítse elő a tudás gyakorlati alkalmazását a tervezésben és a kivitelezésben.</w:t>
      </w:r>
    </w:p>
    <w:p w14:paraId="7B3C9BC5" w14:textId="77777777" w:rsidR="00FA5BF6" w:rsidRPr="00115702" w:rsidRDefault="00FA5BF6" w:rsidP="00FA5BF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modern mozgalmak megismertetése a nemzetközi és a hazai üvegművészetben</w:t>
      </w:r>
    </w:p>
    <w:p w14:paraId="5F30CB40" w14:textId="77777777" w:rsidR="00FA5BF6" w:rsidRPr="00115702" w:rsidRDefault="00FA5BF6" w:rsidP="00FA5BF6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technológia fejlődésének hatása az egyes stíluskorszakok alakulására</w:t>
      </w:r>
    </w:p>
    <w:p w14:paraId="7DD3EFC6" w14:textId="58C10012" w:rsidR="00A23F09" w:rsidRPr="00115702" w:rsidRDefault="00FA5BF6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Az üvegipar jelentős technikai, technológiai fejlődésének megismertetése a 20. században és napjainkban</w:t>
      </w:r>
    </w:p>
    <w:p w14:paraId="7F2C963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46A27338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612B019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49E8B3F4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F4C7705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337F03C9" w14:textId="3555E424" w:rsidR="00A23F09" w:rsidRPr="00115702" w:rsidRDefault="00FA5BF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Üvegtárgyak tervezése</w:t>
      </w:r>
    </w:p>
    <w:p w14:paraId="45E1254E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feladat vagy probléma meghatározásának módjai, menete</w:t>
      </w:r>
    </w:p>
    <w:p w14:paraId="69610789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Szaktörténeti és stílusirányzati ismeretek alkalmazása a tervezési folyamatban</w:t>
      </w:r>
    </w:p>
    <w:p w14:paraId="4A6B09AE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Technológiai ismeretek alkalmazása a tervezési folyamatban</w:t>
      </w:r>
    </w:p>
    <w:p w14:paraId="075F3C2B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Forrásanyag, információ gyűjtése, inspirációkeresés a munkához, koncepció kialakítása</w:t>
      </w:r>
    </w:p>
    <w:p w14:paraId="6B93FCEF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választott koncepció alapján vázlatok és kreatív tervek készítése</w:t>
      </w:r>
    </w:p>
    <w:p w14:paraId="275B4952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kivitelezés technológiai folyamatának megfelelően végleges koncepció kialakítása</w:t>
      </w:r>
    </w:p>
    <w:p w14:paraId="7418A93A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Terv, vázlat, makett vagy 3D digitális modell készítése</w:t>
      </w:r>
    </w:p>
    <w:p w14:paraId="7120F91F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Prezentáció készítése manuális eszközökkel</w:t>
      </w:r>
    </w:p>
    <w:p w14:paraId="19021F90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Dokumentáció, prezentáció készítése, bemutatása digitális és egyéb elektronikus eszközökkel </w:t>
      </w:r>
    </w:p>
    <w:p w14:paraId="01819030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Munkafolyamat tervezés, időbeni ütemezés készítése</w:t>
      </w:r>
    </w:p>
    <w:p w14:paraId="4BC3BA02" w14:textId="5B84EA8A" w:rsidR="00A23F09" w:rsidRPr="00115702" w:rsidRDefault="00FA5BF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Portfólió kialakítása, karbantartása és bemutatása</w:t>
      </w:r>
    </w:p>
    <w:p w14:paraId="1526A5EC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C3B26C" w14:textId="358947D7" w:rsidR="00A23F09" w:rsidRPr="00115702" w:rsidRDefault="00FA5BF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Modern és kortárs üvegművészet</w:t>
      </w:r>
    </w:p>
    <w:p w14:paraId="17B81DC3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Üvegművesség a 20. században, és az ezredfordulón</w:t>
      </w:r>
    </w:p>
    <w:p w14:paraId="0D5A7A44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üvegművesség kapcsolata az ipar- és képzőművészet történetének általános stíluskorszakaival a 20. században</w:t>
      </w:r>
    </w:p>
    <w:p w14:paraId="63112D8F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stílusáramlatok keveredése a 20. század második felében és az ezredfordulón</w:t>
      </w:r>
    </w:p>
    <w:p w14:paraId="436498B0" w14:textId="6875AED2" w:rsidR="00A23F09" w:rsidRPr="00115702" w:rsidRDefault="00FA5BF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Csoportok, egyéni alkotói utak a 20. század második felében és az ezredfordulón</w:t>
      </w:r>
    </w:p>
    <w:p w14:paraId="05C09BC3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426DCF" w14:textId="275942CA" w:rsidR="00A23F09" w:rsidRPr="00115702" w:rsidRDefault="00FA5BF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Technológia</w:t>
      </w:r>
    </w:p>
    <w:p w14:paraId="63A1D6C2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üvegművesség és gyakorlásához szükséges anyagok, eszközök, berendezések megismertetése</w:t>
      </w:r>
    </w:p>
    <w:p w14:paraId="52B8AD76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üvegipar anyagai</w:t>
      </w:r>
    </w:p>
    <w:p w14:paraId="11E371AB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anyagok, eszközök, berendezések felhasználási, használati, üzemeltetési lehetőségei, szabályai</w:t>
      </w:r>
    </w:p>
    <w:p w14:paraId="5D8C72E1" w14:textId="77777777" w:rsidR="00FA5BF6" w:rsidRPr="00115702" w:rsidRDefault="00FA5BF6" w:rsidP="00FA5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elméleti felkészítés összekapcsolása a tervezési tevékenységekkel</w:t>
      </w:r>
    </w:p>
    <w:p w14:paraId="76E4E0E9" w14:textId="777EE9A7" w:rsidR="00A23F09" w:rsidRPr="00115702" w:rsidRDefault="00FA5BF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elméleti felkészítés összekapcsolása a gyakorlati tevékenységekkel</w:t>
      </w:r>
    </w:p>
    <w:p w14:paraId="5AD6958A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1AC84C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4682F017" w14:textId="754AAB46" w:rsidR="00A23F09" w:rsidRPr="00115702" w:rsidRDefault="005B6AA7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Tanterem</w:t>
      </w:r>
      <w:r w:rsidR="001C7719" w:rsidRPr="00115702">
        <w:rPr>
          <w:rFonts w:cs="Times New Roman"/>
        </w:rPr>
        <w:t>, szaktanterem</w:t>
      </w:r>
    </w:p>
    <w:p w14:paraId="28416C1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4F3B0EE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63D74A30" w14:textId="4D56ABDC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55460853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41FA1A2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7C88A900" w14:textId="77777777" w:rsidR="00A23F09" w:rsidRPr="00115702" w:rsidRDefault="00A23F09" w:rsidP="00A23F09">
      <w:pPr>
        <w:rPr>
          <w:rFonts w:cs="Times New Roman"/>
        </w:rPr>
      </w:pPr>
    </w:p>
    <w:p w14:paraId="21C86D99" w14:textId="77777777" w:rsidR="00A23F09" w:rsidRPr="0011570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21213F28" w14:textId="7EE9E0A7" w:rsidR="00A23F09" w:rsidRPr="00115702" w:rsidRDefault="00E536F2" w:rsidP="00A23F09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10729</w:t>
      </w:r>
      <w:r w:rsidR="00A23F09" w:rsidRPr="00115702">
        <w:rPr>
          <w:rFonts w:cs="Times New Roman"/>
          <w:b/>
          <w:sz w:val="36"/>
        </w:rPr>
        <w:t>-</w:t>
      </w:r>
      <w:r w:rsidRPr="00115702">
        <w:rPr>
          <w:rFonts w:cs="Times New Roman"/>
          <w:b/>
          <w:sz w:val="36"/>
        </w:rPr>
        <w:t>1</w:t>
      </w:r>
      <w:r w:rsidR="00797D81" w:rsidRPr="00115702">
        <w:rPr>
          <w:rFonts w:cs="Times New Roman"/>
          <w:b/>
          <w:sz w:val="36"/>
        </w:rPr>
        <w:t>2</w:t>
      </w:r>
      <w:r w:rsidR="00A23F09" w:rsidRPr="00115702">
        <w:rPr>
          <w:rFonts w:cs="Times New Roman"/>
          <w:b/>
          <w:sz w:val="36"/>
        </w:rPr>
        <w:t xml:space="preserve"> azonosító számú</w:t>
      </w:r>
    </w:p>
    <w:p w14:paraId="13809A54" w14:textId="6F0FD4ED" w:rsidR="00A23F09" w:rsidRPr="00115702" w:rsidRDefault="00E536F2" w:rsidP="00A23F09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 xml:space="preserve">Üvegfestés, </w:t>
      </w:r>
      <w:proofErr w:type="spellStart"/>
      <w:r w:rsidRPr="00115702">
        <w:rPr>
          <w:rFonts w:cs="Times New Roman"/>
          <w:b/>
          <w:sz w:val="36"/>
        </w:rPr>
        <w:t>ólmozottüveg-</w:t>
      </w:r>
      <w:proofErr w:type="spellEnd"/>
      <w:r w:rsidRPr="00115702">
        <w:rPr>
          <w:rFonts w:cs="Times New Roman"/>
          <w:b/>
          <w:sz w:val="36"/>
        </w:rPr>
        <w:t xml:space="preserve"> készítés</w:t>
      </w:r>
    </w:p>
    <w:p w14:paraId="47AD5637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5FD163AE" w14:textId="77777777" w:rsidR="00A23F09" w:rsidRPr="0011570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7EE9F308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701D7E87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368BEE5D" w14:textId="3DD8D646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t xml:space="preserve">A </w:t>
      </w:r>
      <w:r w:rsidR="00E536F2" w:rsidRPr="00115702">
        <w:rPr>
          <w:rFonts w:cs="Times New Roman"/>
        </w:rPr>
        <w:t>10729</w:t>
      </w:r>
      <w:r w:rsidRPr="00115702">
        <w:rPr>
          <w:rFonts w:cs="Times New Roman"/>
        </w:rPr>
        <w:t>-</w:t>
      </w:r>
      <w:r w:rsidR="00E536F2" w:rsidRPr="00115702">
        <w:rPr>
          <w:rFonts w:cs="Times New Roman"/>
        </w:rPr>
        <w:t>1</w:t>
      </w:r>
      <w:r w:rsidR="00797D81" w:rsidRPr="00115702">
        <w:rPr>
          <w:rFonts w:cs="Times New Roman"/>
        </w:rPr>
        <w:t>2</w:t>
      </w:r>
      <w:r w:rsidRPr="00115702">
        <w:rPr>
          <w:rFonts w:cs="Times New Roman"/>
        </w:rPr>
        <w:t xml:space="preserve"> azonosító számú </w:t>
      </w:r>
      <w:r w:rsidR="00E536F2" w:rsidRPr="00115702">
        <w:rPr>
          <w:rFonts w:cs="Times New Roman"/>
        </w:rPr>
        <w:t xml:space="preserve">Üvegfestés, </w:t>
      </w:r>
      <w:proofErr w:type="spellStart"/>
      <w:r w:rsidR="00E536F2" w:rsidRPr="00115702">
        <w:rPr>
          <w:rFonts w:cs="Times New Roman"/>
        </w:rPr>
        <w:t>ólmozottüveg-</w:t>
      </w:r>
      <w:proofErr w:type="spellEnd"/>
      <w:r w:rsidR="00E536F2" w:rsidRPr="00115702">
        <w:rPr>
          <w:rFonts w:cs="Times New Roman"/>
        </w:rPr>
        <w:t xml:space="preserve"> készítés</w:t>
      </w:r>
      <w:r w:rsidRPr="00115702">
        <w:rPr>
          <w:rFonts w:cs="Times New Roman"/>
        </w:rPr>
        <w:t xml:space="preserve">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0" w:type="auto"/>
        <w:jc w:val="center"/>
        <w:tblInd w:w="-106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38"/>
        <w:gridCol w:w="967"/>
        <w:gridCol w:w="1276"/>
      </w:tblGrid>
      <w:tr w:rsidR="00115702" w:rsidRPr="006A353E" w14:paraId="3CA92CEB" w14:textId="77777777" w:rsidTr="006A353E">
        <w:trPr>
          <w:cantSplit/>
          <w:trHeight w:val="2433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44403A" w14:textId="77777777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260ADC4" w14:textId="65A6E2E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ábrázolási gyakorlat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1F6F09F" w14:textId="26E5B45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Üvegfestés, </w:t>
            </w:r>
            <w:proofErr w:type="spellStart"/>
            <w:r w:rsidRPr="006A353E">
              <w:rPr>
                <w:rFonts w:cs="Times New Roman"/>
                <w:szCs w:val="24"/>
              </w:rPr>
              <w:t>ólmozottüveg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 készítés gyakorlata</w:t>
            </w:r>
          </w:p>
        </w:tc>
      </w:tr>
      <w:tr w:rsidR="00115702" w:rsidRPr="006A353E" w14:paraId="3EB96BBB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CF66F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6C99A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10B8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B187BCD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66C37E" w14:textId="26462500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Látványtervet, kartont</w:t>
            </w:r>
            <w:r w:rsidR="0091085C" w:rsidRPr="006A353E">
              <w:rPr>
                <w:rFonts w:cs="Times New Roman"/>
                <w:szCs w:val="24"/>
              </w:rPr>
              <w:t xml:space="preserve"> </w:t>
            </w:r>
            <w:r w:rsidRPr="006A353E">
              <w:rPr>
                <w:rFonts w:cs="Times New Roman"/>
                <w:szCs w:val="24"/>
              </w:rPr>
              <w:t>és szabásmintát készít az üvegablakhoz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69B75" w14:textId="6E9A49E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69373" w14:textId="3012592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8685266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525C36" w14:textId="4AF2B0B0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Összeválogatja a megfelelő színű és karakterű üvegeket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85D4E" w14:textId="3FAE57C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10636E" w14:textId="2273056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37F17D1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2E0A7F" w14:textId="31A3050E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Kiszabja az üvegdarabokat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54BC7" w14:textId="1E6B2DD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9007D" w14:textId="32ADD5A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895D77D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C18AAA" w14:textId="51E9A581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Színréteges üveggel dolgozik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15827" w14:textId="10CA46D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F9314" w14:textId="2A73C59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244D262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78932D" w14:textId="366FCCFB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A353E">
              <w:rPr>
                <w:rFonts w:cs="Times New Roman"/>
                <w:szCs w:val="24"/>
              </w:rPr>
              <w:t>Homokfújja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 az üvegfelületet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30B19" w14:textId="3B0C15E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DB1B2" w14:textId="7405EF2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72BCF67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47B35E" w14:textId="22B44C5D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Megfesti, patinázza az üveget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91F13" w14:textId="59B1CF9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9F48C" w14:textId="7A539FF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653F097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607E91" w14:textId="752CF563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Ráégeti a festést az üvegdarabokra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440D0" w14:textId="1575609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757FD" w14:textId="0EB785B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7E3B083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41A1A1" w14:textId="31905DBF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Ólomsínnel összeilleszti az üvegdarabokat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26FFB" w14:textId="53077C6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EEFDC" w14:textId="00F0D5D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A9E1E1E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F78834" w14:textId="32481FA0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ólmozást összeforrasztja, tömíti és merevíti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0FAF9" w14:textId="613CB62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8F242" w14:textId="48458BF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F13BA35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F6203F" w14:textId="2F176500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Ólmozott üvegek, részleges vagy teljes javítását végzi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FBEF8" w14:textId="71244F6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DFEC6" w14:textId="6F621E4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8560A5A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C06554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C293A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64427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7905CA4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D7EBF2" w14:textId="53D6D873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ólmozott üveg műfajának kifejezési sajátosságai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3872C" w14:textId="743A933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557CE" w14:textId="19080C5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C007ED0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3EBC6B" w14:textId="5FDE69CD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Színelmélet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F4197" w14:textId="728DCEC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42D33" w14:textId="64CD8C3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6861BA4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0DCEDA" w14:textId="1037028B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Kézi és gépi </w:t>
            </w:r>
            <w:proofErr w:type="spellStart"/>
            <w:r w:rsidRPr="006A353E">
              <w:rPr>
                <w:rFonts w:cs="Times New Roman"/>
                <w:szCs w:val="24"/>
              </w:rPr>
              <w:t>síküveggyártási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 technológiák, üvegtípusok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53A23" w14:textId="29693F8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452B8" w14:textId="45B5E36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B41DEFA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DF42DD" w14:textId="6DE187FC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üvegfestékek típusai, összetétele,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4DB6D" w14:textId="002AB6C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28E7B" w14:textId="01B296E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DA19AFF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13ED11" w14:textId="3B53247C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Az arany és lüszter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A939F" w14:textId="7FAB7CB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E0A90" w14:textId="70DCE7B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D456ECD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C40313" w14:textId="65B2A3A8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Festékfelhordási technikák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6D2F5" w14:textId="113D633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7DFCA" w14:textId="7B12E54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A5ED192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545CA5" w14:textId="1EF2C184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Beégető kemencék és használatuk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31941" w14:textId="3C88FF6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CC16F" w14:textId="4F7E606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26D38FA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9A8DBB" w14:textId="3E4491C1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A353E">
              <w:rPr>
                <w:rFonts w:cs="Times New Roman"/>
                <w:szCs w:val="24"/>
              </w:rPr>
              <w:t>Ólomsínhúzás</w:t>
            </w:r>
            <w:proofErr w:type="spellEnd"/>
            <w:r w:rsidRPr="006A353E">
              <w:rPr>
                <w:rFonts w:cs="Times New Roman"/>
                <w:szCs w:val="24"/>
              </w:rPr>
              <w:t>, ólomprofilok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C0D0C" w14:textId="6EBC1CE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D59E1" w14:textId="5BAD4CC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2BA5E25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2F87B1" w14:textId="22671FE6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Az üvególmozás segédanyagai és eszközei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565F8" w14:textId="41AE23C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5BEAC" w14:textId="42D72A4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238B914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BA879C" w14:textId="537DF761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Az ólmozott üveg merevítése, beépítése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1412A" w14:textId="50A09E2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DCBC4" w14:textId="5A8C5BB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5CD1D3D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B87188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85E0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CE4EC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7282C21B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E76C79" w14:textId="2407992A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Szabadkézi rajz, festés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94A74" w14:textId="528B933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A1E94" w14:textId="4F9B45E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50E2A7E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5D759B" w14:textId="12D47240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Üvegműves kéziszerszámok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56F16" w14:textId="3CDF415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3662D" w14:textId="73D2AB9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57A7932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80FE96" w14:textId="740DF5B4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Csiszoló, homokfúvó berendezések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3A006" w14:textId="5BDA68E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EF6CC" w14:textId="1E8F755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F57B1D5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CD5D8B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A68E0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628E1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0B97C48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4E234D" w14:textId="635C3821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D2288" w14:textId="63E224A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28211" w14:textId="75A4EC4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657E0C9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E1A3DB" w14:textId="5308BF20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Türelem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7F042" w14:textId="119900F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8FCCD" w14:textId="35C71BD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494F2D2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57308C" w14:textId="3283B03E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E472B" w14:textId="010D09A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D346E" w14:textId="6C37F7F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A8A2A47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34578D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FA055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683C4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6E75001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84C33B" w14:textId="7D9938AB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Kompromisszumkészség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27551" w14:textId="7A2002E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B77D3" w14:textId="391BA79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42DFDA8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F50F9A" w14:textId="74F91FB3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46D98" w14:textId="1441F9A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D5A94" w14:textId="4214788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F0C4813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68E9B9" w14:textId="2660B799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Prezentációs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B5A4A" w14:textId="6770394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39AEE" w14:textId="57524AA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25F65A0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360C1F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BC79E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5E7BF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61239FD4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CA8C9C" w14:textId="174AB5FA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0FC36" w14:textId="2833F31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87EA9" w14:textId="6C0186D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948A833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B78213" w14:textId="119E6C2E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Információgyűjtés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5E89F" w14:textId="05A8C94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9EDCE" w14:textId="373D59F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6A353E" w:rsidRPr="006A353E" w14:paraId="5A5F3D88" w14:textId="77777777" w:rsidTr="006A353E">
        <w:trPr>
          <w:trHeight w:val="255"/>
          <w:jc w:val="center"/>
        </w:trPr>
        <w:tc>
          <w:tcPr>
            <w:tcW w:w="5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697B6E" w14:textId="47B23286" w:rsidR="007E13D2" w:rsidRPr="006A353E" w:rsidRDefault="007E13D2" w:rsidP="00E536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Tervezési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B0E8B5" w14:textId="1A4922F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C0EA5" w14:textId="02CE060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</w:tbl>
    <w:p w14:paraId="12C87542" w14:textId="77777777" w:rsidR="00A23F09" w:rsidRPr="00115702" w:rsidRDefault="00A23F09" w:rsidP="00A23F09">
      <w:pPr>
        <w:rPr>
          <w:rFonts w:cs="Times New Roman"/>
        </w:rPr>
      </w:pPr>
    </w:p>
    <w:p w14:paraId="559EAA85" w14:textId="28C483EE" w:rsidR="00A23F09" w:rsidRPr="00115702" w:rsidRDefault="00E536F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Szakmai ábrázolási gyakorlat tantárgy</w:t>
      </w:r>
      <w:r w:rsidR="00A23F09" w:rsidRPr="00115702">
        <w:rPr>
          <w:rFonts w:cs="Times New Roman"/>
          <w:b/>
        </w:rPr>
        <w:t xml:space="preserve"> </w:t>
      </w:r>
      <w:proofErr w:type="spellStart"/>
      <w:r w:rsidR="00A23F09" w:rsidRPr="00115702">
        <w:rPr>
          <w:rFonts w:cs="Times New Roman"/>
          <w:b/>
        </w:rPr>
        <w:t>tantárgy</w:t>
      </w:r>
      <w:proofErr w:type="spellEnd"/>
      <w:r w:rsidR="00A23F09" w:rsidRPr="00115702">
        <w:rPr>
          <w:rFonts w:cs="Times New Roman"/>
          <w:b/>
        </w:rPr>
        <w:tab/>
      </w:r>
      <w:r w:rsidR="00AD4D57" w:rsidRPr="00115702">
        <w:rPr>
          <w:rFonts w:cs="Times New Roman"/>
          <w:b/>
        </w:rPr>
        <w:t>134</w:t>
      </w:r>
      <w:r w:rsidR="00A23F09" w:rsidRPr="00115702">
        <w:rPr>
          <w:rFonts w:cs="Times New Roman"/>
          <w:b/>
        </w:rPr>
        <w:t xml:space="preserve"> óra/</w:t>
      </w:r>
      <w:r w:rsidR="00AD4D57" w:rsidRPr="00115702">
        <w:rPr>
          <w:rFonts w:cs="Times New Roman"/>
          <w:b/>
        </w:rPr>
        <w:t>134</w:t>
      </w:r>
      <w:r w:rsidR="00A23F09" w:rsidRPr="00115702">
        <w:rPr>
          <w:rFonts w:cs="Times New Roman"/>
          <w:b/>
        </w:rPr>
        <w:t xml:space="preserve"> óra*</w:t>
      </w:r>
    </w:p>
    <w:p w14:paraId="430086DC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064277E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EFE5B17" w14:textId="5D5CDFE7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3EF9657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00B62D1F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2657FF5C" w14:textId="1AADB3B1" w:rsidR="00A23F09" w:rsidRPr="00115702" w:rsidRDefault="00E536F2" w:rsidP="0091085C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tantárgy oktatásának a célja, hogy a tanulók képesek legyenek szabadkézi vázlatokat, rajzokat készíteni az előkészítés különböző fázisaiban. Tudjanak vázlatokat készíteni a helyszín felmérésekor, tapasztalataikat rögzíteni a megközelítési és rálátási viszonyokról, szabadkézi vázlatokat készíteni elképzeléseikről és méretarányos látványtervet készíteni az elkészítendő munkáról. Ismerjék a különböző megjelenési technikákat, legyenek képesek az adott témához a legmegfelelőbbet kiválasztani. Terveiket a térábrázolás ismert geometriai rendszereivel is megjelenítik.</w:t>
      </w:r>
    </w:p>
    <w:p w14:paraId="14D357A2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18EC2D8A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379BB4B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6B6FAE8F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6888FFF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300900C8" w14:textId="6EDDC224" w:rsidR="00A23F09" w:rsidRPr="00115702" w:rsidRDefault="0079315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Ember és környezet ábrázolása</w:t>
      </w:r>
    </w:p>
    <w:p w14:paraId="6EC8942F" w14:textId="77777777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Szabadkézi stúdiumok készítése</w:t>
      </w:r>
    </w:p>
    <w:p w14:paraId="1FE9BC52" w14:textId="77777777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az épített külső és belső környezet megjelenítése,</w:t>
      </w:r>
    </w:p>
    <w:p w14:paraId="64EA6955" w14:textId="77777777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az emberi test megjelenítése (arányok, mozdulatok, szerkezet),</w:t>
      </w:r>
    </w:p>
    <w:p w14:paraId="0FD7D007" w14:textId="427A854E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a különféle formák térszerkezeti sajátosságainak, statikai-dinamikai viszony</w:t>
      </w:r>
      <w:r w:rsidR="00527E36" w:rsidRPr="00115702">
        <w:rPr>
          <w:rFonts w:cs="Times New Roman"/>
        </w:rPr>
        <w:t xml:space="preserve">ainak, kifejező kapcsolatainak </w:t>
      </w:r>
      <w:r w:rsidRPr="00115702">
        <w:rPr>
          <w:rFonts w:cs="Times New Roman"/>
        </w:rPr>
        <w:t>térbeli ábrázolása,</w:t>
      </w:r>
    </w:p>
    <w:p w14:paraId="65545077" w14:textId="77777777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a fény-árnyék viszonyok megjelenítése.</w:t>
      </w:r>
    </w:p>
    <w:p w14:paraId="6E9FE0B6" w14:textId="77777777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munkákat a rajzolás és festés, vagy mintázás különböző technikáival készítik.</w:t>
      </w:r>
    </w:p>
    <w:p w14:paraId="067C8D26" w14:textId="35C4A609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 xml:space="preserve">grafikai felületek készítése </w:t>
      </w:r>
      <w:r w:rsidR="00527E36" w:rsidRPr="00115702">
        <w:rPr>
          <w:rFonts w:cs="Times New Roman"/>
        </w:rPr>
        <w:t>monokróm</w:t>
      </w:r>
      <w:r w:rsidRPr="00115702">
        <w:rPr>
          <w:rFonts w:cs="Times New Roman"/>
        </w:rPr>
        <w:t xml:space="preserve"> eszközökkel (c</w:t>
      </w:r>
      <w:r w:rsidR="00527E36" w:rsidRPr="00115702">
        <w:rPr>
          <w:rFonts w:cs="Times New Roman"/>
        </w:rPr>
        <w:t>eruza, tus, pasztell, tempera,</w:t>
      </w:r>
      <w:r w:rsidRPr="00115702">
        <w:rPr>
          <w:rFonts w:cs="Times New Roman"/>
        </w:rPr>
        <w:t xml:space="preserve"> </w:t>
      </w:r>
      <w:r w:rsidR="0091085C" w:rsidRPr="00115702">
        <w:rPr>
          <w:rFonts w:cs="Times New Roman"/>
        </w:rPr>
        <w:t>akvarell</w:t>
      </w:r>
      <w:r w:rsidRPr="00115702">
        <w:rPr>
          <w:rFonts w:cs="Times New Roman"/>
        </w:rPr>
        <w:t xml:space="preserve"> stb.),</w:t>
      </w:r>
    </w:p>
    <w:p w14:paraId="733F94FD" w14:textId="77777777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 xml:space="preserve">színes felületek készítése tempera, akvarell, pasztell, </w:t>
      </w:r>
      <w:proofErr w:type="spellStart"/>
      <w:r w:rsidRPr="00115702">
        <w:rPr>
          <w:rFonts w:cs="Times New Roman"/>
        </w:rPr>
        <w:t>ecolin</w:t>
      </w:r>
      <w:proofErr w:type="spellEnd"/>
      <w:r w:rsidRPr="00115702">
        <w:rPr>
          <w:rFonts w:cs="Times New Roman"/>
        </w:rPr>
        <w:t>, színes tus, olaj-pasztell használatával,</w:t>
      </w:r>
    </w:p>
    <w:p w14:paraId="694391DD" w14:textId="48F95AE4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 xml:space="preserve">színes és </w:t>
      </w:r>
      <w:r w:rsidR="00527E36" w:rsidRPr="00115702">
        <w:rPr>
          <w:rFonts w:cs="Times New Roman"/>
        </w:rPr>
        <w:t>monokróm</w:t>
      </w:r>
      <w:r w:rsidRPr="00115702">
        <w:rPr>
          <w:rFonts w:cs="Times New Roman"/>
        </w:rPr>
        <w:t xml:space="preserve"> festett felületek és beragasztott anyagokkal kombinált </w:t>
      </w:r>
      <w:proofErr w:type="spellStart"/>
      <w:r w:rsidRPr="00115702">
        <w:rPr>
          <w:rFonts w:cs="Times New Roman"/>
        </w:rPr>
        <w:t>fakt</w:t>
      </w:r>
      <w:r w:rsidR="00527E36" w:rsidRPr="00115702">
        <w:rPr>
          <w:rFonts w:cs="Times New Roman"/>
        </w:rPr>
        <w:t>u</w:t>
      </w:r>
      <w:r w:rsidRPr="00115702">
        <w:rPr>
          <w:rFonts w:cs="Times New Roman"/>
        </w:rPr>
        <w:t>rális</w:t>
      </w:r>
      <w:proofErr w:type="spellEnd"/>
      <w:r w:rsidRPr="00115702">
        <w:rPr>
          <w:rFonts w:cs="Times New Roman"/>
        </w:rPr>
        <w:t xml:space="preserve"> hatások létrehozása,</w:t>
      </w:r>
    </w:p>
    <w:p w14:paraId="603FB11C" w14:textId="77777777" w:rsidR="0079315A" w:rsidRPr="00115702" w:rsidRDefault="0079315A" w:rsidP="0079315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színtani fogalmak ismertetése (fénytani ismeretek, a színek fizikája és fiziológiája, színdinamika, színszimbolika, a színek hatása, fényszínek és testszínek, színkontrasztok, a festékek színnevei),</w:t>
      </w:r>
    </w:p>
    <w:p w14:paraId="2C98759A" w14:textId="628F6DBD" w:rsidR="00A23F09" w:rsidRPr="00115702" w:rsidRDefault="0079315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természeti tárgyak ábrázolása különböző manuális grafikai megoldásokkal</w:t>
      </w:r>
    </w:p>
    <w:p w14:paraId="3371D5C3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EACC67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70B06CD2" w14:textId="04E1EE58" w:rsidR="00A23F09" w:rsidRPr="00115702" w:rsidRDefault="00527E36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Rajzterem</w:t>
      </w:r>
    </w:p>
    <w:p w14:paraId="3B4BB99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6386E0DC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486D32A9" w14:textId="140BC466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203D55F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5E7C4ED7" w14:textId="01BCF674" w:rsidR="00A23F09" w:rsidRPr="00115702" w:rsidRDefault="00BA003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 xml:space="preserve">Üvegfestés, </w:t>
      </w:r>
      <w:proofErr w:type="spellStart"/>
      <w:r w:rsidRPr="00115702">
        <w:rPr>
          <w:rFonts w:cs="Times New Roman"/>
          <w:b/>
        </w:rPr>
        <w:t>ólmozottüveg</w:t>
      </w:r>
      <w:proofErr w:type="spellEnd"/>
      <w:r w:rsidRPr="00115702">
        <w:rPr>
          <w:rFonts w:cs="Times New Roman"/>
          <w:b/>
        </w:rPr>
        <w:t xml:space="preserve"> készítés gyakorlat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136AF5" w:rsidRPr="00115702">
        <w:rPr>
          <w:rFonts w:cs="Times New Roman"/>
          <w:b/>
        </w:rPr>
        <w:t>155</w:t>
      </w:r>
      <w:r w:rsidR="00A23F09" w:rsidRPr="00115702">
        <w:rPr>
          <w:rFonts w:cs="Times New Roman"/>
          <w:b/>
        </w:rPr>
        <w:t xml:space="preserve"> óra/</w:t>
      </w:r>
      <w:r w:rsidR="00136AF5" w:rsidRPr="00115702">
        <w:rPr>
          <w:rFonts w:cs="Times New Roman"/>
          <w:b/>
        </w:rPr>
        <w:t>160</w:t>
      </w:r>
      <w:r w:rsidR="00A23F09" w:rsidRPr="00115702">
        <w:rPr>
          <w:rFonts w:cs="Times New Roman"/>
          <w:b/>
        </w:rPr>
        <w:t xml:space="preserve"> óra*</w:t>
      </w:r>
    </w:p>
    <w:p w14:paraId="61E97C53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55535D69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A335624" w14:textId="57554A9C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főszakképesítéshez kapcsolódik.</w:t>
      </w:r>
    </w:p>
    <w:p w14:paraId="1E7C8A7B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2AD95DA3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39862968" w14:textId="3294497A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Szabadkézi rajz, festés, mintázás, térkonstrukciók kialakítása</w:t>
      </w:r>
    </w:p>
    <w:p w14:paraId="6AEF5D9C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Szakrajzolvasás, értelmezés, szakmai </w:t>
      </w:r>
      <w:proofErr w:type="gramStart"/>
      <w:r w:rsidRPr="00115702">
        <w:rPr>
          <w:rFonts w:cs="Times New Roman"/>
        </w:rPr>
        <w:t>rajz készítés</w:t>
      </w:r>
      <w:proofErr w:type="gramEnd"/>
    </w:p>
    <w:p w14:paraId="7BE719E9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Manuális és elektronikus </w:t>
      </w:r>
      <w:proofErr w:type="gramStart"/>
      <w:r w:rsidRPr="00115702">
        <w:rPr>
          <w:rFonts w:cs="Times New Roman"/>
        </w:rPr>
        <w:t>prezentáció készítés</w:t>
      </w:r>
      <w:proofErr w:type="gramEnd"/>
      <w:r w:rsidRPr="00115702">
        <w:rPr>
          <w:rFonts w:cs="Times New Roman"/>
        </w:rPr>
        <w:t xml:space="preserve">, Prezentációs készség fejlesztése </w:t>
      </w:r>
    </w:p>
    <w:p w14:paraId="6BDA03BE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Szaktörténeti és szakelméleti ismeretek elsajátítása </w:t>
      </w:r>
    </w:p>
    <w:p w14:paraId="25CE72DB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Feladatértelmezés, tervezési ismeretek elsajátítása, alkalmazása a gyakorlatban</w:t>
      </w:r>
    </w:p>
    <w:p w14:paraId="7C190582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Kreativitás, ötletgazdagság, tervezési képesség, fejlődőképesség, motiválhatóság fejlesztése</w:t>
      </w:r>
    </w:p>
    <w:p w14:paraId="66F55724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Szakműhely vagy műterem szakszerű használatának ismerete</w:t>
      </w:r>
    </w:p>
    <w:p w14:paraId="6D1CF749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Alapanyagok, segédanyagok szakszerű felhasználásának elméleti és gyakorlati ismerete</w:t>
      </w:r>
    </w:p>
    <w:p w14:paraId="0B47AB5A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Üvegműves kéziszerszámok használatának gyakorlati ismerete</w:t>
      </w:r>
    </w:p>
    <w:p w14:paraId="57854AAD" w14:textId="77777777" w:rsidR="00BA0033" w:rsidRPr="00115702" w:rsidRDefault="00BA0033" w:rsidP="00BA0033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Üvegmegmunkáló gépek és berendezések használatának elméleti és gyakorlati ismerete</w:t>
      </w:r>
    </w:p>
    <w:p w14:paraId="7ED8F8E3" w14:textId="73FF62C9" w:rsidR="00A23F09" w:rsidRPr="00115702" w:rsidRDefault="00BA0033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Precizitás, kézügyesség, türelem fejlesztése</w:t>
      </w:r>
    </w:p>
    <w:p w14:paraId="277D9F60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64D11D6A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698650E9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60DAEEDB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4A0A3D32" w14:textId="121DBFA9" w:rsidR="00A23F09" w:rsidRPr="00115702" w:rsidRDefault="00BA003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Üvegkompozíció tervezése</w:t>
      </w:r>
    </w:p>
    <w:p w14:paraId="16275E06" w14:textId="77777777" w:rsidR="00BA0033" w:rsidRPr="00115702" w:rsidRDefault="00BA0033" w:rsidP="00BA0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ólmozott üveg műfajának kifejezési sajátosságai, szakmatörténeti, szakelméleti ismeretek</w:t>
      </w:r>
    </w:p>
    <w:p w14:paraId="7F4EDB13" w14:textId="77777777" w:rsidR="00BA0033" w:rsidRPr="00115702" w:rsidRDefault="00BA0033" w:rsidP="00BA0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Színelmélet, szabadkézi rajz, festés</w:t>
      </w:r>
    </w:p>
    <w:p w14:paraId="0F377260" w14:textId="77777777" w:rsidR="00BA0033" w:rsidRPr="00115702" w:rsidRDefault="00BA0033" w:rsidP="00BA0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Feladat meghatározás, értelmezés, forrásanyag és információgyűjtés, inspirációkeresés, koncepció kialakítás</w:t>
      </w:r>
    </w:p>
    <w:p w14:paraId="5D2B73C3" w14:textId="77777777" w:rsidR="00BA0033" w:rsidRPr="00115702" w:rsidRDefault="00BA0033" w:rsidP="00BA0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Látványterv, karton, és szabásminta készítés</w:t>
      </w:r>
    </w:p>
    <w:p w14:paraId="6704E418" w14:textId="77777777" w:rsidR="00BA0033" w:rsidRPr="00115702" w:rsidRDefault="00BA0033" w:rsidP="00BA0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Terv, vázlat, makett, vagy 3D digitális </w:t>
      </w:r>
      <w:proofErr w:type="gramStart"/>
      <w:r w:rsidRPr="00115702">
        <w:rPr>
          <w:rFonts w:cs="Times New Roman"/>
        </w:rPr>
        <w:t>modell készítés</w:t>
      </w:r>
      <w:proofErr w:type="gramEnd"/>
    </w:p>
    <w:p w14:paraId="41AF47E8" w14:textId="77777777" w:rsidR="00BA0033" w:rsidRPr="00115702" w:rsidRDefault="00BA0033" w:rsidP="00BA0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Prezentáció, dokumentáció, portfólió készítés manuális és digitális eszközökkel</w:t>
      </w:r>
    </w:p>
    <w:p w14:paraId="2B968966" w14:textId="6B4DC093" w:rsidR="00A23F09" w:rsidRPr="00115702" w:rsidRDefault="00BA003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Munkafolyamat tervezés, időbeosztás, ütemezés készítés</w:t>
      </w:r>
    </w:p>
    <w:p w14:paraId="20E1C37C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21CDD2" w14:textId="10E0CD7F" w:rsidR="00A23F09" w:rsidRPr="00115702" w:rsidRDefault="005B3A4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Üvegkompozíció készítése és installálása</w:t>
      </w:r>
    </w:p>
    <w:p w14:paraId="42B131A0" w14:textId="77777777" w:rsidR="005B3A45" w:rsidRPr="00115702" w:rsidRDefault="005B3A45" w:rsidP="005B3A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Megfelelő színű és karakterű üvegek összeválogatása, kiszabása</w:t>
      </w:r>
    </w:p>
    <w:p w14:paraId="22C995F4" w14:textId="77777777" w:rsidR="005B3A45" w:rsidRPr="00115702" w:rsidRDefault="005B3A45" w:rsidP="005B3A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Színréteges üvegek használata</w:t>
      </w:r>
    </w:p>
    <w:p w14:paraId="2A8A686A" w14:textId="77777777" w:rsidR="005B3A45" w:rsidRPr="00115702" w:rsidRDefault="005B3A45" w:rsidP="005B3A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Üvegfelület homokfúvása </w:t>
      </w:r>
    </w:p>
    <w:p w14:paraId="1AD47BE2" w14:textId="77777777" w:rsidR="005B3A45" w:rsidRPr="00115702" w:rsidRDefault="005B3A45" w:rsidP="005B3A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Üvegfelület festése, festékbeégetés</w:t>
      </w:r>
    </w:p>
    <w:p w14:paraId="64A14A9E" w14:textId="77777777" w:rsidR="005B3A45" w:rsidRPr="00115702" w:rsidRDefault="005B3A45" w:rsidP="005B3A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Üvegdarabok összeillesztése ólomsínnel </w:t>
      </w:r>
    </w:p>
    <w:p w14:paraId="1AB86E1C" w14:textId="77777777" w:rsidR="005B3A45" w:rsidRPr="00115702" w:rsidRDefault="005B3A45" w:rsidP="005B3A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ólmozás forrasztása, tömítése és merevítése</w:t>
      </w:r>
    </w:p>
    <w:p w14:paraId="3064F26D" w14:textId="77777777" w:rsidR="005B3A45" w:rsidRPr="00115702" w:rsidRDefault="005B3A45" w:rsidP="005B3A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Ólmozott üvegek, részleges vagy teljes javítása</w:t>
      </w:r>
    </w:p>
    <w:p w14:paraId="2BB519AA" w14:textId="77777777" w:rsidR="005B3A45" w:rsidRPr="00115702" w:rsidRDefault="005B3A45" w:rsidP="005B3A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Üvegkompozíció készítése egyéb meleg- vagy hidegmegmunkálással</w:t>
      </w:r>
    </w:p>
    <w:p w14:paraId="5ECABEB9" w14:textId="616B1A52" w:rsidR="00A23F09" w:rsidRPr="00115702" w:rsidRDefault="005B3A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Üvegkompozíció beépítése, elhelyezése keretben vagy egyéb installációban</w:t>
      </w:r>
    </w:p>
    <w:p w14:paraId="64DDB0E6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E6166D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76F739E0" w14:textId="5ED5FE4C" w:rsidR="00A23F09" w:rsidRPr="00115702" w:rsidRDefault="00D70352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Szakműhely, tanterem</w:t>
      </w:r>
    </w:p>
    <w:p w14:paraId="057434E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402D3EA5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66B50D2B" w14:textId="4833DA15" w:rsidR="00A23F09" w:rsidRPr="00115702" w:rsidRDefault="00A23F09" w:rsidP="006A353E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  <w:r w:rsidRPr="00115702">
        <w:rPr>
          <w:rFonts w:cs="Times New Roman"/>
        </w:rPr>
        <w:br w:type="page"/>
      </w:r>
    </w:p>
    <w:p w14:paraId="4AC7273A" w14:textId="77777777" w:rsidR="00A23F09" w:rsidRPr="00115702" w:rsidRDefault="00A23F09" w:rsidP="00A23F09">
      <w:pPr>
        <w:rPr>
          <w:rFonts w:cs="Times New Roman"/>
        </w:rPr>
      </w:pPr>
    </w:p>
    <w:p w14:paraId="5538B888" w14:textId="77777777" w:rsidR="00A23F09" w:rsidRPr="0011570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7C0C18C9" w14:textId="456FF6CA" w:rsidR="00A23F09" w:rsidRPr="00115702" w:rsidRDefault="005B3A45" w:rsidP="00A23F09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11887</w:t>
      </w:r>
      <w:r w:rsidR="00A23F09" w:rsidRPr="00115702">
        <w:rPr>
          <w:rFonts w:cs="Times New Roman"/>
          <w:b/>
          <w:sz w:val="36"/>
        </w:rPr>
        <w:t>-</w:t>
      </w:r>
      <w:r w:rsidRPr="00115702">
        <w:rPr>
          <w:rFonts w:cs="Times New Roman"/>
          <w:b/>
          <w:sz w:val="36"/>
        </w:rPr>
        <w:t>16</w:t>
      </w:r>
      <w:r w:rsidR="00A23F09" w:rsidRPr="00115702">
        <w:rPr>
          <w:rFonts w:cs="Times New Roman"/>
          <w:b/>
          <w:sz w:val="36"/>
        </w:rPr>
        <w:t xml:space="preserve"> azonosító számú</w:t>
      </w:r>
    </w:p>
    <w:p w14:paraId="771FDFFC" w14:textId="5FB0A405" w:rsidR="00A23F09" w:rsidRPr="00115702" w:rsidRDefault="005B3A45" w:rsidP="00A23F09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Kulturális programok és projektek szervezése</w:t>
      </w:r>
    </w:p>
    <w:p w14:paraId="1CE0C840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766F02E8" w14:textId="77777777" w:rsidR="00A23F09" w:rsidRPr="0011570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1BCF7F4F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0253CB73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63B0B4C5" w14:textId="390A461E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t xml:space="preserve">A </w:t>
      </w:r>
      <w:r w:rsidR="00CC0F39" w:rsidRPr="00115702">
        <w:rPr>
          <w:rFonts w:cs="Times New Roman"/>
        </w:rPr>
        <w:t>11887</w:t>
      </w:r>
      <w:r w:rsidRPr="00115702">
        <w:rPr>
          <w:rFonts w:cs="Times New Roman"/>
        </w:rPr>
        <w:t>-</w:t>
      </w:r>
      <w:r w:rsidR="00CC0F39" w:rsidRPr="00115702">
        <w:rPr>
          <w:rFonts w:cs="Times New Roman"/>
        </w:rPr>
        <w:t>16</w:t>
      </w:r>
      <w:r w:rsidRPr="00115702">
        <w:rPr>
          <w:rFonts w:cs="Times New Roman"/>
        </w:rPr>
        <w:t xml:space="preserve"> azonosító számú </w:t>
      </w:r>
      <w:r w:rsidR="00CC0F39" w:rsidRPr="00115702">
        <w:rPr>
          <w:rFonts w:cs="Times New Roman"/>
        </w:rPr>
        <w:t>Kulturális programok és projektek szervezése</w:t>
      </w:r>
      <w:r w:rsidRPr="00115702">
        <w:rPr>
          <w:rFonts w:cs="Times New Roman"/>
        </w:rPr>
        <w:t xml:space="preserve">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0" w:type="auto"/>
        <w:jc w:val="center"/>
        <w:tblInd w:w="-142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91"/>
        <w:gridCol w:w="967"/>
        <w:gridCol w:w="992"/>
      </w:tblGrid>
      <w:tr w:rsidR="00115702" w:rsidRPr="006A353E" w14:paraId="083CBB23" w14:textId="77777777" w:rsidTr="006A353E">
        <w:trPr>
          <w:cantSplit/>
          <w:trHeight w:val="2291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13DA0A" w14:textId="77777777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A06E66" w14:textId="7FD2A41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Projekttervezés és rendezvényszervezés elmélet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EB824CF" w14:textId="04C943C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Projekttervezés és rendezvényszervezés gyakorlat</w:t>
            </w:r>
          </w:p>
        </w:tc>
      </w:tr>
      <w:tr w:rsidR="00115702" w:rsidRPr="006A353E" w14:paraId="65D03BFE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E3DF3F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829D5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9C831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EC03B8F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9A78F6" w14:textId="40E55C85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Rendezvényeket tervez, megvalósít és értékel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F283E" w14:textId="51BA8F9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7B92D" w14:textId="3F09071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FB971FA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B9C46D" w14:textId="13CB277C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Kapcsolatot tart a médiával és egyéb szervezetekkel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15D84" w14:textId="7D16914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D7B94" w14:textId="65D0BE0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DAA5D3B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5688AC" w14:textId="730258AF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Kampányokat szervez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5E3E8" w14:textId="14167C4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528AE" w14:textId="3DAAFEB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C7EBEFB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C77A58" w14:textId="46DA6202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Betartja és betartatja a munkavégzés személyi, tárgyi és szervezési feltételeivel kapcsolatos munkabiztonsági, munka-egészségügyi, tűz és környezetvédelmi követelményeket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D80F8" w14:textId="63FBB36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9A5CD" w14:textId="4A1DBA2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9704046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716067" w14:textId="01D30137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Közreműködik projektpályázatok elkészítésében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C1241" w14:textId="6D732B4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5225A" w14:textId="049ABCA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3E526E6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5E8E6E" w14:textId="05177460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Hozzájárul a megvalósíthatósági tanulmány elkészítéséhez, a projektcélok és a projekt szervezetének kialakításához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AD301" w14:textId="6FD8287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D73F4" w14:textId="52945F4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F2E2C4D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138EBE" w14:textId="15B380E1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Részt vesz a projekt kommunikációs tervének, a partneri kapcsolattartás menetének és a jelentéskészítés rendjének megalkotásában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7F3BA" w14:textId="2263EBE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E0535" w14:textId="6E5D4D7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7EBEC8A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664C41" w14:textId="4D97C9A9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Ellátja a projekttervezéssel összefüggő ügyviteli, nyilvántartási és adminisztrációs feladatokat, kezeli a projektre vonatkozó elektronikus pályázati rendszert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841FC" w14:textId="532048D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861BA" w14:textId="1898126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BF3C5FC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DE3D01" w14:textId="4911871E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Részt vesz a projekt terv szerinti megvalósításában, különös tekintettel az idő- és költségelőirányzatokra, valamint a projekttermék minőségi jellemzőire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72529" w14:textId="4079744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9488C" w14:textId="0E6F5EC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8A9F25E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FF20E7" w14:textId="6189B38B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projektterv szerint elvégzi a rá háruló tevékenységek kivitelezését, illetve a kommunikációs, ügyviteli, nyilvántartási és adminisztrációs feladatokat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DF4EB" w14:textId="76E6956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99B49" w14:textId="46D237D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31C9BC0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C3E515" w14:textId="39C798CF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Részt vesz a </w:t>
            </w:r>
            <w:proofErr w:type="spellStart"/>
            <w:r w:rsidRPr="006A353E">
              <w:rPr>
                <w:rFonts w:cs="Times New Roman"/>
                <w:szCs w:val="24"/>
              </w:rPr>
              <w:t>projektmonitoring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 munkájában, az előrehaladás nyomon követésében a tervtől való eltérés vizsgálatában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7FD72" w14:textId="393E113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2B556" w14:textId="1D26766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837CE4B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8FD6FC" w14:textId="28888515" w:rsidR="007E13D2" w:rsidRPr="006A353E" w:rsidRDefault="007E13D2" w:rsidP="00CC0F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Közreműködik a projekt lezárásában, a projekttermék átadásában, a projekt-tevékenység dokumentálásában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77144" w14:textId="18663E9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127E0" w14:textId="257ADC2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0F8196C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122AEE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5E372" w14:textId="4EC05DA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37756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7C962581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F41215" w14:textId="115D36E9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rendezvények típusai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6A543" w14:textId="015569F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F0249" w14:textId="717C28A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8FF5471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29C385" w14:textId="0E2A09E0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rendezvények személyi és tárgyi feltételei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3E9053" w14:textId="42787E5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36CCF" w14:textId="4331C7B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1650DA92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573ECE" w14:textId="333E7042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Szervezők és közreműködők, koordináció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130D0" w14:textId="7D5AB0E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A7C72" w14:textId="67C6D6E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3EAAE86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DDBDD3" w14:textId="7C348A2C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Rendezvény költségvetési terve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816A0" w14:textId="2E00545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8E332" w14:textId="522F0A3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7B4AA928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361FCC" w14:textId="6FB58FAE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Rendezvény forgatókönyve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EBC23" w14:textId="73C88AD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45B31" w14:textId="71A8104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0905496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4866CD" w14:textId="7D1C707E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Közönségkapcsolati 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CCFAB" w14:textId="0BB69D5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79D14" w14:textId="5785A9B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BD1F9D2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43587A" w14:textId="278EC881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Munkabiztonsági, munka-egészségügyi, tűz és környezetvédelmi előírások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5EFAC" w14:textId="145F40E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891E5" w14:textId="3DCCD29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BFBD877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69DDC2" w14:textId="2DF544BE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Szerzői jogi alapismeretek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D279A" w14:textId="595CDA0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52DC3" w14:textId="75B776B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AAAF826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AC0965" w14:textId="34D35D83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Szerződések jogi alapjai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1626D" w14:textId="2A1A712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9B774" w14:textId="1A5158F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CFF5754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FE8F1C" w14:textId="3A8AD31F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Rendezvény értékelése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5260C" w14:textId="6E0C476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18461" w14:textId="3DCECE8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78F9497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C5E0A5" w14:textId="07FA8E20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Kampányszervezés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7FD72" w14:textId="5C4864B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2E0A5" w14:textId="4992D2A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1A43CF0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445819" w14:textId="27848A02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Médiakapcsolatok kialakítása, sajtóterv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4787E" w14:textId="6651327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F6991" w14:textId="3924F68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59FB0A1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6DD38F" w14:textId="55ED9291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Projekt és projektszervezet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9EA39" w14:textId="161CADF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B34F1" w14:textId="654A24F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27BEBF7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47C589" w14:textId="79662279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Projekttermék/Output, a projekt definiálása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209B0" w14:textId="5E457BE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A7496" w14:textId="2AB062F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B928707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1804AC" w14:textId="69C0A510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Projekttervezés, célkitűzés, tevékenységdiagram, hozzárendelési mátrix, időrendi ütemezés, erőforrás-tervezés, költségvetés, kommunikációs és minőségterv, monitoring és kontrollterv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81F31" w14:textId="1E893A3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16A13" w14:textId="118C37C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4CDB7FD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52D67C" w14:textId="21B3E745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Projektdokumentumok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B1CB3" w14:textId="0DBC17A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8EE11" w14:textId="03E38C5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4856DFC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185ED2" w14:textId="3D517B12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Tervlezárás és kockázatelemzés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A6613" w14:textId="79EB451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A9AD4" w14:textId="51C7791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99FC494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D9406D" w14:textId="60912E02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Nyilvántartás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97462" w14:textId="3C9EE36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2A4D2" w14:textId="36860C9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4B710C3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4B62EC" w14:textId="569146A7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Projektmenedzsment (idő-, költség-, minőség-, emberi erőforrás, kockázat- és kommunikációs menedzsment)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EA391" w14:textId="1E506BB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5D57A" w14:textId="2065D40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00ABBDE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0AFCAF" w14:textId="09C2CEBE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A353E">
              <w:rPr>
                <w:rFonts w:cs="Times New Roman"/>
                <w:szCs w:val="24"/>
              </w:rPr>
              <w:t>Projektmonitoring</w:t>
            </w:r>
            <w:proofErr w:type="spell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C7201" w14:textId="118208F2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E858D" w14:textId="25B9340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BF9BBA9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D60997" w14:textId="04823316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Nyomon követési eljárások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ACCCF" w14:textId="11EE7F4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FEAB5" w14:textId="1200A71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66D748E4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A10A8C" w14:textId="0AD99B3F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Eltérések elemzése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E99FE" w14:textId="59257B1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665F1" w14:textId="43C392B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56C4D82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144CA9" w14:textId="76288FA1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Beavatkozások meghatározása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DD692" w14:textId="0D1AF97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D7D86" w14:textId="3CE3334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9AEEEDF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62FCB" w14:textId="12617656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Szállítók és közbeszerzés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46819" w14:textId="400569DB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A4966" w14:textId="78E1D701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1804E9B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6CE4C0" w14:textId="08A4A46A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Szerződéskötés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098C1" w14:textId="41D5DFD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0F963" w14:textId="44FA24C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AB590B2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544BA7" w14:textId="647EC195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Főbb hazai és európai uniós alapok, alapkezelők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71A1D" w14:textId="4B62046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19936" w14:textId="0A4F543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681340D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09AB86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613E3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5D976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60A5B0E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B6966A" w14:textId="7CAC1B07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5231E" w14:textId="7195E06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12219" w14:textId="1DCE381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ECADD48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54079E" w14:textId="72FD719A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Verbális és nonverbális kommunikáció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528F1" w14:textId="7B88B4BE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78A7" w14:textId="024C31B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796F1A4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980D4A" w14:textId="7114C999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Motivációs és meggyőzési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2ACB8" w14:textId="205E53F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8EAB5" w14:textId="61CA010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852217D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C0F540" w14:textId="1E22AEC7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Prezentációs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D5577" w14:textId="1638CC6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49F6E" w14:textId="6219230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A24CC0C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DB99AB" w14:textId="29C5B1E6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Jelentéskészítés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3061E" w14:textId="20468CF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E944D" w14:textId="4D99987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5E48789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220D27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F884E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CEAFB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2E12165C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308017" w14:textId="31514189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ECCB8" w14:textId="5DC7F4F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08AEF" w14:textId="1B5D276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3122195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F09431" w14:textId="6B9DB5BE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1BF94" w14:textId="1C52197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F738F" w14:textId="14A86D6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6BBFB55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9F152B" w14:textId="5F2C2A34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Rugalmasság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BC366" w14:textId="5B0E419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40368" w14:textId="2DAC5A3A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362A769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A5AA99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E6455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BE5ED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79992F66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BD4A33" w14:textId="773D0D62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Nyitott hozzáállás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46550" w14:textId="4CF7E440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F7F49" w14:textId="725B13FF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7E7C59E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BC4C74" w14:textId="19DF009E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DB404" w14:textId="5CFC3846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FC7EE" w14:textId="528DEE18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3679E3D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951EE9" w14:textId="613CCF59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F8252" w14:textId="5307CB24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76E09" w14:textId="08E3172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A5E04AD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2E44C1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07B9A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29477" w14:textId="77777777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1DA5D2C4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E62E1A" w14:textId="0F4217A6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35956" w14:textId="7591E93C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7136E" w14:textId="79AD89E5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8629D08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935F13" w14:textId="660F568B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34CBF" w14:textId="7577F6F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40425" w14:textId="164A9E8D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6A353E" w:rsidRPr="006A353E" w14:paraId="4D9A7713" w14:textId="77777777" w:rsidTr="006A353E">
        <w:trPr>
          <w:trHeight w:val="255"/>
          <w:jc w:val="center"/>
        </w:trPr>
        <w:tc>
          <w:tcPr>
            <w:tcW w:w="5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2F17B2" w14:textId="3A4A514F" w:rsidR="007E13D2" w:rsidRPr="006A353E" w:rsidRDefault="007E13D2" w:rsidP="006421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CCEB2" w14:textId="501E0569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263FF" w14:textId="2AC27273" w:rsidR="007E13D2" w:rsidRPr="006A353E" w:rsidRDefault="007E13D2" w:rsidP="006A35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</w:tbl>
    <w:p w14:paraId="39D6FEAD" w14:textId="77777777" w:rsidR="00A23F09" w:rsidRPr="00115702" w:rsidRDefault="00A23F09" w:rsidP="00A23F09">
      <w:pPr>
        <w:rPr>
          <w:rFonts w:cs="Times New Roman"/>
        </w:rPr>
      </w:pPr>
    </w:p>
    <w:p w14:paraId="07F50679" w14:textId="77777777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5E05F858" w14:textId="0F5D176D" w:rsidR="00A23F09" w:rsidRPr="00115702" w:rsidRDefault="00D2712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Projektt</w:t>
      </w:r>
      <w:r w:rsidR="00845618" w:rsidRPr="00115702">
        <w:rPr>
          <w:rFonts w:cs="Times New Roman"/>
          <w:b/>
        </w:rPr>
        <w:t xml:space="preserve">ervezés és </w:t>
      </w:r>
      <w:r w:rsidRPr="00115702">
        <w:rPr>
          <w:rFonts w:cs="Times New Roman"/>
          <w:b/>
        </w:rPr>
        <w:t>rendezvényszervezés elmélet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7E19EC" w:rsidRPr="00115702">
        <w:rPr>
          <w:rFonts w:cs="Times New Roman"/>
          <w:b/>
        </w:rPr>
        <w:t>67</w:t>
      </w:r>
      <w:r w:rsidR="00A23F09" w:rsidRPr="00115702">
        <w:rPr>
          <w:rFonts w:cs="Times New Roman"/>
          <w:b/>
        </w:rPr>
        <w:t xml:space="preserve"> óra/</w:t>
      </w:r>
      <w:r w:rsidR="007E19EC" w:rsidRPr="00115702">
        <w:rPr>
          <w:rFonts w:cs="Times New Roman"/>
          <w:b/>
        </w:rPr>
        <w:t>0</w:t>
      </w:r>
      <w:r w:rsidR="00A23F09" w:rsidRPr="00115702">
        <w:rPr>
          <w:rFonts w:cs="Times New Roman"/>
          <w:b/>
        </w:rPr>
        <w:t xml:space="preserve"> óra*</w:t>
      </w:r>
    </w:p>
    <w:p w14:paraId="26151E23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1331FA3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F58A6C1" w14:textId="25FAFE2B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tantárgy az </w:t>
      </w:r>
      <w:bookmarkStart w:id="9" w:name="_Hlk505981603"/>
      <w:r w:rsidR="00D27126" w:rsidRPr="00115702">
        <w:rPr>
          <w:rFonts w:cs="Times New Roman"/>
        </w:rPr>
        <w:t xml:space="preserve">51 345 02 </w:t>
      </w:r>
      <w:r w:rsidR="00845618" w:rsidRPr="00115702">
        <w:rPr>
          <w:rFonts w:cs="Times New Roman"/>
        </w:rPr>
        <w:t xml:space="preserve">Képző- és </w:t>
      </w:r>
      <w:r w:rsidR="00D27126" w:rsidRPr="00115702">
        <w:rPr>
          <w:rFonts w:cs="Times New Roman"/>
        </w:rPr>
        <w:t xml:space="preserve">iparművészeti </w:t>
      </w:r>
      <w:r w:rsidR="00845618" w:rsidRPr="00115702">
        <w:rPr>
          <w:rFonts w:cs="Times New Roman"/>
        </w:rPr>
        <w:t>program- és projektszervező</w:t>
      </w:r>
      <w:r w:rsidRPr="00115702">
        <w:rPr>
          <w:rFonts w:cs="Times New Roman"/>
        </w:rPr>
        <w:t xml:space="preserve"> </w:t>
      </w:r>
      <w:bookmarkEnd w:id="9"/>
      <w:r w:rsidR="006A353E" w:rsidRPr="006A353E">
        <w:rPr>
          <w:rFonts w:cs="Times New Roman"/>
        </w:rPr>
        <w:t>mellék-</w:t>
      </w:r>
      <w:r w:rsidRPr="00115702">
        <w:rPr>
          <w:rFonts w:cs="Times New Roman"/>
        </w:rPr>
        <w:t>szakképesítéshez kapcsolódik.</w:t>
      </w:r>
    </w:p>
    <w:p w14:paraId="070242B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CC5F8AF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733427EE" w14:textId="599F9306" w:rsidR="00A23F09" w:rsidRPr="00115702" w:rsidRDefault="00B538FA" w:rsidP="001F45C7">
      <w:pPr>
        <w:spacing w:after="0"/>
        <w:ind w:left="426"/>
        <w:jc w:val="left"/>
        <w:rPr>
          <w:rFonts w:cs="Times New Roman"/>
        </w:rPr>
      </w:pPr>
      <w:r w:rsidRPr="00115702">
        <w:rPr>
          <w:rFonts w:cs="Times New Roman"/>
        </w:rPr>
        <w:t>A tantárgy célja, hogy a tanuló képessé váljon hazai és nemzetközi projektpályázatok elkészítésére és lebonyolítására, projektcélok meghatározására, képes legyen közreműködni a gyakorlati munkafolyamatok szakaszokra bontásában, erőforrások és mérföldkövek megtervezésében, projektfeladatok megvalósításában. A tanuló ismerje meg a projekttervezéssel és lebonyolítással összefüggő ügyviteli, nyilvántartási és adminisztrációs feladatokat.</w:t>
      </w:r>
      <w:r w:rsidR="007E19EC" w:rsidRPr="00115702">
        <w:rPr>
          <w:rFonts w:cs="Times New Roman"/>
        </w:rPr>
        <w:t xml:space="preserve"> A tantárgy célja az is, hogy a tanulók megtanulják a rendezvényszervezés alapvető ismereteit, módszereit, legyen rálátásuk a rendezvényszervezést meghatározó jogi szabályozásra, váljanak képessé kisrendezvények és kulturális programok megtervezésére. Ismerjék meg a marketing alapjait, tervezési feladatait, váljanak képessé egy művészeti tematikájú kisrendezvény megvalósításáért indított kampány megszervezésére.</w:t>
      </w:r>
    </w:p>
    <w:p w14:paraId="077D3E68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32ECCB19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7E2E2041" w14:textId="77777777" w:rsidR="007E19EC" w:rsidRPr="00115702" w:rsidRDefault="007E19EC" w:rsidP="001F45C7">
      <w:pPr>
        <w:spacing w:after="0"/>
        <w:rPr>
          <w:rFonts w:cs="Times New Roman"/>
        </w:rPr>
      </w:pPr>
      <w:r w:rsidRPr="00115702">
        <w:rPr>
          <w:rFonts w:cs="Times New Roman"/>
        </w:rPr>
        <w:t>Magyar nyelv és irodalom</w:t>
      </w:r>
    </w:p>
    <w:p w14:paraId="3EC72F5A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A5CDF1C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57E825DD" w14:textId="5D0E60DF" w:rsidR="00A23F09" w:rsidRPr="00115702" w:rsidRDefault="00B538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A projekt jellemzői, projektciklus-menedzsment</w:t>
      </w:r>
    </w:p>
    <w:p w14:paraId="53379B2C" w14:textId="77777777" w:rsidR="00B538FA" w:rsidRPr="00115702" w:rsidRDefault="00B538FA" w:rsidP="00B538FA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A projekt és jellemzői</w:t>
      </w:r>
    </w:p>
    <w:p w14:paraId="1748D7C1" w14:textId="77777777" w:rsidR="00B538FA" w:rsidRPr="00115702" w:rsidRDefault="00B538FA" w:rsidP="00B538FA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Projekttervezés fázisai, projektciklus-menedzsment (PCM)</w:t>
      </w:r>
    </w:p>
    <w:p w14:paraId="6089C8C0" w14:textId="77777777" w:rsidR="00B538FA" w:rsidRPr="00115702" w:rsidRDefault="00B538FA" w:rsidP="00B538FA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Projekt és projektszervezet</w:t>
      </w:r>
    </w:p>
    <w:p w14:paraId="20E74C16" w14:textId="77777777" w:rsidR="00B538FA" w:rsidRPr="00115702" w:rsidRDefault="00B538FA" w:rsidP="00B538FA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Projektstandard, projekt életgörbéje és fázisai</w:t>
      </w:r>
    </w:p>
    <w:p w14:paraId="645EB5C4" w14:textId="77777777" w:rsidR="00B538FA" w:rsidRPr="00115702" w:rsidRDefault="00B538FA" w:rsidP="00B538FA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Információgyűjtés</w:t>
      </w:r>
    </w:p>
    <w:p w14:paraId="00017052" w14:textId="20700EE0" w:rsidR="00A23F09" w:rsidRPr="00115702" w:rsidRDefault="00B538FA" w:rsidP="00B538FA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-</w:t>
      </w:r>
      <w:r w:rsidRPr="00115702">
        <w:rPr>
          <w:rFonts w:cs="Times New Roman"/>
        </w:rPr>
        <w:tab/>
        <w:t>Projekttel összefüggő szakmai nyelv használata</w:t>
      </w:r>
    </w:p>
    <w:p w14:paraId="523EB5E1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D46C81" w14:textId="52986F49" w:rsidR="00A23F09" w:rsidRPr="00115702" w:rsidRDefault="00B538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Programozás, azonosítás, tervezés</w:t>
      </w:r>
    </w:p>
    <w:p w14:paraId="7287F242" w14:textId="12691AC7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Vevők, érdekelt felek, illetve jogszabályi és más normatív előírások</w:t>
      </w:r>
    </w:p>
    <w:p w14:paraId="6465D213" w14:textId="700D1D05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Igényfelmérés, megvalósíthatóság</w:t>
      </w:r>
    </w:p>
    <w:p w14:paraId="313905BC" w14:textId="67CC867E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Projekttermék/Output, a projekt definiálása</w:t>
      </w:r>
    </w:p>
    <w:p w14:paraId="739DC72C" w14:textId="6CFD89FF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Projekttervezés, célkitűzés, tevékenységdiagram, hozzárendelési mátrix, időrendi ütemezés, erőforrás-tervezés, költségvetés, kommunikációs és minőségterv, monitoring és kontrollterv</w:t>
      </w:r>
    </w:p>
    <w:p w14:paraId="06EEE6F0" w14:textId="13131945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„Kritikus út”</w:t>
      </w:r>
    </w:p>
    <w:p w14:paraId="161E33B9" w14:textId="4719CE07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Projektdokumentumok</w:t>
      </w:r>
    </w:p>
    <w:p w14:paraId="1FB2EBF8" w14:textId="33969985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Tervlezárás és kockázatelemzés</w:t>
      </w:r>
    </w:p>
    <w:p w14:paraId="2E133F91" w14:textId="44C4BC13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Projekttervek jóváhagyása</w:t>
      </w:r>
    </w:p>
    <w:p w14:paraId="652B8D52" w14:textId="5B5755E6" w:rsidR="00A23F09" w:rsidRPr="00115702" w:rsidRDefault="00B538FA" w:rsidP="007E19EC">
      <w:pPr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115702">
        <w:rPr>
          <w:rFonts w:cs="Times New Roman"/>
        </w:rPr>
        <w:t>Nyilvántartás</w:t>
      </w:r>
    </w:p>
    <w:p w14:paraId="6B2709C9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D9646B" w14:textId="13D9D459" w:rsidR="00A23F09" w:rsidRPr="00115702" w:rsidRDefault="00B538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Megvalósítás és kontroll</w:t>
      </w:r>
    </w:p>
    <w:p w14:paraId="09ED7B7A" w14:textId="72EFE2A9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Projektmenedzsment (idő-, költség-, minőség-, emberi erőforrás, kockázat- és kommunikációs menedzsment)</w:t>
      </w:r>
    </w:p>
    <w:p w14:paraId="76A6B7E8" w14:textId="1FAB4891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15702">
        <w:rPr>
          <w:rFonts w:cs="Times New Roman"/>
        </w:rPr>
        <w:t>Projektmonitoring</w:t>
      </w:r>
      <w:proofErr w:type="spellEnd"/>
    </w:p>
    <w:p w14:paraId="74EA2F25" w14:textId="7BE67D4D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Nyomon követési eljárások</w:t>
      </w:r>
    </w:p>
    <w:p w14:paraId="571FA5FC" w14:textId="7707E4AF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Beavatkozások meghatározása</w:t>
      </w:r>
    </w:p>
    <w:p w14:paraId="742FA503" w14:textId="4ED0C5F3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Szállítók és közbeszerzés</w:t>
      </w:r>
    </w:p>
    <w:p w14:paraId="62DA5694" w14:textId="58F983AC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Szerződéskötés </w:t>
      </w:r>
    </w:p>
    <w:p w14:paraId="6D385A95" w14:textId="06BADF71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Projekttel összefüggő szakmai nyelv használata</w:t>
      </w:r>
    </w:p>
    <w:p w14:paraId="699B28E9" w14:textId="4F03FA2B" w:rsidR="00A23F09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Információgyűjtés</w:t>
      </w:r>
    </w:p>
    <w:p w14:paraId="66A117FD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7D67E9" w14:textId="5B761F54" w:rsidR="00A23F09" w:rsidRPr="00115702" w:rsidRDefault="00B538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 xml:space="preserve">Értékelés és </w:t>
      </w:r>
      <w:r w:rsidR="007E19EC" w:rsidRPr="00115702">
        <w:rPr>
          <w:rFonts w:cs="Times New Roman"/>
          <w:b/>
          <w:i/>
        </w:rPr>
        <w:t>projekt</w:t>
      </w:r>
      <w:r w:rsidRPr="00115702">
        <w:rPr>
          <w:rFonts w:cs="Times New Roman"/>
          <w:b/>
          <w:i/>
        </w:rPr>
        <w:t>zárás</w:t>
      </w:r>
    </w:p>
    <w:p w14:paraId="1C2E5B49" w14:textId="18481866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Nyomon követési eljárások</w:t>
      </w:r>
    </w:p>
    <w:p w14:paraId="3970C641" w14:textId="606648A5" w:rsidR="00B538FA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Eltérések elemzése</w:t>
      </w:r>
    </w:p>
    <w:p w14:paraId="5EDC8A37" w14:textId="7A7375CB" w:rsidR="00A23F09" w:rsidRPr="00115702" w:rsidRDefault="00B538FA" w:rsidP="007E1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Projekttervezési és menedzsment dokumentumok, formanyomtatványok, jelentéskészítés</w:t>
      </w:r>
    </w:p>
    <w:p w14:paraId="0C6E7153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AF4FB3" w14:textId="6ACEE2F4" w:rsidR="00A23F09" w:rsidRPr="00115702" w:rsidRDefault="00B538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Pályázatírás</w:t>
      </w:r>
    </w:p>
    <w:p w14:paraId="3817C4D5" w14:textId="71E6E60C" w:rsidR="00A23F09" w:rsidRPr="00115702" w:rsidRDefault="00B538F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pályázatírás elméleti alapjai, uniós és hazai források</w:t>
      </w:r>
    </w:p>
    <w:p w14:paraId="42143C97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E6E7EA" w14:textId="796B4B23" w:rsidR="00A23F09" w:rsidRPr="00115702" w:rsidRDefault="00D271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Rendezvénytípusok és feltételek</w:t>
      </w:r>
    </w:p>
    <w:p w14:paraId="6F5BA8E3" w14:textId="12BB94C2" w:rsidR="00A23F09" w:rsidRPr="00115702" w:rsidRDefault="00D27126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rendezvény</w:t>
      </w:r>
      <w:r w:rsidR="00AA2B60" w:rsidRPr="00115702">
        <w:rPr>
          <w:rFonts w:cs="Times New Roman"/>
        </w:rPr>
        <w:t xml:space="preserve">ek </w:t>
      </w:r>
      <w:r w:rsidRPr="00115702">
        <w:rPr>
          <w:rFonts w:cs="Times New Roman"/>
        </w:rPr>
        <w:t>típusai, a kisrendezvények feltételei</w:t>
      </w:r>
    </w:p>
    <w:p w14:paraId="37EF9C43" w14:textId="515582AF" w:rsidR="00D27126" w:rsidRPr="00115702" w:rsidRDefault="00D27126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Konfliktuskezelő technikák</w:t>
      </w:r>
    </w:p>
    <w:p w14:paraId="2A6B051A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AF91EE" w14:textId="48C3586B" w:rsidR="00A23F09" w:rsidRPr="00115702" w:rsidRDefault="00AA2B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Jogi alapok</w:t>
      </w:r>
    </w:p>
    <w:p w14:paraId="787E4F58" w14:textId="15045D1C" w:rsidR="00A23F09" w:rsidRPr="00115702" w:rsidRDefault="00AA2B60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rendezvényszervezés jogi alapjai: Munkabiztonsági, munka-egészségügyi, tűz és környezetvédelmi előírások</w:t>
      </w:r>
    </w:p>
    <w:p w14:paraId="6374AFEB" w14:textId="673D7625" w:rsidR="00AA2B60" w:rsidRPr="00115702" w:rsidRDefault="00AA2B60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Szerzői jogi alapismeretek, szerződések jogi alapjai</w:t>
      </w:r>
    </w:p>
    <w:p w14:paraId="20B6D4C9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0DF990" w14:textId="54741437" w:rsidR="00A23F09" w:rsidRPr="00115702" w:rsidRDefault="00AA2B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Rendezvényi költségvetés és forgatókönyv készítés</w:t>
      </w:r>
    </w:p>
    <w:p w14:paraId="011749EF" w14:textId="77777777" w:rsidR="00AA2B60" w:rsidRPr="00115702" w:rsidRDefault="00AA2B60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Rendezvények költségei</w:t>
      </w:r>
    </w:p>
    <w:p w14:paraId="302BDB49" w14:textId="66B181A8" w:rsidR="00A23F09" w:rsidRPr="00115702" w:rsidRDefault="00AA2B60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Költségvetés készítése </w:t>
      </w:r>
    </w:p>
    <w:p w14:paraId="7A13E951" w14:textId="3855EA60" w:rsidR="00AA2B60" w:rsidRPr="00115702" w:rsidRDefault="00AA2B60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forgatókönyv</w:t>
      </w:r>
    </w:p>
    <w:p w14:paraId="1D884E6C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3542FA" w14:textId="5CA24AB1" w:rsidR="00A23F09" w:rsidRPr="00115702" w:rsidRDefault="00AA2B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Közönségkapcsolat és marketingkommunikáció</w:t>
      </w:r>
    </w:p>
    <w:p w14:paraId="43573E12" w14:textId="07B00023" w:rsidR="00A23F09" w:rsidRPr="00115702" w:rsidRDefault="00AA2B60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közönségkapcsolati munka alapjai</w:t>
      </w:r>
    </w:p>
    <w:p w14:paraId="4F9DA8EF" w14:textId="0FAC05A2" w:rsidR="00AA2B60" w:rsidRPr="00115702" w:rsidRDefault="00AA2B60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marketing alapjai</w:t>
      </w:r>
    </w:p>
    <w:p w14:paraId="6582748A" w14:textId="22A9D5F2" w:rsidR="00AA2B60" w:rsidRPr="00115702" w:rsidRDefault="00AA2B60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Médiakapcsolatok kialakítása, kampányszervezés</w:t>
      </w:r>
    </w:p>
    <w:p w14:paraId="04F51CCC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835C2B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4F7DF326" w14:textId="00DE9D3F" w:rsidR="00A23F09" w:rsidRPr="00115702" w:rsidRDefault="0099799B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Tanterem, szaktanterem</w:t>
      </w:r>
    </w:p>
    <w:p w14:paraId="6FC318C6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4A430280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07C3C7E3" w14:textId="6E11BE88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7CD80BB4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0745FA18" w14:textId="77777777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22982E62" w14:textId="7C604E74" w:rsidR="00A23F09" w:rsidRPr="00115702" w:rsidRDefault="00B538F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 xml:space="preserve">Projekttervezés és </w:t>
      </w:r>
      <w:r w:rsidR="004A117F" w:rsidRPr="00115702">
        <w:rPr>
          <w:rFonts w:cs="Times New Roman"/>
          <w:b/>
        </w:rPr>
        <w:t>rendezvényszervezés</w:t>
      </w:r>
      <w:r w:rsidRPr="00115702">
        <w:rPr>
          <w:rFonts w:cs="Times New Roman"/>
          <w:b/>
        </w:rPr>
        <w:t xml:space="preserve"> gyakorlat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572CE7" w:rsidRPr="00115702">
        <w:rPr>
          <w:rFonts w:cs="Times New Roman"/>
          <w:b/>
        </w:rPr>
        <w:t>67</w:t>
      </w:r>
      <w:r w:rsidR="00A23F09" w:rsidRPr="00115702">
        <w:rPr>
          <w:rFonts w:cs="Times New Roman"/>
          <w:b/>
        </w:rPr>
        <w:t xml:space="preserve"> óra/</w:t>
      </w:r>
      <w:r w:rsidR="00572CE7" w:rsidRPr="00115702">
        <w:rPr>
          <w:rFonts w:cs="Times New Roman"/>
          <w:b/>
        </w:rPr>
        <w:t>0</w:t>
      </w:r>
      <w:r w:rsidR="00A23F09" w:rsidRPr="00115702">
        <w:rPr>
          <w:rFonts w:cs="Times New Roman"/>
          <w:b/>
        </w:rPr>
        <w:t xml:space="preserve"> óra*</w:t>
      </w:r>
    </w:p>
    <w:p w14:paraId="433819E7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5A468483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5E568E5F" w14:textId="3823A23F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tantárgy az </w:t>
      </w:r>
      <w:r w:rsidR="00945126" w:rsidRPr="00115702">
        <w:rPr>
          <w:rFonts w:cs="Times New Roman"/>
        </w:rPr>
        <w:t>51 345 02 Képző- és iparművészeti program- és projektszervező</w:t>
      </w:r>
      <w:r w:rsidRPr="00115702">
        <w:rPr>
          <w:rFonts w:cs="Times New Roman"/>
        </w:rPr>
        <w:t xml:space="preserve"> </w:t>
      </w:r>
      <w:r w:rsidR="006A353E" w:rsidRPr="006A353E">
        <w:rPr>
          <w:rFonts w:cs="Times New Roman"/>
        </w:rPr>
        <w:t>mellék-</w:t>
      </w:r>
      <w:r w:rsidRPr="00115702">
        <w:rPr>
          <w:rFonts w:cs="Times New Roman"/>
        </w:rPr>
        <w:t>szakképesítéshez kapcsolódik.</w:t>
      </w:r>
    </w:p>
    <w:p w14:paraId="39A0CB39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68A11515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11F5FCE7" w14:textId="1835A110" w:rsidR="00A23F09" w:rsidRPr="00115702" w:rsidRDefault="00945126" w:rsidP="0099799B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célja, hogy a tanuló elsajátítsa a projekttervezéssel és lebonyolítással összefüggő ügyviteli, nyilvántartási és adminisztrációs feladatokat. Képes legyen ellátni a projekttervezéssel és lebonyolítással összefüggő ügyviteli, nyilvántartási és adminisztrációs feladatokat, kezelni a projektre vonatkozó elektronikus pályázati rendszert.</w:t>
      </w:r>
      <w:r w:rsidR="00D14CA5" w:rsidRPr="00115702">
        <w:rPr>
          <w:rFonts w:cs="Times New Roman"/>
        </w:rPr>
        <w:t xml:space="preserve"> A tanulók gyakorlatban elsajátítsák a rendezvényszervezés alapvető ismereteit, módszereit, váljanak képessé rendezvény-forgatókönyv és költségvetés készítésére, kulturális programok megtervezésére. </w:t>
      </w:r>
      <w:r w:rsidR="0099799B" w:rsidRPr="00115702">
        <w:rPr>
          <w:rFonts w:cs="Times New Roman"/>
        </w:rPr>
        <w:t>Marketing alapismereteik birtokában legyenek képesek egy kulturális célú kampány megszervezésére.</w:t>
      </w:r>
    </w:p>
    <w:p w14:paraId="3112A51A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24F3D634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51FEC525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0D88631C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444EEDBB" w14:textId="118D9398" w:rsidR="00A23F09" w:rsidRPr="00115702" w:rsidRDefault="009451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A projekttervezés gyakorlata</w:t>
      </w:r>
    </w:p>
    <w:p w14:paraId="5EBF9E1D" w14:textId="5FBBE61B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igényfelmérés módszerei</w:t>
      </w:r>
    </w:p>
    <w:p w14:paraId="7821AD6D" w14:textId="0CDBB984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megvalósíthatósági tanulmány készítésének módszerei</w:t>
      </w:r>
    </w:p>
    <w:p w14:paraId="3F072835" w14:textId="66169DE2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Projekttervezési és menedzsment dokumentumok, formanyomtatványok, irat- és szerződésminták értelmezése és kitöltése</w:t>
      </w:r>
    </w:p>
    <w:p w14:paraId="109E4B9A" w14:textId="77777777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Projekttervezés</w:t>
      </w:r>
    </w:p>
    <w:p w14:paraId="23C71E53" w14:textId="77777777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Célkitűzés (célfa, problémafa) </w:t>
      </w:r>
    </w:p>
    <w:p w14:paraId="28E325A7" w14:textId="77777777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Tevékenységdiagram</w:t>
      </w:r>
    </w:p>
    <w:p w14:paraId="2D2846CB" w14:textId="77777777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Hozzárendelési mátrix, logikai keretmátrix</w:t>
      </w:r>
    </w:p>
    <w:p w14:paraId="7D30AC63" w14:textId="77777777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Időrendi ütemezés (</w:t>
      </w:r>
      <w:proofErr w:type="spellStart"/>
      <w:r w:rsidRPr="00115702">
        <w:rPr>
          <w:rFonts w:cs="Times New Roman"/>
        </w:rPr>
        <w:t>Gantt</w:t>
      </w:r>
      <w:proofErr w:type="spellEnd"/>
      <w:r w:rsidRPr="00115702">
        <w:rPr>
          <w:rFonts w:cs="Times New Roman"/>
        </w:rPr>
        <w:t>)</w:t>
      </w:r>
    </w:p>
    <w:p w14:paraId="4F525F94" w14:textId="77777777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Erőforrás-tervezés (költségvetés, </w:t>
      </w:r>
      <w:proofErr w:type="spellStart"/>
      <w:r w:rsidRPr="00115702">
        <w:rPr>
          <w:rFonts w:cs="Times New Roman"/>
        </w:rPr>
        <w:t>stakeholder-elemzés</w:t>
      </w:r>
      <w:proofErr w:type="spellEnd"/>
      <w:r w:rsidRPr="00115702">
        <w:rPr>
          <w:rFonts w:cs="Times New Roman"/>
        </w:rPr>
        <w:t>)</w:t>
      </w:r>
    </w:p>
    <w:p w14:paraId="2629964C" w14:textId="77777777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Kommunikációs és minőségterv </w:t>
      </w:r>
    </w:p>
    <w:p w14:paraId="247799CF" w14:textId="77777777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Monitoring és kontrollterv dokumentumai </w:t>
      </w:r>
    </w:p>
    <w:p w14:paraId="1B545685" w14:textId="0BF695B3" w:rsidR="00945126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„Kritikus út” kiszámítása</w:t>
      </w:r>
    </w:p>
    <w:p w14:paraId="4536A848" w14:textId="7201D27B" w:rsidR="00A23F09" w:rsidRPr="00115702" w:rsidRDefault="0094512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Kockázatelemzés módszerei</w:t>
      </w:r>
    </w:p>
    <w:p w14:paraId="2EF6F663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E2A912" w14:textId="0DC8C536" w:rsidR="00A23F09" w:rsidRPr="00115702" w:rsidRDefault="00A66D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A projektmenedzsment gyakorlata</w:t>
      </w:r>
    </w:p>
    <w:p w14:paraId="30E06B4E" w14:textId="5CF2C232" w:rsidR="00A66D46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Nyilvántartás</w:t>
      </w:r>
    </w:p>
    <w:p w14:paraId="2C815AF1" w14:textId="2B63896B" w:rsidR="00A66D46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Projektmenedzsment (idő-, költség-, minőség-, emberi erőforrás, kockázat- és kommunikációs menedzsment) dokumentumai</w:t>
      </w:r>
    </w:p>
    <w:p w14:paraId="798A8D97" w14:textId="40E8DAB9" w:rsidR="00A66D46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15702">
        <w:rPr>
          <w:rFonts w:cs="Times New Roman"/>
        </w:rPr>
        <w:t>Projektmonitoring</w:t>
      </w:r>
      <w:proofErr w:type="spellEnd"/>
      <w:r w:rsidRPr="00115702">
        <w:rPr>
          <w:rFonts w:cs="Times New Roman"/>
        </w:rPr>
        <w:t>, nyomon követési eljárások és beavatkozások gyakorlata</w:t>
      </w:r>
    </w:p>
    <w:p w14:paraId="5366C2FB" w14:textId="0F8A029D" w:rsidR="00A66D46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Szerződéskötés mintadokumentumai</w:t>
      </w:r>
    </w:p>
    <w:p w14:paraId="2852EB08" w14:textId="27A42BD5" w:rsidR="00A66D46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Információgyűjtés és rendszerezés    </w:t>
      </w:r>
    </w:p>
    <w:p w14:paraId="1E4FB95B" w14:textId="490C6671" w:rsidR="00A23F09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Projekttervezési és menedzsment dokumentumok, formanyomtatványok, irat- és szerződésminták</w:t>
      </w:r>
    </w:p>
    <w:p w14:paraId="683859E5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8697D2" w14:textId="17645A96" w:rsidR="00A23F09" w:rsidRPr="00115702" w:rsidRDefault="00A66D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Pályázatírás</w:t>
      </w:r>
    </w:p>
    <w:p w14:paraId="4F87FA21" w14:textId="541080DF" w:rsidR="00A66D46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Hazai és uniós pályázatok rendszere</w:t>
      </w:r>
    </w:p>
    <w:p w14:paraId="2E93B61B" w14:textId="254AF9A2" w:rsidR="00A66D46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Az elektronikus pályázati rendszerek sajátosságai</w:t>
      </w:r>
    </w:p>
    <w:p w14:paraId="4CCF16A9" w14:textId="6BF46F94" w:rsidR="00A23F09" w:rsidRPr="00115702" w:rsidRDefault="00A66D46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pályázatírás módszertana</w:t>
      </w:r>
    </w:p>
    <w:p w14:paraId="5AE5FAD2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A51E45" w14:textId="03C85EE8" w:rsidR="00A23F09" w:rsidRPr="00115702" w:rsidRDefault="00A66D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A projektet támogató szoftverek használata</w:t>
      </w:r>
    </w:p>
    <w:p w14:paraId="2CC78C04" w14:textId="77777777" w:rsidR="00A66D46" w:rsidRPr="00115702" w:rsidRDefault="00A66D46" w:rsidP="00A66D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 xml:space="preserve">A projekttervezést és megvalósítást támogató szoftverek használata  </w:t>
      </w:r>
    </w:p>
    <w:p w14:paraId="279D3BE6" w14:textId="1CF8FDB7" w:rsidR="00A23F09" w:rsidRPr="00115702" w:rsidRDefault="00A66D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Projekttervezési és menedzsment dokumentumok, formanyomtatványok, irat- és szerződésminták értelmezése és kitöltése</w:t>
      </w:r>
    </w:p>
    <w:p w14:paraId="172A273B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0FC0B1" w14:textId="70B94B88" w:rsidR="00A23F09" w:rsidRPr="00115702" w:rsidRDefault="004A117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Forgatókönyvírás</w:t>
      </w:r>
    </w:p>
    <w:p w14:paraId="356033D9" w14:textId="04CE425F" w:rsidR="00A23F09" w:rsidRPr="00115702" w:rsidRDefault="00460C98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Rendezvényszervezés a gyakorlatban, rendezvények tervezése</w:t>
      </w:r>
    </w:p>
    <w:p w14:paraId="77D4E484" w14:textId="38946A1C" w:rsidR="00460C98" w:rsidRPr="00115702" w:rsidRDefault="00460C98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forgatókönyv részei (előkészítés, megvalósítás, zárás-értékelés)</w:t>
      </w:r>
    </w:p>
    <w:p w14:paraId="02B1157D" w14:textId="59BDCA0F" w:rsidR="00460C98" w:rsidRPr="00115702" w:rsidRDefault="00460C98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Táblázatkészítés</w:t>
      </w:r>
    </w:p>
    <w:p w14:paraId="46B1D4BD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3B2663" w14:textId="3DE167F6" w:rsidR="00A23F09" w:rsidRPr="00115702" w:rsidRDefault="009979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Költségvetés készítés gyakorlata</w:t>
      </w:r>
    </w:p>
    <w:p w14:paraId="0B3C61A2" w14:textId="1828DD1E" w:rsidR="00A23F09" w:rsidRPr="00115702" w:rsidRDefault="00460C98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rendezvény tervezése, forrásai</w:t>
      </w:r>
    </w:p>
    <w:p w14:paraId="72B77574" w14:textId="0B6EC96F" w:rsidR="00460C98" w:rsidRPr="00115702" w:rsidRDefault="00460C98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Költségvetés készítése gyakorlatban</w:t>
      </w:r>
    </w:p>
    <w:p w14:paraId="267A4A23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7AE2BA" w14:textId="341AD677" w:rsidR="00A23F09" w:rsidRPr="00115702" w:rsidRDefault="009979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>Kampányszervezés</w:t>
      </w:r>
    </w:p>
    <w:p w14:paraId="5158D462" w14:textId="4CDD13FE" w:rsidR="00A23F09" w:rsidRPr="00115702" w:rsidRDefault="00460C98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közönségkapcsolati munka módszerei</w:t>
      </w:r>
    </w:p>
    <w:p w14:paraId="5854E56B" w14:textId="45BCD04F" w:rsidR="00460C98" w:rsidRPr="00115702" w:rsidRDefault="00460C98" w:rsidP="00A23F09">
      <w:pPr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marketingkommunikáció gyakorlata</w:t>
      </w:r>
    </w:p>
    <w:p w14:paraId="1B95CA46" w14:textId="77777777" w:rsidR="0099799B" w:rsidRPr="00115702" w:rsidRDefault="0099799B" w:rsidP="009979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kulturális célú kampányszervezés gyakorlata</w:t>
      </w:r>
    </w:p>
    <w:p w14:paraId="57D89322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F24A4A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27D87FC3" w14:textId="14FF04F7" w:rsidR="00A23F09" w:rsidRPr="00115702" w:rsidRDefault="004C0E3D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Tanterem, számítógép terem, gyakorlati helyszín</w:t>
      </w:r>
    </w:p>
    <w:p w14:paraId="166E27C3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6D8B9371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1EA452E2" w14:textId="2F2F9C41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210C7342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4642E944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0FFBAE6C" w14:textId="77777777" w:rsidR="00A23F09" w:rsidRPr="00115702" w:rsidRDefault="00A23F09" w:rsidP="00A23F09">
      <w:pPr>
        <w:rPr>
          <w:rFonts w:cs="Times New Roman"/>
        </w:rPr>
      </w:pPr>
    </w:p>
    <w:p w14:paraId="455F1B1C" w14:textId="77777777" w:rsidR="00A23F09" w:rsidRPr="0011570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A</w:t>
      </w:r>
    </w:p>
    <w:p w14:paraId="6C9FCBA6" w14:textId="54F55F6C" w:rsidR="00A23F09" w:rsidRPr="00115702" w:rsidRDefault="00E17FE8" w:rsidP="00A23F09">
      <w:pPr>
        <w:spacing w:after="480"/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12045</w:t>
      </w:r>
      <w:r w:rsidR="00A23F09" w:rsidRPr="00115702">
        <w:rPr>
          <w:rFonts w:cs="Times New Roman"/>
          <w:b/>
          <w:sz w:val="36"/>
        </w:rPr>
        <w:t>-</w:t>
      </w:r>
      <w:r w:rsidRPr="00115702">
        <w:rPr>
          <w:rFonts w:cs="Times New Roman"/>
          <w:b/>
          <w:sz w:val="36"/>
        </w:rPr>
        <w:t>16</w:t>
      </w:r>
      <w:r w:rsidR="00A23F09" w:rsidRPr="00115702">
        <w:rPr>
          <w:rFonts w:cs="Times New Roman"/>
          <w:b/>
          <w:sz w:val="36"/>
        </w:rPr>
        <w:t xml:space="preserve"> azonosító számú</w:t>
      </w:r>
    </w:p>
    <w:p w14:paraId="49548E46" w14:textId="0C10577B" w:rsidR="00A23F09" w:rsidRPr="00115702" w:rsidRDefault="00E17FE8" w:rsidP="00A23F09">
      <w:pPr>
        <w:jc w:val="center"/>
        <w:rPr>
          <w:rFonts w:cs="Times New Roman"/>
          <w:b/>
          <w:sz w:val="36"/>
        </w:rPr>
      </w:pPr>
      <w:r w:rsidRPr="00115702">
        <w:rPr>
          <w:rFonts w:cs="Times New Roman"/>
          <w:b/>
          <w:sz w:val="36"/>
        </w:rPr>
        <w:t>Képző- és iparművészeti alapismeretek</w:t>
      </w:r>
    </w:p>
    <w:p w14:paraId="4BE2EDB8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megnevezésű</w:t>
      </w:r>
      <w:proofErr w:type="gramEnd"/>
    </w:p>
    <w:p w14:paraId="5BC680F6" w14:textId="77777777" w:rsidR="00A23F09" w:rsidRPr="0011570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szakmai</w:t>
      </w:r>
      <w:proofErr w:type="gramEnd"/>
      <w:r w:rsidRPr="00115702">
        <w:rPr>
          <w:rFonts w:cs="Times New Roman"/>
          <w:b/>
          <w:sz w:val="36"/>
        </w:rPr>
        <w:t xml:space="preserve"> követelménymodul</w:t>
      </w:r>
    </w:p>
    <w:p w14:paraId="694E4464" w14:textId="77777777" w:rsidR="00A23F09" w:rsidRPr="0011570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15702">
        <w:rPr>
          <w:rFonts w:cs="Times New Roman"/>
          <w:b/>
          <w:sz w:val="36"/>
        </w:rPr>
        <w:t>tantárgyai</w:t>
      </w:r>
      <w:proofErr w:type="gramEnd"/>
      <w:r w:rsidRPr="00115702">
        <w:rPr>
          <w:rFonts w:cs="Times New Roman"/>
          <w:b/>
          <w:sz w:val="36"/>
        </w:rPr>
        <w:t>, témakörei</w:t>
      </w:r>
    </w:p>
    <w:p w14:paraId="7AA2A729" w14:textId="77777777" w:rsidR="00A23F09" w:rsidRPr="00115702" w:rsidRDefault="00A23F09" w:rsidP="00A23F09">
      <w:pPr>
        <w:spacing w:after="200" w:line="276" w:lineRule="auto"/>
        <w:jc w:val="left"/>
        <w:rPr>
          <w:rFonts w:cs="Times New Roman"/>
        </w:rPr>
      </w:pPr>
      <w:r w:rsidRPr="00115702">
        <w:rPr>
          <w:rFonts w:cs="Times New Roman"/>
        </w:rPr>
        <w:br w:type="page"/>
      </w:r>
    </w:p>
    <w:p w14:paraId="4CF3D33E" w14:textId="1C2853A1" w:rsidR="00A23F09" w:rsidRPr="00115702" w:rsidRDefault="00A23F09" w:rsidP="00A23F09">
      <w:pPr>
        <w:rPr>
          <w:rFonts w:cs="Times New Roman"/>
        </w:rPr>
      </w:pPr>
      <w:r w:rsidRPr="00115702">
        <w:rPr>
          <w:rFonts w:cs="Times New Roman"/>
        </w:rPr>
        <w:t xml:space="preserve">A </w:t>
      </w:r>
      <w:r w:rsidR="00E17FE8" w:rsidRPr="00115702">
        <w:rPr>
          <w:rFonts w:cs="Times New Roman"/>
        </w:rPr>
        <w:t>12045</w:t>
      </w:r>
      <w:r w:rsidRPr="00115702">
        <w:rPr>
          <w:rFonts w:cs="Times New Roman"/>
        </w:rPr>
        <w:t>-</w:t>
      </w:r>
      <w:r w:rsidR="00E17FE8" w:rsidRPr="00115702">
        <w:rPr>
          <w:rFonts w:cs="Times New Roman"/>
        </w:rPr>
        <w:t>16</w:t>
      </w:r>
      <w:r w:rsidRPr="00115702">
        <w:rPr>
          <w:rFonts w:cs="Times New Roman"/>
        </w:rPr>
        <w:t xml:space="preserve"> azonosító számú </w:t>
      </w:r>
      <w:r w:rsidR="00E17FE8" w:rsidRPr="00115702">
        <w:rPr>
          <w:rFonts w:cs="Times New Roman"/>
        </w:rPr>
        <w:t>Képző- és iparművészeti alapismeretek</w:t>
      </w:r>
      <w:r w:rsidRPr="00115702">
        <w:rPr>
          <w:rFonts w:cs="Times New Roman"/>
        </w:rPr>
        <w:t xml:space="preserve"> megnevezésű szakmai követelménymodulhoz tartozó tantárgyak és témakörök oktatása során </w:t>
      </w:r>
      <w:r w:rsidR="00FD639D">
        <w:rPr>
          <w:rFonts w:cs="Times New Roman"/>
        </w:rPr>
        <w:t>fejlesztendő kompetenciák:</w:t>
      </w:r>
    </w:p>
    <w:tbl>
      <w:tblPr>
        <w:tblW w:w="0" w:type="auto"/>
        <w:jc w:val="center"/>
        <w:tblInd w:w="-220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71"/>
        <w:gridCol w:w="1109"/>
      </w:tblGrid>
      <w:tr w:rsidR="00115702" w:rsidRPr="006A353E" w14:paraId="3B8CBCFC" w14:textId="77777777" w:rsidTr="006A353E">
        <w:trPr>
          <w:cantSplit/>
          <w:trHeight w:val="1697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FBDB66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1CA4C9" w14:textId="6B55C838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projekt gyakorlat</w:t>
            </w:r>
          </w:p>
        </w:tc>
      </w:tr>
      <w:tr w:rsidR="00115702" w:rsidRPr="006A353E" w14:paraId="5BAA7F65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3AE963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84CA2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FFF6781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62A65" w14:textId="5A47CAC6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Részt vesz képző- és iparművészeti események szervezésében és dokumentálásában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54354" w14:textId="0F3AFACE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F322842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32A936" w14:textId="64B46CDA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Részt vesz a művészeti események marketing- és PR tevékenységének szervezésében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2654C" w14:textId="78C0D3FD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A072AD9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3F2D2B" w14:textId="1891873A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Közreműködik művészeti események arculatának tervezésében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47F26" w14:textId="21FD685B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383A03E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03B162" w14:textId="11992BF3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A353E">
              <w:rPr>
                <w:rFonts w:cs="Times New Roman"/>
                <w:szCs w:val="24"/>
              </w:rPr>
              <w:t>WEB-felületek</w:t>
            </w:r>
            <w:proofErr w:type="spellEnd"/>
            <w:r w:rsidRPr="006A353E">
              <w:rPr>
                <w:rFonts w:cs="Times New Roman"/>
                <w:szCs w:val="24"/>
              </w:rPr>
              <w:t xml:space="preserve"> és közösségi oldalak tartalmát szerkeszti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8C6C7" w14:textId="3C37C84B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36F9FB8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A7238C" w14:textId="430BB5DE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 xml:space="preserve">Szakmai portfóliót készít 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B6E1B" w14:textId="334CF092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651A2D5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4F0F77" w14:textId="29B5F299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Prezentációt készít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115DB" w14:textId="44289E17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EED2A4E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E8E38B" w14:textId="6545AF45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Prezentációval bemutatja szakmai múltját, elképzeléseit, terveit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E068B" w14:textId="3D61DEE1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AA36A8F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7D015F" w14:textId="6EB03E65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Prezentációhoz, kiadványokhoz tipográfiai és vizuális tervet készít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A9046" w14:textId="7A568EAA" w:rsidR="007E13D2" w:rsidRPr="006A353E" w:rsidRDefault="007E13D2" w:rsidP="00E17F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9FB8B22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E06C6C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C10B3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00CDB435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158BB8" w14:textId="6B517656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A képző- és iparművészeti események, rendezvények speciális szervezési ismeretei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DC8B1" w14:textId="2F35BD1A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5EF6D71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8710D2" w14:textId="3BA44BAA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Kommunikációs felületek tervezése, szerkesztése, terjesztése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D31A4" w14:textId="28F77B98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696EA42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4642B8" w14:textId="394D50F5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Képző- és iparművészeti műtárgyak kezelése, installálása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7A7ACD" w14:textId="66279F91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1DE519EA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A5D8B2" w14:textId="19217258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Képző- és iparművészeti műtárgyak dokumentálása, prezentálása, közzététele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76DBBC" w14:textId="332C4654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8C2F4B9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1FF67A" w14:textId="5C788539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Képző- és iparművészeti alkotói műhelykörnyezet ismerete (műterem, műhely, művésztelep stb</w:t>
            </w:r>
            <w:r w:rsidR="0091085C" w:rsidRPr="006A353E">
              <w:rPr>
                <w:rFonts w:cs="Times New Roman"/>
                <w:szCs w:val="24"/>
              </w:rPr>
              <w:t>.</w:t>
            </w:r>
            <w:r w:rsidRPr="006A353E">
              <w:rPr>
                <w:rFonts w:cs="Times New Roman"/>
                <w:szCs w:val="24"/>
              </w:rPr>
              <w:t xml:space="preserve">) 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FA9AB" w14:textId="4EB739C5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B0C00A1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334F52" w14:textId="66300B90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Szervezők és közreműködők koordinációja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6EF34" w14:textId="5C387AB6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22A342CA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810665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F055E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151377B6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460297" w14:textId="5AABA7F0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E586F" w14:textId="06569B5A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62814A8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E45111" w14:textId="43927428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Jogszabály-alkalmazás készsége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6CBC0" w14:textId="647EFFAA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621ECFA3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AD3331" w14:textId="7723147D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Verbális és nonverbális kommunikáció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1C78C" w14:textId="17D609A8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3C24077C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108CA3" w14:textId="093D2A75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Motivációs és meggyőzési 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01CAF" w14:textId="0A92755E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6E17EF2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3FF517" w14:textId="2FAD46BB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Prezentációs 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A536A" w14:textId="257F3486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45DBF540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D00120" w14:textId="1C0EC230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8022B" w14:textId="7D3C662E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F18BED4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5C71FB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D5E2F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596E6545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5DBDBA" w14:textId="16C78E94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48C5E" w14:textId="00B57718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6529D67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2FEF04" w14:textId="4CA69774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Rugalmasság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15C51" w14:textId="2E0D1EC6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03D22F22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6D70C0" w14:textId="48626ADF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Elhivatottság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B6B2A" w14:textId="02AAB7CB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F67C5B7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66DDEE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CBE3D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4957D470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19022E" w14:textId="0F706AD8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75837E" w14:textId="66BF8794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5CB10CDE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7D9CA3" w14:textId="5CC131EC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EEBC8" w14:textId="7AA51FEB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115702" w:rsidRPr="006A353E" w14:paraId="7FD1D0E5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F8949F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A476A" w14:textId="77777777" w:rsidR="007E13D2" w:rsidRPr="006A353E" w:rsidRDefault="007E13D2" w:rsidP="00B447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15702" w:rsidRPr="006A353E" w14:paraId="3A82CE84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47D39C" w14:textId="23CABD88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8DC93B" w14:textId="33D5DF9A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  <w:tr w:rsidR="006A353E" w:rsidRPr="006A353E" w14:paraId="77407CC9" w14:textId="77777777" w:rsidTr="006A353E">
        <w:trPr>
          <w:trHeight w:val="255"/>
          <w:jc w:val="center"/>
        </w:trPr>
        <w:tc>
          <w:tcPr>
            <w:tcW w:w="6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396549" w14:textId="2EEFDE94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Kontroll (ellenőrző képesség)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F785C" w14:textId="433AA01E" w:rsidR="007E13D2" w:rsidRPr="006A353E" w:rsidRDefault="007E13D2" w:rsidP="00D301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A353E">
              <w:rPr>
                <w:rFonts w:cs="Times New Roman"/>
                <w:szCs w:val="24"/>
              </w:rPr>
              <w:t>x</w:t>
            </w:r>
          </w:p>
        </w:tc>
      </w:tr>
    </w:tbl>
    <w:p w14:paraId="4345CEBE" w14:textId="77777777" w:rsidR="00A23F09" w:rsidRPr="00115702" w:rsidRDefault="00A23F09" w:rsidP="00A23F09">
      <w:pPr>
        <w:rPr>
          <w:rFonts w:cs="Times New Roman"/>
        </w:rPr>
      </w:pPr>
    </w:p>
    <w:p w14:paraId="259B167B" w14:textId="40F2ADE4" w:rsidR="00A23F09" w:rsidRPr="00115702" w:rsidRDefault="00D3018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Szakmai projekt gyakorlat</w:t>
      </w:r>
      <w:r w:rsidR="00A23F09" w:rsidRPr="00115702">
        <w:rPr>
          <w:rFonts w:cs="Times New Roman"/>
          <w:b/>
        </w:rPr>
        <w:t xml:space="preserve"> tantárgy</w:t>
      </w:r>
      <w:r w:rsidR="00A23F09" w:rsidRPr="00115702">
        <w:rPr>
          <w:rFonts w:cs="Times New Roman"/>
          <w:b/>
        </w:rPr>
        <w:tab/>
      </w:r>
      <w:r w:rsidR="00974098" w:rsidRPr="00115702">
        <w:rPr>
          <w:rFonts w:cs="Times New Roman"/>
          <w:b/>
        </w:rPr>
        <w:t>1</w:t>
      </w:r>
      <w:r w:rsidR="00FA3000" w:rsidRPr="00115702">
        <w:rPr>
          <w:rFonts w:cs="Times New Roman"/>
          <w:b/>
        </w:rPr>
        <w:t>34</w:t>
      </w:r>
      <w:r w:rsidR="00A23F09" w:rsidRPr="00115702">
        <w:rPr>
          <w:rFonts w:cs="Times New Roman"/>
          <w:b/>
        </w:rPr>
        <w:t xml:space="preserve"> óra/</w:t>
      </w:r>
      <w:r w:rsidR="00974098" w:rsidRPr="00115702">
        <w:rPr>
          <w:rFonts w:cs="Times New Roman"/>
          <w:b/>
        </w:rPr>
        <w:t>0</w:t>
      </w:r>
      <w:r w:rsidR="00A23F09" w:rsidRPr="00115702">
        <w:rPr>
          <w:rFonts w:cs="Times New Roman"/>
          <w:b/>
        </w:rPr>
        <w:t xml:space="preserve"> óra*</w:t>
      </w:r>
    </w:p>
    <w:p w14:paraId="49BA2D32" w14:textId="77777777" w:rsidR="00A23F09" w:rsidRPr="00115702" w:rsidRDefault="00A23F09" w:rsidP="00A23F09">
      <w:pPr>
        <w:spacing w:after="0"/>
        <w:jc w:val="right"/>
        <w:rPr>
          <w:rFonts w:cs="Times New Roman"/>
          <w:sz w:val="20"/>
        </w:rPr>
      </w:pPr>
      <w:r w:rsidRPr="00115702">
        <w:rPr>
          <w:rFonts w:cs="Times New Roman"/>
          <w:sz w:val="20"/>
        </w:rPr>
        <w:t>* 9-13. évfolyamon megszervezett képzés/13. és 14. évfolyamon megszervezett képzés</w:t>
      </w:r>
    </w:p>
    <w:p w14:paraId="0664C01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62290B0A" w14:textId="79D76741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tantárgy az </w:t>
      </w:r>
      <w:r w:rsidR="00D30185" w:rsidRPr="00115702">
        <w:rPr>
          <w:rFonts w:cs="Times New Roman"/>
        </w:rPr>
        <w:t>51 345 02 Képző- és iparművészeti program- és projektszervező</w:t>
      </w:r>
      <w:r w:rsidRPr="00115702">
        <w:rPr>
          <w:rFonts w:cs="Times New Roman"/>
        </w:rPr>
        <w:t xml:space="preserve"> </w:t>
      </w:r>
      <w:r w:rsidR="006A353E" w:rsidRPr="006A353E">
        <w:rPr>
          <w:rFonts w:cs="Times New Roman"/>
        </w:rPr>
        <w:t>mellék-</w:t>
      </w:r>
      <w:r w:rsidRPr="00115702">
        <w:rPr>
          <w:rFonts w:cs="Times New Roman"/>
        </w:rPr>
        <w:t>szakképesítéshez kapcsolódik.</w:t>
      </w:r>
    </w:p>
    <w:p w14:paraId="5B9967AE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272B7161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tanításának célja</w:t>
      </w:r>
    </w:p>
    <w:p w14:paraId="22891721" w14:textId="154366D8" w:rsidR="00A23F09" w:rsidRPr="00115702" w:rsidRDefault="00D30185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A tantárgy a Képző- és iparművészeti program- és projektszervező szakma szakirányú gyakorlati ismereteinek elsajátítását célozza. A szakmai gyakorlati munka során fellépő különböző szervezési és kivitelezés-szervezési feladatok elvégzésére szolgál. A feladatprofil a szakmai munka dokumentálását és menedzselését, valamint a munkadarabok tervezési munkálataitól a kiállítási, publikálási és értékesítési feladatáig terjed. A tanuló elsajátítja az önálló projektgondolkodás alapjait a tervezéstől a kész munka utóéletének gondozásáig</w:t>
      </w:r>
    </w:p>
    <w:p w14:paraId="55CD2321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00490065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Kapcsolódó közismereti, szakmai tartalmak</w:t>
      </w:r>
    </w:p>
    <w:p w14:paraId="32005B6B" w14:textId="722160CC" w:rsidR="00A23F09" w:rsidRPr="00115702" w:rsidRDefault="00D30185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>Informatika, szakmai idegen nyelv, szakmai főtárgy gyakorlata</w:t>
      </w:r>
    </w:p>
    <w:p w14:paraId="058B7499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52BFF419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Témakörök</w:t>
      </w:r>
    </w:p>
    <w:p w14:paraId="290444AE" w14:textId="2E913396" w:rsidR="00A23F09" w:rsidRPr="00115702" w:rsidRDefault="00D301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 xml:space="preserve">Szakmai projektek kivitelezése </w:t>
      </w:r>
    </w:p>
    <w:p w14:paraId="259DA04E" w14:textId="77777777" w:rsidR="00974098" w:rsidRPr="00115702" w:rsidRDefault="00974098" w:rsidP="009740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A képző- és iparművészeti események, rendezvények speciális szervezési ismereteinek gyakorlati elsajátítása a tervezéstől a konkrét projekt kivitelezésig</w:t>
      </w:r>
    </w:p>
    <w:p w14:paraId="2B1B9619" w14:textId="77777777" w:rsidR="00974098" w:rsidRPr="00115702" w:rsidRDefault="00974098" w:rsidP="009740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Megtervezi a saját, és mások munkáinak bemutatásához kapcsolódó események online és hagyományos kommunikációs felületeit, tartalomszerkesztést végez</w:t>
      </w:r>
    </w:p>
    <w:p w14:paraId="4DB78D63" w14:textId="77688BAC" w:rsidR="00A23F09" w:rsidRPr="00115702" w:rsidRDefault="009740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15702">
        <w:rPr>
          <w:rFonts w:cs="Times New Roman"/>
        </w:rPr>
        <w:t>Megismeri és használja a képző- és iparművészeti munkák műhelykörnyezetét</w:t>
      </w:r>
    </w:p>
    <w:p w14:paraId="00C332A9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DC6E25" w14:textId="0E7C0A03" w:rsidR="00A23F09" w:rsidRPr="00115702" w:rsidRDefault="00A14C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 xml:space="preserve">Dokumentáció, prezentáció gyakorlat </w:t>
      </w:r>
    </w:p>
    <w:p w14:paraId="6CF0F8A7" w14:textId="77777777" w:rsidR="00974098" w:rsidRPr="00115702" w:rsidRDefault="00974098" w:rsidP="00753479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Szakmai tevékenységét folyamatosan dokumentálja</w:t>
      </w:r>
    </w:p>
    <w:p w14:paraId="453BA897" w14:textId="7BEBC52E" w:rsidR="00A23F09" w:rsidRPr="00115702" w:rsidRDefault="00974098" w:rsidP="00753479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Alkalmassá válik arra, hogy mások egyéni munkásságának, és művészeti rendezvények egyéni és csoportos projektjeiről, eseményeiről prezentációt készítsen, és a partnereknek szakszerűen bemutassa tevékenységét</w:t>
      </w:r>
    </w:p>
    <w:p w14:paraId="1EF87E9B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6F8CBC" w14:textId="6A8CFA92" w:rsidR="00A23F09" w:rsidRPr="00115702" w:rsidRDefault="00A14C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15702">
        <w:rPr>
          <w:rFonts w:cs="Times New Roman"/>
          <w:b/>
          <w:i/>
        </w:rPr>
        <w:t xml:space="preserve">Műtárgyak kezelése </w:t>
      </w:r>
    </w:p>
    <w:p w14:paraId="04466C6D" w14:textId="3531320C" w:rsidR="00974098" w:rsidRPr="00115702" w:rsidRDefault="00A14C55" w:rsidP="00753479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 xml:space="preserve">Saját és mások műtárgyainak </w:t>
      </w:r>
      <w:r w:rsidR="00974098" w:rsidRPr="00115702">
        <w:rPr>
          <w:rFonts w:cs="Times New Roman"/>
        </w:rPr>
        <w:t xml:space="preserve">mérettől és anyagtól függő </w:t>
      </w:r>
      <w:r w:rsidRPr="00115702">
        <w:rPr>
          <w:rFonts w:cs="Times New Roman"/>
        </w:rPr>
        <w:t>szakszerű tárolása, csomagolása, szállítása, kiállításoko</w:t>
      </w:r>
      <w:r w:rsidR="00974098" w:rsidRPr="00115702">
        <w:rPr>
          <w:rFonts w:cs="Times New Roman"/>
        </w:rPr>
        <w:t>n történő bemutatásának módja</w:t>
      </w:r>
    </w:p>
    <w:p w14:paraId="659C7C95" w14:textId="77777777" w:rsidR="00974098" w:rsidRPr="00115702" w:rsidRDefault="00974098" w:rsidP="00753479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S</w:t>
      </w:r>
      <w:r w:rsidR="00A14C55" w:rsidRPr="00115702">
        <w:rPr>
          <w:rFonts w:cs="Times New Roman"/>
        </w:rPr>
        <w:t>zakszerű i</w:t>
      </w:r>
      <w:r w:rsidRPr="00115702">
        <w:rPr>
          <w:rFonts w:cs="Times New Roman"/>
        </w:rPr>
        <w:t xml:space="preserve">nstallálás és </w:t>
      </w:r>
      <w:proofErr w:type="gramStart"/>
      <w:r w:rsidRPr="00115702">
        <w:rPr>
          <w:rFonts w:cs="Times New Roman"/>
        </w:rPr>
        <w:t>kiállítás bontás</w:t>
      </w:r>
      <w:proofErr w:type="gramEnd"/>
      <w:r w:rsidRPr="00115702">
        <w:rPr>
          <w:rFonts w:cs="Times New Roman"/>
        </w:rPr>
        <w:t>.</w:t>
      </w:r>
    </w:p>
    <w:p w14:paraId="4E3EF362" w14:textId="5A3CB299" w:rsidR="00A23F09" w:rsidRPr="00115702" w:rsidRDefault="00A14C55" w:rsidP="00753479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15702">
        <w:rPr>
          <w:rFonts w:cs="Times New Roman"/>
        </w:rPr>
        <w:t>A művek kiállításával kapcsolatos dokumentumok kezelése, műtárgyjegyzék, műleírás, biztosítás.</w:t>
      </w:r>
    </w:p>
    <w:p w14:paraId="1E0C373B" w14:textId="77777777" w:rsidR="00A23F09" w:rsidRPr="0011570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A16D3A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képzés javasolt helyszíne (ajánlás)</w:t>
      </w:r>
    </w:p>
    <w:p w14:paraId="660A470F" w14:textId="7D663F19" w:rsidR="00C71348" w:rsidRPr="00115702" w:rsidRDefault="00A14C55" w:rsidP="00C71348">
      <w:pPr>
        <w:rPr>
          <w:rFonts w:cs="Times New Roman"/>
        </w:rPr>
      </w:pPr>
      <w:r w:rsidRPr="00115702">
        <w:rPr>
          <w:rFonts w:cs="Times New Roman"/>
        </w:rPr>
        <w:t>Szakmai műhely, műterem, informatika terem, kiállítótér</w:t>
      </w:r>
      <w:r w:rsidR="00C71348" w:rsidRPr="00115702">
        <w:rPr>
          <w:rFonts w:cs="Times New Roman"/>
        </w:rPr>
        <w:t xml:space="preserve"> vagy más szakmai helyszín</w:t>
      </w:r>
    </w:p>
    <w:p w14:paraId="4F87C758" w14:textId="54338873" w:rsidR="00A23F09" w:rsidRPr="00115702" w:rsidRDefault="00A23F09" w:rsidP="00A23F09">
      <w:pPr>
        <w:spacing w:after="0"/>
        <w:ind w:left="426"/>
        <w:rPr>
          <w:rFonts w:cs="Times New Roman"/>
        </w:rPr>
      </w:pPr>
    </w:p>
    <w:p w14:paraId="7ED32BF9" w14:textId="77777777" w:rsidR="00A23F09" w:rsidRPr="0011570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15702">
        <w:rPr>
          <w:rFonts w:cs="Times New Roman"/>
          <w:b/>
        </w:rPr>
        <w:t>A tantárgy értékelésének módja</w:t>
      </w:r>
    </w:p>
    <w:p w14:paraId="064AEE64" w14:textId="6159412F" w:rsidR="00A23F09" w:rsidRPr="00115702" w:rsidRDefault="00A23F09" w:rsidP="00A23F09">
      <w:pPr>
        <w:spacing w:after="0"/>
        <w:ind w:left="426"/>
        <w:rPr>
          <w:rFonts w:cs="Times New Roman"/>
        </w:rPr>
      </w:pPr>
      <w:r w:rsidRPr="00115702">
        <w:rPr>
          <w:rFonts w:cs="Times New Roman"/>
        </w:rPr>
        <w:t xml:space="preserve">A nemzeti köznevelésről szóló 2011. évi </w:t>
      </w:r>
      <w:r w:rsidR="00E73FA1">
        <w:rPr>
          <w:rFonts w:cs="Times New Roman"/>
        </w:rPr>
        <w:t xml:space="preserve">CXC. törvény </w:t>
      </w:r>
      <w:r w:rsidRPr="00115702">
        <w:rPr>
          <w:rFonts w:cs="Times New Roman"/>
        </w:rPr>
        <w:t xml:space="preserve">54. § </w:t>
      </w:r>
      <w:r w:rsidR="00823BC8">
        <w:rPr>
          <w:rFonts w:cs="Times New Roman"/>
        </w:rPr>
        <w:t>(2) bekezdés a)</w:t>
      </w:r>
      <w:r w:rsidRPr="00115702">
        <w:rPr>
          <w:rFonts w:cs="Times New Roman"/>
        </w:rPr>
        <w:t xml:space="preserve"> pontja szerinti értékeléssel.</w:t>
      </w:r>
    </w:p>
    <w:p w14:paraId="7EFF86E4" w14:textId="77777777" w:rsidR="006A353E" w:rsidRDefault="006A353E" w:rsidP="006A353E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2BE6CE04" w14:textId="77777777" w:rsidR="006A353E" w:rsidRPr="00D52C63" w:rsidRDefault="006A353E" w:rsidP="006A353E">
      <w:pPr>
        <w:rPr>
          <w:rFonts w:cs="Times New Roman"/>
        </w:rPr>
      </w:pPr>
    </w:p>
    <w:p w14:paraId="507A4C97" w14:textId="77777777" w:rsidR="006A353E" w:rsidRPr="00D52C63" w:rsidRDefault="006A353E" w:rsidP="006A353E">
      <w:pPr>
        <w:spacing w:before="2880"/>
        <w:jc w:val="center"/>
        <w:rPr>
          <w:rFonts w:cs="Times New Roman"/>
          <w:b/>
          <w:sz w:val="36"/>
        </w:rPr>
      </w:pPr>
    </w:p>
    <w:p w14:paraId="7ED90E39" w14:textId="77777777" w:rsidR="006A353E" w:rsidRPr="00D52C63" w:rsidRDefault="006A353E" w:rsidP="006A353E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6803AAF3" w14:textId="77777777" w:rsidR="006A353E" w:rsidRPr="00D52C63" w:rsidRDefault="006A353E" w:rsidP="006A353E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6FC20B0F" w14:textId="165FE606" w:rsidR="006A353E" w:rsidRPr="00644690" w:rsidRDefault="006A353E" w:rsidP="006A353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 w:rsidRPr="00644690">
        <w:rPr>
          <w:b/>
        </w:rPr>
        <w:tab/>
      </w:r>
      <w:r>
        <w:rPr>
          <w:b/>
        </w:rPr>
        <w:t>185 ó</w:t>
      </w:r>
      <w:r w:rsidRPr="00644690">
        <w:rPr>
          <w:b/>
        </w:rPr>
        <w:t>ra</w:t>
      </w:r>
    </w:p>
    <w:p w14:paraId="022F360A" w14:textId="77777777" w:rsidR="006A353E" w:rsidRDefault="006A353E" w:rsidP="006A353E">
      <w:pPr>
        <w:spacing w:after="0"/>
        <w:ind w:left="426"/>
      </w:pPr>
    </w:p>
    <w:p w14:paraId="6838CD36" w14:textId="77777777" w:rsidR="006A353E" w:rsidRDefault="006A353E" w:rsidP="006A353E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66257792" w14:textId="77777777" w:rsidR="006A353E" w:rsidRDefault="006A353E" w:rsidP="006A353E">
      <w:pPr>
        <w:spacing w:after="0"/>
        <w:ind w:left="426"/>
      </w:pPr>
    </w:p>
    <w:p w14:paraId="4668FC8C" w14:textId="77777777" w:rsidR="006A353E" w:rsidRDefault="006A353E" w:rsidP="006A353E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44AD5EE6" w14:textId="77777777" w:rsidR="006A353E" w:rsidRDefault="006A353E" w:rsidP="006A353E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4A1E87CD" w14:textId="77777777" w:rsidR="006A353E" w:rsidRPr="002B5BF7" w:rsidRDefault="006A353E" w:rsidP="006A353E">
      <w:pPr>
        <w:spacing w:after="0"/>
        <w:ind w:left="426"/>
      </w:pPr>
    </w:p>
    <w:p w14:paraId="104CB30B" w14:textId="77777777" w:rsidR="006A353E" w:rsidRPr="00644690" w:rsidRDefault="006A353E" w:rsidP="006A353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697D723A" w14:textId="3B9CF9CA" w:rsidR="006A353E" w:rsidRDefault="006A353E" w:rsidP="006A353E">
      <w:pPr>
        <w:spacing w:after="0"/>
        <w:ind w:left="426"/>
      </w:pPr>
      <w:r w:rsidRPr="003A56AA">
        <w:t xml:space="preserve">A nemzeti köznevelésről szóló 2011. évi </w:t>
      </w:r>
      <w:r w:rsidR="00E73FA1">
        <w:t xml:space="preserve">CXC. törvény </w:t>
      </w:r>
      <w:r w:rsidRPr="003A56AA">
        <w:t xml:space="preserve">54. § </w:t>
      </w:r>
      <w:r w:rsidR="00823BC8">
        <w:t>(2) bekezdés a)</w:t>
      </w:r>
      <w:r w:rsidRPr="003A56AA">
        <w:t xml:space="preserve"> pontja szerinti értékeléssel.</w:t>
      </w:r>
    </w:p>
    <w:p w14:paraId="0C9414FB" w14:textId="77777777" w:rsidR="006A353E" w:rsidRDefault="006A353E" w:rsidP="006A353E">
      <w:pPr>
        <w:spacing w:after="0"/>
        <w:ind w:left="426"/>
      </w:pPr>
    </w:p>
    <w:p w14:paraId="1536BDAF" w14:textId="780822EF" w:rsidR="006A353E" w:rsidRDefault="006A353E">
      <w:pPr>
        <w:spacing w:after="200" w:line="276" w:lineRule="auto"/>
        <w:jc w:val="left"/>
        <w:rPr>
          <w:rFonts w:cs="Times New Roman"/>
          <w:i/>
        </w:rPr>
      </w:pPr>
      <w:r>
        <w:rPr>
          <w:rFonts w:cs="Times New Roman"/>
          <w:i/>
        </w:rPr>
        <w:br w:type="page"/>
      </w:r>
    </w:p>
    <w:p w14:paraId="207FBEA5" w14:textId="77777777" w:rsidR="00B5171A" w:rsidRPr="00115702" w:rsidRDefault="00B5171A" w:rsidP="00B5171A">
      <w:pPr>
        <w:spacing w:after="0"/>
        <w:ind w:left="426"/>
        <w:rPr>
          <w:rFonts w:cs="Times New Roman"/>
          <w:i/>
        </w:rPr>
      </w:pPr>
    </w:p>
    <w:p w14:paraId="5FC1749D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b/>
        </w:rPr>
      </w:pPr>
      <w:r w:rsidRPr="00115702">
        <w:rPr>
          <w:rFonts w:cs="Times New Roman"/>
          <w:b/>
        </w:rPr>
        <w:t>ÖSSZEFÜGGŐ SZAKMAI GYAKORLAT</w:t>
      </w:r>
    </w:p>
    <w:p w14:paraId="1BA39F7A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i/>
        </w:rPr>
      </w:pPr>
    </w:p>
    <w:p w14:paraId="6F29C922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i/>
        </w:rPr>
      </w:pPr>
      <w:r w:rsidRPr="00115702">
        <w:rPr>
          <w:rFonts w:cs="Times New Roman"/>
          <w:i/>
        </w:rPr>
        <w:t>I. Öt évfolyamos oktatás közismereti képzéssel</w:t>
      </w:r>
    </w:p>
    <w:p w14:paraId="311617EF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i/>
        </w:rPr>
      </w:pPr>
      <w:r w:rsidRPr="00115702">
        <w:rPr>
          <w:rFonts w:cs="Times New Roman"/>
          <w:i/>
        </w:rPr>
        <w:t>10. évfolyamot követően 60 óra</w:t>
      </w:r>
    </w:p>
    <w:p w14:paraId="37A10BF5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i/>
        </w:rPr>
      </w:pPr>
      <w:r w:rsidRPr="00115702">
        <w:rPr>
          <w:rFonts w:cs="Times New Roman"/>
          <w:i/>
        </w:rPr>
        <w:t>11. évfolyamot követően 60 óra</w:t>
      </w:r>
    </w:p>
    <w:p w14:paraId="38549191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i/>
        </w:rPr>
      </w:pPr>
    </w:p>
    <w:p w14:paraId="18F54831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i/>
        </w:rPr>
      </w:pPr>
    </w:p>
    <w:p w14:paraId="14DF4A5B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i/>
        </w:rPr>
      </w:pPr>
      <w:r w:rsidRPr="00115702">
        <w:rPr>
          <w:rFonts w:cs="Times New Roman"/>
          <w:i/>
        </w:rPr>
        <w:t>II. Két évfolyamos oktatás közismereti képzés nélkül</w:t>
      </w:r>
    </w:p>
    <w:p w14:paraId="553454A2" w14:textId="77777777" w:rsidR="00B5171A" w:rsidRPr="00115702" w:rsidRDefault="00B5171A" w:rsidP="00A804CF">
      <w:pPr>
        <w:spacing w:after="0"/>
        <w:ind w:left="426"/>
        <w:jc w:val="center"/>
        <w:rPr>
          <w:rFonts w:cs="Times New Roman"/>
          <w:i/>
        </w:rPr>
      </w:pPr>
      <w:r w:rsidRPr="00115702">
        <w:rPr>
          <w:rFonts w:cs="Times New Roman"/>
          <w:i/>
        </w:rPr>
        <w:t>1. évfolyamot követően 80 óra</w:t>
      </w:r>
    </w:p>
    <w:p w14:paraId="7FA7CD38" w14:textId="77777777" w:rsidR="00A804CF" w:rsidRPr="00115702" w:rsidRDefault="00A804CF" w:rsidP="00A804CF">
      <w:pPr>
        <w:spacing w:after="0"/>
        <w:ind w:left="426"/>
        <w:rPr>
          <w:rFonts w:cs="Times New Roman"/>
          <w:i/>
        </w:rPr>
      </w:pPr>
    </w:p>
    <w:p w14:paraId="76EDF203" w14:textId="75635B05" w:rsidR="00A804CF" w:rsidRPr="00115702" w:rsidRDefault="00A804CF" w:rsidP="00A804CF">
      <w:pPr>
        <w:spacing w:after="0"/>
        <w:ind w:left="426"/>
        <w:rPr>
          <w:rFonts w:cs="Times New Roman"/>
          <w:i/>
        </w:rPr>
      </w:pPr>
      <w:r w:rsidRPr="00115702">
        <w:rPr>
          <w:rFonts w:cs="Times New Roman"/>
          <w:i/>
        </w:rPr>
        <w:t>A szakmai gyakorlat megszervezhető a képzési sajátosságok figyelembevételével a képzési folyamat időszakában is. Pl. hétvégi és nyári koncertek, fellépések, táborok, versenyek, kiállítások, művésztelepek, valamint az állam által elismert, vagy az iskola által szervezett nemzetközi szakmai diákcsere formájában is.</w:t>
      </w:r>
    </w:p>
    <w:p w14:paraId="216A5DD2" w14:textId="77777777" w:rsidR="00A804CF" w:rsidRPr="00115702" w:rsidRDefault="00A804CF" w:rsidP="00A804CF">
      <w:pPr>
        <w:spacing w:after="0"/>
        <w:ind w:left="426"/>
        <w:rPr>
          <w:rFonts w:cs="Times New Roman"/>
          <w:i/>
        </w:rPr>
      </w:pPr>
      <w:r w:rsidRPr="00115702">
        <w:rPr>
          <w:rFonts w:cs="Times New Roman"/>
          <w:i/>
        </w:rPr>
        <w:t xml:space="preserve"> </w:t>
      </w:r>
    </w:p>
    <w:p w14:paraId="089DF72B" w14:textId="77777777" w:rsidR="00A804CF" w:rsidRPr="00115702" w:rsidRDefault="00A804CF" w:rsidP="00A804CF">
      <w:pPr>
        <w:spacing w:after="0"/>
        <w:ind w:left="426"/>
        <w:rPr>
          <w:rFonts w:cs="Times New Roman"/>
          <w:i/>
        </w:rPr>
      </w:pPr>
      <w:r w:rsidRPr="00115702">
        <w:rPr>
          <w:rFonts w:cs="Times New Roman"/>
          <w:i/>
        </w:rPr>
        <w:t xml:space="preserve"> </w:t>
      </w:r>
    </w:p>
    <w:p w14:paraId="2F1FD0BD" w14:textId="77777777" w:rsidR="00A804CF" w:rsidRPr="00115702" w:rsidRDefault="00A804CF" w:rsidP="00A804CF">
      <w:pPr>
        <w:spacing w:after="0"/>
        <w:ind w:left="426"/>
        <w:rPr>
          <w:rFonts w:cs="Times New Roman"/>
          <w:i/>
        </w:rPr>
      </w:pPr>
      <w:r w:rsidRPr="00115702">
        <w:rPr>
          <w:rFonts w:cs="Times New Roman"/>
          <w:i/>
        </w:rPr>
        <w:t>A nemzeti köznevelésről szóló 2011. évi CXC. törvény 12. § 5-6. bekezdésének megfelelően, ha a művészeti szakgimnázium a tehetséggondozás keretében művészeti szakvizsgára készít fel, a szakképzés és az alapfokú, továbbá a középfokú iskolai nevelés-oktatás szakasza követelményeinek teljesítése egymástól függetlenül is folyhat.</w:t>
      </w:r>
    </w:p>
    <w:p w14:paraId="7297AB43" w14:textId="77777777" w:rsidR="00A804CF" w:rsidRPr="00115702" w:rsidRDefault="00A804CF" w:rsidP="00A804CF">
      <w:pPr>
        <w:spacing w:after="0"/>
        <w:ind w:left="426"/>
        <w:rPr>
          <w:rFonts w:cs="Times New Roman"/>
          <w:i/>
        </w:rPr>
      </w:pPr>
      <w:r w:rsidRPr="00115702">
        <w:rPr>
          <w:rFonts w:cs="Times New Roman"/>
          <w:i/>
        </w:rPr>
        <w:t>Párhuzamos oktatás esetén a tanuló heti óraszáma legfeljebb negyven óra.</w:t>
      </w:r>
    </w:p>
    <w:p w14:paraId="539FA0F1" w14:textId="3F9229EB" w:rsidR="00B5171A" w:rsidRPr="00115702" w:rsidRDefault="00A804CF" w:rsidP="00A804CF">
      <w:pPr>
        <w:spacing w:after="0"/>
        <w:ind w:left="426"/>
        <w:rPr>
          <w:rFonts w:cs="Times New Roman"/>
          <w:i/>
        </w:rPr>
      </w:pPr>
      <w:r w:rsidRPr="00115702">
        <w:rPr>
          <w:rFonts w:cs="Times New Roman"/>
          <w:i/>
        </w:rPr>
        <w:t>A szakképzési kerettantervben a 9-12. évfolyamra meghatározott órakeret heti 40 órára történő kiegészítését a művészeti szakgimnázium a helyi tantervében szabályozza</w:t>
      </w:r>
    </w:p>
    <w:p w14:paraId="3145E87D" w14:textId="77777777" w:rsidR="00A23F09" w:rsidRPr="00115702" w:rsidRDefault="00A23F09" w:rsidP="00A23F09">
      <w:pPr>
        <w:spacing w:after="0"/>
        <w:ind w:left="426"/>
        <w:rPr>
          <w:rFonts w:cs="Times New Roman"/>
        </w:rPr>
      </w:pPr>
    </w:p>
    <w:sectPr w:rsidR="00A23F09" w:rsidRPr="00115702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AFC4394" w15:done="0"/>
  <w15:commentEx w15:paraId="6AB96319" w15:done="0"/>
  <w15:commentEx w15:paraId="651BAA4B" w15:done="0"/>
  <w15:commentEx w15:paraId="7160F4E1" w15:done="0"/>
  <w15:commentEx w15:paraId="2F9F62AF" w15:done="0"/>
  <w15:commentEx w15:paraId="5E95C694" w15:done="0"/>
  <w15:commentEx w15:paraId="32EFF6CE" w15:done="0"/>
  <w15:commentEx w15:paraId="3ADC0AE9" w15:done="0"/>
  <w15:commentEx w15:paraId="6BA2F6DA" w15:done="0"/>
  <w15:commentEx w15:paraId="65E4F6E3" w15:done="0"/>
  <w15:commentEx w15:paraId="1FCC6D0F" w15:done="0"/>
  <w15:commentEx w15:paraId="0080A03C" w15:done="0"/>
  <w15:commentEx w15:paraId="618FD1B8" w15:done="0"/>
  <w15:commentEx w15:paraId="7BC59B6B" w15:done="0"/>
  <w15:commentEx w15:paraId="66E85034" w15:done="0"/>
  <w15:commentEx w15:paraId="7959D04D" w15:done="0"/>
  <w15:commentEx w15:paraId="01D4681B" w15:done="0"/>
  <w15:commentEx w15:paraId="4CAA8616" w15:done="0"/>
  <w15:commentEx w15:paraId="44E6CF43" w15:done="0"/>
  <w15:commentEx w15:paraId="6CE8D22F" w15:done="0"/>
  <w15:commentEx w15:paraId="3AD43AE7" w15:done="0"/>
  <w15:commentEx w15:paraId="08F79F1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AFC4394" w16cid:durableId="1E286C48"/>
  <w16cid:commentId w16cid:paraId="6AB96319" w16cid:durableId="1E286C49"/>
  <w16cid:commentId w16cid:paraId="651BAA4B" w16cid:durableId="1E286C4A"/>
  <w16cid:commentId w16cid:paraId="7160F4E1" w16cid:durableId="1E286C4B"/>
  <w16cid:commentId w16cid:paraId="2F9F62AF" w16cid:durableId="1E286C4C"/>
  <w16cid:commentId w16cid:paraId="5E95C694" w16cid:durableId="1E286C5F"/>
  <w16cid:commentId w16cid:paraId="32EFF6CE" w16cid:durableId="1E286C60"/>
  <w16cid:commentId w16cid:paraId="3ADC0AE9" w16cid:durableId="1E286C61"/>
  <w16cid:commentId w16cid:paraId="6BA2F6DA" w16cid:durableId="1E286C66"/>
  <w16cid:commentId w16cid:paraId="65E4F6E3" w16cid:durableId="1E286C67"/>
  <w16cid:commentId w16cid:paraId="1FCC6D0F" w16cid:durableId="1E286C6D"/>
  <w16cid:commentId w16cid:paraId="0080A03C" w16cid:durableId="1E286C6E"/>
  <w16cid:commentId w16cid:paraId="618FD1B8" w16cid:durableId="1E286C6F"/>
  <w16cid:commentId w16cid:paraId="7BC59B6B" w16cid:durableId="1E286C74"/>
  <w16cid:commentId w16cid:paraId="66E85034" w16cid:durableId="1E286C75"/>
  <w16cid:commentId w16cid:paraId="7959D04D" w16cid:durableId="1E286C76"/>
  <w16cid:commentId w16cid:paraId="01D4681B" w16cid:durableId="1E286C7B"/>
  <w16cid:commentId w16cid:paraId="4CAA8616" w16cid:durableId="1E286C7C"/>
  <w16cid:commentId w16cid:paraId="44E6CF43" w16cid:durableId="1E286C7D"/>
  <w16cid:commentId w16cid:paraId="6CE8D22F" w16cid:durableId="1E286C82"/>
  <w16cid:commentId w16cid:paraId="3AD43AE7" w16cid:durableId="1E286C83"/>
  <w16cid:commentId w16cid:paraId="08F79F11" w16cid:durableId="1E286C8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358B3E" w14:textId="77777777" w:rsidR="00F04903" w:rsidRDefault="00F04903" w:rsidP="00B945BE">
      <w:pPr>
        <w:spacing w:after="0"/>
      </w:pPr>
      <w:r>
        <w:separator/>
      </w:r>
    </w:p>
  </w:endnote>
  <w:endnote w:type="continuationSeparator" w:id="0">
    <w:p w14:paraId="3F8BBF71" w14:textId="77777777" w:rsidR="00F04903" w:rsidRDefault="00F04903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A7EAE1" w14:textId="77777777" w:rsidR="00F04903" w:rsidRDefault="00F04903" w:rsidP="00B945BE">
      <w:pPr>
        <w:spacing w:after="0"/>
      </w:pPr>
      <w:r>
        <w:separator/>
      </w:r>
    </w:p>
  </w:footnote>
  <w:footnote w:type="continuationSeparator" w:id="0">
    <w:p w14:paraId="3729B214" w14:textId="77777777" w:rsidR="00F04903" w:rsidRDefault="00F04903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F583F"/>
    <w:multiLevelType w:val="hybridMultilevel"/>
    <w:tmpl w:val="7B34200E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92077"/>
    <w:multiLevelType w:val="hybridMultilevel"/>
    <w:tmpl w:val="63F2CC9A"/>
    <w:lvl w:ilvl="0" w:tplc="2D80DACE">
      <w:numFmt w:val="bullet"/>
      <w:lvlText w:val="-"/>
      <w:lvlJc w:val="left"/>
      <w:pPr>
        <w:ind w:left="2272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16A33208"/>
    <w:multiLevelType w:val="hybridMultilevel"/>
    <w:tmpl w:val="5A8412E2"/>
    <w:lvl w:ilvl="0" w:tplc="2D80DACE">
      <w:numFmt w:val="bullet"/>
      <w:lvlText w:val="-"/>
      <w:lvlJc w:val="left"/>
      <w:pPr>
        <w:ind w:left="2272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182C06FB"/>
    <w:multiLevelType w:val="hybridMultilevel"/>
    <w:tmpl w:val="8B407CD2"/>
    <w:lvl w:ilvl="0" w:tplc="2D80DACE">
      <w:numFmt w:val="bullet"/>
      <w:lvlText w:val="-"/>
      <w:lvlJc w:val="left"/>
      <w:pPr>
        <w:ind w:left="1421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0DC5289"/>
    <w:multiLevelType w:val="hybridMultilevel"/>
    <w:tmpl w:val="7D70968E"/>
    <w:lvl w:ilvl="0" w:tplc="2D80DACE">
      <w:numFmt w:val="bullet"/>
      <w:lvlText w:val="-"/>
      <w:lvlJc w:val="left"/>
      <w:pPr>
        <w:ind w:left="1421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21014B0E"/>
    <w:multiLevelType w:val="hybridMultilevel"/>
    <w:tmpl w:val="1D8E43F0"/>
    <w:lvl w:ilvl="0" w:tplc="2D80DACE">
      <w:numFmt w:val="bullet"/>
      <w:lvlText w:val="-"/>
      <w:lvlJc w:val="left"/>
      <w:pPr>
        <w:ind w:left="2272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1727894"/>
    <w:multiLevelType w:val="hybridMultilevel"/>
    <w:tmpl w:val="18B06870"/>
    <w:lvl w:ilvl="0" w:tplc="2D80DACE">
      <w:numFmt w:val="bullet"/>
      <w:lvlText w:val="-"/>
      <w:lvlJc w:val="left"/>
      <w:pPr>
        <w:ind w:left="2272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46767170"/>
    <w:multiLevelType w:val="hybridMultilevel"/>
    <w:tmpl w:val="8F1459A0"/>
    <w:lvl w:ilvl="0" w:tplc="2D80DACE">
      <w:numFmt w:val="bullet"/>
      <w:lvlText w:val="-"/>
      <w:lvlJc w:val="left"/>
      <w:pPr>
        <w:ind w:left="1421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3">
    <w:nsid w:val="51A73BC4"/>
    <w:multiLevelType w:val="hybridMultilevel"/>
    <w:tmpl w:val="1D9C4F5E"/>
    <w:lvl w:ilvl="0" w:tplc="2D80DACE">
      <w:numFmt w:val="bullet"/>
      <w:lvlText w:val="-"/>
      <w:lvlJc w:val="left"/>
      <w:pPr>
        <w:ind w:left="1421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5343C53"/>
    <w:multiLevelType w:val="hybridMultilevel"/>
    <w:tmpl w:val="B714146C"/>
    <w:lvl w:ilvl="0" w:tplc="F7AAC6DE">
      <w:numFmt w:val="bullet"/>
      <w:lvlText w:val="-"/>
      <w:lvlJc w:val="left"/>
      <w:pPr>
        <w:ind w:left="1481" w:hanging="63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7">
    <w:nsid w:val="68106C39"/>
    <w:multiLevelType w:val="hybridMultilevel"/>
    <w:tmpl w:val="5E625EE2"/>
    <w:lvl w:ilvl="0" w:tplc="2D80DACE">
      <w:numFmt w:val="bullet"/>
      <w:lvlText w:val="-"/>
      <w:lvlJc w:val="left"/>
      <w:pPr>
        <w:ind w:left="1421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>
    <w:nsid w:val="6D936B08"/>
    <w:multiLevelType w:val="hybridMultilevel"/>
    <w:tmpl w:val="B448C0D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7D61A4F"/>
    <w:multiLevelType w:val="hybridMultilevel"/>
    <w:tmpl w:val="C33E9E48"/>
    <w:lvl w:ilvl="0" w:tplc="2D80DACE">
      <w:numFmt w:val="bullet"/>
      <w:lvlText w:val="-"/>
      <w:lvlJc w:val="left"/>
      <w:pPr>
        <w:ind w:left="1421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1">
    <w:nsid w:val="787E43AD"/>
    <w:multiLevelType w:val="hybridMultilevel"/>
    <w:tmpl w:val="0546C14A"/>
    <w:lvl w:ilvl="0" w:tplc="F7AAC6DE">
      <w:numFmt w:val="bullet"/>
      <w:lvlText w:val="-"/>
      <w:lvlJc w:val="left"/>
      <w:pPr>
        <w:ind w:left="2332" w:hanging="63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5"/>
  </w:num>
  <w:num w:numId="4">
    <w:abstractNumId w:val="19"/>
  </w:num>
  <w:num w:numId="5">
    <w:abstractNumId w:val="0"/>
  </w:num>
  <w:num w:numId="6">
    <w:abstractNumId w:val="14"/>
  </w:num>
  <w:num w:numId="7">
    <w:abstractNumId w:val="2"/>
  </w:num>
  <w:num w:numId="8">
    <w:abstractNumId w:val="8"/>
  </w:num>
  <w:num w:numId="9">
    <w:abstractNumId w:val="18"/>
  </w:num>
  <w:num w:numId="10">
    <w:abstractNumId w:val="1"/>
  </w:num>
  <w:num w:numId="11">
    <w:abstractNumId w:val="16"/>
  </w:num>
  <w:num w:numId="12">
    <w:abstractNumId w:val="21"/>
  </w:num>
  <w:num w:numId="13">
    <w:abstractNumId w:val="20"/>
  </w:num>
  <w:num w:numId="14">
    <w:abstractNumId w:val="9"/>
  </w:num>
  <w:num w:numId="15">
    <w:abstractNumId w:val="6"/>
  </w:num>
  <w:num w:numId="16">
    <w:abstractNumId w:val="4"/>
  </w:num>
  <w:num w:numId="17">
    <w:abstractNumId w:val="10"/>
  </w:num>
  <w:num w:numId="18">
    <w:abstractNumId w:val="13"/>
  </w:num>
  <w:num w:numId="19">
    <w:abstractNumId w:val="3"/>
  </w:num>
  <w:num w:numId="20">
    <w:abstractNumId w:val="17"/>
  </w:num>
  <w:num w:numId="21">
    <w:abstractNumId w:val="7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11E"/>
    <w:rsid w:val="0001241B"/>
    <w:rsid w:val="00033C9C"/>
    <w:rsid w:val="000652F6"/>
    <w:rsid w:val="0007263D"/>
    <w:rsid w:val="00074671"/>
    <w:rsid w:val="000772D7"/>
    <w:rsid w:val="00083D88"/>
    <w:rsid w:val="0009508E"/>
    <w:rsid w:val="000A21B7"/>
    <w:rsid w:val="000A2E27"/>
    <w:rsid w:val="000B44B8"/>
    <w:rsid w:val="000B5E9D"/>
    <w:rsid w:val="000C2A52"/>
    <w:rsid w:val="000E009F"/>
    <w:rsid w:val="000E1DAA"/>
    <w:rsid w:val="000F44A2"/>
    <w:rsid w:val="00107E4F"/>
    <w:rsid w:val="00113852"/>
    <w:rsid w:val="00115702"/>
    <w:rsid w:val="0012134D"/>
    <w:rsid w:val="00135FF7"/>
    <w:rsid w:val="00136AF5"/>
    <w:rsid w:val="00160E0E"/>
    <w:rsid w:val="0017186D"/>
    <w:rsid w:val="001924F4"/>
    <w:rsid w:val="001A7777"/>
    <w:rsid w:val="001B61A0"/>
    <w:rsid w:val="001C3D07"/>
    <w:rsid w:val="001C7719"/>
    <w:rsid w:val="001E7B1E"/>
    <w:rsid w:val="001F08AF"/>
    <w:rsid w:val="001F45C7"/>
    <w:rsid w:val="00216033"/>
    <w:rsid w:val="00244218"/>
    <w:rsid w:val="00250FD5"/>
    <w:rsid w:val="0025489A"/>
    <w:rsid w:val="002625A0"/>
    <w:rsid w:val="00266A2C"/>
    <w:rsid w:val="0026720A"/>
    <w:rsid w:val="00272010"/>
    <w:rsid w:val="00291386"/>
    <w:rsid w:val="002B02B9"/>
    <w:rsid w:val="002C6866"/>
    <w:rsid w:val="002D029F"/>
    <w:rsid w:val="002D2F41"/>
    <w:rsid w:val="0031611E"/>
    <w:rsid w:val="00320239"/>
    <w:rsid w:val="003262AC"/>
    <w:rsid w:val="003325F4"/>
    <w:rsid w:val="003468AB"/>
    <w:rsid w:val="00346A42"/>
    <w:rsid w:val="00381B6C"/>
    <w:rsid w:val="00387107"/>
    <w:rsid w:val="00390F08"/>
    <w:rsid w:val="00391316"/>
    <w:rsid w:val="00391719"/>
    <w:rsid w:val="003A0EC9"/>
    <w:rsid w:val="003A1F04"/>
    <w:rsid w:val="003A7273"/>
    <w:rsid w:val="003B10A4"/>
    <w:rsid w:val="003B1333"/>
    <w:rsid w:val="003B197F"/>
    <w:rsid w:val="003F1179"/>
    <w:rsid w:val="004011EB"/>
    <w:rsid w:val="0041674C"/>
    <w:rsid w:val="00420CA2"/>
    <w:rsid w:val="004239CF"/>
    <w:rsid w:val="00426376"/>
    <w:rsid w:val="00427407"/>
    <w:rsid w:val="00430699"/>
    <w:rsid w:val="00437470"/>
    <w:rsid w:val="0045474F"/>
    <w:rsid w:val="00460C98"/>
    <w:rsid w:val="00472A2C"/>
    <w:rsid w:val="00477E3A"/>
    <w:rsid w:val="0049127E"/>
    <w:rsid w:val="004A117F"/>
    <w:rsid w:val="004A7F8A"/>
    <w:rsid w:val="004B5058"/>
    <w:rsid w:val="004C0E3D"/>
    <w:rsid w:val="004E32A8"/>
    <w:rsid w:val="004F48EC"/>
    <w:rsid w:val="004F6765"/>
    <w:rsid w:val="004F75D1"/>
    <w:rsid w:val="005030C0"/>
    <w:rsid w:val="00513BD2"/>
    <w:rsid w:val="00524B52"/>
    <w:rsid w:val="00527E36"/>
    <w:rsid w:val="00542024"/>
    <w:rsid w:val="00543CE0"/>
    <w:rsid w:val="00555044"/>
    <w:rsid w:val="00561975"/>
    <w:rsid w:val="00565574"/>
    <w:rsid w:val="00572CE7"/>
    <w:rsid w:val="005819D4"/>
    <w:rsid w:val="005847F9"/>
    <w:rsid w:val="005A3F3E"/>
    <w:rsid w:val="005B3A45"/>
    <w:rsid w:val="005B6AA7"/>
    <w:rsid w:val="005C10A1"/>
    <w:rsid w:val="005D2DE8"/>
    <w:rsid w:val="005F22E2"/>
    <w:rsid w:val="00602463"/>
    <w:rsid w:val="0061297C"/>
    <w:rsid w:val="00617E05"/>
    <w:rsid w:val="00622423"/>
    <w:rsid w:val="00634AC3"/>
    <w:rsid w:val="00636069"/>
    <w:rsid w:val="0064218B"/>
    <w:rsid w:val="00645B4F"/>
    <w:rsid w:val="00646204"/>
    <w:rsid w:val="0065053C"/>
    <w:rsid w:val="00657AC1"/>
    <w:rsid w:val="00661B13"/>
    <w:rsid w:val="006817F9"/>
    <w:rsid w:val="006831AC"/>
    <w:rsid w:val="00683991"/>
    <w:rsid w:val="00696ED9"/>
    <w:rsid w:val="006A001F"/>
    <w:rsid w:val="006A353E"/>
    <w:rsid w:val="006B41D6"/>
    <w:rsid w:val="006B6253"/>
    <w:rsid w:val="006D6C2D"/>
    <w:rsid w:val="006F5812"/>
    <w:rsid w:val="00704A02"/>
    <w:rsid w:val="00707AD9"/>
    <w:rsid w:val="00711856"/>
    <w:rsid w:val="007205F8"/>
    <w:rsid w:val="007308AA"/>
    <w:rsid w:val="00741EC3"/>
    <w:rsid w:val="00752ECD"/>
    <w:rsid w:val="00753479"/>
    <w:rsid w:val="00763D8A"/>
    <w:rsid w:val="00770AA2"/>
    <w:rsid w:val="007761DE"/>
    <w:rsid w:val="00777CA8"/>
    <w:rsid w:val="00783D0C"/>
    <w:rsid w:val="0079315A"/>
    <w:rsid w:val="00797D81"/>
    <w:rsid w:val="007A6A5C"/>
    <w:rsid w:val="007B4A17"/>
    <w:rsid w:val="007E13D2"/>
    <w:rsid w:val="007E19EC"/>
    <w:rsid w:val="007E1A60"/>
    <w:rsid w:val="007E482A"/>
    <w:rsid w:val="00802912"/>
    <w:rsid w:val="00803E05"/>
    <w:rsid w:val="00807FA9"/>
    <w:rsid w:val="00811551"/>
    <w:rsid w:val="00820131"/>
    <w:rsid w:val="00821E80"/>
    <w:rsid w:val="00822AC5"/>
    <w:rsid w:val="00823BC8"/>
    <w:rsid w:val="008271DB"/>
    <w:rsid w:val="0083064C"/>
    <w:rsid w:val="00833968"/>
    <w:rsid w:val="00845618"/>
    <w:rsid w:val="008553B5"/>
    <w:rsid w:val="00876453"/>
    <w:rsid w:val="00893FBF"/>
    <w:rsid w:val="008976D6"/>
    <w:rsid w:val="008A17AB"/>
    <w:rsid w:val="008A216B"/>
    <w:rsid w:val="008B01A2"/>
    <w:rsid w:val="008B2548"/>
    <w:rsid w:val="008B6582"/>
    <w:rsid w:val="008C3592"/>
    <w:rsid w:val="008F1A3A"/>
    <w:rsid w:val="008F287F"/>
    <w:rsid w:val="0091085C"/>
    <w:rsid w:val="009112E2"/>
    <w:rsid w:val="00935F76"/>
    <w:rsid w:val="00936FFF"/>
    <w:rsid w:val="00937149"/>
    <w:rsid w:val="00937951"/>
    <w:rsid w:val="00945126"/>
    <w:rsid w:val="0095392C"/>
    <w:rsid w:val="00953953"/>
    <w:rsid w:val="00953DB0"/>
    <w:rsid w:val="0096446F"/>
    <w:rsid w:val="00972853"/>
    <w:rsid w:val="00974098"/>
    <w:rsid w:val="009773AA"/>
    <w:rsid w:val="009944BB"/>
    <w:rsid w:val="0099799B"/>
    <w:rsid w:val="009A6D48"/>
    <w:rsid w:val="009B34AC"/>
    <w:rsid w:val="009B3C6A"/>
    <w:rsid w:val="009B5422"/>
    <w:rsid w:val="009B6E6E"/>
    <w:rsid w:val="009C28EA"/>
    <w:rsid w:val="009D1F0F"/>
    <w:rsid w:val="009E4CB5"/>
    <w:rsid w:val="00A00CE7"/>
    <w:rsid w:val="00A05350"/>
    <w:rsid w:val="00A14C55"/>
    <w:rsid w:val="00A17996"/>
    <w:rsid w:val="00A23F09"/>
    <w:rsid w:val="00A24DEC"/>
    <w:rsid w:val="00A339AE"/>
    <w:rsid w:val="00A34693"/>
    <w:rsid w:val="00A406FB"/>
    <w:rsid w:val="00A50696"/>
    <w:rsid w:val="00A5101E"/>
    <w:rsid w:val="00A6225F"/>
    <w:rsid w:val="00A66D46"/>
    <w:rsid w:val="00A70608"/>
    <w:rsid w:val="00A804CF"/>
    <w:rsid w:val="00A80941"/>
    <w:rsid w:val="00A85EE3"/>
    <w:rsid w:val="00A9676C"/>
    <w:rsid w:val="00AA0D1A"/>
    <w:rsid w:val="00AA2B60"/>
    <w:rsid w:val="00AB789B"/>
    <w:rsid w:val="00AD4D57"/>
    <w:rsid w:val="00AD55B2"/>
    <w:rsid w:val="00AD7F25"/>
    <w:rsid w:val="00B00C68"/>
    <w:rsid w:val="00B2360D"/>
    <w:rsid w:val="00B23E68"/>
    <w:rsid w:val="00B267A1"/>
    <w:rsid w:val="00B27C00"/>
    <w:rsid w:val="00B4472B"/>
    <w:rsid w:val="00B5171A"/>
    <w:rsid w:val="00B538FA"/>
    <w:rsid w:val="00B60B9C"/>
    <w:rsid w:val="00B75532"/>
    <w:rsid w:val="00B862AB"/>
    <w:rsid w:val="00B945BE"/>
    <w:rsid w:val="00B94F93"/>
    <w:rsid w:val="00B96CE8"/>
    <w:rsid w:val="00BA0033"/>
    <w:rsid w:val="00BA3826"/>
    <w:rsid w:val="00BA3D88"/>
    <w:rsid w:val="00BC4D5A"/>
    <w:rsid w:val="00BD0108"/>
    <w:rsid w:val="00BF4EAA"/>
    <w:rsid w:val="00C0314C"/>
    <w:rsid w:val="00C103B2"/>
    <w:rsid w:val="00C124C0"/>
    <w:rsid w:val="00C152E7"/>
    <w:rsid w:val="00C24A94"/>
    <w:rsid w:val="00C34906"/>
    <w:rsid w:val="00C52911"/>
    <w:rsid w:val="00C53E01"/>
    <w:rsid w:val="00C56C29"/>
    <w:rsid w:val="00C64856"/>
    <w:rsid w:val="00C67AE2"/>
    <w:rsid w:val="00C70BAB"/>
    <w:rsid w:val="00C71348"/>
    <w:rsid w:val="00C72AA0"/>
    <w:rsid w:val="00C75C1C"/>
    <w:rsid w:val="00C81BEE"/>
    <w:rsid w:val="00C86B7B"/>
    <w:rsid w:val="00CB35F2"/>
    <w:rsid w:val="00CB484D"/>
    <w:rsid w:val="00CB7A44"/>
    <w:rsid w:val="00CC0F39"/>
    <w:rsid w:val="00CC2277"/>
    <w:rsid w:val="00CC73F3"/>
    <w:rsid w:val="00CD1C98"/>
    <w:rsid w:val="00CD2F92"/>
    <w:rsid w:val="00CD37F8"/>
    <w:rsid w:val="00CD6D52"/>
    <w:rsid w:val="00CD7C1D"/>
    <w:rsid w:val="00CE450E"/>
    <w:rsid w:val="00CF5B86"/>
    <w:rsid w:val="00CF79D1"/>
    <w:rsid w:val="00D1431E"/>
    <w:rsid w:val="00D14CA5"/>
    <w:rsid w:val="00D221C6"/>
    <w:rsid w:val="00D22413"/>
    <w:rsid w:val="00D27126"/>
    <w:rsid w:val="00D30185"/>
    <w:rsid w:val="00D47F69"/>
    <w:rsid w:val="00D52C63"/>
    <w:rsid w:val="00D70352"/>
    <w:rsid w:val="00D73D68"/>
    <w:rsid w:val="00D934CC"/>
    <w:rsid w:val="00D93B4D"/>
    <w:rsid w:val="00DA3990"/>
    <w:rsid w:val="00DA6265"/>
    <w:rsid w:val="00DB4F25"/>
    <w:rsid w:val="00DB731D"/>
    <w:rsid w:val="00DC7AEA"/>
    <w:rsid w:val="00DD07B5"/>
    <w:rsid w:val="00DD65F6"/>
    <w:rsid w:val="00DE092D"/>
    <w:rsid w:val="00DE0C90"/>
    <w:rsid w:val="00E1046E"/>
    <w:rsid w:val="00E10814"/>
    <w:rsid w:val="00E111A8"/>
    <w:rsid w:val="00E156A6"/>
    <w:rsid w:val="00E17FE8"/>
    <w:rsid w:val="00E22ADB"/>
    <w:rsid w:val="00E34AD0"/>
    <w:rsid w:val="00E42D4A"/>
    <w:rsid w:val="00E431FD"/>
    <w:rsid w:val="00E50FE4"/>
    <w:rsid w:val="00E536F2"/>
    <w:rsid w:val="00E66584"/>
    <w:rsid w:val="00E73FA1"/>
    <w:rsid w:val="00E823A7"/>
    <w:rsid w:val="00E949F5"/>
    <w:rsid w:val="00E96240"/>
    <w:rsid w:val="00EA05C2"/>
    <w:rsid w:val="00EA7806"/>
    <w:rsid w:val="00EA79A2"/>
    <w:rsid w:val="00EB63A3"/>
    <w:rsid w:val="00EC28C8"/>
    <w:rsid w:val="00EE359D"/>
    <w:rsid w:val="00F0277F"/>
    <w:rsid w:val="00F03A24"/>
    <w:rsid w:val="00F04903"/>
    <w:rsid w:val="00F1484A"/>
    <w:rsid w:val="00F2150D"/>
    <w:rsid w:val="00F24097"/>
    <w:rsid w:val="00F368DC"/>
    <w:rsid w:val="00F37407"/>
    <w:rsid w:val="00F41AF1"/>
    <w:rsid w:val="00F43E90"/>
    <w:rsid w:val="00F44F59"/>
    <w:rsid w:val="00F47062"/>
    <w:rsid w:val="00F51575"/>
    <w:rsid w:val="00FA3000"/>
    <w:rsid w:val="00FA5BF6"/>
    <w:rsid w:val="00FB033E"/>
    <w:rsid w:val="00FB06FB"/>
    <w:rsid w:val="00FB273F"/>
    <w:rsid w:val="00FB4F72"/>
    <w:rsid w:val="00FB5939"/>
    <w:rsid w:val="00FB6DBC"/>
    <w:rsid w:val="00FC4AAF"/>
    <w:rsid w:val="00FD2804"/>
    <w:rsid w:val="00FD639D"/>
    <w:rsid w:val="00FE1739"/>
    <w:rsid w:val="00FE4DBE"/>
    <w:rsid w:val="00FE765A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B3E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microsoft.com/office/2011/relationships/commentsExtended" Target="commentsExtended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csk&#233;s%20Krisztina\Desktop\Kerettanterv%202018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59F65CA18274B449AB8070619FF4188" ma:contentTypeVersion="0" ma:contentTypeDescription="Új dokumentum létrehozása." ma:contentTypeScope="" ma:versionID="ebecc0aa5f04e4821eeea55c59ef07d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F4191-3721-4A53-A04A-4F0A42778C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4F8648-0076-448C-A5D2-14C790420D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E72603E-5280-4FEC-A18E-17AFA64614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36DA9F7-C089-4606-ABD6-DF8489E0A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15</TotalTime>
  <Pages>57</Pages>
  <Words>10084</Words>
  <Characters>69585</Characters>
  <Application>Microsoft Office Word</Application>
  <DocSecurity>0</DocSecurity>
  <Lines>579</Lines>
  <Paragraphs>159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79510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Kecskés Krisztina</dc:creator>
  <dc:description>GINOP-6.2.4-VEKOP-16-2017-0001 – A 21. századi szakképzés és felnőttképzés minőségének valamint tartalmának fejlesztése</dc:description>
  <cp:lastModifiedBy>Damjanovics-Baán Fruzsina</cp:lastModifiedBy>
  <cp:revision>11</cp:revision>
  <dcterms:created xsi:type="dcterms:W3CDTF">2018-03-29T20:24:00Z</dcterms:created>
  <dcterms:modified xsi:type="dcterms:W3CDTF">2018-06-20T10:56:00Z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0x010100A59F65CA18274B449AB8070619FF4188</vt:lpwstr>
  </property>
</Properties>
</file>