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AD551" w14:textId="75BFB7D2" w:rsidR="001E7B1E" w:rsidRPr="001315D1" w:rsidRDefault="001315D1" w:rsidP="004F48EC">
      <w:pPr>
        <w:jc w:val="center"/>
        <w:rPr>
          <w:rFonts w:cs="Times New Roman"/>
        </w:rPr>
      </w:pPr>
      <w:r w:rsidRPr="001315D1">
        <w:rPr>
          <w:rFonts w:cs="Times New Roman"/>
        </w:rPr>
        <w:t>2.155.</w:t>
      </w:r>
    </w:p>
    <w:p w14:paraId="1D703C22" w14:textId="77777777" w:rsidR="001315D1" w:rsidRPr="001315D1" w:rsidRDefault="001315D1" w:rsidP="004F48EC">
      <w:pPr>
        <w:jc w:val="center"/>
        <w:rPr>
          <w:rFonts w:cs="Times New Roman"/>
        </w:rPr>
      </w:pPr>
    </w:p>
    <w:p w14:paraId="6E364AA2" w14:textId="77777777" w:rsidR="001A7777" w:rsidRPr="001315D1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1315D1">
        <w:rPr>
          <w:rFonts w:cs="Times New Roman"/>
          <w:b/>
          <w:caps/>
          <w:spacing w:val="60"/>
          <w:szCs w:val="24"/>
        </w:rPr>
        <w:t>Szakképzési kerettanterv</w:t>
      </w:r>
    </w:p>
    <w:p w14:paraId="33DA0A42" w14:textId="4B06486E" w:rsidR="001A7777" w:rsidRPr="001315D1" w:rsidRDefault="00BA3D88" w:rsidP="001A7777">
      <w:pPr>
        <w:jc w:val="center"/>
        <w:rPr>
          <w:rFonts w:cs="Times New Roman"/>
          <w:b/>
          <w:szCs w:val="24"/>
        </w:rPr>
      </w:pPr>
      <w:proofErr w:type="gramStart"/>
      <w:r w:rsidRPr="001315D1">
        <w:rPr>
          <w:rFonts w:cs="Times New Roman"/>
          <w:b/>
          <w:szCs w:val="24"/>
        </w:rPr>
        <w:t>a</w:t>
      </w:r>
      <w:r w:rsidR="00B466D8" w:rsidRPr="001315D1">
        <w:rPr>
          <w:rFonts w:cs="Times New Roman"/>
          <w:b/>
          <w:szCs w:val="24"/>
        </w:rPr>
        <w:t>z</w:t>
      </w:r>
      <w:proofErr w:type="gramEnd"/>
    </w:p>
    <w:p w14:paraId="4EC864E9" w14:textId="4D676887" w:rsidR="0065053C" w:rsidRPr="001315D1" w:rsidRDefault="0025328C" w:rsidP="001A7777">
      <w:pPr>
        <w:jc w:val="center"/>
        <w:rPr>
          <w:rFonts w:cs="Times New Roman"/>
          <w:b/>
          <w:caps/>
          <w:szCs w:val="24"/>
        </w:rPr>
      </w:pPr>
      <w:r w:rsidRPr="001315D1">
        <w:rPr>
          <w:rFonts w:cs="Times New Roman"/>
          <w:b/>
          <w:caps/>
          <w:szCs w:val="24"/>
        </w:rPr>
        <w:t>V</w:t>
      </w:r>
      <w:r w:rsidR="0065053C" w:rsidRPr="001315D1">
        <w:rPr>
          <w:rFonts w:cs="Times New Roman"/>
          <w:b/>
          <w:caps/>
          <w:szCs w:val="24"/>
        </w:rPr>
        <w:t xml:space="preserve">. </w:t>
      </w:r>
      <w:r w:rsidRPr="001315D1">
        <w:rPr>
          <w:rFonts w:cs="Times New Roman"/>
          <w:b/>
          <w:caps/>
          <w:szCs w:val="24"/>
        </w:rPr>
        <w:t xml:space="preserve">KÉPZŐ- </w:t>
      </w:r>
      <w:proofErr w:type="gramStart"/>
      <w:r w:rsidRPr="001315D1">
        <w:rPr>
          <w:rFonts w:cs="Times New Roman"/>
          <w:b/>
          <w:caps/>
          <w:szCs w:val="24"/>
        </w:rPr>
        <w:t>ÉS</w:t>
      </w:r>
      <w:proofErr w:type="gramEnd"/>
      <w:r w:rsidRPr="001315D1">
        <w:rPr>
          <w:rFonts w:cs="Times New Roman"/>
          <w:b/>
          <w:caps/>
          <w:szCs w:val="24"/>
        </w:rPr>
        <w:t xml:space="preserve"> IPARMŰVÉSZET</w:t>
      </w:r>
    </w:p>
    <w:p w14:paraId="78D41DCD" w14:textId="77777777" w:rsidR="0065053C" w:rsidRPr="001315D1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1315D1">
        <w:rPr>
          <w:rFonts w:cs="Times New Roman"/>
          <w:b/>
          <w:szCs w:val="24"/>
        </w:rPr>
        <w:t>ágazathoz</w:t>
      </w:r>
      <w:proofErr w:type="gramEnd"/>
      <w:r w:rsidRPr="001315D1">
        <w:rPr>
          <w:rFonts w:cs="Times New Roman"/>
          <w:b/>
          <w:szCs w:val="24"/>
        </w:rPr>
        <w:t xml:space="preserve"> tartozó</w:t>
      </w:r>
    </w:p>
    <w:p w14:paraId="7C883589" w14:textId="17797457" w:rsidR="001A7777" w:rsidRPr="001315D1" w:rsidRDefault="0025328C" w:rsidP="001A7777">
      <w:pPr>
        <w:jc w:val="center"/>
        <w:rPr>
          <w:rFonts w:cs="Times New Roman"/>
          <w:b/>
          <w:szCs w:val="24"/>
        </w:rPr>
      </w:pPr>
      <w:r w:rsidRPr="001315D1">
        <w:rPr>
          <w:rFonts w:cs="Times New Roman"/>
          <w:b/>
          <w:szCs w:val="24"/>
        </w:rPr>
        <w:t>54 211 0</w:t>
      </w:r>
      <w:r w:rsidR="00051239" w:rsidRPr="001315D1">
        <w:rPr>
          <w:rFonts w:cs="Times New Roman"/>
          <w:b/>
          <w:szCs w:val="24"/>
        </w:rPr>
        <w:t>7</w:t>
      </w:r>
    </w:p>
    <w:p w14:paraId="107AB08C" w14:textId="6918433A" w:rsidR="001A7777" w:rsidRPr="001315D1" w:rsidRDefault="00051239" w:rsidP="001A7777">
      <w:pPr>
        <w:jc w:val="center"/>
        <w:rPr>
          <w:rFonts w:cs="Times New Roman"/>
          <w:b/>
          <w:caps/>
          <w:szCs w:val="24"/>
        </w:rPr>
      </w:pPr>
      <w:r w:rsidRPr="001315D1">
        <w:rPr>
          <w:rFonts w:cs="Times New Roman"/>
          <w:b/>
          <w:caps/>
          <w:szCs w:val="24"/>
        </w:rPr>
        <w:t>SZOBRÁSZ</w:t>
      </w:r>
    </w:p>
    <w:p w14:paraId="4DD3B45D" w14:textId="77777777" w:rsidR="004F48EC" w:rsidRPr="001315D1" w:rsidRDefault="001A7777" w:rsidP="004F48EC">
      <w:pPr>
        <w:jc w:val="center"/>
        <w:rPr>
          <w:rFonts w:cs="Times New Roman"/>
          <w:b/>
          <w:caps/>
          <w:szCs w:val="24"/>
        </w:rPr>
      </w:pPr>
      <w:r w:rsidRPr="001315D1">
        <w:rPr>
          <w:rFonts w:cs="Times New Roman"/>
          <w:b/>
          <w:caps/>
          <w:szCs w:val="24"/>
        </w:rPr>
        <w:t>szakképesítéshez</w:t>
      </w:r>
    </w:p>
    <w:p w14:paraId="4DBB34E4" w14:textId="646E0BAF" w:rsidR="00770AA2" w:rsidRPr="001315D1" w:rsidRDefault="004F48EC" w:rsidP="004F48EC">
      <w:pPr>
        <w:jc w:val="center"/>
        <w:rPr>
          <w:rFonts w:cs="Times New Roman"/>
          <w:b/>
          <w:caps/>
          <w:szCs w:val="24"/>
        </w:rPr>
      </w:pPr>
      <w:r w:rsidRPr="001315D1">
        <w:rPr>
          <w:rFonts w:cs="Times New Roman"/>
          <w:b/>
          <w:szCs w:val="24"/>
        </w:rPr>
        <w:t>(a</w:t>
      </w:r>
      <w:r w:rsidR="00B466D8" w:rsidRPr="001315D1">
        <w:rPr>
          <w:rFonts w:cs="Times New Roman"/>
          <w:b/>
          <w:szCs w:val="24"/>
        </w:rPr>
        <w:t>z</w:t>
      </w:r>
      <w:r w:rsidRPr="001315D1">
        <w:rPr>
          <w:rFonts w:cs="Times New Roman"/>
          <w:b/>
          <w:szCs w:val="24"/>
        </w:rPr>
        <w:t xml:space="preserve"> </w:t>
      </w:r>
      <w:r w:rsidR="0025328C" w:rsidRPr="001315D1">
        <w:rPr>
          <w:rFonts w:cs="Times New Roman"/>
          <w:b/>
          <w:szCs w:val="24"/>
        </w:rPr>
        <w:t>51 345 02</w:t>
      </w:r>
      <w:r w:rsidRPr="001315D1">
        <w:rPr>
          <w:rFonts w:cs="Times New Roman"/>
          <w:b/>
          <w:caps/>
          <w:szCs w:val="24"/>
        </w:rPr>
        <w:t xml:space="preserve"> </w:t>
      </w:r>
      <w:r w:rsidR="0025328C" w:rsidRPr="001315D1">
        <w:rPr>
          <w:rFonts w:cs="Times New Roman"/>
          <w:b/>
          <w:caps/>
          <w:szCs w:val="24"/>
        </w:rPr>
        <w:t xml:space="preserve">Képző- </w:t>
      </w:r>
      <w:proofErr w:type="gramStart"/>
      <w:r w:rsidR="0025328C" w:rsidRPr="001315D1">
        <w:rPr>
          <w:rFonts w:cs="Times New Roman"/>
          <w:b/>
          <w:caps/>
          <w:szCs w:val="24"/>
        </w:rPr>
        <w:t>és</w:t>
      </w:r>
      <w:proofErr w:type="gramEnd"/>
      <w:r w:rsidR="0025328C" w:rsidRPr="001315D1">
        <w:rPr>
          <w:rFonts w:cs="Times New Roman"/>
          <w:b/>
          <w:caps/>
          <w:szCs w:val="24"/>
        </w:rPr>
        <w:t xml:space="preserve"> </w:t>
      </w:r>
      <w:r w:rsidR="00A47B87" w:rsidRPr="001315D1">
        <w:rPr>
          <w:rFonts w:cs="Times New Roman"/>
          <w:b/>
          <w:caps/>
          <w:szCs w:val="24"/>
        </w:rPr>
        <w:t>iparművészeti program- és projekt</w:t>
      </w:r>
      <w:r w:rsidR="00F61018" w:rsidRPr="001315D1">
        <w:rPr>
          <w:rFonts w:cs="Times New Roman"/>
          <w:b/>
          <w:caps/>
          <w:szCs w:val="24"/>
        </w:rPr>
        <w:t>Szervez</w:t>
      </w:r>
      <w:r w:rsidR="00A47B87" w:rsidRPr="001315D1">
        <w:rPr>
          <w:rFonts w:cs="Times New Roman"/>
          <w:b/>
          <w:caps/>
          <w:szCs w:val="24"/>
        </w:rPr>
        <w:t>ő</w:t>
      </w:r>
    </w:p>
    <w:p w14:paraId="5AA61798" w14:textId="232A6688" w:rsidR="004F48EC" w:rsidRPr="001315D1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1315D1">
        <w:rPr>
          <w:rFonts w:cs="Times New Roman"/>
          <w:b/>
          <w:szCs w:val="24"/>
        </w:rPr>
        <w:t>mellék</w:t>
      </w:r>
      <w:r w:rsidR="00770AA2" w:rsidRPr="001315D1">
        <w:rPr>
          <w:rFonts w:cs="Times New Roman"/>
          <w:b/>
          <w:szCs w:val="24"/>
        </w:rPr>
        <w:t>-</w:t>
      </w:r>
      <w:r w:rsidRPr="001315D1">
        <w:rPr>
          <w:rFonts w:cs="Times New Roman"/>
          <w:b/>
          <w:szCs w:val="24"/>
        </w:rPr>
        <w:t>szakképesítéssel</w:t>
      </w:r>
      <w:proofErr w:type="gramEnd"/>
      <w:r w:rsidRPr="001315D1">
        <w:rPr>
          <w:rFonts w:cs="Times New Roman"/>
          <w:b/>
          <w:szCs w:val="24"/>
        </w:rPr>
        <w:t>)</w:t>
      </w:r>
    </w:p>
    <w:p w14:paraId="30E3F803" w14:textId="77777777" w:rsidR="000B5E9D" w:rsidRPr="001315D1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34AE641B" w14:textId="77777777" w:rsidR="001A7777" w:rsidRPr="001315D1" w:rsidRDefault="001A7777" w:rsidP="000B5E9D">
      <w:pPr>
        <w:spacing w:after="0"/>
        <w:rPr>
          <w:rFonts w:cs="Times New Roman"/>
        </w:rPr>
      </w:pPr>
    </w:p>
    <w:p w14:paraId="2143318F" w14:textId="77777777" w:rsidR="00F24097" w:rsidRPr="001315D1" w:rsidRDefault="00F24097" w:rsidP="00F24097">
      <w:p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 xml:space="preserve">I. </w:t>
      </w:r>
      <w:proofErr w:type="gramStart"/>
      <w:r w:rsidRPr="001315D1">
        <w:rPr>
          <w:rFonts w:cs="Times New Roman"/>
          <w:b/>
        </w:rPr>
        <w:t>A</w:t>
      </w:r>
      <w:proofErr w:type="gramEnd"/>
      <w:r w:rsidRPr="001315D1">
        <w:rPr>
          <w:rFonts w:cs="Times New Roman"/>
          <w:b/>
        </w:rPr>
        <w:t xml:space="preserve"> szakképzés jogi háttere</w:t>
      </w:r>
    </w:p>
    <w:p w14:paraId="29D0F4F2" w14:textId="77777777" w:rsidR="00F24097" w:rsidRPr="001315D1" w:rsidRDefault="00F24097" w:rsidP="00F24097">
      <w:pPr>
        <w:spacing w:after="0"/>
        <w:rPr>
          <w:rFonts w:cs="Times New Roman"/>
        </w:rPr>
      </w:pPr>
      <w:r w:rsidRPr="001315D1">
        <w:rPr>
          <w:rFonts w:cs="Times New Roman"/>
        </w:rPr>
        <w:t>A szakképzési kerettanterv</w:t>
      </w:r>
    </w:p>
    <w:p w14:paraId="5051B204" w14:textId="77777777" w:rsidR="00F24097" w:rsidRPr="001315D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315D1">
        <w:rPr>
          <w:rFonts w:cs="Times New Roman"/>
        </w:rPr>
        <w:t>a nemzeti köznevelésről szóló 2011. évi CXC. törvény,</w:t>
      </w:r>
    </w:p>
    <w:p w14:paraId="692735F1" w14:textId="77777777" w:rsidR="00F24097" w:rsidRPr="001315D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315D1">
        <w:rPr>
          <w:rFonts w:cs="Times New Roman"/>
        </w:rPr>
        <w:t>a szakképzésről szóló 2011. évi CLXXXVII. törvény,</w:t>
      </w:r>
    </w:p>
    <w:p w14:paraId="204D4D5F" w14:textId="77777777" w:rsidR="00F24097" w:rsidRPr="001315D1" w:rsidRDefault="00F24097" w:rsidP="00F24097">
      <w:pPr>
        <w:spacing w:after="0"/>
        <w:rPr>
          <w:rFonts w:cs="Times New Roman"/>
        </w:rPr>
      </w:pPr>
    </w:p>
    <w:p w14:paraId="509E01CA" w14:textId="77777777" w:rsidR="00F24097" w:rsidRPr="001315D1" w:rsidRDefault="00F24097" w:rsidP="00F24097">
      <w:pPr>
        <w:spacing w:after="0"/>
        <w:rPr>
          <w:rFonts w:cs="Times New Roman"/>
        </w:rPr>
      </w:pPr>
      <w:proofErr w:type="gramStart"/>
      <w:r w:rsidRPr="001315D1">
        <w:rPr>
          <w:rFonts w:cs="Times New Roman"/>
        </w:rPr>
        <w:t>valamint</w:t>
      </w:r>
      <w:proofErr w:type="gramEnd"/>
    </w:p>
    <w:p w14:paraId="58B778C6" w14:textId="424CCC49" w:rsidR="00F24097" w:rsidRPr="001315D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315D1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1315D1" w:rsidRPr="001315D1">
        <w:rPr>
          <w:rFonts w:cs="Times New Roman"/>
        </w:rPr>
        <w:t>Korm. rendelet</w:t>
      </w:r>
      <w:r w:rsidRPr="001315D1">
        <w:rPr>
          <w:rFonts w:cs="Times New Roman"/>
        </w:rPr>
        <w:t>,</w:t>
      </w:r>
    </w:p>
    <w:p w14:paraId="11A12E55" w14:textId="4A5C0E88" w:rsidR="00F24097" w:rsidRPr="001315D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315D1">
        <w:rPr>
          <w:rFonts w:cs="Times New Roman"/>
        </w:rPr>
        <w:t xml:space="preserve">az állam által elismert szakképesítések szakmai követelménymoduljairól szóló 217/2012. (VIII. 9.) </w:t>
      </w:r>
      <w:r w:rsidR="001315D1" w:rsidRPr="001315D1">
        <w:rPr>
          <w:rFonts w:cs="Times New Roman"/>
        </w:rPr>
        <w:t>Korm. rendelet és</w:t>
      </w:r>
    </w:p>
    <w:p w14:paraId="6F7B23A8" w14:textId="6D122483" w:rsidR="00F24097" w:rsidRPr="001315D1" w:rsidRDefault="003B1BC3" w:rsidP="003B1BC3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B1BC3">
        <w:rPr>
          <w:rFonts w:cs="Times New Roman"/>
        </w:rPr>
        <w:t>az emberi erőforrások minisztere ágazatába tartozó szakképesítések szakmai és vizsgakövetelményeiről szóló</w:t>
      </w:r>
      <w:r w:rsidR="00F24097" w:rsidRPr="001315D1">
        <w:rPr>
          <w:rFonts w:cs="Times New Roman"/>
        </w:rPr>
        <w:t xml:space="preserve"> </w:t>
      </w:r>
      <w:r w:rsidR="00A86B0B" w:rsidRPr="001315D1">
        <w:rPr>
          <w:rFonts w:cs="Times New Roman"/>
        </w:rPr>
        <w:t>27</w:t>
      </w:r>
      <w:r w:rsidR="00F24097" w:rsidRPr="001315D1">
        <w:rPr>
          <w:rFonts w:cs="Times New Roman"/>
        </w:rPr>
        <w:t>/201</w:t>
      </w:r>
      <w:r w:rsidR="00A86B0B" w:rsidRPr="001315D1">
        <w:rPr>
          <w:rFonts w:cs="Times New Roman"/>
        </w:rPr>
        <w:t>6</w:t>
      </w:r>
      <w:r w:rsidR="00F24097" w:rsidRPr="001315D1">
        <w:rPr>
          <w:rFonts w:cs="Times New Roman"/>
        </w:rPr>
        <w:t>. (</w:t>
      </w:r>
      <w:r w:rsidR="00A86B0B" w:rsidRPr="001315D1">
        <w:rPr>
          <w:rFonts w:cs="Times New Roman"/>
        </w:rPr>
        <w:t>IX</w:t>
      </w:r>
      <w:r w:rsidR="00F24097" w:rsidRPr="001315D1">
        <w:rPr>
          <w:rFonts w:cs="Times New Roman"/>
        </w:rPr>
        <w:t xml:space="preserve">. </w:t>
      </w:r>
      <w:r w:rsidR="00A86B0B" w:rsidRPr="001315D1">
        <w:rPr>
          <w:rFonts w:cs="Times New Roman"/>
        </w:rPr>
        <w:t>16</w:t>
      </w:r>
      <w:r w:rsidR="00F24097" w:rsidRPr="001315D1">
        <w:rPr>
          <w:rFonts w:cs="Times New Roman"/>
        </w:rPr>
        <w:t xml:space="preserve">.) </w:t>
      </w:r>
      <w:r w:rsidR="00A86B0B" w:rsidRPr="001315D1">
        <w:rPr>
          <w:rFonts w:cs="Times New Roman"/>
        </w:rPr>
        <w:t>EMMI</w:t>
      </w:r>
      <w:r w:rsidR="00F24097" w:rsidRPr="001315D1">
        <w:rPr>
          <w:rFonts w:cs="Times New Roman"/>
        </w:rPr>
        <w:t xml:space="preserve"> rendelet </w:t>
      </w:r>
    </w:p>
    <w:p w14:paraId="6213C762" w14:textId="77777777" w:rsidR="00F24097" w:rsidRPr="001315D1" w:rsidRDefault="00F24097" w:rsidP="00F24097">
      <w:pPr>
        <w:spacing w:after="0"/>
        <w:rPr>
          <w:rFonts w:cs="Times New Roman"/>
        </w:rPr>
      </w:pPr>
      <w:proofErr w:type="gramStart"/>
      <w:r w:rsidRPr="001315D1">
        <w:rPr>
          <w:rFonts w:cs="Times New Roman"/>
        </w:rPr>
        <w:t>alapján</w:t>
      </w:r>
      <w:proofErr w:type="gramEnd"/>
      <w:r w:rsidRPr="001315D1">
        <w:rPr>
          <w:rFonts w:cs="Times New Roman"/>
        </w:rPr>
        <w:t xml:space="preserve"> készült.</w:t>
      </w:r>
    </w:p>
    <w:p w14:paraId="2BD4F569" w14:textId="77777777" w:rsidR="001A7777" w:rsidRPr="001315D1" w:rsidRDefault="001A7777" w:rsidP="000B5E9D">
      <w:pPr>
        <w:spacing w:after="0"/>
        <w:rPr>
          <w:rFonts w:cs="Times New Roman"/>
        </w:rPr>
      </w:pPr>
    </w:p>
    <w:p w14:paraId="23D78BD2" w14:textId="77777777" w:rsidR="00E96240" w:rsidRPr="001315D1" w:rsidRDefault="00E96240" w:rsidP="000B5E9D">
      <w:pPr>
        <w:spacing w:after="0"/>
        <w:rPr>
          <w:rFonts w:cs="Times New Roman"/>
        </w:rPr>
      </w:pPr>
    </w:p>
    <w:p w14:paraId="1F1BC67E" w14:textId="77777777" w:rsidR="00C64856" w:rsidRPr="001315D1" w:rsidRDefault="00C64856" w:rsidP="00C64856">
      <w:p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 xml:space="preserve">II. </w:t>
      </w:r>
      <w:proofErr w:type="gramStart"/>
      <w:r w:rsidRPr="001315D1">
        <w:rPr>
          <w:rFonts w:cs="Times New Roman"/>
          <w:b/>
        </w:rPr>
        <w:t>A</w:t>
      </w:r>
      <w:proofErr w:type="gramEnd"/>
      <w:r w:rsidRPr="001315D1">
        <w:rPr>
          <w:rFonts w:cs="Times New Roman"/>
          <w:b/>
        </w:rPr>
        <w:t xml:space="preserve"> szakképesítés alapadatai</w:t>
      </w:r>
    </w:p>
    <w:p w14:paraId="079A8307" w14:textId="77777777" w:rsidR="00C64856" w:rsidRPr="001315D1" w:rsidRDefault="00C64856" w:rsidP="00C64856">
      <w:pPr>
        <w:spacing w:after="0"/>
        <w:rPr>
          <w:rFonts w:cs="Times New Roman"/>
        </w:rPr>
      </w:pPr>
    </w:p>
    <w:p w14:paraId="4DA1604F" w14:textId="1387F99A" w:rsidR="00C64856" w:rsidRPr="001315D1" w:rsidRDefault="00C64856" w:rsidP="00C64856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A szakképesítés azonosító száma: </w:t>
      </w:r>
      <w:r w:rsidR="00381754" w:rsidRPr="001315D1">
        <w:rPr>
          <w:rFonts w:cs="Times New Roman"/>
        </w:rPr>
        <w:t>54 211 0</w:t>
      </w:r>
      <w:r w:rsidR="00902481" w:rsidRPr="001315D1">
        <w:rPr>
          <w:rFonts w:cs="Times New Roman"/>
        </w:rPr>
        <w:t>7</w:t>
      </w:r>
    </w:p>
    <w:p w14:paraId="42F89C74" w14:textId="6A9472EE" w:rsidR="00C64856" w:rsidRPr="001315D1" w:rsidRDefault="00C64856" w:rsidP="00C64856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Szakképesítés megnevezése: </w:t>
      </w:r>
      <w:r w:rsidR="00902481" w:rsidRPr="001315D1">
        <w:rPr>
          <w:rFonts w:cs="Times New Roman"/>
        </w:rPr>
        <w:t>Szobrász</w:t>
      </w:r>
    </w:p>
    <w:p w14:paraId="5696DB3E" w14:textId="44FB9B4F" w:rsidR="00C64856" w:rsidRPr="001315D1" w:rsidRDefault="00C64856" w:rsidP="00C64856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A szakmacsoport száma és megnevezése: </w:t>
      </w:r>
      <w:r w:rsidR="00156299" w:rsidRPr="001315D1">
        <w:rPr>
          <w:rFonts w:cs="Times New Roman"/>
        </w:rPr>
        <w:t>4</w:t>
      </w:r>
      <w:r w:rsidRPr="001315D1">
        <w:rPr>
          <w:rFonts w:cs="Times New Roman"/>
        </w:rPr>
        <w:t xml:space="preserve">. </w:t>
      </w:r>
      <w:r w:rsidR="00156299" w:rsidRPr="001315D1">
        <w:rPr>
          <w:rFonts w:cs="Times New Roman"/>
          <w:szCs w:val="24"/>
          <w:shd w:val="clear" w:color="auto" w:fill="FFFFFF"/>
        </w:rPr>
        <w:t>Művészet, közművelődés, kommunikáció</w:t>
      </w:r>
    </w:p>
    <w:p w14:paraId="7465AFD7" w14:textId="36840DA5" w:rsidR="00C64856" w:rsidRPr="001315D1" w:rsidRDefault="00C64856" w:rsidP="00C64856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Ágazati besorolás száma és megnevezése: </w:t>
      </w:r>
      <w:r w:rsidR="00156299" w:rsidRPr="001315D1">
        <w:rPr>
          <w:rFonts w:cs="Times New Roman"/>
        </w:rPr>
        <w:t>V</w:t>
      </w:r>
      <w:r w:rsidRPr="001315D1">
        <w:rPr>
          <w:rFonts w:cs="Times New Roman"/>
          <w:szCs w:val="24"/>
          <w:shd w:val="clear" w:color="auto" w:fill="FFFFFF"/>
        </w:rPr>
        <w:t xml:space="preserve">. </w:t>
      </w:r>
      <w:r w:rsidR="0006374D">
        <w:rPr>
          <w:rFonts w:cs="Times New Roman"/>
          <w:szCs w:val="24"/>
          <w:shd w:val="clear" w:color="auto" w:fill="FFFFFF"/>
        </w:rPr>
        <w:t>K</w:t>
      </w:r>
      <w:r w:rsidR="0006374D" w:rsidRPr="001315D1">
        <w:rPr>
          <w:rFonts w:cs="Times New Roman"/>
          <w:szCs w:val="24"/>
          <w:shd w:val="clear" w:color="auto" w:fill="FFFFFF"/>
        </w:rPr>
        <w:t>épző- és iparművészet</w:t>
      </w:r>
    </w:p>
    <w:p w14:paraId="7C17AE88" w14:textId="00A034C9" w:rsidR="00C64856" w:rsidRPr="001315D1" w:rsidRDefault="00C64856" w:rsidP="00C64856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Iskolai rendszerű szakképzésben a szakképzési évfolyamok száma: </w:t>
      </w:r>
      <w:r w:rsidR="00156299" w:rsidRPr="001315D1">
        <w:rPr>
          <w:rFonts w:cs="Times New Roman"/>
        </w:rPr>
        <w:t>2</w:t>
      </w:r>
      <w:r w:rsidRPr="001315D1">
        <w:rPr>
          <w:rFonts w:cs="Times New Roman"/>
        </w:rPr>
        <w:t xml:space="preserve"> év</w:t>
      </w:r>
    </w:p>
    <w:p w14:paraId="338F991C" w14:textId="6EC37FC1" w:rsidR="00C64856" w:rsidRPr="001315D1" w:rsidRDefault="00C64856" w:rsidP="00C64856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Elméleti képzési idő aránya: </w:t>
      </w:r>
      <w:r w:rsidR="00156299" w:rsidRPr="001315D1">
        <w:rPr>
          <w:rFonts w:cs="Times New Roman"/>
        </w:rPr>
        <w:t>30</w:t>
      </w:r>
      <w:r w:rsidRPr="001315D1">
        <w:rPr>
          <w:rFonts w:cs="Times New Roman"/>
        </w:rPr>
        <w:t>%</w:t>
      </w:r>
    </w:p>
    <w:p w14:paraId="26F18AD5" w14:textId="115A5756" w:rsidR="00C64856" w:rsidRPr="001315D1" w:rsidRDefault="00C64856" w:rsidP="00C64856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Gyakorlati képzési idő aránya: </w:t>
      </w:r>
      <w:r w:rsidR="00156299" w:rsidRPr="001315D1">
        <w:rPr>
          <w:rFonts w:cs="Times New Roman"/>
        </w:rPr>
        <w:t>70</w:t>
      </w:r>
      <w:r w:rsidRPr="001315D1">
        <w:rPr>
          <w:rFonts w:cs="Times New Roman"/>
        </w:rPr>
        <w:t>%</w:t>
      </w:r>
    </w:p>
    <w:p w14:paraId="1B67E80B" w14:textId="77777777" w:rsidR="00C64856" w:rsidRPr="001315D1" w:rsidRDefault="00C64856" w:rsidP="00C64856">
      <w:pPr>
        <w:spacing w:after="0"/>
        <w:rPr>
          <w:rFonts w:cs="Times New Roman"/>
        </w:rPr>
      </w:pPr>
      <w:r w:rsidRPr="001315D1">
        <w:rPr>
          <w:rFonts w:cs="Times New Roman"/>
        </w:rPr>
        <w:t>Az iskolai rendszerű képzésben az összefüggő szakmai gyakorlat időtartama:</w:t>
      </w:r>
    </w:p>
    <w:p w14:paraId="7C3DBF97" w14:textId="18162A9C" w:rsidR="00C64856" w:rsidRPr="001315D1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1315D1">
        <w:rPr>
          <w:rFonts w:cs="Times New Roman"/>
        </w:rPr>
        <w:t>5 évfolyamos képzés esetén</w:t>
      </w:r>
      <w:r w:rsidR="00381B6C" w:rsidRPr="001315D1">
        <w:rPr>
          <w:rFonts w:cs="Times New Roman"/>
        </w:rPr>
        <w:t>:</w:t>
      </w:r>
      <w:r w:rsidRPr="001315D1">
        <w:rPr>
          <w:rFonts w:cs="Times New Roman"/>
        </w:rPr>
        <w:t xml:space="preserve"> </w:t>
      </w:r>
      <w:r w:rsidR="00BD0108" w:rsidRPr="001315D1">
        <w:rPr>
          <w:rFonts w:cs="Times New Roman"/>
        </w:rPr>
        <w:t xml:space="preserve">a 10. évfolyamot követően </w:t>
      </w:r>
      <w:r w:rsidR="00156299" w:rsidRPr="001315D1">
        <w:rPr>
          <w:rFonts w:cs="Times New Roman"/>
        </w:rPr>
        <w:t>6</w:t>
      </w:r>
      <w:r w:rsidR="00BD0108" w:rsidRPr="001315D1">
        <w:rPr>
          <w:rFonts w:cs="Times New Roman"/>
        </w:rPr>
        <w:t>0</w:t>
      </w:r>
      <w:r w:rsidRPr="001315D1">
        <w:rPr>
          <w:rFonts w:cs="Times New Roman"/>
        </w:rPr>
        <w:t xml:space="preserve"> óra, a 11. évfolyamot követően </w:t>
      </w:r>
      <w:r w:rsidR="00156299" w:rsidRPr="001315D1">
        <w:rPr>
          <w:rFonts w:cs="Times New Roman"/>
        </w:rPr>
        <w:t>6</w:t>
      </w:r>
      <w:r w:rsidRPr="001315D1">
        <w:rPr>
          <w:rFonts w:cs="Times New Roman"/>
        </w:rPr>
        <w:t xml:space="preserve">0 óra; </w:t>
      </w:r>
    </w:p>
    <w:p w14:paraId="67EBFCA3" w14:textId="030C328F" w:rsidR="00C64856" w:rsidRPr="001315D1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1315D1">
        <w:rPr>
          <w:rFonts w:cs="Times New Roman"/>
        </w:rPr>
        <w:t>2 évfolyamos képzés esetén</w:t>
      </w:r>
      <w:r w:rsidR="00381B6C" w:rsidRPr="001315D1">
        <w:rPr>
          <w:rFonts w:cs="Times New Roman"/>
        </w:rPr>
        <w:t>:</w:t>
      </w:r>
      <w:r w:rsidRPr="001315D1">
        <w:rPr>
          <w:rFonts w:cs="Times New Roman"/>
        </w:rPr>
        <w:t xml:space="preserve"> az első szakképzési évfolyamot követően </w:t>
      </w:r>
      <w:r w:rsidR="00156299" w:rsidRPr="001315D1">
        <w:rPr>
          <w:rFonts w:cs="Times New Roman"/>
        </w:rPr>
        <w:t>8</w:t>
      </w:r>
      <w:r w:rsidR="00BD0108" w:rsidRPr="001315D1">
        <w:rPr>
          <w:rFonts w:cs="Times New Roman"/>
        </w:rPr>
        <w:t>0</w:t>
      </w:r>
      <w:r w:rsidRPr="001315D1">
        <w:rPr>
          <w:rFonts w:cs="Times New Roman"/>
        </w:rPr>
        <w:t xml:space="preserve"> óra</w:t>
      </w:r>
      <w:r w:rsidR="0006374D">
        <w:rPr>
          <w:rFonts w:cs="Times New Roman"/>
        </w:rPr>
        <w:t>.</w:t>
      </w:r>
    </w:p>
    <w:p w14:paraId="6347F1EC" w14:textId="77777777" w:rsidR="001A7777" w:rsidRDefault="001A7777" w:rsidP="000B5E9D">
      <w:pPr>
        <w:spacing w:after="0"/>
        <w:rPr>
          <w:rFonts w:cs="Times New Roman"/>
        </w:rPr>
      </w:pPr>
    </w:p>
    <w:p w14:paraId="58C7244F" w14:textId="19895800" w:rsidR="001315D1" w:rsidRPr="001315D1" w:rsidRDefault="00A6009F" w:rsidP="000B5E9D">
      <w:pPr>
        <w:spacing w:after="0"/>
        <w:rPr>
          <w:rFonts w:cs="Times New Roman"/>
        </w:rPr>
      </w:pPr>
      <w:r w:rsidRPr="00A6009F">
        <w:rPr>
          <w:rFonts w:cs="Times New Roman"/>
        </w:rPr>
        <w:t xml:space="preserve">A szakmai gyakorlat megszervezhető a képzési sajátosságok figyelembevételével a képzési folyamat időszakában is. Pl. hétvégi és nyári koncertek, fellépések, táborok, versenyek, </w:t>
      </w:r>
      <w:r w:rsidRPr="00A6009F">
        <w:rPr>
          <w:rFonts w:cs="Times New Roman"/>
        </w:rPr>
        <w:lastRenderedPageBreak/>
        <w:t>kiállítások, művésztelepek, valamint az állam által elismert, vagy az iskola által szervezett nemzetközi szakmai diákcsere formájában is.</w:t>
      </w:r>
    </w:p>
    <w:p w14:paraId="5A18DC79" w14:textId="77777777" w:rsidR="00E96240" w:rsidRPr="001315D1" w:rsidRDefault="00E96240" w:rsidP="000B5E9D">
      <w:pPr>
        <w:spacing w:after="0"/>
        <w:rPr>
          <w:rFonts w:cs="Times New Roman"/>
        </w:rPr>
      </w:pPr>
    </w:p>
    <w:p w14:paraId="06CF03D3" w14:textId="77777777" w:rsidR="00E96240" w:rsidRPr="001315D1" w:rsidRDefault="00E96240" w:rsidP="00E96240">
      <w:p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 xml:space="preserve">III. </w:t>
      </w:r>
      <w:proofErr w:type="gramStart"/>
      <w:r w:rsidRPr="001315D1">
        <w:rPr>
          <w:rFonts w:cs="Times New Roman"/>
          <w:b/>
        </w:rPr>
        <w:t>A</w:t>
      </w:r>
      <w:proofErr w:type="gramEnd"/>
      <w:r w:rsidRPr="001315D1">
        <w:rPr>
          <w:rFonts w:cs="Times New Roman"/>
          <w:b/>
        </w:rPr>
        <w:t xml:space="preserve"> szakképzésbe történő belépés feltételei</w:t>
      </w:r>
    </w:p>
    <w:p w14:paraId="4ED25E6A" w14:textId="77777777" w:rsidR="00E96240" w:rsidRPr="001315D1" w:rsidRDefault="00E96240" w:rsidP="00E96240">
      <w:pPr>
        <w:spacing w:after="0"/>
        <w:rPr>
          <w:rFonts w:cs="Times New Roman"/>
        </w:rPr>
      </w:pPr>
    </w:p>
    <w:p w14:paraId="777CDB27" w14:textId="77777777" w:rsidR="00E96240" w:rsidRPr="001315D1" w:rsidRDefault="00E96240" w:rsidP="00E96240">
      <w:pPr>
        <w:spacing w:after="0"/>
        <w:rPr>
          <w:rFonts w:cs="Times New Roman"/>
        </w:rPr>
      </w:pPr>
      <w:r w:rsidRPr="001315D1">
        <w:rPr>
          <w:rFonts w:cs="Times New Roman"/>
        </w:rPr>
        <w:t>Iskolai előképzettség: érettségi végzettség</w:t>
      </w:r>
    </w:p>
    <w:p w14:paraId="0BF04E6C" w14:textId="77777777" w:rsidR="00E96240" w:rsidRPr="001315D1" w:rsidRDefault="00E96240" w:rsidP="00E96240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Bemeneti kompetenciák: </w:t>
      </w:r>
      <w:r w:rsidR="000772D7" w:rsidRPr="001315D1">
        <w:rPr>
          <w:rFonts w:cs="Times New Roman"/>
        </w:rPr>
        <w:t>—</w:t>
      </w:r>
    </w:p>
    <w:p w14:paraId="1CFD4467" w14:textId="77777777" w:rsidR="00E96240" w:rsidRPr="001315D1" w:rsidRDefault="00E96240" w:rsidP="00E96240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Szakmai előképzettség: </w:t>
      </w:r>
      <w:r w:rsidR="000772D7" w:rsidRPr="001315D1">
        <w:rPr>
          <w:rFonts w:cs="Times New Roman"/>
        </w:rPr>
        <w:t>—</w:t>
      </w:r>
    </w:p>
    <w:p w14:paraId="3B35DB9D" w14:textId="77777777" w:rsidR="00E96240" w:rsidRPr="001315D1" w:rsidRDefault="00E96240" w:rsidP="00E96240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Előírt gyakorlat: </w:t>
      </w:r>
      <w:r w:rsidR="000772D7" w:rsidRPr="001315D1">
        <w:rPr>
          <w:rFonts w:cs="Times New Roman"/>
        </w:rPr>
        <w:t>—</w:t>
      </w:r>
    </w:p>
    <w:p w14:paraId="1C36F8B8" w14:textId="3699AB2B" w:rsidR="00E96240" w:rsidRPr="001315D1" w:rsidRDefault="00E96240" w:rsidP="00E96240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Egészségügyi alkalmassági követelmények: </w:t>
      </w:r>
      <w:r w:rsidR="00C53627" w:rsidRPr="001315D1">
        <w:rPr>
          <w:rFonts w:cs="Times New Roman"/>
        </w:rPr>
        <w:t>szükségesek</w:t>
      </w:r>
    </w:p>
    <w:p w14:paraId="03F066CA" w14:textId="77777777" w:rsidR="00E96240" w:rsidRPr="001315D1" w:rsidRDefault="00E96240" w:rsidP="00E96240">
      <w:pPr>
        <w:spacing w:after="0"/>
        <w:rPr>
          <w:rFonts w:cs="Times New Roman"/>
        </w:rPr>
      </w:pPr>
      <w:r w:rsidRPr="001315D1">
        <w:rPr>
          <w:rFonts w:cs="Times New Roman"/>
        </w:rPr>
        <w:t>Pályaalkalmassági követelmények: szükségesek</w:t>
      </w:r>
    </w:p>
    <w:p w14:paraId="38A412D9" w14:textId="77777777" w:rsidR="00E96240" w:rsidRPr="001315D1" w:rsidRDefault="00E96240" w:rsidP="00E96240">
      <w:pPr>
        <w:spacing w:after="0"/>
        <w:rPr>
          <w:rFonts w:cs="Times New Roman"/>
        </w:rPr>
      </w:pPr>
    </w:p>
    <w:p w14:paraId="0973E2E8" w14:textId="77777777" w:rsidR="00E96240" w:rsidRPr="001315D1" w:rsidRDefault="00E96240" w:rsidP="00E96240">
      <w:pPr>
        <w:spacing w:after="0"/>
        <w:rPr>
          <w:rFonts w:cs="Times New Roman"/>
        </w:rPr>
      </w:pPr>
    </w:p>
    <w:p w14:paraId="3DD48A1D" w14:textId="77777777" w:rsidR="00E96240" w:rsidRPr="001315D1" w:rsidRDefault="00E96240" w:rsidP="00E96240">
      <w:p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 xml:space="preserve">IV. </w:t>
      </w:r>
      <w:proofErr w:type="gramStart"/>
      <w:r w:rsidRPr="001315D1">
        <w:rPr>
          <w:rFonts w:cs="Times New Roman"/>
          <w:b/>
        </w:rPr>
        <w:t>A</w:t>
      </w:r>
      <w:proofErr w:type="gramEnd"/>
      <w:r w:rsidRPr="001315D1">
        <w:rPr>
          <w:rFonts w:cs="Times New Roman"/>
          <w:b/>
        </w:rPr>
        <w:t xml:space="preserve"> szakképzés szervezésének feltételei</w:t>
      </w:r>
    </w:p>
    <w:p w14:paraId="1DC35E58" w14:textId="77777777" w:rsidR="00E96240" w:rsidRPr="001315D1" w:rsidRDefault="00E96240" w:rsidP="00E96240">
      <w:pPr>
        <w:spacing w:after="0"/>
        <w:rPr>
          <w:rFonts w:cs="Times New Roman"/>
        </w:rPr>
      </w:pPr>
    </w:p>
    <w:p w14:paraId="6B070758" w14:textId="77777777" w:rsidR="00E96240" w:rsidRPr="001315D1" w:rsidRDefault="00E96240" w:rsidP="00E96240">
      <w:p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Személyi feltételek</w:t>
      </w:r>
    </w:p>
    <w:p w14:paraId="07B1AFB6" w14:textId="77777777" w:rsidR="00E96240" w:rsidRPr="001315D1" w:rsidRDefault="00E96240" w:rsidP="00E96240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6AE8C98" w14:textId="77777777" w:rsidR="00E96240" w:rsidRPr="001315D1" w:rsidRDefault="00E96240" w:rsidP="00E96240">
      <w:pPr>
        <w:spacing w:after="0"/>
        <w:rPr>
          <w:rFonts w:cs="Times New Roman"/>
        </w:rPr>
      </w:pPr>
      <w:r w:rsidRPr="001315D1">
        <w:rPr>
          <w:rFonts w:cs="Times New Roman"/>
        </w:rPr>
        <w:t>Ezen túl az alábbi tantárgyak oktatására az alábbi végzettséggel rendelkező szakember alkalmazható:</w:t>
      </w:r>
    </w:p>
    <w:p w14:paraId="315474E4" w14:textId="77777777" w:rsidR="001A7777" w:rsidRPr="001315D1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1315D1" w:rsidRPr="001315D1" w14:paraId="2E663ECB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0152839" w14:textId="77777777" w:rsidR="00CB35F2" w:rsidRPr="001315D1" w:rsidRDefault="00CB35F2" w:rsidP="001315D1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6B4BA92" w14:textId="77777777" w:rsidR="00CB35F2" w:rsidRPr="001315D1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1315D1" w:rsidRPr="001315D1" w14:paraId="27A49DE0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383BDBA" w14:textId="77777777" w:rsidR="00CB35F2" w:rsidRPr="001315D1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0124318" w14:textId="77777777" w:rsidR="00CB35F2" w:rsidRPr="001315D1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1315D1" w14:paraId="2BEF3D55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1497004" w14:textId="77777777" w:rsidR="00CB35F2" w:rsidRPr="001315D1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295B3AE5" w14:textId="77777777" w:rsidR="00CB35F2" w:rsidRPr="001315D1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1410AD10" w14:textId="77777777" w:rsidR="00CB35F2" w:rsidRPr="001315D1" w:rsidRDefault="00CB35F2" w:rsidP="000B5E9D">
      <w:pPr>
        <w:spacing w:after="0"/>
        <w:rPr>
          <w:rFonts w:cs="Times New Roman"/>
        </w:rPr>
      </w:pPr>
    </w:p>
    <w:p w14:paraId="5ECC07B7" w14:textId="77777777" w:rsidR="00696ED9" w:rsidRPr="001315D1" w:rsidRDefault="00696ED9" w:rsidP="00696ED9">
      <w:p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Tárgyi feltételek</w:t>
      </w:r>
    </w:p>
    <w:p w14:paraId="5450ED91" w14:textId="1BA866FE" w:rsidR="00696ED9" w:rsidRPr="001315D1" w:rsidRDefault="00696ED9" w:rsidP="00696ED9">
      <w:pPr>
        <w:spacing w:after="0"/>
        <w:rPr>
          <w:rFonts w:cs="Times New Roman"/>
        </w:rPr>
      </w:pPr>
      <w:r w:rsidRPr="001315D1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1315D1">
        <w:rPr>
          <w:rFonts w:cs="Times New Roman"/>
        </w:rPr>
        <w:t>szvk</w:t>
      </w:r>
      <w:proofErr w:type="spellEnd"/>
      <w:r w:rsidRPr="001315D1">
        <w:rPr>
          <w:rFonts w:cs="Times New Roman"/>
        </w:rPr>
        <w:t xml:space="preserve">) tartalmazza, melynek további részletei az alábbiak: </w:t>
      </w:r>
      <w:r w:rsidR="00857CE4" w:rsidRPr="001315D1">
        <w:rPr>
          <w:rFonts w:cs="Times New Roman"/>
        </w:rPr>
        <w:t>n</w:t>
      </w:r>
      <w:r w:rsidRPr="001315D1">
        <w:rPr>
          <w:rFonts w:cs="Times New Roman"/>
        </w:rPr>
        <w:t>incs.</w:t>
      </w:r>
    </w:p>
    <w:p w14:paraId="3FB6B7B5" w14:textId="77777777" w:rsidR="00696ED9" w:rsidRPr="001315D1" w:rsidRDefault="00696ED9" w:rsidP="00696ED9">
      <w:pPr>
        <w:spacing w:after="0"/>
        <w:rPr>
          <w:rFonts w:cs="Times New Roman"/>
        </w:rPr>
      </w:pPr>
    </w:p>
    <w:p w14:paraId="5FB26109" w14:textId="1E6B3E9C" w:rsidR="0041674C" w:rsidRPr="001315D1" w:rsidRDefault="00696ED9" w:rsidP="00696ED9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Ajánlás a szakmai képzés lebonyolításához szükséges további eszközökre és felszerelésekre: </w:t>
      </w:r>
      <w:r w:rsidR="00857CE4" w:rsidRPr="001315D1">
        <w:rPr>
          <w:rFonts w:cs="Times New Roman"/>
        </w:rPr>
        <w:t>n</w:t>
      </w:r>
      <w:r w:rsidRPr="001315D1">
        <w:rPr>
          <w:rFonts w:cs="Times New Roman"/>
        </w:rPr>
        <w:t>incs.</w:t>
      </w:r>
    </w:p>
    <w:p w14:paraId="59417EA5" w14:textId="77777777" w:rsidR="004F6765" w:rsidRPr="001315D1" w:rsidRDefault="004F6765" w:rsidP="000B5E9D">
      <w:pPr>
        <w:spacing w:after="0"/>
        <w:rPr>
          <w:rFonts w:cs="Times New Roman"/>
        </w:rPr>
      </w:pPr>
    </w:p>
    <w:p w14:paraId="40A45AC1" w14:textId="77777777" w:rsidR="00FB273F" w:rsidRPr="001315D1" w:rsidRDefault="00FB273F" w:rsidP="00FB273F">
      <w:pPr>
        <w:spacing w:after="0"/>
        <w:rPr>
          <w:rFonts w:cs="Times New Roman"/>
        </w:rPr>
      </w:pPr>
    </w:p>
    <w:p w14:paraId="7C3A7DA5" w14:textId="77777777" w:rsidR="00FB273F" w:rsidRPr="001315D1" w:rsidRDefault="00FB273F" w:rsidP="00FB273F">
      <w:p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 xml:space="preserve">V. </w:t>
      </w:r>
      <w:proofErr w:type="gramStart"/>
      <w:r w:rsidRPr="001315D1">
        <w:rPr>
          <w:rFonts w:cs="Times New Roman"/>
          <w:b/>
        </w:rPr>
        <w:t>A</w:t>
      </w:r>
      <w:proofErr w:type="gramEnd"/>
      <w:r w:rsidRPr="001315D1">
        <w:rPr>
          <w:rFonts w:cs="Times New Roman"/>
          <w:b/>
        </w:rPr>
        <w:t xml:space="preserve"> szakképesítés óraterve nappali rendszerű oktatásra</w:t>
      </w:r>
    </w:p>
    <w:p w14:paraId="6AF3137B" w14:textId="77777777" w:rsidR="00FB273F" w:rsidRPr="001315D1" w:rsidRDefault="00FB273F" w:rsidP="00FB273F">
      <w:pPr>
        <w:spacing w:after="0"/>
        <w:rPr>
          <w:rFonts w:cs="Times New Roman"/>
        </w:rPr>
      </w:pPr>
    </w:p>
    <w:p w14:paraId="0A3F4F4C" w14:textId="77777777" w:rsidR="00FB273F" w:rsidRPr="001315D1" w:rsidRDefault="00FB273F" w:rsidP="00FB273F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A </w:t>
      </w:r>
      <w:r w:rsidR="00E50FE4" w:rsidRPr="001315D1">
        <w:rPr>
          <w:rFonts w:cs="Times New Roman"/>
        </w:rPr>
        <w:t>szakgimnázium</w:t>
      </w:r>
      <w:r w:rsidRPr="001315D1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1315D1">
        <w:rPr>
          <w:rFonts w:cs="Times New Roman"/>
        </w:rPr>
        <w:t>szakgimnázium</w:t>
      </w:r>
      <w:r w:rsidRPr="001315D1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1315D1">
        <w:rPr>
          <w:rFonts w:cs="Times New Roman"/>
        </w:rPr>
        <w:t>szakgimnázium</w:t>
      </w:r>
      <w:r w:rsidRPr="001315D1">
        <w:rPr>
          <w:rFonts w:cs="Times New Roman"/>
        </w:rPr>
        <w:t>i szakmai tantárgyainak tartalmával, összes óraszámával.</w:t>
      </w:r>
    </w:p>
    <w:p w14:paraId="39D1C298" w14:textId="77777777" w:rsidR="00820131" w:rsidRPr="001315D1" w:rsidRDefault="00820131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3F230C99" w14:textId="77777777" w:rsidR="00FB273F" w:rsidRPr="001315D1" w:rsidRDefault="00FB273F" w:rsidP="00FB273F">
      <w:pPr>
        <w:spacing w:after="0"/>
        <w:rPr>
          <w:rFonts w:cs="Times New Roman"/>
        </w:rPr>
      </w:pPr>
    </w:p>
    <w:p w14:paraId="3EA71915" w14:textId="77777777" w:rsidR="008B01A2" w:rsidRPr="001315D1" w:rsidRDefault="00E50FE4" w:rsidP="00FB273F">
      <w:pPr>
        <w:spacing w:after="0"/>
        <w:rPr>
          <w:rFonts w:cs="Times New Roman"/>
        </w:rPr>
      </w:pPr>
      <w:r w:rsidRPr="001315D1">
        <w:rPr>
          <w:rFonts w:cs="Times New Roman"/>
        </w:rPr>
        <w:t>Szakgimnázium</w:t>
      </w:r>
      <w:r w:rsidR="00FB273F" w:rsidRPr="001315D1">
        <w:rPr>
          <w:rFonts w:cs="Times New Roman"/>
        </w:rPr>
        <w:t>i képzés esetén a heti és éves szakmai óraszámok:</w:t>
      </w:r>
    </w:p>
    <w:p w14:paraId="2B7A09C1" w14:textId="77777777" w:rsidR="002C6866" w:rsidRPr="001315D1" w:rsidRDefault="002C6866" w:rsidP="002C6866">
      <w:pPr>
        <w:spacing w:after="0"/>
        <w:rPr>
          <w:rFonts w:cs="Times New Roman"/>
          <w:szCs w:val="24"/>
        </w:rPr>
      </w:pPr>
    </w:p>
    <w:p w14:paraId="03D503C3" w14:textId="77777777" w:rsidR="002C6866" w:rsidRPr="001315D1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1315D1" w:rsidRPr="001315D1" w14:paraId="34D9A87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E10BB" w14:textId="77777777" w:rsidR="002C6866" w:rsidRPr="001315D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494F3" w14:textId="77777777" w:rsidR="002C6866" w:rsidRPr="001315D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2FEE7" w14:textId="77777777" w:rsidR="002C6866" w:rsidRPr="001315D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 xml:space="preserve">éves óraszám </w:t>
            </w:r>
          </w:p>
        </w:tc>
      </w:tr>
      <w:tr w:rsidR="001315D1" w:rsidRPr="001315D1" w14:paraId="50425B4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2131E1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34B40" w14:textId="77777777" w:rsidR="002C6866" w:rsidRPr="001315D1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8</w:t>
            </w:r>
            <w:r w:rsidR="002C6866" w:rsidRPr="001315D1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EA86CE" w14:textId="77777777" w:rsidR="002C6866" w:rsidRPr="001315D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288</w:t>
            </w:r>
            <w:r w:rsidR="002C6866" w:rsidRPr="001315D1">
              <w:rPr>
                <w:rFonts w:cs="Times New Roman"/>
              </w:rPr>
              <w:t xml:space="preserve"> óra/év</w:t>
            </w:r>
          </w:p>
        </w:tc>
      </w:tr>
      <w:tr w:rsidR="001315D1" w:rsidRPr="001315D1" w14:paraId="5279DCD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B4E02E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090453" w14:textId="77777777" w:rsidR="002C6866" w:rsidRPr="001315D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7C629" w14:textId="77777777" w:rsidR="002C6866" w:rsidRPr="001315D1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432 óra/év</w:t>
            </w:r>
          </w:p>
        </w:tc>
      </w:tr>
      <w:tr w:rsidR="001315D1" w:rsidRPr="001315D1" w14:paraId="1C6BDDF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1A5563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315D1">
              <w:rPr>
                <w:rFonts w:cs="Times New Roman"/>
              </w:rPr>
              <w:t>Ögy</w:t>
            </w:r>
            <w:proofErr w:type="spellEnd"/>
            <w:r w:rsidRPr="001315D1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A87AA" w14:textId="77777777" w:rsidR="002C6866" w:rsidRPr="001315D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35049" w14:textId="6D0C4197" w:rsidR="002C6866" w:rsidRPr="001315D1" w:rsidRDefault="00C5362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60</w:t>
            </w:r>
            <w:r w:rsidR="002C6866" w:rsidRPr="001315D1">
              <w:rPr>
                <w:rFonts w:cs="Times New Roman"/>
              </w:rPr>
              <w:t xml:space="preserve"> óra</w:t>
            </w:r>
          </w:p>
        </w:tc>
      </w:tr>
      <w:tr w:rsidR="001315D1" w:rsidRPr="001315D1" w14:paraId="10E7D96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EC6E2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90C5DD" w14:textId="77777777" w:rsidR="002C6866" w:rsidRPr="001315D1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11</w:t>
            </w:r>
            <w:r w:rsidR="002C6866" w:rsidRPr="001315D1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36935" w14:textId="77777777" w:rsidR="002C6866" w:rsidRPr="001315D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396</w:t>
            </w:r>
            <w:r w:rsidR="002C6866" w:rsidRPr="001315D1">
              <w:rPr>
                <w:rFonts w:cs="Times New Roman"/>
              </w:rPr>
              <w:t xml:space="preserve"> óra/év</w:t>
            </w:r>
          </w:p>
        </w:tc>
      </w:tr>
      <w:tr w:rsidR="001315D1" w:rsidRPr="001315D1" w14:paraId="35EA119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8BA194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315D1">
              <w:rPr>
                <w:rFonts w:cs="Times New Roman"/>
              </w:rPr>
              <w:t>Ögy</w:t>
            </w:r>
            <w:proofErr w:type="spellEnd"/>
            <w:r w:rsidRPr="001315D1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272D8" w14:textId="77777777" w:rsidR="002C6866" w:rsidRPr="001315D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BCBEA1" w14:textId="2CD84658" w:rsidR="002C6866" w:rsidRPr="001315D1" w:rsidRDefault="00C5362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6</w:t>
            </w:r>
            <w:r w:rsidR="002C6866" w:rsidRPr="001315D1">
              <w:rPr>
                <w:rFonts w:cs="Times New Roman"/>
              </w:rPr>
              <w:t>0 óra</w:t>
            </w:r>
          </w:p>
        </w:tc>
      </w:tr>
      <w:tr w:rsidR="001315D1" w:rsidRPr="001315D1" w14:paraId="56CE2E5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08A84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ED58C" w14:textId="77777777" w:rsidR="002C6866" w:rsidRPr="001315D1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12</w:t>
            </w:r>
            <w:r w:rsidR="002C6866" w:rsidRPr="001315D1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355C4" w14:textId="77777777" w:rsidR="002C6866" w:rsidRPr="001315D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372</w:t>
            </w:r>
            <w:r w:rsidR="002C6866" w:rsidRPr="001315D1">
              <w:rPr>
                <w:rFonts w:cs="Times New Roman"/>
              </w:rPr>
              <w:t xml:space="preserve"> óra/év</w:t>
            </w:r>
          </w:p>
        </w:tc>
      </w:tr>
      <w:tr w:rsidR="001315D1" w:rsidRPr="001315D1" w14:paraId="3E35FBA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D4E69F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036E2" w14:textId="77777777" w:rsidR="002C6866" w:rsidRPr="001315D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63CC5" w14:textId="77777777" w:rsidR="002C6866" w:rsidRPr="001315D1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961 óra/év</w:t>
            </w:r>
          </w:p>
        </w:tc>
      </w:tr>
      <w:tr w:rsidR="002C6866" w:rsidRPr="001315D1" w14:paraId="50F9C378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4F8D6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AED2E" w14:textId="7ED0899D" w:rsidR="002C6866" w:rsidRPr="001315D1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2</w:t>
            </w:r>
            <w:r w:rsidR="00F61018" w:rsidRPr="001315D1">
              <w:rPr>
                <w:rFonts w:cs="Times New Roman"/>
              </w:rPr>
              <w:t>56</w:t>
            </w:r>
            <w:r w:rsidR="00902481" w:rsidRPr="001315D1">
              <w:rPr>
                <w:rFonts w:cs="Times New Roman"/>
              </w:rPr>
              <w:t>9</w:t>
            </w:r>
            <w:r w:rsidR="002C6866" w:rsidRPr="001315D1">
              <w:rPr>
                <w:rFonts w:cs="Times New Roman"/>
              </w:rPr>
              <w:t xml:space="preserve"> óra</w:t>
            </w:r>
          </w:p>
        </w:tc>
      </w:tr>
    </w:tbl>
    <w:p w14:paraId="18CCB08E" w14:textId="77777777" w:rsidR="002C6866" w:rsidRPr="001315D1" w:rsidRDefault="002C6866" w:rsidP="002C6866">
      <w:pPr>
        <w:spacing w:after="0"/>
        <w:rPr>
          <w:rFonts w:cs="Times New Roman"/>
          <w:szCs w:val="24"/>
        </w:rPr>
      </w:pPr>
    </w:p>
    <w:p w14:paraId="7F9E08E1" w14:textId="77777777" w:rsidR="002C6866" w:rsidRPr="001315D1" w:rsidRDefault="002C6866" w:rsidP="002C6866">
      <w:pPr>
        <w:spacing w:after="0"/>
        <w:rPr>
          <w:rFonts w:cs="Times New Roman"/>
        </w:rPr>
      </w:pPr>
      <w:r w:rsidRPr="001315D1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6CC7A303" w14:textId="77777777" w:rsidR="002C6866" w:rsidRPr="001315D1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1315D1" w:rsidRPr="001315D1" w14:paraId="4D50C17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58CEC" w14:textId="77777777" w:rsidR="002C6866" w:rsidRPr="001315D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C03B0" w14:textId="77777777" w:rsidR="002C6866" w:rsidRPr="001315D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E65B7F" w14:textId="77777777" w:rsidR="002C6866" w:rsidRPr="001315D1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 xml:space="preserve">éves óraszám </w:t>
            </w:r>
          </w:p>
        </w:tc>
      </w:tr>
      <w:tr w:rsidR="001315D1" w:rsidRPr="001315D1" w14:paraId="724840D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1B0A7C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E147B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49FEE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1116 óra/év</w:t>
            </w:r>
          </w:p>
        </w:tc>
      </w:tr>
      <w:tr w:rsidR="001315D1" w:rsidRPr="001315D1" w14:paraId="101E25D5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CF1C4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315D1">
              <w:rPr>
                <w:rFonts w:cs="Times New Roman"/>
              </w:rPr>
              <w:t>Ögy</w:t>
            </w:r>
            <w:proofErr w:type="spellEnd"/>
            <w:r w:rsidRPr="001315D1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3CEBD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ED6AA" w14:textId="6DFC69AA" w:rsidR="002C6866" w:rsidRPr="001315D1" w:rsidRDefault="005E3F45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80</w:t>
            </w:r>
            <w:r w:rsidR="002C6866" w:rsidRPr="001315D1">
              <w:rPr>
                <w:rFonts w:cs="Times New Roman"/>
              </w:rPr>
              <w:t xml:space="preserve"> óra</w:t>
            </w:r>
          </w:p>
        </w:tc>
      </w:tr>
      <w:tr w:rsidR="001315D1" w:rsidRPr="001315D1" w14:paraId="373B411C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E0955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D9017C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AB269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961 óra/év</w:t>
            </w:r>
          </w:p>
        </w:tc>
      </w:tr>
      <w:tr w:rsidR="001315D1" w:rsidRPr="001315D1" w14:paraId="727F0E90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D9647" w14:textId="77777777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BB0A19" w14:textId="10384660" w:rsidR="002C6866" w:rsidRPr="001315D1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</w:rPr>
              <w:t>2</w:t>
            </w:r>
            <w:r w:rsidR="005E3F45" w:rsidRPr="001315D1">
              <w:rPr>
                <w:rFonts w:cs="Times New Roman"/>
              </w:rPr>
              <w:t>157</w:t>
            </w:r>
            <w:r w:rsidRPr="001315D1">
              <w:rPr>
                <w:rFonts w:cs="Times New Roman"/>
              </w:rPr>
              <w:t xml:space="preserve"> óra</w:t>
            </w:r>
          </w:p>
        </w:tc>
      </w:tr>
    </w:tbl>
    <w:p w14:paraId="0F5E8DF8" w14:textId="77777777" w:rsidR="002C6866" w:rsidRPr="001315D1" w:rsidRDefault="002C6866" w:rsidP="002C6866">
      <w:pPr>
        <w:spacing w:after="0"/>
        <w:rPr>
          <w:rFonts w:cs="Times New Roman"/>
          <w:szCs w:val="24"/>
        </w:rPr>
      </w:pPr>
    </w:p>
    <w:p w14:paraId="39792D0C" w14:textId="77777777" w:rsidR="00876453" w:rsidRDefault="001F08AF" w:rsidP="000B5E9D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(A kizárólag 13-14. évfolyamon megszervezett képzésben, illetve a </w:t>
      </w:r>
      <w:r w:rsidR="00E50FE4" w:rsidRPr="001315D1">
        <w:rPr>
          <w:rFonts w:cs="Times New Roman"/>
        </w:rPr>
        <w:t>szakgimnázium</w:t>
      </w:r>
      <w:r w:rsidRPr="001315D1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4501C4BA" w14:textId="77777777" w:rsidR="00A6009F" w:rsidRDefault="00A6009F" w:rsidP="000B5E9D">
      <w:pPr>
        <w:spacing w:after="0"/>
        <w:rPr>
          <w:rFonts w:cs="Times New Roman"/>
        </w:rPr>
      </w:pPr>
    </w:p>
    <w:p w14:paraId="2F4B7BF9" w14:textId="77777777" w:rsidR="00A6009F" w:rsidRPr="00A6009F" w:rsidRDefault="00A6009F" w:rsidP="00A6009F">
      <w:pPr>
        <w:spacing w:after="0"/>
        <w:rPr>
          <w:rFonts w:cs="Times New Roman"/>
        </w:rPr>
      </w:pPr>
      <w:r w:rsidRPr="00A6009F">
        <w:rPr>
          <w:rFonts w:cs="Times New Roman"/>
        </w:rPr>
        <w:t xml:space="preserve">A nemzeti köznevelésről szóló 2011. évi CXC. törvény 12.§ 5-6. bekezdésének </w:t>
      </w:r>
      <w:proofErr w:type="gramStart"/>
      <w:r w:rsidRPr="00A6009F">
        <w:rPr>
          <w:rFonts w:cs="Times New Roman"/>
        </w:rPr>
        <w:t>megfelelően</w:t>
      </w:r>
      <w:proofErr w:type="gramEnd"/>
      <w:r w:rsidRPr="00A6009F">
        <w:rPr>
          <w:rFonts w:cs="Times New Roman"/>
        </w:rPr>
        <w:t xml:space="preserve"> ha a művészeti szakgimnázium a tehetséggondozás keretében művészeti szakvizsgára készít fel, a szakképzés és az alapfokú, továbbá a középfokú iskolai nevelés-oktatás szakasza követelményeinek teljesítése egymástól függetlenül is folyhat. Párhuzamos oktatás esetén a tanuló heti óraszáma legfeljebb negyven óra.</w:t>
      </w:r>
    </w:p>
    <w:p w14:paraId="7DDFCA28" w14:textId="77777777" w:rsidR="00A6009F" w:rsidRPr="00A6009F" w:rsidRDefault="00A6009F" w:rsidP="00A6009F">
      <w:pPr>
        <w:spacing w:after="0"/>
        <w:rPr>
          <w:rFonts w:cs="Times New Roman"/>
        </w:rPr>
      </w:pPr>
    </w:p>
    <w:p w14:paraId="62307977" w14:textId="0D5B6469" w:rsidR="00A6009F" w:rsidRDefault="00A6009F" w:rsidP="00A6009F">
      <w:pPr>
        <w:spacing w:after="0"/>
        <w:rPr>
          <w:rFonts w:cs="Times New Roman"/>
        </w:rPr>
      </w:pPr>
      <w:r w:rsidRPr="00A6009F">
        <w:rPr>
          <w:rFonts w:cs="Times New Roman"/>
        </w:rPr>
        <w:t>A szakképzési kerettantervben a 9-12. évfolyamra meghatározott órakeret heti 40 órára történő kiegészítését a művészeti szakgimnázium a helyi tantervében szabályozza.</w:t>
      </w:r>
    </w:p>
    <w:p w14:paraId="3C74A6D1" w14:textId="77777777" w:rsidR="00A6009F" w:rsidRPr="001315D1" w:rsidRDefault="00A6009F" w:rsidP="000B5E9D">
      <w:pPr>
        <w:spacing w:after="0"/>
        <w:rPr>
          <w:rFonts w:cs="Times New Roman"/>
        </w:rPr>
      </w:pPr>
    </w:p>
    <w:p w14:paraId="78C209E9" w14:textId="77777777" w:rsidR="00CB484D" w:rsidRPr="001315D1" w:rsidRDefault="00CB484D" w:rsidP="000B5E9D">
      <w:pPr>
        <w:spacing w:after="0"/>
        <w:rPr>
          <w:rFonts w:cs="Times New Roman"/>
        </w:rPr>
        <w:sectPr w:rsidR="00CB484D" w:rsidRPr="001315D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70326B5" w14:textId="77777777" w:rsidR="00CB484D" w:rsidRPr="001315D1" w:rsidRDefault="00CB484D" w:rsidP="00CB484D">
      <w:pPr>
        <w:spacing w:after="0"/>
        <w:jc w:val="center"/>
        <w:rPr>
          <w:rFonts w:cs="Times New Roman"/>
        </w:rPr>
      </w:pPr>
      <w:r w:rsidRPr="001315D1">
        <w:rPr>
          <w:rFonts w:cs="Times New Roman"/>
        </w:rPr>
        <w:t>1. számú táblázat</w:t>
      </w:r>
    </w:p>
    <w:p w14:paraId="5EF0B95B" w14:textId="77777777" w:rsidR="008B01A2" w:rsidRPr="001315D1" w:rsidRDefault="00CB484D" w:rsidP="00CB484D">
      <w:pPr>
        <w:spacing w:after="0"/>
        <w:jc w:val="center"/>
        <w:rPr>
          <w:rFonts w:cs="Times New Roman"/>
          <w:b/>
        </w:rPr>
      </w:pPr>
      <w:r w:rsidRPr="001315D1">
        <w:rPr>
          <w:rFonts w:cs="Times New Roman"/>
          <w:b/>
        </w:rPr>
        <w:t>A szakmai követelménymodulokhoz rendelt tantárgyak heti óraszáma évfolyamonként</w:t>
      </w:r>
    </w:p>
    <w:p w14:paraId="5403BC76" w14:textId="77777777" w:rsidR="00420CA2" w:rsidRPr="001315D1" w:rsidRDefault="00420CA2" w:rsidP="000B5E9D">
      <w:pPr>
        <w:spacing w:after="0"/>
        <w:rPr>
          <w:rFonts w:cs="Times New Roman"/>
        </w:rPr>
      </w:pPr>
    </w:p>
    <w:p w14:paraId="2E61E3FE" w14:textId="77777777" w:rsidR="00752ECD" w:rsidRPr="001315D1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438"/>
        <w:gridCol w:w="438"/>
        <w:gridCol w:w="625"/>
        <w:gridCol w:w="548"/>
        <w:gridCol w:w="452"/>
      </w:tblGrid>
      <w:tr w:rsidR="001315D1" w:rsidRPr="001315D1" w14:paraId="690476FA" w14:textId="77777777" w:rsidTr="001315D1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14:paraId="36AEA23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4912F1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0C8071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4C46AE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E46C5B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C1BB91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E99CA9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7CFD746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2671E5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1315D1" w:rsidRPr="001315D1" w14:paraId="54415B4C" w14:textId="77777777" w:rsidTr="001315D1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14:paraId="6B55409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409ADC2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FFCD08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D7ED3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6B4E0C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F0A6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5DE02E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12245B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84EC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751DF1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3AE91A5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BA3C43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4AC02B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5F12D4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062CDF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983658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0DAB0C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0BBA53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BF202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1315D1" w:rsidRPr="001315D1" w14:paraId="07A16427" w14:textId="77777777" w:rsidTr="001315D1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6A58585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A42B4E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C223EC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8CF621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6F2C14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9ECBD9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248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1602569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2C19A9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4F06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3D98170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EB95A4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7C9996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0C0FF4E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339AD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5C7D7C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EAF18C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5E55AE4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80BD7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6660E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1315D1" w:rsidRPr="001315D1" w14:paraId="01F309DA" w14:textId="77777777" w:rsidTr="001315D1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14:paraId="558BEFE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47F528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538EB8B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5507DF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1BFD963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6A78B73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341A714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7578B3F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29DF32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08553D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45EF306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25" w:type="dxa"/>
            <w:vMerge/>
            <w:vAlign w:val="center"/>
            <w:hideMark/>
          </w:tcPr>
          <w:p w14:paraId="0421E29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2FDE9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1315D1" w:rsidRPr="001315D1" w14:paraId="7370E4AA" w14:textId="77777777" w:rsidTr="001315D1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3CD8E7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FDF53C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59D12D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E99CE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34092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4F02F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19E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99EC18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A743A3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AB48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21BDF9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5D107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4CE3E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CFAA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BB42B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2FBFEE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870127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E80E11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148911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F3EA5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315D1" w:rsidRPr="001315D1" w14:paraId="43F1C14B" w14:textId="77777777" w:rsidTr="001315D1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4D01334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219562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10AFFD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E04D31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A23BF6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871966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4913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C62C41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40A790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2025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B0CD0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0B63DF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A73FE0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EE52F7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5A57F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9EDB55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F5281D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B4B76D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91ABA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180C42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315D1" w:rsidRPr="001315D1" w14:paraId="0BF063ED" w14:textId="77777777" w:rsidTr="001315D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C912BC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848FB7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2E4928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D4F2C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733BB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0C7213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2223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3F816D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F8FFA2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DDF0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4E0DBA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156F7D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06F0E6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89808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15A55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E741D8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79E46C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E0DD54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3BBB2D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2CA0A0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315D1" w:rsidRPr="001315D1" w14:paraId="61C4E871" w14:textId="77777777" w:rsidTr="001315D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20362E5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99CEF7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49B679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8E30BD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94AF3A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B731E4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C2E0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D5EA5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30F3CD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E37F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2D4A34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288409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21E4D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55418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BEE89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AEF182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17E0B0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B78C46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312C51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1F9C8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315D1" w:rsidRPr="001315D1" w14:paraId="6FEA6A63" w14:textId="77777777" w:rsidTr="001315D1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5A162B7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F8F3E9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560FB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48CE8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CAE7CD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CF7CFD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E65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9B2B7D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426E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480C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14D11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A953C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F00E04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A8C0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7ED33D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1EA439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33040E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D362B6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22C718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E0C10B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315D1" w:rsidRPr="001315D1" w14:paraId="6AAD9834" w14:textId="77777777" w:rsidTr="001315D1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0F00485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8E4B69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93D3EB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D9B71A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6413F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D5E038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B33D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C1272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08181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2615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EADE94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0DA2C7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CE9BB5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DC58D3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C84EA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557F23C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98D71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2414E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E740E4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55767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315D1" w:rsidRPr="001315D1" w14:paraId="6F8A2347" w14:textId="77777777" w:rsidTr="001315D1">
        <w:trPr>
          <w:cantSplit/>
          <w:trHeight w:val="52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20B4E3E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698B73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BB8A03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4E6B6B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1FC83C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F58B92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3955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44D65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EE08AA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2D1A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3A0B52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5169D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9560F1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58D786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504D3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56AE724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D62AB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D5E8B1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0BB2B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ED43F3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315D1" w:rsidRPr="001315D1" w14:paraId="25936F3A" w14:textId="77777777" w:rsidTr="001315D1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1785621" w14:textId="76695F7A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10720-12 Szoborkészítés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08CE2D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Szoborkészítés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7E81EF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EF7B12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55234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03828E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5D70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A95CD8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FF9A00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DB95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03AFA7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A6ACB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23D0FB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90EFD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4EF25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9B2B8A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862FDD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8B00D4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4FA01C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62431B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1315D1" w:rsidRPr="001315D1" w14:paraId="34CBC024" w14:textId="77777777" w:rsidTr="001315D1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241EDDB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F2B65B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 szoborkészítés elmélete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EE9902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14BA88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8DB2C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11B8F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F2C3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47219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2E1A47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EF23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C4F46C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85A2FF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6EF902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7A8F4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BD6449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6134E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DB1640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95652A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FACC36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D21DB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315D1" w:rsidRPr="001315D1" w14:paraId="58D5E666" w14:textId="77777777" w:rsidTr="001315D1">
        <w:trPr>
          <w:cantSplit/>
          <w:trHeight w:val="72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796EED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11887-16 Kulturális programok és projektek szervezése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4544AD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elmélet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0C843E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DE1729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F6194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835378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0E5E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39FB16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066370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ADE1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507EA0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BAB0E0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C45EE7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1D965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11202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80B73C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A664E3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1D3B6D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21B84D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C51C2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315D1" w:rsidRPr="001315D1" w14:paraId="36A83382" w14:textId="77777777" w:rsidTr="001315D1">
        <w:trPr>
          <w:cantSplit/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14:paraId="20F4B5E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6F3AA3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CD5385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ADF95A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E7D3A6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53567B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9A8F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5339D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81C60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E30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251832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C221BB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8DB7B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ECE7DF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2C432D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BDE68F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E6CF0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45D7BC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1623C5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0B18E2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315D1" w:rsidRPr="001315D1" w14:paraId="1FEB219C" w14:textId="77777777" w:rsidTr="001315D1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DCCCFE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Képző- és iparművészeti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551AA4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8FDAD3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EB383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8D8DEB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2E4DD9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490F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D0926C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322484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AF83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25274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0570C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677129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10FFA1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FA7E7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0D2EFA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740B1A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7EB772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F4620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060781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315D1" w:rsidRPr="001315D1" w14:paraId="54673305" w14:textId="77777777" w:rsidTr="005E774A">
        <w:trPr>
          <w:cantSplit/>
          <w:trHeight w:val="480"/>
          <w:jc w:val="center"/>
        </w:trPr>
        <w:tc>
          <w:tcPr>
            <w:tcW w:w="4779" w:type="dxa"/>
            <w:gridSpan w:val="2"/>
            <w:shd w:val="clear" w:color="auto" w:fill="auto"/>
            <w:vAlign w:val="center"/>
            <w:hideMark/>
          </w:tcPr>
          <w:p w14:paraId="18816C1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81C21F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A50E83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CEA334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FBDA00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01A3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EA46E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4AF22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96C6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35037A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7730CB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BB40D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1B33DB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53658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E69DF6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EAC4E9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34F6DA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92DF94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3C1FF2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06124DA3" w14:textId="77777777" w:rsidR="006F5812" w:rsidRPr="001315D1" w:rsidRDefault="006F5812" w:rsidP="000B5E9D">
      <w:pPr>
        <w:spacing w:after="0"/>
        <w:rPr>
          <w:rFonts w:cs="Times New Roman"/>
        </w:rPr>
      </w:pPr>
    </w:p>
    <w:p w14:paraId="07391EF0" w14:textId="77777777" w:rsidR="00CB484D" w:rsidRPr="001315D1" w:rsidRDefault="00CB484D" w:rsidP="00CB484D">
      <w:pPr>
        <w:spacing w:after="0"/>
        <w:rPr>
          <w:rFonts w:cs="Times New Roman"/>
        </w:rPr>
      </w:pPr>
      <w:r w:rsidRPr="001315D1">
        <w:rPr>
          <w:rFonts w:cs="Times New Roman"/>
        </w:rPr>
        <w:t>A</w:t>
      </w:r>
      <w:r w:rsidR="006F5812" w:rsidRPr="001315D1">
        <w:rPr>
          <w:rFonts w:cs="Times New Roman"/>
        </w:rPr>
        <w:t xml:space="preserve"> kerettanterv szakmai tartalma –</w:t>
      </w:r>
      <w:r w:rsidRPr="001315D1">
        <w:rPr>
          <w:rFonts w:cs="Times New Roman"/>
        </w:rPr>
        <w:t xml:space="preserve"> a szakképzésről szóló 2011. évi CLXXXVII. törvény 8.</w:t>
      </w:r>
      <w:r w:rsidR="006F5812" w:rsidRPr="001315D1">
        <w:rPr>
          <w:rFonts w:cs="Times New Roman"/>
        </w:rPr>
        <w:t>§ (5) bekezdésének megfelelően –</w:t>
      </w:r>
      <w:r w:rsidRPr="001315D1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3564A3EC" w14:textId="77777777" w:rsidR="00CB484D" w:rsidRPr="001315D1" w:rsidRDefault="00CB484D" w:rsidP="00CB484D">
      <w:pPr>
        <w:spacing w:after="0"/>
        <w:rPr>
          <w:rFonts w:cs="Times New Roman"/>
        </w:rPr>
      </w:pPr>
      <w:r w:rsidRPr="001315D1">
        <w:rPr>
          <w:rFonts w:cs="Times New Roman"/>
        </w:rPr>
        <w:t>Az időkeret fennmaradó részének (szabadsáv) szakmai tartalmáról a szakképző iskola szakmai programjában kell rendelkezni.</w:t>
      </w:r>
    </w:p>
    <w:p w14:paraId="70F15A31" w14:textId="77777777" w:rsidR="00CB484D" w:rsidRPr="001315D1" w:rsidRDefault="00CB484D" w:rsidP="00CB484D">
      <w:pPr>
        <w:spacing w:after="0"/>
        <w:rPr>
          <w:rFonts w:cs="Times New Roman"/>
        </w:rPr>
      </w:pPr>
    </w:p>
    <w:p w14:paraId="761DF23F" w14:textId="77777777" w:rsidR="00420CA2" w:rsidRPr="001315D1" w:rsidRDefault="00CB484D" w:rsidP="00CB484D">
      <w:pPr>
        <w:spacing w:after="0"/>
        <w:rPr>
          <w:rFonts w:cs="Times New Roman"/>
        </w:rPr>
      </w:pPr>
      <w:r w:rsidRPr="001315D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5E3632E" w14:textId="77777777" w:rsidR="00CB484D" w:rsidRPr="001315D1" w:rsidRDefault="00CB484D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19858520" w14:textId="77777777" w:rsidR="001315D1" w:rsidRDefault="001315D1" w:rsidP="00CB484D">
      <w:pPr>
        <w:spacing w:after="0"/>
        <w:jc w:val="center"/>
        <w:rPr>
          <w:rFonts w:cs="Times New Roman"/>
        </w:rPr>
      </w:pPr>
    </w:p>
    <w:p w14:paraId="2F60C523" w14:textId="77777777" w:rsidR="00CB484D" w:rsidRPr="001315D1" w:rsidRDefault="00CB484D" w:rsidP="00CB484D">
      <w:pPr>
        <w:spacing w:after="0"/>
        <w:jc w:val="center"/>
        <w:rPr>
          <w:rFonts w:cs="Times New Roman"/>
        </w:rPr>
      </w:pPr>
      <w:r w:rsidRPr="001315D1">
        <w:rPr>
          <w:rFonts w:cs="Times New Roman"/>
        </w:rPr>
        <w:t>2. számú táblázat</w:t>
      </w:r>
    </w:p>
    <w:p w14:paraId="2E779912" w14:textId="77777777" w:rsidR="00420CA2" w:rsidRPr="001315D1" w:rsidRDefault="00CB484D" w:rsidP="00CB484D">
      <w:pPr>
        <w:spacing w:after="0"/>
        <w:jc w:val="center"/>
        <w:rPr>
          <w:rFonts w:cs="Times New Roman"/>
          <w:b/>
        </w:rPr>
      </w:pPr>
      <w:r w:rsidRPr="001315D1">
        <w:rPr>
          <w:rFonts w:cs="Times New Roman"/>
          <w:b/>
        </w:rPr>
        <w:t>A szakmai követelménymodulokhoz rendelt tantárgyak és témakörök óraszáma évfolyamonként</w:t>
      </w:r>
    </w:p>
    <w:p w14:paraId="3D381AB6" w14:textId="77777777" w:rsidR="00420CA2" w:rsidRPr="001315D1" w:rsidRDefault="00420CA2" w:rsidP="000B5E9D">
      <w:pPr>
        <w:spacing w:after="0"/>
        <w:rPr>
          <w:rFonts w:cs="Times New Roman"/>
        </w:rPr>
      </w:pPr>
    </w:p>
    <w:p w14:paraId="2C65836C" w14:textId="77777777" w:rsidR="006F5812" w:rsidRPr="001315D1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412"/>
        <w:gridCol w:w="588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1315D1" w:rsidRPr="001315D1" w14:paraId="3F00292C" w14:textId="77777777" w:rsidTr="001315D1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10D49F1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7E7982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AC43EB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5A6501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085B4DE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1C7B48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565D90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F4341D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242020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9551C2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1264BA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530273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35C7C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E207A4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1315D1" w:rsidRPr="001315D1" w14:paraId="7E99EC1C" w14:textId="77777777" w:rsidTr="001315D1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0438512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8D382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B00FD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5CF66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6505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BD7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1375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7D3EAE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E8716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530DB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270D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F9A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208369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23EB6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0A4AB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E25F0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52B2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0D3517D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04E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006D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455E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158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C8023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1F0ADBA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1315D1" w:rsidRPr="001315D1" w14:paraId="570E9D55" w14:textId="77777777" w:rsidTr="001315D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203E8D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07F43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B2FDA4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D5FE3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8703D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BF46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ADE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0BC5620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4EAED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96311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6BE6280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9A8B3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C257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E96D1C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1503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AFB718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B3F098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5D76C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392E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651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64882F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5E52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5AAD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719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837DC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126DD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CC76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651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D4B267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2041</w:t>
            </w:r>
          </w:p>
        </w:tc>
      </w:tr>
      <w:tr w:rsidR="001315D1" w:rsidRPr="001315D1" w14:paraId="17868A30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6B6AF6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72EC7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18E73F7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A7B949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1FF900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744591C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2BF7019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vMerge/>
            <w:vAlign w:val="center"/>
            <w:hideMark/>
          </w:tcPr>
          <w:p w14:paraId="3E041C6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EC15CA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/>
            <w:vAlign w:val="center"/>
            <w:hideMark/>
          </w:tcPr>
          <w:p w14:paraId="1B0C3AF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3F472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99CE8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C94FAB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1A6236A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4D6D8F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1080</w:t>
            </w:r>
          </w:p>
        </w:tc>
        <w:tc>
          <w:tcPr>
            <w:tcW w:w="500" w:type="dxa"/>
            <w:vMerge/>
            <w:vAlign w:val="center"/>
            <w:hideMark/>
          </w:tcPr>
          <w:p w14:paraId="014F509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AD322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70DE343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315D1" w:rsidRPr="001315D1" w14:paraId="7BE951F0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F70035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3C16E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4746E1D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0553247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655 óra (30,7%)</w:t>
            </w:r>
          </w:p>
        </w:tc>
        <w:tc>
          <w:tcPr>
            <w:tcW w:w="700" w:type="dxa"/>
            <w:vMerge/>
            <w:vAlign w:val="center"/>
            <w:hideMark/>
          </w:tcPr>
          <w:p w14:paraId="61A9B80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05A82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0FCDA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5C52884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6543774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8444E1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671 óra (31,6%)</w:t>
            </w:r>
          </w:p>
        </w:tc>
        <w:tc>
          <w:tcPr>
            <w:tcW w:w="700" w:type="dxa"/>
            <w:vMerge/>
            <w:vAlign w:val="center"/>
            <w:hideMark/>
          </w:tcPr>
          <w:p w14:paraId="1F758E8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315D1" w:rsidRPr="001315D1" w14:paraId="457FD147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0F96B4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95962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74AF213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7D998E1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1356 óra (69,3%)</w:t>
            </w:r>
          </w:p>
        </w:tc>
        <w:tc>
          <w:tcPr>
            <w:tcW w:w="700" w:type="dxa"/>
            <w:vMerge/>
            <w:vAlign w:val="center"/>
            <w:hideMark/>
          </w:tcPr>
          <w:p w14:paraId="06ED369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53184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D7B0E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40A9E4C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BAB14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2530153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1370 óra (68,4%)</w:t>
            </w:r>
          </w:p>
        </w:tc>
        <w:tc>
          <w:tcPr>
            <w:tcW w:w="700" w:type="dxa"/>
            <w:vMerge/>
            <w:vAlign w:val="center"/>
            <w:hideMark/>
          </w:tcPr>
          <w:p w14:paraId="40A999D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315D1" w:rsidRPr="001315D1" w14:paraId="50A8F1C2" w14:textId="77777777" w:rsidTr="001315D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38C7A8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44FF1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4FB90E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F24BC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50E52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50D2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632C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81E6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92D17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79EAA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2B62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CE3E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7077D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B3AD7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13311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4FC8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9D65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30BD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E173B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12C7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49EA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79E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2E28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A3D2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18B37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1315D1" w:rsidRPr="001315D1" w14:paraId="711CADCF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C4F750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4A117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78D06C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49E67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1C66A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9C2B8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EBFE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3A21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17DD1D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E76F7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ABB33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8464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C520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63C0A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E2353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20261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62398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54BC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78EE6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FC35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D577C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02C3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BF7B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A1B5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E8A55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315D1" w:rsidRPr="001315D1" w14:paraId="2314551E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444D3E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82794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1B732E0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B878F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06443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40F0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174F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0A6A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274C9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B1D52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4A4D7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8BDA4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29BA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A542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95B00A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35187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F8EC4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DC94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6F35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6857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080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D486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F2B8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49B0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FD1B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315D1" w:rsidRPr="001315D1" w14:paraId="41ACC068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E12256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32DC6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2F3D52E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A21D7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523FB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4351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6724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9DD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62CEE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A7D4F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A22D9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BD0C7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349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78B14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351C6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90473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88C4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A595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41EE1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8BF6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2B4D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09CC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A939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D153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44E25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315D1" w:rsidRPr="001315D1" w14:paraId="13114462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B5E3F9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B9FCE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3F276E6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C41CE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955A1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E7A4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5BFA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7071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07125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581E9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99CE5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8E7B0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3CDE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CF26D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1276D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66542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B61B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0A3B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A4DA6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C5D9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03DF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5A56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36A8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9035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31157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1315D1" w:rsidRPr="001315D1" w14:paraId="75FEDA15" w14:textId="77777777" w:rsidTr="001315D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879286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0F2E0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066FC5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EAADD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1B884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4761E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3ECE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3474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72836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26DB2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B1788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68957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B2E0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61B2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F7E7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2883A3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E641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38A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9F3BB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1DA7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6763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239A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79B5E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4EFC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B0A03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315D1" w:rsidRPr="001315D1" w14:paraId="5677DC06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D0146B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03F59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43F254E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2B0566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F036A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DF1E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5CBB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5F1A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D4149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25DF6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F885C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1EE6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3B29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374E8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3CB988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A7C4D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75CB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ECFF4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09E0C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1A6B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55B6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6F41C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A2E5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1171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B0033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315D1" w:rsidRPr="001315D1" w14:paraId="634C53C1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F40AED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81489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1DCA05A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47677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5999A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939F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1BAC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8574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C88AC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81655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197B0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9236E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20B7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8DFD1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332BC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22612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51CE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2DC0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FDA0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BFE2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2268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D461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169E8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D318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F3067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315D1" w:rsidRPr="001315D1" w14:paraId="3C84C092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236005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B8B3D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04D7567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1BB45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E1790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EC766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63E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C925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2782E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D69E1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7B594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BF3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363E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CE5E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27C4C8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906B5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317D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74DA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1AEDB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1F3EF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FFC6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3A1E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6557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95B1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989B2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1315D1" w:rsidRPr="001315D1" w14:paraId="33A3A22C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BDC6A9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F3177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45D8624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3E6DF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0E985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F63C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FF6B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81C8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DC19C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D6998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CC919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FABE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1C4B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959B5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745AA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C6858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FE0D4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FFFD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17751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F2ADF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9D88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51C3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8746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54D2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9DDFE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1315D1" w:rsidRPr="001315D1" w14:paraId="5C118BC8" w14:textId="77777777" w:rsidTr="001315D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791322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3CBBB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CF8FC0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EA192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D48B6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4766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06AE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0D21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D4897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E7ABA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B06C4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368E0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358C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A22AB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4D15C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48693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8AC7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BEF2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1344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5C4F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2578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5A6E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91786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440D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F8278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</w:tr>
      <w:tr w:rsidR="001315D1" w:rsidRPr="001315D1" w14:paraId="58BC2E14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82C6FC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C8928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19. századig</w:t>
            </w:r>
          </w:p>
        </w:tc>
        <w:tc>
          <w:tcPr>
            <w:tcW w:w="700" w:type="dxa"/>
            <w:vMerge/>
            <w:vAlign w:val="center"/>
            <w:hideMark/>
          </w:tcPr>
          <w:p w14:paraId="68AB686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D19D0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80D17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041C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86C0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5F2D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F71B37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FFA1A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E90B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F434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3D78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20116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3A47D76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1FA5D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938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8ED1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5CC22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240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B3D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1113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E137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CB33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A309D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</w:tr>
      <w:tr w:rsidR="001315D1" w:rsidRPr="001315D1" w14:paraId="32BE1E1E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64093F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79A81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20. században</w:t>
            </w:r>
          </w:p>
        </w:tc>
        <w:tc>
          <w:tcPr>
            <w:tcW w:w="700" w:type="dxa"/>
            <w:vMerge/>
            <w:vAlign w:val="center"/>
            <w:hideMark/>
          </w:tcPr>
          <w:p w14:paraId="7431BAF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DE7C4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53AFC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C21C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925D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C77D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FDBCA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3A6AB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1DD75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ACFB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E7DC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0C62C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4F35851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40A52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D313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61FE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A417E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69B9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AD3A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5AC0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F5F2B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C623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FFCF3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1315D1" w:rsidRPr="001315D1" w14:paraId="464E691B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2963F4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05C96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E0D3D8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FD4EB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C1759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8AA5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AF9C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D605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B6F9D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9CC64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6FDC7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69F4C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F986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E6B72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A0C55A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3F2B1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493A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245E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C000D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ECF6B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2D1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D279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13EBB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6F0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7E820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572</w:t>
            </w:r>
          </w:p>
        </w:tc>
      </w:tr>
      <w:tr w:rsidR="001315D1" w:rsidRPr="001315D1" w14:paraId="0F6953BA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9231D9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33934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látvány utáni térábrázolás és formaképzés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4CA51D8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6B642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EDA29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2D80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5D98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72C9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95A1A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682C0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6D317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FEC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50DF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588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64FD489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D6537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E010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A7E3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1852C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B82F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D0BB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6287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0A582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4DFF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70834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165</w:t>
            </w:r>
          </w:p>
        </w:tc>
      </w:tr>
      <w:tr w:rsidR="001315D1" w:rsidRPr="001315D1" w14:paraId="34F82ED7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6BDAFB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0A81E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Emberábrázolás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1C25676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FC01D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DFED9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A9F10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05E1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6ED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71E5B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877CF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D212D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2A309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764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E72ED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58FC53A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22295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9A1D7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8628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988C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5E009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A822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F89A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FA43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B3A0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FD0D6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165</w:t>
            </w:r>
          </w:p>
        </w:tc>
      </w:tr>
      <w:tr w:rsidR="001315D1" w:rsidRPr="001315D1" w14:paraId="3A0660D3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029C2B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1F29A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 és tér</w:t>
            </w:r>
          </w:p>
        </w:tc>
        <w:tc>
          <w:tcPr>
            <w:tcW w:w="700" w:type="dxa"/>
            <w:vMerge/>
            <w:vAlign w:val="center"/>
            <w:hideMark/>
          </w:tcPr>
          <w:p w14:paraId="3F8D3F8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CB452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28057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657C9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9A41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7F9A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0C0DDC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08BC9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36ACA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AD31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20C2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29F1D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/>
            <w:vAlign w:val="center"/>
            <w:hideMark/>
          </w:tcPr>
          <w:p w14:paraId="2D30969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0DB02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C138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5D4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E4E2E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078B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3564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0AC5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F7BD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DB2F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B8078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206</w:t>
            </w:r>
          </w:p>
        </w:tc>
      </w:tr>
      <w:tr w:rsidR="001315D1" w:rsidRPr="001315D1" w14:paraId="2636CC58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1BD45C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2A0BC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6912A52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B5613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34CD3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07CF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5B62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958B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E6CF24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98B9A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165C4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DF2D9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4E83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ADC1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EF483A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6C45B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BB23F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0AF0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284F2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71654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84EE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7140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77DC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FED3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FD29B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315D1" w:rsidRPr="001315D1" w14:paraId="1BA9ECDB" w14:textId="77777777" w:rsidTr="001315D1">
        <w:trPr>
          <w:trHeight w:val="865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F4A048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9D014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34767F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6B96B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80CDB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1591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2F51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115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D1E84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C8CFD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D997E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6943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0435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74402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CD6F4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7320A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93F5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EB3A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000F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8B95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A544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031B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0E27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DFCE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AAF5F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315D1" w:rsidRPr="001315D1" w14:paraId="2A5C599E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0F050E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5D2C8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Szaktörténet és anyagismeret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5781F2C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4AF3D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79402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E986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923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3555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47E92D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D556C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6F852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5440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94B5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0C9D4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04FAFD2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CF39E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E3B1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E0D8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3A50B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706F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3426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7D30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842D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9C10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7FBC0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315D1" w:rsidRPr="001315D1" w14:paraId="1550C795" w14:textId="77777777" w:rsidTr="001315D1">
        <w:trPr>
          <w:trHeight w:val="769"/>
          <w:jc w:val="center"/>
        </w:trPr>
        <w:tc>
          <w:tcPr>
            <w:tcW w:w="699" w:type="dxa"/>
            <w:vMerge/>
            <w:vAlign w:val="center"/>
            <w:hideMark/>
          </w:tcPr>
          <w:p w14:paraId="33E6C16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696D02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2BB6CE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4E083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9D796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7150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F42D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488B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ED1D4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884BD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D228E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92AA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5E34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CC940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58833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5AF0D0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2BD6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8CA5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F6849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904F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08AD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A3CE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2F66F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E3E7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FE42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315D1" w:rsidRPr="001315D1" w14:paraId="5EADCD98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70565B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1BD50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 és kivitelezés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17C751B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95D45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FFA35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9E7A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870C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B088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8266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9D5F9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68F5F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B154A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98C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6F099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4ACF4B2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840A7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9145A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9DEC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543A3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4ABD4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C30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B759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AABB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B975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993C5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315D1" w:rsidRPr="001315D1" w14:paraId="7022DB6F" w14:textId="77777777" w:rsidTr="001315D1">
        <w:trPr>
          <w:trHeight w:val="632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CB52C3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6D23D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F042F3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9346F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16353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5584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7691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7690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F50AE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B1412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1C3B5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D8D3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BE4B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6D9C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1AF0B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0905D5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99E6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FDB4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BC2D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DE13E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EA3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D73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3227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F302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68BE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</w:tr>
      <w:tr w:rsidR="001315D1" w:rsidRPr="001315D1" w14:paraId="43969B88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449377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E0EFA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Képző- és iparművészet a 20. században</w:t>
            </w:r>
          </w:p>
        </w:tc>
        <w:tc>
          <w:tcPr>
            <w:tcW w:w="700" w:type="dxa"/>
            <w:vMerge/>
            <w:vAlign w:val="center"/>
            <w:hideMark/>
          </w:tcPr>
          <w:p w14:paraId="5B5687F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AB3F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9E25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1047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D607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9C3D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9BD5F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6B64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FC710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9C9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AD66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CFFE1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54906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35830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0B73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2068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B08C5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0564E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C2C8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555F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FDF8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F465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AA3A9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315D1" w:rsidRPr="001315D1" w14:paraId="4A6380A7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3D980B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2C54F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Kiállítás és kulturális események látogatása, elemzése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21C5133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7F5D1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22AD4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E043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464C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B2C5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50DDB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56CD1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05A3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D7FA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77B6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D704D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E2DE0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6C14B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3CBC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E8C6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AE35B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ED07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1621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CF0F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F5CB3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1C46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57E7C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1315D1" w:rsidRPr="001315D1" w14:paraId="09B5F533" w14:textId="77777777" w:rsidTr="001315D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64B6BD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10720-12   Szoborkészítés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74395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Szoborkészítés gyakorlata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3C9C26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34FCC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D16F8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13C3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606C4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6357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DDB1A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F53FF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A2C61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6030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FD80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0F30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BD3D5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BCEE3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0A789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0E17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403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967D4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1E2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9D3D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1769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F464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7562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403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50D9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690</w:t>
            </w:r>
          </w:p>
        </w:tc>
      </w:tr>
      <w:tr w:rsidR="001315D1" w:rsidRPr="001315D1" w14:paraId="26770C6F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48C613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7B7EC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szobrászműterem berendezései, eszközei</w:t>
            </w:r>
            <w:proofErr w:type="gram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,szerszámai</w:t>
            </w:r>
            <w:proofErr w:type="gramEnd"/>
          </w:p>
        </w:tc>
        <w:tc>
          <w:tcPr>
            <w:tcW w:w="700" w:type="dxa"/>
            <w:vMerge/>
            <w:vAlign w:val="center"/>
            <w:hideMark/>
          </w:tcPr>
          <w:p w14:paraId="74BCABA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1136E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74EA4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B966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4EE1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FC2F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A63EB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C0427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C3956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7115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0312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1AB87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14:paraId="6023FE3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DC019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5922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5115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E7771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D0C5E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54E9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4D39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9734C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FC09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1BE04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1315D1" w:rsidRPr="001315D1" w14:paraId="2EFC3819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024CAA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802C3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Szobrászati anyagok használata</w:t>
            </w:r>
          </w:p>
        </w:tc>
        <w:tc>
          <w:tcPr>
            <w:tcW w:w="700" w:type="dxa"/>
            <w:vMerge/>
            <w:vAlign w:val="center"/>
            <w:hideMark/>
          </w:tcPr>
          <w:p w14:paraId="762CD38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BBDFE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8A409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BE0B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9288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A548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E5731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7D758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118D3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4198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51FA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0BECA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700" w:type="dxa"/>
            <w:vMerge/>
            <w:vAlign w:val="center"/>
            <w:hideMark/>
          </w:tcPr>
          <w:p w14:paraId="1782E29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3A9FF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1828B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EC7B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A0FCD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0AF0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7811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088F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52CF8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16F6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4B7CB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59</w:t>
            </w:r>
          </w:p>
        </w:tc>
      </w:tr>
      <w:tr w:rsidR="001315D1" w:rsidRPr="001315D1" w14:paraId="205F1220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D00D2B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A0F38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Szobrászati sokszorosító eljárások, öntés</w:t>
            </w:r>
          </w:p>
        </w:tc>
        <w:tc>
          <w:tcPr>
            <w:tcW w:w="700" w:type="dxa"/>
            <w:vMerge/>
            <w:vAlign w:val="center"/>
            <w:hideMark/>
          </w:tcPr>
          <w:p w14:paraId="10AB403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CC0E7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54E9A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4FC3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BD11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26CA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FE123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0D848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A1D98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2E98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4F56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27F7D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700" w:type="dxa"/>
            <w:vMerge/>
            <w:vAlign w:val="center"/>
            <w:hideMark/>
          </w:tcPr>
          <w:p w14:paraId="1D5CCC0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0AF95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0D24B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5BE8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ABBA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180E9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3B9C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BC13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1443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C2998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893FB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195</w:t>
            </w:r>
          </w:p>
        </w:tc>
      </w:tr>
      <w:tr w:rsidR="001315D1" w:rsidRPr="001315D1" w14:paraId="7239F5D8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A470EA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09B28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Faragás: anyagok és technológiák</w:t>
            </w:r>
          </w:p>
        </w:tc>
        <w:tc>
          <w:tcPr>
            <w:tcW w:w="700" w:type="dxa"/>
            <w:vMerge/>
            <w:vAlign w:val="center"/>
            <w:hideMark/>
          </w:tcPr>
          <w:p w14:paraId="7613803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29E81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BA746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0F90E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66AF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38F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8E696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6F414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273F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AA4F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6EDA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E6C37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71</w:t>
            </w:r>
          </w:p>
        </w:tc>
        <w:tc>
          <w:tcPr>
            <w:tcW w:w="700" w:type="dxa"/>
            <w:vMerge/>
            <w:vAlign w:val="center"/>
            <w:hideMark/>
          </w:tcPr>
          <w:p w14:paraId="50E5190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FECE6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0441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113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C5AF5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3BA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4A99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9E6B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48F1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216F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17984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192</w:t>
            </w:r>
          </w:p>
        </w:tc>
      </w:tr>
      <w:tr w:rsidR="001315D1" w:rsidRPr="001315D1" w14:paraId="1E6B5A14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4994AB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D33F7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Rajzi, mintázási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7E35B56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7D2B3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F01ED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B348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B21F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200E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797C6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A6572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69736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7D8EF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24B1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83F8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700" w:type="dxa"/>
            <w:vMerge/>
            <w:vAlign w:val="center"/>
            <w:hideMark/>
          </w:tcPr>
          <w:p w14:paraId="145AB78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405FF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AE1BA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709C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EE7E0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663DA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8A28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F49D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9FB11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58A06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0F924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194</w:t>
            </w:r>
          </w:p>
        </w:tc>
      </w:tr>
      <w:tr w:rsidR="001315D1" w:rsidRPr="001315D1" w14:paraId="121195E0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76B722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07278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 szoborkészítés elmélete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D84F67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F0B79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C096F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B691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BE43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EB65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85455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C348B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C89FD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7F5F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939A7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996E4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2818F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D52BC0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3715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0F86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E6EF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7DBD3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FB82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952B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805F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883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7ACCD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1315D1" w:rsidRPr="001315D1" w14:paraId="18837FBE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7AF5B3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4B003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szobrászat története a kezdetektől az ókor végéig</w:t>
            </w:r>
          </w:p>
        </w:tc>
        <w:tc>
          <w:tcPr>
            <w:tcW w:w="700" w:type="dxa"/>
            <w:vMerge/>
            <w:vAlign w:val="center"/>
            <w:hideMark/>
          </w:tcPr>
          <w:p w14:paraId="3154BA9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860C1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89B54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C3B1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74849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FE34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8F2B1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757E8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82F09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54562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AD23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DF67F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14:paraId="04A43C5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AC4FC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DE55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3A56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7D2AB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DC26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865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414E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3473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F427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E5F8B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1315D1" w:rsidRPr="001315D1" w14:paraId="759B7A29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7C847C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76A07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európai szobrászat a XX. Századig</w:t>
            </w:r>
          </w:p>
        </w:tc>
        <w:tc>
          <w:tcPr>
            <w:tcW w:w="700" w:type="dxa"/>
            <w:vMerge/>
            <w:vAlign w:val="center"/>
            <w:hideMark/>
          </w:tcPr>
          <w:p w14:paraId="46F7DDA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FE843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230F3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0AA32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17BD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89FD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384ED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34C11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E0009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83A95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59F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CEFE8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700" w:type="dxa"/>
            <w:vMerge/>
            <w:vAlign w:val="center"/>
            <w:hideMark/>
          </w:tcPr>
          <w:p w14:paraId="0906DF6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B536F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AF66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AADB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084F4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731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DCC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1EED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3F6A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A7B5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6AE9E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</w:tr>
      <w:tr w:rsidR="001315D1" w:rsidRPr="001315D1" w14:paraId="172A6388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8AA68C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82C47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AzEurópán</w:t>
            </w:r>
            <w:proofErr w:type="spellEnd"/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kívüli szobrászat napjainkig</w:t>
            </w:r>
          </w:p>
        </w:tc>
        <w:tc>
          <w:tcPr>
            <w:tcW w:w="700" w:type="dxa"/>
            <w:vMerge/>
            <w:vAlign w:val="center"/>
            <w:hideMark/>
          </w:tcPr>
          <w:p w14:paraId="6FB7836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38408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0FA97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45BC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0866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1EDD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1E670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63AFD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5EAB3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A64F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F723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AD0A0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5065D5C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C61DA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CC0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BFC2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A584F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AC9E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16C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BB1A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B6E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5556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2A487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1315D1" w:rsidRPr="001315D1" w14:paraId="6888C690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03926A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8BE09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Dokumentáció, portfólió</w:t>
            </w:r>
          </w:p>
        </w:tc>
        <w:tc>
          <w:tcPr>
            <w:tcW w:w="700" w:type="dxa"/>
            <w:vMerge/>
            <w:vAlign w:val="center"/>
            <w:hideMark/>
          </w:tcPr>
          <w:p w14:paraId="0034664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44DF6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3B46F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D493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EAFB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755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95D4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F5B8B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BB255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40F3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8629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8AD16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3A90767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1DC4D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45CF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058A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623C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8A2E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F477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4C93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9076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E81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994F6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1315D1" w:rsidRPr="001315D1" w14:paraId="51CDD071" w14:textId="77777777" w:rsidTr="001315D1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23664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11887-16 Kulturális programok és projektek szervezése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B9277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elmélet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92C9C5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7746D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E69D7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4EBE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9C8F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E93D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6AE4E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DCD33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A0395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C41C8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6B4F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DA413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705167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93B257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8875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DEBC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1B07D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086EB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C3CE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8768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7FD6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007B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B5E2E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635BBABB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FC25EE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BEEA2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 jellemzői, projektciklus-menedzsment</w:t>
            </w:r>
          </w:p>
        </w:tc>
        <w:tc>
          <w:tcPr>
            <w:tcW w:w="700" w:type="dxa"/>
            <w:vMerge/>
            <w:vAlign w:val="center"/>
            <w:hideMark/>
          </w:tcPr>
          <w:p w14:paraId="3D29C32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30284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85EA5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7C989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702D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5E97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44A17C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7E105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44DF0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2CBCB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0F35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949DF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87DAD2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6919E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346C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EF8F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F0F55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00050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CFCB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89E6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B2854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ED74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86399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3DC925C4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1177B3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DEBA4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Programozás, azonosítás, tervezés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579E2D8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469E0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28DBD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69F8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A2980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FB8F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577C7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4F164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15B5D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ED1CF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C39B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F1E7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C006DD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8168F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5234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80AB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CF6B0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4A3B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3C60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304BF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E10C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66CE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D704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7FD9C674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8BA9F1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768C8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Megvalósítás és kontroll</w:t>
            </w:r>
          </w:p>
        </w:tc>
        <w:tc>
          <w:tcPr>
            <w:tcW w:w="700" w:type="dxa"/>
            <w:vMerge/>
            <w:vAlign w:val="center"/>
            <w:hideMark/>
          </w:tcPr>
          <w:p w14:paraId="10FACA7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36683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48BAC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334CD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80B2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0CD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9339D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1DB7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0EF86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5BFD3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E7F4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366FA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266735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63E5C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7342A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123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56C06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0A00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7767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7C7B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551D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2160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62D6D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17023603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09F5F1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10582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Értékelés és zárás</w:t>
            </w:r>
          </w:p>
        </w:tc>
        <w:tc>
          <w:tcPr>
            <w:tcW w:w="700" w:type="dxa"/>
            <w:vMerge/>
            <w:vAlign w:val="center"/>
            <w:hideMark/>
          </w:tcPr>
          <w:p w14:paraId="5713166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50454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7E0A3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B73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93F4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CFE9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42121A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15FD3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A0A55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F4ADF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293A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A74CF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640EE7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08DDF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380FF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867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41B4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76F3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32787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3F47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79DB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AE77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CFE7F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611952E4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ADED7A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04BF5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700" w:type="dxa"/>
            <w:vMerge/>
            <w:vAlign w:val="center"/>
            <w:hideMark/>
          </w:tcPr>
          <w:p w14:paraId="6B2E69D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9F3E2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1FA73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FF05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3BBA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1E5A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24338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D97F4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F3F02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1C91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C299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F3214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94F66F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2E3D5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324C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653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3C665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E40C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7651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ECF1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0AAE9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D8DAE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1C5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6F6C681C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38DD4E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2CDD1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Rendezvénytípusok és feltételek</w:t>
            </w:r>
          </w:p>
        </w:tc>
        <w:tc>
          <w:tcPr>
            <w:tcW w:w="700" w:type="dxa"/>
            <w:vMerge/>
            <w:vAlign w:val="center"/>
            <w:hideMark/>
          </w:tcPr>
          <w:p w14:paraId="3B29651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16DDC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46A8E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CB8E8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873C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DF70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2B872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EE11A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273B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1D06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4B66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16E6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1A0848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095B9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C08F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207C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B097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B5185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44F5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4DF9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D1E6F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56B8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4B6B9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6CAA7C07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CE2E09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CF331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alapok</w:t>
            </w:r>
          </w:p>
        </w:tc>
        <w:tc>
          <w:tcPr>
            <w:tcW w:w="700" w:type="dxa"/>
            <w:vMerge/>
            <w:vAlign w:val="center"/>
            <w:hideMark/>
          </w:tcPr>
          <w:p w14:paraId="25E897B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11C39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8A405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32F6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F896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6B9E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A61D5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C097A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87B87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BC874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F2ED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D421A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251CDF9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B9588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5016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3197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44D6A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B982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85E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C91F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F916D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DE2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1B76D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3A400A0A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36510A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3CB71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Rendezvényi költségvetés és forgatókönyv</w:t>
            </w:r>
          </w:p>
        </w:tc>
        <w:tc>
          <w:tcPr>
            <w:tcW w:w="700" w:type="dxa"/>
            <w:vMerge/>
            <w:vAlign w:val="center"/>
            <w:hideMark/>
          </w:tcPr>
          <w:p w14:paraId="2F49318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FD835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A3CFF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EBF4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DD51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5F2A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CCBF71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D4281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13E83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C0F76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FE75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BA9B9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5EEF4E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35F29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99A2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B7C3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29571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FE288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4A3F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3496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37B8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71A6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D916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1207B47B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5CDF18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B6D3D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kampányszervezés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68E9506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BF01F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BC676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7DD7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8128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B4E8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91A07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C69B6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44768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8467D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0AFE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B8C9A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71C96A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CD85F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8951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D719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1AC76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61954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7FE0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A73A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4486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9823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A61F3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56B3B9D2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CA39B1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80A07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0998F8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254AF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BA0D1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62FD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6DD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64B5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942DC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AE075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5C3D5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B11C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6800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F93F0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F34D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E0BCD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B8E33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1728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C250D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45F1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0A92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5448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E304A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7309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4F351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048CD6D5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7EC95A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36810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projekttervezés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78010DC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7AB7D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EC0C5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195B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A0F0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EA50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EADED9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7F75F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DE727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9BC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298E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51AF0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7B4DE8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CA07A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959D3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D1C4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F191D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5206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9D35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DD46A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EB9E2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E13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D8785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5A509D30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A1A523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D0E19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projektmenedzsment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3E6B675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68A71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DEC41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5A30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C73B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F754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937AD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DD481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23E2C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034F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C38B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D9FBD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FA0062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190133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4FE51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5260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5FF57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58AEC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6969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ACC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C83C4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D9E8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776B0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56380E39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1AB317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96C70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700" w:type="dxa"/>
            <w:vMerge/>
            <w:vAlign w:val="center"/>
            <w:hideMark/>
          </w:tcPr>
          <w:p w14:paraId="565E34F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23482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93677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4364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37F5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C9DB8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F8254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BB276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E46C7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30D3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DEE7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7200A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438FF41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92EB2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53C26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5F31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5A7A2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C7BE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B7D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3E2F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6392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C565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38AC5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51A5436C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F86764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7445E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Forgatókönyvírás</w:t>
            </w:r>
          </w:p>
        </w:tc>
        <w:tc>
          <w:tcPr>
            <w:tcW w:w="700" w:type="dxa"/>
            <w:vMerge/>
            <w:vAlign w:val="center"/>
            <w:hideMark/>
          </w:tcPr>
          <w:p w14:paraId="1BAA8D08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F124C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1CBAF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D531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9B6D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8C20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996C7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E3528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E2909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2AEA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216E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B6640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0C2849E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A7988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925D3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DC9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F7978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7DDF9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7050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9F78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AB3A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B599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AA12F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6A92C130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C1875F4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71FBD0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Költségvetés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6CD64329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DB6B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BC394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EE518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98D3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C530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B9DC4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456EF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BF7A6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8D9B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49F0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65210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7B051A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3913C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9E97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EE22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76130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419B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AFBD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D0F3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DD18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CF1E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380E8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78E721C7" w14:textId="77777777" w:rsidTr="001315D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B0A2E6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A3B2D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médiakommunikáció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531182A7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CE2DB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BB9DC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A13AF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F840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99F4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40DF6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C771F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6B309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435B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CDEE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FF492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9A77C0B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4EA87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1710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9582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36D43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8F15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073E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A875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6A6B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778D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44150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0090578E" w14:textId="77777777" w:rsidTr="001315D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607BBA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Képző- és iparművészeti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B64F3C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A0A5D4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AA4F2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AA950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3366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B14F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011C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062AF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AC6B9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A7D8D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5B1C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1EFB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852F5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575245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0046B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5D94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C9FB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D7975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6455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E044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7C99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CF0CE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9EF7F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9B6C2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0088C435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C7B9816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8651F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projektek kivitelezése</w:t>
            </w:r>
          </w:p>
        </w:tc>
        <w:tc>
          <w:tcPr>
            <w:tcW w:w="700" w:type="dxa"/>
            <w:vMerge/>
            <w:vAlign w:val="center"/>
            <w:hideMark/>
          </w:tcPr>
          <w:p w14:paraId="780465F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C7EB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A921F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7E91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565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4CDE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2BD2E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4807A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592EB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1CEB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3165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BE0B9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4CCF417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109455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749A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0B40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B6504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3252F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596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67AA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D40F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3640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81683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2720B2CB" w14:textId="77777777" w:rsidTr="001315D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9DBC2D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CEF55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Dokumentáció, prezentáció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04A80A21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99503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A652D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C4B49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188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DBF4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D01CD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F0908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E6165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2D18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D196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A4A42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vMerge/>
            <w:vAlign w:val="center"/>
            <w:hideMark/>
          </w:tcPr>
          <w:p w14:paraId="2F3AC2FD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5734A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CF01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2BBE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5067B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A696B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FD04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614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4055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EBCC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CD82D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30E4B2ED" w14:textId="77777777" w:rsidTr="001315D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C77DCEE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635F5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Műtárgyak kezelése</w:t>
            </w:r>
          </w:p>
        </w:tc>
        <w:tc>
          <w:tcPr>
            <w:tcW w:w="700" w:type="dxa"/>
            <w:vMerge/>
            <w:vAlign w:val="center"/>
            <w:hideMark/>
          </w:tcPr>
          <w:p w14:paraId="384E68DF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1A170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F2C74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3D72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2676F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6ECD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697E1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177E8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5E5ED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8DE0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AABC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3CC716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vMerge/>
            <w:vAlign w:val="center"/>
            <w:hideMark/>
          </w:tcPr>
          <w:p w14:paraId="51AE7002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0BCE7A" w14:textId="77777777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CD850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03658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5ADE8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7F63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DDB5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4BBBA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292A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1FB5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D3580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315D1" w:rsidRPr="001315D1" w14:paraId="61D73E7F" w14:textId="77777777" w:rsidTr="001315D1">
        <w:trPr>
          <w:trHeight w:val="720"/>
          <w:jc w:val="center"/>
        </w:trPr>
        <w:tc>
          <w:tcPr>
            <w:tcW w:w="2479" w:type="dxa"/>
            <w:gridSpan w:val="2"/>
            <w:shd w:val="clear" w:color="auto" w:fill="auto"/>
            <w:vAlign w:val="center"/>
            <w:hideMark/>
          </w:tcPr>
          <w:p w14:paraId="2F4E791B" w14:textId="1F887A0F" w:rsidR="001315D1" w:rsidRPr="001315D1" w:rsidRDefault="001315D1" w:rsidP="001315D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7088D7C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1315D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CCBA8E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1B0F5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294922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7A23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65A5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039C74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9615D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D08AC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904E7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E017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BBDDB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4835B65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4FA1AB15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D1F4C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651D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4E9DE3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C062D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5B7B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62A11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8C3A9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72368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D60DAB" w14:textId="77777777" w:rsidR="001315D1" w:rsidRPr="001315D1" w:rsidRDefault="001315D1" w:rsidP="001315D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315D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A9B4CF9" w14:textId="77777777" w:rsidR="005C10A1" w:rsidRPr="001315D1" w:rsidRDefault="005C10A1" w:rsidP="006F5812">
      <w:pPr>
        <w:spacing w:after="0"/>
        <w:rPr>
          <w:rFonts w:cs="Times New Roman"/>
        </w:rPr>
      </w:pPr>
    </w:p>
    <w:p w14:paraId="52E4BB35" w14:textId="7BBF4801" w:rsidR="001315D1" w:rsidRDefault="001315D1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743A3EAE" w14:textId="77777777" w:rsidR="00972853" w:rsidRPr="001315D1" w:rsidRDefault="00972853" w:rsidP="006F5812">
      <w:pPr>
        <w:spacing w:after="0"/>
        <w:rPr>
          <w:rFonts w:cs="Times New Roman"/>
        </w:rPr>
      </w:pPr>
    </w:p>
    <w:p w14:paraId="694BEB48" w14:textId="77777777" w:rsidR="001315D1" w:rsidRPr="000B3EFB" w:rsidRDefault="001315D1" w:rsidP="001315D1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208E09D1" w14:textId="77777777" w:rsidR="001315D1" w:rsidRPr="00EC0A41" w:rsidRDefault="001315D1" w:rsidP="001315D1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7FD922B9" w14:textId="77777777" w:rsidR="005C10A1" w:rsidRPr="001315D1" w:rsidRDefault="005C10A1" w:rsidP="006F5812">
      <w:pPr>
        <w:spacing w:after="0"/>
        <w:rPr>
          <w:rFonts w:cs="Times New Roman"/>
        </w:rPr>
      </w:pPr>
    </w:p>
    <w:p w14:paraId="48161D13" w14:textId="77777777" w:rsidR="005C10A1" w:rsidRPr="001315D1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1315D1" w:rsidRPr="001315D1" w14:paraId="0060D59F" w14:textId="77777777" w:rsidTr="001315D1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6EF0E7D8" w14:textId="77777777" w:rsidR="001315D1" w:rsidRPr="001315D1" w:rsidRDefault="001315D1" w:rsidP="001315D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315D1">
              <w:rPr>
                <w:rFonts w:eastAsia="Times New Roman" w:cs="Times New Roman"/>
                <w:sz w:val="20"/>
                <w:szCs w:val="20"/>
                <w:lang w:eastAsia="hu-HU"/>
              </w:rPr>
              <w:t>51 345 02</w:t>
            </w:r>
            <w:r w:rsidRPr="001315D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2AFB2901" w14:textId="77777777" w:rsidR="001315D1" w:rsidRPr="001315D1" w:rsidRDefault="001315D1" w:rsidP="001315D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315D1">
              <w:rPr>
                <w:rFonts w:eastAsia="Times New Roman" w:cs="Times New Roman"/>
                <w:sz w:val="20"/>
                <w:szCs w:val="20"/>
                <w:lang w:eastAsia="hu-HU"/>
              </w:rPr>
              <w:t>268 óra</w:t>
            </w:r>
          </w:p>
        </w:tc>
      </w:tr>
      <w:tr w:rsidR="001315D1" w:rsidRPr="001315D1" w14:paraId="36FD39D4" w14:textId="77777777" w:rsidTr="001315D1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1DEFE877" w14:textId="77777777" w:rsidR="001315D1" w:rsidRPr="001315D1" w:rsidRDefault="001315D1" w:rsidP="001315D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315D1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1315D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7B5DD73" w14:textId="77777777" w:rsidR="001315D1" w:rsidRPr="001315D1" w:rsidRDefault="001315D1" w:rsidP="001315D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315D1">
              <w:rPr>
                <w:rFonts w:eastAsia="Times New Roman" w:cs="Times New Roman"/>
                <w:sz w:val="20"/>
                <w:szCs w:val="20"/>
                <w:lang w:eastAsia="hu-HU"/>
              </w:rPr>
              <w:t>185 óra</w:t>
            </w:r>
          </w:p>
        </w:tc>
      </w:tr>
    </w:tbl>
    <w:p w14:paraId="2CD5ED06" w14:textId="77777777" w:rsidR="005C10A1" w:rsidRPr="001315D1" w:rsidRDefault="005C10A1" w:rsidP="00DD65F6">
      <w:pPr>
        <w:spacing w:after="0"/>
        <w:jc w:val="left"/>
        <w:rPr>
          <w:rFonts w:cs="Times New Roman"/>
        </w:rPr>
      </w:pPr>
    </w:p>
    <w:p w14:paraId="25F2C025" w14:textId="77777777" w:rsidR="00CB484D" w:rsidRPr="001315D1" w:rsidRDefault="00CB484D" w:rsidP="00CB484D">
      <w:pPr>
        <w:spacing w:after="0"/>
        <w:rPr>
          <w:rFonts w:cs="Times New Roman"/>
        </w:rPr>
      </w:pPr>
      <w:r w:rsidRPr="001315D1">
        <w:rPr>
          <w:rFonts w:cs="Times New Roman"/>
        </w:rPr>
        <w:t xml:space="preserve">Jelmagyarázat: e/elmélet; </w:t>
      </w:r>
      <w:proofErr w:type="spellStart"/>
      <w:r w:rsidRPr="001315D1">
        <w:rPr>
          <w:rFonts w:cs="Times New Roman"/>
        </w:rPr>
        <w:t>gy</w:t>
      </w:r>
      <w:proofErr w:type="spellEnd"/>
      <w:r w:rsidRPr="001315D1">
        <w:rPr>
          <w:rFonts w:cs="Times New Roman"/>
        </w:rPr>
        <w:t xml:space="preserve">/gyakorlat; </w:t>
      </w:r>
      <w:proofErr w:type="spellStart"/>
      <w:r w:rsidRPr="001315D1">
        <w:rPr>
          <w:rFonts w:cs="Times New Roman"/>
        </w:rPr>
        <w:t>ögy</w:t>
      </w:r>
      <w:proofErr w:type="spellEnd"/>
      <w:r w:rsidRPr="001315D1">
        <w:rPr>
          <w:rFonts w:cs="Times New Roman"/>
        </w:rPr>
        <w:t>/összefüggő szakmai gyakorlat</w:t>
      </w:r>
    </w:p>
    <w:p w14:paraId="6CC2116C" w14:textId="77777777" w:rsidR="00CB484D" w:rsidRPr="001315D1" w:rsidRDefault="00CB484D" w:rsidP="00CB484D">
      <w:pPr>
        <w:spacing w:after="0"/>
        <w:rPr>
          <w:rFonts w:cs="Times New Roman"/>
        </w:rPr>
      </w:pPr>
    </w:p>
    <w:p w14:paraId="6C234F19" w14:textId="77777777" w:rsidR="00CB484D" w:rsidRPr="001315D1" w:rsidRDefault="00CB484D" w:rsidP="00CB484D">
      <w:pPr>
        <w:spacing w:after="0"/>
        <w:rPr>
          <w:rFonts w:cs="Times New Roman"/>
        </w:rPr>
      </w:pPr>
      <w:r w:rsidRPr="001315D1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219E5D75" w14:textId="77777777" w:rsidR="00CB484D" w:rsidRPr="001315D1" w:rsidRDefault="00CB484D" w:rsidP="00CB484D">
      <w:pPr>
        <w:spacing w:after="0"/>
        <w:rPr>
          <w:rFonts w:cs="Times New Roman"/>
        </w:rPr>
      </w:pPr>
      <w:r w:rsidRPr="001315D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53741038" w14:textId="77777777" w:rsidR="001A7777" w:rsidRPr="001315D1" w:rsidRDefault="00CB484D" w:rsidP="00CB484D">
      <w:pPr>
        <w:spacing w:after="0"/>
        <w:rPr>
          <w:rFonts w:cs="Times New Roman"/>
        </w:rPr>
      </w:pPr>
      <w:r w:rsidRPr="001315D1">
        <w:rPr>
          <w:rFonts w:cs="Times New Roman"/>
        </w:rPr>
        <w:t>A tantárgyakra meghatározott időkeret kötelező érvényű, a témakörökre kialakított óraszám pedig ajánlás.</w:t>
      </w:r>
    </w:p>
    <w:p w14:paraId="269F0F75" w14:textId="77777777" w:rsidR="00752ECD" w:rsidRPr="001315D1" w:rsidRDefault="00752ECD" w:rsidP="000A21B7">
      <w:pPr>
        <w:spacing w:after="0"/>
        <w:rPr>
          <w:rFonts w:cs="Times New Roman"/>
        </w:rPr>
        <w:sectPr w:rsidR="00752ECD" w:rsidRPr="001315D1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F20D08C" w14:textId="77777777" w:rsidR="00C53E01" w:rsidRPr="001315D1" w:rsidRDefault="00C53E01" w:rsidP="00C53E01">
      <w:pPr>
        <w:rPr>
          <w:rFonts w:cs="Times New Roman"/>
        </w:rPr>
      </w:pPr>
    </w:p>
    <w:p w14:paraId="68ED6AEA" w14:textId="77777777" w:rsidR="00C53E01" w:rsidRPr="001315D1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A</w:t>
      </w:r>
    </w:p>
    <w:p w14:paraId="772B8DF6" w14:textId="77777777" w:rsidR="00C53E01" w:rsidRPr="001315D1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11499-12 azonosító számú</w:t>
      </w:r>
    </w:p>
    <w:p w14:paraId="5CF21957" w14:textId="77777777" w:rsidR="00C53E01" w:rsidRPr="001315D1" w:rsidRDefault="00C53E01" w:rsidP="00C53E01">
      <w:pPr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Foglalkoztatás II.</w:t>
      </w:r>
    </w:p>
    <w:p w14:paraId="4EC30BED" w14:textId="77777777" w:rsidR="00C53E01" w:rsidRPr="001315D1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megnevezésű</w:t>
      </w:r>
      <w:proofErr w:type="gramEnd"/>
    </w:p>
    <w:p w14:paraId="2BAD5D76" w14:textId="77777777" w:rsidR="00C53E01" w:rsidRPr="001315D1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szakmai</w:t>
      </w:r>
      <w:proofErr w:type="gramEnd"/>
      <w:r w:rsidRPr="001315D1">
        <w:rPr>
          <w:rFonts w:cs="Times New Roman"/>
          <w:b/>
          <w:sz w:val="36"/>
        </w:rPr>
        <w:t xml:space="preserve"> követelménymodul</w:t>
      </w:r>
    </w:p>
    <w:p w14:paraId="34E753F4" w14:textId="77777777" w:rsidR="00C53E01" w:rsidRPr="001315D1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tantárgyai</w:t>
      </w:r>
      <w:proofErr w:type="gramEnd"/>
      <w:r w:rsidRPr="001315D1">
        <w:rPr>
          <w:rFonts w:cs="Times New Roman"/>
          <w:b/>
          <w:sz w:val="36"/>
        </w:rPr>
        <w:t>, témakörei</w:t>
      </w:r>
    </w:p>
    <w:p w14:paraId="298C9A8C" w14:textId="77777777" w:rsidR="00C53E01" w:rsidRPr="001315D1" w:rsidRDefault="00C53E01" w:rsidP="00C53E01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1211BDB6" w14:textId="48D14521" w:rsidR="00C53E01" w:rsidRPr="001315D1" w:rsidRDefault="00C53E01" w:rsidP="00C53E01">
      <w:pPr>
        <w:rPr>
          <w:rFonts w:cs="Times New Roman"/>
        </w:rPr>
      </w:pPr>
      <w:r w:rsidRPr="001315D1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80034B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1315D1" w:rsidRPr="001315D1" w14:paraId="31855CC4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7A238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307138A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1315D1" w:rsidRPr="001315D1" w14:paraId="3676FFF3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4978E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1315D1" w:rsidRPr="001315D1" w14:paraId="208F0B4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5CD32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A852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3FA862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FC908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1315D1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1315D1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FA85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0E1D86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944BB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AD7A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0EBE257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76194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2EE1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5A29B53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0E548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8CFD4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1492BF6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A81A3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BFE97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1723A7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6088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1315D1" w:rsidRPr="001315D1" w14:paraId="0AECA063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ABBA1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CF0BF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1EA2E1C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1B701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6E51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6E001CA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D8781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60BE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1BDAE5A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9403E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35E9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594010D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88EAF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69BB3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2CA44FB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3211D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A0591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0BF2C2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2D042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C5755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1F59C53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E7B17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4D270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56B555F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EB81D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A016B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0008B66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FB462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7CA4D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53EB1C87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968E0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937B6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3DE547F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257F5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1315D1" w:rsidRPr="001315D1" w14:paraId="0A4626A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5BECC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4E36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2E3DD01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51DD2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5DCA1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0D074F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43C9A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58F4C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993D8A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F48AF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44190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501C2B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4001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34F31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11E0C52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13D5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1315D1" w:rsidRPr="001315D1" w14:paraId="1288AC5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8E6F2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DA6F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305FED8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95609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607A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26C1C42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3421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1315D1" w:rsidRPr="001315D1" w14:paraId="1F6505A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E26CA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2F670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F1A04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583ED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C26F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9E427D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94E78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1315D1" w:rsidRPr="001315D1" w14:paraId="5BC482C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91934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BF6C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1315D1" w14:paraId="746E1D6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DF64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C3A9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F6B1817" w14:textId="77777777" w:rsidR="00C53E01" w:rsidRPr="001315D1" w:rsidRDefault="00C53E01" w:rsidP="00C53E01">
      <w:pPr>
        <w:jc w:val="center"/>
        <w:rPr>
          <w:rFonts w:cs="Times New Roman"/>
        </w:rPr>
      </w:pPr>
    </w:p>
    <w:p w14:paraId="0A880732" w14:textId="77777777" w:rsidR="00C53E01" w:rsidRPr="001315D1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1F88BEAA" w14:textId="77777777" w:rsidR="00C53E01" w:rsidRPr="001315D1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Foglalkoztatás II. tantárgy</w:t>
      </w:r>
      <w:r w:rsidRPr="001315D1">
        <w:rPr>
          <w:rFonts w:cs="Times New Roman"/>
          <w:b/>
        </w:rPr>
        <w:tab/>
      </w:r>
      <w:r w:rsidR="006831AC" w:rsidRPr="001315D1">
        <w:rPr>
          <w:rFonts w:cs="Times New Roman"/>
          <w:b/>
        </w:rPr>
        <w:t>15</w:t>
      </w:r>
      <w:r w:rsidRPr="001315D1">
        <w:rPr>
          <w:rFonts w:cs="Times New Roman"/>
          <w:b/>
        </w:rPr>
        <w:t xml:space="preserve"> óra/</w:t>
      </w:r>
      <w:r w:rsidR="006831AC" w:rsidRPr="001315D1">
        <w:rPr>
          <w:rFonts w:cs="Times New Roman"/>
          <w:b/>
        </w:rPr>
        <w:t>15</w:t>
      </w:r>
      <w:r w:rsidRPr="001315D1">
        <w:rPr>
          <w:rFonts w:cs="Times New Roman"/>
          <w:b/>
        </w:rPr>
        <w:t xml:space="preserve"> óra*</w:t>
      </w:r>
    </w:p>
    <w:p w14:paraId="5C074DC2" w14:textId="77777777" w:rsidR="00C53E01" w:rsidRPr="001315D1" w:rsidRDefault="00C53E01" w:rsidP="00C53E01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1F3EE8B1" w14:textId="77777777" w:rsidR="00C53E01" w:rsidRPr="001315D1" w:rsidRDefault="00C53E01" w:rsidP="004239CF">
      <w:pPr>
        <w:spacing w:after="0"/>
        <w:ind w:left="426"/>
        <w:rPr>
          <w:rFonts w:cs="Times New Roman"/>
        </w:rPr>
      </w:pPr>
    </w:p>
    <w:p w14:paraId="4B718047" w14:textId="77777777" w:rsidR="004239CF" w:rsidRPr="001315D1" w:rsidRDefault="004239CF" w:rsidP="004239CF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a fő szakképesítéshez kapcsolódik.</w:t>
      </w:r>
    </w:p>
    <w:p w14:paraId="5C53038D" w14:textId="77777777" w:rsidR="004239CF" w:rsidRPr="001315D1" w:rsidRDefault="004239CF" w:rsidP="004239CF">
      <w:pPr>
        <w:spacing w:after="0"/>
        <w:ind w:left="426"/>
        <w:rPr>
          <w:rFonts w:cs="Times New Roman"/>
        </w:rPr>
      </w:pPr>
    </w:p>
    <w:p w14:paraId="77BC174E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05D6F86F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23057FC9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2504041C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261E6198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—</w:t>
      </w:r>
    </w:p>
    <w:p w14:paraId="7692B944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37F1829B" w14:textId="77777777" w:rsidR="007346E5" w:rsidRPr="003208C8" w:rsidRDefault="007346E5" w:rsidP="007346E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472C4827" w14:textId="77777777" w:rsidR="007346E5" w:rsidRPr="003208C8" w:rsidRDefault="007346E5" w:rsidP="007346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08D8E3D4" w14:textId="77777777" w:rsidR="007346E5" w:rsidRPr="0093391D" w:rsidRDefault="007346E5" w:rsidP="007346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03A8DF76" w14:textId="77777777" w:rsidR="007346E5" w:rsidRPr="0093391D" w:rsidRDefault="007346E5" w:rsidP="007346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00916220" w14:textId="77777777" w:rsidR="007346E5" w:rsidRPr="0093391D" w:rsidRDefault="007346E5" w:rsidP="007346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646E1833" w14:textId="37457E23" w:rsidR="007346E5" w:rsidRPr="0093391D" w:rsidRDefault="007346E5" w:rsidP="007346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</w:t>
      </w:r>
      <w:r w:rsidR="007C63FD">
        <w:rPr>
          <w:rFonts w:cs="Times New Roman"/>
        </w:rPr>
        <w:t>tipikus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6EA34DAB" w14:textId="77777777" w:rsidR="007346E5" w:rsidRPr="0093391D" w:rsidRDefault="007346E5" w:rsidP="007346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09E78911" w14:textId="77777777" w:rsidR="007346E5" w:rsidRPr="003208C8" w:rsidRDefault="007346E5" w:rsidP="007346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82130A" w14:textId="77777777" w:rsidR="007346E5" w:rsidRPr="003208C8" w:rsidRDefault="007346E5" w:rsidP="007346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23213383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4BC1EA00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693AF1CA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155AD2E3" w14:textId="77777777" w:rsidR="007346E5" w:rsidRPr="003208C8" w:rsidRDefault="007346E5" w:rsidP="007346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5915A5" w14:textId="77777777" w:rsidR="007346E5" w:rsidRPr="003208C8" w:rsidRDefault="007346E5" w:rsidP="007346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6CA04A35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5C4BC957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6277F2A2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2EA41D80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690C7982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1E9E7168" w14:textId="77777777" w:rsidR="007346E5" w:rsidRPr="003208C8" w:rsidRDefault="007346E5" w:rsidP="007346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715BF4" w14:textId="77777777" w:rsidR="007346E5" w:rsidRPr="003208C8" w:rsidRDefault="007346E5" w:rsidP="007346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7AE169D1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34A57063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49D54A60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1693187F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241F8EE3" w14:textId="322F8689" w:rsidR="007346E5" w:rsidRPr="0093391D" w:rsidRDefault="007346E5" w:rsidP="007346E5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Munkaügyi szervezet: Nemzeti Foglalkoztatási Szolgálat (NFSZ) szervezetrendszerének felépítése (a </w:t>
      </w:r>
      <w:r w:rsidR="00A34388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93391D">
        <w:rPr>
          <w:rFonts w:cs="Times New Roman"/>
        </w:rPr>
        <w:t xml:space="preserve"> felelős miniszter, a kormányhivatal, a járási hivatal feladatai). </w:t>
      </w:r>
    </w:p>
    <w:p w14:paraId="69B970A1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0A22CC59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74062F78" w14:textId="77777777" w:rsidR="007346E5" w:rsidRPr="003208C8" w:rsidRDefault="007346E5" w:rsidP="007346E5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27B50ECE" w14:textId="77777777" w:rsidR="00C53E01" w:rsidRPr="001315D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05CF33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41EAB39D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Tanterem</w:t>
      </w:r>
    </w:p>
    <w:p w14:paraId="63F970F0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25C8C80A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22AEF2B7" w14:textId="26CCBE1D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2CA20A1C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5F6A8D6A" w14:textId="77777777" w:rsidR="00C53E01" w:rsidRPr="001315D1" w:rsidRDefault="00C53E01" w:rsidP="00C53E01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15C01305" w14:textId="77777777" w:rsidR="00C53E01" w:rsidRPr="001315D1" w:rsidRDefault="00C53E01" w:rsidP="00C53E01">
      <w:pPr>
        <w:rPr>
          <w:rFonts w:cs="Times New Roman"/>
        </w:rPr>
      </w:pPr>
    </w:p>
    <w:p w14:paraId="04A675CB" w14:textId="77777777" w:rsidR="00C53E01" w:rsidRPr="001315D1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A</w:t>
      </w:r>
    </w:p>
    <w:p w14:paraId="0101B176" w14:textId="77777777" w:rsidR="00C53E01" w:rsidRPr="001315D1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11498-12 azonosító számú</w:t>
      </w:r>
    </w:p>
    <w:p w14:paraId="39019EA2" w14:textId="77777777" w:rsidR="00C53E01" w:rsidRPr="001315D1" w:rsidRDefault="00C53E01" w:rsidP="00C53E01">
      <w:pPr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 xml:space="preserve">Foglalkoztatás I. </w:t>
      </w:r>
    </w:p>
    <w:p w14:paraId="0E2F917C" w14:textId="77777777" w:rsidR="00C53E01" w:rsidRPr="001315D1" w:rsidRDefault="00C53E01" w:rsidP="00C53E01">
      <w:pPr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(érettségire épülő képzések esetén)</w:t>
      </w:r>
    </w:p>
    <w:p w14:paraId="51ECFED0" w14:textId="77777777" w:rsidR="00C53E01" w:rsidRPr="001315D1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megnevezésű</w:t>
      </w:r>
      <w:proofErr w:type="gramEnd"/>
    </w:p>
    <w:p w14:paraId="0BF85752" w14:textId="77777777" w:rsidR="00C53E01" w:rsidRPr="001315D1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szakmai</w:t>
      </w:r>
      <w:proofErr w:type="gramEnd"/>
      <w:r w:rsidRPr="001315D1">
        <w:rPr>
          <w:rFonts w:cs="Times New Roman"/>
          <w:b/>
          <w:sz w:val="36"/>
        </w:rPr>
        <w:t xml:space="preserve"> követelménymodul</w:t>
      </w:r>
    </w:p>
    <w:p w14:paraId="513A8B87" w14:textId="77777777" w:rsidR="00C53E01" w:rsidRPr="001315D1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tantárgyai</w:t>
      </w:r>
      <w:proofErr w:type="gramEnd"/>
      <w:r w:rsidRPr="001315D1">
        <w:rPr>
          <w:rFonts w:cs="Times New Roman"/>
          <w:b/>
          <w:sz w:val="36"/>
        </w:rPr>
        <w:t>, témakörei</w:t>
      </w:r>
    </w:p>
    <w:p w14:paraId="4E07905C" w14:textId="77777777" w:rsidR="00C53E01" w:rsidRPr="001315D1" w:rsidRDefault="00C53E01" w:rsidP="00C53E01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1339FCDB" w14:textId="3CCBD9C4" w:rsidR="00C53E01" w:rsidRPr="001315D1" w:rsidRDefault="00C53E01" w:rsidP="00C53E01">
      <w:pPr>
        <w:rPr>
          <w:rFonts w:cs="Times New Roman"/>
        </w:rPr>
      </w:pPr>
      <w:r w:rsidRPr="001315D1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80034B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1315D1" w:rsidRPr="001315D1" w14:paraId="46BC6DDD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1276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81EF57C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1315D1" w:rsidRPr="001315D1" w14:paraId="4652D20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8CA1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1315D1" w:rsidRPr="001315D1" w14:paraId="487B2FA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14D8E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9450F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1315D1" w14:paraId="3A136DA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1213E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52B1B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607E549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22DAF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F44C7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BDD6D0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01DF0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6E67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2201479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CE9C9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16CA1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0EB763C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32885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63B8D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00C47CE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B4459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E4A0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196A625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7AAC5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EF1AE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612F0FA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4F54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1315D1" w:rsidRPr="001315D1" w14:paraId="55F7573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9DAD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E9FE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1315D1" w14:paraId="2056F7E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BDB0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C136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00E09ED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1371A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BC6A5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17759EA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F526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B987C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C295FB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3F25E" w14:textId="77777777" w:rsidR="00C53E01" w:rsidRPr="001315D1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5AC22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12F6985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A586E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1315D1" w:rsidRPr="001315D1" w14:paraId="0124D3A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0134B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10761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5426F5F4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79496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C3B2C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2575E9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66BED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1315D1" w:rsidRPr="001315D1" w14:paraId="7C28773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43ACB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4E4C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22A7487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C535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1315D1" w:rsidRPr="001315D1" w14:paraId="6B12B2F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3B847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1345D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66C991C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7BBC4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B1D8D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CD87F2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A33F7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1315D1" w:rsidRPr="001315D1" w14:paraId="24255A4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378CE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24C4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AECC8B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639C7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36029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1315D1" w14:paraId="662059A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C89FD" w14:textId="77777777" w:rsidR="00C53E01" w:rsidRPr="001315D1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69EA0" w14:textId="77777777" w:rsidR="00C53E01" w:rsidRPr="001315D1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21C73DA" w14:textId="77777777" w:rsidR="00C53E01" w:rsidRPr="001315D1" w:rsidRDefault="00C53E01" w:rsidP="00C53E01">
      <w:pPr>
        <w:rPr>
          <w:rFonts w:cs="Times New Roman"/>
        </w:rPr>
      </w:pPr>
    </w:p>
    <w:p w14:paraId="1895224D" w14:textId="77777777" w:rsidR="00C53E01" w:rsidRPr="001315D1" w:rsidRDefault="00C53E01" w:rsidP="00C53E01">
      <w:pPr>
        <w:spacing w:after="0"/>
        <w:rPr>
          <w:rFonts w:cs="Times New Roman"/>
        </w:rPr>
      </w:pPr>
    </w:p>
    <w:p w14:paraId="2C51AEFB" w14:textId="77777777" w:rsidR="00C53E01" w:rsidRPr="001315D1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Foglalkoztatás I. tantárgy</w:t>
      </w:r>
      <w:r w:rsidRPr="001315D1">
        <w:rPr>
          <w:rFonts w:cs="Times New Roman"/>
          <w:b/>
        </w:rPr>
        <w:tab/>
      </w:r>
      <w:r w:rsidR="006A001F" w:rsidRPr="001315D1">
        <w:rPr>
          <w:rFonts w:cs="Times New Roman"/>
          <w:b/>
        </w:rPr>
        <w:t>62</w:t>
      </w:r>
      <w:r w:rsidRPr="001315D1">
        <w:rPr>
          <w:rFonts w:cs="Times New Roman"/>
          <w:b/>
        </w:rPr>
        <w:t xml:space="preserve"> óra/</w:t>
      </w:r>
      <w:r w:rsidR="006A001F" w:rsidRPr="001315D1">
        <w:rPr>
          <w:rFonts w:cs="Times New Roman"/>
          <w:b/>
        </w:rPr>
        <w:t>62</w:t>
      </w:r>
      <w:r w:rsidRPr="001315D1">
        <w:rPr>
          <w:rFonts w:cs="Times New Roman"/>
          <w:b/>
        </w:rPr>
        <w:t xml:space="preserve"> óra*</w:t>
      </w:r>
    </w:p>
    <w:p w14:paraId="54B296D8" w14:textId="77777777" w:rsidR="00C53E01" w:rsidRPr="001315D1" w:rsidRDefault="00C53E01" w:rsidP="00C53E01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6251B721" w14:textId="77777777" w:rsidR="004239CF" w:rsidRPr="001315D1" w:rsidRDefault="004239CF" w:rsidP="004239CF">
      <w:pPr>
        <w:spacing w:after="0"/>
        <w:ind w:left="426"/>
        <w:rPr>
          <w:rFonts w:cs="Times New Roman"/>
        </w:rPr>
      </w:pPr>
    </w:p>
    <w:p w14:paraId="73EB64F2" w14:textId="77777777" w:rsidR="004239CF" w:rsidRPr="001315D1" w:rsidRDefault="004239CF" w:rsidP="004239CF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a fő szakképesítéshez kapcsolódik.</w:t>
      </w:r>
    </w:p>
    <w:p w14:paraId="288C90B3" w14:textId="77777777" w:rsidR="004239CF" w:rsidRPr="001315D1" w:rsidRDefault="004239CF" w:rsidP="004239CF">
      <w:pPr>
        <w:spacing w:after="0"/>
        <w:ind w:left="426"/>
        <w:rPr>
          <w:rFonts w:cs="Times New Roman"/>
        </w:rPr>
      </w:pPr>
    </w:p>
    <w:p w14:paraId="3397F560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67AD2F40" w14:textId="261303F6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</w:t>
      </w:r>
      <w:r w:rsidR="00C51969">
        <w:rPr>
          <w:rFonts w:cs="Times New Roman"/>
        </w:rPr>
        <w:t>y tanításának célja, hogy a tanuló</w:t>
      </w:r>
      <w:r w:rsidRPr="001315D1">
        <w:rPr>
          <w:rFonts w:cs="Times New Roman"/>
        </w:rPr>
        <w:t>k alkalmasak legyenek egy idegen nyelvű állásinterjún eredményesen és hatékonyan részt venni.</w:t>
      </w:r>
    </w:p>
    <w:p w14:paraId="79FAA01C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1EDD47A9" w14:textId="6EE9FAAB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C</w:t>
      </w:r>
      <w:r w:rsidR="007346E5">
        <w:rPr>
          <w:rFonts w:cs="Times New Roman"/>
        </w:rPr>
        <w:t>él, hogy a rendelkezésre álló 62</w:t>
      </w:r>
      <w:r w:rsidRPr="001315D1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2A12F10B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33B5F3E3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665A0A7A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Idegen nyelvek</w:t>
      </w:r>
    </w:p>
    <w:p w14:paraId="2750E14F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64E05842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0DA6BD89" w14:textId="77777777" w:rsidR="00C53E01" w:rsidRPr="001315D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Nyelvtani rendszerezés 1</w:t>
      </w:r>
    </w:p>
    <w:p w14:paraId="50C1F747" w14:textId="77777777" w:rsidR="00C53E01" w:rsidRPr="001315D1" w:rsidRDefault="00C53E01" w:rsidP="00C53E01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3C3835B6" w14:textId="77777777" w:rsidR="00C53E01" w:rsidRPr="001315D1" w:rsidRDefault="00C53E01" w:rsidP="00C53E01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53715591" w14:textId="77777777" w:rsidR="00C53E01" w:rsidRPr="001315D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EC7C55" w14:textId="77777777" w:rsidR="00C53E01" w:rsidRPr="001315D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Nyelvtani rendszerezés 2</w:t>
      </w:r>
    </w:p>
    <w:p w14:paraId="346AAEDB" w14:textId="556C918A" w:rsidR="00C53E01" w:rsidRPr="001315D1" w:rsidRDefault="00C53E01" w:rsidP="00C53E01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 8 órás témakör során a </w:t>
      </w:r>
      <w:r w:rsidR="00C51969">
        <w:rPr>
          <w:rFonts w:cs="Times New Roman"/>
        </w:rPr>
        <w:t xml:space="preserve">tanuló </w:t>
      </w:r>
      <w:r w:rsidRPr="001315D1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C51969">
        <w:rPr>
          <w:rFonts w:cs="Times New Roman"/>
        </w:rPr>
        <w:t xml:space="preserve">tanuló </w:t>
      </w:r>
      <w:r w:rsidRPr="001315D1">
        <w:rPr>
          <w:rFonts w:cs="Times New Roman"/>
        </w:rPr>
        <w:t>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7BC2E990" w14:textId="77777777" w:rsidR="00C53E01" w:rsidRPr="001315D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8729A0" w14:textId="77777777" w:rsidR="00C53E01" w:rsidRPr="001315D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Nyelvi készségfejlesztés</w:t>
      </w:r>
    </w:p>
    <w:p w14:paraId="7F54EA1D" w14:textId="77777777" w:rsidR="00C53E01" w:rsidRPr="001315D1" w:rsidRDefault="00C53E01" w:rsidP="00C53E01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77A658A3" w14:textId="77777777" w:rsidR="00C53E01" w:rsidRPr="001315D1" w:rsidRDefault="00C53E01" w:rsidP="00C53E01">
      <w:pPr>
        <w:spacing w:after="0"/>
        <w:ind w:left="851"/>
        <w:rPr>
          <w:rFonts w:cs="Times New Roman"/>
        </w:rPr>
      </w:pPr>
    </w:p>
    <w:p w14:paraId="43A35A07" w14:textId="59035CA5" w:rsidR="00C53E01" w:rsidRPr="001315D1" w:rsidRDefault="00B466D8" w:rsidP="00C53E01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23</w:t>
      </w:r>
      <w:r w:rsidR="00C53E01" w:rsidRPr="001315D1">
        <w:rPr>
          <w:rFonts w:cs="Times New Roman"/>
        </w:rPr>
        <w:t xml:space="preserve"> órás nyelvi készségfejlesztő blokk során a </w:t>
      </w:r>
      <w:r w:rsidR="00C51969">
        <w:rPr>
          <w:rFonts w:cs="Times New Roman"/>
        </w:rPr>
        <w:t xml:space="preserve">tanuló </w:t>
      </w:r>
      <w:r w:rsidR="00C53E01" w:rsidRPr="001315D1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C51969">
        <w:rPr>
          <w:rFonts w:cs="Times New Roman"/>
        </w:rPr>
        <w:t xml:space="preserve">tanuló </w:t>
      </w:r>
      <w:r w:rsidR="00C53E01" w:rsidRPr="001315D1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6CC19F46" w14:textId="77777777" w:rsidR="00C53E01" w:rsidRPr="001315D1" w:rsidRDefault="00C53E01" w:rsidP="00C53E01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Az elsajátítandó témakörök:</w:t>
      </w:r>
    </w:p>
    <w:p w14:paraId="5B082D60" w14:textId="77777777" w:rsidR="00C53E01" w:rsidRPr="001315D1" w:rsidRDefault="00C53E01" w:rsidP="00DB4F25">
      <w:pPr>
        <w:spacing w:after="0"/>
        <w:ind w:left="1134"/>
        <w:rPr>
          <w:rFonts w:cs="Times New Roman"/>
        </w:rPr>
      </w:pPr>
      <w:r w:rsidRPr="001315D1">
        <w:rPr>
          <w:rFonts w:cs="Times New Roman"/>
        </w:rPr>
        <w:t>-</w:t>
      </w:r>
      <w:r w:rsidRPr="001315D1">
        <w:rPr>
          <w:rFonts w:cs="Times New Roman"/>
        </w:rPr>
        <w:tab/>
        <w:t>személyes bemutatkozás</w:t>
      </w:r>
    </w:p>
    <w:p w14:paraId="63C199E8" w14:textId="77777777" w:rsidR="00C53E01" w:rsidRPr="001315D1" w:rsidRDefault="00C53E01" w:rsidP="00DB4F25">
      <w:pPr>
        <w:spacing w:after="0"/>
        <w:ind w:left="1134"/>
        <w:rPr>
          <w:rFonts w:cs="Times New Roman"/>
        </w:rPr>
      </w:pPr>
      <w:r w:rsidRPr="001315D1">
        <w:rPr>
          <w:rFonts w:cs="Times New Roman"/>
        </w:rPr>
        <w:t>-</w:t>
      </w:r>
      <w:r w:rsidRPr="001315D1">
        <w:rPr>
          <w:rFonts w:cs="Times New Roman"/>
        </w:rPr>
        <w:tab/>
        <w:t>a munka világa</w:t>
      </w:r>
    </w:p>
    <w:p w14:paraId="153A57EA" w14:textId="77777777" w:rsidR="00C53E01" w:rsidRPr="001315D1" w:rsidRDefault="00C53E01" w:rsidP="00DB4F25">
      <w:pPr>
        <w:spacing w:after="0"/>
        <w:ind w:left="1134"/>
        <w:rPr>
          <w:rFonts w:cs="Times New Roman"/>
        </w:rPr>
      </w:pPr>
      <w:r w:rsidRPr="001315D1">
        <w:rPr>
          <w:rFonts w:cs="Times New Roman"/>
        </w:rPr>
        <w:t>-</w:t>
      </w:r>
      <w:r w:rsidRPr="001315D1">
        <w:rPr>
          <w:rFonts w:cs="Times New Roman"/>
        </w:rPr>
        <w:tab/>
        <w:t>napi tevékenységek, aktivitás</w:t>
      </w:r>
    </w:p>
    <w:p w14:paraId="7A4B5E6E" w14:textId="77777777" w:rsidR="00C53E01" w:rsidRPr="001315D1" w:rsidRDefault="00C53E01" w:rsidP="00DB4F25">
      <w:pPr>
        <w:spacing w:after="0"/>
        <w:ind w:left="1134"/>
        <w:rPr>
          <w:rFonts w:cs="Times New Roman"/>
        </w:rPr>
      </w:pPr>
      <w:r w:rsidRPr="001315D1">
        <w:rPr>
          <w:rFonts w:cs="Times New Roman"/>
        </w:rPr>
        <w:t>-</w:t>
      </w:r>
      <w:r w:rsidRPr="001315D1">
        <w:rPr>
          <w:rFonts w:cs="Times New Roman"/>
        </w:rPr>
        <w:tab/>
        <w:t>lakás, ház</w:t>
      </w:r>
    </w:p>
    <w:p w14:paraId="3872AB88" w14:textId="77777777" w:rsidR="00C53E01" w:rsidRPr="001315D1" w:rsidRDefault="00C53E01" w:rsidP="00DB4F25">
      <w:pPr>
        <w:spacing w:after="0"/>
        <w:ind w:left="1134"/>
        <w:rPr>
          <w:rFonts w:cs="Times New Roman"/>
        </w:rPr>
      </w:pPr>
      <w:r w:rsidRPr="001315D1">
        <w:rPr>
          <w:rFonts w:cs="Times New Roman"/>
        </w:rPr>
        <w:t>-</w:t>
      </w:r>
      <w:r w:rsidRPr="001315D1">
        <w:rPr>
          <w:rFonts w:cs="Times New Roman"/>
        </w:rPr>
        <w:tab/>
        <w:t xml:space="preserve">utazás, </w:t>
      </w:r>
    </w:p>
    <w:p w14:paraId="222B46C4" w14:textId="77777777" w:rsidR="00C53E01" w:rsidRPr="001315D1" w:rsidRDefault="00C53E01" w:rsidP="00DB4F25">
      <w:pPr>
        <w:spacing w:after="0"/>
        <w:ind w:left="1134"/>
        <w:rPr>
          <w:rFonts w:cs="Times New Roman"/>
        </w:rPr>
      </w:pPr>
      <w:r w:rsidRPr="001315D1">
        <w:rPr>
          <w:rFonts w:cs="Times New Roman"/>
        </w:rPr>
        <w:t>-</w:t>
      </w:r>
      <w:r w:rsidRPr="001315D1">
        <w:rPr>
          <w:rFonts w:cs="Times New Roman"/>
        </w:rPr>
        <w:tab/>
        <w:t xml:space="preserve">étkezés  </w:t>
      </w:r>
    </w:p>
    <w:p w14:paraId="7146962E" w14:textId="77777777" w:rsidR="00C53E01" w:rsidRPr="001315D1" w:rsidRDefault="00C53E01" w:rsidP="00C53E01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3BFC5FC4" w14:textId="77777777" w:rsidR="00C53E01" w:rsidRPr="001315D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F2C22F" w14:textId="77777777" w:rsidR="00C53E01" w:rsidRPr="001315D1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Munkavállalói szókincs</w:t>
      </w:r>
    </w:p>
    <w:p w14:paraId="0B107911" w14:textId="12C178D3" w:rsidR="00C53E01" w:rsidRPr="001315D1" w:rsidRDefault="00B466D8" w:rsidP="00C53E01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23</w:t>
      </w:r>
      <w:r w:rsidR="00C53E01" w:rsidRPr="001315D1">
        <w:rPr>
          <w:rFonts w:cs="Times New Roman"/>
        </w:rPr>
        <w:t xml:space="preserve"> órás szakmai ny</w:t>
      </w:r>
      <w:r w:rsidRPr="001315D1">
        <w:rPr>
          <w:rFonts w:cs="Times New Roman"/>
        </w:rPr>
        <w:t>elvi készségfejlesztés csak a 39</w:t>
      </w:r>
      <w:r w:rsidR="00C53E01" w:rsidRPr="001315D1">
        <w:rPr>
          <w:rFonts w:cs="Times New Roman"/>
        </w:rPr>
        <w:t xml:space="preserve"> órás 3 alapozó témakör elsajátítása után lehetséges. Cél, hogy a témakör végére a </w:t>
      </w:r>
      <w:r w:rsidR="00C51969">
        <w:rPr>
          <w:rFonts w:cs="Times New Roman"/>
        </w:rPr>
        <w:t xml:space="preserve">tanuló </w:t>
      </w:r>
      <w:r w:rsidR="00C53E01" w:rsidRPr="001315D1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12013B8C" w14:textId="77777777" w:rsidR="00C53E01" w:rsidRPr="001315D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563071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098D3CF1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Az órák kb. 50%-</w:t>
      </w:r>
      <w:proofErr w:type="gramStart"/>
      <w:r w:rsidRPr="001315D1">
        <w:rPr>
          <w:rFonts w:cs="Times New Roman"/>
        </w:rPr>
        <w:t>a</w:t>
      </w:r>
      <w:proofErr w:type="gramEnd"/>
      <w:r w:rsidRPr="001315D1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0A678D85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0DAB5EDB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0262ADF6" w14:textId="5994E8AF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1EB864E6" w14:textId="77777777" w:rsidR="00C53E01" w:rsidRPr="001315D1" w:rsidRDefault="00C53E01" w:rsidP="00C53E01">
      <w:pPr>
        <w:spacing w:after="0"/>
        <w:rPr>
          <w:rFonts w:cs="Times New Roman"/>
        </w:rPr>
      </w:pPr>
    </w:p>
    <w:p w14:paraId="23039DAE" w14:textId="77777777" w:rsidR="00C53E01" w:rsidRPr="001315D1" w:rsidRDefault="00C53E01" w:rsidP="00C53E01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5CC4E9AF" w14:textId="77777777" w:rsidR="00C53E01" w:rsidRPr="001315D1" w:rsidRDefault="00C53E01" w:rsidP="00C53E01">
      <w:pPr>
        <w:rPr>
          <w:rFonts w:cs="Times New Roman"/>
        </w:rPr>
      </w:pPr>
    </w:p>
    <w:p w14:paraId="0945D7BD" w14:textId="77777777" w:rsidR="00C53E01" w:rsidRPr="001315D1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A</w:t>
      </w:r>
    </w:p>
    <w:p w14:paraId="5772161F" w14:textId="0C71F4FD" w:rsidR="00C53E01" w:rsidRPr="001315D1" w:rsidRDefault="00BA56B0" w:rsidP="00C53E01">
      <w:pPr>
        <w:spacing w:after="4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10586-1</w:t>
      </w:r>
      <w:r w:rsidR="00C7508E" w:rsidRPr="001315D1">
        <w:rPr>
          <w:rFonts w:cs="Times New Roman"/>
          <w:b/>
          <w:sz w:val="36"/>
        </w:rPr>
        <w:t>2</w:t>
      </w:r>
      <w:r w:rsidR="00C53E01" w:rsidRPr="001315D1">
        <w:rPr>
          <w:rFonts w:cs="Times New Roman"/>
          <w:b/>
          <w:sz w:val="36"/>
        </w:rPr>
        <w:t xml:space="preserve"> azonosító számú</w:t>
      </w:r>
    </w:p>
    <w:p w14:paraId="4EC78066" w14:textId="6FF4D879" w:rsidR="00C53E01" w:rsidRPr="001315D1" w:rsidRDefault="00BA56B0" w:rsidP="00C53E01">
      <w:pPr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Művészetelmélet és ábrázolás</w:t>
      </w:r>
    </w:p>
    <w:p w14:paraId="56959A6D" w14:textId="77777777" w:rsidR="00C53E01" w:rsidRPr="001315D1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megnevezésű</w:t>
      </w:r>
      <w:proofErr w:type="gramEnd"/>
    </w:p>
    <w:p w14:paraId="44522B7A" w14:textId="77777777" w:rsidR="00C53E01" w:rsidRPr="001315D1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szakmai</w:t>
      </w:r>
      <w:proofErr w:type="gramEnd"/>
      <w:r w:rsidRPr="001315D1">
        <w:rPr>
          <w:rFonts w:cs="Times New Roman"/>
          <w:b/>
          <w:sz w:val="36"/>
        </w:rPr>
        <w:t xml:space="preserve"> követelménymodul</w:t>
      </w:r>
    </w:p>
    <w:p w14:paraId="1F5AC608" w14:textId="77777777" w:rsidR="00C53E01" w:rsidRPr="001315D1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tantárgyai</w:t>
      </w:r>
      <w:proofErr w:type="gramEnd"/>
      <w:r w:rsidRPr="001315D1">
        <w:rPr>
          <w:rFonts w:cs="Times New Roman"/>
          <w:b/>
          <w:sz w:val="36"/>
        </w:rPr>
        <w:t>, témakörei</w:t>
      </w:r>
    </w:p>
    <w:p w14:paraId="786BEB28" w14:textId="77777777" w:rsidR="00C53E01" w:rsidRPr="001315D1" w:rsidRDefault="00C53E01" w:rsidP="00C53E01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5F295DF5" w14:textId="5DADC9BB" w:rsidR="00C53E01" w:rsidRPr="001315D1" w:rsidRDefault="00C53E01" w:rsidP="00C53E01">
      <w:pPr>
        <w:rPr>
          <w:rFonts w:cs="Times New Roman"/>
        </w:rPr>
      </w:pPr>
      <w:r w:rsidRPr="001315D1">
        <w:rPr>
          <w:rFonts w:cs="Times New Roman"/>
        </w:rPr>
        <w:t xml:space="preserve">A </w:t>
      </w:r>
      <w:r w:rsidR="00BA56B0" w:rsidRPr="001315D1">
        <w:rPr>
          <w:rFonts w:cs="Times New Roman"/>
        </w:rPr>
        <w:t>10586-1</w:t>
      </w:r>
      <w:r w:rsidR="00C7508E" w:rsidRPr="001315D1">
        <w:rPr>
          <w:rFonts w:cs="Times New Roman"/>
        </w:rPr>
        <w:t>2</w:t>
      </w:r>
      <w:r w:rsidRPr="001315D1">
        <w:rPr>
          <w:rFonts w:cs="Times New Roman"/>
        </w:rPr>
        <w:t xml:space="preserve"> azonosító számú </w:t>
      </w:r>
      <w:r w:rsidR="00BA56B0" w:rsidRPr="001315D1">
        <w:rPr>
          <w:rFonts w:cs="Times New Roman"/>
        </w:rPr>
        <w:t>Művészetelmélet és ábrázolás</w:t>
      </w:r>
      <w:r w:rsidRPr="001315D1">
        <w:rPr>
          <w:rFonts w:cs="Times New Roman"/>
        </w:rPr>
        <w:t xml:space="preserve"> megnevezésű szakmai követelménymodulhoz tartozó tantárgyak és témakörök oktatása során </w:t>
      </w:r>
      <w:r w:rsidR="0080034B">
        <w:rPr>
          <w:rFonts w:cs="Times New Roman"/>
        </w:rPr>
        <w:t>fejlesztendő kompetenciák:</w:t>
      </w:r>
    </w:p>
    <w:tbl>
      <w:tblPr>
        <w:tblW w:w="0" w:type="auto"/>
        <w:jc w:val="center"/>
        <w:tblInd w:w="-78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29"/>
        <w:gridCol w:w="708"/>
        <w:gridCol w:w="983"/>
      </w:tblGrid>
      <w:tr w:rsidR="001315D1" w:rsidRPr="007346E5" w14:paraId="71A48A78" w14:textId="77777777" w:rsidTr="007346E5">
        <w:trPr>
          <w:cantSplit/>
          <w:trHeight w:val="2149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0666BB" w14:textId="77777777" w:rsidR="00C34C7E" w:rsidRPr="007346E5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D9FEEE5" w14:textId="77FFBF5A" w:rsidR="00C34C7E" w:rsidRPr="007346E5" w:rsidRDefault="00C34C7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Művészettörténet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9CB4A9" w14:textId="5CF057DF" w:rsidR="00C34C7E" w:rsidRPr="007346E5" w:rsidRDefault="00C34C7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Rajz, festés, mintázás gyakorlat</w:t>
            </w:r>
          </w:p>
        </w:tc>
      </w:tr>
      <w:tr w:rsidR="001315D1" w:rsidRPr="007346E5" w14:paraId="0C0CC6ED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6104C5" w14:textId="77777777" w:rsidR="00C34C7E" w:rsidRPr="007346E5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0D80D" w14:textId="77777777" w:rsidR="00C34C7E" w:rsidRPr="007346E5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D466E" w14:textId="77777777" w:rsidR="00C34C7E" w:rsidRPr="007346E5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24B3659F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382951" w14:textId="5A532FD0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Szakmai munkájához rajzi, festészeti, plasztikai és szakmai orientációs előtanulmányokat folytat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6039C" w14:textId="445E2C7B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542D4" w14:textId="6BDD566E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38F111C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E4FEB" w14:textId="25499B72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Vázlatokat készít, koncepcióját, elképzeléseit rajzi vagy plasztikus formában jeleníti meg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CA4F8" w14:textId="13DD2408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17337" w14:textId="25BC028D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4D06B1A8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9042E7" w14:textId="38BAA52D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Folyamatosan felhasználja, bővíti művészettörténeti, népművészeti és művészetelméleti ismereteit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368C5" w14:textId="6B5F93E6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700AC" w14:textId="4CB9D59E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4147FD4D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3C4046" w14:textId="77777777" w:rsidR="00C34C7E" w:rsidRPr="007346E5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AC2A7" w14:textId="77777777" w:rsidR="00C34C7E" w:rsidRPr="007346E5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A5902" w14:textId="77777777" w:rsidR="00C34C7E" w:rsidRPr="007346E5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5E8D5C72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CD5BBA" w14:textId="0B9C6BBA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művészettörténet stíluskorszakai egyes időszakok szellemiségébe ágyazottan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49F80" w14:textId="0ADD6D6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7BC6E" w14:textId="6BBAD00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6D2D2FC9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20716E" w14:textId="0D1CD644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Művészeti irányzatok a 20. században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C7802" w14:textId="51026956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49FB3" w14:textId="648FF590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125E3761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F34EB" w14:textId="01CC6FAE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Jelentős alkotók, kiemelkedő alkotások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E01CD" w14:textId="1AE51BF0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7D4A4" w14:textId="626D82BB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63BA917C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7F3012" w14:textId="1E3D27C9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Hazai műemlékek, műgyűjtemények, az egyetemes művészettörténet emlékanyagának lelőhelyei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40659" w14:textId="2B2C1A6B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435B5" w14:textId="55FE50E3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28389545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6C35F7" w14:textId="18720263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Időszaki kiállítások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EF821" w14:textId="68D25559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1FB0F" w14:textId="682118D0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23F32BF1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C337D5" w14:textId="58C1C97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műalkotások önálló értelmezési módjai, az ismeretek kreatív alkalmazási lehetőségei (kor-, stílus-meghatározás, műleírás, műelemzés)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1AFF5" w14:textId="1D5AB545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83215" w14:textId="3BE8E624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5FC1CD67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02F6A9" w14:textId="70D1D741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néprajz és a népművészet alapfogalmai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D9F51" w14:textId="3D3BD332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5ABE3" w14:textId="3B22054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7A018D4A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1E4E0" w14:textId="2332102D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magyar népművészet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633E6" w14:textId="52A34079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1E62E" w14:textId="5BED4FA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545460C0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965688" w14:textId="3A159083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2629E" w14:textId="6855B912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E1E9D" w14:textId="3BA9CC51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1D9835E4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1091CC" w14:textId="7C102506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6161A" w14:textId="12696313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AB8DD" w14:textId="700A882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50548806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582BAA" w14:textId="5F16E9A2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komponálás szabályai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00FAC" w14:textId="0D0DCA31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5F726" w14:textId="65126136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5710165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DAAF35" w14:textId="0D28434A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különböző képi és plasztikus elemek felületképző lehetőségei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03E8C" w14:textId="5CAA2C39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C66D6" w14:textId="076F6558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C3E97C5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4F86B7" w14:textId="578FA441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színek törvényszerűségei és kifejezőereje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FDA40" w14:textId="3C9D2FC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46C78" w14:textId="753F8B4F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0A1077D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5163EB" w14:textId="21D04C9D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Fény-árnyék viszonyok megjelenítése, kontraszthatások − a tónusképzés lehetőségei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2F1E2" w14:textId="4F17E0B3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637D5" w14:textId="62141FA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25C97483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A938C1" w14:textId="390FF1D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rajzolás és festés különböző technikái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2FEA2" w14:textId="33BE5FB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F615E" w14:textId="296B8ED5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C624193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879491" w14:textId="1E534B8F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 xml:space="preserve">Egyszerű </w:t>
            </w:r>
            <w:proofErr w:type="gramStart"/>
            <w:r w:rsidRPr="007346E5">
              <w:rPr>
                <w:rFonts w:eastAsia="Times New Roman" w:cs="Times New Roman"/>
                <w:szCs w:val="24"/>
                <w:lang w:eastAsia="hu-HU"/>
              </w:rPr>
              <w:t>geometrikus formák</w:t>
            </w:r>
            <w:proofErr w:type="gramEnd"/>
            <w:r w:rsidRPr="007346E5">
              <w:rPr>
                <w:rFonts w:eastAsia="Times New Roman" w:cs="Times New Roman"/>
                <w:szCs w:val="24"/>
                <w:lang w:eastAsia="hu-HU"/>
              </w:rPr>
              <w:t xml:space="preserve"> és térelemek megjelenítése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B4363" w14:textId="7C86800B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4F619" w14:textId="4EEB10B2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9B402D1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7AAFEB" w14:textId="2AEC4951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Természeti formák, növények és állatok megjelenítése, azok felépítése, arányai, mozgásai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BAC9A" w14:textId="45C57B4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96ECF" w14:textId="4417E86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315F52A5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DCF74D" w14:textId="643B906E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Az emberi test felépítése, anatómiai szerkezete, arányai, mozgása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803AF" w14:textId="5C20C412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2520D" w14:textId="700EC6E5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D3FFE45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F25E62" w14:textId="01F12FAA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Az épített külső és belső környezet megjelenítése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B924B" w14:textId="1CBE3299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82609" w14:textId="47A7E702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273066E7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0A8D75" w14:textId="14E35BD2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Különböző kompozíciók alkotása, montázs, kollázs, kevert és egyedi technikák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1AD06" w14:textId="714642B4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7B21E" w14:textId="2F79F52B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334759D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E86D2F" w14:textId="74BF3D2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térábrázolás ismert geometriai rendszerei (perspektíva, axonometria, Monge-rendszer)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15F92" w14:textId="679AB6EB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AC200F" w14:textId="356851FA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5DBC0940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91059E" w14:textId="7E1DC04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különféle formák – térformák, emberi test stb. – kifejező kapcsolatai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1425B" w14:textId="5666698A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B9398" w14:textId="31EBB5D1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2DA0D1B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F32146" w14:textId="3AAACEDE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Formák térszerkezeti sajátosságainak, statikai-dinamikai viszonyainak térbeli ábrázolása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06520" w14:textId="45CF007A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46FA5" w14:textId="31521C64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8FC94C0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DD6BC" w14:textId="3617FA8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Tárgyak, növényi és állati formák, emberi figura, portré mintázása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39FCD" w14:textId="50F2CA7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6231C" w14:textId="0D4ECECB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428C693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E37593" w14:textId="235FE9C3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 xml:space="preserve">Dombormű, szobor és plasztika vagy </w:t>
            </w:r>
            <w:proofErr w:type="gramStart"/>
            <w:r w:rsidRPr="007346E5">
              <w:rPr>
                <w:rFonts w:eastAsia="Times New Roman" w:cs="Times New Roman"/>
                <w:szCs w:val="24"/>
                <w:lang w:eastAsia="hu-HU"/>
              </w:rPr>
              <w:t>installáció készítési</w:t>
            </w:r>
            <w:proofErr w:type="gramEnd"/>
            <w:r w:rsidRPr="007346E5">
              <w:rPr>
                <w:rFonts w:eastAsia="Times New Roman" w:cs="Times New Roman"/>
                <w:szCs w:val="24"/>
                <w:lang w:eastAsia="hu-HU"/>
              </w:rPr>
              <w:t xml:space="preserve"> folyamat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24A7C" w14:textId="3197912B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07F32" w14:textId="1EA8E25C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F6C8958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56EAAB" w14:textId="50009EB1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Az elkészült munkák bemutatásra való előkészítése és kiállítása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55FDD" w14:textId="42D4B9C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B6E89" w14:textId="75E7DA16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4DFA34A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E97978" w14:textId="7777777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5BDEC" w14:textId="7777777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3CB98" w14:textId="7777777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1DFD4097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883B5A" w14:textId="3F710F9F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9D411" w14:textId="6F711822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9915A" w14:textId="60B7B43B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6A95EA5C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A3B3BB" w14:textId="028A1A39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Néprajzi ismeretek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2BC5C" w14:textId="071CA792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114CC" w14:textId="71553B9E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4D22FECE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4CBA8B" w14:textId="6DDD1A57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Szabadkézi rajzolás, festés, mintázás, térkonstrukciók kialakítása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D2848" w14:textId="5648798F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F3E6D" w14:textId="356C49D4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4220B700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64C15D" w14:textId="7777777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B16CD" w14:textId="7777777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6A6CA" w14:textId="77777777" w:rsidR="00C34C7E" w:rsidRPr="007346E5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74A1F61D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194E64" w14:textId="78261439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158E6" w14:textId="67E2B7AE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C5215" w14:textId="7FAD7A7B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34994F5D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B914A6" w14:textId="77777777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A009E" w14:textId="77777777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67ED8" w14:textId="77777777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7629AF24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86762D" w14:textId="2F66CBFF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0A2EB" w14:textId="15ACB4F4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6F3E7" w14:textId="1DA6BAC7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6650731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ABD9CE" w14:textId="77777777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F9517" w14:textId="77777777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78AB6" w14:textId="77777777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46E5" w:rsidRPr="007346E5" w14:paraId="0A26F809" w14:textId="77777777" w:rsidTr="007346E5">
        <w:trPr>
          <w:trHeight w:val="255"/>
          <w:jc w:val="center"/>
        </w:trPr>
        <w:tc>
          <w:tcPr>
            <w:tcW w:w="6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D1C915" w14:textId="3E26E717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BDBDC" w14:textId="757C4534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E475C" w14:textId="3B77D2A7" w:rsidR="000203B6" w:rsidRPr="007346E5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D6A1C68" w14:textId="77777777" w:rsidR="00AD55B2" w:rsidRPr="001315D1" w:rsidRDefault="00AD55B2" w:rsidP="00C53E01">
      <w:pPr>
        <w:rPr>
          <w:rFonts w:cs="Times New Roman"/>
        </w:rPr>
      </w:pPr>
    </w:p>
    <w:p w14:paraId="69438140" w14:textId="109E5D72" w:rsidR="00C53E01" w:rsidRPr="001315D1" w:rsidRDefault="00C825A2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Művészettörténet</w:t>
      </w:r>
      <w:r w:rsidR="00C53E01" w:rsidRPr="001315D1">
        <w:rPr>
          <w:rFonts w:cs="Times New Roman"/>
          <w:b/>
        </w:rPr>
        <w:t xml:space="preserve"> tantárgy</w:t>
      </w:r>
      <w:r w:rsidR="00C53E01" w:rsidRPr="001315D1">
        <w:rPr>
          <w:rFonts w:cs="Times New Roman"/>
          <w:b/>
        </w:rPr>
        <w:tab/>
      </w:r>
      <w:r w:rsidR="000B08E2" w:rsidRPr="001315D1">
        <w:rPr>
          <w:rFonts w:cs="Times New Roman"/>
          <w:b/>
        </w:rPr>
        <w:t>201</w:t>
      </w:r>
      <w:r w:rsidR="00C53E01" w:rsidRPr="001315D1">
        <w:rPr>
          <w:rFonts w:cs="Times New Roman"/>
          <w:b/>
        </w:rPr>
        <w:t xml:space="preserve"> óra/</w:t>
      </w:r>
      <w:r w:rsidR="001B7246" w:rsidRPr="001315D1">
        <w:rPr>
          <w:rFonts w:cs="Times New Roman"/>
          <w:b/>
        </w:rPr>
        <w:t>206</w:t>
      </w:r>
      <w:r w:rsidR="00C53E01" w:rsidRPr="001315D1">
        <w:rPr>
          <w:rFonts w:cs="Times New Roman"/>
          <w:b/>
        </w:rPr>
        <w:t xml:space="preserve"> óra*</w:t>
      </w:r>
    </w:p>
    <w:p w14:paraId="5DC26CA9" w14:textId="77777777" w:rsidR="00C53E01" w:rsidRPr="001315D1" w:rsidRDefault="00C53E01" w:rsidP="00C53E01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06CF6544" w14:textId="77777777" w:rsidR="004239CF" w:rsidRPr="001315D1" w:rsidRDefault="004239CF" w:rsidP="004239CF">
      <w:pPr>
        <w:spacing w:after="0"/>
        <w:ind w:left="426"/>
        <w:rPr>
          <w:rFonts w:cs="Times New Roman"/>
        </w:rPr>
      </w:pPr>
    </w:p>
    <w:p w14:paraId="5D6C9B52" w14:textId="4394422F" w:rsidR="004239CF" w:rsidRPr="001315D1" w:rsidRDefault="004239CF" w:rsidP="004239CF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a főszakképesítéshez kapcsolódik.</w:t>
      </w:r>
    </w:p>
    <w:p w14:paraId="2A8F8CC8" w14:textId="77777777" w:rsidR="004239CF" w:rsidRPr="001315D1" w:rsidRDefault="004239CF" w:rsidP="004239CF">
      <w:pPr>
        <w:spacing w:after="0"/>
        <w:ind w:left="426"/>
        <w:rPr>
          <w:rFonts w:cs="Times New Roman"/>
        </w:rPr>
      </w:pPr>
    </w:p>
    <w:p w14:paraId="60188F06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2CE1688E" w14:textId="77777777" w:rsidR="00C825A2" w:rsidRPr="001315D1" w:rsidRDefault="00C825A2" w:rsidP="00C825A2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Biztosítja a tanulók számára, hogy önálló pályájuk során saját szakterületükről minél nagyobb áttekintéssel rendelkezzenek, és szakmai fejlődésük során minél szélesebb választási lehetőségekre támaszkodjanak.</w:t>
      </w:r>
    </w:p>
    <w:p w14:paraId="5E74EBD2" w14:textId="77777777" w:rsidR="00C825A2" w:rsidRPr="001315D1" w:rsidRDefault="00C825A2" w:rsidP="00C825A2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Lehetővé teszi, hogy a nagy átfogó művészettörténeti korszakokról kialakított képbe szakelméleti, szaktörténeti és a szakgyakorlati órákon szerzett tudás beilleszthetővé váljon.</w:t>
      </w:r>
    </w:p>
    <w:p w14:paraId="4687C822" w14:textId="77777777" w:rsidR="00C825A2" w:rsidRPr="001315D1" w:rsidRDefault="00C825A2" w:rsidP="00C825A2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képzőművészet és az iparművészet kor- és stílustörténeti ismereteinek megszerzésén keresztül felkészít a további elméleti munkásság megkezdésére, a művészeti környezet önálló és szakszerű elemzésére és értékelésére. </w:t>
      </w:r>
    </w:p>
    <w:p w14:paraId="621588F5" w14:textId="77777777" w:rsidR="00C825A2" w:rsidRPr="001315D1" w:rsidRDefault="00C825A2" w:rsidP="00C825A2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Felkészít a magyar népművészeti környezetünk szakmai értékelésére, a gyakorlati alkalmazásban a szakszerű megközelítésekre </w:t>
      </w:r>
    </w:p>
    <w:p w14:paraId="6F33F937" w14:textId="77777777" w:rsidR="00C825A2" w:rsidRPr="001315D1" w:rsidRDefault="00C825A2" w:rsidP="00C825A2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művészet és a társadalmi környezet, valamint a művész, a mű és a társadalom kapcsolatának, az alkotó, a megrendelő és a közönség viszonyának elemzése</w:t>
      </w:r>
    </w:p>
    <w:p w14:paraId="121BD1B8" w14:textId="7F048D8B" w:rsidR="00C53E01" w:rsidRPr="001315D1" w:rsidRDefault="00C825A2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tanulmányok elősegítik a tanuló szűkebb és tágabb környezet- és tárgykultúrájának önálló, szakszerű értékelését.</w:t>
      </w:r>
    </w:p>
    <w:p w14:paraId="6CB6F831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5C7546EB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05E6FFE1" w14:textId="0FBE538C" w:rsidR="00C53E01" w:rsidRPr="001315D1" w:rsidRDefault="00C825A2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Művészetek, Stílustan és szaktörténet</w:t>
      </w:r>
    </w:p>
    <w:p w14:paraId="1397D4D0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09F301C8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4A97FB1F" w14:textId="2B179048" w:rsidR="00C53E01" w:rsidRPr="001315D1" w:rsidRDefault="00C825A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A művészetek története a 19. századig</w:t>
      </w:r>
    </w:p>
    <w:p w14:paraId="736355E1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A művészettörténet stíluskorszakai a 19. századig</w:t>
      </w:r>
    </w:p>
    <w:p w14:paraId="44E2A03F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Az elérhető írott és képi források, a legfontosabb tanulmányok ismerete a különböző művészettörténeti korokról</w:t>
      </w:r>
    </w:p>
    <w:p w14:paraId="452A6ABA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Művészettörténeti korszakok, művészeti stílusok és irányzatok társadalmi, kultúratörténeti hátterének ismerete</w:t>
      </w:r>
    </w:p>
    <w:p w14:paraId="074D333F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A művészet kifejezőeszközeinek ismerete, stiláris megoldások a különböző alkotók műveiben</w:t>
      </w:r>
    </w:p>
    <w:p w14:paraId="37B3AAEA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Összehasonlító elemzések a klasszikus alkotások körében</w:t>
      </w:r>
    </w:p>
    <w:p w14:paraId="02B0A13D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Jelentős nemzeti és egyetemes művészeti gyűjtemények ismerete, előképek a hazai és külföldi műgyűjteményekben</w:t>
      </w:r>
    </w:p>
    <w:p w14:paraId="4D26468D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Múzeumok és más kultúratörténeti források felhasználása a szélesebb társadalmi környezet megismerése érdekében</w:t>
      </w:r>
    </w:p>
    <w:p w14:paraId="506D5B34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1315D1">
        <w:rPr>
          <w:rFonts w:cs="Times New Roman"/>
        </w:rPr>
        <w:t>verbalizálásának</w:t>
      </w:r>
      <w:proofErr w:type="spellEnd"/>
      <w:r w:rsidRPr="001315D1">
        <w:rPr>
          <w:rFonts w:cs="Times New Roman"/>
        </w:rPr>
        <w:t xml:space="preserve"> helyes módja a műalkotás elemzések során</w:t>
      </w:r>
    </w:p>
    <w:p w14:paraId="0E50AB6A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A vizuális ismeretek komplex, egyéni feldolgozási lehetőségei</w:t>
      </w:r>
    </w:p>
    <w:p w14:paraId="47CCCCF6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16DFCFD6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A hagyományos népi kultúra és gondolkodásmód megismerésének forrása</w:t>
      </w:r>
    </w:p>
    <w:p w14:paraId="23350FBF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A magyar népművészet jellegzetes forma- és motívumkincse - tájegységekre lebontva</w:t>
      </w:r>
    </w:p>
    <w:p w14:paraId="45A9E568" w14:textId="77777777" w:rsidR="00C825A2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Valamely hagyományos népművészeti terület (építészet, viselet, költészet, népszokás stb.) motívumainak vagy technikáinak felhasználási lehetőségei</w:t>
      </w:r>
    </w:p>
    <w:p w14:paraId="12E07905" w14:textId="570E649D" w:rsidR="00C53E01" w:rsidRPr="001315D1" w:rsidRDefault="00C825A2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A magyar népművészet különböző ágai</w:t>
      </w:r>
    </w:p>
    <w:p w14:paraId="5E36C907" w14:textId="77777777" w:rsidR="00C53E01" w:rsidRPr="001315D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8F6359" w14:textId="05A474B0" w:rsidR="00C53E01" w:rsidRPr="001315D1" w:rsidRDefault="00C825A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A művészetek története a 20. században</w:t>
      </w:r>
    </w:p>
    <w:p w14:paraId="5146869A" w14:textId="20D950C2" w:rsidR="00161A63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 xml:space="preserve">A művészettörténet stíluskorszakai a </w:t>
      </w:r>
      <w:r w:rsidR="0075304D" w:rsidRPr="001315D1">
        <w:rPr>
          <w:rFonts w:cs="Times New Roman"/>
        </w:rPr>
        <w:t>20</w:t>
      </w:r>
      <w:r w:rsidRPr="001315D1">
        <w:rPr>
          <w:rFonts w:cs="Times New Roman"/>
        </w:rPr>
        <w:t>. században</w:t>
      </w:r>
    </w:p>
    <w:p w14:paraId="19A69019" w14:textId="77777777" w:rsidR="00161A63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Az elérhető írott és képi források, a legfontosabb tanulmányok ismerete a különböző művészettörténeti korokról</w:t>
      </w:r>
    </w:p>
    <w:p w14:paraId="25F2D3DE" w14:textId="77777777" w:rsidR="00161A63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Művészettörténeti korszakok, művészeti stílusok és irányzatok társadalmi, kultúratörténeti hátterének ismerete</w:t>
      </w:r>
    </w:p>
    <w:p w14:paraId="6FB6BBBF" w14:textId="77777777" w:rsidR="00161A63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A művészet kifejezőeszközeinek ismerete, stiláris megoldások a különböző alkotók műveiben</w:t>
      </w:r>
    </w:p>
    <w:p w14:paraId="504D6EE5" w14:textId="77777777" w:rsidR="00161A63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Összehasonlító elemzések a modern művészeti alkotások körében</w:t>
      </w:r>
    </w:p>
    <w:p w14:paraId="45A41F3B" w14:textId="77777777" w:rsidR="00161A63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Jelentős nemzeti és egyetemes művészeti gyűjtemények ismerete. Lehetséges előképek, felhasználható technikai megoldások a hazai és külföldi műgyűjteményekben</w:t>
      </w:r>
    </w:p>
    <w:p w14:paraId="444F04AF" w14:textId="77777777" w:rsidR="00161A63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Múzeumok és más kultúratörténeti források felhasználása a szélesebb társadalmi környezet megismerése érdekében</w:t>
      </w:r>
    </w:p>
    <w:p w14:paraId="267376C8" w14:textId="77777777" w:rsidR="00161A63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1315D1">
        <w:rPr>
          <w:rFonts w:cs="Times New Roman"/>
        </w:rPr>
        <w:t>verbalizálásának</w:t>
      </w:r>
      <w:proofErr w:type="spellEnd"/>
      <w:r w:rsidRPr="001315D1">
        <w:rPr>
          <w:rFonts w:cs="Times New Roman"/>
        </w:rPr>
        <w:t xml:space="preserve"> helyes módja a műalkotás elemzések során</w:t>
      </w:r>
    </w:p>
    <w:p w14:paraId="36A09BE4" w14:textId="77777777" w:rsidR="00161A63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A vizuális ismeretek komplex, egyéni feldolgozási lehetőségei</w:t>
      </w:r>
    </w:p>
    <w:p w14:paraId="4A894D5F" w14:textId="77777777" w:rsidR="00161A63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073A81FB" w14:textId="0DB34837" w:rsidR="00C53E01" w:rsidRPr="001315D1" w:rsidRDefault="00161A63" w:rsidP="000B08E2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1315D1">
        <w:rPr>
          <w:rFonts w:cs="Times New Roman"/>
        </w:rPr>
        <w:t xml:space="preserve">A művész, a mű és a társadalom kapcsolata, az alkotó, a megrendelő és a közönség viszonyának megváltozása a </w:t>
      </w:r>
      <w:r w:rsidR="00740042" w:rsidRPr="001315D1">
        <w:rPr>
          <w:rFonts w:cs="Times New Roman"/>
        </w:rPr>
        <w:t>20</w:t>
      </w:r>
      <w:r w:rsidRPr="001315D1">
        <w:rPr>
          <w:rFonts w:cs="Times New Roman"/>
        </w:rPr>
        <w:t>. században</w:t>
      </w:r>
    </w:p>
    <w:p w14:paraId="568BE182" w14:textId="77777777" w:rsidR="00C53E01" w:rsidRPr="001315D1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19715D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5962E2C6" w14:textId="53D30921" w:rsidR="00C53E01" w:rsidRPr="001315D1" w:rsidRDefault="00161A63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Tanterem</w:t>
      </w:r>
    </w:p>
    <w:p w14:paraId="62120CA1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6472577F" w14:textId="77777777" w:rsidR="00C53E01" w:rsidRPr="001315D1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1193939B" w14:textId="21F9A731" w:rsidR="00C53E01" w:rsidRPr="001315D1" w:rsidRDefault="00C53E01" w:rsidP="00C53E01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65926D6F" w14:textId="77777777" w:rsidR="00C53E01" w:rsidRPr="001315D1" w:rsidRDefault="00C53E01" w:rsidP="00C53E01">
      <w:pPr>
        <w:spacing w:after="0"/>
        <w:ind w:left="426"/>
        <w:rPr>
          <w:rFonts w:cs="Times New Roman"/>
        </w:rPr>
      </w:pPr>
    </w:p>
    <w:p w14:paraId="05C699B9" w14:textId="3719BAAE" w:rsidR="008553B5" w:rsidRPr="001315D1" w:rsidRDefault="00CD787F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 xml:space="preserve">Rajz, festés, mintázás gyakorlat </w:t>
      </w:r>
      <w:r w:rsidR="008553B5" w:rsidRPr="001315D1">
        <w:rPr>
          <w:rFonts w:cs="Times New Roman"/>
          <w:b/>
        </w:rPr>
        <w:t>tantárgy</w:t>
      </w:r>
      <w:r w:rsidR="008553B5" w:rsidRPr="001315D1">
        <w:rPr>
          <w:rFonts w:cs="Times New Roman"/>
          <w:b/>
        </w:rPr>
        <w:tab/>
      </w:r>
      <w:r w:rsidR="000B08E2" w:rsidRPr="001315D1">
        <w:rPr>
          <w:rFonts w:cs="Times New Roman"/>
          <w:b/>
        </w:rPr>
        <w:t>562</w:t>
      </w:r>
      <w:r w:rsidR="008553B5" w:rsidRPr="001315D1">
        <w:rPr>
          <w:rFonts w:cs="Times New Roman"/>
          <w:b/>
        </w:rPr>
        <w:t xml:space="preserve"> óra/</w:t>
      </w:r>
      <w:r w:rsidR="000B08E2" w:rsidRPr="001315D1">
        <w:rPr>
          <w:rFonts w:cs="Times New Roman"/>
          <w:b/>
        </w:rPr>
        <w:t>572</w:t>
      </w:r>
      <w:r w:rsidR="008553B5" w:rsidRPr="001315D1">
        <w:rPr>
          <w:rFonts w:cs="Times New Roman"/>
          <w:b/>
        </w:rPr>
        <w:t xml:space="preserve"> óra*</w:t>
      </w:r>
    </w:p>
    <w:p w14:paraId="2F03FE3D" w14:textId="77777777" w:rsidR="008553B5" w:rsidRPr="001315D1" w:rsidRDefault="008553B5" w:rsidP="008553B5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473D2E32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11220B4F" w14:textId="770933EB" w:rsidR="008553B5" w:rsidRPr="001315D1" w:rsidRDefault="008553B5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a főszakképesítéshez kapcsolódik.</w:t>
      </w:r>
    </w:p>
    <w:p w14:paraId="621892B0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63C06498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1674F1AE" w14:textId="77777777" w:rsidR="00CD787F" w:rsidRPr="001315D1" w:rsidRDefault="00CD787F" w:rsidP="000B08E2">
      <w:pPr>
        <w:spacing w:after="0"/>
        <w:ind w:left="426"/>
        <w:jc w:val="left"/>
        <w:rPr>
          <w:rFonts w:cs="Times New Roman"/>
        </w:rPr>
      </w:pPr>
      <w:r w:rsidRPr="001315D1">
        <w:rPr>
          <w:rFonts w:cs="Times New Roman"/>
        </w:rPr>
        <w:t>A tantárgy a tanulókat felkészíti a képző- és iparművészeti szakmákban középszintű tervezőmunkára, valamint felsőfokú képzettségű tervezőművészek terveinek értelmezésére, gyakorlati feldolgozására.</w:t>
      </w:r>
    </w:p>
    <w:p w14:paraId="1F684D52" w14:textId="77777777" w:rsidR="00CD787F" w:rsidRPr="001315D1" w:rsidRDefault="00CD787F" w:rsidP="000B08E2">
      <w:pPr>
        <w:spacing w:after="0"/>
        <w:ind w:left="426"/>
        <w:jc w:val="left"/>
        <w:rPr>
          <w:rFonts w:cs="Times New Roman"/>
        </w:rPr>
      </w:pPr>
      <w:r w:rsidRPr="001315D1">
        <w:rPr>
          <w:rFonts w:cs="Times New Roman"/>
        </w:rPr>
        <w:t xml:space="preserve">A tanuló mások számára is érthető formában tudja rögzíteni vizuális elképzeléseit, gondolatait, ötleteit. </w:t>
      </w:r>
    </w:p>
    <w:p w14:paraId="7F6B0399" w14:textId="77777777" w:rsidR="00CD787F" w:rsidRPr="001315D1" w:rsidRDefault="00CD787F" w:rsidP="000B08E2">
      <w:pPr>
        <w:spacing w:after="0"/>
        <w:ind w:left="426"/>
        <w:jc w:val="left"/>
        <w:rPr>
          <w:rFonts w:cs="Times New Roman"/>
        </w:rPr>
      </w:pPr>
      <w:r w:rsidRPr="001315D1">
        <w:rPr>
          <w:rFonts w:cs="Times New Roman"/>
        </w:rPr>
        <w:t xml:space="preserve">Felkészít </w:t>
      </w:r>
    </w:p>
    <w:p w14:paraId="4776095B" w14:textId="77777777" w:rsidR="00CD787F" w:rsidRPr="001315D1" w:rsidRDefault="00CD787F" w:rsidP="000B08E2">
      <w:pPr>
        <w:spacing w:after="0"/>
        <w:ind w:left="426"/>
        <w:jc w:val="left"/>
        <w:rPr>
          <w:rFonts w:cs="Times New Roman"/>
        </w:rPr>
      </w:pPr>
      <w:r w:rsidRPr="001315D1">
        <w:rPr>
          <w:rFonts w:cs="Times New Roman"/>
        </w:rPr>
        <w:t>- a természeti és tárgyi világ szakszerű megfigyelésére, a látvány elemzésére és ábrázolására</w:t>
      </w:r>
    </w:p>
    <w:p w14:paraId="1651BCCE" w14:textId="77777777" w:rsidR="00CD787F" w:rsidRPr="001315D1" w:rsidRDefault="00CD787F" w:rsidP="000B08E2">
      <w:pPr>
        <w:spacing w:after="0"/>
        <w:ind w:left="426"/>
        <w:jc w:val="left"/>
        <w:rPr>
          <w:rFonts w:cs="Times New Roman"/>
        </w:rPr>
      </w:pPr>
      <w:r w:rsidRPr="001315D1">
        <w:rPr>
          <w:rFonts w:cs="Times New Roman"/>
        </w:rPr>
        <w:t xml:space="preserve">- az ábrázolás céljának legmegfelelőbb technikák és kifejezésmódok elsajátítására, </w:t>
      </w:r>
    </w:p>
    <w:p w14:paraId="58C4EF05" w14:textId="77777777" w:rsidR="00CD787F" w:rsidRPr="001315D1" w:rsidRDefault="00CD787F" w:rsidP="000B08E2">
      <w:pPr>
        <w:spacing w:after="0"/>
        <w:ind w:left="426"/>
        <w:jc w:val="left"/>
        <w:rPr>
          <w:rFonts w:cs="Times New Roman"/>
        </w:rPr>
      </w:pPr>
      <w:r w:rsidRPr="001315D1">
        <w:rPr>
          <w:rFonts w:cs="Times New Roman"/>
        </w:rPr>
        <w:t xml:space="preserve">- a látvány belső formai összefüggéseinek feltárásával tanulmányrajzok, plasztikai tanulmányok készítésére </w:t>
      </w:r>
    </w:p>
    <w:p w14:paraId="161277E6" w14:textId="77777777" w:rsidR="00CD787F" w:rsidRPr="001315D1" w:rsidRDefault="00CD787F" w:rsidP="000B08E2">
      <w:pPr>
        <w:spacing w:after="0"/>
        <w:ind w:left="426"/>
        <w:jc w:val="left"/>
        <w:rPr>
          <w:rFonts w:cs="Times New Roman"/>
        </w:rPr>
      </w:pPr>
      <w:r w:rsidRPr="001315D1">
        <w:rPr>
          <w:rFonts w:cs="Times New Roman"/>
        </w:rPr>
        <w:t>A tantárgy fejleszti a tanulók tér- és formaszemléletét, rajzkészségét, esztétikai érzékét, szín-és formakultúráját, segíti a helyes önértékelés kialakulását. Szélesíti a tanuló kreativitását, a kreatív kifejezés eszköztárát, javítja a munkakultúrát, helyes önértékelésre nevel.</w:t>
      </w:r>
    </w:p>
    <w:p w14:paraId="66E00251" w14:textId="5D8E674D" w:rsidR="008553B5" w:rsidRPr="001315D1" w:rsidRDefault="00CD787F" w:rsidP="000B08E2">
      <w:pPr>
        <w:spacing w:after="0"/>
        <w:ind w:left="426"/>
        <w:jc w:val="left"/>
        <w:rPr>
          <w:rFonts w:cs="Times New Roman"/>
        </w:rPr>
      </w:pPr>
      <w:r w:rsidRPr="001315D1">
        <w:rPr>
          <w:rFonts w:cs="Times New Roman"/>
        </w:rPr>
        <w:t>A témakörök sorrendje nem időbeli sorrendet tükröz, hanem a helyi tantervi hálóban egymással szabadon kombinálható témacsoportokat jelöl</w:t>
      </w:r>
    </w:p>
    <w:p w14:paraId="3AC5DB3B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53783F4C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5F595141" w14:textId="3B149E6C" w:rsidR="008553B5" w:rsidRPr="001315D1" w:rsidRDefault="00CD787F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Művészetek, Ábrázoló geometria</w:t>
      </w:r>
    </w:p>
    <w:p w14:paraId="140C90FE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008F1A56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0CF2020E" w14:textId="51DAFD49" w:rsidR="008553B5" w:rsidRPr="001315D1" w:rsidRDefault="00CD787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A látvány utáni térábrázolás és formaképzés alapjai</w:t>
      </w:r>
      <w:r w:rsidR="00FA57F7" w:rsidRPr="001315D1">
        <w:rPr>
          <w:rFonts w:cs="Times New Roman"/>
          <w:b/>
          <w:i/>
        </w:rPr>
        <w:t xml:space="preserve">           </w:t>
      </w:r>
    </w:p>
    <w:p w14:paraId="549DF227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 </w:t>
      </w:r>
      <w:proofErr w:type="spellStart"/>
      <w:r w:rsidRPr="001315D1">
        <w:rPr>
          <w:rFonts w:cs="Times New Roman"/>
        </w:rPr>
        <w:t>tér-forma-szerkezet</w:t>
      </w:r>
      <w:proofErr w:type="spellEnd"/>
      <w:r w:rsidRPr="001315D1">
        <w:rPr>
          <w:rFonts w:cs="Times New Roman"/>
        </w:rPr>
        <w:t xml:space="preserve"> látványanalízise, a különböző vizsgálati módszerek és az erre épülő rajzi konvenciók megértése, megértetése.</w:t>
      </w:r>
    </w:p>
    <w:p w14:paraId="4A5F91F7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 perspektíva szerepe, összevetése más, klasszikus képi ábrázolási rendszerekkel és modern megoldásokkal. </w:t>
      </w:r>
    </w:p>
    <w:p w14:paraId="4F6F9BBA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Az összetettebb térformák redukciója a gömb, henger, kúp hasáb mértani egységekre bontható analízise, síkbeli ábrázolása a </w:t>
      </w:r>
      <w:proofErr w:type="spellStart"/>
      <w:r w:rsidRPr="001315D1">
        <w:rPr>
          <w:rFonts w:cs="Times New Roman"/>
        </w:rPr>
        <w:t>rajz-festés-mintázás</w:t>
      </w:r>
      <w:proofErr w:type="spellEnd"/>
      <w:r w:rsidRPr="001315D1">
        <w:rPr>
          <w:rFonts w:cs="Times New Roman"/>
        </w:rPr>
        <w:t xml:space="preserve"> gyakorlatában.</w:t>
      </w:r>
    </w:p>
    <w:p w14:paraId="07B61719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Önálló képi gondolkodásra nevelés. </w:t>
      </w:r>
    </w:p>
    <w:p w14:paraId="6FA0DC77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rajzkészség fejlesztése, jól felhasználható "eszközkészlet" kialakítása, és társítása a szakmai ismeretekhez</w:t>
      </w:r>
    </w:p>
    <w:p w14:paraId="0936BEE4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Látvány után készült tanulmányrajzok készítése</w:t>
      </w:r>
    </w:p>
    <w:p w14:paraId="1445D579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Egyszerű mértani testek formáinak, arányainak, térbeli helyzetének tanulmányozása</w:t>
      </w:r>
    </w:p>
    <w:p w14:paraId="561B2F9D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Bonyolultabb tárgycsoportok csendéletszerű beállításai</w:t>
      </w:r>
    </w:p>
    <w:p w14:paraId="6BFE7DC3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Síkkompozíciós gyakorlatok</w:t>
      </w:r>
    </w:p>
    <w:p w14:paraId="1D2B98FA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Színkompozíciós gyakorlatok</w:t>
      </w:r>
    </w:p>
    <w:p w14:paraId="731A7892" w14:textId="3FCFEF7E" w:rsidR="008553B5" w:rsidRPr="001315D1" w:rsidRDefault="00CD787F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Térkompozíciós gyakorlatok</w:t>
      </w:r>
    </w:p>
    <w:p w14:paraId="272380AD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908142" w14:textId="72F2FF45" w:rsidR="008553B5" w:rsidRPr="001315D1" w:rsidRDefault="00CD787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Emberábrázolás alapjai</w:t>
      </w:r>
      <w:r w:rsidR="00FA57F7" w:rsidRPr="001315D1">
        <w:rPr>
          <w:rFonts w:cs="Times New Roman"/>
          <w:b/>
          <w:i/>
        </w:rPr>
        <w:t xml:space="preserve">                                                       </w:t>
      </w:r>
    </w:p>
    <w:p w14:paraId="73577897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Az emberi alak tanulmányozása a korábban megismert és vizsgált tér és kép-kompozíciós helyzetek továbbfejlesztésével</w:t>
      </w:r>
    </w:p>
    <w:p w14:paraId="7DBA3CA7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Az élő modell utáni tanulmányok és az önarckép, mint a személyiség, a karakter, érzelmi - hangulati megnyilvánulások megfigyelése, megragadása és ábrázolhatósága</w:t>
      </w:r>
    </w:p>
    <w:p w14:paraId="6CB5BFFC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bonyolultabb formák analízise, redukciója, majd szintézise és "újrateremtése" a térformáknak megfelelő képalkotó elemek, jelrendszerek felépítése, gyakorlása.</w:t>
      </w:r>
    </w:p>
    <w:p w14:paraId="1393275A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valóság elemző megismerése, a lépték, arány, szerkezet megfigyelése</w:t>
      </w:r>
    </w:p>
    <w:p w14:paraId="0F596477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Művészeti anatómia alapjai, az emberi test arányai</w:t>
      </w:r>
    </w:p>
    <w:p w14:paraId="736FE89E" w14:textId="77777777" w:rsidR="00CD787F" w:rsidRPr="001315D1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Modell utáni portré</w:t>
      </w:r>
    </w:p>
    <w:p w14:paraId="147C8699" w14:textId="59EC0ED1" w:rsidR="008553B5" w:rsidRPr="001315D1" w:rsidRDefault="00CD787F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Aktrajzi, mintázási tanulmányok alapjai</w:t>
      </w:r>
    </w:p>
    <w:p w14:paraId="50015ACA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44634B" w14:textId="4813B015" w:rsidR="008553B5" w:rsidRPr="001315D1" w:rsidRDefault="006603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Ember és tér</w:t>
      </w:r>
      <w:r w:rsidR="00FA57F7" w:rsidRPr="001315D1">
        <w:rPr>
          <w:rFonts w:cs="Times New Roman"/>
          <w:b/>
          <w:i/>
        </w:rPr>
        <w:t xml:space="preserve">                                                                          </w:t>
      </w:r>
      <w:r w:rsidRPr="001315D1">
        <w:rPr>
          <w:rFonts w:cs="Times New Roman"/>
          <w:b/>
          <w:i/>
        </w:rPr>
        <w:t xml:space="preserve"> </w:t>
      </w:r>
    </w:p>
    <w:p w14:paraId="32E9A178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Az emberi alak és az épített, ill. a természeti környezet kapcsolatainak tanulmányozása a korábban megismert és vizsgált tér és kép-kompozíciós helyzetek továbbfejlesztésével</w:t>
      </w:r>
    </w:p>
    <w:p w14:paraId="47E4373C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Az élő modell utáni tanulmányok, az emberi alak, mint a személyiség, a karakter, érzelmi - hangulati megnyilvánulások megfigyelése, megragadása és ábrázolhatósága</w:t>
      </w:r>
    </w:p>
    <w:p w14:paraId="1927CCF2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személyiség - önismeret és a gesztusok - anyaghasználat, mint az alkotó egyénre jellemző stílus elemzése.</w:t>
      </w:r>
    </w:p>
    <w:p w14:paraId="26EE12B8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Ember, és tárgykompozíciók kapcsolata</w:t>
      </w:r>
    </w:p>
    <w:p w14:paraId="1650D62B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Az emberi alak és öltözet, drapéria kapcsolata</w:t>
      </w:r>
    </w:p>
    <w:p w14:paraId="3634E160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Összetett térszerkezetek és emberi mozdulatok, és a mozgás analízise</w:t>
      </w:r>
    </w:p>
    <w:p w14:paraId="25B6EABB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valóság elemző megismerése, a lépték, arány, szerkezet megfigyelése</w:t>
      </w:r>
    </w:p>
    <w:p w14:paraId="7557CD04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Művészeti anatómia az emberi test arányai, csonttan, izomtan alapjai</w:t>
      </w:r>
    </w:p>
    <w:p w14:paraId="4460FE6D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Modell utáni portré</w:t>
      </w:r>
    </w:p>
    <w:p w14:paraId="57496121" w14:textId="3E5D8628" w:rsidR="008553B5" w:rsidRPr="001315D1" w:rsidRDefault="0066032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Aktrajzi, mintázási tanulmányok</w:t>
      </w:r>
    </w:p>
    <w:p w14:paraId="24F074B0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2015A4" w14:textId="47E95AD0" w:rsidR="008553B5" w:rsidRPr="001315D1" w:rsidRDefault="006603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Térábrázolási rendszerek</w:t>
      </w:r>
      <w:r w:rsidR="00FA57F7" w:rsidRPr="001315D1">
        <w:rPr>
          <w:rFonts w:cs="Times New Roman"/>
          <w:b/>
          <w:i/>
        </w:rPr>
        <w:t xml:space="preserve">                                                    </w:t>
      </w:r>
    </w:p>
    <w:p w14:paraId="58FB8D34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 témakör tanításának feladata a tanulók térszemléletének fejlesztése. </w:t>
      </w:r>
    </w:p>
    <w:p w14:paraId="4564F8A1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tervezési és művészeti gyakorlatban alkalmazott sík- és térgeometriai rendszerek elméleti alapjainak elsajátítása és gyakorlati alkalmazása</w:t>
      </w:r>
    </w:p>
    <w:p w14:paraId="4DA3122D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Megismerteti a műszaki rajz és az ábrázoló geometria rajzolóeszközeinek szakszerű használatát, a műszaki ábrázolás egyezményes jelölésrendszerét, valamint a leggyakrabban használt térgeometriai rendszerek szerkesztési módjait és eljárásait. </w:t>
      </w:r>
    </w:p>
    <w:p w14:paraId="03FD3273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Kialakítja a műszaki rajzok olvasásának, síkgeometriai rajz térbeli rekonstruálásának képességét.</w:t>
      </w:r>
    </w:p>
    <w:p w14:paraId="2385210C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-</w:t>
      </w:r>
      <w:r w:rsidRPr="001315D1">
        <w:rPr>
          <w:rFonts w:cs="Times New Roman"/>
        </w:rPr>
        <w:tab/>
        <w:t>síkmértan – síkmértani szerkesztések,</w:t>
      </w:r>
    </w:p>
    <w:p w14:paraId="455196D6" w14:textId="77777777" w:rsidR="00660329" w:rsidRPr="001315D1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-</w:t>
      </w:r>
      <w:r w:rsidRPr="001315D1">
        <w:rPr>
          <w:rFonts w:cs="Times New Roman"/>
        </w:rPr>
        <w:tab/>
        <w:t>térgeometriai alapok</w:t>
      </w:r>
    </w:p>
    <w:p w14:paraId="15B4BAA2" w14:textId="5BC328D9" w:rsidR="008553B5" w:rsidRPr="001315D1" w:rsidRDefault="0066032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-</w:t>
      </w:r>
      <w:r w:rsidRPr="001315D1">
        <w:rPr>
          <w:rFonts w:cs="Times New Roman"/>
        </w:rPr>
        <w:tab/>
        <w:t>Monge-féle vetületi ábrázolás</w:t>
      </w:r>
    </w:p>
    <w:p w14:paraId="6902F37B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D2C334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71977F06" w14:textId="6418DBAE" w:rsidR="008553B5" w:rsidRPr="001315D1" w:rsidRDefault="00660329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Természetes és mesterséges fénnyel jól megvilágított rajzterem, rajzbakokkal, festőállványokkal, a mintázáshoz </w:t>
      </w:r>
      <w:proofErr w:type="spellStart"/>
      <w:r w:rsidRPr="001315D1">
        <w:rPr>
          <w:rFonts w:cs="Times New Roman"/>
        </w:rPr>
        <w:t>mintázóállványokkal</w:t>
      </w:r>
      <w:proofErr w:type="spellEnd"/>
      <w:r w:rsidRPr="001315D1">
        <w:rPr>
          <w:rFonts w:cs="Times New Roman"/>
        </w:rPr>
        <w:t>.</w:t>
      </w:r>
    </w:p>
    <w:p w14:paraId="5BF100EA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51BCF56A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591FC30A" w14:textId="03251E64" w:rsidR="008553B5" w:rsidRPr="001315D1" w:rsidRDefault="008553B5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328A472D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7DD95C71" w14:textId="77777777" w:rsidR="008553B5" w:rsidRPr="001315D1" w:rsidRDefault="008553B5" w:rsidP="008553B5">
      <w:pPr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1A56F70F" w14:textId="77777777" w:rsidR="007346E5" w:rsidRPr="001315D1" w:rsidRDefault="007346E5" w:rsidP="007346E5">
      <w:pPr>
        <w:spacing w:before="2880"/>
        <w:jc w:val="center"/>
        <w:rPr>
          <w:rFonts w:cs="Times New Roman"/>
          <w:b/>
          <w:sz w:val="36"/>
        </w:rPr>
      </w:pPr>
    </w:p>
    <w:p w14:paraId="1550B412" w14:textId="77777777" w:rsidR="007346E5" w:rsidRPr="001315D1" w:rsidRDefault="007346E5" w:rsidP="007346E5">
      <w:pPr>
        <w:spacing w:before="28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A</w:t>
      </w:r>
    </w:p>
    <w:p w14:paraId="711B65DF" w14:textId="77777777" w:rsidR="007346E5" w:rsidRDefault="005659A6" w:rsidP="005659A6">
      <w:pPr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10588-1</w:t>
      </w:r>
      <w:r w:rsidR="000B08E2" w:rsidRPr="001315D1">
        <w:rPr>
          <w:rFonts w:cs="Times New Roman"/>
          <w:b/>
          <w:sz w:val="36"/>
        </w:rPr>
        <w:t>6</w:t>
      </w:r>
      <w:r w:rsidRPr="001315D1">
        <w:rPr>
          <w:rFonts w:cs="Times New Roman"/>
          <w:b/>
          <w:sz w:val="36"/>
        </w:rPr>
        <w:t xml:space="preserve"> </w:t>
      </w:r>
    </w:p>
    <w:p w14:paraId="1810B809" w14:textId="432012D9" w:rsidR="005659A6" w:rsidRPr="001315D1" w:rsidRDefault="005659A6" w:rsidP="005659A6">
      <w:pPr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Tervezés és technológia</w:t>
      </w:r>
    </w:p>
    <w:p w14:paraId="5470FC1F" w14:textId="77777777" w:rsidR="005659A6" w:rsidRPr="001315D1" w:rsidRDefault="005659A6" w:rsidP="005659A6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megnevezésű</w:t>
      </w:r>
      <w:proofErr w:type="gramEnd"/>
    </w:p>
    <w:p w14:paraId="0D851CB6" w14:textId="77777777" w:rsidR="005659A6" w:rsidRPr="001315D1" w:rsidRDefault="005659A6" w:rsidP="005659A6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szakmai</w:t>
      </w:r>
      <w:proofErr w:type="gramEnd"/>
      <w:r w:rsidRPr="001315D1">
        <w:rPr>
          <w:rFonts w:cs="Times New Roman"/>
          <w:b/>
          <w:sz w:val="36"/>
        </w:rPr>
        <w:t xml:space="preserve"> követelménymodul</w:t>
      </w:r>
    </w:p>
    <w:p w14:paraId="46AB37BA" w14:textId="69EB9D33" w:rsidR="005659A6" w:rsidRPr="001315D1" w:rsidRDefault="005659A6" w:rsidP="005659A6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tantárgyai</w:t>
      </w:r>
      <w:proofErr w:type="gramEnd"/>
      <w:r w:rsidRPr="001315D1">
        <w:rPr>
          <w:rFonts w:cs="Times New Roman"/>
          <w:b/>
          <w:sz w:val="36"/>
        </w:rPr>
        <w:t>, témakörei</w:t>
      </w:r>
    </w:p>
    <w:p w14:paraId="2B694539" w14:textId="77777777" w:rsidR="005659A6" w:rsidRPr="001315D1" w:rsidRDefault="005659A6" w:rsidP="005659A6">
      <w:pPr>
        <w:jc w:val="center"/>
        <w:rPr>
          <w:rFonts w:cs="Times New Roman"/>
          <w:b/>
          <w:sz w:val="36"/>
        </w:rPr>
      </w:pPr>
    </w:p>
    <w:p w14:paraId="407FEBF8" w14:textId="068C5A78" w:rsidR="007346E5" w:rsidRDefault="007346E5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18B48E8E" w14:textId="5DAFFDAF" w:rsidR="00176856" w:rsidRPr="001315D1" w:rsidRDefault="00176856" w:rsidP="00176856">
      <w:pPr>
        <w:rPr>
          <w:rFonts w:cs="Times New Roman"/>
        </w:rPr>
      </w:pPr>
      <w:r w:rsidRPr="001315D1">
        <w:rPr>
          <w:rFonts w:cs="Times New Roman"/>
        </w:rPr>
        <w:t>A 10588-1</w:t>
      </w:r>
      <w:r w:rsidR="00C7508E" w:rsidRPr="001315D1">
        <w:rPr>
          <w:rFonts w:cs="Times New Roman"/>
        </w:rPr>
        <w:t>2</w:t>
      </w:r>
      <w:r w:rsidRPr="001315D1">
        <w:rPr>
          <w:rFonts w:cs="Times New Roman"/>
        </w:rPr>
        <w:t xml:space="preserve"> azonosító számú Tervezés és technológia megnevezésű szakmai követelménymodulhoz tartozó tantárgyak és témakörök oktatása során </w:t>
      </w:r>
      <w:r w:rsidR="0080034B">
        <w:rPr>
          <w:rFonts w:cs="Times New Roman"/>
        </w:rPr>
        <w:t>fejlesztendő kompetenciák:</w:t>
      </w:r>
    </w:p>
    <w:tbl>
      <w:tblPr>
        <w:tblW w:w="6800" w:type="dxa"/>
        <w:jc w:val="center"/>
        <w:tblInd w:w="-1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0"/>
        <w:gridCol w:w="700"/>
        <w:gridCol w:w="700"/>
      </w:tblGrid>
      <w:tr w:rsidR="001315D1" w:rsidRPr="007346E5" w14:paraId="7004058E" w14:textId="77777777" w:rsidTr="007346E5">
        <w:trPr>
          <w:trHeight w:val="1884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61CD8CDD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25A1EBBB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Stílustan és szaktörténet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4FDD188F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Tervezés és gyakorlat</w:t>
            </w:r>
          </w:p>
        </w:tc>
      </w:tr>
      <w:tr w:rsidR="001315D1" w:rsidRPr="007346E5" w14:paraId="31B45E22" w14:textId="77777777" w:rsidTr="007346E5">
        <w:trPr>
          <w:trHeight w:val="300"/>
          <w:jc w:val="center"/>
        </w:trPr>
        <w:tc>
          <w:tcPr>
            <w:tcW w:w="6800" w:type="dxa"/>
            <w:gridSpan w:val="3"/>
            <w:shd w:val="clear" w:color="auto" w:fill="auto"/>
            <w:noWrap/>
            <w:vAlign w:val="center"/>
            <w:hideMark/>
          </w:tcPr>
          <w:p w14:paraId="65561018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1315D1" w:rsidRPr="007346E5" w14:paraId="43DEA61B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6F8C0A07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Tervezés kompetenciacsoport: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6999EA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428B1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0B38E0F2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4F972EDA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Folyamatosan bővíti szakmatörténeti ismereteit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ED4140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ED2F36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35FD4050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201A4B7A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Szakmatörténeti ismereteit alkalmazza a tervezési munkájában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CE5D90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E839C7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3454CDD6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4F991FAB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Szakmatörténeti ismereteit alkalmazza szakmai kivitelezési munkájában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60BE7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777874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03A5F5B" w14:textId="77777777" w:rsidTr="007346E5">
        <w:trPr>
          <w:trHeight w:val="76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34696076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Feladatait egyéni, kreatív módon közelíti meg</w:t>
            </w:r>
            <w:r w:rsidRPr="007346E5">
              <w:rPr>
                <w:rFonts w:eastAsia="Times New Roman" w:cs="Times New Roman"/>
                <w:szCs w:val="24"/>
                <w:lang w:eastAsia="hu-HU"/>
              </w:rPr>
              <w:br/>
              <w:t>Önállóan értelmezi, meghatározza a feladatot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A660EA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E0C6E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33C14202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3A691A0C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Forrásanyagot, információt gyűjt, inspirációt keres a munkához, koncepciót alakít ki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191F17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CAA24C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3971E274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180E1F12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Tervet, vázlatot, makettet vagy 3D digitális modellt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CAAEEE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A5E5E9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5A0CED35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61094891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Manuális eszközökkel prezentációt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31C70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AC538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5C6C6C2" w14:textId="77777777" w:rsidTr="007346E5">
        <w:trPr>
          <w:trHeight w:val="76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3CF4E691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Digitális és egyéb elektronikus eszközökkel dokumentál, archivál és prezentációt készít, bemutat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3E1A20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7D021C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D6F95D5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15C3F179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Munkafolyamatot tervez, időbeni ütemezést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135F23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593B0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4ECBCE4A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3CD416D9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Kialakítja, karbantartja és bemutatja a portfolióját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7D5016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7619E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1D670B4D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7BB5C8F7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 xml:space="preserve">Pályázatokon </w:t>
            </w:r>
            <w:proofErr w:type="gramStart"/>
            <w:r w:rsidRPr="007346E5">
              <w:rPr>
                <w:rFonts w:eastAsia="Times New Roman" w:cs="Times New Roman"/>
                <w:szCs w:val="24"/>
                <w:lang w:eastAsia="hu-HU"/>
              </w:rPr>
              <w:t>indul</w:t>
            </w:r>
            <w:proofErr w:type="gramEnd"/>
            <w:r w:rsidRPr="007346E5">
              <w:rPr>
                <w:rFonts w:eastAsia="Times New Roman" w:cs="Times New Roman"/>
                <w:szCs w:val="24"/>
                <w:lang w:eastAsia="hu-HU"/>
              </w:rPr>
              <w:t xml:space="preserve"> vagy kiállításokon vesz részt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EBB50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8B91D8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81B75AE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152937F5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Technológia kompetenciacsoport: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54613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2218BA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5CCD23F4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007E7373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Folyamatosan bővíti szakelméleti ismereteit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1FB116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D9563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5B45252D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44E93111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Szakelméleti ismereteit alkalmazza a tervezési munkájában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0C227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92AEB6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5FA16180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06B01DDF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Szakelméleti ismereteit alkalmazza szakmai kivitelezési munkájában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76A46B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8E5D63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E1D2D1E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4D2650BA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Kialakítja és fenntartja műhelykörnyezetét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F3D89E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CA189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1791AC9E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7058CBCF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Műhely- és műteremkörnyezetében szakmai feladatokat lát 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8FC467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6E752A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05A2935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4A97F381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 xml:space="preserve">Kialakítja és fenntartja a szakmai munkájához szükséges eszközrendszert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6567FE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5343BB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320C6A8F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7DEBD302" w14:textId="1C2ED285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Alkalmazza szakmája legfontosabb alapanyagait és segédanyagait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0ADE20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F848C4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025CD8A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2160C43F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Technológiai- és anyagkísérleteket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5565A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288292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FE75E6D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754B114E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Technikai-, technológiai eszközrendszerét szakma i feladataiban alkalmazza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E3C602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30317D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1BC2D8C7" w14:textId="77777777" w:rsidTr="007346E5">
        <w:trPr>
          <w:trHeight w:val="300"/>
          <w:jc w:val="center"/>
        </w:trPr>
        <w:tc>
          <w:tcPr>
            <w:tcW w:w="6800" w:type="dxa"/>
            <w:gridSpan w:val="3"/>
            <w:shd w:val="clear" w:color="auto" w:fill="auto"/>
            <w:noWrap/>
            <w:vAlign w:val="center"/>
            <w:hideMark/>
          </w:tcPr>
          <w:p w14:paraId="1A1E698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1315D1" w:rsidRPr="007346E5" w14:paraId="25FE2FFD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1D030C62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Az információgyűjtés menete, formái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FEC706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25E63C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6327FFC9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2383CC7D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probléma vagy feladat meghatározásának módjai, menete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4892A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2E7AC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D708374" w14:textId="77777777" w:rsidTr="007346E5">
        <w:trPr>
          <w:trHeight w:val="76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108CB706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Motívumkeresés, gyűjtőmunka, tanulmányrajzok készítése hagyományos és számítógépes módszerekkel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5619AE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23DA09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0855C607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606FEBEE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Tervdokumentációk anyagainak elkészítése, összeállítása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BAEDCA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41408A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191BE064" w14:textId="77777777" w:rsidTr="007346E5">
        <w:trPr>
          <w:trHeight w:val="76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5D9AB07D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Tanulmányrajzok alapján, vizuális memóriájára, belső látására támaszkodva kreatív tervek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71A339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8F863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3FD9496E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5D7C26F5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látvány egyszerű lerajzolását meghaladó ábrázolási formák, átlényegítés, absztrakció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EF5B8B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7DBD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5A2B7348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0DE2CCA4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 feladatnak és a plasztikai célnak megfelelő anyagok megválasztása és kreatív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D17496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728380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4FFEB8C1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4FF26A52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Tervezés elmélet és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E5AB7A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F01914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293B8D74" w14:textId="77777777" w:rsidTr="007346E5">
        <w:trPr>
          <w:trHeight w:val="76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7A02AF8F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Vizuális jelek, szimbólumok egyértelmű, következetes használata (pl. magyarázó, közlő rajzon)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1603EC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A1620D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40C9FAFE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6CAE5103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Tipográfiai alapismeretek és alkalmazásuk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66D0EE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6A2994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24E25D17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1FAEAF27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Szaktörténet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822C9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F51990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7346E5" w14:paraId="593AB316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1B1A028A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E0310A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C61C5B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385F26A8" w14:textId="77777777" w:rsidTr="007346E5">
        <w:trPr>
          <w:trHeight w:val="76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3BF53FA4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Szakműhely, műterem kialakításának, működtetésének és fenntartásának alapismeretei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973897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62D3AC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0DC12195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355AC536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Szakmai kivitelező eszközök alapismerete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4C7BB6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32DFD0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241497FA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4531FDB6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Alapanyagok, segédanyagok felhasználási, alkalmazási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DF0BE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D78BA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1FA6011C" w14:textId="77777777" w:rsidTr="007346E5">
        <w:trPr>
          <w:trHeight w:val="300"/>
          <w:jc w:val="center"/>
        </w:trPr>
        <w:tc>
          <w:tcPr>
            <w:tcW w:w="6800" w:type="dxa"/>
            <w:gridSpan w:val="3"/>
            <w:shd w:val="clear" w:color="auto" w:fill="auto"/>
            <w:noWrap/>
            <w:vAlign w:val="center"/>
            <w:hideMark/>
          </w:tcPr>
          <w:p w14:paraId="4517084B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1315D1" w:rsidRPr="007346E5" w14:paraId="7132209E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3E855D2C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Manuális és elektronikus prezentáció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543E33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E2DC8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3D6367B1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2B1A52D9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Szakrajz olvasása, értelmezése,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E915A4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F00102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96919CF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298DD375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Szakműhely vagy műterem szakszerű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F6076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868A0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429AC19B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5010050C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Kivitelező eszközök, technikák szakszerű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9E781A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722FA7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B9E1E14" w14:textId="77777777" w:rsidTr="007346E5">
        <w:trPr>
          <w:trHeight w:val="510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46022A08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Alapanyagok, segédanyagok szakszerű felhasználása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133CC3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0EE618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95C8912" w14:textId="77777777" w:rsidTr="007346E5">
        <w:trPr>
          <w:trHeight w:val="300"/>
          <w:jc w:val="center"/>
        </w:trPr>
        <w:tc>
          <w:tcPr>
            <w:tcW w:w="6800" w:type="dxa"/>
            <w:gridSpan w:val="3"/>
            <w:shd w:val="clear" w:color="auto" w:fill="auto"/>
            <w:noWrap/>
            <w:vAlign w:val="center"/>
            <w:hideMark/>
          </w:tcPr>
          <w:p w14:paraId="7BF4CCAA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1315D1" w:rsidRPr="007346E5" w14:paraId="3C859D08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6E03665B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7AA3C7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E9C05D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7C72EEE4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6CE60F4D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E5DD2E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63103E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1ACDE0F4" w14:textId="77777777" w:rsidTr="007346E5">
        <w:trPr>
          <w:trHeight w:val="300"/>
          <w:jc w:val="center"/>
        </w:trPr>
        <w:tc>
          <w:tcPr>
            <w:tcW w:w="6800" w:type="dxa"/>
            <w:gridSpan w:val="3"/>
            <w:shd w:val="clear" w:color="auto" w:fill="auto"/>
            <w:noWrap/>
            <w:vAlign w:val="center"/>
            <w:hideMark/>
          </w:tcPr>
          <w:p w14:paraId="60438EE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1315D1" w:rsidRPr="007346E5" w14:paraId="379F8192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673BAA7C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Együttműködési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083993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95B723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4CFDF79B" w14:textId="77777777" w:rsidTr="007346E5">
        <w:trPr>
          <w:trHeight w:val="300"/>
          <w:jc w:val="center"/>
        </w:trPr>
        <w:tc>
          <w:tcPr>
            <w:tcW w:w="6800" w:type="dxa"/>
            <w:gridSpan w:val="3"/>
            <w:shd w:val="clear" w:color="auto" w:fill="auto"/>
            <w:noWrap/>
            <w:vAlign w:val="center"/>
            <w:hideMark/>
          </w:tcPr>
          <w:p w14:paraId="7D3A9F4B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1315D1" w:rsidRPr="007346E5" w14:paraId="32E9FC3F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4610DCC9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F2DEF1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5F87CF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7346E5" w14:paraId="55FB7602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557ED407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 xml:space="preserve">Problémaelemzés, </w:t>
            </w:r>
            <w:proofErr w:type="spellStart"/>
            <w:r w:rsidRPr="007346E5">
              <w:rPr>
                <w:rFonts w:eastAsia="Times New Roman" w:cs="Times New Roman"/>
                <w:szCs w:val="24"/>
                <w:lang w:eastAsia="hu-HU"/>
              </w:rPr>
              <w:t>-feltárás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98F3E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D192D9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346E5" w:rsidRPr="007346E5" w14:paraId="24540701" w14:textId="77777777" w:rsidTr="007346E5">
        <w:trPr>
          <w:trHeight w:val="255"/>
          <w:jc w:val="center"/>
        </w:trPr>
        <w:tc>
          <w:tcPr>
            <w:tcW w:w="5400" w:type="dxa"/>
            <w:shd w:val="clear" w:color="auto" w:fill="auto"/>
            <w:vAlign w:val="center"/>
            <w:hideMark/>
          </w:tcPr>
          <w:p w14:paraId="2AEB0936" w14:textId="77777777" w:rsidR="00176856" w:rsidRPr="007346E5" w:rsidRDefault="00176856" w:rsidP="007C7268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CD3855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F6D4F0" w14:textId="77777777" w:rsidR="00176856" w:rsidRPr="007346E5" w:rsidRDefault="00176856" w:rsidP="007C7268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346E5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69D891B" w14:textId="77777777" w:rsidR="00176856" w:rsidRPr="001315D1" w:rsidRDefault="00176856" w:rsidP="00176856">
      <w:pPr>
        <w:rPr>
          <w:rFonts w:cs="Times New Roman"/>
        </w:rPr>
      </w:pPr>
    </w:p>
    <w:p w14:paraId="46EF9202" w14:textId="77777777" w:rsidR="00176856" w:rsidRPr="001315D1" w:rsidRDefault="00176856" w:rsidP="00176856">
      <w:pPr>
        <w:pStyle w:val="Listaszerbekezds"/>
        <w:tabs>
          <w:tab w:val="right" w:pos="9072"/>
        </w:tabs>
        <w:spacing w:after="0"/>
        <w:ind w:left="360"/>
        <w:rPr>
          <w:rFonts w:cs="Times New Roman"/>
          <w:b/>
        </w:rPr>
      </w:pPr>
    </w:p>
    <w:p w14:paraId="16BC45C0" w14:textId="772436C1" w:rsidR="008553B5" w:rsidRPr="001315D1" w:rsidRDefault="005659A6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Anyagismeret</w:t>
      </w:r>
      <w:r w:rsidR="008553B5" w:rsidRPr="001315D1">
        <w:rPr>
          <w:rFonts w:cs="Times New Roman"/>
          <w:b/>
        </w:rPr>
        <w:t xml:space="preserve"> tantárgy</w:t>
      </w:r>
      <w:r w:rsidR="008553B5" w:rsidRPr="001315D1">
        <w:rPr>
          <w:rFonts w:cs="Times New Roman"/>
          <w:b/>
        </w:rPr>
        <w:tab/>
      </w:r>
      <w:r w:rsidR="00726FA1" w:rsidRPr="001315D1">
        <w:rPr>
          <w:rFonts w:cs="Times New Roman"/>
          <w:b/>
        </w:rPr>
        <w:t>10</w:t>
      </w:r>
      <w:r w:rsidR="000B08E2" w:rsidRPr="001315D1">
        <w:rPr>
          <w:rFonts w:cs="Times New Roman"/>
          <w:b/>
        </w:rPr>
        <w:t>3</w:t>
      </w:r>
      <w:r w:rsidR="008553B5" w:rsidRPr="001315D1">
        <w:rPr>
          <w:rFonts w:cs="Times New Roman"/>
          <w:b/>
        </w:rPr>
        <w:t xml:space="preserve"> óra/</w:t>
      </w:r>
      <w:r w:rsidR="00726FA1" w:rsidRPr="001315D1">
        <w:rPr>
          <w:rFonts w:cs="Times New Roman"/>
          <w:b/>
        </w:rPr>
        <w:t>108</w:t>
      </w:r>
      <w:r w:rsidR="008553B5" w:rsidRPr="001315D1">
        <w:rPr>
          <w:rFonts w:cs="Times New Roman"/>
          <w:b/>
        </w:rPr>
        <w:t xml:space="preserve"> óra*</w:t>
      </w:r>
    </w:p>
    <w:p w14:paraId="4FCCA367" w14:textId="77777777" w:rsidR="008553B5" w:rsidRPr="001315D1" w:rsidRDefault="008553B5" w:rsidP="008553B5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78A57949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7F2AE1AC" w14:textId="617215A2" w:rsidR="008553B5" w:rsidRPr="001315D1" w:rsidRDefault="008553B5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a főszakképesítéshez kapcsolódik.</w:t>
      </w:r>
    </w:p>
    <w:p w14:paraId="2B2082F0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194C09FB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15279F07" w14:textId="643D6D32" w:rsidR="008553B5" w:rsidRPr="001315D1" w:rsidRDefault="00470F62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képző- és iparművészeti szakmák és szakmai irányok speciális történeti ismereteinek elsajátítása.</w:t>
      </w:r>
    </w:p>
    <w:p w14:paraId="12132EB0" w14:textId="77777777" w:rsidR="00470F62" w:rsidRPr="001315D1" w:rsidRDefault="00470F62" w:rsidP="007346E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szakmatörténet felhasználási lehetőségei a tervezési és kivitelezési munkában, </w:t>
      </w:r>
      <w:proofErr w:type="gramStart"/>
      <w:r w:rsidRPr="001315D1">
        <w:rPr>
          <w:rFonts w:cs="Times New Roman"/>
        </w:rPr>
        <w:t>az      anyag</w:t>
      </w:r>
      <w:proofErr w:type="gramEnd"/>
      <w:r w:rsidRPr="001315D1">
        <w:rPr>
          <w:rFonts w:cs="Times New Roman"/>
        </w:rPr>
        <w:t xml:space="preserve"> és eszközhasználat megismerésével segíti a gyakorlati alkalmazást.</w:t>
      </w:r>
    </w:p>
    <w:p w14:paraId="04F2C093" w14:textId="77777777" w:rsidR="00470F62" w:rsidRPr="001315D1" w:rsidRDefault="00470F62" w:rsidP="00470F62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szakmában használatos alap- és segédanyagok, eszközök fajtái, tulajdonságai, alkalmazási lehetőségei, az alkalmazás szabályai</w:t>
      </w:r>
    </w:p>
    <w:p w14:paraId="2C0C95E7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79DF87E5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0F6D5940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7105A5DE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00B929A4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5A7F32F2" w14:textId="4AEA93B2" w:rsidR="008553B5" w:rsidRPr="001315D1" w:rsidRDefault="00470F6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 xml:space="preserve">Szaktörténet és anyagismeret                                                </w:t>
      </w:r>
    </w:p>
    <w:p w14:paraId="5CD25ADC" w14:textId="6952D905" w:rsidR="008553B5" w:rsidRPr="001315D1" w:rsidRDefault="00470F62" w:rsidP="008553B5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Iparművészeti korszakok és stílusjegyeik</w:t>
      </w:r>
    </w:p>
    <w:p w14:paraId="0441CFF9" w14:textId="77777777" w:rsidR="00470F62" w:rsidRPr="001315D1" w:rsidRDefault="00470F62" w:rsidP="00470F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Iparművészeti alkotások és technológiák elemzése</w:t>
      </w:r>
    </w:p>
    <w:p w14:paraId="6BD44372" w14:textId="77777777" w:rsidR="00470F62" w:rsidRPr="001315D1" w:rsidRDefault="00470F62" w:rsidP="00470F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Önálló stílustani elemzések, összehasonlítások, projektmunkák</w:t>
      </w:r>
    </w:p>
    <w:p w14:paraId="492C4AE6" w14:textId="77777777" w:rsidR="00470F62" w:rsidRPr="001315D1" w:rsidRDefault="00470F62" w:rsidP="00470F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képzőművészet, az iparművészet és viszonya, határterületeik</w:t>
      </w:r>
    </w:p>
    <w:p w14:paraId="43423558" w14:textId="77777777" w:rsidR="00470F62" w:rsidRPr="001315D1" w:rsidRDefault="00470F62" w:rsidP="00470F62">
      <w:p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1315D1">
        <w:rPr>
          <w:rFonts w:cs="Times New Roman"/>
        </w:rPr>
        <w:t xml:space="preserve">             Szakmatörténet alapjai </w:t>
      </w:r>
    </w:p>
    <w:p w14:paraId="5E053800" w14:textId="77777777" w:rsidR="00470F62" w:rsidRPr="001315D1" w:rsidRDefault="00470F62" w:rsidP="00470F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Szakmatörténet kezdetektől napjainkig</w:t>
      </w:r>
    </w:p>
    <w:p w14:paraId="09423956" w14:textId="77777777" w:rsidR="00470F62" w:rsidRPr="001315D1" w:rsidRDefault="00470F62" w:rsidP="00470F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szakma technológiai fejlődésének története</w:t>
      </w:r>
    </w:p>
    <w:p w14:paraId="4C9E49D8" w14:textId="77777777" w:rsidR="00470F62" w:rsidRPr="001315D1" w:rsidRDefault="00470F62" w:rsidP="00470F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Szakmatörténeti ismeretek alkalmazása a tervezési folyamatban</w:t>
      </w:r>
    </w:p>
    <w:p w14:paraId="6F83C6BF" w14:textId="77777777" w:rsidR="00470F62" w:rsidRPr="001315D1" w:rsidRDefault="00470F62" w:rsidP="00470F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Szakmatörténeti ismeretek alkalmazása a tervezés metodikában</w:t>
      </w:r>
    </w:p>
    <w:p w14:paraId="2D6C8114" w14:textId="77777777" w:rsidR="00470F62" w:rsidRPr="001315D1" w:rsidRDefault="00470F62" w:rsidP="00470F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Szakmatörténeti ismeretek alkalmazása a </w:t>
      </w:r>
      <w:proofErr w:type="gramStart"/>
      <w:r w:rsidRPr="001315D1">
        <w:rPr>
          <w:rFonts w:cs="Times New Roman"/>
        </w:rPr>
        <w:t>kortárs alkotásokban</w:t>
      </w:r>
      <w:proofErr w:type="gramEnd"/>
      <w:r w:rsidRPr="001315D1">
        <w:rPr>
          <w:rFonts w:cs="Times New Roman"/>
        </w:rPr>
        <w:t xml:space="preserve"> </w:t>
      </w:r>
    </w:p>
    <w:p w14:paraId="36A0A120" w14:textId="77777777" w:rsidR="00470F62" w:rsidRPr="001315D1" w:rsidRDefault="00470F62" w:rsidP="00470F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Anyaghasználat a különböző történeti korszakokban</w:t>
      </w:r>
    </w:p>
    <w:p w14:paraId="36CF5D51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3BC66A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2C37B01E" w14:textId="536885FC" w:rsidR="008553B5" w:rsidRPr="001315D1" w:rsidRDefault="00470F62" w:rsidP="008553B5">
      <w:pPr>
        <w:spacing w:after="0"/>
        <w:ind w:left="426"/>
        <w:rPr>
          <w:rFonts w:cs="Times New Roman"/>
        </w:rPr>
      </w:pPr>
      <w:proofErr w:type="gramStart"/>
      <w:r w:rsidRPr="001315D1">
        <w:rPr>
          <w:rFonts w:cs="Times New Roman"/>
        </w:rPr>
        <w:t>tanterem</w:t>
      </w:r>
      <w:proofErr w:type="gramEnd"/>
    </w:p>
    <w:p w14:paraId="6F6C400B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32CAF8FA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2FBE6750" w14:textId="4E7F5F89" w:rsidR="008553B5" w:rsidRPr="001315D1" w:rsidRDefault="008553B5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368E2F65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07BD0C89" w14:textId="77777777" w:rsidR="008553B5" w:rsidRPr="001315D1" w:rsidRDefault="008553B5" w:rsidP="008553B5">
      <w:pPr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7A96AB3F" w14:textId="31C6A891" w:rsidR="008553B5" w:rsidRPr="001315D1" w:rsidRDefault="00470F62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Tervezés és gyakorlat</w:t>
      </w:r>
      <w:r w:rsidR="008553B5" w:rsidRPr="001315D1">
        <w:rPr>
          <w:rFonts w:cs="Times New Roman"/>
          <w:b/>
        </w:rPr>
        <w:t xml:space="preserve"> tantárgy</w:t>
      </w:r>
      <w:r w:rsidR="008553B5" w:rsidRPr="001315D1">
        <w:rPr>
          <w:rFonts w:cs="Times New Roman"/>
          <w:b/>
        </w:rPr>
        <w:tab/>
      </w:r>
      <w:r w:rsidR="00A94E21" w:rsidRPr="001315D1">
        <w:rPr>
          <w:rFonts w:cs="Times New Roman"/>
          <w:b/>
        </w:rPr>
        <w:t>108</w:t>
      </w:r>
      <w:r w:rsidR="008553B5" w:rsidRPr="001315D1">
        <w:rPr>
          <w:rFonts w:cs="Times New Roman"/>
          <w:b/>
        </w:rPr>
        <w:t xml:space="preserve"> óra/</w:t>
      </w:r>
      <w:r w:rsidR="00A94E21" w:rsidRPr="001315D1">
        <w:rPr>
          <w:rFonts w:cs="Times New Roman"/>
          <w:b/>
        </w:rPr>
        <w:t>108</w:t>
      </w:r>
      <w:r w:rsidR="008553B5" w:rsidRPr="001315D1">
        <w:rPr>
          <w:rFonts w:cs="Times New Roman"/>
          <w:b/>
        </w:rPr>
        <w:t xml:space="preserve"> óra*</w:t>
      </w:r>
    </w:p>
    <w:p w14:paraId="01349B08" w14:textId="77777777" w:rsidR="008553B5" w:rsidRPr="001315D1" w:rsidRDefault="008553B5" w:rsidP="008553B5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5A2C4138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6ECEEDD7" w14:textId="56C23AAC" w:rsidR="008553B5" w:rsidRPr="001315D1" w:rsidRDefault="008553B5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a főszakképesítéshez kapcsolódik.</w:t>
      </w:r>
    </w:p>
    <w:p w14:paraId="13873703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455622C4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14808748" w14:textId="2EECDCC2" w:rsidR="008553B5" w:rsidRPr="001315D1" w:rsidRDefault="00470F62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szakma gyakorlásához szükséges anyagok, eszközök, berendezések megismertetése</w:t>
      </w:r>
    </w:p>
    <w:p w14:paraId="433E7828" w14:textId="77777777" w:rsidR="00470F62" w:rsidRPr="001315D1" w:rsidRDefault="00470F62" w:rsidP="00470F62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Az anyagok, eszközök, berendezések felhasználási, használati, üzemeltetési lehetőségei, szabályai</w:t>
      </w:r>
    </w:p>
    <w:p w14:paraId="4E946175" w14:textId="77777777" w:rsidR="00470F62" w:rsidRPr="001315D1" w:rsidRDefault="00470F62" w:rsidP="00470F62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Az elméleti felkészítés összekapcsolása a gyakorlati tevékenységekkel</w:t>
      </w:r>
    </w:p>
    <w:p w14:paraId="2D6BB7EC" w14:textId="77777777" w:rsidR="00470F62" w:rsidRPr="001315D1" w:rsidRDefault="00470F62" w:rsidP="00470F62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feladata, hogy megismertesse a tanulót a szakmai tervezési, előkészítési és kivitelezési alapismeretekkel, tervezési módszerekkel. Felkészítse az önálló tervezési feladatok elvégzésére, kreatív tervezői gondolkozásra, és a tervek gyakorlati előkészítésére és megvalósítására.</w:t>
      </w:r>
    </w:p>
    <w:p w14:paraId="187B9A39" w14:textId="77777777" w:rsidR="00470F62" w:rsidRPr="001315D1" w:rsidRDefault="00470F62" w:rsidP="00470F62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felkészít a szakmai feladatok gyakorlati ellátására</w:t>
      </w:r>
    </w:p>
    <w:p w14:paraId="21D292F9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265D2EAE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5FD482FB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76B1B2BE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1A2321E1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50D77C25" w14:textId="53D0C9A3" w:rsidR="008553B5" w:rsidRPr="001315D1" w:rsidRDefault="00470F6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 xml:space="preserve">Tervezés és kivitelezés gyakorlat                                      </w:t>
      </w:r>
    </w:p>
    <w:p w14:paraId="75C27540" w14:textId="7D8AA9DF" w:rsidR="008553B5" w:rsidRPr="001315D1" w:rsidRDefault="00176856" w:rsidP="008553B5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Anyagismeret:</w:t>
      </w:r>
    </w:p>
    <w:p w14:paraId="78854A2E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 szakmára jellemző alapanyagok felismerése, minőségének ellenőrzése, </w:t>
      </w:r>
    </w:p>
    <w:p w14:paraId="2C7BCFAE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Alapanyagok használata a kezdetektől napjainkig</w:t>
      </w:r>
    </w:p>
    <w:p w14:paraId="24DB218D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Az alapanyagok megmunkálásához szükséges fizikai, kémiai tulajdonságok</w:t>
      </w:r>
    </w:p>
    <w:p w14:paraId="05A2E1D0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Az alapanyagok csoportosítása felhasználásuk szerint</w:t>
      </w:r>
    </w:p>
    <w:p w14:paraId="54BD95E5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Különféle alapanyagok kiválasztásának szempontjai</w:t>
      </w:r>
    </w:p>
    <w:p w14:paraId="082C47EA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Különféle alapanyagok beszerzése, előkészítése, biztonságos használatuk</w:t>
      </w:r>
    </w:p>
    <w:p w14:paraId="25CF87B1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Különféle alapanyagok minősítési jelzésrendszerének megismerése</w:t>
      </w:r>
    </w:p>
    <w:p w14:paraId="2595672C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A3BC9A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Eszközismeret:</w:t>
      </w:r>
    </w:p>
    <w:p w14:paraId="778753EE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szakmára jellemző eszközhasználat, eszközök fejlődése a kezdetektől napjainkig</w:t>
      </w:r>
    </w:p>
    <w:p w14:paraId="1DABD88F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Eszközök és berendezések csoportosítása, osztályozása </w:t>
      </w:r>
    </w:p>
    <w:p w14:paraId="649FAC9B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Eszközök és berendezések használatának ismertetése</w:t>
      </w:r>
    </w:p>
    <w:p w14:paraId="5CAD9B29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Eszközök kiválasztásának szempontjai</w:t>
      </w:r>
    </w:p>
    <w:p w14:paraId="0B266078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Eszközök és berendezések beszerzésének forrásai, használatra való előkészítésük, karbantartásuk, biztonságos használatuk</w:t>
      </w:r>
    </w:p>
    <w:p w14:paraId="5A4F96A3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Eszközök és berendezések használati utasításainak, minősítési jelzésrendszerének megismerése, értelmezése</w:t>
      </w:r>
    </w:p>
    <w:p w14:paraId="3A52CA26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Eszközök és berendezések felismerése, minőségük ellenőrzése</w:t>
      </w:r>
    </w:p>
    <w:p w14:paraId="1521F2F7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</w:p>
    <w:p w14:paraId="5272BB6E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szCs w:val="24"/>
          <w:lang w:eastAsia="hu-HU"/>
        </w:rPr>
        <w:t>Tervezés:</w:t>
      </w:r>
    </w:p>
    <w:p w14:paraId="168D52AA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Az információgyűjtés formái, menete</w:t>
      </w:r>
    </w:p>
    <w:p w14:paraId="46A90638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 feladat vagy probléma meghatározásának módjai, menete</w:t>
      </w:r>
    </w:p>
    <w:p w14:paraId="5D60709A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Motívumkeresés, gyűjtőmunka, tanulmányrajzok készítése hagyományos és számítógépes módszerekkel</w:t>
      </w:r>
    </w:p>
    <w:p w14:paraId="57CCB11D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Tervdokumentációk anyagainak elkészítése, összeállítása</w:t>
      </w:r>
    </w:p>
    <w:p w14:paraId="62B39853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Tanulmányrajzok alapján kreatív tervek készítése</w:t>
      </w:r>
    </w:p>
    <w:p w14:paraId="1EE78C7C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 látvány egyszerű lerajzolását meghaladó ábrázolási formák, átlényegítés, absztrakció</w:t>
      </w:r>
    </w:p>
    <w:p w14:paraId="34052CD7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Tervezéselmélet és alkalmazása</w:t>
      </w:r>
    </w:p>
    <w:p w14:paraId="45960BFF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Tipográfiai alapismeretek és alkalmazásuk</w:t>
      </w:r>
    </w:p>
    <w:p w14:paraId="285711F3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 xml:space="preserve">Dokumentálás digitális és egyéb elektronikus eszközökkel </w:t>
      </w:r>
    </w:p>
    <w:p w14:paraId="2F5868BA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Prezentáció készítése és bemutatása</w:t>
      </w:r>
    </w:p>
    <w:p w14:paraId="6DB66C0D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Munkafolyamat tervezése, időbeni ütemezése</w:t>
      </w:r>
    </w:p>
    <w:p w14:paraId="0A5C2FAE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Portfólió kialakítása bemutatása és fejlesztése</w:t>
      </w:r>
    </w:p>
    <w:p w14:paraId="0D9DCA8E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Szakmai rajz értelmezése, felhasználása a tervezési folyamatban</w:t>
      </w:r>
    </w:p>
    <w:p w14:paraId="797060BB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Eszközök megválasztásának szempontjai, használata a tervezésben</w:t>
      </w:r>
    </w:p>
    <w:p w14:paraId="673BDA25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</w:p>
    <w:p w14:paraId="7E2CB326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szCs w:val="24"/>
          <w:lang w:eastAsia="hu-HU"/>
        </w:rPr>
        <w:t>Anyag- és eszközhasználat:</w:t>
      </w:r>
    </w:p>
    <w:p w14:paraId="13E1C6B9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Tradicionális és korszerű eszközök használata</w:t>
      </w:r>
    </w:p>
    <w:p w14:paraId="57915BE1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Anyagok és eszközök megválasztásának szempontjai a gyakorlatban</w:t>
      </w:r>
    </w:p>
    <w:p w14:paraId="7E7EBB2C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 xml:space="preserve">Anyagok, eszközök és berendezések használata a kivitelezési munkában </w:t>
      </w:r>
    </w:p>
    <w:p w14:paraId="5EDF9186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Anyagok előkészítése, megmunkálása, állagmegóvása, raktározása, mozgatása</w:t>
      </w:r>
    </w:p>
    <w:p w14:paraId="41DEBC56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Eszközök és berendezések üzemeltetése és karbantartása</w:t>
      </w:r>
    </w:p>
    <w:p w14:paraId="18EC1659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Alapanyagok, eszközök beszerzése</w:t>
      </w:r>
    </w:p>
    <w:p w14:paraId="34220569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Az eszközök és berendezések használati utasításainak, minősítési jelzésrendszerének megismerése, értelmezése</w:t>
      </w:r>
    </w:p>
    <w:p w14:paraId="18366603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Az eszközök és berendezések felismerése, minőségének ellenőrzése</w:t>
      </w:r>
    </w:p>
    <w:p w14:paraId="79F444E6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Szakmai rajz, szakmai utasítások értelmezése, alkalmazása a kivitelezési folyamatban</w:t>
      </w:r>
    </w:p>
    <w:p w14:paraId="2B041428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</w:p>
    <w:p w14:paraId="56860BE3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szCs w:val="24"/>
          <w:lang w:eastAsia="hu-HU"/>
        </w:rPr>
        <w:t>Műhely- és műteremhasználat:</w:t>
      </w:r>
    </w:p>
    <w:p w14:paraId="6F82D6A2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Műhely- és műteremkörnyezet</w:t>
      </w:r>
    </w:p>
    <w:p w14:paraId="0970F685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 szakmai munkához szükséges eszközrendszer</w:t>
      </w:r>
    </w:p>
    <w:p w14:paraId="4DAE14EC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Szakműhely, műterem kialakításának, működtetésének és fenntartásának alapismeretei</w:t>
      </w:r>
    </w:p>
    <w:p w14:paraId="2A657BF3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Munkavégzés tradicionális és korszerű műhelyben és műtermi környezetben</w:t>
      </w:r>
    </w:p>
    <w:p w14:paraId="1250E76E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 közvetlen műhelykörnyezet kialakítása az adott kivitelezési feladathoz a zavartalan munkavégzéshez</w:t>
      </w:r>
    </w:p>
    <w:p w14:paraId="44CB2BBF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</w:p>
    <w:p w14:paraId="415A0E7C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szCs w:val="24"/>
        </w:rPr>
        <w:t>Kivitelezés:</w:t>
      </w:r>
    </w:p>
    <w:p w14:paraId="36EA8B8E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 xml:space="preserve">Feladatértelmezés </w:t>
      </w:r>
    </w:p>
    <w:p w14:paraId="5EF89EA0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Felkészülés a feladat önálló kivitelezésére</w:t>
      </w:r>
    </w:p>
    <w:p w14:paraId="02EA4A61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Munkafolyamat és ütemterv meghatározása</w:t>
      </w:r>
    </w:p>
    <w:p w14:paraId="71340E14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Szakmai konzultáció</w:t>
      </w:r>
    </w:p>
    <w:p w14:paraId="750D00DD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Szakmai rajz, szakmai utasítások értelmezése, alkalmazása a kivitelezési folyamatban</w:t>
      </w:r>
    </w:p>
    <w:p w14:paraId="0EE708E9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 xml:space="preserve">Saját tervek felhasználása a kivitelezés során </w:t>
      </w:r>
    </w:p>
    <w:p w14:paraId="504D9867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Anyag- és technológiai ismeretek megfelelő felhasználása a kivitelezés során</w:t>
      </w:r>
    </w:p>
    <w:p w14:paraId="4BDC8561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 kivitelezett munkadarab tárolása, csomagolása, szállítási előkészületei</w:t>
      </w:r>
    </w:p>
    <w:p w14:paraId="65F5AB89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 munkadarab bemutatása, installálása, kiállítása</w:t>
      </w:r>
    </w:p>
    <w:p w14:paraId="1CC283AF" w14:textId="77777777" w:rsidR="00176856" w:rsidRPr="001315D1" w:rsidRDefault="00176856" w:rsidP="001768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1315D1">
        <w:rPr>
          <w:rFonts w:cs="Times New Roman"/>
          <w:iCs/>
          <w:szCs w:val="24"/>
          <w:lang w:eastAsia="hu-HU"/>
        </w:rPr>
        <w:t>A munkadarab tervezésének és kivitelezésének dokumentálása</w:t>
      </w:r>
    </w:p>
    <w:p w14:paraId="3AFF3A82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746E7B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49BF5C0B" w14:textId="3FBC51A5" w:rsidR="008553B5" w:rsidRPr="001315D1" w:rsidRDefault="00176856" w:rsidP="008553B5">
      <w:pPr>
        <w:spacing w:after="0"/>
        <w:ind w:left="426"/>
        <w:rPr>
          <w:rFonts w:cs="Times New Roman"/>
        </w:rPr>
      </w:pPr>
      <w:proofErr w:type="gramStart"/>
      <w:r w:rsidRPr="001315D1">
        <w:rPr>
          <w:rFonts w:cs="Times New Roman"/>
        </w:rPr>
        <w:t>tanterem</w:t>
      </w:r>
      <w:proofErr w:type="gramEnd"/>
      <w:r w:rsidRPr="001315D1">
        <w:rPr>
          <w:rFonts w:cs="Times New Roman"/>
        </w:rPr>
        <w:t>, műhely</w:t>
      </w:r>
    </w:p>
    <w:p w14:paraId="4D3AF979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0E6B0F92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2B227C67" w14:textId="7969E856" w:rsidR="008553B5" w:rsidRPr="001315D1" w:rsidRDefault="008553B5" w:rsidP="007346E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  <w:r w:rsidRPr="001315D1">
        <w:rPr>
          <w:rFonts w:cs="Times New Roman"/>
        </w:rPr>
        <w:br w:type="page"/>
      </w:r>
    </w:p>
    <w:p w14:paraId="275A4889" w14:textId="77777777" w:rsidR="00740042" w:rsidRPr="001315D1" w:rsidRDefault="00740042" w:rsidP="003760B6">
      <w:pPr>
        <w:spacing w:before="2880"/>
        <w:jc w:val="center"/>
        <w:rPr>
          <w:rFonts w:cs="Times New Roman"/>
          <w:b/>
          <w:sz w:val="36"/>
        </w:rPr>
      </w:pPr>
    </w:p>
    <w:p w14:paraId="41B9D24F" w14:textId="0D08D82F" w:rsidR="003760B6" w:rsidRPr="001315D1" w:rsidRDefault="003760B6" w:rsidP="003760B6">
      <w:pPr>
        <w:spacing w:before="28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A</w:t>
      </w:r>
    </w:p>
    <w:p w14:paraId="10C5F931" w14:textId="092881D4" w:rsidR="003760B6" w:rsidRPr="001315D1" w:rsidRDefault="003760B6" w:rsidP="003760B6">
      <w:pPr>
        <w:spacing w:after="4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10589-1</w:t>
      </w:r>
      <w:r w:rsidR="000B08E2" w:rsidRPr="001315D1">
        <w:rPr>
          <w:rFonts w:cs="Times New Roman"/>
          <w:b/>
          <w:sz w:val="36"/>
        </w:rPr>
        <w:t>6</w:t>
      </w:r>
      <w:r w:rsidRPr="001315D1">
        <w:rPr>
          <w:rFonts w:cs="Times New Roman"/>
          <w:b/>
          <w:sz w:val="36"/>
        </w:rPr>
        <w:t xml:space="preserve"> azonosító számú</w:t>
      </w:r>
    </w:p>
    <w:p w14:paraId="15F59423" w14:textId="77777777" w:rsidR="003760B6" w:rsidRPr="001315D1" w:rsidRDefault="003760B6" w:rsidP="003760B6">
      <w:pPr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Kortárs szakmai környezet</w:t>
      </w:r>
    </w:p>
    <w:p w14:paraId="0940B332" w14:textId="77777777" w:rsidR="003760B6" w:rsidRPr="001315D1" w:rsidRDefault="003760B6" w:rsidP="003760B6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megnevezésű</w:t>
      </w:r>
      <w:proofErr w:type="gramEnd"/>
    </w:p>
    <w:p w14:paraId="12274CA6" w14:textId="77777777" w:rsidR="003760B6" w:rsidRPr="001315D1" w:rsidRDefault="003760B6" w:rsidP="003760B6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szakmai</w:t>
      </w:r>
      <w:proofErr w:type="gramEnd"/>
      <w:r w:rsidRPr="001315D1">
        <w:rPr>
          <w:rFonts w:cs="Times New Roman"/>
          <w:b/>
          <w:sz w:val="36"/>
        </w:rPr>
        <w:t xml:space="preserve"> követelménymodul</w:t>
      </w:r>
    </w:p>
    <w:p w14:paraId="08B43AB9" w14:textId="77777777" w:rsidR="003760B6" w:rsidRPr="001315D1" w:rsidRDefault="003760B6" w:rsidP="003760B6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tantárgyai</w:t>
      </w:r>
      <w:proofErr w:type="gramEnd"/>
      <w:r w:rsidRPr="001315D1">
        <w:rPr>
          <w:rFonts w:cs="Times New Roman"/>
          <w:b/>
          <w:sz w:val="36"/>
        </w:rPr>
        <w:t>, témakörei</w:t>
      </w:r>
    </w:p>
    <w:p w14:paraId="053D8A73" w14:textId="77777777" w:rsidR="003760B6" w:rsidRPr="001315D1" w:rsidRDefault="003760B6" w:rsidP="003760B6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24F51CF2" w14:textId="07A6A2B2" w:rsidR="003760B6" w:rsidRPr="001315D1" w:rsidRDefault="003760B6" w:rsidP="003760B6">
      <w:pPr>
        <w:rPr>
          <w:rFonts w:cs="Times New Roman"/>
        </w:rPr>
      </w:pPr>
      <w:r w:rsidRPr="001315D1">
        <w:rPr>
          <w:rFonts w:cs="Times New Roman"/>
        </w:rPr>
        <w:t>A 10589-1</w:t>
      </w:r>
      <w:r w:rsidR="000B08E2" w:rsidRPr="001315D1">
        <w:rPr>
          <w:rFonts w:cs="Times New Roman"/>
        </w:rPr>
        <w:t>6</w:t>
      </w:r>
      <w:r w:rsidRPr="001315D1">
        <w:rPr>
          <w:rFonts w:cs="Times New Roman"/>
        </w:rPr>
        <w:t xml:space="preserve"> azonosító számú Kortárs szakmai környezet megnevezésű szakmai követelménymodulhoz tartozó tantárgyak és témakörök oktatása során </w:t>
      </w:r>
      <w:r w:rsidR="0080034B">
        <w:rPr>
          <w:rFonts w:cs="Times New Roman"/>
        </w:rPr>
        <w:t>fejlesztendő kompetenciák: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994"/>
      </w:tblGrid>
      <w:tr w:rsidR="001315D1" w:rsidRPr="007346E5" w14:paraId="66676F95" w14:textId="77777777" w:rsidTr="007346E5">
        <w:trPr>
          <w:cantSplit/>
          <w:trHeight w:val="2437"/>
          <w:jc w:val="center"/>
        </w:trPr>
        <w:tc>
          <w:tcPr>
            <w:tcW w:w="4270" w:type="dxa"/>
          </w:tcPr>
          <w:p w14:paraId="1F639CDB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extDirection w:val="btLr"/>
            <w:vAlign w:val="center"/>
          </w:tcPr>
          <w:p w14:paraId="4B853980" w14:textId="77777777" w:rsidR="003760B6" w:rsidRPr="007346E5" w:rsidRDefault="003760B6" w:rsidP="000B08E2">
            <w:pPr>
              <w:autoSpaceDE w:val="0"/>
              <w:autoSpaceDN w:val="0"/>
              <w:adjustRightInd w:val="0"/>
              <w:spacing w:after="0"/>
              <w:ind w:left="113" w:right="113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Kortárs művészettörténet</w:t>
            </w:r>
          </w:p>
        </w:tc>
        <w:tc>
          <w:tcPr>
            <w:tcW w:w="994" w:type="dxa"/>
            <w:textDirection w:val="btLr"/>
            <w:vAlign w:val="center"/>
          </w:tcPr>
          <w:p w14:paraId="50FBC954" w14:textId="77777777" w:rsidR="003760B6" w:rsidRPr="007346E5" w:rsidRDefault="003760B6" w:rsidP="000B08E2">
            <w:pPr>
              <w:autoSpaceDE w:val="0"/>
              <w:autoSpaceDN w:val="0"/>
              <w:adjustRightInd w:val="0"/>
              <w:spacing w:after="0"/>
              <w:ind w:left="113" w:right="113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Kiállítás és kulturális események látogatása</w:t>
            </w:r>
          </w:p>
        </w:tc>
      </w:tr>
      <w:tr w:rsidR="001315D1" w:rsidRPr="007346E5" w14:paraId="3D81F394" w14:textId="77777777" w:rsidTr="007346E5">
        <w:trPr>
          <w:trHeight w:val="290"/>
          <w:jc w:val="center"/>
        </w:trPr>
        <w:tc>
          <w:tcPr>
            <w:tcW w:w="4270" w:type="dxa"/>
          </w:tcPr>
          <w:p w14:paraId="29309FB1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</w:tcPr>
          <w:p w14:paraId="496B06BE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4" w:type="dxa"/>
          </w:tcPr>
          <w:p w14:paraId="29EE7EC4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1DD23C39" w14:textId="77777777" w:rsidTr="007346E5">
        <w:trPr>
          <w:trHeight w:val="492"/>
          <w:jc w:val="center"/>
        </w:trPr>
        <w:tc>
          <w:tcPr>
            <w:tcW w:w="4270" w:type="dxa"/>
          </w:tcPr>
          <w:p w14:paraId="3D6A4E75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Folyamatosan felhasználja, bővíti kortárs művészettörténeti és szaktörténeti ismereteit</w:t>
            </w:r>
          </w:p>
        </w:tc>
        <w:tc>
          <w:tcPr>
            <w:tcW w:w="758" w:type="dxa"/>
          </w:tcPr>
          <w:p w14:paraId="3250A23E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994" w:type="dxa"/>
          </w:tcPr>
          <w:p w14:paraId="5A6CDFCA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3C4B1B47" w14:textId="77777777" w:rsidTr="007346E5">
        <w:trPr>
          <w:trHeight w:val="290"/>
          <w:jc w:val="center"/>
        </w:trPr>
        <w:tc>
          <w:tcPr>
            <w:tcW w:w="4270" w:type="dxa"/>
          </w:tcPr>
          <w:p w14:paraId="255D2981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</w:tcPr>
          <w:p w14:paraId="020E08B1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4" w:type="dxa"/>
          </w:tcPr>
          <w:p w14:paraId="6F702512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469F5C92" w14:textId="77777777" w:rsidTr="007346E5">
        <w:trPr>
          <w:trHeight w:val="492"/>
          <w:jc w:val="center"/>
        </w:trPr>
        <w:tc>
          <w:tcPr>
            <w:tcW w:w="4270" w:type="dxa"/>
          </w:tcPr>
          <w:p w14:paraId="28624764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Művészeti irányzatok a modernizmus kialakulásától napjainkig</w:t>
            </w:r>
          </w:p>
        </w:tc>
        <w:tc>
          <w:tcPr>
            <w:tcW w:w="758" w:type="dxa"/>
          </w:tcPr>
          <w:p w14:paraId="5D597D93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994" w:type="dxa"/>
          </w:tcPr>
          <w:p w14:paraId="4D335DB9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3C5D2C14" w14:textId="77777777" w:rsidTr="007346E5">
        <w:trPr>
          <w:trHeight w:val="245"/>
          <w:jc w:val="center"/>
        </w:trPr>
        <w:tc>
          <w:tcPr>
            <w:tcW w:w="4270" w:type="dxa"/>
          </w:tcPr>
          <w:p w14:paraId="6AAF2920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Időszaki kiállítások, kortárs alkotók</w:t>
            </w:r>
          </w:p>
        </w:tc>
        <w:tc>
          <w:tcPr>
            <w:tcW w:w="758" w:type="dxa"/>
          </w:tcPr>
          <w:p w14:paraId="5CC99387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4" w:type="dxa"/>
          </w:tcPr>
          <w:p w14:paraId="3C2D9941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6CA4108E" w14:textId="77777777" w:rsidTr="007346E5">
        <w:trPr>
          <w:trHeight w:val="245"/>
          <w:jc w:val="center"/>
        </w:trPr>
        <w:tc>
          <w:tcPr>
            <w:tcW w:w="4270" w:type="dxa"/>
          </w:tcPr>
          <w:p w14:paraId="5D70D075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Az egyén, a közösség és a kultúra viszonya</w:t>
            </w:r>
          </w:p>
        </w:tc>
        <w:tc>
          <w:tcPr>
            <w:tcW w:w="758" w:type="dxa"/>
          </w:tcPr>
          <w:p w14:paraId="4BFA0680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4" w:type="dxa"/>
          </w:tcPr>
          <w:p w14:paraId="51D828DA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76F26626" w14:textId="77777777" w:rsidTr="007346E5">
        <w:trPr>
          <w:trHeight w:val="492"/>
          <w:jc w:val="center"/>
        </w:trPr>
        <w:tc>
          <w:tcPr>
            <w:tcW w:w="4270" w:type="dxa"/>
          </w:tcPr>
          <w:p w14:paraId="6D1BFDDC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A művek, tárgyak és szokások korba és környezetbe illesztése</w:t>
            </w:r>
          </w:p>
        </w:tc>
        <w:tc>
          <w:tcPr>
            <w:tcW w:w="758" w:type="dxa"/>
          </w:tcPr>
          <w:p w14:paraId="65E6DEE0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994" w:type="dxa"/>
          </w:tcPr>
          <w:p w14:paraId="65011E40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76272C88" w14:textId="77777777" w:rsidTr="007346E5">
        <w:trPr>
          <w:trHeight w:val="290"/>
          <w:jc w:val="center"/>
        </w:trPr>
        <w:tc>
          <w:tcPr>
            <w:tcW w:w="4270" w:type="dxa"/>
          </w:tcPr>
          <w:p w14:paraId="4C45A508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</w:tcPr>
          <w:p w14:paraId="26D90D08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4" w:type="dxa"/>
          </w:tcPr>
          <w:p w14:paraId="6FD5BFAC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5385D980" w14:textId="77777777" w:rsidTr="007346E5">
        <w:trPr>
          <w:trHeight w:val="492"/>
          <w:jc w:val="center"/>
        </w:trPr>
        <w:tc>
          <w:tcPr>
            <w:tcW w:w="4270" w:type="dxa"/>
          </w:tcPr>
          <w:p w14:paraId="57E451C5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Művészettörténeti korok, műalkotások elemzése, értelmezése</w:t>
            </w:r>
          </w:p>
        </w:tc>
        <w:tc>
          <w:tcPr>
            <w:tcW w:w="758" w:type="dxa"/>
          </w:tcPr>
          <w:p w14:paraId="6D21CFDA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994" w:type="dxa"/>
          </w:tcPr>
          <w:p w14:paraId="452FBD81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79F70581" w14:textId="77777777" w:rsidTr="007346E5">
        <w:trPr>
          <w:trHeight w:val="492"/>
          <w:jc w:val="center"/>
        </w:trPr>
        <w:tc>
          <w:tcPr>
            <w:tcW w:w="4270" w:type="dxa"/>
          </w:tcPr>
          <w:p w14:paraId="50F5E2F5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Stílustani ismeretek alkalmazása a szakmai munkában</w:t>
            </w:r>
          </w:p>
        </w:tc>
        <w:tc>
          <w:tcPr>
            <w:tcW w:w="758" w:type="dxa"/>
          </w:tcPr>
          <w:p w14:paraId="0410BA95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994" w:type="dxa"/>
          </w:tcPr>
          <w:p w14:paraId="10D296FC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520DAB8E" w14:textId="77777777" w:rsidTr="007346E5">
        <w:trPr>
          <w:trHeight w:val="290"/>
          <w:jc w:val="center"/>
        </w:trPr>
        <w:tc>
          <w:tcPr>
            <w:tcW w:w="4270" w:type="dxa"/>
          </w:tcPr>
          <w:p w14:paraId="149B1C67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</w:tcPr>
          <w:p w14:paraId="1D9D5CAF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4" w:type="dxa"/>
          </w:tcPr>
          <w:p w14:paraId="38F96111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502FC8E6" w14:textId="77777777" w:rsidTr="007346E5">
        <w:trPr>
          <w:trHeight w:val="245"/>
          <w:jc w:val="center"/>
        </w:trPr>
        <w:tc>
          <w:tcPr>
            <w:tcW w:w="4270" w:type="dxa"/>
          </w:tcPr>
          <w:p w14:paraId="717B5361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Fejlődőképesség, önfejlesztés</w:t>
            </w:r>
          </w:p>
        </w:tc>
        <w:tc>
          <w:tcPr>
            <w:tcW w:w="758" w:type="dxa"/>
          </w:tcPr>
          <w:p w14:paraId="233AA68D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994" w:type="dxa"/>
          </w:tcPr>
          <w:p w14:paraId="1C1441DF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545241DF" w14:textId="77777777" w:rsidTr="007346E5">
        <w:trPr>
          <w:trHeight w:val="290"/>
          <w:jc w:val="center"/>
        </w:trPr>
        <w:tc>
          <w:tcPr>
            <w:tcW w:w="4270" w:type="dxa"/>
          </w:tcPr>
          <w:p w14:paraId="543B04EF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</w:tcPr>
          <w:p w14:paraId="77391572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4" w:type="dxa"/>
          </w:tcPr>
          <w:p w14:paraId="63F8A156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034E8B18" w14:textId="77777777" w:rsidTr="007346E5">
        <w:trPr>
          <w:trHeight w:val="245"/>
          <w:jc w:val="center"/>
        </w:trPr>
        <w:tc>
          <w:tcPr>
            <w:tcW w:w="4270" w:type="dxa"/>
          </w:tcPr>
          <w:p w14:paraId="72B5FBD9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</w:tcPr>
          <w:p w14:paraId="4A8BACFE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994" w:type="dxa"/>
          </w:tcPr>
          <w:p w14:paraId="6B785B2C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44A8F9AE" w14:textId="77777777" w:rsidTr="007346E5">
        <w:trPr>
          <w:trHeight w:val="290"/>
          <w:jc w:val="center"/>
        </w:trPr>
        <w:tc>
          <w:tcPr>
            <w:tcW w:w="4270" w:type="dxa"/>
          </w:tcPr>
          <w:p w14:paraId="773ABE9A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</w:tcPr>
          <w:p w14:paraId="23AF2491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4" w:type="dxa"/>
          </w:tcPr>
          <w:p w14:paraId="111A9A95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46E5" w:rsidRPr="007346E5" w14:paraId="3A364A9C" w14:textId="77777777" w:rsidTr="007346E5">
        <w:trPr>
          <w:trHeight w:val="245"/>
          <w:jc w:val="center"/>
        </w:trPr>
        <w:tc>
          <w:tcPr>
            <w:tcW w:w="4270" w:type="dxa"/>
          </w:tcPr>
          <w:p w14:paraId="217F60DA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</w:tcPr>
          <w:p w14:paraId="2EB36077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994" w:type="dxa"/>
          </w:tcPr>
          <w:p w14:paraId="328883D5" w14:textId="77777777" w:rsidR="003760B6" w:rsidRPr="007346E5" w:rsidRDefault="003760B6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4FD92068" w14:textId="77777777" w:rsidR="003760B6" w:rsidRPr="001315D1" w:rsidRDefault="003760B6" w:rsidP="003760B6">
      <w:pPr>
        <w:jc w:val="center"/>
        <w:rPr>
          <w:rFonts w:cs="Times New Roman"/>
        </w:rPr>
      </w:pPr>
    </w:p>
    <w:p w14:paraId="57BD1889" w14:textId="77777777" w:rsidR="003760B6" w:rsidRPr="001315D1" w:rsidRDefault="003760B6" w:rsidP="003760B6">
      <w:pPr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37CE597E" w14:textId="77777777" w:rsidR="003760B6" w:rsidRPr="001315D1" w:rsidRDefault="003760B6" w:rsidP="003760B6">
      <w:pPr>
        <w:tabs>
          <w:tab w:val="right" w:pos="9072"/>
        </w:tabs>
        <w:spacing w:after="0"/>
        <w:rPr>
          <w:rFonts w:cs="Times New Roman"/>
          <w:b/>
        </w:rPr>
      </w:pPr>
    </w:p>
    <w:p w14:paraId="650B3376" w14:textId="475F64A0" w:rsidR="008553B5" w:rsidRPr="001315D1" w:rsidRDefault="00E61059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Kortárs művészettörténet</w:t>
      </w:r>
      <w:r w:rsidR="008553B5" w:rsidRPr="001315D1">
        <w:rPr>
          <w:rFonts w:cs="Times New Roman"/>
          <w:b/>
        </w:rPr>
        <w:t xml:space="preserve"> tantárgy</w:t>
      </w:r>
      <w:r w:rsidR="008553B5" w:rsidRPr="001315D1">
        <w:rPr>
          <w:rFonts w:cs="Times New Roman"/>
          <w:b/>
        </w:rPr>
        <w:tab/>
      </w:r>
      <w:r w:rsidR="00DA48EC" w:rsidRPr="001315D1">
        <w:rPr>
          <w:rFonts w:cs="Times New Roman"/>
          <w:b/>
        </w:rPr>
        <w:t>9</w:t>
      </w:r>
      <w:r w:rsidR="00740042" w:rsidRPr="001315D1">
        <w:rPr>
          <w:rFonts w:cs="Times New Roman"/>
          <w:b/>
        </w:rPr>
        <w:t>4</w:t>
      </w:r>
      <w:r w:rsidR="008553B5" w:rsidRPr="001315D1">
        <w:rPr>
          <w:rFonts w:cs="Times New Roman"/>
          <w:b/>
        </w:rPr>
        <w:t xml:space="preserve"> óra/</w:t>
      </w:r>
      <w:r w:rsidR="00DA48EC" w:rsidRPr="001315D1">
        <w:rPr>
          <w:rFonts w:cs="Times New Roman"/>
          <w:b/>
        </w:rPr>
        <w:t>9</w:t>
      </w:r>
      <w:r w:rsidR="00740042" w:rsidRPr="001315D1">
        <w:rPr>
          <w:rFonts w:cs="Times New Roman"/>
          <w:b/>
        </w:rPr>
        <w:t>4</w:t>
      </w:r>
      <w:r w:rsidR="008553B5" w:rsidRPr="001315D1">
        <w:rPr>
          <w:rFonts w:cs="Times New Roman"/>
          <w:b/>
        </w:rPr>
        <w:t xml:space="preserve"> óra*</w:t>
      </w:r>
    </w:p>
    <w:p w14:paraId="79C230F9" w14:textId="77777777" w:rsidR="008553B5" w:rsidRPr="001315D1" w:rsidRDefault="008553B5" w:rsidP="008553B5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29DDAB02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37F62A98" w14:textId="60B199D7" w:rsidR="008553B5" w:rsidRPr="001315D1" w:rsidRDefault="008553B5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a főszakképesítéshez kapcsolódik.</w:t>
      </w:r>
    </w:p>
    <w:p w14:paraId="79CCCBE7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40B75015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26D4741C" w14:textId="72D3D986" w:rsidR="008553B5" w:rsidRPr="001315D1" w:rsidRDefault="00E61059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tanulók felkészítése közvetlen szakmai és művészeti környezetük folyamatos önálló megismerésére, elemzésére, és tapasztalataik önálló alkalmazására.</w:t>
      </w:r>
    </w:p>
    <w:p w14:paraId="444CEE01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3F772BD1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59D8BC01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6AB14C5A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2ECAF84E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3BA4997C" w14:textId="5FEFFDCB" w:rsidR="008553B5" w:rsidRPr="001315D1" w:rsidRDefault="00E6105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Képző és iparművészet a XX. században</w:t>
      </w:r>
    </w:p>
    <w:p w14:paraId="34A0F906" w14:textId="5D904473" w:rsidR="008553B5" w:rsidRPr="001315D1" w:rsidRDefault="00E61059" w:rsidP="008553B5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nemzetközi és hazai modern, és kortárs művészeti és szakmai környezet megismertetése</w:t>
      </w:r>
    </w:p>
    <w:p w14:paraId="029ED024" w14:textId="21E8C8CC" w:rsidR="00E61059" w:rsidRPr="001315D1" w:rsidRDefault="00E61059" w:rsidP="008553B5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Egyén, közösség és a kult</w:t>
      </w:r>
      <w:r w:rsidR="007C7268" w:rsidRPr="001315D1">
        <w:rPr>
          <w:rFonts w:cs="Times New Roman"/>
        </w:rPr>
        <w:t>úra viszonya napjainkban</w:t>
      </w:r>
    </w:p>
    <w:p w14:paraId="1E7E1FE4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9A36F5" w14:textId="2B7D028E" w:rsidR="008553B5" w:rsidRPr="001315D1" w:rsidRDefault="007C726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Kiállítás és kulturális események, látogatása, elemzése</w:t>
      </w:r>
    </w:p>
    <w:p w14:paraId="3E347F81" w14:textId="77777777" w:rsidR="007C7268" w:rsidRPr="001315D1" w:rsidRDefault="007C7268" w:rsidP="007C7268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Időszaki kiállítások látogatása, elemzések, beszámolók készítése</w:t>
      </w:r>
    </w:p>
    <w:p w14:paraId="7F0C46E9" w14:textId="77777777" w:rsidR="007C7268" w:rsidRPr="001315D1" w:rsidRDefault="007C7268" w:rsidP="007C7268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Állandó kiállítások látogatása, elemzések, beszámolók készítése</w:t>
      </w:r>
    </w:p>
    <w:p w14:paraId="15094AB0" w14:textId="77777777" w:rsidR="007C7268" w:rsidRPr="001315D1" w:rsidRDefault="007C7268" w:rsidP="007C7268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Műterem látogatások</w:t>
      </w:r>
    </w:p>
    <w:p w14:paraId="20830719" w14:textId="77777777" w:rsidR="007C7268" w:rsidRPr="001315D1" w:rsidRDefault="007C7268" w:rsidP="007C7268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Művésztelep, alkotó helyszínek látogatása későbbi gyakorlati felhasználás céljából</w:t>
      </w:r>
    </w:p>
    <w:p w14:paraId="5DB416A8" w14:textId="77777777" w:rsidR="007C7268" w:rsidRPr="001315D1" w:rsidRDefault="007C7268" w:rsidP="007C7268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Egyéni és csoportos kortárs kiállítások látogatása</w:t>
      </w:r>
    </w:p>
    <w:p w14:paraId="60D61D4C" w14:textId="77777777" w:rsidR="007C7268" w:rsidRPr="001315D1" w:rsidRDefault="007C7268" w:rsidP="007C7268">
      <w:pPr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Múzeumok, műgyűjtemények működési struktúrájának megfigyelése</w:t>
      </w:r>
    </w:p>
    <w:p w14:paraId="54E4B5BC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1CE33B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20464AE4" w14:textId="33C28955" w:rsidR="008553B5" w:rsidRPr="001315D1" w:rsidRDefault="007C7268" w:rsidP="007C7268">
      <w:pPr>
        <w:spacing w:after="0"/>
        <w:ind w:firstLine="709"/>
        <w:rPr>
          <w:rFonts w:cs="Times New Roman"/>
        </w:rPr>
      </w:pPr>
      <w:r w:rsidRPr="001315D1">
        <w:rPr>
          <w:rFonts w:cs="Times New Roman"/>
        </w:rPr>
        <w:t>Tanterem és külső kiállítási, múzeumi helyszínek</w:t>
      </w:r>
    </w:p>
    <w:p w14:paraId="43B3DB5A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12036497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27369E71" w14:textId="680841C3" w:rsidR="008553B5" w:rsidRPr="001315D1" w:rsidRDefault="008553B5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7569279E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5E21DF0B" w14:textId="77777777" w:rsidR="008553B5" w:rsidRPr="001315D1" w:rsidRDefault="008553B5" w:rsidP="008553B5">
      <w:pPr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71D4CC6A" w14:textId="77777777" w:rsidR="00740042" w:rsidRPr="001315D1" w:rsidRDefault="00740042" w:rsidP="007C7268">
      <w:pPr>
        <w:spacing w:before="2880"/>
        <w:jc w:val="center"/>
        <w:rPr>
          <w:rFonts w:cs="Times New Roman"/>
          <w:b/>
          <w:sz w:val="36"/>
        </w:rPr>
      </w:pPr>
    </w:p>
    <w:p w14:paraId="149570A1" w14:textId="3F5D1AAA" w:rsidR="007C7268" w:rsidRPr="001315D1" w:rsidRDefault="007C7268" w:rsidP="007C7268">
      <w:pPr>
        <w:spacing w:before="28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A</w:t>
      </w:r>
    </w:p>
    <w:p w14:paraId="440E8C35" w14:textId="0818401F" w:rsidR="007C7268" w:rsidRPr="001315D1" w:rsidRDefault="007C7268" w:rsidP="007C7268">
      <w:pPr>
        <w:spacing w:after="4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10720-1</w:t>
      </w:r>
      <w:r w:rsidR="00C7508E" w:rsidRPr="001315D1">
        <w:rPr>
          <w:rFonts w:cs="Times New Roman"/>
          <w:b/>
          <w:sz w:val="36"/>
        </w:rPr>
        <w:t>2</w:t>
      </w:r>
      <w:r w:rsidRPr="001315D1">
        <w:rPr>
          <w:rFonts w:cs="Times New Roman"/>
          <w:b/>
          <w:sz w:val="36"/>
        </w:rPr>
        <w:t xml:space="preserve"> azonosító számú</w:t>
      </w:r>
    </w:p>
    <w:p w14:paraId="7D25A9AD" w14:textId="5F6AEAD6" w:rsidR="007C7268" w:rsidRPr="001315D1" w:rsidRDefault="007C7268" w:rsidP="007C7268">
      <w:pPr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S</w:t>
      </w:r>
      <w:r w:rsidR="006535C7" w:rsidRPr="001315D1">
        <w:rPr>
          <w:rFonts w:cs="Times New Roman"/>
          <w:b/>
          <w:sz w:val="36"/>
        </w:rPr>
        <w:t>zoborkészítés</w:t>
      </w:r>
    </w:p>
    <w:p w14:paraId="28EB40E5" w14:textId="77777777" w:rsidR="007C7268" w:rsidRPr="001315D1" w:rsidRDefault="007C7268" w:rsidP="007C7268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megnevezésű</w:t>
      </w:r>
      <w:proofErr w:type="gramEnd"/>
    </w:p>
    <w:p w14:paraId="64254C28" w14:textId="77777777" w:rsidR="007C7268" w:rsidRPr="001315D1" w:rsidRDefault="007C7268" w:rsidP="007C7268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szakmai</w:t>
      </w:r>
      <w:proofErr w:type="gramEnd"/>
      <w:r w:rsidRPr="001315D1">
        <w:rPr>
          <w:rFonts w:cs="Times New Roman"/>
          <w:b/>
          <w:sz w:val="36"/>
        </w:rPr>
        <w:t xml:space="preserve"> követelménymodul</w:t>
      </w:r>
    </w:p>
    <w:p w14:paraId="05E798DD" w14:textId="77777777" w:rsidR="007C7268" w:rsidRPr="001315D1" w:rsidRDefault="007C7268" w:rsidP="007C7268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tantárgyai</w:t>
      </w:r>
      <w:proofErr w:type="gramEnd"/>
      <w:r w:rsidRPr="001315D1">
        <w:rPr>
          <w:rFonts w:cs="Times New Roman"/>
          <w:b/>
          <w:sz w:val="36"/>
        </w:rPr>
        <w:t>, témakörei</w:t>
      </w:r>
    </w:p>
    <w:p w14:paraId="20E01334" w14:textId="77777777" w:rsidR="007C7268" w:rsidRPr="001315D1" w:rsidRDefault="007C7268" w:rsidP="007C7268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4F4D7F37" w14:textId="38E967E7" w:rsidR="007C7268" w:rsidRPr="001315D1" w:rsidRDefault="007C7268" w:rsidP="007C7268">
      <w:pPr>
        <w:rPr>
          <w:rFonts w:cs="Times New Roman"/>
        </w:rPr>
      </w:pPr>
      <w:r w:rsidRPr="001315D1">
        <w:rPr>
          <w:rFonts w:cs="Times New Roman"/>
        </w:rPr>
        <w:t>A 10720-1</w:t>
      </w:r>
      <w:r w:rsidR="00C7508E" w:rsidRPr="001315D1">
        <w:rPr>
          <w:rFonts w:cs="Times New Roman"/>
        </w:rPr>
        <w:t>2</w:t>
      </w:r>
      <w:r w:rsidRPr="001315D1">
        <w:rPr>
          <w:rFonts w:cs="Times New Roman"/>
        </w:rPr>
        <w:t xml:space="preserve"> azonosító számú Szoborkészítés megnevezésű szakmai követelménymodulhoz tartozó tantárgyak és témakörök oktatása során </w:t>
      </w:r>
      <w:r w:rsidR="0080034B">
        <w:rPr>
          <w:rFonts w:cs="Times New Roman"/>
        </w:rPr>
        <w:t>fejlesztendő kompetenciák:</w:t>
      </w:r>
    </w:p>
    <w:tbl>
      <w:tblPr>
        <w:tblW w:w="0" w:type="auto"/>
        <w:jc w:val="center"/>
        <w:tblInd w:w="-1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46"/>
        <w:gridCol w:w="758"/>
        <w:gridCol w:w="758"/>
      </w:tblGrid>
      <w:tr w:rsidR="001315D1" w:rsidRPr="007346E5" w14:paraId="1BD4E07D" w14:textId="77777777" w:rsidTr="007346E5">
        <w:trPr>
          <w:cantSplit/>
          <w:trHeight w:val="2163"/>
          <w:jc w:val="center"/>
        </w:trPr>
        <w:tc>
          <w:tcPr>
            <w:tcW w:w="5346" w:type="dxa"/>
          </w:tcPr>
          <w:p w14:paraId="6B164C33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extDirection w:val="btLr"/>
            <w:vAlign w:val="center"/>
          </w:tcPr>
          <w:p w14:paraId="51763DF5" w14:textId="77777777" w:rsidR="007C7268" w:rsidRPr="007346E5" w:rsidRDefault="007C7268" w:rsidP="007346E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A szoborkészítés gyakorlata</w:t>
            </w:r>
          </w:p>
        </w:tc>
        <w:tc>
          <w:tcPr>
            <w:tcW w:w="758" w:type="dxa"/>
            <w:textDirection w:val="btLr"/>
            <w:vAlign w:val="center"/>
          </w:tcPr>
          <w:p w14:paraId="4033BC8A" w14:textId="77777777" w:rsidR="007C7268" w:rsidRPr="007346E5" w:rsidRDefault="007C7268" w:rsidP="007346E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A szoborkészítés elmélete</w:t>
            </w:r>
          </w:p>
        </w:tc>
      </w:tr>
      <w:tr w:rsidR="001315D1" w:rsidRPr="007346E5" w14:paraId="20EB0A9C" w14:textId="77777777" w:rsidTr="007346E5">
        <w:trPr>
          <w:trHeight w:val="290"/>
          <w:jc w:val="center"/>
        </w:trPr>
        <w:tc>
          <w:tcPr>
            <w:tcW w:w="5346" w:type="dxa"/>
          </w:tcPr>
          <w:p w14:paraId="50B4D388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</w:tcPr>
          <w:p w14:paraId="4423E41E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</w:tcPr>
          <w:p w14:paraId="2FF3395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3EE91442" w14:textId="77777777" w:rsidTr="007346E5">
        <w:trPr>
          <w:trHeight w:val="492"/>
          <w:jc w:val="center"/>
        </w:trPr>
        <w:tc>
          <w:tcPr>
            <w:tcW w:w="5346" w:type="dxa"/>
          </w:tcPr>
          <w:p w14:paraId="7402B3E6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Folyamatosan felhasználja, bővíti kortárs művészettörténeti és szaktörténeti ismereteit</w:t>
            </w:r>
          </w:p>
        </w:tc>
        <w:tc>
          <w:tcPr>
            <w:tcW w:w="758" w:type="dxa"/>
          </w:tcPr>
          <w:p w14:paraId="26BC655C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248935FE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118894D5" w14:textId="77777777" w:rsidTr="007346E5">
        <w:trPr>
          <w:trHeight w:val="739"/>
          <w:jc w:val="center"/>
        </w:trPr>
        <w:tc>
          <w:tcPr>
            <w:tcW w:w="5346" w:type="dxa"/>
          </w:tcPr>
          <w:p w14:paraId="0EBB10A8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 xml:space="preserve">Rajzi és plasztikai tanulmányokat folytat Szakmai munkájához rajzi és plasztikai tanulmányokat folytat </w:t>
            </w:r>
          </w:p>
        </w:tc>
        <w:tc>
          <w:tcPr>
            <w:tcW w:w="758" w:type="dxa"/>
          </w:tcPr>
          <w:p w14:paraId="397AA6FE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31652D53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34769153" w14:textId="77777777" w:rsidTr="007346E5">
        <w:trPr>
          <w:trHeight w:val="492"/>
          <w:jc w:val="center"/>
        </w:trPr>
        <w:tc>
          <w:tcPr>
            <w:tcW w:w="5346" w:type="dxa"/>
          </w:tcPr>
          <w:p w14:paraId="3FC27463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Megtervezi, ütemezi a szoborkészítés teljes folyamatát</w:t>
            </w:r>
          </w:p>
        </w:tc>
        <w:tc>
          <w:tcPr>
            <w:tcW w:w="758" w:type="dxa"/>
          </w:tcPr>
          <w:p w14:paraId="21F7DEF8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3D31A43D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2E37EE61" w14:textId="77777777" w:rsidTr="007346E5">
        <w:trPr>
          <w:trHeight w:val="739"/>
          <w:jc w:val="center"/>
        </w:trPr>
        <w:tc>
          <w:tcPr>
            <w:tcW w:w="5346" w:type="dxa"/>
          </w:tcPr>
          <w:p w14:paraId="43B1FCD6" w14:textId="62FD3EB1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Tervet, vázlatot műleírást készít (rajz, műszaki rajz / 3D elektronikus formában is/, műszaki leírás, plasztikus vázlat)</w:t>
            </w:r>
          </w:p>
        </w:tc>
        <w:tc>
          <w:tcPr>
            <w:tcW w:w="758" w:type="dxa"/>
          </w:tcPr>
          <w:p w14:paraId="1E3D75DC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36DF43C7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5E88823E" w14:textId="77777777" w:rsidTr="007346E5">
        <w:trPr>
          <w:trHeight w:val="986"/>
          <w:jc w:val="center"/>
        </w:trPr>
        <w:tc>
          <w:tcPr>
            <w:tcW w:w="5346" w:type="dxa"/>
          </w:tcPr>
          <w:p w14:paraId="32C0C4D9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 xml:space="preserve">A kifejezésnek és a megjelenítésnek megfelelő anyag és technikaválasztás </w:t>
            </w:r>
            <w:proofErr w:type="gramStart"/>
            <w:r w:rsidRPr="007346E5">
              <w:rPr>
                <w:rFonts w:cs="Times New Roman"/>
                <w:szCs w:val="24"/>
              </w:rPr>
              <w:t>A</w:t>
            </w:r>
            <w:proofErr w:type="gramEnd"/>
            <w:r w:rsidRPr="007346E5">
              <w:rPr>
                <w:rFonts w:cs="Times New Roman"/>
                <w:szCs w:val="24"/>
              </w:rPr>
              <w:t xml:space="preserve"> kifejezés és megjelenítés szempontjai szerint anyagot és technikát választ</w:t>
            </w:r>
          </w:p>
        </w:tc>
        <w:tc>
          <w:tcPr>
            <w:tcW w:w="758" w:type="dxa"/>
          </w:tcPr>
          <w:p w14:paraId="284C88DB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1B2B131A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1A36C6D0" w14:textId="77777777" w:rsidTr="007346E5">
        <w:trPr>
          <w:trHeight w:val="739"/>
          <w:jc w:val="center"/>
        </w:trPr>
        <w:tc>
          <w:tcPr>
            <w:tcW w:w="5346" w:type="dxa"/>
          </w:tcPr>
          <w:p w14:paraId="35F96E66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 xml:space="preserve">Önálló munkavégzés </w:t>
            </w:r>
            <w:proofErr w:type="gramStart"/>
            <w:r w:rsidRPr="007346E5">
              <w:rPr>
                <w:rFonts w:cs="Times New Roman"/>
                <w:szCs w:val="24"/>
              </w:rPr>
              <w:t>A</w:t>
            </w:r>
            <w:proofErr w:type="gramEnd"/>
            <w:r w:rsidRPr="007346E5">
              <w:rPr>
                <w:rFonts w:cs="Times New Roman"/>
                <w:szCs w:val="24"/>
              </w:rPr>
              <w:t xml:space="preserve"> megvalósítás és kivitelezés során önállóan alkalmazza a választott szobrászati technikát</w:t>
            </w:r>
          </w:p>
        </w:tc>
        <w:tc>
          <w:tcPr>
            <w:tcW w:w="758" w:type="dxa"/>
          </w:tcPr>
          <w:p w14:paraId="3D0D0BC8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3889D17F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0E1E2B95" w14:textId="77777777" w:rsidTr="007346E5">
        <w:trPr>
          <w:trHeight w:val="290"/>
          <w:jc w:val="center"/>
        </w:trPr>
        <w:tc>
          <w:tcPr>
            <w:tcW w:w="5346" w:type="dxa"/>
          </w:tcPr>
          <w:p w14:paraId="4275CC97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</w:tcPr>
          <w:p w14:paraId="3C368B15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</w:tcPr>
          <w:p w14:paraId="13827062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048207B1" w14:textId="77777777" w:rsidTr="007346E5">
        <w:trPr>
          <w:trHeight w:val="492"/>
          <w:jc w:val="center"/>
        </w:trPr>
        <w:tc>
          <w:tcPr>
            <w:tcW w:w="5346" w:type="dxa"/>
          </w:tcPr>
          <w:p w14:paraId="367AADA6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Művészeti irányzatok a modernizmus kialakulásától napjainkig</w:t>
            </w:r>
          </w:p>
        </w:tc>
        <w:tc>
          <w:tcPr>
            <w:tcW w:w="758" w:type="dxa"/>
          </w:tcPr>
          <w:p w14:paraId="1B648DD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</w:tcPr>
          <w:p w14:paraId="7BA1AD4B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6243CC4C" w14:textId="77777777" w:rsidTr="007346E5">
        <w:trPr>
          <w:trHeight w:val="245"/>
          <w:jc w:val="center"/>
        </w:trPr>
        <w:tc>
          <w:tcPr>
            <w:tcW w:w="5346" w:type="dxa"/>
          </w:tcPr>
          <w:p w14:paraId="0B6DC51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Időszaki kiállítások, kortárs alkotók</w:t>
            </w:r>
          </w:p>
        </w:tc>
        <w:tc>
          <w:tcPr>
            <w:tcW w:w="758" w:type="dxa"/>
          </w:tcPr>
          <w:p w14:paraId="0D2E5773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45DD9FAF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18696E80" w14:textId="77777777" w:rsidTr="007346E5">
        <w:trPr>
          <w:trHeight w:val="245"/>
          <w:jc w:val="center"/>
        </w:trPr>
        <w:tc>
          <w:tcPr>
            <w:tcW w:w="5346" w:type="dxa"/>
          </w:tcPr>
          <w:p w14:paraId="5E0163A3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Az egyén, a közösség és a kultúra viszonya</w:t>
            </w:r>
          </w:p>
        </w:tc>
        <w:tc>
          <w:tcPr>
            <w:tcW w:w="758" w:type="dxa"/>
          </w:tcPr>
          <w:p w14:paraId="765850DC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3522F04C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061BB5C1" w14:textId="77777777" w:rsidTr="007346E5">
        <w:trPr>
          <w:trHeight w:val="492"/>
          <w:jc w:val="center"/>
        </w:trPr>
        <w:tc>
          <w:tcPr>
            <w:tcW w:w="5346" w:type="dxa"/>
          </w:tcPr>
          <w:p w14:paraId="1FC0E4A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A művek, tárgyak és szokások korba és környezetbe illesztése</w:t>
            </w:r>
          </w:p>
        </w:tc>
        <w:tc>
          <w:tcPr>
            <w:tcW w:w="758" w:type="dxa"/>
          </w:tcPr>
          <w:p w14:paraId="46102DA3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</w:tcPr>
          <w:p w14:paraId="75B399AF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0F0D8333" w14:textId="77777777" w:rsidTr="007346E5">
        <w:trPr>
          <w:trHeight w:val="245"/>
          <w:jc w:val="center"/>
        </w:trPr>
        <w:tc>
          <w:tcPr>
            <w:tcW w:w="5346" w:type="dxa"/>
          </w:tcPr>
          <w:p w14:paraId="7018653B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Rajzi, plasztikai ismeretek szakmai alkalmazása</w:t>
            </w:r>
          </w:p>
        </w:tc>
        <w:tc>
          <w:tcPr>
            <w:tcW w:w="758" w:type="dxa"/>
          </w:tcPr>
          <w:p w14:paraId="72F08A82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10FE83A8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40AB6B65" w14:textId="77777777" w:rsidTr="007346E5">
        <w:trPr>
          <w:trHeight w:val="492"/>
          <w:jc w:val="center"/>
        </w:trPr>
        <w:tc>
          <w:tcPr>
            <w:tcW w:w="5346" w:type="dxa"/>
          </w:tcPr>
          <w:p w14:paraId="146EF3BA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Naprakész ismeretek az anyag-, és szerszámtechnológia területén</w:t>
            </w:r>
          </w:p>
        </w:tc>
        <w:tc>
          <w:tcPr>
            <w:tcW w:w="758" w:type="dxa"/>
          </w:tcPr>
          <w:p w14:paraId="7F88E2E2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417500C5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6526A5A4" w14:textId="77777777" w:rsidTr="007346E5">
        <w:trPr>
          <w:trHeight w:val="245"/>
          <w:jc w:val="center"/>
        </w:trPr>
        <w:tc>
          <w:tcPr>
            <w:tcW w:w="5346" w:type="dxa"/>
          </w:tcPr>
          <w:p w14:paraId="0B43D5C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Építészeti alapismeretek</w:t>
            </w:r>
          </w:p>
        </w:tc>
        <w:tc>
          <w:tcPr>
            <w:tcW w:w="758" w:type="dxa"/>
          </w:tcPr>
          <w:p w14:paraId="446C6C09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0E79791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2F89247C" w14:textId="77777777" w:rsidTr="007346E5">
        <w:trPr>
          <w:trHeight w:val="245"/>
          <w:jc w:val="center"/>
        </w:trPr>
        <w:tc>
          <w:tcPr>
            <w:tcW w:w="5346" w:type="dxa"/>
          </w:tcPr>
          <w:p w14:paraId="16AD7952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A szobor közösségben betöltött szerepe</w:t>
            </w:r>
          </w:p>
        </w:tc>
        <w:tc>
          <w:tcPr>
            <w:tcW w:w="758" w:type="dxa"/>
          </w:tcPr>
          <w:p w14:paraId="1813F21E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503C2CA2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51C77094" w14:textId="77777777" w:rsidTr="007346E5">
        <w:trPr>
          <w:trHeight w:val="245"/>
          <w:jc w:val="center"/>
        </w:trPr>
        <w:tc>
          <w:tcPr>
            <w:tcW w:w="5346" w:type="dxa"/>
          </w:tcPr>
          <w:p w14:paraId="3B497686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Időszaki kiállítások, kortárs alkotók</w:t>
            </w:r>
          </w:p>
        </w:tc>
        <w:tc>
          <w:tcPr>
            <w:tcW w:w="758" w:type="dxa"/>
          </w:tcPr>
          <w:p w14:paraId="0C54C57B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2B28A825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51C46296" w14:textId="77777777" w:rsidTr="007346E5">
        <w:trPr>
          <w:trHeight w:val="290"/>
          <w:jc w:val="center"/>
        </w:trPr>
        <w:tc>
          <w:tcPr>
            <w:tcW w:w="5346" w:type="dxa"/>
          </w:tcPr>
          <w:p w14:paraId="6B36AF23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</w:tcPr>
          <w:p w14:paraId="2BE9B599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</w:tcPr>
          <w:p w14:paraId="3FE86701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4F16C076" w14:textId="77777777" w:rsidTr="007346E5">
        <w:trPr>
          <w:trHeight w:val="492"/>
          <w:jc w:val="center"/>
        </w:trPr>
        <w:tc>
          <w:tcPr>
            <w:tcW w:w="5346" w:type="dxa"/>
          </w:tcPr>
          <w:p w14:paraId="7606EA6F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Művészettörténeti korok, műalkotások elemzése, értelmezése</w:t>
            </w:r>
          </w:p>
        </w:tc>
        <w:tc>
          <w:tcPr>
            <w:tcW w:w="758" w:type="dxa"/>
          </w:tcPr>
          <w:p w14:paraId="025C8B48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</w:tcPr>
          <w:p w14:paraId="3357EC73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39AF8971" w14:textId="77777777" w:rsidTr="007346E5">
        <w:trPr>
          <w:trHeight w:val="492"/>
          <w:jc w:val="center"/>
        </w:trPr>
        <w:tc>
          <w:tcPr>
            <w:tcW w:w="5346" w:type="dxa"/>
          </w:tcPr>
          <w:p w14:paraId="36E240B1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Stílustani ismeretek alkalmazása a szakmai munkában</w:t>
            </w:r>
          </w:p>
        </w:tc>
        <w:tc>
          <w:tcPr>
            <w:tcW w:w="758" w:type="dxa"/>
          </w:tcPr>
          <w:p w14:paraId="20D8874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2DCA01B0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26E2B8A2" w14:textId="77777777" w:rsidTr="007346E5">
        <w:trPr>
          <w:trHeight w:val="739"/>
          <w:jc w:val="center"/>
        </w:trPr>
        <w:tc>
          <w:tcPr>
            <w:tcW w:w="5346" w:type="dxa"/>
          </w:tcPr>
          <w:p w14:paraId="1E3878FD" w14:textId="4729EDFE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Rajzolás, mintázás alkalmazása a kivitelezésben Szabadkézi rajzolás, mintázás alkalmazása a szakmai kivitelezésben</w:t>
            </w:r>
          </w:p>
        </w:tc>
        <w:tc>
          <w:tcPr>
            <w:tcW w:w="758" w:type="dxa"/>
          </w:tcPr>
          <w:p w14:paraId="7786399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735BE16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00D5B682" w14:textId="77777777" w:rsidTr="007346E5">
        <w:trPr>
          <w:trHeight w:val="245"/>
          <w:jc w:val="center"/>
        </w:trPr>
        <w:tc>
          <w:tcPr>
            <w:tcW w:w="5346" w:type="dxa"/>
          </w:tcPr>
          <w:p w14:paraId="62D1E9B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Technológiai folyamatok értése és alkalmazása</w:t>
            </w:r>
          </w:p>
        </w:tc>
        <w:tc>
          <w:tcPr>
            <w:tcW w:w="758" w:type="dxa"/>
          </w:tcPr>
          <w:p w14:paraId="29FF89D7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4B57C2B7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4FE25691" w14:textId="77777777" w:rsidTr="007346E5">
        <w:trPr>
          <w:trHeight w:val="492"/>
          <w:jc w:val="center"/>
        </w:trPr>
        <w:tc>
          <w:tcPr>
            <w:tcW w:w="5346" w:type="dxa"/>
          </w:tcPr>
          <w:p w14:paraId="21C74C68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A műhely, az eszközök, az anyagok szakszerű és körültekintő alkalmazása</w:t>
            </w:r>
          </w:p>
        </w:tc>
        <w:tc>
          <w:tcPr>
            <w:tcW w:w="758" w:type="dxa"/>
          </w:tcPr>
          <w:p w14:paraId="75CAE79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04230E25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14F8B1AD" w14:textId="77777777" w:rsidTr="007346E5">
        <w:trPr>
          <w:trHeight w:val="492"/>
          <w:jc w:val="center"/>
        </w:trPr>
        <w:tc>
          <w:tcPr>
            <w:tcW w:w="5346" w:type="dxa"/>
          </w:tcPr>
          <w:p w14:paraId="391FCA33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A szakmai szöveg, műszaki terv, műszaki rajz és leírás értése</w:t>
            </w:r>
          </w:p>
        </w:tc>
        <w:tc>
          <w:tcPr>
            <w:tcW w:w="758" w:type="dxa"/>
          </w:tcPr>
          <w:p w14:paraId="139CD1FC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023060A8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74283033" w14:textId="77777777" w:rsidTr="007346E5">
        <w:trPr>
          <w:trHeight w:val="290"/>
          <w:jc w:val="center"/>
        </w:trPr>
        <w:tc>
          <w:tcPr>
            <w:tcW w:w="5346" w:type="dxa"/>
          </w:tcPr>
          <w:p w14:paraId="23C4E682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</w:tcPr>
          <w:p w14:paraId="53CBDD98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</w:tcPr>
          <w:p w14:paraId="4F00FE4A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5C6AA385" w14:textId="77777777" w:rsidTr="007346E5">
        <w:trPr>
          <w:trHeight w:val="245"/>
          <w:jc w:val="center"/>
        </w:trPr>
        <w:tc>
          <w:tcPr>
            <w:tcW w:w="5346" w:type="dxa"/>
          </w:tcPr>
          <w:p w14:paraId="44CE1421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Fejlődőképesség, önfejlesztés</w:t>
            </w:r>
          </w:p>
        </w:tc>
        <w:tc>
          <w:tcPr>
            <w:tcW w:w="758" w:type="dxa"/>
          </w:tcPr>
          <w:p w14:paraId="30E71CB7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2D457372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0A550586" w14:textId="77777777" w:rsidTr="007346E5">
        <w:trPr>
          <w:trHeight w:val="290"/>
          <w:jc w:val="center"/>
        </w:trPr>
        <w:tc>
          <w:tcPr>
            <w:tcW w:w="5346" w:type="dxa"/>
          </w:tcPr>
          <w:p w14:paraId="02100D9F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</w:tcPr>
          <w:p w14:paraId="3CE73A3E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</w:tcPr>
          <w:p w14:paraId="0DB2402F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7346E5" w14:paraId="7AB6D7F1" w14:textId="77777777" w:rsidTr="007346E5">
        <w:trPr>
          <w:trHeight w:val="245"/>
          <w:jc w:val="center"/>
        </w:trPr>
        <w:tc>
          <w:tcPr>
            <w:tcW w:w="5346" w:type="dxa"/>
          </w:tcPr>
          <w:p w14:paraId="7AC18CDD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</w:tcPr>
          <w:p w14:paraId="6E45FA69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0DA47F5D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  <w:tr w:rsidR="001315D1" w:rsidRPr="007346E5" w14:paraId="04047F44" w14:textId="77777777" w:rsidTr="007346E5">
        <w:trPr>
          <w:trHeight w:val="290"/>
          <w:jc w:val="center"/>
        </w:trPr>
        <w:tc>
          <w:tcPr>
            <w:tcW w:w="5346" w:type="dxa"/>
          </w:tcPr>
          <w:p w14:paraId="53872B7D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</w:tcPr>
          <w:p w14:paraId="039C4CD4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</w:tcPr>
          <w:p w14:paraId="1E3C2281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346E5" w:rsidRPr="007346E5" w14:paraId="485E5528" w14:textId="77777777" w:rsidTr="007346E5">
        <w:trPr>
          <w:trHeight w:val="245"/>
          <w:jc w:val="center"/>
        </w:trPr>
        <w:tc>
          <w:tcPr>
            <w:tcW w:w="5346" w:type="dxa"/>
          </w:tcPr>
          <w:p w14:paraId="3B93035C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</w:tcPr>
          <w:p w14:paraId="11F4A7FB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</w:tcPr>
          <w:p w14:paraId="71DD0D91" w14:textId="77777777" w:rsidR="007C7268" w:rsidRPr="007346E5" w:rsidRDefault="007C7268" w:rsidP="007C72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346E5">
              <w:rPr>
                <w:rFonts w:cs="Times New Roman"/>
                <w:szCs w:val="24"/>
              </w:rPr>
              <w:t>x</w:t>
            </w:r>
          </w:p>
        </w:tc>
      </w:tr>
    </w:tbl>
    <w:p w14:paraId="65F5C582" w14:textId="77777777" w:rsidR="007C7268" w:rsidRPr="001315D1" w:rsidRDefault="007C7268" w:rsidP="007C7268">
      <w:pPr>
        <w:jc w:val="center"/>
        <w:rPr>
          <w:rFonts w:cs="Times New Roman"/>
        </w:rPr>
      </w:pPr>
    </w:p>
    <w:p w14:paraId="609C134B" w14:textId="77777777" w:rsidR="007C7268" w:rsidRPr="001315D1" w:rsidRDefault="007C7268" w:rsidP="007C7268">
      <w:pPr>
        <w:tabs>
          <w:tab w:val="right" w:pos="9072"/>
        </w:tabs>
        <w:spacing w:after="0"/>
        <w:rPr>
          <w:rFonts w:cs="Times New Roman"/>
          <w:b/>
        </w:rPr>
      </w:pPr>
    </w:p>
    <w:p w14:paraId="54769292" w14:textId="35113295" w:rsidR="008553B5" w:rsidRPr="001315D1" w:rsidRDefault="007C7268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  <w:szCs w:val="24"/>
        </w:rPr>
        <w:t>A szoborkészítés gyakorlata</w:t>
      </w:r>
      <w:r w:rsidRPr="001315D1">
        <w:rPr>
          <w:rFonts w:cs="Times New Roman"/>
          <w:b/>
        </w:rPr>
        <w:t xml:space="preserve"> </w:t>
      </w:r>
      <w:r w:rsidR="008553B5" w:rsidRPr="001315D1">
        <w:rPr>
          <w:rFonts w:cs="Times New Roman"/>
          <w:b/>
        </w:rPr>
        <w:t>tantárgy</w:t>
      </w:r>
      <w:r w:rsidR="008553B5" w:rsidRPr="001315D1">
        <w:rPr>
          <w:rFonts w:cs="Times New Roman"/>
          <w:b/>
        </w:rPr>
        <w:tab/>
      </w:r>
      <w:r w:rsidR="006535C7" w:rsidRPr="001315D1">
        <w:rPr>
          <w:rFonts w:cs="Times New Roman"/>
          <w:b/>
        </w:rPr>
        <w:t>686</w:t>
      </w:r>
      <w:r w:rsidR="008553B5" w:rsidRPr="001315D1">
        <w:rPr>
          <w:rFonts w:cs="Times New Roman"/>
          <w:b/>
        </w:rPr>
        <w:t xml:space="preserve"> óra/</w:t>
      </w:r>
      <w:r w:rsidR="00165910" w:rsidRPr="001315D1">
        <w:rPr>
          <w:rFonts w:cs="Times New Roman"/>
          <w:b/>
        </w:rPr>
        <w:t>690</w:t>
      </w:r>
      <w:r w:rsidR="008553B5" w:rsidRPr="001315D1">
        <w:rPr>
          <w:rFonts w:cs="Times New Roman"/>
          <w:b/>
        </w:rPr>
        <w:t xml:space="preserve"> óra*</w:t>
      </w:r>
    </w:p>
    <w:p w14:paraId="63E1C241" w14:textId="77777777" w:rsidR="008553B5" w:rsidRPr="001315D1" w:rsidRDefault="008553B5" w:rsidP="008553B5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66E621EF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25B0C45D" w14:textId="3BA1C0F9" w:rsidR="008553B5" w:rsidRPr="001315D1" w:rsidRDefault="008553B5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a főszakképesítéshez kapcsolódik.</w:t>
      </w:r>
    </w:p>
    <w:p w14:paraId="0969E4E7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3E7F1F7A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63867333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48445B">
        <w:rPr>
          <w:rFonts w:cs="Times New Roman"/>
          <w:szCs w:val="24"/>
        </w:rPr>
        <w:t xml:space="preserve">Az </w:t>
      </w:r>
      <w:r w:rsidRPr="001315D1">
        <w:rPr>
          <w:rFonts w:cs="Times New Roman"/>
          <w:szCs w:val="24"/>
        </w:rPr>
        <w:t>általános téri-plasztikai problémák ismertetése, analízise a szobrászat speciális eszközeinek használatával</w:t>
      </w:r>
    </w:p>
    <w:p w14:paraId="37FE63CA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 xml:space="preserve">Természeti stúdiumok: a természeti forma, mint a mesterséges tárgyak előképe </w:t>
      </w:r>
    </w:p>
    <w:p w14:paraId="35470451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természeti forma fogalma: formaképző struktúrák, forma és idő, formaalakító tényezők</w:t>
      </w:r>
    </w:p>
    <w:p w14:paraId="007D594B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Egyszerű és bonyolult szerkezetek megértése, leképezése</w:t>
      </w:r>
    </w:p>
    <w:p w14:paraId="63D738C2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Ornamentális és geometrikus elemek</w:t>
      </w:r>
    </w:p>
    <w:p w14:paraId="52A95241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téri viszonyok (fent-lent, jobb-bal, előtér-háttér) megértése</w:t>
      </w:r>
    </w:p>
    <w:p w14:paraId="44C55C82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rész, az egész, arányok (és arányrendszerek), méretek, súly, alkat, karakter, lépték összefüggéseinek feltárása plasztikus feladatsorokon át</w:t>
      </w:r>
    </w:p>
    <w:p w14:paraId="627AB959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 xml:space="preserve">Az emberi test arányrendszere, mintegy alapja a térben elfoglalt helyünknek: </w:t>
      </w:r>
      <w:proofErr w:type="gramStart"/>
      <w:r w:rsidRPr="001315D1">
        <w:rPr>
          <w:rFonts w:cs="Times New Roman"/>
          <w:szCs w:val="24"/>
        </w:rPr>
        <w:t>az    épített</w:t>
      </w:r>
      <w:proofErr w:type="gramEnd"/>
      <w:r w:rsidRPr="001315D1">
        <w:rPr>
          <w:rFonts w:cs="Times New Roman"/>
          <w:szCs w:val="24"/>
        </w:rPr>
        <w:t xml:space="preserve"> tér és funkciói (pihenés, munka, reprezentáció, luxus)</w:t>
      </w:r>
    </w:p>
    <w:p w14:paraId="1925682C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Az építészet és szobrászat kapcsolata</w:t>
      </w:r>
    </w:p>
    <w:p w14:paraId="4B1A157C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funkcionalitás a szobrászatban</w:t>
      </w:r>
    </w:p>
    <w:p w14:paraId="42B7040C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szobrászati műfajok (érem, vert érem, dombormű, portré, figura, drapériás figura, torzó, öntvény)</w:t>
      </w:r>
    </w:p>
    <w:p w14:paraId="02231D93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Díszítőszobrászati, épületszobrászati feladatok (gipszöntés, sablonhúzás, gipszforma készítés, sokszorosítás)</w:t>
      </w:r>
    </w:p>
    <w:p w14:paraId="18324262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Betűvésés, faragás</w:t>
      </w:r>
    </w:p>
    <w:p w14:paraId="5B2962FF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Gipszfelrakás, mintázás</w:t>
      </w:r>
    </w:p>
    <w:p w14:paraId="5DC7C6B9" w14:textId="25BE0FB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szobrászat anyagai (agyag, gipsz, plasztilin, viasz, fa, kő, műanyagok stb.)</w:t>
      </w:r>
    </w:p>
    <w:p w14:paraId="541F8B3C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Eszközeit (kézi és gépi)</w:t>
      </w:r>
    </w:p>
    <w:p w14:paraId="592D6971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 xml:space="preserve">Technikák (öntés, faragás, sokszorosítás) </w:t>
      </w:r>
    </w:p>
    <w:p w14:paraId="3E32FC6D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Az anyagok, eszközök, technikák szakmai nyelve</w:t>
      </w:r>
    </w:p>
    <w:p w14:paraId="450ABC69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köztéri szobrászat sajátosságai</w:t>
      </w:r>
    </w:p>
    <w:p w14:paraId="47EAE7AE" w14:textId="77777777" w:rsidR="007C7268" w:rsidRPr="001315D1" w:rsidRDefault="007C7268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feladatok kivitelezése során a megfelelő arány és léptékrendszer elsajátíttatása</w:t>
      </w:r>
    </w:p>
    <w:p w14:paraId="1DE4CCD1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6D921E8D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19AB0302" w14:textId="7CDE8808" w:rsidR="008553B5" w:rsidRPr="001315D1" w:rsidRDefault="007C7268" w:rsidP="007C7268">
      <w:pPr>
        <w:spacing w:after="0"/>
        <w:ind w:left="709"/>
        <w:rPr>
          <w:rFonts w:cs="Times New Roman"/>
        </w:rPr>
      </w:pPr>
      <w:r w:rsidRPr="001315D1">
        <w:rPr>
          <w:rFonts w:cs="Times New Roman"/>
        </w:rPr>
        <w:t>Matematika, kémia, fizika, környezetismeret, művészetelmélet és ábrázolás, munka- és balesetvédelmi ismeretek, technológiai ismeretek</w:t>
      </w:r>
    </w:p>
    <w:p w14:paraId="509F19E6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02B172E9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40973BD6" w14:textId="77777777" w:rsidR="00DA48EC" w:rsidRPr="007346E5" w:rsidRDefault="00F30DEE" w:rsidP="0048445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bookmarkStart w:id="9" w:name="OLE_LINK1"/>
      <w:r w:rsidRPr="0048445B">
        <w:rPr>
          <w:rFonts w:cs="Times New Roman"/>
          <w:b/>
          <w:i/>
        </w:rPr>
        <w:t xml:space="preserve">A szobrászműterem és műhely berendezései, eszközei, szerszámai </w:t>
      </w:r>
      <w:bookmarkEnd w:id="9"/>
      <w:r w:rsidRPr="0048445B">
        <w:rPr>
          <w:rFonts w:cs="Times New Roman"/>
          <w:b/>
          <w:i/>
        </w:rPr>
        <w:t xml:space="preserve">         </w:t>
      </w:r>
    </w:p>
    <w:p w14:paraId="68264A9B" w14:textId="7F913FDF" w:rsidR="00F30DEE" w:rsidRPr="001315D1" w:rsidRDefault="00F30DEE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szobrász</w:t>
      </w:r>
      <w:r w:rsidRPr="0048445B">
        <w:rPr>
          <w:rFonts w:cs="Times New Roman"/>
          <w:szCs w:val="24"/>
        </w:rPr>
        <w:t xml:space="preserve"> </w:t>
      </w:r>
      <w:r w:rsidRPr="001315D1">
        <w:rPr>
          <w:rFonts w:cs="Times New Roman"/>
          <w:szCs w:val="24"/>
        </w:rPr>
        <w:t xml:space="preserve">műterem és műhely felszerelése, eszközei és szerszámai, azok </w:t>
      </w:r>
      <w:r w:rsidR="008E08EF" w:rsidRPr="001315D1">
        <w:rPr>
          <w:rFonts w:cs="Times New Roman"/>
          <w:szCs w:val="24"/>
        </w:rPr>
        <w:t>elnevezése</w:t>
      </w:r>
      <w:r w:rsidR="006535C7" w:rsidRPr="001315D1">
        <w:rPr>
          <w:rFonts w:cs="Times New Roman"/>
          <w:szCs w:val="24"/>
        </w:rPr>
        <w:t>,</w:t>
      </w:r>
      <w:r w:rsidR="008E08EF" w:rsidRPr="001315D1">
        <w:rPr>
          <w:rFonts w:cs="Times New Roman"/>
          <w:szCs w:val="24"/>
        </w:rPr>
        <w:t xml:space="preserve"> </w:t>
      </w:r>
      <w:r w:rsidRPr="001315D1">
        <w:rPr>
          <w:rFonts w:cs="Times New Roman"/>
          <w:szCs w:val="24"/>
        </w:rPr>
        <w:t xml:space="preserve">használatuk a gyakorlatban </w:t>
      </w:r>
    </w:p>
    <w:p w14:paraId="200903A3" w14:textId="77777777" w:rsidR="00F30DEE" w:rsidRPr="001315D1" w:rsidRDefault="00F30DEE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szakmai nyelv megtanulása a gyakorlat során</w:t>
      </w:r>
    </w:p>
    <w:p w14:paraId="14DD4A33" w14:textId="77777777" w:rsidR="00F30DEE" w:rsidRPr="001315D1" w:rsidRDefault="00F30DEE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gépek és szerszámok szakszerű használata</w:t>
      </w:r>
    </w:p>
    <w:p w14:paraId="5E85E599" w14:textId="617A359F" w:rsidR="00F30DEE" w:rsidRPr="001315D1" w:rsidRDefault="00F30DEE" w:rsidP="00F30DEE">
      <w:pPr>
        <w:pStyle w:val="Listaszerbekezds"/>
        <w:tabs>
          <w:tab w:val="left" w:pos="567"/>
          <w:tab w:val="right" w:pos="9072"/>
        </w:tabs>
        <w:spacing w:after="0"/>
        <w:ind w:left="851" w:hanging="425"/>
        <w:jc w:val="left"/>
        <w:rPr>
          <w:rFonts w:cs="Times New Roman"/>
          <w:b/>
          <w:i/>
        </w:rPr>
      </w:pPr>
    </w:p>
    <w:p w14:paraId="04A420B5" w14:textId="77777777" w:rsidR="00311521" w:rsidRPr="007346E5" w:rsidRDefault="00F30DEE" w:rsidP="007346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8445B">
        <w:rPr>
          <w:rFonts w:cs="Times New Roman"/>
          <w:b/>
          <w:i/>
        </w:rPr>
        <w:t xml:space="preserve">Szobrászati anyagok használata                                                                      </w:t>
      </w:r>
    </w:p>
    <w:p w14:paraId="62D4FDE9" w14:textId="0418BCCE" w:rsidR="00F30DEE" w:rsidRPr="001315D1" w:rsidRDefault="00F30DEE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Az alapvető szakmai tudás elsajátításának gyakorlata érem, dombormű készítése során, az agyag és a gipsz tulajdonságainak megismerése</w:t>
      </w:r>
    </w:p>
    <w:p w14:paraId="201DAC70" w14:textId="77777777" w:rsidR="00F30DEE" w:rsidRPr="001315D1" w:rsidRDefault="00F30DEE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Gipszlapok öntése, vágása, formák összeállítása lapokból, sablonhúzás, betűvésés</w:t>
      </w:r>
    </w:p>
    <w:p w14:paraId="2D6D0188" w14:textId="77777777" w:rsidR="00F30DEE" w:rsidRPr="001315D1" w:rsidRDefault="00F30DEE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Ornamentika mintázása, öntése</w:t>
      </w:r>
    </w:p>
    <w:p w14:paraId="49E084C3" w14:textId="575AB9DF" w:rsidR="00F30DEE" w:rsidRPr="001315D1" w:rsidRDefault="00F30DEE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 xml:space="preserve">Természeti formák tanulmányozása, növények (termések), állatok (csiga) mintázása, </w:t>
      </w:r>
      <w:r w:rsidR="008E08EF" w:rsidRPr="001315D1">
        <w:rPr>
          <w:rFonts w:cs="Times New Roman"/>
          <w:szCs w:val="24"/>
        </w:rPr>
        <w:t>terrakotta,</w:t>
      </w:r>
      <w:r w:rsidRPr="001315D1">
        <w:rPr>
          <w:rFonts w:cs="Times New Roman"/>
          <w:szCs w:val="24"/>
        </w:rPr>
        <w:t xml:space="preserve"> illetve gipszforma készítése</w:t>
      </w:r>
    </w:p>
    <w:p w14:paraId="45521C2F" w14:textId="77777777" w:rsidR="00F30DEE" w:rsidRPr="001315D1" w:rsidRDefault="00F30DEE" w:rsidP="0048445B">
      <w:pPr>
        <w:spacing w:after="0"/>
        <w:ind w:left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Vázkészítés, viasz és plasztilin vázlatok készítése állatokról készített rajzok alapján</w:t>
      </w:r>
    </w:p>
    <w:p w14:paraId="43AA8C83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DD60F3" w14:textId="4DEC95F5" w:rsidR="008553B5" w:rsidRPr="001315D1" w:rsidRDefault="00DB3E8B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 xml:space="preserve">Szobrászati sokszorosító eljárások, öntés                            </w:t>
      </w:r>
    </w:p>
    <w:p w14:paraId="510A7B79" w14:textId="77777777" w:rsidR="00DB3E8B" w:rsidRPr="001315D1" w:rsidRDefault="00DB3E8B" w:rsidP="00172C3D">
      <w:pPr>
        <w:spacing w:after="0"/>
        <w:ind w:firstLine="567"/>
        <w:rPr>
          <w:rFonts w:cs="Times New Roman"/>
          <w:szCs w:val="24"/>
        </w:rPr>
      </w:pPr>
      <w:r w:rsidRPr="0048445B">
        <w:rPr>
          <w:rFonts w:cs="Times New Roman"/>
          <w:szCs w:val="24"/>
        </w:rPr>
        <w:t xml:space="preserve">Portré </w:t>
      </w:r>
      <w:r w:rsidRPr="001315D1">
        <w:rPr>
          <w:rFonts w:cs="Times New Roman"/>
          <w:szCs w:val="24"/>
        </w:rPr>
        <w:t>mintázása során a méretek, arányok, karakter témakörével foglalkozás</w:t>
      </w:r>
    </w:p>
    <w:p w14:paraId="1A2FA4BB" w14:textId="77777777" w:rsidR="00DB3E8B" w:rsidRPr="001315D1" w:rsidRDefault="00DB3E8B" w:rsidP="0048445B">
      <w:pPr>
        <w:spacing w:after="0"/>
        <w:ind w:firstLine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kész munka gipszbe öntése</w:t>
      </w:r>
    </w:p>
    <w:p w14:paraId="30CF5042" w14:textId="77777777" w:rsidR="00DB3E8B" w:rsidRPr="001315D1" w:rsidRDefault="00DB3E8B" w:rsidP="0048445B">
      <w:pPr>
        <w:spacing w:after="0"/>
        <w:ind w:firstLine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 xml:space="preserve">A gipsznegatív fajtái (vakforma, darabforma), </w:t>
      </w:r>
      <w:proofErr w:type="spellStart"/>
      <w:r w:rsidRPr="001315D1">
        <w:rPr>
          <w:rFonts w:cs="Times New Roman"/>
          <w:szCs w:val="24"/>
        </w:rPr>
        <w:t>szilikongumi</w:t>
      </w:r>
      <w:proofErr w:type="spellEnd"/>
      <w:r w:rsidRPr="001315D1">
        <w:rPr>
          <w:rFonts w:cs="Times New Roman"/>
          <w:szCs w:val="24"/>
        </w:rPr>
        <w:t xml:space="preserve"> negatív készítése,</w:t>
      </w:r>
    </w:p>
    <w:p w14:paraId="1C46C1E8" w14:textId="77777777" w:rsidR="00DB3E8B" w:rsidRPr="001315D1" w:rsidRDefault="00DB3E8B" w:rsidP="0048445B">
      <w:pPr>
        <w:spacing w:after="0"/>
        <w:ind w:firstLine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Szobor előkészítése bronzöntéshez</w:t>
      </w:r>
    </w:p>
    <w:p w14:paraId="2FC8D8A8" w14:textId="1D2A7DE6" w:rsidR="00DB3E8B" w:rsidRDefault="00DB3E8B" w:rsidP="0048445B">
      <w:pPr>
        <w:spacing w:after="0"/>
        <w:ind w:firstLine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Az emberi figura, mint a szobrászat klasszikustémája</w:t>
      </w:r>
      <w:r w:rsidRPr="0048445B">
        <w:rPr>
          <w:rFonts w:cs="Times New Roman"/>
          <w:szCs w:val="24"/>
        </w:rPr>
        <w:t xml:space="preserve"> </w:t>
      </w:r>
    </w:p>
    <w:p w14:paraId="6A59C25C" w14:textId="77777777" w:rsidR="0048445B" w:rsidRPr="0048445B" w:rsidRDefault="0048445B" w:rsidP="0048445B">
      <w:pPr>
        <w:spacing w:after="0"/>
        <w:ind w:firstLine="567"/>
        <w:rPr>
          <w:rFonts w:cs="Times New Roman"/>
          <w:szCs w:val="24"/>
        </w:rPr>
      </w:pPr>
    </w:p>
    <w:p w14:paraId="7A849332" w14:textId="7AD15EDE" w:rsidR="008553B5" w:rsidRPr="001315D1" w:rsidRDefault="007346E5" w:rsidP="007346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346E5">
        <w:rPr>
          <w:rFonts w:cs="Times New Roman"/>
          <w:b/>
          <w:i/>
        </w:rPr>
        <w:t>Faragás: anyagok és technológiák</w:t>
      </w:r>
    </w:p>
    <w:p w14:paraId="47DCF835" w14:textId="7225C25D" w:rsidR="008553B5" w:rsidRPr="0048445B" w:rsidRDefault="00172C3D" w:rsidP="0048445B">
      <w:pPr>
        <w:spacing w:after="0"/>
        <w:ind w:firstLine="567"/>
        <w:rPr>
          <w:rFonts w:cs="Times New Roman"/>
          <w:szCs w:val="24"/>
        </w:rPr>
      </w:pPr>
      <w:r w:rsidRPr="0048445B">
        <w:rPr>
          <w:rFonts w:cs="Times New Roman"/>
          <w:szCs w:val="24"/>
        </w:rPr>
        <w:t xml:space="preserve">Faragás: anyagok és technológiák                                                          </w:t>
      </w:r>
    </w:p>
    <w:p w14:paraId="6BCF8667" w14:textId="77777777" w:rsidR="00172C3D" w:rsidRPr="001315D1" w:rsidRDefault="00172C3D" w:rsidP="0048445B">
      <w:pPr>
        <w:spacing w:after="0"/>
        <w:ind w:firstLine="567"/>
        <w:rPr>
          <w:rFonts w:cs="Times New Roman"/>
          <w:szCs w:val="24"/>
        </w:rPr>
      </w:pPr>
      <w:r w:rsidRPr="0048445B">
        <w:rPr>
          <w:rFonts w:cs="Times New Roman"/>
          <w:szCs w:val="24"/>
        </w:rPr>
        <w:t xml:space="preserve">A fa </w:t>
      </w:r>
      <w:r w:rsidRPr="001315D1">
        <w:rPr>
          <w:rFonts w:cs="Times New Roman"/>
          <w:szCs w:val="24"/>
        </w:rPr>
        <w:t>és a kő, mint a faragás klasszikus anyagai</w:t>
      </w:r>
    </w:p>
    <w:p w14:paraId="136404AC" w14:textId="77777777" w:rsidR="00172C3D" w:rsidRPr="001315D1" w:rsidRDefault="00172C3D" w:rsidP="0048445B">
      <w:pPr>
        <w:spacing w:after="0"/>
        <w:ind w:firstLine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faragás technológiája a kiválasztott anyag függvényében</w:t>
      </w:r>
    </w:p>
    <w:p w14:paraId="50825D47" w14:textId="1E138706" w:rsidR="00172C3D" w:rsidRPr="001315D1" w:rsidRDefault="00172C3D" w:rsidP="0048445B">
      <w:pPr>
        <w:spacing w:after="0"/>
        <w:ind w:firstLine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pontozógép használata</w:t>
      </w:r>
    </w:p>
    <w:p w14:paraId="032AF05C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53B5F7" w14:textId="40CA32DB" w:rsidR="008553B5" w:rsidRPr="001315D1" w:rsidRDefault="00172C3D" w:rsidP="0048445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8445B">
        <w:rPr>
          <w:rFonts w:cs="Times New Roman"/>
          <w:b/>
          <w:i/>
        </w:rPr>
        <w:t xml:space="preserve">Rajzi mintázási gyakorlat                                                      </w:t>
      </w:r>
    </w:p>
    <w:p w14:paraId="1A495471" w14:textId="77777777" w:rsidR="00172C3D" w:rsidRPr="001315D1" w:rsidRDefault="00172C3D" w:rsidP="00172C3D">
      <w:pPr>
        <w:spacing w:after="0"/>
        <w:ind w:firstLine="567"/>
        <w:rPr>
          <w:rFonts w:cs="Times New Roman"/>
          <w:szCs w:val="24"/>
        </w:rPr>
      </w:pPr>
      <w:r w:rsidRPr="001315D1">
        <w:rPr>
          <w:rFonts w:cs="Times New Roman"/>
        </w:rPr>
        <w:t xml:space="preserve">Állat, </w:t>
      </w:r>
      <w:r w:rsidRPr="001315D1">
        <w:rPr>
          <w:rFonts w:cs="Times New Roman"/>
          <w:szCs w:val="24"/>
        </w:rPr>
        <w:t>rajzi és mintázási megjelenítése</w:t>
      </w:r>
    </w:p>
    <w:p w14:paraId="0A393178" w14:textId="77777777" w:rsidR="00172C3D" w:rsidRPr="001315D1" w:rsidRDefault="00172C3D" w:rsidP="00172C3D">
      <w:pPr>
        <w:spacing w:after="0"/>
        <w:ind w:firstLine="567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Portré és figura rajzi és mintázási megjelenítése</w:t>
      </w:r>
    </w:p>
    <w:p w14:paraId="2BE0A6D6" w14:textId="77777777" w:rsidR="008553B5" w:rsidRPr="001315D1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6D2B1E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6939B043" w14:textId="48AD7761" w:rsidR="00EE75BE" w:rsidRPr="001315D1" w:rsidRDefault="00EE75BE" w:rsidP="00EE75BE">
      <w:pPr>
        <w:spacing w:after="0"/>
        <w:ind w:left="360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Műhely, műterem, gipszöntő műhely, faragó műhely, bronzöntő műhely (utóbbiak hiányában műhelylátogatás)</w:t>
      </w:r>
    </w:p>
    <w:p w14:paraId="6FF13F00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150AD9FD" w14:textId="77777777" w:rsidR="008553B5" w:rsidRPr="001315D1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5C598378" w14:textId="0090157C" w:rsidR="008553B5" w:rsidRPr="001315D1" w:rsidRDefault="008553B5" w:rsidP="008553B5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71157426" w14:textId="77777777" w:rsidR="008553B5" w:rsidRPr="001315D1" w:rsidRDefault="008553B5" w:rsidP="008553B5">
      <w:pPr>
        <w:spacing w:after="0"/>
        <w:ind w:left="426"/>
        <w:rPr>
          <w:rFonts w:cs="Times New Roman"/>
        </w:rPr>
      </w:pPr>
    </w:p>
    <w:p w14:paraId="2C2E47C7" w14:textId="5F3F5AFE" w:rsidR="00FB6DBC" w:rsidRPr="001315D1" w:rsidRDefault="00DF09F2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szoborkészítés elmélet</w:t>
      </w:r>
      <w:r w:rsidR="006E43AC" w:rsidRPr="001315D1">
        <w:rPr>
          <w:rFonts w:cs="Times New Roman"/>
          <w:b/>
        </w:rPr>
        <w:t>e</w:t>
      </w:r>
      <w:r w:rsidR="00FB6DBC" w:rsidRPr="001315D1">
        <w:rPr>
          <w:rFonts w:cs="Times New Roman"/>
          <w:b/>
        </w:rPr>
        <w:t xml:space="preserve"> tantárgy</w:t>
      </w:r>
      <w:r w:rsidR="00FB6DBC" w:rsidRPr="001315D1">
        <w:rPr>
          <w:rFonts w:cs="Times New Roman"/>
          <w:b/>
        </w:rPr>
        <w:tab/>
      </w:r>
      <w:r w:rsidR="006535C7" w:rsidRPr="001315D1">
        <w:rPr>
          <w:rFonts w:cs="Times New Roman"/>
          <w:b/>
        </w:rPr>
        <w:t>180</w:t>
      </w:r>
      <w:r w:rsidR="00FB6DBC" w:rsidRPr="001315D1">
        <w:rPr>
          <w:rFonts w:cs="Times New Roman"/>
          <w:b/>
        </w:rPr>
        <w:t xml:space="preserve"> óra/</w:t>
      </w:r>
      <w:r w:rsidR="006535C7" w:rsidRPr="001315D1">
        <w:rPr>
          <w:rFonts w:cs="Times New Roman"/>
          <w:b/>
        </w:rPr>
        <w:t>186</w:t>
      </w:r>
      <w:r w:rsidR="00FB6DBC" w:rsidRPr="001315D1">
        <w:rPr>
          <w:rFonts w:cs="Times New Roman"/>
          <w:b/>
        </w:rPr>
        <w:t xml:space="preserve"> óra*</w:t>
      </w:r>
    </w:p>
    <w:p w14:paraId="068473EA" w14:textId="77777777" w:rsidR="00FB6DBC" w:rsidRPr="001315D1" w:rsidRDefault="00FB6DBC" w:rsidP="00FB6DBC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225F8A96" w14:textId="77777777" w:rsidR="00FB6DBC" w:rsidRPr="001315D1" w:rsidRDefault="00FB6DBC" w:rsidP="00FB6DBC">
      <w:pPr>
        <w:spacing w:after="0"/>
        <w:ind w:left="426"/>
        <w:rPr>
          <w:rFonts w:cs="Times New Roman"/>
        </w:rPr>
      </w:pPr>
    </w:p>
    <w:p w14:paraId="46546745" w14:textId="03F5F598" w:rsidR="00FB6DBC" w:rsidRPr="001315D1" w:rsidRDefault="00FB6DBC" w:rsidP="00FB6DBC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a főszakképesítéshez kapcsolódik.</w:t>
      </w:r>
    </w:p>
    <w:p w14:paraId="2F0AA68C" w14:textId="77777777" w:rsidR="00FB6DBC" w:rsidRPr="001315D1" w:rsidRDefault="00FB6DBC" w:rsidP="00FB6DBC">
      <w:pPr>
        <w:spacing w:after="0"/>
        <w:ind w:left="426"/>
        <w:rPr>
          <w:rFonts w:cs="Times New Roman"/>
        </w:rPr>
      </w:pPr>
    </w:p>
    <w:p w14:paraId="46A41297" w14:textId="77777777" w:rsidR="00FB6DBC" w:rsidRPr="001315D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6DD22B4E" w14:textId="77777777" w:rsidR="00DF09F2" w:rsidRPr="001315D1" w:rsidRDefault="00DF09F2" w:rsidP="0048445B">
      <w:pPr>
        <w:pStyle w:val="Listaszerbekezds"/>
        <w:spacing w:after="0"/>
        <w:ind w:left="644"/>
        <w:rPr>
          <w:rFonts w:cs="Times New Roman"/>
          <w:szCs w:val="24"/>
        </w:rPr>
      </w:pPr>
      <w:r w:rsidRPr="0048445B">
        <w:rPr>
          <w:rFonts w:cs="Times New Roman"/>
          <w:szCs w:val="24"/>
        </w:rPr>
        <w:t xml:space="preserve">Megismertetni </w:t>
      </w:r>
      <w:r w:rsidRPr="001315D1">
        <w:rPr>
          <w:rFonts w:cs="Times New Roman"/>
          <w:szCs w:val="24"/>
        </w:rPr>
        <w:t>a szobrászat történetét a legkorábbi leletektől az izmusok korszakának végéig</w:t>
      </w:r>
    </w:p>
    <w:p w14:paraId="32D444D3" w14:textId="77777777" w:rsidR="00DF09F2" w:rsidRPr="001315D1" w:rsidRDefault="00DF09F2" w:rsidP="00DF09F2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Az őskor európai leletei, az őskor a világ más részein</w:t>
      </w:r>
    </w:p>
    <w:p w14:paraId="1461254D" w14:textId="77777777" w:rsidR="00DF09F2" w:rsidRPr="001315D1" w:rsidRDefault="00DF09F2" w:rsidP="0048445B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 xml:space="preserve">A korai kultúrák szobrászata (Mezopotámia, Egyiptom) </w:t>
      </w:r>
    </w:p>
    <w:p w14:paraId="6DE0BBDC" w14:textId="77777777" w:rsidR="00DF09F2" w:rsidRPr="001315D1" w:rsidRDefault="00DF09F2" w:rsidP="0048445B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Kréta és az archaikus görög szobrászat</w:t>
      </w:r>
    </w:p>
    <w:p w14:paraId="6193CC4C" w14:textId="77777777" w:rsidR="00DF09F2" w:rsidRPr="001315D1" w:rsidRDefault="00DF09F2" w:rsidP="00DF09F2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Klasszikus és hellenisztikus görög szobrászat</w:t>
      </w:r>
    </w:p>
    <w:p w14:paraId="7E1176AB" w14:textId="77777777" w:rsidR="00DF09F2" w:rsidRPr="001315D1" w:rsidRDefault="00DF09F2" w:rsidP="0048445B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római kor szobrászata</w:t>
      </w:r>
    </w:p>
    <w:p w14:paraId="7F027002" w14:textId="77777777" w:rsidR="00DF09F2" w:rsidRPr="001315D1" w:rsidRDefault="00DF09F2" w:rsidP="00DF09F2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 xml:space="preserve">A korai Európa szobrászata (ókeresztény, román, gót) </w:t>
      </w:r>
    </w:p>
    <w:p w14:paraId="1B900087" w14:textId="77777777" w:rsidR="00DF09F2" w:rsidRPr="001315D1" w:rsidRDefault="00DF09F2" w:rsidP="00DF09F2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reneszánsz szobrászat</w:t>
      </w:r>
    </w:p>
    <w:p w14:paraId="7E7101FF" w14:textId="77777777" w:rsidR="00DF09F2" w:rsidRPr="001315D1" w:rsidRDefault="00DF09F2" w:rsidP="00DF09F2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 xml:space="preserve">Barokk szobrászat </w:t>
      </w:r>
    </w:p>
    <w:p w14:paraId="5066945D" w14:textId="77777777" w:rsidR="00DF09F2" w:rsidRPr="001315D1" w:rsidRDefault="00DF09F2" w:rsidP="00DF09F2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 xml:space="preserve">Klasszicizmus és romantika </w:t>
      </w:r>
    </w:p>
    <w:p w14:paraId="0A569007" w14:textId="77777777" w:rsidR="00DF09F2" w:rsidRPr="001315D1" w:rsidRDefault="00DF09F2" w:rsidP="00DF09F2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 xml:space="preserve">A századforduló szobrászata (szecesszió, art </w:t>
      </w:r>
      <w:proofErr w:type="spellStart"/>
      <w:r w:rsidRPr="001315D1">
        <w:rPr>
          <w:rFonts w:cs="Times New Roman"/>
          <w:szCs w:val="24"/>
        </w:rPr>
        <w:t>deco</w:t>
      </w:r>
      <w:proofErr w:type="spellEnd"/>
      <w:r w:rsidRPr="001315D1">
        <w:rPr>
          <w:rFonts w:cs="Times New Roman"/>
          <w:szCs w:val="24"/>
        </w:rPr>
        <w:t>)</w:t>
      </w:r>
    </w:p>
    <w:p w14:paraId="35E000A9" w14:textId="77777777" w:rsidR="00DF09F2" w:rsidRPr="001315D1" w:rsidRDefault="00DF09F2" w:rsidP="00DF09F2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Építészeti alaktani elemek</w:t>
      </w:r>
    </w:p>
    <w:p w14:paraId="6D861BFF" w14:textId="77777777" w:rsidR="00DF09F2" w:rsidRPr="001315D1" w:rsidRDefault="00DF09F2" w:rsidP="00DF09F2">
      <w:pPr>
        <w:pStyle w:val="Listaszerbekezds"/>
        <w:spacing w:after="0"/>
        <w:ind w:left="644"/>
        <w:rPr>
          <w:rFonts w:cs="Times New Roman"/>
          <w:szCs w:val="24"/>
        </w:rPr>
      </w:pPr>
      <w:r w:rsidRPr="001315D1">
        <w:rPr>
          <w:rFonts w:cs="Times New Roman"/>
          <w:szCs w:val="24"/>
        </w:rPr>
        <w:t>A művek megismerése, stílusjegyek felismerése</w:t>
      </w:r>
    </w:p>
    <w:p w14:paraId="2019A184" w14:textId="77777777" w:rsidR="00FB6DBC" w:rsidRPr="001315D1" w:rsidRDefault="00FB6DBC" w:rsidP="00FB6DBC">
      <w:pPr>
        <w:spacing w:after="0"/>
        <w:ind w:left="426"/>
        <w:rPr>
          <w:rFonts w:cs="Times New Roman"/>
        </w:rPr>
      </w:pPr>
    </w:p>
    <w:p w14:paraId="2AEF6581" w14:textId="77777777" w:rsidR="00FB6DBC" w:rsidRPr="001315D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079357D7" w14:textId="10A78AD3" w:rsidR="00FB6DBC" w:rsidRPr="001315D1" w:rsidRDefault="00DF09F2" w:rsidP="00FB6DBC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Művészettörténet, történelem szakmai tantárgyak</w:t>
      </w:r>
    </w:p>
    <w:p w14:paraId="08C764CA" w14:textId="77777777" w:rsidR="00FB6DBC" w:rsidRPr="001315D1" w:rsidRDefault="00FB6DBC" w:rsidP="00FB6DBC">
      <w:pPr>
        <w:spacing w:after="0"/>
        <w:ind w:left="426"/>
        <w:rPr>
          <w:rFonts w:cs="Times New Roman"/>
        </w:rPr>
      </w:pPr>
    </w:p>
    <w:p w14:paraId="3A9D7A85" w14:textId="77777777" w:rsidR="00FB6DBC" w:rsidRPr="001315D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4672089F" w14:textId="47DF6B32" w:rsidR="00FB6DBC" w:rsidRPr="001315D1" w:rsidRDefault="00C17D2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8445B">
        <w:rPr>
          <w:rFonts w:cs="Times New Roman"/>
          <w:b/>
          <w:i/>
        </w:rPr>
        <w:t>Sz</w:t>
      </w:r>
      <w:r w:rsidR="00DF09F2" w:rsidRPr="0048445B">
        <w:rPr>
          <w:rFonts w:cs="Times New Roman"/>
          <w:b/>
          <w:i/>
        </w:rPr>
        <w:t xml:space="preserve">obrászat története a kezdetektől az ókor végéig                  </w:t>
      </w:r>
    </w:p>
    <w:p w14:paraId="3DD554B8" w14:textId="77777777" w:rsidR="00AF0A11" w:rsidRPr="0048445B" w:rsidRDefault="00DF09F2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Korai </w:t>
      </w:r>
      <w:r w:rsidR="00AF0A11" w:rsidRPr="0048445B">
        <w:rPr>
          <w:rFonts w:cs="Times New Roman"/>
        </w:rPr>
        <w:t>leletek, az őskor művészete, korai kultúrák (Mezopotámia, Egyiptom)</w:t>
      </w:r>
    </w:p>
    <w:p w14:paraId="3C1FDFAD" w14:textId="77777777" w:rsidR="00AF0A11" w:rsidRPr="0048445B" w:rsidRDefault="00AF0A11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8445B">
        <w:rPr>
          <w:rFonts w:cs="Times New Roman"/>
        </w:rPr>
        <w:t>A krétai és archaikus görög szobrászat</w:t>
      </w:r>
    </w:p>
    <w:p w14:paraId="2DD4B89B" w14:textId="77777777" w:rsidR="00AF0A11" w:rsidRPr="0048445B" w:rsidRDefault="00AF0A11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8445B">
        <w:rPr>
          <w:rFonts w:cs="Times New Roman"/>
        </w:rPr>
        <w:t>Klasszikus görög művészettől a hellenizmuson át a római szobrászatig</w:t>
      </w:r>
    </w:p>
    <w:p w14:paraId="54BAD418" w14:textId="77777777" w:rsidR="00AF0A11" w:rsidRPr="0048445B" w:rsidRDefault="00AF0A11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8445B">
        <w:rPr>
          <w:rFonts w:cs="Times New Roman"/>
        </w:rPr>
        <w:t>A különböző korszakok kedvelt műfajai, ábrázolási különbségek</w:t>
      </w:r>
    </w:p>
    <w:p w14:paraId="21EA63EE" w14:textId="77777777" w:rsidR="00FB6DBC" w:rsidRPr="001315D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087202" w14:textId="4E0ECF2E" w:rsidR="00FB6DBC" w:rsidRPr="001315D1" w:rsidRDefault="00AF0A1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8445B">
        <w:rPr>
          <w:rFonts w:cs="Times New Roman"/>
          <w:b/>
          <w:i/>
        </w:rPr>
        <w:t>Az európai szobrászat a</w:t>
      </w:r>
      <w:r w:rsidRPr="001315D1">
        <w:rPr>
          <w:rFonts w:cs="Times New Roman"/>
          <w:b/>
          <w:i/>
        </w:rPr>
        <w:t xml:space="preserve"> </w:t>
      </w:r>
      <w:r w:rsidRPr="0048445B">
        <w:rPr>
          <w:rFonts w:cs="Times New Roman"/>
          <w:b/>
          <w:i/>
        </w:rPr>
        <w:t xml:space="preserve">XX. századig                              </w:t>
      </w:r>
      <w:r w:rsidRPr="001315D1">
        <w:rPr>
          <w:rFonts w:cs="Times New Roman"/>
          <w:b/>
          <w:i/>
        </w:rPr>
        <w:t xml:space="preserve">                   </w:t>
      </w:r>
    </w:p>
    <w:p w14:paraId="0B2066F4" w14:textId="77777777" w:rsidR="00AF0A11" w:rsidRPr="0048445B" w:rsidRDefault="00AF0A11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 korai </w:t>
      </w:r>
      <w:r w:rsidRPr="0048445B">
        <w:rPr>
          <w:rFonts w:cs="Times New Roman"/>
        </w:rPr>
        <w:t>Európa szobrászata (ókeresztény, román, gót), a reneszánsz és barokk szobrászat, klasszicizmus és romantika, majd a századforduló szobrászata</w:t>
      </w:r>
    </w:p>
    <w:p w14:paraId="751A485F" w14:textId="77777777" w:rsidR="00AF0A11" w:rsidRPr="0048445B" w:rsidRDefault="00AF0A11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8445B">
        <w:rPr>
          <w:rFonts w:cs="Times New Roman"/>
        </w:rPr>
        <w:t>Az 1800 évek utáni művészeti törekvések (szecesszió, izmusok)</w:t>
      </w:r>
    </w:p>
    <w:p w14:paraId="370A9AAF" w14:textId="7C77F682" w:rsidR="00FB6DBC" w:rsidRPr="001315D1" w:rsidRDefault="00AF0A11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8445B">
        <w:rPr>
          <w:rFonts w:cs="Times New Roman"/>
        </w:rPr>
        <w:t>A XX. század szobrászata</w:t>
      </w:r>
    </w:p>
    <w:p w14:paraId="2CDCEAE4" w14:textId="77777777" w:rsidR="00FB6DBC" w:rsidRPr="001315D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2BF2F6" w14:textId="4CE95B5F" w:rsidR="00FB6DBC" w:rsidRPr="001315D1" w:rsidRDefault="00AF0A1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8445B">
        <w:rPr>
          <w:rFonts w:cs="Times New Roman"/>
          <w:b/>
          <w:i/>
        </w:rPr>
        <w:t>Az Európán kívüli szobrászat napjainkig</w:t>
      </w:r>
    </w:p>
    <w:p w14:paraId="6287F76A" w14:textId="0DDB7195" w:rsidR="00AF0A11" w:rsidRPr="0048445B" w:rsidRDefault="00AF0A11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Más </w:t>
      </w:r>
      <w:r w:rsidRPr="0048445B">
        <w:rPr>
          <w:rFonts w:cs="Times New Roman"/>
        </w:rPr>
        <w:t>kontinensek szobrászata a legkorábbi időktől (Távol-Kelet, Afrika Észak- és Dél Amerika, Ausztrália, Japán, India)</w:t>
      </w:r>
    </w:p>
    <w:p w14:paraId="5B14A1CE" w14:textId="2138CFD7" w:rsidR="00FB6DBC" w:rsidRPr="001315D1" w:rsidRDefault="00AF0A11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8445B">
        <w:rPr>
          <w:rFonts w:cs="Times New Roman"/>
        </w:rPr>
        <w:t>Különböző kultúrák szobrászatának hatásai az európai szobrászatra, különböző korokban</w:t>
      </w:r>
    </w:p>
    <w:p w14:paraId="41903EE4" w14:textId="77777777" w:rsidR="00FB6DBC" w:rsidRPr="001315D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C98F9D" w14:textId="43048BB8" w:rsidR="00FB6DBC" w:rsidRPr="001315D1" w:rsidRDefault="00AF0A1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8445B">
        <w:rPr>
          <w:rFonts w:cs="Times New Roman"/>
          <w:b/>
          <w:i/>
        </w:rPr>
        <w:t xml:space="preserve">Dokumentáció, portfólió                                                    </w:t>
      </w:r>
    </w:p>
    <w:p w14:paraId="1B2531EA" w14:textId="77777777" w:rsidR="00AF0A11" w:rsidRPr="001315D1" w:rsidRDefault="00AF0A11" w:rsidP="00AF0A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 komplex </w:t>
      </w:r>
      <w:r w:rsidRPr="001315D1">
        <w:rPr>
          <w:rFonts w:cs="Times New Roman"/>
          <w:szCs w:val="24"/>
        </w:rPr>
        <w:t>vizsgafeladat dokumentációjának és portfóliójának elkészítése (fotók, műleírás, elektronikus úton való rögzítés)</w:t>
      </w:r>
    </w:p>
    <w:p w14:paraId="372EF8EC" w14:textId="77777777" w:rsidR="00FB6DBC" w:rsidRPr="001315D1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880889" w14:textId="77777777" w:rsidR="00FB6DBC" w:rsidRPr="001315D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791EF156" w14:textId="3103F29A" w:rsidR="00FB6DBC" w:rsidRPr="001315D1" w:rsidRDefault="00C17D27" w:rsidP="00FB6DBC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Tanterem, </w:t>
      </w:r>
      <w:r w:rsidR="00AF0A11" w:rsidRPr="001315D1">
        <w:rPr>
          <w:rFonts w:cs="Times New Roman"/>
        </w:rPr>
        <w:t>előadóterem (számítógép, projektor használata, könyvek filmek bemutatása) könyvtár, múzeum, kiállítás</w:t>
      </w:r>
    </w:p>
    <w:p w14:paraId="6AC624E3" w14:textId="77777777" w:rsidR="00FB6DBC" w:rsidRPr="001315D1" w:rsidRDefault="00FB6DBC" w:rsidP="00FB6DBC">
      <w:pPr>
        <w:spacing w:after="0"/>
        <w:ind w:left="426"/>
        <w:rPr>
          <w:rFonts w:cs="Times New Roman"/>
        </w:rPr>
      </w:pPr>
    </w:p>
    <w:p w14:paraId="1678223C" w14:textId="77777777" w:rsidR="00FB6DBC" w:rsidRPr="001315D1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19C61970" w14:textId="1830EFF0" w:rsidR="00FB6DBC" w:rsidRPr="001315D1" w:rsidRDefault="00FB6DBC" w:rsidP="00FB6DBC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5FCA95A8" w14:textId="77777777" w:rsidR="00FB6DBC" w:rsidRPr="001315D1" w:rsidRDefault="00FB6DBC" w:rsidP="00FB6DBC">
      <w:pPr>
        <w:spacing w:after="0"/>
        <w:ind w:left="426"/>
        <w:rPr>
          <w:rFonts w:cs="Times New Roman"/>
        </w:rPr>
      </w:pPr>
    </w:p>
    <w:p w14:paraId="57B81657" w14:textId="77777777" w:rsidR="00A23F09" w:rsidRPr="001315D1" w:rsidRDefault="00A23F09" w:rsidP="00A23F09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4C3DFAEB" w14:textId="77777777" w:rsidR="00A23F09" w:rsidRPr="001315D1" w:rsidRDefault="00A23F09" w:rsidP="00A23F09">
      <w:pPr>
        <w:rPr>
          <w:rFonts w:cs="Times New Roman"/>
        </w:rPr>
      </w:pPr>
    </w:p>
    <w:p w14:paraId="00CFF81F" w14:textId="77777777" w:rsidR="00A23F09" w:rsidRPr="001315D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A</w:t>
      </w:r>
    </w:p>
    <w:p w14:paraId="456E5C35" w14:textId="0E78AFFB" w:rsidR="00A23F09" w:rsidRPr="001315D1" w:rsidRDefault="00046A28" w:rsidP="00A23F09">
      <w:pPr>
        <w:spacing w:after="4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11887-16</w:t>
      </w:r>
      <w:r w:rsidR="00A23F09" w:rsidRPr="001315D1">
        <w:rPr>
          <w:rFonts w:cs="Times New Roman"/>
          <w:b/>
          <w:sz w:val="36"/>
        </w:rPr>
        <w:t xml:space="preserve"> azonosító számú</w:t>
      </w:r>
    </w:p>
    <w:p w14:paraId="35D437C5" w14:textId="6CDF820E" w:rsidR="00A23F09" w:rsidRPr="001315D1" w:rsidRDefault="00046A28" w:rsidP="00A23F09">
      <w:pPr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Kulturális programok és projektek szervezése</w:t>
      </w:r>
    </w:p>
    <w:p w14:paraId="296C4FB1" w14:textId="77777777" w:rsidR="00A23F09" w:rsidRPr="001315D1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megnevezésű</w:t>
      </w:r>
      <w:proofErr w:type="gramEnd"/>
    </w:p>
    <w:p w14:paraId="3B3A0BF3" w14:textId="77777777" w:rsidR="00A23F09" w:rsidRPr="001315D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szakmai</w:t>
      </w:r>
      <w:proofErr w:type="gramEnd"/>
      <w:r w:rsidRPr="001315D1">
        <w:rPr>
          <w:rFonts w:cs="Times New Roman"/>
          <w:b/>
          <w:sz w:val="36"/>
        </w:rPr>
        <w:t xml:space="preserve"> követelménymodul</w:t>
      </w:r>
    </w:p>
    <w:p w14:paraId="3CE92A2A" w14:textId="77777777" w:rsidR="00A23F09" w:rsidRPr="001315D1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tantárgyai</w:t>
      </w:r>
      <w:proofErr w:type="gramEnd"/>
      <w:r w:rsidRPr="001315D1">
        <w:rPr>
          <w:rFonts w:cs="Times New Roman"/>
          <w:b/>
          <w:sz w:val="36"/>
        </w:rPr>
        <w:t>, témakörei</w:t>
      </w:r>
    </w:p>
    <w:p w14:paraId="580372A2" w14:textId="77777777" w:rsidR="00A23F09" w:rsidRPr="001315D1" w:rsidRDefault="00A23F09" w:rsidP="00A23F09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1751A7D7" w14:textId="5EAA11CE" w:rsidR="00A23F09" w:rsidRPr="001315D1" w:rsidRDefault="00A23F09" w:rsidP="00A23F09">
      <w:pPr>
        <w:rPr>
          <w:rFonts w:cs="Times New Roman"/>
        </w:rPr>
      </w:pPr>
      <w:r w:rsidRPr="001315D1">
        <w:rPr>
          <w:rFonts w:cs="Times New Roman"/>
        </w:rPr>
        <w:t xml:space="preserve">A </w:t>
      </w:r>
      <w:r w:rsidR="00046A28" w:rsidRPr="001315D1">
        <w:rPr>
          <w:rFonts w:cs="Times New Roman"/>
        </w:rPr>
        <w:t>11887-16</w:t>
      </w:r>
      <w:r w:rsidRPr="001315D1">
        <w:rPr>
          <w:rFonts w:cs="Times New Roman"/>
        </w:rPr>
        <w:t xml:space="preserve"> azonosító számú </w:t>
      </w:r>
      <w:r w:rsidR="00046A28" w:rsidRPr="001315D1">
        <w:rPr>
          <w:rFonts w:cs="Times New Roman"/>
        </w:rPr>
        <w:t>Kulturális programok és projektek szervezése</w:t>
      </w:r>
      <w:r w:rsidRPr="001315D1">
        <w:rPr>
          <w:rFonts w:cs="Times New Roman"/>
        </w:rPr>
        <w:t xml:space="preserve"> megnevezésű szakmai követelménymodulhoz tartozó tantárgyak és témakörök oktatása során </w:t>
      </w:r>
      <w:r w:rsidR="0080034B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967"/>
        <w:gridCol w:w="851"/>
      </w:tblGrid>
      <w:tr w:rsidR="001315D1" w:rsidRPr="001A1216" w14:paraId="120FF312" w14:textId="77777777" w:rsidTr="009B7548">
        <w:trPr>
          <w:cantSplit/>
          <w:trHeight w:val="230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9B36EA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5968F24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cs="Times New Roman"/>
                <w:szCs w:val="24"/>
              </w:rPr>
              <w:t>Projekttervezés és rendezvényszervezés elmélet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BFE33A3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cs="Times New Roman"/>
                <w:szCs w:val="24"/>
              </w:rPr>
              <w:t>Projekttervezés és rendezvényszervezés gyakorlat</w:t>
            </w:r>
          </w:p>
        </w:tc>
      </w:tr>
      <w:tr w:rsidR="001315D1" w:rsidRPr="001A1216" w14:paraId="218F12B1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ECC0F3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2E1B9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A5FEE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1A1216" w14:paraId="49A91FA6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CCD2FE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Rendezvényeket tervez, megvalósít és értékel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700B6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326EC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A1216" w14:paraId="0B17A4FF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2FFD11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Kapcsolatot tart a médiával és egyéb szervezetekkel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C663E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B361C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1315D1" w:rsidRPr="001A1216" w14:paraId="01D4F26E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216F6E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Kampányokat szervez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C898F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5E812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1315D1" w:rsidRPr="001A1216" w14:paraId="7A8C8C26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650B0C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munkavégzéssel kapcsolatos munkabiztonsági, munka-egészségügyi, tűz- és környezetvédelmi követelményeket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5C830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DE1CE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1315D1" w:rsidRPr="001A1216" w14:paraId="1585124A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E998B8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Közreműködik projektpályázatok elkészítésében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4C20E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56C9F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A1216" w14:paraId="31D56D32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1B648B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Hozzájárul a megvalósíthatósági tanulmány elkészítéséhez, a projektcélok és a projekt szervezetének kialakításához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D032A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F0D7E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A1216" w14:paraId="3B70646B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CAE982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Részt vesz a projekt kommunikációs tervének, a partneri kapcsolattartás menetének és a jelentéskészítés rendjének megalkotásában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D11F7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72698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A1216" w14:paraId="07F68CB3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C9367C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Ellátja a projekttervezéssel összefüggő ügyviteli, nyilvántartási és adminisztrációs feladatokat, kezeli a projektre vonatkozó elektronikus pályázati rendszert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C162C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BA21A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A1216" w14:paraId="24667C4E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806CEC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Részt vesz a projekt terv szerinti megvalósításában, ügyel az idő- és költségelőirányzatokra, valamint a projekttermék minőségi jellemzőire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F4E90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59FF6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A1216" w14:paraId="25E0F54D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BB914F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A projektterv szerint elvégzi a rá háruló tevékenységek kivitelezését, illetve a kommunikációs, ügyviteli, nyilvántartási és adminisztrációs feladatokat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2366D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ECC50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A1216" w14:paraId="5B307A18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2F5574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1A1216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  <w:r w:rsidRPr="001A1216">
              <w:rPr>
                <w:rFonts w:eastAsia="Times New Roman" w:cs="Times New Roman"/>
                <w:szCs w:val="24"/>
                <w:lang w:eastAsia="hu-HU"/>
              </w:rPr>
              <w:t xml:space="preserve"> munkájában, az előrehaladás nyomon követésében a tervtől való eltérés vizsgálatában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E0BBF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5789A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A1216" w:rsidRPr="001A1216" w14:paraId="0465091B" w14:textId="77777777" w:rsidTr="009B754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C8D5DD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Közreműködik a projekt lezárásában, a projekttermék átadásában, a projekt-tevékenység dokumentálásában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175BF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F00F8" w14:textId="77777777" w:rsidR="009B7548" w:rsidRPr="001A1216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A12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BF216CE" w14:textId="77777777" w:rsidR="00A23F09" w:rsidRPr="001315D1" w:rsidRDefault="00A23F09" w:rsidP="00A23F09">
      <w:pPr>
        <w:rPr>
          <w:rFonts w:cs="Times New Roman"/>
        </w:rPr>
      </w:pPr>
    </w:p>
    <w:p w14:paraId="3B314D76" w14:textId="111D54BC" w:rsidR="00A23F09" w:rsidRPr="001315D1" w:rsidRDefault="00035EC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Projekttervezés és rendezvényszervezés elmélet</w:t>
      </w:r>
      <w:r w:rsidR="00A23F09" w:rsidRPr="001315D1">
        <w:rPr>
          <w:rFonts w:cs="Times New Roman"/>
          <w:b/>
        </w:rPr>
        <w:t xml:space="preserve"> tantárgy</w:t>
      </w:r>
      <w:r w:rsidR="00A23F09" w:rsidRPr="001315D1">
        <w:rPr>
          <w:rFonts w:cs="Times New Roman"/>
          <w:b/>
        </w:rPr>
        <w:tab/>
      </w:r>
      <w:r w:rsidR="00165910" w:rsidRPr="001315D1">
        <w:rPr>
          <w:rFonts w:cs="Times New Roman"/>
          <w:b/>
        </w:rPr>
        <w:t>67</w:t>
      </w:r>
      <w:r w:rsidR="00A23F09" w:rsidRPr="001315D1">
        <w:rPr>
          <w:rFonts w:cs="Times New Roman"/>
          <w:b/>
        </w:rPr>
        <w:t xml:space="preserve"> óra/</w:t>
      </w:r>
      <w:r w:rsidRPr="001315D1">
        <w:rPr>
          <w:rFonts w:cs="Times New Roman"/>
          <w:b/>
        </w:rPr>
        <w:t>0</w:t>
      </w:r>
      <w:r w:rsidR="00A23F09" w:rsidRPr="001315D1">
        <w:rPr>
          <w:rFonts w:cs="Times New Roman"/>
          <w:b/>
        </w:rPr>
        <w:t xml:space="preserve"> óra*</w:t>
      </w:r>
    </w:p>
    <w:p w14:paraId="6D758407" w14:textId="77777777" w:rsidR="00A23F09" w:rsidRPr="001315D1" w:rsidRDefault="00A23F09" w:rsidP="00A23F09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5056EA6A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316BD7AC" w14:textId="0653DE36" w:rsidR="00A23F09" w:rsidRPr="001315D1" w:rsidRDefault="00A23F09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tantárgy az </w:t>
      </w:r>
      <w:r w:rsidR="00046A28" w:rsidRPr="001315D1">
        <w:rPr>
          <w:rFonts w:cs="Times New Roman"/>
        </w:rPr>
        <w:t>51 345 02 Képző- és iparművészeti program- és projektszervező</w:t>
      </w:r>
      <w:r w:rsidRPr="001315D1">
        <w:rPr>
          <w:rFonts w:cs="Times New Roman"/>
        </w:rPr>
        <w:t xml:space="preserve"> </w:t>
      </w:r>
      <w:r w:rsidR="001A1216">
        <w:rPr>
          <w:rFonts w:cs="Times New Roman"/>
        </w:rPr>
        <w:t>mellék-</w:t>
      </w:r>
      <w:r w:rsidRPr="001315D1">
        <w:rPr>
          <w:rFonts w:cs="Times New Roman"/>
        </w:rPr>
        <w:t>szakképesítéshez kapcsolódik.</w:t>
      </w:r>
    </w:p>
    <w:p w14:paraId="113DC24B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095384CD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6F75A7C7" w14:textId="77777777" w:rsidR="002612F2" w:rsidRPr="001A1216" w:rsidRDefault="002612F2" w:rsidP="001A1216">
      <w:pPr>
        <w:spacing w:after="0"/>
        <w:rPr>
          <w:rFonts w:cs="Times New Roman"/>
        </w:rPr>
      </w:pPr>
      <w:r w:rsidRPr="001A1216">
        <w:rPr>
          <w:rFonts w:cs="Times New Roman"/>
        </w:rPr>
        <w:t>A tantárgy célja, hogy a tanulók megtanulják a rendezvényszervezés alapvető ismereteit, módszereit, sajátítsák el a rendezvényszervezés meghatározó jogi szabályozást, váljanak képessé kisrendezvények és kulturális programok megtervezésére. Ismerjék meg a marketing alapjait, tervezési feladatait, váljanak képessé egy kisrendezvény megvalósítása céljából indított kampány megszervezésére</w:t>
      </w:r>
    </w:p>
    <w:p w14:paraId="62DCDF14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4E66DFC7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52963746" w14:textId="0516D13E" w:rsidR="002612F2" w:rsidRPr="001315D1" w:rsidRDefault="002612F2" w:rsidP="002612F2">
      <w:pPr>
        <w:spacing w:after="0"/>
        <w:ind w:left="360"/>
        <w:rPr>
          <w:rFonts w:cs="Times New Roman"/>
        </w:rPr>
      </w:pPr>
      <w:r w:rsidRPr="001315D1">
        <w:rPr>
          <w:rFonts w:cs="Times New Roman"/>
        </w:rPr>
        <w:t xml:space="preserve">A tantárgy a </w:t>
      </w:r>
      <w:r w:rsidR="006E43AC" w:rsidRPr="001315D1">
        <w:rPr>
          <w:rFonts w:cs="Times New Roman"/>
        </w:rPr>
        <w:t>m</w:t>
      </w:r>
      <w:r w:rsidRPr="001315D1">
        <w:rPr>
          <w:rFonts w:cs="Times New Roman"/>
        </w:rPr>
        <w:t>agyar nyelv és irodalom, valamint a Programszervezés és projektmenedzsment tantárgyak keretében elsajátított ismeretekre és kompetenciákra épül.</w:t>
      </w:r>
    </w:p>
    <w:p w14:paraId="1417B2BB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0A00FA11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628616D2" w14:textId="31439CFA" w:rsidR="00A23F09" w:rsidRPr="001315D1" w:rsidRDefault="002612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 xml:space="preserve">Rendezvénytípusok és feltételek </w:t>
      </w:r>
    </w:p>
    <w:p w14:paraId="23C82B7D" w14:textId="01C64E70" w:rsidR="002612F2" w:rsidRPr="001315D1" w:rsidRDefault="002612F2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rendezvények típusai, a kisrendezvények feltételei</w:t>
      </w:r>
    </w:p>
    <w:p w14:paraId="51392736" w14:textId="2FBBDDA1" w:rsidR="002612F2" w:rsidRPr="001315D1" w:rsidRDefault="002612F2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Konfliktuskezelői technikák</w:t>
      </w:r>
    </w:p>
    <w:p w14:paraId="71DC0D78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CCA9DA" w14:textId="382FA826" w:rsidR="00A23F09" w:rsidRPr="001315D1" w:rsidRDefault="002612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Jogi alapok</w:t>
      </w:r>
    </w:p>
    <w:p w14:paraId="75783359" w14:textId="18597216" w:rsidR="002612F2" w:rsidRPr="001315D1" w:rsidRDefault="002612F2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 rendezvényszervezés jogi alapjai: Munkabiztonsági, munka-egészségügyi, tűz és környezetvédelmi előírások </w:t>
      </w:r>
    </w:p>
    <w:p w14:paraId="1F56C3C3" w14:textId="3B2BBF5F" w:rsidR="002612F2" w:rsidRPr="001315D1" w:rsidRDefault="002612F2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Szerzői jogi alapismeretek, szerződések jogi alapjai</w:t>
      </w:r>
    </w:p>
    <w:p w14:paraId="06993EC7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9D3C4A" w14:textId="642DF781" w:rsidR="00A23F09" w:rsidRPr="001315D1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</w:p>
    <w:p w14:paraId="10C081FB" w14:textId="290B7CE2" w:rsidR="002612F2" w:rsidRPr="001315D1" w:rsidRDefault="002612F2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Rendezvények költségei, Költségvetés készítése, </w:t>
      </w:r>
    </w:p>
    <w:p w14:paraId="544E6B01" w14:textId="38C29FD3" w:rsidR="00A23F09" w:rsidRPr="001315D1" w:rsidRDefault="002612F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forgatókönyv</w:t>
      </w:r>
    </w:p>
    <w:p w14:paraId="0F3799FC" w14:textId="77777777" w:rsidR="00B466D8" w:rsidRPr="001315D1" w:rsidRDefault="00B466D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4C4DBD" w14:textId="06BFBA08" w:rsidR="00A23F09" w:rsidRPr="001315D1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 xml:space="preserve">Rendezvényi költségvetés és </w:t>
      </w:r>
      <w:proofErr w:type="spellStart"/>
      <w:r w:rsidRPr="001315D1">
        <w:rPr>
          <w:rFonts w:cs="Times New Roman"/>
          <w:b/>
          <w:i/>
        </w:rPr>
        <w:t>forgatókönyv</w:t>
      </w:r>
      <w:r w:rsidR="00D87466" w:rsidRPr="001315D1">
        <w:rPr>
          <w:rFonts w:cs="Times New Roman"/>
          <w:b/>
          <w:i/>
        </w:rPr>
        <w:t>készítés</w:t>
      </w:r>
      <w:proofErr w:type="spellEnd"/>
    </w:p>
    <w:p w14:paraId="78AD3EA3" w14:textId="5B39B398" w:rsidR="00900D98" w:rsidRPr="001315D1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Rendezvények költségei</w:t>
      </w:r>
    </w:p>
    <w:p w14:paraId="2948DA05" w14:textId="4C7207E6" w:rsidR="00900D98" w:rsidRPr="001315D1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Költségvetés készítésének formai, tartalmi követelményei </w:t>
      </w:r>
    </w:p>
    <w:p w14:paraId="10CC5A4D" w14:textId="3F549BE0" w:rsidR="00A23F09" w:rsidRPr="001315D1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forgatókönyv</w:t>
      </w:r>
    </w:p>
    <w:p w14:paraId="2BECC11C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B0F526" w14:textId="7FF521C4" w:rsidR="00A23F09" w:rsidRPr="001315D1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 xml:space="preserve">Közönségkapcsolat és </w:t>
      </w:r>
      <w:r w:rsidR="00D87466" w:rsidRPr="001315D1">
        <w:rPr>
          <w:rFonts w:cs="Times New Roman"/>
          <w:b/>
          <w:i/>
        </w:rPr>
        <w:t>marketingkommunikáció</w:t>
      </w:r>
    </w:p>
    <w:p w14:paraId="356AF479" w14:textId="2E470EE6" w:rsidR="00900D98" w:rsidRPr="001315D1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közönségkapcsolati munka alapjai</w:t>
      </w:r>
    </w:p>
    <w:p w14:paraId="6331A7D0" w14:textId="038E0577" w:rsidR="00900D98" w:rsidRPr="001315D1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marketing alapjai</w:t>
      </w:r>
    </w:p>
    <w:p w14:paraId="02FFB8F3" w14:textId="1F7FE80C" w:rsidR="00900D98" w:rsidRPr="001315D1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Médiakapcsolatok kialakítása</w:t>
      </w:r>
    </w:p>
    <w:p w14:paraId="7E3CE4DB" w14:textId="02469B87" w:rsidR="00A23F09" w:rsidRPr="001315D1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Kampányszervezés</w:t>
      </w:r>
    </w:p>
    <w:p w14:paraId="69C94456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92A09A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1C77D746" w14:textId="0382001A" w:rsidR="00A23F09" w:rsidRPr="001315D1" w:rsidRDefault="00900D98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Tanterem, szaktanterem</w:t>
      </w:r>
    </w:p>
    <w:p w14:paraId="2D4A885D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443CE2E9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6ED9E0A7" w14:textId="27E4225B" w:rsidR="00A23F09" w:rsidRPr="001315D1" w:rsidRDefault="00A23F09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378C68F8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461B69C6" w14:textId="27A8620D" w:rsidR="00A23F09" w:rsidRPr="001315D1" w:rsidRDefault="00D8746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R</w:t>
      </w:r>
      <w:r w:rsidR="00900D98" w:rsidRPr="001315D1">
        <w:rPr>
          <w:rFonts w:cs="Times New Roman"/>
          <w:b/>
        </w:rPr>
        <w:t>endezvényszervezés gyakorlat</w:t>
      </w:r>
      <w:r w:rsidR="00A23F09" w:rsidRPr="001315D1">
        <w:rPr>
          <w:rFonts w:cs="Times New Roman"/>
          <w:b/>
        </w:rPr>
        <w:t xml:space="preserve"> tantárgy</w:t>
      </w:r>
      <w:r w:rsidR="00A23F09" w:rsidRPr="001315D1">
        <w:rPr>
          <w:rFonts w:cs="Times New Roman"/>
          <w:b/>
        </w:rPr>
        <w:tab/>
      </w:r>
      <w:r w:rsidR="00165910" w:rsidRPr="001315D1">
        <w:rPr>
          <w:rFonts w:cs="Times New Roman"/>
          <w:b/>
        </w:rPr>
        <w:t>67</w:t>
      </w:r>
      <w:r w:rsidR="00A23F09" w:rsidRPr="001315D1">
        <w:rPr>
          <w:rFonts w:cs="Times New Roman"/>
          <w:b/>
        </w:rPr>
        <w:t xml:space="preserve"> óra/</w:t>
      </w:r>
      <w:r w:rsidR="006E43AC" w:rsidRPr="001315D1">
        <w:rPr>
          <w:rFonts w:cs="Times New Roman"/>
          <w:b/>
        </w:rPr>
        <w:t>0</w:t>
      </w:r>
      <w:r w:rsidR="00A23F09" w:rsidRPr="001315D1">
        <w:rPr>
          <w:rFonts w:cs="Times New Roman"/>
          <w:b/>
        </w:rPr>
        <w:t xml:space="preserve"> óra*</w:t>
      </w:r>
    </w:p>
    <w:p w14:paraId="24B5A587" w14:textId="77777777" w:rsidR="00A23F09" w:rsidRPr="001315D1" w:rsidRDefault="00A23F09" w:rsidP="00A23F09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679BE24A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62451E34" w14:textId="288338A6" w:rsidR="00A23F09" w:rsidRPr="001315D1" w:rsidRDefault="00A23F09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tantárgy az </w:t>
      </w:r>
      <w:r w:rsidR="003E6B0C" w:rsidRPr="001315D1">
        <w:rPr>
          <w:rFonts w:cs="Times New Roman"/>
        </w:rPr>
        <w:t>51 345 02 Képző- és iparművészeti program- és projektszervező</w:t>
      </w:r>
      <w:r w:rsidRPr="001315D1">
        <w:rPr>
          <w:rFonts w:cs="Times New Roman"/>
        </w:rPr>
        <w:t xml:space="preserve"> </w:t>
      </w:r>
      <w:r w:rsidR="001A1216">
        <w:rPr>
          <w:rFonts w:cs="Times New Roman"/>
        </w:rPr>
        <w:t>mellék-</w:t>
      </w:r>
      <w:r w:rsidRPr="001315D1">
        <w:rPr>
          <w:rFonts w:cs="Times New Roman"/>
        </w:rPr>
        <w:t>szakképesítéshez kapcsolódik.</w:t>
      </w:r>
    </w:p>
    <w:p w14:paraId="10A48B42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137F18B4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68FD3AAB" w14:textId="1808E218" w:rsidR="00A23F09" w:rsidRPr="001315D1" w:rsidRDefault="008C5311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célja, hogy a tanuló képes legyen ellátni a projekttervezéssel és lebonyolítással összefüggő ügyviteli, nyilvántartási és adminisztrációs feladatokat, kezelni a projektre vonatkozó elektronikus pályázati rendszert. A tantárgy célja, hogy a tanulók gyakorlatban elsajátítsák a rendezvényszervezés alapvető ismereteit, módszereit, képessé váljanak rendezvény-forgatókönyv és költségvetés készítésére, kulturális programok megtervezésére. Marketing alapismereteik birtokában legyenek képesek egy</w:t>
      </w:r>
      <w:r w:rsidR="00336582" w:rsidRPr="001315D1">
        <w:rPr>
          <w:rFonts w:cs="Times New Roman"/>
        </w:rPr>
        <w:t xml:space="preserve"> kulturális célú</w:t>
      </w:r>
      <w:r w:rsidRPr="001315D1">
        <w:rPr>
          <w:rFonts w:cs="Times New Roman"/>
        </w:rPr>
        <w:t xml:space="preserve"> kampány megszervezésére.</w:t>
      </w:r>
    </w:p>
    <w:p w14:paraId="27D6813F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55C0B1F3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5C778C78" w14:textId="380C7184" w:rsidR="00A23F09" w:rsidRPr="001315D1" w:rsidRDefault="00336582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-</w:t>
      </w:r>
    </w:p>
    <w:p w14:paraId="7154C596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5C2CFE35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452114B1" w14:textId="6C261B19" w:rsidR="00A23F09" w:rsidRPr="001315D1" w:rsidRDefault="0033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A p</w:t>
      </w:r>
      <w:r w:rsidR="008C5311" w:rsidRPr="001315D1">
        <w:rPr>
          <w:rFonts w:cs="Times New Roman"/>
          <w:b/>
          <w:i/>
        </w:rPr>
        <w:t>rojekttervezés gyakorlat</w:t>
      </w:r>
      <w:r w:rsidRPr="001315D1">
        <w:rPr>
          <w:rFonts w:cs="Times New Roman"/>
          <w:b/>
          <w:i/>
        </w:rPr>
        <w:t>a</w:t>
      </w:r>
    </w:p>
    <w:p w14:paraId="36B5FB14" w14:textId="77777777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Az igényfelmérés módszerei</w:t>
      </w:r>
    </w:p>
    <w:p w14:paraId="7E6E09E6" w14:textId="5601D7F7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megvalósíthatósági tanulmány készítésének módszerei</w:t>
      </w:r>
    </w:p>
    <w:p w14:paraId="5E7EC260" w14:textId="3C795B1D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Projekttervezési és menedzsment dokumentumok, formanyomtatványok, irat- és szerződésminták értelmezése és kitöltése</w:t>
      </w:r>
    </w:p>
    <w:p w14:paraId="3FF3C699" w14:textId="138281BD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Projekttervezés</w:t>
      </w:r>
    </w:p>
    <w:p w14:paraId="0616C0BD" w14:textId="4B445CA3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Célkitűzés (célfa, problémafa) </w:t>
      </w:r>
    </w:p>
    <w:p w14:paraId="31ECCE61" w14:textId="7C8E49E4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Tevékenységdiagram</w:t>
      </w:r>
    </w:p>
    <w:p w14:paraId="64B63029" w14:textId="6F502EC6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Hozzárendelési mátrix, logikai keretmátrix</w:t>
      </w:r>
    </w:p>
    <w:p w14:paraId="3C627554" w14:textId="034CFDAF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Időrendi ütemezés (</w:t>
      </w:r>
      <w:proofErr w:type="spellStart"/>
      <w:r w:rsidRPr="001315D1">
        <w:rPr>
          <w:rFonts w:cs="Times New Roman"/>
        </w:rPr>
        <w:t>Gantt</w:t>
      </w:r>
      <w:proofErr w:type="spellEnd"/>
      <w:r w:rsidRPr="001315D1">
        <w:rPr>
          <w:rFonts w:cs="Times New Roman"/>
        </w:rPr>
        <w:t>)</w:t>
      </w:r>
    </w:p>
    <w:p w14:paraId="283BE897" w14:textId="1785397A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Erőforrás-tervezés (költségvetés, </w:t>
      </w:r>
      <w:proofErr w:type="spellStart"/>
      <w:r w:rsidRPr="001315D1">
        <w:rPr>
          <w:rFonts w:cs="Times New Roman"/>
        </w:rPr>
        <w:t>stakeholder-elemzés</w:t>
      </w:r>
      <w:proofErr w:type="spellEnd"/>
      <w:r w:rsidRPr="001315D1">
        <w:rPr>
          <w:rFonts w:cs="Times New Roman"/>
        </w:rPr>
        <w:t>)</w:t>
      </w:r>
    </w:p>
    <w:p w14:paraId="1D56B0DD" w14:textId="4C2BFCB7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Kommunikációs és minőségterv </w:t>
      </w:r>
    </w:p>
    <w:p w14:paraId="21CBD71E" w14:textId="3610B4D3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Monitoring és kontrollterv dokumentumai </w:t>
      </w:r>
    </w:p>
    <w:p w14:paraId="240862A8" w14:textId="2323FAC4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„Kritikus út” kiszámítása</w:t>
      </w:r>
    </w:p>
    <w:p w14:paraId="6C858B78" w14:textId="25005041" w:rsidR="00A23F09" w:rsidRPr="001315D1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kockázatelemzés módszerei</w:t>
      </w:r>
    </w:p>
    <w:p w14:paraId="689125C2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445ACD" w14:textId="428436E5" w:rsidR="00A23F09" w:rsidRPr="001315D1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Projektmenedzsment gyakorlat</w:t>
      </w:r>
    </w:p>
    <w:p w14:paraId="15F83E37" w14:textId="77777777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Nyilvántartás</w:t>
      </w:r>
    </w:p>
    <w:p w14:paraId="6F7777FA" w14:textId="5ADE52F1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Projektmenedzsment (idő-, költség-, minőség-, emberi erőforrás, kockázat- és kommunikációs menedzsment) dokumentumai</w:t>
      </w:r>
    </w:p>
    <w:p w14:paraId="5542B445" w14:textId="70033365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Projekt-monitoring, nyomon követési eljárások és beavatkozások gyakorlata</w:t>
      </w:r>
    </w:p>
    <w:p w14:paraId="7B0A9E0B" w14:textId="32755A77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Szerződéskötés mintadokumentumai</w:t>
      </w:r>
    </w:p>
    <w:p w14:paraId="615E0A2C" w14:textId="50D7A86D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Információgyűjtés és rendszerezés    </w:t>
      </w:r>
    </w:p>
    <w:p w14:paraId="6F02F3BB" w14:textId="3F322DEC" w:rsidR="00A23F09" w:rsidRPr="001315D1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Projekttervezési és menedzsment dokumentumok, formanyomtatványok, iratminták</w:t>
      </w:r>
    </w:p>
    <w:p w14:paraId="14CE153D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4D3B00" w14:textId="6E210456" w:rsidR="00A23F09" w:rsidRPr="001315D1" w:rsidRDefault="0033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A projektet támogató szoftverek használata</w:t>
      </w:r>
    </w:p>
    <w:p w14:paraId="640222F5" w14:textId="45E17AE0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 projekttervezést és megvalósítást támogató szoftverek használata  </w:t>
      </w:r>
    </w:p>
    <w:p w14:paraId="3908BAAF" w14:textId="278DC6D3" w:rsidR="00A23F09" w:rsidRPr="001315D1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Projekttervezési és menedzsment dokumentumok, formanyomtatványok, irat- és szerződésminták értelmezése és kitöltése</w:t>
      </w:r>
    </w:p>
    <w:p w14:paraId="05115E07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EEAE1B" w14:textId="29EB9F90" w:rsidR="00A23F09" w:rsidRPr="001315D1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Forgatókönyvírás</w:t>
      </w:r>
    </w:p>
    <w:p w14:paraId="14A21143" w14:textId="715901BD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Rendezvényszervezés gyakorlatban</w:t>
      </w:r>
    </w:p>
    <w:p w14:paraId="287CF8C1" w14:textId="495BEDAC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Rendezvény tervezése</w:t>
      </w:r>
    </w:p>
    <w:p w14:paraId="5D5FCD8B" w14:textId="1958938C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forgatókönyv részei (előkészítése, megvalósítás, zárás-értékelés)</w:t>
      </w:r>
    </w:p>
    <w:p w14:paraId="4351AA6B" w14:textId="390FA4C1" w:rsidR="00A23F09" w:rsidRPr="001315D1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Táblázatkészítés</w:t>
      </w:r>
    </w:p>
    <w:p w14:paraId="28305203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039E31" w14:textId="3A7152BF" w:rsidR="00A23F09" w:rsidRPr="001315D1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Költségvetés készítés gyakorlata</w:t>
      </w:r>
    </w:p>
    <w:p w14:paraId="7A0D5910" w14:textId="40D279A0" w:rsidR="00336582" w:rsidRPr="001315D1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rendezvény tervezése, forrásai</w:t>
      </w:r>
    </w:p>
    <w:p w14:paraId="68274148" w14:textId="6B98D31D" w:rsidR="00A23F09" w:rsidRPr="001315D1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Költségvetés készítése gyakorlatban</w:t>
      </w:r>
    </w:p>
    <w:p w14:paraId="60E7F266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006184" w14:textId="6A4B660B" w:rsidR="00A23F09" w:rsidRPr="001315D1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Kampányszervezés</w:t>
      </w:r>
    </w:p>
    <w:p w14:paraId="69ED4449" w14:textId="0C5B52BE" w:rsidR="00DF0E40" w:rsidRPr="001315D1" w:rsidRDefault="00DF0E40" w:rsidP="00DF0E4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közönségkapcsolati munka módszerei</w:t>
      </w:r>
    </w:p>
    <w:p w14:paraId="4E61931D" w14:textId="72B3CD64" w:rsidR="00DF0E40" w:rsidRPr="001315D1" w:rsidRDefault="00DF0E40" w:rsidP="00DF0E4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marketingkommunikáció gyakorlata</w:t>
      </w:r>
    </w:p>
    <w:p w14:paraId="2E754591" w14:textId="5A20B239" w:rsidR="00A23F09" w:rsidRPr="001315D1" w:rsidRDefault="00DF0E4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kulturális célú kampányszervezés gyakorlata</w:t>
      </w:r>
    </w:p>
    <w:p w14:paraId="33620F72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82B094" w14:textId="2EB6611A" w:rsidR="00A23F09" w:rsidRPr="001315D1" w:rsidRDefault="00D874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Közönségkapcsolat és médiakommunikáció gyakorlata</w:t>
      </w:r>
    </w:p>
    <w:p w14:paraId="3756F83A" w14:textId="1F0469EB" w:rsidR="00D87466" w:rsidRPr="001315D1" w:rsidRDefault="00D87466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közönségkapcsolati munka módszerei</w:t>
      </w:r>
    </w:p>
    <w:p w14:paraId="1E7DA3E3" w14:textId="07602BF3" w:rsidR="00D87466" w:rsidRPr="001315D1" w:rsidRDefault="00D87466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marketingkommunikáció gyakorlata</w:t>
      </w:r>
    </w:p>
    <w:p w14:paraId="5504F4A2" w14:textId="0F82B903" w:rsidR="00D87466" w:rsidRPr="001315D1" w:rsidRDefault="00D87466" w:rsidP="004844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Kampányszervezés gyakorlata</w:t>
      </w:r>
    </w:p>
    <w:p w14:paraId="1802D28D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B3A61F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62C340D7" w14:textId="295494F1" w:rsidR="00A23F09" w:rsidRPr="001315D1" w:rsidRDefault="00DF0E40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Tanterem, számítógép terem, gyakorlati helyszín</w:t>
      </w:r>
    </w:p>
    <w:p w14:paraId="2CE2A42A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50DE0398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703CB85B" w14:textId="7ABC0D59" w:rsidR="00A23F09" w:rsidRPr="001315D1" w:rsidRDefault="00A23F09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6479689A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628154D6" w14:textId="77777777" w:rsidR="00A23F09" w:rsidRPr="001315D1" w:rsidRDefault="00A23F09" w:rsidP="00A23F09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16A06F0F" w14:textId="77777777" w:rsidR="00A23F09" w:rsidRPr="001315D1" w:rsidRDefault="00A23F09" w:rsidP="00A23F09">
      <w:pPr>
        <w:rPr>
          <w:rFonts w:cs="Times New Roman"/>
        </w:rPr>
      </w:pPr>
    </w:p>
    <w:p w14:paraId="23D159B5" w14:textId="77777777" w:rsidR="00A23F09" w:rsidRPr="001315D1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A</w:t>
      </w:r>
    </w:p>
    <w:p w14:paraId="316B44A1" w14:textId="4D211092" w:rsidR="00A23F09" w:rsidRPr="001315D1" w:rsidRDefault="00A0383D" w:rsidP="00A23F09">
      <w:pPr>
        <w:spacing w:after="480"/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 xml:space="preserve">12045-16 </w:t>
      </w:r>
      <w:r w:rsidR="00A23F09" w:rsidRPr="001315D1">
        <w:rPr>
          <w:rFonts w:cs="Times New Roman"/>
          <w:b/>
          <w:sz w:val="36"/>
        </w:rPr>
        <w:t>azonosító számú</w:t>
      </w:r>
    </w:p>
    <w:p w14:paraId="7B34A016" w14:textId="079F56E0" w:rsidR="00A23F09" w:rsidRPr="001315D1" w:rsidRDefault="00A0383D" w:rsidP="00A23F09">
      <w:pPr>
        <w:jc w:val="center"/>
        <w:rPr>
          <w:rFonts w:cs="Times New Roman"/>
          <w:b/>
          <w:sz w:val="36"/>
        </w:rPr>
      </w:pPr>
      <w:r w:rsidRPr="001315D1">
        <w:rPr>
          <w:rFonts w:cs="Times New Roman"/>
          <w:b/>
          <w:sz w:val="36"/>
        </w:rPr>
        <w:t>Képző- és iparművészeti alapismeretek</w:t>
      </w:r>
    </w:p>
    <w:p w14:paraId="2CEE76C3" w14:textId="77777777" w:rsidR="00A23F09" w:rsidRPr="001315D1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megnevezésű</w:t>
      </w:r>
      <w:proofErr w:type="gramEnd"/>
    </w:p>
    <w:p w14:paraId="534ED99A" w14:textId="77777777" w:rsidR="00A23F09" w:rsidRPr="001315D1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szakmai</w:t>
      </w:r>
      <w:proofErr w:type="gramEnd"/>
      <w:r w:rsidRPr="001315D1">
        <w:rPr>
          <w:rFonts w:cs="Times New Roman"/>
          <w:b/>
          <w:sz w:val="36"/>
        </w:rPr>
        <w:t xml:space="preserve"> követelménymodul</w:t>
      </w:r>
    </w:p>
    <w:p w14:paraId="12FEBCB8" w14:textId="77777777" w:rsidR="00A23F09" w:rsidRPr="001315D1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315D1">
        <w:rPr>
          <w:rFonts w:cs="Times New Roman"/>
          <w:b/>
          <w:sz w:val="36"/>
        </w:rPr>
        <w:t>tantárgyai</w:t>
      </w:r>
      <w:proofErr w:type="gramEnd"/>
      <w:r w:rsidRPr="001315D1">
        <w:rPr>
          <w:rFonts w:cs="Times New Roman"/>
          <w:b/>
          <w:sz w:val="36"/>
        </w:rPr>
        <w:t>, témakörei</w:t>
      </w:r>
    </w:p>
    <w:p w14:paraId="519A952B" w14:textId="77777777" w:rsidR="00A23F09" w:rsidRPr="001315D1" w:rsidRDefault="00A23F09" w:rsidP="00A23F09">
      <w:pPr>
        <w:spacing w:after="200" w:line="276" w:lineRule="auto"/>
        <w:jc w:val="left"/>
        <w:rPr>
          <w:rFonts w:cs="Times New Roman"/>
        </w:rPr>
      </w:pPr>
      <w:r w:rsidRPr="001315D1">
        <w:rPr>
          <w:rFonts w:cs="Times New Roman"/>
        </w:rPr>
        <w:br w:type="page"/>
      </w:r>
    </w:p>
    <w:p w14:paraId="3259608C" w14:textId="0A445A50" w:rsidR="00A23F09" w:rsidRPr="001315D1" w:rsidRDefault="00A23F09" w:rsidP="00A23F09">
      <w:pPr>
        <w:rPr>
          <w:rFonts w:cs="Times New Roman"/>
        </w:rPr>
      </w:pPr>
      <w:r w:rsidRPr="001315D1">
        <w:rPr>
          <w:rFonts w:cs="Times New Roman"/>
        </w:rPr>
        <w:t xml:space="preserve">A </w:t>
      </w:r>
      <w:r w:rsidR="009B7548" w:rsidRPr="001315D1">
        <w:rPr>
          <w:rFonts w:cs="Times New Roman"/>
        </w:rPr>
        <w:t>12045-16</w:t>
      </w:r>
      <w:r w:rsidRPr="001315D1">
        <w:rPr>
          <w:rFonts w:cs="Times New Roman"/>
        </w:rPr>
        <w:t xml:space="preserve"> azonosító számú </w:t>
      </w:r>
      <w:r w:rsidR="004B64F8" w:rsidRPr="001315D1">
        <w:rPr>
          <w:rFonts w:cs="Times New Roman"/>
        </w:rPr>
        <w:t>Képző- és iparművészeti alapismeretek</w:t>
      </w:r>
      <w:r w:rsidRPr="001315D1">
        <w:rPr>
          <w:rFonts w:cs="Times New Roman"/>
        </w:rPr>
        <w:t xml:space="preserve"> megnevezésű szakmai követelménymodulhoz tartozó tantárgyak és témakörök oktatása során </w:t>
      </w:r>
      <w:r w:rsidR="0080034B">
        <w:rPr>
          <w:rFonts w:cs="Times New Roman"/>
        </w:rPr>
        <w:t>fejlesztendő kompetenciák:</w:t>
      </w:r>
    </w:p>
    <w:tbl>
      <w:tblPr>
        <w:tblW w:w="0" w:type="auto"/>
        <w:jc w:val="center"/>
        <w:tblInd w:w="-303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303"/>
        <w:gridCol w:w="758"/>
      </w:tblGrid>
      <w:tr w:rsidR="001315D1" w:rsidRPr="001315D1" w14:paraId="7A3D66F3" w14:textId="77777777" w:rsidTr="001A1216">
        <w:trPr>
          <w:cantSplit/>
          <w:trHeight w:val="2163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0510EA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266BBBF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  <w:szCs w:val="24"/>
              </w:rPr>
              <w:t>Szakmai projekt gyakorlat</w:t>
            </w:r>
          </w:p>
        </w:tc>
      </w:tr>
      <w:tr w:rsidR="001315D1" w:rsidRPr="001315D1" w14:paraId="1A8D2129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A36CF1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72C59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1315D1" w14:paraId="38E36AA7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3DD8AB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Részt vesz képző- és iparművészeti események szervezésében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DE97E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D71C1D6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7F6762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Részt vesz a művészeti események marketing- és PR tevékenységének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DBE7E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32F49C47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261552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Közreműködik művészeti események arculatának tervezésében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CB7D0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3B542B15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1C110E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315D1">
              <w:rPr>
                <w:rFonts w:eastAsia="Times New Roman" w:cs="Times New Roman"/>
                <w:szCs w:val="24"/>
                <w:lang w:eastAsia="hu-HU"/>
              </w:rPr>
              <w:t>WEB-felületek</w:t>
            </w:r>
            <w:proofErr w:type="spellEnd"/>
            <w:r w:rsidRPr="001315D1">
              <w:rPr>
                <w:rFonts w:eastAsia="Times New Roman" w:cs="Times New Roman"/>
                <w:szCs w:val="24"/>
                <w:lang w:eastAsia="hu-HU"/>
              </w:rPr>
              <w:t xml:space="preserve"> és közösségi oldalak tartalmát szerkeszti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727F1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0B05F13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059900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 xml:space="preserve">Célzott szakmai feladatot tervez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B5CB5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2656B5EE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3C3524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Portfóliót -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F8CBB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638326A6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8E36B0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Prezentációval bemutatja szakmai útját, elképzeléseit, terveit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4E5DD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3867B289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6EA691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Prezentációhoz, kiadványokhoz tipográfiai és vizuális 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8D09B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4FF4758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38FEA4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DE7B8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1315D1" w14:paraId="45EB5DD1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610271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 xml:space="preserve">Hely- vagy </w:t>
            </w:r>
            <w:proofErr w:type="spellStart"/>
            <w:r w:rsidRPr="001315D1">
              <w:rPr>
                <w:rFonts w:eastAsia="Times New Roman" w:cs="Times New Roman"/>
                <w:szCs w:val="24"/>
                <w:lang w:eastAsia="hu-HU"/>
              </w:rPr>
              <w:t>eseményspecifikus</w:t>
            </w:r>
            <w:proofErr w:type="spellEnd"/>
            <w:r w:rsidRPr="001315D1">
              <w:rPr>
                <w:rFonts w:eastAsia="Times New Roman" w:cs="Times New Roman"/>
                <w:szCs w:val="24"/>
                <w:lang w:eastAsia="hu-HU"/>
              </w:rPr>
              <w:t xml:space="preserve"> alkotások tervezése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76C1D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70F91AB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7AF583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A képző- és iparművészeti események, rendezvények speciális szervezési 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99396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2D2CDB44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544575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Kommunikációs felületek tervezése, szerkesztése, terjesztése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9688D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5FEABC68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E484B7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Képző- és iparművészeti műtárgyak kezelése, installálása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41F1F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562D86B2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4ABAF2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Képző- és iparművészeti műtárgyak dokumentálása, prezentálása, közzététele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2B59A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CCE110C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954BE2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 xml:space="preserve">Képző- és iparművészeti alkotói műhelykörnyezet ismerete (műterem, műhely, művésztelep stb.)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CE230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65BD73D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70C963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Szervezők és közreműködők koordinációja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A8E24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C419259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5D2909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C0B12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1315D1" w14:paraId="2804DF5B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982DE3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Problémamegoldó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510DF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B674315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F95D34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9881B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7AA54340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855D36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Jogszabály-alkalmazás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55BFA0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CD6676B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11DE32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5E607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2B7DDE70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4A5BA5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AB8BC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D382B18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CB35DF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E74EC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681C2A6E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DA1BBF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75B09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1315D1" w14:paraId="2D416613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94A6B7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C6B69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073B0C2D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F5B2F4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DF227E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300ED632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4ECA00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Elhivatottság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84FEC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27CE7152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3BFE40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5BF08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1315D1" w14:paraId="38323697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DE2158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1FC8B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24B5E538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650D61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F29DD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480D6333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275854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47732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56ED0141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A3718C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7CF6A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1315D1" w:rsidRPr="001315D1" w14:paraId="2A6550CD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55FC18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50A9F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315D1" w:rsidRPr="001315D1" w14:paraId="590B1CDA" w14:textId="77777777" w:rsidTr="001A1216">
        <w:trPr>
          <w:trHeight w:val="255"/>
          <w:jc w:val="center"/>
        </w:trPr>
        <w:tc>
          <w:tcPr>
            <w:tcW w:w="7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D9968D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Kontroll (ellenőrző 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15D0A" w14:textId="77777777" w:rsidR="009B7548" w:rsidRPr="001315D1" w:rsidRDefault="009B7548" w:rsidP="000B08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315D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DB6A0BF" w14:textId="77777777" w:rsidR="00A23F09" w:rsidRPr="001315D1" w:rsidRDefault="00A23F09" w:rsidP="00A23F09">
      <w:pPr>
        <w:rPr>
          <w:rFonts w:cs="Times New Roman"/>
        </w:rPr>
      </w:pPr>
    </w:p>
    <w:p w14:paraId="247B92FA" w14:textId="417379AA" w:rsidR="00A23F09" w:rsidRPr="001315D1" w:rsidRDefault="00A0383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Szakmai projekt gyakorlat</w:t>
      </w:r>
      <w:r w:rsidR="00A23F09" w:rsidRPr="001315D1">
        <w:rPr>
          <w:rFonts w:cs="Times New Roman"/>
          <w:b/>
        </w:rPr>
        <w:t xml:space="preserve"> tantárgy</w:t>
      </w:r>
      <w:r w:rsidR="00A23F09" w:rsidRPr="001315D1">
        <w:rPr>
          <w:rFonts w:cs="Times New Roman"/>
          <w:b/>
        </w:rPr>
        <w:tab/>
      </w:r>
      <w:r w:rsidR="00165910" w:rsidRPr="001315D1">
        <w:rPr>
          <w:rFonts w:cs="Times New Roman"/>
          <w:b/>
        </w:rPr>
        <w:t>134</w:t>
      </w:r>
      <w:r w:rsidR="00A23F09" w:rsidRPr="001315D1">
        <w:rPr>
          <w:rFonts w:cs="Times New Roman"/>
          <w:b/>
        </w:rPr>
        <w:t xml:space="preserve"> óra/</w:t>
      </w:r>
      <w:r w:rsidRPr="001315D1">
        <w:rPr>
          <w:rFonts w:cs="Times New Roman"/>
          <w:b/>
        </w:rPr>
        <w:t>0</w:t>
      </w:r>
      <w:r w:rsidR="00A23F09" w:rsidRPr="001315D1">
        <w:rPr>
          <w:rFonts w:cs="Times New Roman"/>
          <w:b/>
        </w:rPr>
        <w:t xml:space="preserve"> óra*</w:t>
      </w:r>
    </w:p>
    <w:p w14:paraId="33C23B7E" w14:textId="77777777" w:rsidR="00A23F09" w:rsidRPr="001315D1" w:rsidRDefault="00A23F09" w:rsidP="00A23F09">
      <w:pPr>
        <w:spacing w:after="0"/>
        <w:jc w:val="right"/>
        <w:rPr>
          <w:rFonts w:cs="Times New Roman"/>
          <w:sz w:val="20"/>
        </w:rPr>
      </w:pPr>
      <w:r w:rsidRPr="001315D1">
        <w:rPr>
          <w:rFonts w:cs="Times New Roman"/>
          <w:sz w:val="20"/>
        </w:rPr>
        <w:t>* 9-13. évfolyamon megszervezett képzés/13. és 14. évfolyamon megszervezett képzés</w:t>
      </w:r>
    </w:p>
    <w:p w14:paraId="3D7123DF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3879E659" w14:textId="580F7039" w:rsidR="00A23F09" w:rsidRPr="001315D1" w:rsidRDefault="00A23F09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tantárgy az </w:t>
      </w:r>
      <w:r w:rsidR="00B736D9" w:rsidRPr="001315D1">
        <w:rPr>
          <w:rFonts w:cs="Times New Roman"/>
        </w:rPr>
        <w:t>51 345 02 Képző- és iparművészeti program- és projektszervező</w:t>
      </w:r>
      <w:r w:rsidRPr="001315D1">
        <w:rPr>
          <w:rFonts w:cs="Times New Roman"/>
        </w:rPr>
        <w:t xml:space="preserve"> </w:t>
      </w:r>
      <w:r w:rsidR="001A1216">
        <w:rPr>
          <w:rFonts w:cs="Times New Roman"/>
        </w:rPr>
        <w:t>mellék-</w:t>
      </w:r>
      <w:r w:rsidRPr="001315D1">
        <w:rPr>
          <w:rFonts w:cs="Times New Roman"/>
        </w:rPr>
        <w:t>szakképesítéshez kapcsolódik.</w:t>
      </w:r>
    </w:p>
    <w:p w14:paraId="3786B0FC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4540866B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tanításának célja</w:t>
      </w:r>
    </w:p>
    <w:p w14:paraId="3A2E2EC6" w14:textId="29D9E846" w:rsidR="00A23F09" w:rsidRPr="001315D1" w:rsidRDefault="00B736D9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A tantárgy a Képző- és iparművészeti program- és projektszervező szakma szakirányú gyakorlati ismereteinek elsajátítását célozza. A szakmai gyakorlati munka során fellépő különböző tervezési, szervezési és kivitelezés-szervezési feladatok elvégzésére szolgál. A feladatprofil a szakmai munka dokumentálását és menedzselését, valamint a munkadarabok tervezési munkálataitól a kiállítási, publikálási és értékesítési feladatáig terjed. A tanuló elsajátítja az önálló projektgondolkodás alapjait a tervezéstől a kész munka utóéletének gondozásáig.</w:t>
      </w:r>
    </w:p>
    <w:p w14:paraId="27B090CF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18C533AE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Kapcsolódó közismereti, szakmai tartalmak</w:t>
      </w:r>
    </w:p>
    <w:p w14:paraId="51173F5B" w14:textId="00393F7F" w:rsidR="00A23F09" w:rsidRPr="001315D1" w:rsidRDefault="00B736D9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>Informatika, szakmai idegen nyelv, a szakmai főtárgy gyakorlata</w:t>
      </w:r>
    </w:p>
    <w:p w14:paraId="2F45A848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03E6788E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Témakörök</w:t>
      </w:r>
    </w:p>
    <w:p w14:paraId="3BAB81AE" w14:textId="11805D72" w:rsidR="00A23F09" w:rsidRPr="001315D1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Szakmai projektek kivitelezése</w:t>
      </w:r>
    </w:p>
    <w:p w14:paraId="63CD5BF6" w14:textId="58935BD9" w:rsidR="00B736D9" w:rsidRPr="001315D1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képző- és iparművészeti események, rendezvények speciális szervezési ismereteinek gyakorlati elsajátítása a tervezéstől a konkrét projekt kivitelezésig</w:t>
      </w:r>
    </w:p>
    <w:p w14:paraId="584DE633" w14:textId="091CE925" w:rsidR="00B736D9" w:rsidRPr="001315D1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Megtervezi a saját, és mások munkáinak bemutatásához kapcsolódó események online és hagyományos kommunikációs felületeit, tartalomszerkesztést végez</w:t>
      </w:r>
    </w:p>
    <w:p w14:paraId="4B2DF057" w14:textId="49AF347E" w:rsidR="00A23F09" w:rsidRPr="001315D1" w:rsidRDefault="00B736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Megismeri és használja a képző- és iparművészeti munkák műhelykörnyezetét</w:t>
      </w:r>
    </w:p>
    <w:p w14:paraId="617D9712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72EBE0" w14:textId="35CB796A" w:rsidR="00A23F09" w:rsidRPr="001315D1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Dokumentáció, prezentáció gyakorlat</w:t>
      </w:r>
    </w:p>
    <w:p w14:paraId="59EC0087" w14:textId="77777777" w:rsidR="00B736D9" w:rsidRPr="001315D1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Szakmai tevékenységét folyamatosan dokumentálja</w:t>
      </w:r>
    </w:p>
    <w:p w14:paraId="08BA7511" w14:textId="62585541" w:rsidR="00A23F09" w:rsidRPr="001315D1" w:rsidRDefault="00B736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Alkalmassá válik arra, hogy mások egyéni munkásságának, és művészeti rendezvények egyéni és csoportos projektjeiről, eseményeiről prezentációt készítsen, és </w:t>
      </w:r>
      <w:r w:rsidR="000259AD" w:rsidRPr="001315D1">
        <w:rPr>
          <w:rFonts w:cs="Times New Roman"/>
        </w:rPr>
        <w:t>a partnereknek szakszerűen bemutassa tevékenységét</w:t>
      </w:r>
    </w:p>
    <w:p w14:paraId="71CB778D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9340FA" w14:textId="6A214F63" w:rsidR="00A23F09" w:rsidRPr="001315D1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315D1">
        <w:rPr>
          <w:rFonts w:cs="Times New Roman"/>
          <w:b/>
          <w:i/>
        </w:rPr>
        <w:t>Műtárgyak kezelése</w:t>
      </w:r>
    </w:p>
    <w:p w14:paraId="173F3F41" w14:textId="1064BABE" w:rsidR="000259AD" w:rsidRPr="001315D1" w:rsidRDefault="000259AD" w:rsidP="000259A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Saját és mások műtárgyainak mérettől és anyagtól függő szakszerű tárolása, csomagolása, szállítása, kiállításokon történő bemutatásának módja</w:t>
      </w:r>
    </w:p>
    <w:p w14:paraId="706A640C" w14:textId="3E535D96" w:rsidR="000259AD" w:rsidRPr="001315D1" w:rsidRDefault="000259AD" w:rsidP="000259A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 xml:space="preserve">Szakszerű installálás és </w:t>
      </w:r>
      <w:proofErr w:type="gramStart"/>
      <w:r w:rsidRPr="001315D1">
        <w:rPr>
          <w:rFonts w:cs="Times New Roman"/>
        </w:rPr>
        <w:t>kiállítás bontás</w:t>
      </w:r>
      <w:proofErr w:type="gramEnd"/>
    </w:p>
    <w:p w14:paraId="35678064" w14:textId="657371EC" w:rsidR="00A23F09" w:rsidRPr="001315D1" w:rsidRDefault="000259A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315D1">
        <w:rPr>
          <w:rFonts w:cs="Times New Roman"/>
        </w:rPr>
        <w:t>A művek kiállításával kapcsolatos dokumentumok kezelése, műtárgyjegyzék, műleírás, biztosítás</w:t>
      </w:r>
    </w:p>
    <w:p w14:paraId="2817DB81" w14:textId="77777777" w:rsidR="00A23F09" w:rsidRPr="001315D1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4CA8E0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képzés javasolt helyszíne (ajánlás)</w:t>
      </w:r>
    </w:p>
    <w:p w14:paraId="35F75804" w14:textId="535908D8" w:rsidR="00A23F09" w:rsidRPr="0048445B" w:rsidRDefault="000259AD" w:rsidP="0048445B">
      <w:pPr>
        <w:spacing w:after="0"/>
        <w:ind w:left="426"/>
      </w:pPr>
      <w:r w:rsidRPr="0048445B">
        <w:t>Szakmai műhely, műterem, informatika terem, kiállító tér vagy más szakmai helyszín</w:t>
      </w:r>
    </w:p>
    <w:p w14:paraId="6CF86598" w14:textId="77777777" w:rsidR="00A23F09" w:rsidRPr="001315D1" w:rsidRDefault="00A23F09" w:rsidP="00A23F09">
      <w:pPr>
        <w:spacing w:after="0"/>
        <w:ind w:left="426"/>
        <w:rPr>
          <w:rFonts w:cs="Times New Roman"/>
        </w:rPr>
      </w:pPr>
    </w:p>
    <w:p w14:paraId="05FBF7AB" w14:textId="77777777" w:rsidR="00A23F09" w:rsidRPr="001315D1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315D1">
        <w:rPr>
          <w:rFonts w:cs="Times New Roman"/>
          <w:b/>
        </w:rPr>
        <w:t>A tantárgy értékelésének módja</w:t>
      </w:r>
    </w:p>
    <w:p w14:paraId="2E5920F5" w14:textId="3F85713F" w:rsidR="00A23F09" w:rsidRPr="001315D1" w:rsidRDefault="00A23F09" w:rsidP="00A23F09">
      <w:pPr>
        <w:spacing w:after="0"/>
        <w:ind w:left="426"/>
        <w:rPr>
          <w:rFonts w:cs="Times New Roman"/>
        </w:rPr>
      </w:pPr>
      <w:r w:rsidRPr="001315D1">
        <w:rPr>
          <w:rFonts w:cs="Times New Roman"/>
        </w:rPr>
        <w:t xml:space="preserve">A nemzeti köznevelésről szóló 2011. évi </w:t>
      </w:r>
      <w:r w:rsidR="007C63FD">
        <w:rPr>
          <w:rFonts w:cs="Times New Roman"/>
        </w:rPr>
        <w:t xml:space="preserve">CXC. törvény </w:t>
      </w:r>
      <w:r w:rsidRPr="001315D1">
        <w:rPr>
          <w:rFonts w:cs="Times New Roman"/>
        </w:rPr>
        <w:t xml:space="preserve">54. § </w:t>
      </w:r>
      <w:r w:rsidR="0006374D">
        <w:rPr>
          <w:rFonts w:cs="Times New Roman"/>
        </w:rPr>
        <w:t>(2) bekezdés a)</w:t>
      </w:r>
      <w:r w:rsidRPr="001315D1">
        <w:rPr>
          <w:rFonts w:cs="Times New Roman"/>
        </w:rPr>
        <w:t xml:space="preserve"> pontja szerinti értékeléssel.</w:t>
      </w:r>
    </w:p>
    <w:p w14:paraId="3A490F5F" w14:textId="77777777" w:rsidR="001A1216" w:rsidRDefault="001A1216" w:rsidP="001A1216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1FDF7067" w14:textId="77777777" w:rsidR="001A1216" w:rsidRPr="00D52C63" w:rsidRDefault="001A1216" w:rsidP="001A1216">
      <w:pPr>
        <w:rPr>
          <w:rFonts w:cs="Times New Roman"/>
        </w:rPr>
      </w:pPr>
    </w:p>
    <w:p w14:paraId="59E7DE6E" w14:textId="77777777" w:rsidR="001A1216" w:rsidRPr="00D52C63" w:rsidRDefault="001A1216" w:rsidP="001A1216">
      <w:pPr>
        <w:spacing w:before="2880"/>
        <w:jc w:val="center"/>
        <w:rPr>
          <w:rFonts w:cs="Times New Roman"/>
          <w:b/>
          <w:sz w:val="36"/>
        </w:rPr>
      </w:pPr>
    </w:p>
    <w:p w14:paraId="2F4D18F3" w14:textId="77777777" w:rsidR="001A1216" w:rsidRPr="00D52C63" w:rsidRDefault="001A1216" w:rsidP="001A1216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3BC2E6D6" w14:textId="77777777" w:rsidR="001A1216" w:rsidRPr="00D52C63" w:rsidRDefault="001A1216" w:rsidP="001A1216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3F1E814D" w14:textId="3F117C6F" w:rsidR="001A1216" w:rsidRPr="00644690" w:rsidRDefault="001A1216" w:rsidP="001A121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t>Ágazati szakmai kompetenciák erősítése</w:t>
      </w:r>
      <w:r w:rsidRPr="00644690">
        <w:rPr>
          <w:b/>
        </w:rPr>
        <w:tab/>
      </w:r>
      <w:r>
        <w:rPr>
          <w:b/>
        </w:rPr>
        <w:t>185 ó</w:t>
      </w:r>
      <w:r w:rsidRPr="00644690">
        <w:rPr>
          <w:b/>
        </w:rPr>
        <w:t>ra</w:t>
      </w:r>
    </w:p>
    <w:p w14:paraId="10532D7C" w14:textId="77777777" w:rsidR="001A1216" w:rsidRDefault="001A1216" w:rsidP="001A1216">
      <w:pPr>
        <w:spacing w:after="0"/>
        <w:ind w:left="426"/>
      </w:pPr>
    </w:p>
    <w:p w14:paraId="62049E99" w14:textId="77777777" w:rsidR="001A1216" w:rsidRDefault="001A1216" w:rsidP="001A1216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66454865" w14:textId="77777777" w:rsidR="001A1216" w:rsidRDefault="001A1216" w:rsidP="001A1216">
      <w:pPr>
        <w:spacing w:after="0"/>
        <w:ind w:left="426"/>
      </w:pPr>
    </w:p>
    <w:p w14:paraId="0AF72B5A" w14:textId="77777777" w:rsidR="001A1216" w:rsidRDefault="001A1216" w:rsidP="001A1216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4746DB4F" w14:textId="77777777" w:rsidR="001A1216" w:rsidRDefault="001A1216" w:rsidP="001A1216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045847B6" w14:textId="77777777" w:rsidR="001A1216" w:rsidRPr="002B5BF7" w:rsidRDefault="001A1216" w:rsidP="001A1216">
      <w:pPr>
        <w:spacing w:after="0"/>
        <w:ind w:left="426"/>
      </w:pPr>
    </w:p>
    <w:p w14:paraId="49C3B4B5" w14:textId="77777777" w:rsidR="001A1216" w:rsidRPr="00644690" w:rsidRDefault="001A1216" w:rsidP="001A121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73F8684E" w14:textId="72960194" w:rsidR="001A1216" w:rsidRDefault="001A1216" w:rsidP="001A1216">
      <w:pPr>
        <w:spacing w:after="0"/>
        <w:ind w:left="426"/>
      </w:pPr>
      <w:r w:rsidRPr="003A56AA">
        <w:t xml:space="preserve">A nemzeti köznevelésről szóló 2011. évi </w:t>
      </w:r>
      <w:r w:rsidR="007C63FD">
        <w:t xml:space="preserve">CXC. törvény </w:t>
      </w:r>
      <w:r w:rsidRPr="003A56AA">
        <w:t xml:space="preserve">54. § </w:t>
      </w:r>
      <w:r w:rsidR="0006374D">
        <w:t>(2) bekezdés a)</w:t>
      </w:r>
      <w:r w:rsidRPr="003A56AA">
        <w:t xml:space="preserve"> pontja szerinti értékeléssel.</w:t>
      </w:r>
    </w:p>
    <w:p w14:paraId="1BC66F66" w14:textId="77777777" w:rsidR="001A1216" w:rsidRDefault="001A1216" w:rsidP="001A1216">
      <w:pPr>
        <w:spacing w:after="0"/>
        <w:ind w:left="426"/>
      </w:pPr>
    </w:p>
    <w:sectPr w:rsidR="001A1216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7741B4A" w15:done="0"/>
  <w15:commentEx w15:paraId="6C47E4CF" w15:done="0"/>
  <w15:commentEx w15:paraId="1D21CDDD" w15:done="0"/>
  <w15:commentEx w15:paraId="34E36A15" w15:done="0"/>
  <w15:commentEx w15:paraId="13697675" w15:done="0"/>
  <w15:commentEx w15:paraId="5E5FF7A5" w15:done="0"/>
  <w15:commentEx w15:paraId="4FF21D47" w15:done="0"/>
  <w15:commentEx w15:paraId="1659FE2B" w15:done="0"/>
  <w15:commentEx w15:paraId="568355AA" w15:done="0"/>
  <w15:commentEx w15:paraId="15787524" w15:done="0"/>
  <w15:commentEx w15:paraId="118921AE" w15:done="0"/>
  <w15:commentEx w15:paraId="49329E6D" w15:done="0"/>
  <w15:commentEx w15:paraId="35F485DA" w15:done="0"/>
  <w15:commentEx w15:paraId="00BFD643" w15:done="0"/>
  <w15:commentEx w15:paraId="5A8B888D" w15:done="0"/>
  <w15:commentEx w15:paraId="36027C9D" w15:done="0"/>
  <w15:commentEx w15:paraId="3262FFDA" w15:done="0"/>
  <w15:commentEx w15:paraId="1AFE0DAA" w15:done="0"/>
  <w15:commentEx w15:paraId="1F5EE077" w15:done="0"/>
  <w15:commentEx w15:paraId="0B510AC2" w15:done="0"/>
  <w15:commentEx w15:paraId="3F167849" w15:done="0"/>
  <w15:commentEx w15:paraId="4AEBF09E" w15:done="0"/>
  <w15:commentEx w15:paraId="587AAB8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7741B4A" w16cid:durableId="1E24833A"/>
  <w16cid:commentId w16cid:paraId="6C47E4CF" w16cid:durableId="1E24833B"/>
  <w16cid:commentId w16cid:paraId="1D21CDDD" w16cid:durableId="1E24833C"/>
  <w16cid:commentId w16cid:paraId="34E36A15" w16cid:durableId="1E24833D"/>
  <w16cid:commentId w16cid:paraId="13697675" w16cid:durableId="1E24833E"/>
  <w16cid:commentId w16cid:paraId="5E5FF7A5" w16cid:durableId="1E550E5A"/>
  <w16cid:commentId w16cid:paraId="4FF21D47" w16cid:durableId="1E24833F"/>
  <w16cid:commentId w16cid:paraId="1659FE2B" w16cid:durableId="1E248340"/>
  <w16cid:commentId w16cid:paraId="568355AA" w16cid:durableId="1E550E5D"/>
  <w16cid:commentId w16cid:paraId="15787524" w16cid:durableId="1E248341"/>
  <w16cid:commentId w16cid:paraId="118921AE" w16cid:durableId="1E550E5F"/>
  <w16cid:commentId w16cid:paraId="49329E6D" w16cid:durableId="1E248342"/>
  <w16cid:commentId w16cid:paraId="35F485DA" w16cid:durableId="1E248343"/>
  <w16cid:commentId w16cid:paraId="00BFD643" w16cid:durableId="1E248344"/>
  <w16cid:commentId w16cid:paraId="5A8B888D" w16cid:durableId="1E248345"/>
  <w16cid:commentId w16cid:paraId="36027C9D" w16cid:durableId="1E248346"/>
  <w16cid:commentId w16cid:paraId="3262FFDA" w16cid:durableId="1E24835F"/>
  <w16cid:commentId w16cid:paraId="1AFE0DAA" w16cid:durableId="1E248360"/>
  <w16cid:commentId w16cid:paraId="1F5EE077" w16cid:durableId="1E248361"/>
  <w16cid:commentId w16cid:paraId="0B510AC2" w16cid:durableId="1E248366"/>
  <w16cid:commentId w16cid:paraId="3F167849" w16cid:durableId="1E248367"/>
  <w16cid:commentId w16cid:paraId="4AEBF09E" w16cid:durableId="1E24836D"/>
  <w16cid:commentId w16cid:paraId="587AAB8C" w16cid:durableId="1E24836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F5B2F0" w14:textId="77777777" w:rsidR="005958FC" w:rsidRDefault="005958FC" w:rsidP="00B945BE">
      <w:pPr>
        <w:spacing w:after="0"/>
      </w:pPr>
      <w:r>
        <w:separator/>
      </w:r>
    </w:p>
  </w:endnote>
  <w:endnote w:type="continuationSeparator" w:id="0">
    <w:p w14:paraId="20E5AD7A" w14:textId="77777777" w:rsidR="005958FC" w:rsidRDefault="005958F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493A0E" w14:textId="77777777" w:rsidR="005958FC" w:rsidRDefault="005958FC" w:rsidP="00B945BE">
      <w:pPr>
        <w:spacing w:after="0"/>
      </w:pPr>
      <w:r>
        <w:separator/>
      </w:r>
    </w:p>
  </w:footnote>
  <w:footnote w:type="continuationSeparator" w:id="0">
    <w:p w14:paraId="635253C4" w14:textId="77777777" w:rsidR="005958FC" w:rsidRDefault="005958F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0D5F39"/>
    <w:multiLevelType w:val="multilevel"/>
    <w:tmpl w:val="9F2C00F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A15947"/>
    <w:multiLevelType w:val="multilevel"/>
    <w:tmpl w:val="91EC7B3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71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1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48" w:hanging="1800"/>
      </w:pPr>
      <w:rPr>
        <w:rFonts w:hint="default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C6F79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CBD2C4E"/>
    <w:multiLevelType w:val="multilevel"/>
    <w:tmpl w:val="E0F4A174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71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1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48" w:hanging="1800"/>
      </w:pPr>
      <w:rPr>
        <w:rFonts w:hint="default"/>
      </w:rPr>
    </w:lvl>
  </w:abstractNum>
  <w:abstractNum w:abstractNumId="8">
    <w:nsid w:val="4E880495"/>
    <w:multiLevelType w:val="hybridMultilevel"/>
    <w:tmpl w:val="9DC2C706"/>
    <w:lvl w:ilvl="0" w:tplc="1564F6FA">
      <w:start w:val="8"/>
      <w:numFmt w:val="bullet"/>
      <w:lvlText w:val="-"/>
      <w:lvlJc w:val="left"/>
      <w:pPr>
        <w:ind w:left="1785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9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0">
    <w:nsid w:val="60893CF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5"/>
  </w:num>
  <w:num w:numId="3">
    <w:abstractNumId w:val="12"/>
  </w:num>
  <w:num w:numId="4">
    <w:abstractNumId w:val="13"/>
  </w:num>
  <w:num w:numId="5">
    <w:abstractNumId w:val="0"/>
  </w:num>
  <w:num w:numId="6">
    <w:abstractNumId w:val="11"/>
  </w:num>
  <w:num w:numId="7">
    <w:abstractNumId w:val="2"/>
  </w:num>
  <w:num w:numId="8">
    <w:abstractNumId w:val="4"/>
  </w:num>
  <w:num w:numId="9">
    <w:abstractNumId w:val="1"/>
  </w:num>
  <w:num w:numId="10">
    <w:abstractNumId w:val="7"/>
  </w:num>
  <w:num w:numId="11">
    <w:abstractNumId w:val="3"/>
  </w:num>
  <w:num w:numId="12">
    <w:abstractNumId w:val="10"/>
  </w:num>
  <w:num w:numId="13">
    <w:abstractNumId w:val="8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BA5"/>
    <w:rsid w:val="0001241B"/>
    <w:rsid w:val="000203B6"/>
    <w:rsid w:val="000259AD"/>
    <w:rsid w:val="00033C9C"/>
    <w:rsid w:val="00035ECC"/>
    <w:rsid w:val="00043F4C"/>
    <w:rsid w:val="00046A28"/>
    <w:rsid w:val="00051239"/>
    <w:rsid w:val="00057F9E"/>
    <w:rsid w:val="0006374D"/>
    <w:rsid w:val="00072351"/>
    <w:rsid w:val="0007263D"/>
    <w:rsid w:val="00074671"/>
    <w:rsid w:val="000772D7"/>
    <w:rsid w:val="00083D88"/>
    <w:rsid w:val="00094EEC"/>
    <w:rsid w:val="0009508E"/>
    <w:rsid w:val="00097366"/>
    <w:rsid w:val="000A21B7"/>
    <w:rsid w:val="000A2E27"/>
    <w:rsid w:val="000B08E2"/>
    <w:rsid w:val="000B44B8"/>
    <w:rsid w:val="000B5E9D"/>
    <w:rsid w:val="000C2A52"/>
    <w:rsid w:val="000C7E67"/>
    <w:rsid w:val="000E1DAA"/>
    <w:rsid w:val="000E4064"/>
    <w:rsid w:val="000F44A2"/>
    <w:rsid w:val="0012134D"/>
    <w:rsid w:val="00126529"/>
    <w:rsid w:val="001315D1"/>
    <w:rsid w:val="00133987"/>
    <w:rsid w:val="00133E17"/>
    <w:rsid w:val="00137AC4"/>
    <w:rsid w:val="00156299"/>
    <w:rsid w:val="00160E0E"/>
    <w:rsid w:val="00161A63"/>
    <w:rsid w:val="00165910"/>
    <w:rsid w:val="00166209"/>
    <w:rsid w:val="0016697D"/>
    <w:rsid w:val="0017186D"/>
    <w:rsid w:val="00172C3D"/>
    <w:rsid w:val="00176856"/>
    <w:rsid w:val="001924F4"/>
    <w:rsid w:val="001A1216"/>
    <w:rsid w:val="001A6F5E"/>
    <w:rsid w:val="001A7777"/>
    <w:rsid w:val="001B61A0"/>
    <w:rsid w:val="001B7246"/>
    <w:rsid w:val="001C60B2"/>
    <w:rsid w:val="001E7B1E"/>
    <w:rsid w:val="001F08AF"/>
    <w:rsid w:val="00216033"/>
    <w:rsid w:val="00244218"/>
    <w:rsid w:val="002509AE"/>
    <w:rsid w:val="00250FD5"/>
    <w:rsid w:val="0025328C"/>
    <w:rsid w:val="0025489A"/>
    <w:rsid w:val="002612F2"/>
    <w:rsid w:val="002625A0"/>
    <w:rsid w:val="00266A2C"/>
    <w:rsid w:val="0026720A"/>
    <w:rsid w:val="00291386"/>
    <w:rsid w:val="0029395F"/>
    <w:rsid w:val="002B02B9"/>
    <w:rsid w:val="002C6866"/>
    <w:rsid w:val="002D029F"/>
    <w:rsid w:val="002D6BA5"/>
    <w:rsid w:val="002F5DE5"/>
    <w:rsid w:val="00302C1A"/>
    <w:rsid w:val="00311521"/>
    <w:rsid w:val="00320239"/>
    <w:rsid w:val="003262AC"/>
    <w:rsid w:val="003325F4"/>
    <w:rsid w:val="00336582"/>
    <w:rsid w:val="003468AB"/>
    <w:rsid w:val="00352035"/>
    <w:rsid w:val="003760B6"/>
    <w:rsid w:val="00381754"/>
    <w:rsid w:val="00381B6C"/>
    <w:rsid w:val="00383A4F"/>
    <w:rsid w:val="00384033"/>
    <w:rsid w:val="00390F08"/>
    <w:rsid w:val="00391719"/>
    <w:rsid w:val="003A0EC9"/>
    <w:rsid w:val="003A335F"/>
    <w:rsid w:val="003A7273"/>
    <w:rsid w:val="003B10A4"/>
    <w:rsid w:val="003B1333"/>
    <w:rsid w:val="003B1BC3"/>
    <w:rsid w:val="003E1444"/>
    <w:rsid w:val="003E6B0C"/>
    <w:rsid w:val="003F11D4"/>
    <w:rsid w:val="003F51BC"/>
    <w:rsid w:val="003F533D"/>
    <w:rsid w:val="004011EB"/>
    <w:rsid w:val="0041674C"/>
    <w:rsid w:val="00420CA2"/>
    <w:rsid w:val="004239CF"/>
    <w:rsid w:val="00426376"/>
    <w:rsid w:val="00427407"/>
    <w:rsid w:val="00430699"/>
    <w:rsid w:val="00437470"/>
    <w:rsid w:val="00445F44"/>
    <w:rsid w:val="0045474F"/>
    <w:rsid w:val="00470F62"/>
    <w:rsid w:val="00472A2C"/>
    <w:rsid w:val="00477E3A"/>
    <w:rsid w:val="0048445B"/>
    <w:rsid w:val="0049127E"/>
    <w:rsid w:val="004A1367"/>
    <w:rsid w:val="004A7F8A"/>
    <w:rsid w:val="004B64F8"/>
    <w:rsid w:val="004C64DC"/>
    <w:rsid w:val="004D5F48"/>
    <w:rsid w:val="004D7B4D"/>
    <w:rsid w:val="004E32A8"/>
    <w:rsid w:val="004F48EC"/>
    <w:rsid w:val="004F6765"/>
    <w:rsid w:val="00524B52"/>
    <w:rsid w:val="00542024"/>
    <w:rsid w:val="00543CE0"/>
    <w:rsid w:val="00544F27"/>
    <w:rsid w:val="00555044"/>
    <w:rsid w:val="0056071F"/>
    <w:rsid w:val="00565574"/>
    <w:rsid w:val="005659A6"/>
    <w:rsid w:val="005819D4"/>
    <w:rsid w:val="005958FC"/>
    <w:rsid w:val="0059752E"/>
    <w:rsid w:val="005A3F3E"/>
    <w:rsid w:val="005C10A1"/>
    <w:rsid w:val="005D2DE8"/>
    <w:rsid w:val="005E3F45"/>
    <w:rsid w:val="005F22E2"/>
    <w:rsid w:val="00602463"/>
    <w:rsid w:val="006036A3"/>
    <w:rsid w:val="00617E05"/>
    <w:rsid w:val="00622423"/>
    <w:rsid w:val="00632BA6"/>
    <w:rsid w:val="00634AC3"/>
    <w:rsid w:val="00636069"/>
    <w:rsid w:val="00645B4F"/>
    <w:rsid w:val="0065053C"/>
    <w:rsid w:val="00650A2C"/>
    <w:rsid w:val="006535C7"/>
    <w:rsid w:val="00657AC1"/>
    <w:rsid w:val="00660329"/>
    <w:rsid w:val="00661B13"/>
    <w:rsid w:val="006817F9"/>
    <w:rsid w:val="006831AC"/>
    <w:rsid w:val="00696ED9"/>
    <w:rsid w:val="00696EF0"/>
    <w:rsid w:val="006A001F"/>
    <w:rsid w:val="006A0217"/>
    <w:rsid w:val="006A1F13"/>
    <w:rsid w:val="006A723B"/>
    <w:rsid w:val="006B4130"/>
    <w:rsid w:val="006B6253"/>
    <w:rsid w:val="006D780A"/>
    <w:rsid w:val="006E43AC"/>
    <w:rsid w:val="006F5812"/>
    <w:rsid w:val="00700C43"/>
    <w:rsid w:val="00704A02"/>
    <w:rsid w:val="0070654A"/>
    <w:rsid w:val="00707AD9"/>
    <w:rsid w:val="007205F8"/>
    <w:rsid w:val="00726FA1"/>
    <w:rsid w:val="007308AA"/>
    <w:rsid w:val="007346E5"/>
    <w:rsid w:val="00740042"/>
    <w:rsid w:val="00741EC3"/>
    <w:rsid w:val="0074550C"/>
    <w:rsid w:val="007501B4"/>
    <w:rsid w:val="00752ECD"/>
    <w:rsid w:val="0075304D"/>
    <w:rsid w:val="0075587C"/>
    <w:rsid w:val="00770AA2"/>
    <w:rsid w:val="007761DE"/>
    <w:rsid w:val="00783D0C"/>
    <w:rsid w:val="007A6A5C"/>
    <w:rsid w:val="007C63FD"/>
    <w:rsid w:val="007C7268"/>
    <w:rsid w:val="007E482A"/>
    <w:rsid w:val="007F0CB2"/>
    <w:rsid w:val="007F263D"/>
    <w:rsid w:val="0080034B"/>
    <w:rsid w:val="00807FA9"/>
    <w:rsid w:val="00811551"/>
    <w:rsid w:val="00820131"/>
    <w:rsid w:val="00821E80"/>
    <w:rsid w:val="008271DB"/>
    <w:rsid w:val="0083064C"/>
    <w:rsid w:val="008553B5"/>
    <w:rsid w:val="008569B2"/>
    <w:rsid w:val="00857CE4"/>
    <w:rsid w:val="0086563F"/>
    <w:rsid w:val="00876453"/>
    <w:rsid w:val="0089454D"/>
    <w:rsid w:val="008A17AB"/>
    <w:rsid w:val="008A216B"/>
    <w:rsid w:val="008A7349"/>
    <w:rsid w:val="008B01A2"/>
    <w:rsid w:val="008B12FD"/>
    <w:rsid w:val="008B6582"/>
    <w:rsid w:val="008C5311"/>
    <w:rsid w:val="008D1D10"/>
    <w:rsid w:val="008E08EF"/>
    <w:rsid w:val="008F1A3A"/>
    <w:rsid w:val="00900D98"/>
    <w:rsid w:val="00901656"/>
    <w:rsid w:val="00902481"/>
    <w:rsid w:val="009112E2"/>
    <w:rsid w:val="00935F76"/>
    <w:rsid w:val="00953953"/>
    <w:rsid w:val="009612CE"/>
    <w:rsid w:val="0096446F"/>
    <w:rsid w:val="00972853"/>
    <w:rsid w:val="009944BB"/>
    <w:rsid w:val="009A4329"/>
    <w:rsid w:val="009A6D48"/>
    <w:rsid w:val="009B6E6E"/>
    <w:rsid w:val="009B7548"/>
    <w:rsid w:val="009C02AC"/>
    <w:rsid w:val="009C28EA"/>
    <w:rsid w:val="009F7E63"/>
    <w:rsid w:val="00A00CE7"/>
    <w:rsid w:val="00A0270F"/>
    <w:rsid w:val="00A0383D"/>
    <w:rsid w:val="00A05350"/>
    <w:rsid w:val="00A17996"/>
    <w:rsid w:val="00A23F09"/>
    <w:rsid w:val="00A24DEC"/>
    <w:rsid w:val="00A27692"/>
    <w:rsid w:val="00A339AE"/>
    <w:rsid w:val="00A34388"/>
    <w:rsid w:val="00A406FB"/>
    <w:rsid w:val="00A47B87"/>
    <w:rsid w:val="00A50696"/>
    <w:rsid w:val="00A5101E"/>
    <w:rsid w:val="00A6009F"/>
    <w:rsid w:val="00A6225F"/>
    <w:rsid w:val="00A70608"/>
    <w:rsid w:val="00A80941"/>
    <w:rsid w:val="00A85EE3"/>
    <w:rsid w:val="00A86B0B"/>
    <w:rsid w:val="00A90D49"/>
    <w:rsid w:val="00A94E21"/>
    <w:rsid w:val="00A9676C"/>
    <w:rsid w:val="00AA3AE7"/>
    <w:rsid w:val="00AB789B"/>
    <w:rsid w:val="00AC58EB"/>
    <w:rsid w:val="00AD55B2"/>
    <w:rsid w:val="00AD7F25"/>
    <w:rsid w:val="00AF0A11"/>
    <w:rsid w:val="00AF294D"/>
    <w:rsid w:val="00B00C68"/>
    <w:rsid w:val="00B179C1"/>
    <w:rsid w:val="00B23E68"/>
    <w:rsid w:val="00B267A1"/>
    <w:rsid w:val="00B466D8"/>
    <w:rsid w:val="00B53A87"/>
    <w:rsid w:val="00B661D8"/>
    <w:rsid w:val="00B736D9"/>
    <w:rsid w:val="00B75532"/>
    <w:rsid w:val="00B776A8"/>
    <w:rsid w:val="00B862AB"/>
    <w:rsid w:val="00B945BE"/>
    <w:rsid w:val="00B9789A"/>
    <w:rsid w:val="00B97E41"/>
    <w:rsid w:val="00BA3826"/>
    <w:rsid w:val="00BA3D88"/>
    <w:rsid w:val="00BA56B0"/>
    <w:rsid w:val="00BD0108"/>
    <w:rsid w:val="00BF4A02"/>
    <w:rsid w:val="00BF4EAA"/>
    <w:rsid w:val="00C0314C"/>
    <w:rsid w:val="00C103B2"/>
    <w:rsid w:val="00C124C0"/>
    <w:rsid w:val="00C17D27"/>
    <w:rsid w:val="00C24A94"/>
    <w:rsid w:val="00C34C7E"/>
    <w:rsid w:val="00C51969"/>
    <w:rsid w:val="00C53627"/>
    <w:rsid w:val="00C53E01"/>
    <w:rsid w:val="00C61D65"/>
    <w:rsid w:val="00C64856"/>
    <w:rsid w:val="00C70BAB"/>
    <w:rsid w:val="00C72AA0"/>
    <w:rsid w:val="00C7508E"/>
    <w:rsid w:val="00C75C1C"/>
    <w:rsid w:val="00C81BEE"/>
    <w:rsid w:val="00C825A2"/>
    <w:rsid w:val="00C86B7B"/>
    <w:rsid w:val="00C9079E"/>
    <w:rsid w:val="00C931D1"/>
    <w:rsid w:val="00CA3924"/>
    <w:rsid w:val="00CB35F2"/>
    <w:rsid w:val="00CB474E"/>
    <w:rsid w:val="00CB484D"/>
    <w:rsid w:val="00CC2277"/>
    <w:rsid w:val="00CC73F3"/>
    <w:rsid w:val="00CD37F8"/>
    <w:rsid w:val="00CD787F"/>
    <w:rsid w:val="00CF79D1"/>
    <w:rsid w:val="00D01C85"/>
    <w:rsid w:val="00D0488D"/>
    <w:rsid w:val="00D1431E"/>
    <w:rsid w:val="00D22413"/>
    <w:rsid w:val="00D236C5"/>
    <w:rsid w:val="00D47F69"/>
    <w:rsid w:val="00D50F66"/>
    <w:rsid w:val="00D52C63"/>
    <w:rsid w:val="00D67749"/>
    <w:rsid w:val="00D71C0C"/>
    <w:rsid w:val="00D87466"/>
    <w:rsid w:val="00D92BE4"/>
    <w:rsid w:val="00D93B4D"/>
    <w:rsid w:val="00DA3990"/>
    <w:rsid w:val="00DA48EC"/>
    <w:rsid w:val="00DA4C86"/>
    <w:rsid w:val="00DB3E8B"/>
    <w:rsid w:val="00DB4F25"/>
    <w:rsid w:val="00DB632A"/>
    <w:rsid w:val="00DB731D"/>
    <w:rsid w:val="00DD07B5"/>
    <w:rsid w:val="00DD65F6"/>
    <w:rsid w:val="00DE092D"/>
    <w:rsid w:val="00DF09F2"/>
    <w:rsid w:val="00DF0E40"/>
    <w:rsid w:val="00E1046E"/>
    <w:rsid w:val="00E10814"/>
    <w:rsid w:val="00E111A8"/>
    <w:rsid w:val="00E1325D"/>
    <w:rsid w:val="00E1330B"/>
    <w:rsid w:val="00E156A6"/>
    <w:rsid w:val="00E27BB9"/>
    <w:rsid w:val="00E42D4A"/>
    <w:rsid w:val="00E431FD"/>
    <w:rsid w:val="00E451E2"/>
    <w:rsid w:val="00E50FE4"/>
    <w:rsid w:val="00E61059"/>
    <w:rsid w:val="00E66584"/>
    <w:rsid w:val="00E949F5"/>
    <w:rsid w:val="00E96240"/>
    <w:rsid w:val="00EA05C2"/>
    <w:rsid w:val="00EA79A2"/>
    <w:rsid w:val="00EC0F07"/>
    <w:rsid w:val="00EC28C8"/>
    <w:rsid w:val="00EE28A1"/>
    <w:rsid w:val="00EE359D"/>
    <w:rsid w:val="00EE75BE"/>
    <w:rsid w:val="00F0277F"/>
    <w:rsid w:val="00F034A6"/>
    <w:rsid w:val="00F03A24"/>
    <w:rsid w:val="00F2150D"/>
    <w:rsid w:val="00F24097"/>
    <w:rsid w:val="00F25FBB"/>
    <w:rsid w:val="00F30DEE"/>
    <w:rsid w:val="00F35B17"/>
    <w:rsid w:val="00F368DC"/>
    <w:rsid w:val="00F37407"/>
    <w:rsid w:val="00F41AF1"/>
    <w:rsid w:val="00F46E84"/>
    <w:rsid w:val="00F47062"/>
    <w:rsid w:val="00F532D3"/>
    <w:rsid w:val="00F61018"/>
    <w:rsid w:val="00F6581A"/>
    <w:rsid w:val="00F663A6"/>
    <w:rsid w:val="00FA27F9"/>
    <w:rsid w:val="00FA57F7"/>
    <w:rsid w:val="00FB033E"/>
    <w:rsid w:val="00FB06FB"/>
    <w:rsid w:val="00FB273F"/>
    <w:rsid w:val="00FB4F72"/>
    <w:rsid w:val="00FB5939"/>
    <w:rsid w:val="00FB6DBC"/>
    <w:rsid w:val="00FD2804"/>
    <w:rsid w:val="00FE4C80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C6D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microsoft.com/office/2011/relationships/commentsExtended" Target="commentsExtended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6/09/relationships/commentsIds" Target="commentsId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i\CloudStation\-%20-%20-%20&#193;SZ&#201;V%20szak&#233;rt&#233;s%202018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A59F65CA18274B449AB8070619FF4188" ma:contentTypeVersion="0" ma:contentTypeDescription="Új dokumentum létrehozása." ma:contentTypeScope="" ma:versionID="ebecc0aa5f04e4821eeea55c59ef07d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9187D-A6EB-4CD7-8622-5FA3C2BF8D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5E675CC-4D22-4947-8FB2-22E4DA7793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0740B15-A491-4194-AD3F-C45395654A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3E0173-F883-4F53-8AB4-1AC87B552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28</TotalTime>
  <Pages>49</Pages>
  <Words>8833</Words>
  <Characters>60948</Characters>
  <Application>Microsoft Office Word</Application>
  <DocSecurity>0</DocSecurity>
  <Lines>507</Lines>
  <Paragraphs>139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69642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dc:description>GINOP-6.2.4-VEKOP-16-2017-0001 – A 21. századi szakképzés és felnőttképzés minőségének valamint tartalmának fejlesztése</dc:description>
  <cp:lastModifiedBy>Damjanovics-Baán Fruzsina</cp:lastModifiedBy>
  <cp:revision>14</cp:revision>
  <dcterms:created xsi:type="dcterms:W3CDTF">2018-03-28T23:06:00Z</dcterms:created>
  <dcterms:modified xsi:type="dcterms:W3CDTF">2018-06-20T10:47:00Z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0x010100A59F65CA18274B449AB8070619FF4188</vt:lpwstr>
  </property>
</Properties>
</file>