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FBAA4E" w14:textId="5FE6122C" w:rsidR="001E7B1E" w:rsidRPr="00B50357" w:rsidRDefault="00B50357" w:rsidP="004F48EC">
      <w:pPr>
        <w:jc w:val="center"/>
        <w:rPr>
          <w:rFonts w:cs="Times New Roman"/>
        </w:rPr>
      </w:pPr>
      <w:r w:rsidRPr="00B50357">
        <w:rPr>
          <w:rFonts w:cs="Times New Roman"/>
        </w:rPr>
        <w:t>2.153.</w:t>
      </w:r>
    </w:p>
    <w:p w14:paraId="756FDFB5" w14:textId="77777777" w:rsidR="00B50357" w:rsidRPr="00B50357" w:rsidRDefault="00B50357" w:rsidP="004F48EC">
      <w:pPr>
        <w:jc w:val="center"/>
        <w:rPr>
          <w:rFonts w:cs="Times New Roman"/>
        </w:rPr>
      </w:pPr>
    </w:p>
    <w:p w14:paraId="15C129DC" w14:textId="77777777" w:rsidR="001A7777" w:rsidRPr="00B50357" w:rsidRDefault="001A7777" w:rsidP="001A7777">
      <w:pPr>
        <w:jc w:val="center"/>
        <w:rPr>
          <w:rFonts w:cs="Times New Roman"/>
          <w:b/>
          <w:caps/>
          <w:spacing w:val="60"/>
          <w:szCs w:val="24"/>
        </w:rPr>
      </w:pPr>
      <w:r w:rsidRPr="00B50357">
        <w:rPr>
          <w:rFonts w:cs="Times New Roman"/>
          <w:b/>
          <w:caps/>
          <w:spacing w:val="60"/>
          <w:szCs w:val="24"/>
        </w:rPr>
        <w:t>Szakképzési kerettanterv</w:t>
      </w:r>
    </w:p>
    <w:p w14:paraId="2E6FA741" w14:textId="5118E615" w:rsidR="001A7777" w:rsidRPr="00B50357" w:rsidRDefault="00BA3D88" w:rsidP="001A7777">
      <w:pPr>
        <w:jc w:val="center"/>
        <w:rPr>
          <w:rFonts w:cs="Times New Roman"/>
          <w:b/>
          <w:szCs w:val="24"/>
        </w:rPr>
      </w:pPr>
      <w:r w:rsidRPr="00B50357">
        <w:rPr>
          <w:rFonts w:cs="Times New Roman"/>
          <w:b/>
          <w:szCs w:val="24"/>
        </w:rPr>
        <w:t>a</w:t>
      </w:r>
    </w:p>
    <w:p w14:paraId="0C702349" w14:textId="23B3153A" w:rsidR="0065053C" w:rsidRPr="00B50357" w:rsidRDefault="00506E43" w:rsidP="001A7777">
      <w:pPr>
        <w:jc w:val="center"/>
        <w:rPr>
          <w:rFonts w:cs="Times New Roman"/>
          <w:b/>
          <w:caps/>
          <w:szCs w:val="24"/>
        </w:rPr>
      </w:pPr>
      <w:r w:rsidRPr="00B50357">
        <w:rPr>
          <w:rFonts w:cs="Times New Roman"/>
          <w:b/>
          <w:caps/>
          <w:szCs w:val="24"/>
        </w:rPr>
        <w:t>VI.</w:t>
      </w:r>
      <w:r w:rsidR="0065053C" w:rsidRPr="00B50357">
        <w:rPr>
          <w:rFonts w:cs="Times New Roman"/>
          <w:b/>
          <w:caps/>
          <w:szCs w:val="24"/>
        </w:rPr>
        <w:t xml:space="preserve">. </w:t>
      </w:r>
      <w:r w:rsidRPr="00B50357">
        <w:rPr>
          <w:rFonts w:cs="Times New Roman"/>
          <w:b/>
          <w:caps/>
          <w:szCs w:val="24"/>
        </w:rPr>
        <w:t>HANG-, FILM- ÉS SZÍNHÁZTECHNIKA</w:t>
      </w:r>
    </w:p>
    <w:p w14:paraId="4506639D" w14:textId="77777777" w:rsidR="0065053C" w:rsidRPr="00B50357" w:rsidRDefault="0065053C" w:rsidP="001A7777">
      <w:pPr>
        <w:jc w:val="center"/>
        <w:rPr>
          <w:rFonts w:cs="Times New Roman"/>
          <w:b/>
          <w:szCs w:val="24"/>
        </w:rPr>
      </w:pPr>
      <w:r w:rsidRPr="00B50357">
        <w:rPr>
          <w:rFonts w:cs="Times New Roman"/>
          <w:b/>
          <w:szCs w:val="24"/>
        </w:rPr>
        <w:t>ágazathoz tartozó</w:t>
      </w:r>
    </w:p>
    <w:p w14:paraId="21284B70" w14:textId="2788193B" w:rsidR="001A7777" w:rsidRPr="00B50357" w:rsidRDefault="00506E43" w:rsidP="001A7777">
      <w:pPr>
        <w:jc w:val="center"/>
        <w:rPr>
          <w:rFonts w:cs="Times New Roman"/>
          <w:b/>
          <w:szCs w:val="24"/>
        </w:rPr>
      </w:pPr>
      <w:r w:rsidRPr="00B50357">
        <w:rPr>
          <w:rFonts w:cs="Times New Roman"/>
          <w:b/>
          <w:szCs w:val="24"/>
        </w:rPr>
        <w:t>54 521 07</w:t>
      </w:r>
    </w:p>
    <w:p w14:paraId="5DC11076" w14:textId="77777777" w:rsidR="00506E43" w:rsidRPr="00B50357" w:rsidRDefault="00506E43" w:rsidP="004F48EC">
      <w:pPr>
        <w:jc w:val="center"/>
        <w:rPr>
          <w:rFonts w:cs="Times New Roman"/>
          <w:b/>
          <w:caps/>
          <w:szCs w:val="24"/>
        </w:rPr>
      </w:pPr>
      <w:r w:rsidRPr="00B50357">
        <w:rPr>
          <w:rFonts w:cs="Times New Roman"/>
          <w:b/>
          <w:caps/>
          <w:szCs w:val="24"/>
        </w:rPr>
        <w:t>SZÍNHÁZTECHNIKUS, SZCENIKUS</w:t>
      </w:r>
    </w:p>
    <w:p w14:paraId="15D941E7" w14:textId="74077930" w:rsidR="004F48EC" w:rsidRPr="00B50357" w:rsidRDefault="001A7777" w:rsidP="004F48EC">
      <w:pPr>
        <w:jc w:val="center"/>
        <w:rPr>
          <w:rFonts w:cs="Times New Roman"/>
          <w:b/>
          <w:caps/>
          <w:szCs w:val="24"/>
        </w:rPr>
      </w:pPr>
      <w:r w:rsidRPr="00B50357">
        <w:rPr>
          <w:rFonts w:cs="Times New Roman"/>
          <w:b/>
          <w:caps/>
          <w:szCs w:val="24"/>
        </w:rPr>
        <w:t>szakképesítéshez</w:t>
      </w:r>
    </w:p>
    <w:p w14:paraId="4AC1F151" w14:textId="1B6FBF55" w:rsidR="00770AA2" w:rsidRPr="00B50357" w:rsidRDefault="004F48EC" w:rsidP="004F48EC">
      <w:pPr>
        <w:jc w:val="center"/>
        <w:rPr>
          <w:rFonts w:cs="Times New Roman"/>
          <w:b/>
          <w:caps/>
          <w:szCs w:val="24"/>
        </w:rPr>
      </w:pPr>
      <w:r w:rsidRPr="00B50357">
        <w:rPr>
          <w:rFonts w:cs="Times New Roman"/>
          <w:b/>
          <w:szCs w:val="24"/>
        </w:rPr>
        <w:t>(a</w:t>
      </w:r>
      <w:r w:rsidR="001671F3" w:rsidRPr="00B50357">
        <w:rPr>
          <w:rFonts w:cs="Times New Roman"/>
          <w:b/>
          <w:szCs w:val="24"/>
        </w:rPr>
        <w:t>z</w:t>
      </w:r>
      <w:r w:rsidRPr="00B50357">
        <w:rPr>
          <w:rFonts w:cs="Times New Roman"/>
          <w:b/>
          <w:szCs w:val="24"/>
        </w:rPr>
        <w:t xml:space="preserve"> </w:t>
      </w:r>
      <w:r w:rsidR="00506E43" w:rsidRPr="00B50357">
        <w:rPr>
          <w:rFonts w:cs="Times New Roman"/>
          <w:b/>
          <w:szCs w:val="24"/>
        </w:rPr>
        <w:t>51 345 04</w:t>
      </w:r>
      <w:r w:rsidRPr="00B50357">
        <w:rPr>
          <w:rFonts w:cs="Times New Roman"/>
          <w:b/>
          <w:caps/>
          <w:szCs w:val="24"/>
        </w:rPr>
        <w:t xml:space="preserve"> </w:t>
      </w:r>
      <w:r w:rsidR="00506E43" w:rsidRPr="00B50357">
        <w:rPr>
          <w:rFonts w:cs="Times New Roman"/>
          <w:b/>
          <w:caps/>
          <w:szCs w:val="24"/>
        </w:rPr>
        <w:t>Médiaművészeti program- és projektszervező</w:t>
      </w:r>
    </w:p>
    <w:p w14:paraId="333205DC" w14:textId="32FD07C6" w:rsidR="004F48EC" w:rsidRPr="00B50357" w:rsidRDefault="004F48EC" w:rsidP="004F48EC">
      <w:pPr>
        <w:jc w:val="center"/>
        <w:rPr>
          <w:rFonts w:cs="Times New Roman"/>
          <w:b/>
          <w:caps/>
          <w:szCs w:val="24"/>
        </w:rPr>
      </w:pPr>
      <w:r w:rsidRPr="00B50357">
        <w:rPr>
          <w:rFonts w:cs="Times New Roman"/>
          <w:b/>
          <w:szCs w:val="24"/>
        </w:rPr>
        <w:t>mellék</w:t>
      </w:r>
      <w:r w:rsidR="00770AA2" w:rsidRPr="00B50357">
        <w:rPr>
          <w:rFonts w:cs="Times New Roman"/>
          <w:b/>
          <w:szCs w:val="24"/>
        </w:rPr>
        <w:t>-</w:t>
      </w:r>
      <w:r w:rsidRPr="00B50357">
        <w:rPr>
          <w:rFonts w:cs="Times New Roman"/>
          <w:b/>
          <w:szCs w:val="24"/>
        </w:rPr>
        <w:t>szakképesítéssel)</w:t>
      </w:r>
    </w:p>
    <w:p w14:paraId="2117A623" w14:textId="77777777" w:rsidR="000B5E9D" w:rsidRPr="00B50357" w:rsidRDefault="000B5E9D" w:rsidP="001A7777">
      <w:pPr>
        <w:jc w:val="center"/>
        <w:rPr>
          <w:rFonts w:cs="Times New Roman"/>
          <w:b/>
          <w:caps/>
          <w:szCs w:val="24"/>
        </w:rPr>
      </w:pPr>
    </w:p>
    <w:p w14:paraId="234D3EB2" w14:textId="77777777" w:rsidR="001A7777" w:rsidRPr="00B50357" w:rsidRDefault="001A7777" w:rsidP="000B5E9D">
      <w:pPr>
        <w:spacing w:after="0"/>
        <w:rPr>
          <w:rFonts w:cs="Times New Roman"/>
        </w:rPr>
      </w:pPr>
    </w:p>
    <w:p w14:paraId="656AEC0F" w14:textId="77777777" w:rsidR="00F24097" w:rsidRPr="00B50357" w:rsidRDefault="00F24097" w:rsidP="00F24097">
      <w:pPr>
        <w:spacing w:after="0"/>
        <w:rPr>
          <w:rFonts w:cs="Times New Roman"/>
          <w:b/>
        </w:rPr>
      </w:pPr>
      <w:r w:rsidRPr="00B50357">
        <w:rPr>
          <w:rFonts w:cs="Times New Roman"/>
          <w:b/>
        </w:rPr>
        <w:t>I. A szakképzés jogi háttere</w:t>
      </w:r>
    </w:p>
    <w:p w14:paraId="51EEDA88" w14:textId="77777777" w:rsidR="00F24097" w:rsidRPr="00B50357" w:rsidRDefault="00F24097" w:rsidP="00F24097">
      <w:pPr>
        <w:spacing w:after="0"/>
        <w:rPr>
          <w:rFonts w:cs="Times New Roman"/>
        </w:rPr>
      </w:pPr>
      <w:r w:rsidRPr="00B50357">
        <w:rPr>
          <w:rFonts w:cs="Times New Roman"/>
        </w:rPr>
        <w:t>A szakképzési kerettanterv</w:t>
      </w:r>
    </w:p>
    <w:p w14:paraId="53428080" w14:textId="77777777" w:rsidR="00F24097" w:rsidRPr="00B50357" w:rsidRDefault="00F24097" w:rsidP="00F24097">
      <w:pPr>
        <w:pStyle w:val="Listaszerbekezds"/>
        <w:numPr>
          <w:ilvl w:val="0"/>
          <w:numId w:val="6"/>
        </w:numPr>
        <w:spacing w:after="0"/>
        <w:rPr>
          <w:rFonts w:cs="Times New Roman"/>
        </w:rPr>
      </w:pPr>
      <w:r w:rsidRPr="00B50357">
        <w:rPr>
          <w:rFonts w:cs="Times New Roman"/>
        </w:rPr>
        <w:t>a nemzeti köznevelésről szóló 2011. évi CXC. törvény,</w:t>
      </w:r>
    </w:p>
    <w:p w14:paraId="39489A53" w14:textId="77777777" w:rsidR="00F24097" w:rsidRPr="00B50357" w:rsidRDefault="00F24097" w:rsidP="00F24097">
      <w:pPr>
        <w:pStyle w:val="Listaszerbekezds"/>
        <w:numPr>
          <w:ilvl w:val="0"/>
          <w:numId w:val="6"/>
        </w:numPr>
        <w:spacing w:after="0"/>
        <w:rPr>
          <w:rFonts w:cs="Times New Roman"/>
        </w:rPr>
      </w:pPr>
      <w:r w:rsidRPr="00B50357">
        <w:rPr>
          <w:rFonts w:cs="Times New Roman"/>
        </w:rPr>
        <w:t>a szakképzésről szóló 2011. évi CLXXXVII. törvény,</w:t>
      </w:r>
    </w:p>
    <w:p w14:paraId="3155243E" w14:textId="77777777" w:rsidR="00F24097" w:rsidRPr="00B50357" w:rsidRDefault="00F24097" w:rsidP="00F24097">
      <w:pPr>
        <w:spacing w:after="0"/>
        <w:rPr>
          <w:rFonts w:cs="Times New Roman"/>
        </w:rPr>
      </w:pPr>
    </w:p>
    <w:p w14:paraId="2A5C19F1" w14:textId="77777777" w:rsidR="00F24097" w:rsidRPr="00B50357" w:rsidRDefault="00F24097" w:rsidP="00F24097">
      <w:pPr>
        <w:spacing w:after="0"/>
        <w:rPr>
          <w:rFonts w:cs="Times New Roman"/>
        </w:rPr>
      </w:pPr>
      <w:r w:rsidRPr="00B50357">
        <w:rPr>
          <w:rFonts w:cs="Times New Roman"/>
        </w:rPr>
        <w:t>valamint</w:t>
      </w:r>
    </w:p>
    <w:p w14:paraId="2A5C0DF7" w14:textId="14C69B61" w:rsidR="00F24097" w:rsidRPr="00B50357" w:rsidRDefault="00F24097" w:rsidP="00F24097">
      <w:pPr>
        <w:pStyle w:val="Listaszerbekezds"/>
        <w:numPr>
          <w:ilvl w:val="0"/>
          <w:numId w:val="6"/>
        </w:numPr>
        <w:spacing w:after="0"/>
        <w:rPr>
          <w:rFonts w:cs="Times New Roman"/>
        </w:rPr>
      </w:pPr>
      <w:r w:rsidRPr="00B50357">
        <w:rPr>
          <w:rFonts w:cs="Times New Roman"/>
        </w:rPr>
        <w:t xml:space="preserve">az Országos Képzési Jegyzékről és az Országos Képzési Jegyzék módosításának eljárásrendjéről szóló 150/2012. (VII. 6.) </w:t>
      </w:r>
      <w:r w:rsidR="00B50357">
        <w:rPr>
          <w:rFonts w:cs="Times New Roman"/>
        </w:rPr>
        <w:t>Korm. rendelet</w:t>
      </w:r>
      <w:r w:rsidRPr="00B50357">
        <w:rPr>
          <w:rFonts w:cs="Times New Roman"/>
        </w:rPr>
        <w:t>,</w:t>
      </w:r>
    </w:p>
    <w:p w14:paraId="28908749" w14:textId="1F3316C4" w:rsidR="00F24097" w:rsidRPr="00B50357" w:rsidRDefault="00F24097" w:rsidP="00F24097">
      <w:pPr>
        <w:pStyle w:val="Listaszerbekezds"/>
        <w:numPr>
          <w:ilvl w:val="0"/>
          <w:numId w:val="6"/>
        </w:numPr>
        <w:spacing w:after="0"/>
        <w:rPr>
          <w:rFonts w:cs="Times New Roman"/>
        </w:rPr>
      </w:pPr>
      <w:r w:rsidRPr="00B50357">
        <w:rPr>
          <w:rFonts w:cs="Times New Roman"/>
        </w:rPr>
        <w:t xml:space="preserve">az állam által elismert szakképesítések szakmai követelménymoduljairól szóló 217/2012. (VIII. 9.) </w:t>
      </w:r>
      <w:r w:rsidR="00B50357">
        <w:rPr>
          <w:rFonts w:cs="Times New Roman"/>
        </w:rPr>
        <w:t>Korm. rendelet és</w:t>
      </w:r>
    </w:p>
    <w:p w14:paraId="4BA2CB18" w14:textId="0CA7E797" w:rsidR="00F24097" w:rsidRPr="00B50357" w:rsidRDefault="00CE4F32" w:rsidP="00CE4F32">
      <w:pPr>
        <w:pStyle w:val="Listaszerbekezds"/>
        <w:numPr>
          <w:ilvl w:val="0"/>
          <w:numId w:val="6"/>
        </w:numPr>
        <w:spacing w:after="0"/>
        <w:rPr>
          <w:rFonts w:cs="Times New Roman"/>
        </w:rPr>
      </w:pPr>
      <w:r w:rsidRPr="00CE4F32">
        <w:rPr>
          <w:rFonts w:cs="Times New Roman"/>
        </w:rPr>
        <w:t>az emberi erőforrások minisztere ágazatába tartozó szakképesítések szakmai és vizsgakövetelményeiről szóló</w:t>
      </w:r>
      <w:r w:rsidR="00F24097" w:rsidRPr="00B50357">
        <w:rPr>
          <w:rFonts w:cs="Times New Roman"/>
        </w:rPr>
        <w:t xml:space="preserve"> </w:t>
      </w:r>
      <w:r w:rsidR="005C4277" w:rsidRPr="004257CD">
        <w:rPr>
          <w:rFonts w:cs="Times New Roman"/>
        </w:rPr>
        <w:t>27/2016. (IX. 16.) EMMI</w:t>
      </w:r>
      <w:r w:rsidR="00F24097" w:rsidRPr="00B50357">
        <w:rPr>
          <w:rFonts w:cs="Times New Roman"/>
        </w:rPr>
        <w:t xml:space="preserve"> rendelet </w:t>
      </w:r>
    </w:p>
    <w:p w14:paraId="3F562DD0" w14:textId="77777777" w:rsidR="00F24097" w:rsidRPr="00B50357" w:rsidRDefault="00F24097" w:rsidP="00F24097">
      <w:pPr>
        <w:spacing w:after="0"/>
        <w:rPr>
          <w:rFonts w:cs="Times New Roman"/>
        </w:rPr>
      </w:pPr>
      <w:r w:rsidRPr="00B50357">
        <w:rPr>
          <w:rFonts w:cs="Times New Roman"/>
        </w:rPr>
        <w:t>alapján készült.</w:t>
      </w:r>
    </w:p>
    <w:p w14:paraId="68285316" w14:textId="77777777" w:rsidR="001A7777" w:rsidRPr="00B50357" w:rsidRDefault="001A7777" w:rsidP="000B5E9D">
      <w:pPr>
        <w:spacing w:after="0"/>
        <w:rPr>
          <w:rFonts w:cs="Times New Roman"/>
        </w:rPr>
      </w:pPr>
    </w:p>
    <w:p w14:paraId="6E085A9E" w14:textId="77777777" w:rsidR="00E96240" w:rsidRPr="00B50357" w:rsidRDefault="00E96240" w:rsidP="000B5E9D">
      <w:pPr>
        <w:spacing w:after="0"/>
        <w:rPr>
          <w:rFonts w:cs="Times New Roman"/>
        </w:rPr>
      </w:pPr>
    </w:p>
    <w:p w14:paraId="51894141" w14:textId="77777777" w:rsidR="00C64856" w:rsidRPr="00B50357" w:rsidRDefault="00C64856" w:rsidP="00C64856">
      <w:pPr>
        <w:spacing w:after="0"/>
        <w:rPr>
          <w:rFonts w:cs="Times New Roman"/>
          <w:b/>
        </w:rPr>
      </w:pPr>
      <w:r w:rsidRPr="00B50357">
        <w:rPr>
          <w:rFonts w:cs="Times New Roman"/>
          <w:b/>
        </w:rPr>
        <w:t>II. A szakképesítés alapadatai</w:t>
      </w:r>
    </w:p>
    <w:p w14:paraId="19993D26" w14:textId="77777777" w:rsidR="00C64856" w:rsidRPr="00B50357" w:rsidRDefault="00C64856" w:rsidP="00C64856">
      <w:pPr>
        <w:spacing w:after="0"/>
        <w:rPr>
          <w:rFonts w:cs="Times New Roman"/>
        </w:rPr>
      </w:pPr>
    </w:p>
    <w:p w14:paraId="26CB88D0" w14:textId="70078653" w:rsidR="00C64856" w:rsidRPr="00B50357" w:rsidRDefault="00C64856" w:rsidP="00C64856">
      <w:pPr>
        <w:spacing w:after="0"/>
        <w:rPr>
          <w:rFonts w:cs="Times New Roman"/>
        </w:rPr>
      </w:pPr>
      <w:r w:rsidRPr="00B50357">
        <w:rPr>
          <w:rFonts w:cs="Times New Roman"/>
        </w:rPr>
        <w:t xml:space="preserve">A szakképesítés azonosító száma: </w:t>
      </w:r>
      <w:r w:rsidR="00F34947" w:rsidRPr="00B50357">
        <w:rPr>
          <w:rFonts w:cs="Times New Roman"/>
        </w:rPr>
        <w:t>54 521 07</w:t>
      </w:r>
    </w:p>
    <w:p w14:paraId="694C5B44" w14:textId="2D7B1A97" w:rsidR="00C64856" w:rsidRPr="00B50357" w:rsidRDefault="00C64856" w:rsidP="00C64856">
      <w:pPr>
        <w:spacing w:after="0"/>
        <w:rPr>
          <w:rFonts w:cs="Times New Roman"/>
        </w:rPr>
      </w:pPr>
      <w:r w:rsidRPr="00B50357">
        <w:rPr>
          <w:rFonts w:cs="Times New Roman"/>
        </w:rPr>
        <w:t xml:space="preserve">Szakképesítés megnevezése: </w:t>
      </w:r>
      <w:r w:rsidR="00F34947" w:rsidRPr="00B50357">
        <w:rPr>
          <w:rFonts w:cs="Times New Roman"/>
        </w:rPr>
        <w:t>Színháztechnikus, szcenikus</w:t>
      </w:r>
    </w:p>
    <w:p w14:paraId="31563963" w14:textId="407F6E5F" w:rsidR="00C64856" w:rsidRPr="00B50357" w:rsidRDefault="00C64856" w:rsidP="00C64856">
      <w:pPr>
        <w:spacing w:after="0"/>
        <w:rPr>
          <w:rFonts w:cs="Times New Roman"/>
        </w:rPr>
      </w:pPr>
      <w:r w:rsidRPr="00B50357">
        <w:rPr>
          <w:rFonts w:cs="Times New Roman"/>
        </w:rPr>
        <w:t xml:space="preserve">A szakmacsoport száma és megnevezése: </w:t>
      </w:r>
      <w:r w:rsidR="00F34947" w:rsidRPr="00B50357">
        <w:rPr>
          <w:rFonts w:cs="Times New Roman"/>
        </w:rPr>
        <w:t>4</w:t>
      </w:r>
      <w:r w:rsidRPr="00B50357">
        <w:rPr>
          <w:rFonts w:cs="Times New Roman"/>
        </w:rPr>
        <w:t xml:space="preserve">. </w:t>
      </w:r>
      <w:r w:rsidR="00F34947" w:rsidRPr="00B50357">
        <w:rPr>
          <w:rFonts w:cs="Times New Roman"/>
        </w:rPr>
        <w:t xml:space="preserve">Művészet, közművelődés, kommunikáció </w:t>
      </w:r>
    </w:p>
    <w:p w14:paraId="53E46434" w14:textId="39797589" w:rsidR="00C64856" w:rsidRPr="00B50357" w:rsidRDefault="00C64856" w:rsidP="00C64856">
      <w:pPr>
        <w:spacing w:after="0"/>
        <w:rPr>
          <w:rFonts w:cs="Times New Roman"/>
        </w:rPr>
      </w:pPr>
      <w:r w:rsidRPr="00B50357">
        <w:rPr>
          <w:rFonts w:cs="Times New Roman"/>
        </w:rPr>
        <w:t xml:space="preserve">Ágazati besorolás száma és megnevezése: </w:t>
      </w:r>
      <w:r w:rsidR="00F34947" w:rsidRPr="00B50357">
        <w:rPr>
          <w:rFonts w:cs="Times New Roman"/>
        </w:rPr>
        <w:t>VI</w:t>
      </w:r>
      <w:r w:rsidRPr="00B50357">
        <w:rPr>
          <w:rFonts w:cs="Times New Roman"/>
        </w:rPr>
        <w:t xml:space="preserve">. </w:t>
      </w:r>
      <w:r w:rsidR="00F34947" w:rsidRPr="00B50357">
        <w:rPr>
          <w:rFonts w:cs="Times New Roman"/>
        </w:rPr>
        <w:t>Hang-, film- és színháztechnika</w:t>
      </w:r>
    </w:p>
    <w:p w14:paraId="7BE5058A" w14:textId="7C3B227E" w:rsidR="00C64856" w:rsidRPr="00B50357" w:rsidRDefault="00C64856" w:rsidP="00C64856">
      <w:pPr>
        <w:spacing w:after="0"/>
        <w:rPr>
          <w:rFonts w:cs="Times New Roman"/>
        </w:rPr>
      </w:pPr>
      <w:r w:rsidRPr="00B50357">
        <w:rPr>
          <w:rFonts w:cs="Times New Roman"/>
        </w:rPr>
        <w:t xml:space="preserve">Iskolai rendszerű szakképzésben a szakképzési évfolyamok száma: </w:t>
      </w:r>
      <w:r w:rsidR="00F34947" w:rsidRPr="00B50357">
        <w:rPr>
          <w:rFonts w:cs="Times New Roman"/>
        </w:rPr>
        <w:t>2</w:t>
      </w:r>
      <w:r w:rsidRPr="00B50357">
        <w:rPr>
          <w:rFonts w:cs="Times New Roman"/>
        </w:rPr>
        <w:t xml:space="preserve"> év</w:t>
      </w:r>
    </w:p>
    <w:p w14:paraId="1C12797E" w14:textId="74CE148B" w:rsidR="00C64856" w:rsidRPr="00B50357" w:rsidRDefault="00C64856" w:rsidP="00C64856">
      <w:pPr>
        <w:spacing w:after="0"/>
        <w:rPr>
          <w:rFonts w:cs="Times New Roman"/>
        </w:rPr>
      </w:pPr>
      <w:r w:rsidRPr="00B50357">
        <w:rPr>
          <w:rFonts w:cs="Times New Roman"/>
        </w:rPr>
        <w:t xml:space="preserve">Elméleti képzési idő aránya: </w:t>
      </w:r>
      <w:r w:rsidR="00F34947" w:rsidRPr="00B50357">
        <w:rPr>
          <w:rFonts w:cs="Times New Roman"/>
        </w:rPr>
        <w:t>60</w:t>
      </w:r>
      <w:r w:rsidRPr="00B50357">
        <w:rPr>
          <w:rFonts w:cs="Times New Roman"/>
        </w:rPr>
        <w:t>%</w:t>
      </w:r>
    </w:p>
    <w:p w14:paraId="0BCBA214" w14:textId="5D9E7560" w:rsidR="00C64856" w:rsidRPr="00B50357" w:rsidRDefault="00C64856" w:rsidP="00C64856">
      <w:pPr>
        <w:spacing w:after="0"/>
        <w:rPr>
          <w:rFonts w:cs="Times New Roman"/>
        </w:rPr>
      </w:pPr>
      <w:r w:rsidRPr="00B50357">
        <w:rPr>
          <w:rFonts w:cs="Times New Roman"/>
        </w:rPr>
        <w:t xml:space="preserve">Gyakorlati képzési idő aránya: </w:t>
      </w:r>
      <w:r w:rsidR="00F34947" w:rsidRPr="00B50357">
        <w:rPr>
          <w:rFonts w:cs="Times New Roman"/>
        </w:rPr>
        <w:t>40</w:t>
      </w:r>
      <w:r w:rsidRPr="00B50357">
        <w:rPr>
          <w:rFonts w:cs="Times New Roman"/>
        </w:rPr>
        <w:t>%</w:t>
      </w:r>
    </w:p>
    <w:p w14:paraId="1E15A1CC" w14:textId="77777777" w:rsidR="00C64856" w:rsidRPr="00B50357" w:rsidRDefault="00C64856" w:rsidP="00C64856">
      <w:pPr>
        <w:spacing w:after="0"/>
        <w:rPr>
          <w:rFonts w:cs="Times New Roman"/>
        </w:rPr>
      </w:pPr>
      <w:r w:rsidRPr="00B50357">
        <w:rPr>
          <w:rFonts w:cs="Times New Roman"/>
        </w:rPr>
        <w:t>Az iskolai rendszerű képzésben az összefüggő szakmai gyakorlat időtartama:</w:t>
      </w:r>
    </w:p>
    <w:p w14:paraId="3EECE25B" w14:textId="0A0FD1D0" w:rsidR="00C64856" w:rsidRPr="00B50357" w:rsidRDefault="00C64856" w:rsidP="00381B6C">
      <w:pPr>
        <w:pStyle w:val="Listaszerbekezds"/>
        <w:numPr>
          <w:ilvl w:val="0"/>
          <w:numId w:val="7"/>
        </w:numPr>
        <w:spacing w:after="0"/>
        <w:rPr>
          <w:rFonts w:cs="Times New Roman"/>
        </w:rPr>
      </w:pPr>
      <w:r w:rsidRPr="00B50357">
        <w:rPr>
          <w:rFonts w:cs="Times New Roman"/>
        </w:rPr>
        <w:t>5 évfolyamos képzés esetén</w:t>
      </w:r>
      <w:r w:rsidR="00381B6C" w:rsidRPr="00B50357">
        <w:rPr>
          <w:rFonts w:cs="Times New Roman"/>
        </w:rPr>
        <w:t>:</w:t>
      </w:r>
      <w:r w:rsidRPr="00B50357">
        <w:rPr>
          <w:rFonts w:cs="Times New Roman"/>
        </w:rPr>
        <w:t xml:space="preserve"> </w:t>
      </w:r>
      <w:r w:rsidR="005C4277">
        <w:rPr>
          <w:rFonts w:cs="Times New Roman"/>
        </w:rPr>
        <w:t>a 10. évfolyamot követően 8</w:t>
      </w:r>
      <w:r w:rsidR="00BD0108" w:rsidRPr="00B50357">
        <w:rPr>
          <w:rFonts w:cs="Times New Roman"/>
        </w:rPr>
        <w:t>0</w:t>
      </w:r>
      <w:r w:rsidRPr="00B50357">
        <w:rPr>
          <w:rFonts w:cs="Times New Roman"/>
        </w:rPr>
        <w:t xml:space="preserve"> ó</w:t>
      </w:r>
      <w:r w:rsidR="005C4277">
        <w:rPr>
          <w:rFonts w:cs="Times New Roman"/>
        </w:rPr>
        <w:t>ra, a 11. évfolyamot követően 8</w:t>
      </w:r>
      <w:r w:rsidRPr="00B50357">
        <w:rPr>
          <w:rFonts w:cs="Times New Roman"/>
        </w:rPr>
        <w:t xml:space="preserve">0 óra; </w:t>
      </w:r>
    </w:p>
    <w:p w14:paraId="20B48F55" w14:textId="1131297C" w:rsidR="00C64856" w:rsidRPr="00B50357" w:rsidRDefault="00C64856" w:rsidP="00381B6C">
      <w:pPr>
        <w:pStyle w:val="Listaszerbekezds"/>
        <w:numPr>
          <w:ilvl w:val="0"/>
          <w:numId w:val="7"/>
        </w:numPr>
        <w:spacing w:after="0"/>
        <w:rPr>
          <w:rFonts w:cs="Times New Roman"/>
        </w:rPr>
      </w:pPr>
      <w:r w:rsidRPr="00B50357">
        <w:rPr>
          <w:rFonts w:cs="Times New Roman"/>
        </w:rPr>
        <w:t>2 évfolyamos képzés esetén</w:t>
      </w:r>
      <w:r w:rsidR="00381B6C" w:rsidRPr="00B50357">
        <w:rPr>
          <w:rFonts w:cs="Times New Roman"/>
        </w:rPr>
        <w:t>:</w:t>
      </w:r>
      <w:r w:rsidRPr="00B50357">
        <w:rPr>
          <w:rFonts w:cs="Times New Roman"/>
        </w:rPr>
        <w:t xml:space="preserve"> az első szakképzési évfolyamot követően </w:t>
      </w:r>
      <w:r w:rsidR="00BD0108" w:rsidRPr="00B50357">
        <w:rPr>
          <w:rFonts w:cs="Times New Roman"/>
        </w:rPr>
        <w:t>160</w:t>
      </w:r>
      <w:r w:rsidRPr="00B50357">
        <w:rPr>
          <w:rFonts w:cs="Times New Roman"/>
        </w:rPr>
        <w:t xml:space="preserve"> óra</w:t>
      </w:r>
      <w:r w:rsidR="0089764A">
        <w:rPr>
          <w:rFonts w:cs="Times New Roman"/>
        </w:rPr>
        <w:t>.</w:t>
      </w:r>
    </w:p>
    <w:p w14:paraId="49EB744A" w14:textId="77777777" w:rsidR="001A7777" w:rsidRPr="00B50357" w:rsidRDefault="001A7777" w:rsidP="000B5E9D">
      <w:pPr>
        <w:spacing w:after="0"/>
        <w:rPr>
          <w:rFonts w:cs="Times New Roman"/>
        </w:rPr>
      </w:pPr>
    </w:p>
    <w:p w14:paraId="5CE241ED" w14:textId="4611C310" w:rsidR="00B50357" w:rsidRDefault="00280EEE" w:rsidP="000B5E9D">
      <w:pPr>
        <w:spacing w:after="0"/>
        <w:rPr>
          <w:rFonts w:cs="Times New Roman"/>
        </w:rPr>
      </w:pPr>
      <w:r w:rsidRPr="00280EEE">
        <w:rPr>
          <w:rFonts w:cs="Times New Roman"/>
        </w:rPr>
        <w:t xml:space="preserve">A szakmai gyakorlat megszervezhető a képzési sajátosságok figyelembevételével a képzési folyamat időszakában is. Pl. hétvégi és nyári koncertek, fellépések, táborok, versenyek, </w:t>
      </w:r>
      <w:r w:rsidRPr="00280EEE">
        <w:rPr>
          <w:rFonts w:cs="Times New Roman"/>
        </w:rPr>
        <w:lastRenderedPageBreak/>
        <w:t>kiállítások, művésztelepek, valamint az állam által elismert, vagy az iskola által szervezett nemzetközi szakmai diákcsere formájában is.</w:t>
      </w:r>
    </w:p>
    <w:p w14:paraId="32752424" w14:textId="77777777" w:rsidR="00280EEE" w:rsidRPr="00B50357" w:rsidRDefault="00280EEE" w:rsidP="000B5E9D">
      <w:pPr>
        <w:spacing w:after="0"/>
        <w:rPr>
          <w:rFonts w:cs="Times New Roman"/>
        </w:rPr>
      </w:pPr>
    </w:p>
    <w:p w14:paraId="6A0E399C" w14:textId="77777777" w:rsidR="00E96240" w:rsidRPr="00B50357" w:rsidRDefault="00E96240" w:rsidP="00E96240">
      <w:pPr>
        <w:spacing w:after="0"/>
        <w:rPr>
          <w:rFonts w:cs="Times New Roman"/>
          <w:b/>
        </w:rPr>
      </w:pPr>
      <w:r w:rsidRPr="00B50357">
        <w:rPr>
          <w:rFonts w:cs="Times New Roman"/>
          <w:b/>
        </w:rPr>
        <w:t>III. A szakképzésbe történő belépés feltételei</w:t>
      </w:r>
    </w:p>
    <w:p w14:paraId="3EC51234" w14:textId="77777777" w:rsidR="00E96240" w:rsidRPr="00B50357" w:rsidRDefault="00E96240" w:rsidP="00E96240">
      <w:pPr>
        <w:spacing w:after="0"/>
        <w:rPr>
          <w:rFonts w:cs="Times New Roman"/>
        </w:rPr>
      </w:pPr>
    </w:p>
    <w:p w14:paraId="29582A63" w14:textId="77777777" w:rsidR="00E96240" w:rsidRPr="00B50357" w:rsidRDefault="00E96240" w:rsidP="00E96240">
      <w:pPr>
        <w:spacing w:after="0"/>
        <w:rPr>
          <w:rFonts w:cs="Times New Roman"/>
        </w:rPr>
      </w:pPr>
      <w:r w:rsidRPr="00B50357">
        <w:rPr>
          <w:rFonts w:cs="Times New Roman"/>
        </w:rPr>
        <w:t>Iskolai előképzettség: érettségi végzettség</w:t>
      </w:r>
    </w:p>
    <w:p w14:paraId="365ED51B" w14:textId="77777777" w:rsidR="00E96240" w:rsidRPr="00B50357" w:rsidRDefault="00E96240" w:rsidP="00E96240">
      <w:pPr>
        <w:spacing w:after="0"/>
        <w:rPr>
          <w:rFonts w:cs="Times New Roman"/>
        </w:rPr>
      </w:pPr>
      <w:r w:rsidRPr="00B50357">
        <w:rPr>
          <w:rFonts w:cs="Times New Roman"/>
        </w:rPr>
        <w:t xml:space="preserve">Bemeneti kompetenciák: </w:t>
      </w:r>
      <w:r w:rsidR="000772D7" w:rsidRPr="00B50357">
        <w:rPr>
          <w:rFonts w:cs="Times New Roman"/>
        </w:rPr>
        <w:t>—</w:t>
      </w:r>
    </w:p>
    <w:p w14:paraId="6F224F09" w14:textId="77777777" w:rsidR="00E96240" w:rsidRPr="00B50357" w:rsidRDefault="00E96240" w:rsidP="00E96240">
      <w:pPr>
        <w:spacing w:after="0"/>
        <w:rPr>
          <w:rFonts w:cs="Times New Roman"/>
        </w:rPr>
      </w:pPr>
      <w:r w:rsidRPr="00B50357">
        <w:rPr>
          <w:rFonts w:cs="Times New Roman"/>
        </w:rPr>
        <w:t xml:space="preserve">Szakmai előképzettség: </w:t>
      </w:r>
      <w:r w:rsidR="000772D7" w:rsidRPr="00B50357">
        <w:rPr>
          <w:rFonts w:cs="Times New Roman"/>
        </w:rPr>
        <w:t>—</w:t>
      </w:r>
    </w:p>
    <w:p w14:paraId="123F117F" w14:textId="77777777" w:rsidR="00E96240" w:rsidRPr="00B50357" w:rsidRDefault="00E96240" w:rsidP="00E96240">
      <w:pPr>
        <w:spacing w:after="0"/>
        <w:rPr>
          <w:rFonts w:cs="Times New Roman"/>
        </w:rPr>
      </w:pPr>
      <w:r w:rsidRPr="00B50357">
        <w:rPr>
          <w:rFonts w:cs="Times New Roman"/>
        </w:rPr>
        <w:t xml:space="preserve">Előírt gyakorlat: </w:t>
      </w:r>
      <w:r w:rsidR="000772D7" w:rsidRPr="00B50357">
        <w:rPr>
          <w:rFonts w:cs="Times New Roman"/>
        </w:rPr>
        <w:t>—</w:t>
      </w:r>
    </w:p>
    <w:p w14:paraId="188EE71E" w14:textId="77777777" w:rsidR="00E96240" w:rsidRPr="00B50357" w:rsidRDefault="00E96240" w:rsidP="00E96240">
      <w:pPr>
        <w:spacing w:after="0"/>
        <w:rPr>
          <w:rFonts w:cs="Times New Roman"/>
        </w:rPr>
      </w:pPr>
      <w:r w:rsidRPr="00B50357">
        <w:rPr>
          <w:rFonts w:cs="Times New Roman"/>
        </w:rPr>
        <w:t>Egészségügyi alkalmassági követelmények: nincsenek</w:t>
      </w:r>
    </w:p>
    <w:p w14:paraId="3D45234B" w14:textId="0362108B" w:rsidR="00E96240" w:rsidRPr="00B50357" w:rsidRDefault="00E96240" w:rsidP="00E96240">
      <w:pPr>
        <w:spacing w:after="0"/>
        <w:rPr>
          <w:rFonts w:cs="Times New Roman"/>
        </w:rPr>
      </w:pPr>
      <w:r w:rsidRPr="00B50357">
        <w:rPr>
          <w:rFonts w:cs="Times New Roman"/>
        </w:rPr>
        <w:t xml:space="preserve">Pályaalkalmassági követelmények: </w:t>
      </w:r>
      <w:r w:rsidR="00F34947" w:rsidRPr="00B50357">
        <w:rPr>
          <w:rFonts w:cs="Times New Roman"/>
        </w:rPr>
        <w:t>nincsenek</w:t>
      </w:r>
    </w:p>
    <w:p w14:paraId="2067D355" w14:textId="77777777" w:rsidR="00E96240" w:rsidRPr="00B50357" w:rsidRDefault="00E96240" w:rsidP="00E96240">
      <w:pPr>
        <w:spacing w:after="0"/>
        <w:rPr>
          <w:rFonts w:cs="Times New Roman"/>
        </w:rPr>
      </w:pPr>
    </w:p>
    <w:p w14:paraId="4A232A9C" w14:textId="77777777" w:rsidR="00E96240" w:rsidRPr="00B50357" w:rsidRDefault="00E96240" w:rsidP="00E96240">
      <w:pPr>
        <w:spacing w:after="0"/>
        <w:rPr>
          <w:rFonts w:cs="Times New Roman"/>
        </w:rPr>
      </w:pPr>
    </w:p>
    <w:p w14:paraId="42268E7E" w14:textId="77777777" w:rsidR="00E96240" w:rsidRPr="00B50357" w:rsidRDefault="00E96240" w:rsidP="00E96240">
      <w:pPr>
        <w:spacing w:after="0"/>
        <w:rPr>
          <w:rFonts w:cs="Times New Roman"/>
          <w:b/>
        </w:rPr>
      </w:pPr>
      <w:r w:rsidRPr="00B50357">
        <w:rPr>
          <w:rFonts w:cs="Times New Roman"/>
          <w:b/>
        </w:rPr>
        <w:t>IV. A szakképzés szervezésének feltételei</w:t>
      </w:r>
    </w:p>
    <w:p w14:paraId="5C356039" w14:textId="77777777" w:rsidR="00E96240" w:rsidRPr="00B50357" w:rsidRDefault="00E96240" w:rsidP="00E96240">
      <w:pPr>
        <w:spacing w:after="0"/>
        <w:rPr>
          <w:rFonts w:cs="Times New Roman"/>
        </w:rPr>
      </w:pPr>
    </w:p>
    <w:p w14:paraId="06B94C7E" w14:textId="77777777" w:rsidR="00E96240" w:rsidRPr="00B50357" w:rsidRDefault="00E96240" w:rsidP="00E96240">
      <w:pPr>
        <w:spacing w:after="0"/>
        <w:rPr>
          <w:rFonts w:cs="Times New Roman"/>
          <w:b/>
        </w:rPr>
      </w:pPr>
      <w:r w:rsidRPr="00B50357">
        <w:rPr>
          <w:rFonts w:cs="Times New Roman"/>
          <w:b/>
        </w:rPr>
        <w:t>Személyi feltételek</w:t>
      </w:r>
    </w:p>
    <w:p w14:paraId="0DB832D3" w14:textId="77777777" w:rsidR="00E96240" w:rsidRPr="00B50357" w:rsidRDefault="00E96240" w:rsidP="00E96240">
      <w:pPr>
        <w:spacing w:after="0"/>
        <w:rPr>
          <w:rFonts w:cs="Times New Roman"/>
        </w:rPr>
      </w:pPr>
      <w:r w:rsidRPr="00B5035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E829334" w14:textId="77777777" w:rsidR="00E96240" w:rsidRPr="00B50357" w:rsidRDefault="00E96240" w:rsidP="00E96240">
      <w:pPr>
        <w:spacing w:after="0"/>
        <w:rPr>
          <w:rFonts w:cs="Times New Roman"/>
        </w:rPr>
      </w:pPr>
      <w:r w:rsidRPr="00B50357">
        <w:rPr>
          <w:rFonts w:cs="Times New Roman"/>
        </w:rPr>
        <w:t>Ezen túl az alábbi tantárgyak oktatására az alábbi végzettséggel rendelkező szakember alkalmazható:</w:t>
      </w:r>
    </w:p>
    <w:p w14:paraId="225627D4" w14:textId="77777777" w:rsidR="001A7777" w:rsidRPr="00B5035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B50357" w:rsidRPr="00B50357" w14:paraId="5B7CDE12" w14:textId="77777777" w:rsidTr="00472A2C">
        <w:trPr>
          <w:trHeight w:val="300"/>
          <w:jc w:val="center"/>
        </w:trPr>
        <w:tc>
          <w:tcPr>
            <w:tcW w:w="3220" w:type="dxa"/>
            <w:shd w:val="clear" w:color="auto" w:fill="auto"/>
            <w:noWrap/>
            <w:vAlign w:val="center"/>
            <w:hideMark/>
          </w:tcPr>
          <w:p w14:paraId="5E42C642" w14:textId="77777777" w:rsidR="00CB35F2" w:rsidRPr="00B50357" w:rsidRDefault="00CB35F2" w:rsidP="00B50357">
            <w:pPr>
              <w:spacing w:after="0"/>
              <w:rPr>
                <w:rFonts w:eastAsia="Times New Roman" w:cs="Times New Roman"/>
                <w:b/>
                <w:bCs/>
                <w:szCs w:val="24"/>
                <w:lang w:eastAsia="hu-HU"/>
              </w:rPr>
            </w:pPr>
            <w:r w:rsidRPr="00B50357">
              <w:rPr>
                <w:rFonts w:eastAsia="Times New Roman" w:cs="Times New Roman"/>
                <w:b/>
                <w:bCs/>
                <w:szCs w:val="24"/>
                <w:lang w:eastAsia="hu-HU"/>
              </w:rPr>
              <w:t>Tantárgy</w:t>
            </w:r>
          </w:p>
        </w:tc>
        <w:tc>
          <w:tcPr>
            <w:tcW w:w="4280" w:type="dxa"/>
            <w:shd w:val="clear" w:color="auto" w:fill="auto"/>
            <w:noWrap/>
            <w:vAlign w:val="center"/>
            <w:hideMark/>
          </w:tcPr>
          <w:p w14:paraId="42BCAE70" w14:textId="77777777" w:rsidR="00CB35F2" w:rsidRPr="00B50357" w:rsidRDefault="00CB35F2" w:rsidP="00CB35F2">
            <w:pPr>
              <w:spacing w:after="0"/>
              <w:jc w:val="center"/>
              <w:rPr>
                <w:rFonts w:eastAsia="Times New Roman" w:cs="Times New Roman"/>
                <w:b/>
                <w:bCs/>
                <w:szCs w:val="24"/>
                <w:lang w:eastAsia="hu-HU"/>
              </w:rPr>
            </w:pPr>
            <w:r w:rsidRPr="00B50357">
              <w:rPr>
                <w:rFonts w:eastAsia="Times New Roman" w:cs="Times New Roman"/>
                <w:b/>
                <w:bCs/>
                <w:szCs w:val="24"/>
                <w:lang w:eastAsia="hu-HU"/>
              </w:rPr>
              <w:t>Szakképesítés/Szakképzettség</w:t>
            </w:r>
          </w:p>
        </w:tc>
      </w:tr>
      <w:tr w:rsidR="00B50357" w:rsidRPr="00B50357" w14:paraId="681B1D3D" w14:textId="77777777" w:rsidTr="00B41D5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0603B25" w14:textId="28F2D064" w:rsidR="00F34947" w:rsidRPr="00B50357" w:rsidRDefault="00F34947" w:rsidP="00F34947">
            <w:pPr>
              <w:spacing w:after="0"/>
              <w:jc w:val="left"/>
              <w:rPr>
                <w:rFonts w:eastAsia="Times New Roman" w:cs="Times New Roman"/>
                <w:szCs w:val="24"/>
                <w:lang w:eastAsia="hu-HU"/>
              </w:rPr>
            </w:pPr>
            <w:r w:rsidRPr="00B50357">
              <w:rPr>
                <w:rFonts w:eastAsia="Times New Roman" w:cs="Times New Roman"/>
                <w:szCs w:val="24"/>
                <w:lang w:eastAsia="hu-HU"/>
              </w:rPr>
              <w:t>Projektmenedzsment</w:t>
            </w:r>
          </w:p>
        </w:tc>
        <w:tc>
          <w:tcPr>
            <w:tcW w:w="4280" w:type="dxa"/>
            <w:tcBorders>
              <w:top w:val="nil"/>
              <w:left w:val="nil"/>
              <w:bottom w:val="single" w:sz="4" w:space="0" w:color="auto"/>
              <w:right w:val="single" w:sz="4" w:space="0" w:color="auto"/>
            </w:tcBorders>
            <w:shd w:val="clear" w:color="auto" w:fill="auto"/>
            <w:noWrap/>
            <w:vAlign w:val="center"/>
            <w:hideMark/>
          </w:tcPr>
          <w:p w14:paraId="66C9D5C7" w14:textId="6FDDD57D" w:rsidR="00F34947" w:rsidRPr="00B50357" w:rsidRDefault="00F34947" w:rsidP="00F34947">
            <w:pPr>
              <w:spacing w:after="0"/>
              <w:jc w:val="left"/>
              <w:rPr>
                <w:rFonts w:eastAsia="Times New Roman" w:cs="Times New Roman"/>
                <w:szCs w:val="24"/>
                <w:lang w:eastAsia="hu-HU"/>
              </w:rPr>
            </w:pPr>
            <w:r w:rsidRPr="00B50357">
              <w:rPr>
                <w:rFonts w:eastAsia="Times New Roman" w:cs="Times New Roman"/>
                <w:szCs w:val="24"/>
                <w:lang w:eastAsia="hu-HU"/>
              </w:rPr>
              <w:t>Közgazdász, közgazdásztanári, művelődésszervező, művészetmenedzsment felsőfokú vagy felsőfokú végzettség és akkreditált projektmenedzseri tanúsítvány</w:t>
            </w:r>
          </w:p>
        </w:tc>
      </w:tr>
      <w:tr w:rsidR="00B50357" w:rsidRPr="00B50357" w14:paraId="311468DC" w14:textId="77777777" w:rsidTr="00B41D5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33DA737" w14:textId="2D1A9B6A" w:rsidR="00F34947" w:rsidRPr="00B50357" w:rsidRDefault="00F34947" w:rsidP="00F34947">
            <w:pPr>
              <w:spacing w:after="0"/>
              <w:jc w:val="left"/>
              <w:rPr>
                <w:rFonts w:eastAsia="Times New Roman" w:cs="Times New Roman"/>
                <w:szCs w:val="24"/>
                <w:lang w:eastAsia="hu-HU"/>
              </w:rPr>
            </w:pPr>
            <w:r w:rsidRPr="00B50357">
              <w:rPr>
                <w:rFonts w:eastAsia="Times New Roman" w:cs="Times New Roman"/>
                <w:szCs w:val="24"/>
                <w:lang w:eastAsia="hu-HU"/>
              </w:rPr>
              <w:t>Projektmenedzsment gyakorlata</w:t>
            </w:r>
          </w:p>
        </w:tc>
        <w:tc>
          <w:tcPr>
            <w:tcW w:w="4280" w:type="dxa"/>
            <w:tcBorders>
              <w:top w:val="nil"/>
              <w:left w:val="nil"/>
              <w:bottom w:val="single" w:sz="4" w:space="0" w:color="auto"/>
              <w:right w:val="single" w:sz="4" w:space="0" w:color="auto"/>
            </w:tcBorders>
            <w:shd w:val="clear" w:color="auto" w:fill="auto"/>
            <w:noWrap/>
            <w:vAlign w:val="center"/>
            <w:hideMark/>
          </w:tcPr>
          <w:p w14:paraId="1F44E510" w14:textId="687AECE5" w:rsidR="00F34947" w:rsidRPr="00B50357" w:rsidRDefault="00F34947" w:rsidP="00F34947">
            <w:pPr>
              <w:spacing w:after="0"/>
              <w:jc w:val="left"/>
              <w:rPr>
                <w:rFonts w:eastAsia="Times New Roman" w:cs="Times New Roman"/>
                <w:szCs w:val="24"/>
                <w:lang w:eastAsia="hu-HU"/>
              </w:rPr>
            </w:pPr>
            <w:r w:rsidRPr="00B50357">
              <w:rPr>
                <w:rFonts w:eastAsia="Times New Roman" w:cs="Times New Roman"/>
                <w:szCs w:val="24"/>
                <w:lang w:eastAsia="hu-HU"/>
              </w:rPr>
              <w:t>Közgazdász, közgazdásztanári, művelődésszervező, művészetmenedzsment felsőfokú vagy felsőfokú végzettség és akkreditált projektmenedzseri tanúsítvány és projektmenedzsment gyakorlat</w:t>
            </w:r>
          </w:p>
        </w:tc>
      </w:tr>
    </w:tbl>
    <w:p w14:paraId="770795C9" w14:textId="77777777" w:rsidR="00CB35F2" w:rsidRPr="00B50357" w:rsidRDefault="00CB35F2" w:rsidP="000B5E9D">
      <w:pPr>
        <w:spacing w:after="0"/>
        <w:rPr>
          <w:rFonts w:cs="Times New Roman"/>
        </w:rPr>
      </w:pPr>
    </w:p>
    <w:p w14:paraId="790A465D" w14:textId="77777777" w:rsidR="00696ED9" w:rsidRPr="00B50357" w:rsidRDefault="00696ED9" w:rsidP="00696ED9">
      <w:pPr>
        <w:spacing w:after="0"/>
        <w:rPr>
          <w:rFonts w:cs="Times New Roman"/>
          <w:b/>
        </w:rPr>
      </w:pPr>
      <w:r w:rsidRPr="00B50357">
        <w:rPr>
          <w:rFonts w:cs="Times New Roman"/>
          <w:b/>
        </w:rPr>
        <w:t>Tárgyi feltételek</w:t>
      </w:r>
    </w:p>
    <w:p w14:paraId="1A3A51DA" w14:textId="77777777" w:rsidR="00696ED9" w:rsidRPr="00B50357" w:rsidRDefault="00696ED9" w:rsidP="00696ED9">
      <w:pPr>
        <w:spacing w:after="0"/>
        <w:rPr>
          <w:rFonts w:cs="Times New Roman"/>
        </w:rPr>
      </w:pPr>
      <w:r w:rsidRPr="00B50357">
        <w:rPr>
          <w:rFonts w:cs="Times New Roman"/>
        </w:rPr>
        <w:t>A szakmai képzés lebonyolításához szükséges eszközök és felszerelések felsorolását a szakképesítés szakmai és vizsgakövetelménye (szvk) tartalmazza, melynek további részletei az alábbiak: Nincs.</w:t>
      </w:r>
    </w:p>
    <w:p w14:paraId="4A62D99B" w14:textId="77777777" w:rsidR="00696ED9" w:rsidRPr="00B50357" w:rsidRDefault="00696ED9" w:rsidP="00696ED9">
      <w:pPr>
        <w:spacing w:after="0"/>
        <w:rPr>
          <w:rFonts w:cs="Times New Roman"/>
        </w:rPr>
      </w:pPr>
    </w:p>
    <w:p w14:paraId="4D42FF1A" w14:textId="6F84DDDF" w:rsidR="0041674C" w:rsidRPr="00B50357" w:rsidRDefault="00696ED9" w:rsidP="00696ED9">
      <w:pPr>
        <w:spacing w:after="0"/>
        <w:rPr>
          <w:rFonts w:cs="Times New Roman"/>
        </w:rPr>
      </w:pPr>
      <w:r w:rsidRPr="00B50357">
        <w:rPr>
          <w:rFonts w:cs="Times New Roman"/>
        </w:rPr>
        <w:t xml:space="preserve">Ajánlás a szakmai képzés lebonyolításához szükséges további eszközökre és felszerelésekre: </w:t>
      </w:r>
      <w:r w:rsidR="00F34947" w:rsidRPr="00B50357">
        <w:rPr>
          <w:rFonts w:cs="Times New Roman"/>
        </w:rPr>
        <w:t>Projektszoftver, számítógép terem</w:t>
      </w:r>
    </w:p>
    <w:p w14:paraId="1E416296" w14:textId="77777777" w:rsidR="004F6765" w:rsidRPr="00B50357" w:rsidRDefault="004F6765" w:rsidP="000B5E9D">
      <w:pPr>
        <w:spacing w:after="0"/>
        <w:rPr>
          <w:rFonts w:cs="Times New Roman"/>
        </w:rPr>
      </w:pPr>
    </w:p>
    <w:p w14:paraId="4D6FDBAC" w14:textId="77777777" w:rsidR="00FB273F" w:rsidRPr="00B50357" w:rsidRDefault="00FB273F" w:rsidP="00FB273F">
      <w:pPr>
        <w:spacing w:after="0"/>
        <w:rPr>
          <w:rFonts w:cs="Times New Roman"/>
        </w:rPr>
      </w:pPr>
    </w:p>
    <w:p w14:paraId="574B44C0" w14:textId="77777777" w:rsidR="00FB273F" w:rsidRPr="00B50357" w:rsidRDefault="00FB273F" w:rsidP="00FB273F">
      <w:pPr>
        <w:spacing w:after="0"/>
        <w:rPr>
          <w:rFonts w:cs="Times New Roman"/>
          <w:b/>
        </w:rPr>
      </w:pPr>
      <w:r w:rsidRPr="00B50357">
        <w:rPr>
          <w:rFonts w:cs="Times New Roman"/>
          <w:b/>
        </w:rPr>
        <w:t>V. A szakképesítés óraterve nappali rendszerű oktatásra</w:t>
      </w:r>
    </w:p>
    <w:p w14:paraId="7D996FD5" w14:textId="77777777" w:rsidR="00FB273F" w:rsidRPr="00B50357" w:rsidRDefault="00FB273F" w:rsidP="00FB273F">
      <w:pPr>
        <w:spacing w:after="0"/>
        <w:rPr>
          <w:rFonts w:cs="Times New Roman"/>
        </w:rPr>
      </w:pPr>
    </w:p>
    <w:p w14:paraId="026448C7" w14:textId="77777777" w:rsidR="00FB273F" w:rsidRDefault="00FB273F" w:rsidP="00FB273F">
      <w:pPr>
        <w:spacing w:after="0"/>
        <w:rPr>
          <w:rFonts w:cs="Times New Roman"/>
        </w:rPr>
      </w:pPr>
      <w:r w:rsidRPr="00B50357">
        <w:rPr>
          <w:rFonts w:cs="Times New Roman"/>
        </w:rPr>
        <w:t xml:space="preserve">A </w:t>
      </w:r>
      <w:r w:rsidR="00E50FE4" w:rsidRPr="00B50357">
        <w:rPr>
          <w:rFonts w:cs="Times New Roman"/>
        </w:rPr>
        <w:t>szakgimnázium</w:t>
      </w:r>
      <w:r w:rsidRPr="00B5035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50357">
        <w:rPr>
          <w:rFonts w:cs="Times New Roman"/>
        </w:rPr>
        <w:t>szakgimnázium</w:t>
      </w:r>
      <w:r w:rsidRPr="00B50357">
        <w:rPr>
          <w:rFonts w:cs="Times New Roman"/>
        </w:rPr>
        <w:t xml:space="preserve">i szakmai </w:t>
      </w:r>
      <w:r w:rsidRPr="00B50357">
        <w:rPr>
          <w:rFonts w:cs="Times New Roman"/>
        </w:rPr>
        <w:lastRenderedPageBreak/>
        <w:t xml:space="preserve">tartalma, tantárgyi rendszere, összes órakerete megegyezik a 4+1 évfolyamos képzés 9-12. középiskolai évfolyamokra jutó ágazati </w:t>
      </w:r>
      <w:r w:rsidR="00E50FE4" w:rsidRPr="00B50357">
        <w:rPr>
          <w:rFonts w:cs="Times New Roman"/>
        </w:rPr>
        <w:t>szakgimnázium</w:t>
      </w:r>
      <w:r w:rsidRPr="00B50357">
        <w:rPr>
          <w:rFonts w:cs="Times New Roman"/>
        </w:rPr>
        <w:t>i szakmai tantárgyainak tartalmával, összes óraszámával.</w:t>
      </w:r>
    </w:p>
    <w:p w14:paraId="22FE6CF0" w14:textId="77777777" w:rsidR="00B50357" w:rsidRPr="00B50357" w:rsidRDefault="00B50357" w:rsidP="00FB273F">
      <w:pPr>
        <w:spacing w:after="0"/>
        <w:rPr>
          <w:rFonts w:cs="Times New Roman"/>
        </w:rPr>
      </w:pPr>
    </w:p>
    <w:p w14:paraId="6853D1DD" w14:textId="77777777" w:rsidR="00FB273F" w:rsidRPr="00B50357" w:rsidRDefault="00FB273F" w:rsidP="00FB273F">
      <w:pPr>
        <w:spacing w:after="0"/>
        <w:rPr>
          <w:rFonts w:cs="Times New Roman"/>
        </w:rPr>
      </w:pPr>
    </w:p>
    <w:p w14:paraId="72A6F8FA" w14:textId="77777777" w:rsidR="008B01A2" w:rsidRPr="00B50357" w:rsidRDefault="00E50FE4" w:rsidP="00FB273F">
      <w:pPr>
        <w:spacing w:after="0"/>
        <w:rPr>
          <w:rFonts w:cs="Times New Roman"/>
        </w:rPr>
      </w:pPr>
      <w:r w:rsidRPr="00B50357">
        <w:rPr>
          <w:rFonts w:cs="Times New Roman"/>
        </w:rPr>
        <w:t>Szakgimnázium</w:t>
      </w:r>
      <w:r w:rsidR="00FB273F" w:rsidRPr="00B50357">
        <w:rPr>
          <w:rFonts w:cs="Times New Roman"/>
        </w:rPr>
        <w:t>i képzés esetén a heti és éves szakmai óraszámok:</w:t>
      </w:r>
    </w:p>
    <w:p w14:paraId="0AAA8C07" w14:textId="77777777" w:rsidR="002C6866" w:rsidRPr="00B50357" w:rsidRDefault="002C6866" w:rsidP="002C6866">
      <w:pPr>
        <w:spacing w:after="0"/>
        <w:rPr>
          <w:rFonts w:cs="Times New Roman"/>
          <w:szCs w:val="24"/>
        </w:rPr>
      </w:pPr>
    </w:p>
    <w:p w14:paraId="4BCAB019" w14:textId="77777777" w:rsidR="002C6866" w:rsidRPr="00B5035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50357" w:rsidRPr="00B50357" w14:paraId="710528AB"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D29AD4" w14:textId="77777777" w:rsidR="002C6866" w:rsidRPr="00B50357" w:rsidRDefault="002C6866" w:rsidP="00BF4EAA">
            <w:pPr>
              <w:spacing w:after="0"/>
              <w:jc w:val="center"/>
              <w:rPr>
                <w:rFonts w:cs="Times New Roman"/>
                <w:szCs w:val="24"/>
              </w:rPr>
            </w:pPr>
            <w:r w:rsidRPr="00B50357">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8A987F" w14:textId="77777777" w:rsidR="002C6866" w:rsidRPr="00B50357" w:rsidRDefault="002C6866" w:rsidP="00BF4EAA">
            <w:pPr>
              <w:spacing w:after="0"/>
              <w:jc w:val="center"/>
              <w:rPr>
                <w:rFonts w:cs="Times New Roman"/>
                <w:szCs w:val="24"/>
              </w:rPr>
            </w:pPr>
            <w:r w:rsidRPr="00B50357">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309260A" w14:textId="77777777" w:rsidR="002C6866" w:rsidRPr="00B50357" w:rsidRDefault="002C6866" w:rsidP="00BF4EAA">
            <w:pPr>
              <w:spacing w:after="0"/>
              <w:jc w:val="center"/>
              <w:rPr>
                <w:rFonts w:cs="Times New Roman"/>
                <w:szCs w:val="24"/>
              </w:rPr>
            </w:pPr>
            <w:r w:rsidRPr="00B50357">
              <w:rPr>
                <w:rFonts w:cs="Times New Roman"/>
              </w:rPr>
              <w:t xml:space="preserve">éves óraszám </w:t>
            </w:r>
          </w:p>
        </w:tc>
      </w:tr>
      <w:tr w:rsidR="00B50357" w:rsidRPr="00B50357" w14:paraId="42A8610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F61C8F" w14:textId="77777777" w:rsidR="002C6866" w:rsidRPr="00B50357" w:rsidRDefault="002C6866" w:rsidP="00BF4EAA">
            <w:pPr>
              <w:spacing w:after="0"/>
              <w:rPr>
                <w:rFonts w:cs="Times New Roman"/>
                <w:szCs w:val="24"/>
              </w:rPr>
            </w:pPr>
            <w:r w:rsidRPr="00B50357">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B27E48" w14:textId="77777777" w:rsidR="002C6866" w:rsidRPr="00B50357" w:rsidRDefault="0083064C" w:rsidP="00BF4EAA">
            <w:pPr>
              <w:spacing w:after="0"/>
              <w:jc w:val="center"/>
              <w:rPr>
                <w:rFonts w:cs="Times New Roman"/>
                <w:szCs w:val="24"/>
              </w:rPr>
            </w:pPr>
            <w:r w:rsidRPr="00B50357">
              <w:rPr>
                <w:rFonts w:cs="Times New Roman"/>
              </w:rPr>
              <w:t>8</w:t>
            </w:r>
            <w:r w:rsidR="002C6866" w:rsidRPr="00B5035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A34C05" w14:textId="77777777" w:rsidR="002C6866" w:rsidRPr="00B50357" w:rsidRDefault="0083064C" w:rsidP="00BF4EAA">
            <w:pPr>
              <w:spacing w:after="0"/>
              <w:ind w:left="252"/>
              <w:rPr>
                <w:rFonts w:cs="Times New Roman"/>
                <w:szCs w:val="24"/>
              </w:rPr>
            </w:pPr>
            <w:r w:rsidRPr="00B50357">
              <w:rPr>
                <w:rFonts w:cs="Times New Roman"/>
              </w:rPr>
              <w:t>288</w:t>
            </w:r>
            <w:r w:rsidR="002C6866" w:rsidRPr="00B50357">
              <w:rPr>
                <w:rFonts w:cs="Times New Roman"/>
              </w:rPr>
              <w:t xml:space="preserve"> óra/év</w:t>
            </w:r>
          </w:p>
        </w:tc>
      </w:tr>
      <w:tr w:rsidR="00B50357" w:rsidRPr="00B50357" w14:paraId="069E6FE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9F94F9" w14:textId="77777777" w:rsidR="002C6866" w:rsidRPr="00B50357" w:rsidRDefault="002C6866" w:rsidP="00BF4EAA">
            <w:pPr>
              <w:spacing w:after="0"/>
              <w:rPr>
                <w:rFonts w:cs="Times New Roman"/>
                <w:szCs w:val="24"/>
              </w:rPr>
            </w:pPr>
            <w:r w:rsidRPr="00B50357">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22F438" w14:textId="77777777" w:rsidR="002C6866" w:rsidRPr="00B50357" w:rsidRDefault="002C6866" w:rsidP="00BF4EAA">
            <w:pPr>
              <w:spacing w:after="0"/>
              <w:jc w:val="center"/>
              <w:rPr>
                <w:rFonts w:cs="Times New Roman"/>
                <w:szCs w:val="24"/>
              </w:rPr>
            </w:pPr>
            <w:r w:rsidRPr="00B50357">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FFC110" w14:textId="77777777" w:rsidR="002C6866" w:rsidRPr="00B50357" w:rsidRDefault="002C6866" w:rsidP="00BF4EAA">
            <w:pPr>
              <w:spacing w:after="0"/>
              <w:ind w:left="252"/>
              <w:rPr>
                <w:rFonts w:cs="Times New Roman"/>
                <w:szCs w:val="24"/>
              </w:rPr>
            </w:pPr>
            <w:r w:rsidRPr="00B50357">
              <w:rPr>
                <w:rFonts w:cs="Times New Roman"/>
              </w:rPr>
              <w:t>432 óra/év</w:t>
            </w:r>
          </w:p>
        </w:tc>
      </w:tr>
      <w:tr w:rsidR="00B50357" w:rsidRPr="00B50357" w14:paraId="76BD59D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38031B" w14:textId="77777777" w:rsidR="002C6866" w:rsidRPr="00B50357" w:rsidRDefault="002C6866" w:rsidP="00BF4EAA">
            <w:pPr>
              <w:spacing w:after="0"/>
              <w:rPr>
                <w:rFonts w:cs="Times New Roman"/>
                <w:szCs w:val="24"/>
              </w:rPr>
            </w:pPr>
            <w:r w:rsidRPr="00B50357">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0ADBE4E6" w14:textId="77777777" w:rsidR="002C6866" w:rsidRPr="00B5035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E906F9" w14:textId="7F9F8F80" w:rsidR="002C6866" w:rsidRPr="00B50357" w:rsidRDefault="005C4277" w:rsidP="00BF4EAA">
            <w:pPr>
              <w:spacing w:after="0"/>
              <w:ind w:left="252"/>
              <w:rPr>
                <w:rFonts w:cs="Times New Roman"/>
                <w:szCs w:val="24"/>
              </w:rPr>
            </w:pPr>
            <w:r>
              <w:rPr>
                <w:rFonts w:cs="Times New Roman"/>
              </w:rPr>
              <w:t>8</w:t>
            </w:r>
            <w:r w:rsidR="00396DCD" w:rsidRPr="00B50357">
              <w:rPr>
                <w:rFonts w:cs="Times New Roman"/>
              </w:rPr>
              <w:t>0</w:t>
            </w:r>
            <w:r w:rsidR="002C6866" w:rsidRPr="00B50357">
              <w:rPr>
                <w:rFonts w:cs="Times New Roman"/>
              </w:rPr>
              <w:t xml:space="preserve"> óra</w:t>
            </w:r>
          </w:p>
        </w:tc>
      </w:tr>
      <w:tr w:rsidR="00B50357" w:rsidRPr="00B50357" w14:paraId="08680D63"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2D8A90" w14:textId="77777777" w:rsidR="002C6866" w:rsidRPr="00B50357" w:rsidRDefault="002C6866" w:rsidP="00BF4EAA">
            <w:pPr>
              <w:spacing w:after="0"/>
              <w:rPr>
                <w:rFonts w:cs="Times New Roman"/>
                <w:szCs w:val="24"/>
              </w:rPr>
            </w:pPr>
            <w:r w:rsidRPr="00B50357">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9AC53" w14:textId="77777777" w:rsidR="002C6866" w:rsidRPr="00B50357" w:rsidRDefault="0083064C" w:rsidP="00BF4EAA">
            <w:pPr>
              <w:spacing w:after="0"/>
              <w:jc w:val="center"/>
              <w:rPr>
                <w:rFonts w:cs="Times New Roman"/>
                <w:szCs w:val="24"/>
              </w:rPr>
            </w:pPr>
            <w:r w:rsidRPr="00B50357">
              <w:rPr>
                <w:rFonts w:cs="Times New Roman"/>
              </w:rPr>
              <w:t>11</w:t>
            </w:r>
            <w:r w:rsidR="002C6866" w:rsidRPr="00B5035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C4C937" w14:textId="77777777" w:rsidR="002C6866" w:rsidRPr="00B50357" w:rsidRDefault="0083064C" w:rsidP="00BF4EAA">
            <w:pPr>
              <w:spacing w:after="0"/>
              <w:ind w:left="252"/>
              <w:rPr>
                <w:rFonts w:cs="Times New Roman"/>
                <w:szCs w:val="24"/>
              </w:rPr>
            </w:pPr>
            <w:r w:rsidRPr="00B50357">
              <w:rPr>
                <w:rFonts w:cs="Times New Roman"/>
              </w:rPr>
              <w:t>396</w:t>
            </w:r>
            <w:r w:rsidR="002C6866" w:rsidRPr="00B50357">
              <w:rPr>
                <w:rFonts w:cs="Times New Roman"/>
              </w:rPr>
              <w:t xml:space="preserve"> óra/év</w:t>
            </w:r>
          </w:p>
        </w:tc>
      </w:tr>
      <w:tr w:rsidR="00B50357" w:rsidRPr="00B50357" w14:paraId="3EBF0621"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D6509B" w14:textId="77777777" w:rsidR="002C6866" w:rsidRPr="00B50357" w:rsidRDefault="002C6866" w:rsidP="00BF4EAA">
            <w:pPr>
              <w:spacing w:after="0"/>
              <w:rPr>
                <w:rFonts w:cs="Times New Roman"/>
                <w:szCs w:val="24"/>
              </w:rPr>
            </w:pPr>
            <w:r w:rsidRPr="00B50357">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2ADF0248" w14:textId="77777777" w:rsidR="002C6866" w:rsidRPr="00B50357"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6751EE" w14:textId="6D75B459" w:rsidR="002C6866" w:rsidRPr="00B50357" w:rsidRDefault="005C4277" w:rsidP="00BF4EAA">
            <w:pPr>
              <w:spacing w:after="0"/>
              <w:ind w:left="252"/>
              <w:rPr>
                <w:rFonts w:cs="Times New Roman"/>
                <w:szCs w:val="24"/>
              </w:rPr>
            </w:pPr>
            <w:r>
              <w:rPr>
                <w:rFonts w:cs="Times New Roman"/>
              </w:rPr>
              <w:t>8</w:t>
            </w:r>
            <w:r w:rsidR="002C6866" w:rsidRPr="00B50357">
              <w:rPr>
                <w:rFonts w:cs="Times New Roman"/>
              </w:rPr>
              <w:t>0 óra</w:t>
            </w:r>
          </w:p>
        </w:tc>
      </w:tr>
      <w:tr w:rsidR="00B50357" w:rsidRPr="00B50357" w14:paraId="68172A2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5B04B1" w14:textId="77777777" w:rsidR="002C6866" w:rsidRPr="00B50357" w:rsidRDefault="002C6866" w:rsidP="00BF4EAA">
            <w:pPr>
              <w:spacing w:after="0"/>
              <w:rPr>
                <w:rFonts w:cs="Times New Roman"/>
                <w:szCs w:val="24"/>
              </w:rPr>
            </w:pPr>
            <w:r w:rsidRPr="00B50357">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CFD8EF" w14:textId="77777777" w:rsidR="002C6866" w:rsidRPr="00B50357" w:rsidRDefault="0083064C" w:rsidP="00BF4EAA">
            <w:pPr>
              <w:spacing w:after="0"/>
              <w:jc w:val="center"/>
              <w:rPr>
                <w:rFonts w:cs="Times New Roman"/>
                <w:szCs w:val="24"/>
              </w:rPr>
            </w:pPr>
            <w:r w:rsidRPr="00B50357">
              <w:rPr>
                <w:rFonts w:cs="Times New Roman"/>
              </w:rPr>
              <w:t>12</w:t>
            </w:r>
            <w:r w:rsidR="002C6866" w:rsidRPr="00B50357">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C23279" w14:textId="77777777" w:rsidR="002C6866" w:rsidRPr="00B50357" w:rsidRDefault="0083064C" w:rsidP="00BF4EAA">
            <w:pPr>
              <w:spacing w:after="0"/>
              <w:ind w:left="252"/>
              <w:rPr>
                <w:rFonts w:cs="Times New Roman"/>
                <w:szCs w:val="24"/>
              </w:rPr>
            </w:pPr>
            <w:r w:rsidRPr="00B50357">
              <w:rPr>
                <w:rFonts w:cs="Times New Roman"/>
              </w:rPr>
              <w:t>372</w:t>
            </w:r>
            <w:r w:rsidR="002C6866" w:rsidRPr="00B50357">
              <w:rPr>
                <w:rFonts w:cs="Times New Roman"/>
              </w:rPr>
              <w:t xml:space="preserve"> óra/év</w:t>
            </w:r>
          </w:p>
        </w:tc>
      </w:tr>
      <w:tr w:rsidR="00B50357" w:rsidRPr="00B50357" w14:paraId="2B6009A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B88D47" w14:textId="77777777" w:rsidR="002C6866" w:rsidRPr="00B50357" w:rsidRDefault="002C6866" w:rsidP="00BF4EAA">
            <w:pPr>
              <w:spacing w:after="0"/>
              <w:rPr>
                <w:rFonts w:cs="Times New Roman"/>
                <w:szCs w:val="24"/>
              </w:rPr>
            </w:pPr>
            <w:r w:rsidRPr="00B50357">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10D3B4" w14:textId="77777777" w:rsidR="002C6866" w:rsidRPr="00B50357" w:rsidRDefault="002C6866" w:rsidP="00BF4EAA">
            <w:pPr>
              <w:spacing w:after="0"/>
              <w:jc w:val="center"/>
              <w:rPr>
                <w:rFonts w:cs="Times New Roman"/>
                <w:szCs w:val="24"/>
              </w:rPr>
            </w:pPr>
            <w:r w:rsidRPr="00B50357">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968458" w14:textId="77777777" w:rsidR="002C6866" w:rsidRPr="00B50357" w:rsidRDefault="002C6866" w:rsidP="00BF4EAA">
            <w:pPr>
              <w:spacing w:after="0"/>
              <w:ind w:left="252"/>
              <w:rPr>
                <w:rFonts w:cs="Times New Roman"/>
                <w:szCs w:val="24"/>
              </w:rPr>
            </w:pPr>
            <w:r w:rsidRPr="00B50357">
              <w:rPr>
                <w:rFonts w:cs="Times New Roman"/>
              </w:rPr>
              <w:t>961 óra/év</w:t>
            </w:r>
          </w:p>
        </w:tc>
      </w:tr>
      <w:tr w:rsidR="002C6866" w:rsidRPr="00B50357" w14:paraId="1C0D68AF"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5EEB71" w14:textId="77777777" w:rsidR="002C6866" w:rsidRPr="00B50357" w:rsidRDefault="002C6866" w:rsidP="00BF4EAA">
            <w:pPr>
              <w:spacing w:after="0"/>
              <w:rPr>
                <w:rFonts w:cs="Times New Roman"/>
                <w:szCs w:val="24"/>
              </w:rPr>
            </w:pPr>
            <w:r w:rsidRPr="00B50357">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7B0220" w14:textId="5373F5BB" w:rsidR="002C6866" w:rsidRPr="00B50357" w:rsidRDefault="005C4277" w:rsidP="00BF4EAA">
            <w:pPr>
              <w:spacing w:after="0"/>
              <w:ind w:left="252"/>
              <w:rPr>
                <w:rFonts w:cs="Times New Roman"/>
                <w:szCs w:val="24"/>
              </w:rPr>
            </w:pPr>
            <w:r w:rsidRPr="005C4277">
              <w:rPr>
                <w:rFonts w:cs="Times New Roman"/>
              </w:rPr>
              <w:t>260</w:t>
            </w:r>
            <w:r w:rsidR="002C6866" w:rsidRPr="005C4277">
              <w:rPr>
                <w:rFonts w:cs="Times New Roman"/>
              </w:rPr>
              <w:t>9</w:t>
            </w:r>
            <w:r w:rsidR="002C6866" w:rsidRPr="00B50357">
              <w:rPr>
                <w:rFonts w:cs="Times New Roman"/>
              </w:rPr>
              <w:t xml:space="preserve"> óra</w:t>
            </w:r>
          </w:p>
        </w:tc>
      </w:tr>
    </w:tbl>
    <w:p w14:paraId="4975B9FF" w14:textId="77777777" w:rsidR="002C6866" w:rsidRPr="00B50357" w:rsidRDefault="002C6866" w:rsidP="002C6866">
      <w:pPr>
        <w:spacing w:after="0"/>
        <w:rPr>
          <w:rFonts w:cs="Times New Roman"/>
          <w:szCs w:val="24"/>
        </w:rPr>
      </w:pPr>
    </w:p>
    <w:p w14:paraId="446D3CDC" w14:textId="77777777" w:rsidR="002C6866" w:rsidRPr="00B50357" w:rsidRDefault="002C6866" w:rsidP="002C6866">
      <w:pPr>
        <w:spacing w:after="0"/>
        <w:rPr>
          <w:rFonts w:cs="Times New Roman"/>
        </w:rPr>
      </w:pPr>
      <w:r w:rsidRPr="00B50357">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2DC499DE" w14:textId="77777777" w:rsidR="002C6866" w:rsidRPr="00B50357"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50357" w:rsidRPr="00B50357" w14:paraId="2286D0B6"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4F9A3C" w14:textId="77777777" w:rsidR="002C6866" w:rsidRPr="00B50357" w:rsidRDefault="002C6866" w:rsidP="00BF4EAA">
            <w:pPr>
              <w:spacing w:after="0"/>
              <w:jc w:val="center"/>
              <w:rPr>
                <w:rFonts w:cs="Times New Roman"/>
                <w:szCs w:val="24"/>
              </w:rPr>
            </w:pPr>
            <w:r w:rsidRPr="00B50357">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DCDFAB" w14:textId="77777777" w:rsidR="002C6866" w:rsidRPr="00B50357" w:rsidRDefault="002C6866" w:rsidP="00BF4EAA">
            <w:pPr>
              <w:spacing w:after="0"/>
              <w:jc w:val="center"/>
              <w:rPr>
                <w:rFonts w:cs="Times New Roman"/>
                <w:szCs w:val="24"/>
              </w:rPr>
            </w:pPr>
            <w:r w:rsidRPr="00B50357">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7D5DDD" w14:textId="77777777" w:rsidR="002C6866" w:rsidRPr="00B50357" w:rsidRDefault="002C6866" w:rsidP="00BF4EAA">
            <w:pPr>
              <w:spacing w:after="0"/>
              <w:jc w:val="center"/>
              <w:rPr>
                <w:rFonts w:cs="Times New Roman"/>
                <w:szCs w:val="24"/>
              </w:rPr>
            </w:pPr>
            <w:r w:rsidRPr="00B50357">
              <w:rPr>
                <w:rFonts w:cs="Times New Roman"/>
              </w:rPr>
              <w:t xml:space="preserve">éves óraszám </w:t>
            </w:r>
          </w:p>
        </w:tc>
      </w:tr>
      <w:tr w:rsidR="00B50357" w:rsidRPr="00B50357" w14:paraId="1EBAD694"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019F66" w14:textId="77777777" w:rsidR="002C6866" w:rsidRPr="00B50357" w:rsidRDefault="002C6866" w:rsidP="00BF4EAA">
            <w:pPr>
              <w:spacing w:after="0"/>
              <w:rPr>
                <w:rFonts w:cs="Times New Roman"/>
                <w:szCs w:val="24"/>
              </w:rPr>
            </w:pPr>
            <w:r w:rsidRPr="00B50357">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4CD842" w14:textId="77777777" w:rsidR="002C6866" w:rsidRPr="00B50357" w:rsidRDefault="002C6866" w:rsidP="00BF4EAA">
            <w:pPr>
              <w:spacing w:after="0"/>
              <w:rPr>
                <w:rFonts w:cs="Times New Roman"/>
                <w:szCs w:val="24"/>
              </w:rPr>
            </w:pPr>
            <w:r w:rsidRPr="00B5035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5112B67" w14:textId="77777777" w:rsidR="002C6866" w:rsidRPr="00B50357" w:rsidRDefault="002C6866" w:rsidP="00BF4EAA">
            <w:pPr>
              <w:spacing w:after="0"/>
              <w:rPr>
                <w:rFonts w:cs="Times New Roman"/>
                <w:szCs w:val="24"/>
              </w:rPr>
            </w:pPr>
            <w:r w:rsidRPr="00B50357">
              <w:rPr>
                <w:rFonts w:cs="Times New Roman"/>
              </w:rPr>
              <w:t>1116 óra/év</w:t>
            </w:r>
          </w:p>
        </w:tc>
      </w:tr>
      <w:tr w:rsidR="00B50357" w:rsidRPr="00B50357" w14:paraId="2757FAF7"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C69C2C" w14:textId="77777777" w:rsidR="002C6866" w:rsidRPr="00B50357" w:rsidRDefault="002C6866" w:rsidP="00BF4EAA">
            <w:pPr>
              <w:spacing w:after="0"/>
              <w:rPr>
                <w:rFonts w:cs="Times New Roman"/>
                <w:szCs w:val="24"/>
              </w:rPr>
            </w:pPr>
            <w:r w:rsidRPr="00B50357">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5E62047F" w14:textId="77777777" w:rsidR="002C6866" w:rsidRPr="00B50357"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536509" w14:textId="45700668" w:rsidR="002C6866" w:rsidRPr="00B50357" w:rsidRDefault="00CF6A70" w:rsidP="00BF4EAA">
            <w:pPr>
              <w:spacing w:after="0"/>
              <w:rPr>
                <w:rFonts w:cs="Times New Roman"/>
                <w:szCs w:val="24"/>
              </w:rPr>
            </w:pPr>
            <w:r>
              <w:rPr>
                <w:rFonts w:cs="Times New Roman"/>
              </w:rPr>
              <w:t>16</w:t>
            </w:r>
            <w:r w:rsidR="00396DCD" w:rsidRPr="00B50357">
              <w:rPr>
                <w:rFonts w:cs="Times New Roman"/>
              </w:rPr>
              <w:t>0</w:t>
            </w:r>
            <w:r w:rsidR="002C6866" w:rsidRPr="00B50357">
              <w:rPr>
                <w:rFonts w:cs="Times New Roman"/>
              </w:rPr>
              <w:t xml:space="preserve"> óra</w:t>
            </w:r>
          </w:p>
        </w:tc>
      </w:tr>
      <w:tr w:rsidR="00B50357" w:rsidRPr="00B50357" w14:paraId="330324D8"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439065" w14:textId="77777777" w:rsidR="002C6866" w:rsidRPr="00B50357" w:rsidRDefault="002C6866" w:rsidP="00BF4EAA">
            <w:pPr>
              <w:spacing w:after="0"/>
              <w:rPr>
                <w:rFonts w:cs="Times New Roman"/>
                <w:szCs w:val="24"/>
              </w:rPr>
            </w:pPr>
            <w:r w:rsidRPr="00B50357">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077B83" w14:textId="77777777" w:rsidR="002C6866" w:rsidRPr="00B50357" w:rsidRDefault="002C6866" w:rsidP="00BF4EAA">
            <w:pPr>
              <w:spacing w:after="0"/>
              <w:rPr>
                <w:rFonts w:cs="Times New Roman"/>
                <w:szCs w:val="24"/>
              </w:rPr>
            </w:pPr>
            <w:r w:rsidRPr="00B5035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61A1E25" w14:textId="77777777" w:rsidR="002C6866" w:rsidRPr="00B50357" w:rsidRDefault="002C6866" w:rsidP="00BF4EAA">
            <w:pPr>
              <w:spacing w:after="0"/>
              <w:rPr>
                <w:rFonts w:cs="Times New Roman"/>
                <w:szCs w:val="24"/>
              </w:rPr>
            </w:pPr>
            <w:r w:rsidRPr="00B50357">
              <w:rPr>
                <w:rFonts w:cs="Times New Roman"/>
              </w:rPr>
              <w:t>961 óra/év</w:t>
            </w:r>
          </w:p>
        </w:tc>
      </w:tr>
      <w:tr w:rsidR="00B50357" w:rsidRPr="00B50357" w14:paraId="38793BFD"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A93D2D" w14:textId="77777777" w:rsidR="002C6866" w:rsidRPr="00B50357" w:rsidRDefault="002C6866" w:rsidP="00BF4EAA">
            <w:pPr>
              <w:spacing w:after="0"/>
              <w:rPr>
                <w:rFonts w:cs="Times New Roman"/>
                <w:szCs w:val="24"/>
              </w:rPr>
            </w:pPr>
            <w:r w:rsidRPr="00B50357">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99C9E7E" w14:textId="77777777" w:rsidR="002C6866" w:rsidRPr="00B50357" w:rsidRDefault="002C6866" w:rsidP="00BF4EAA">
            <w:pPr>
              <w:spacing w:after="0"/>
              <w:rPr>
                <w:rFonts w:cs="Times New Roman"/>
                <w:szCs w:val="24"/>
              </w:rPr>
            </w:pPr>
            <w:r w:rsidRPr="00B50357">
              <w:rPr>
                <w:rFonts w:cs="Times New Roman"/>
              </w:rPr>
              <w:t>2237 óra</w:t>
            </w:r>
          </w:p>
        </w:tc>
      </w:tr>
    </w:tbl>
    <w:p w14:paraId="1DFF2830" w14:textId="77777777" w:rsidR="002C6866" w:rsidRPr="00B50357" w:rsidRDefault="002C6866" w:rsidP="002C6866">
      <w:pPr>
        <w:spacing w:after="0"/>
        <w:rPr>
          <w:rFonts w:cs="Times New Roman"/>
          <w:szCs w:val="24"/>
        </w:rPr>
      </w:pPr>
    </w:p>
    <w:p w14:paraId="60B573A8" w14:textId="77777777" w:rsidR="00876453" w:rsidRDefault="001F08AF" w:rsidP="000B5E9D">
      <w:pPr>
        <w:spacing w:after="0"/>
        <w:rPr>
          <w:rFonts w:cs="Times New Roman"/>
        </w:rPr>
      </w:pPr>
      <w:r w:rsidRPr="00B50357">
        <w:rPr>
          <w:rFonts w:cs="Times New Roman"/>
        </w:rPr>
        <w:t xml:space="preserve">(A kizárólag 13-14. évfolyamon megszervezett képzésben, illetve a </w:t>
      </w:r>
      <w:r w:rsidR="00E50FE4" w:rsidRPr="00B50357">
        <w:rPr>
          <w:rFonts w:cs="Times New Roman"/>
        </w:rPr>
        <w:t>szakgimnázium</w:t>
      </w:r>
      <w:r w:rsidRPr="00B5035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2F83F0F" w14:textId="77777777" w:rsidR="00280EEE" w:rsidRDefault="00280EEE" w:rsidP="000B5E9D">
      <w:pPr>
        <w:spacing w:after="0"/>
        <w:rPr>
          <w:rFonts w:cs="Times New Roman"/>
        </w:rPr>
      </w:pPr>
    </w:p>
    <w:p w14:paraId="32B651DE" w14:textId="6F4C83F2" w:rsidR="00280EEE" w:rsidRPr="00280EEE" w:rsidRDefault="00280EEE" w:rsidP="00280EEE">
      <w:pPr>
        <w:spacing w:after="0"/>
        <w:rPr>
          <w:rFonts w:cs="Times New Roman"/>
        </w:rPr>
      </w:pPr>
      <w:r w:rsidRPr="00280EEE">
        <w:rPr>
          <w:rFonts w:cs="Times New Roman"/>
        </w:rPr>
        <w:t>A nemzeti köznevelésről szóló 2011. évi CXC. törvény 12.§ 5-6. bekezdésének megfelelően</w:t>
      </w:r>
      <w:r w:rsidR="00116CA9">
        <w:rPr>
          <w:rFonts w:cs="Times New Roman"/>
        </w:rPr>
        <w:t>,</w:t>
      </w:r>
      <w:r w:rsidRPr="00280EEE">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14:paraId="176F8F50" w14:textId="77777777" w:rsidR="00280EEE" w:rsidRPr="00280EEE" w:rsidRDefault="00280EEE" w:rsidP="00280EEE">
      <w:pPr>
        <w:spacing w:after="0"/>
        <w:rPr>
          <w:rFonts w:cs="Times New Roman"/>
        </w:rPr>
      </w:pPr>
    </w:p>
    <w:p w14:paraId="18981551" w14:textId="2DD9A57D" w:rsidR="00280EEE" w:rsidRDefault="00280EEE" w:rsidP="00280EEE">
      <w:pPr>
        <w:spacing w:after="0"/>
        <w:rPr>
          <w:rFonts w:cs="Times New Roman"/>
        </w:rPr>
      </w:pPr>
      <w:r w:rsidRPr="00280EEE">
        <w:rPr>
          <w:rFonts w:cs="Times New Roman"/>
        </w:rPr>
        <w:t>A szakképzési kerettantervben a 9-12. évfolyamra meghatározott órakeret heti 40 órára történő kiegészítését a művészeti szakgimnázium a helyi tantervében szabályozza.</w:t>
      </w:r>
    </w:p>
    <w:p w14:paraId="1D76895D" w14:textId="77777777" w:rsidR="00280EEE" w:rsidRPr="00B50357" w:rsidRDefault="00280EEE" w:rsidP="000B5E9D">
      <w:pPr>
        <w:spacing w:after="0"/>
        <w:rPr>
          <w:rFonts w:cs="Times New Roman"/>
        </w:rPr>
      </w:pPr>
    </w:p>
    <w:p w14:paraId="2C22D30B" w14:textId="77777777" w:rsidR="00CB484D" w:rsidRPr="00B50357" w:rsidRDefault="00CB484D" w:rsidP="000B5E9D">
      <w:pPr>
        <w:spacing w:after="0"/>
        <w:rPr>
          <w:rFonts w:cs="Times New Roman"/>
        </w:rPr>
        <w:sectPr w:rsidR="00CB484D" w:rsidRPr="00B50357">
          <w:pgSz w:w="11906" w:h="16838"/>
          <w:pgMar w:top="1417" w:right="1417" w:bottom="1417" w:left="1417" w:header="708" w:footer="708" w:gutter="0"/>
          <w:cols w:space="708"/>
          <w:docGrid w:linePitch="360"/>
        </w:sectPr>
      </w:pPr>
    </w:p>
    <w:p w14:paraId="4F070CC2" w14:textId="77777777" w:rsidR="00CB484D" w:rsidRPr="00B50357" w:rsidRDefault="00CB484D" w:rsidP="00CB484D">
      <w:pPr>
        <w:spacing w:after="0"/>
        <w:jc w:val="center"/>
        <w:rPr>
          <w:rFonts w:cs="Times New Roman"/>
        </w:rPr>
      </w:pPr>
      <w:r w:rsidRPr="00B50357">
        <w:rPr>
          <w:rFonts w:cs="Times New Roman"/>
        </w:rPr>
        <w:t>1. számú táblázat</w:t>
      </w:r>
    </w:p>
    <w:p w14:paraId="5C815E6B" w14:textId="77777777" w:rsidR="008B01A2" w:rsidRPr="00B50357" w:rsidRDefault="00CB484D" w:rsidP="00CB484D">
      <w:pPr>
        <w:spacing w:after="0"/>
        <w:jc w:val="center"/>
        <w:rPr>
          <w:rFonts w:cs="Times New Roman"/>
          <w:b/>
        </w:rPr>
      </w:pPr>
      <w:r w:rsidRPr="00B50357">
        <w:rPr>
          <w:rFonts w:cs="Times New Roman"/>
          <w:b/>
        </w:rPr>
        <w:t>A szakmai követelménymodulokhoz rendelt tantárgyak heti óraszáma évfolyamonként</w:t>
      </w:r>
    </w:p>
    <w:p w14:paraId="6A1016F2" w14:textId="77777777" w:rsidR="00420CA2" w:rsidRPr="00B50357" w:rsidRDefault="00420CA2" w:rsidP="000B5E9D">
      <w:pPr>
        <w:spacing w:after="0"/>
        <w:rPr>
          <w:rFonts w:cs="Times New Roman"/>
        </w:rPr>
      </w:pPr>
    </w:p>
    <w:p w14:paraId="064D2739" w14:textId="77777777" w:rsidR="00752ECD" w:rsidRPr="00B50357"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575"/>
        <w:gridCol w:w="425"/>
        <w:gridCol w:w="500"/>
        <w:gridCol w:w="472"/>
        <w:gridCol w:w="472"/>
        <w:gridCol w:w="556"/>
        <w:gridCol w:w="500"/>
        <w:gridCol w:w="500"/>
        <w:gridCol w:w="500"/>
        <w:gridCol w:w="500"/>
        <w:gridCol w:w="575"/>
        <w:gridCol w:w="425"/>
        <w:gridCol w:w="500"/>
        <w:gridCol w:w="500"/>
        <w:gridCol w:w="500"/>
      </w:tblGrid>
      <w:tr w:rsidR="00B50357" w:rsidRPr="00B50357" w14:paraId="02095492" w14:textId="77777777" w:rsidTr="00B50357">
        <w:trPr>
          <w:cantSplit/>
          <w:trHeight w:val="585"/>
          <w:jc w:val="center"/>
        </w:trPr>
        <w:tc>
          <w:tcPr>
            <w:tcW w:w="4780" w:type="dxa"/>
            <w:gridSpan w:val="2"/>
            <w:vMerge w:val="restart"/>
            <w:shd w:val="clear" w:color="auto" w:fill="auto"/>
            <w:vAlign w:val="center"/>
            <w:hideMark/>
          </w:tcPr>
          <w:p w14:paraId="375221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1800" w:type="dxa"/>
            <w:vMerge w:val="restart"/>
            <w:shd w:val="clear" w:color="auto" w:fill="auto"/>
            <w:vAlign w:val="center"/>
            <w:hideMark/>
          </w:tcPr>
          <w:p w14:paraId="64E521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533F3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5174E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A2FF4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CBF76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18401A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5/13.</w:t>
            </w:r>
          </w:p>
        </w:tc>
        <w:tc>
          <w:tcPr>
            <w:tcW w:w="1500" w:type="dxa"/>
            <w:gridSpan w:val="3"/>
            <w:shd w:val="clear" w:color="auto" w:fill="auto"/>
            <w:noWrap/>
            <w:vAlign w:val="center"/>
            <w:hideMark/>
          </w:tcPr>
          <w:p w14:paraId="6E5804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1AF6D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2/14.</w:t>
            </w:r>
          </w:p>
        </w:tc>
      </w:tr>
      <w:tr w:rsidR="00B50357" w:rsidRPr="00B50357" w14:paraId="52BD1104" w14:textId="77777777" w:rsidTr="00B50357">
        <w:trPr>
          <w:cantSplit/>
          <w:trHeight w:val="585"/>
          <w:jc w:val="center"/>
        </w:trPr>
        <w:tc>
          <w:tcPr>
            <w:tcW w:w="4780" w:type="dxa"/>
            <w:gridSpan w:val="2"/>
            <w:vMerge/>
            <w:vAlign w:val="center"/>
            <w:hideMark/>
          </w:tcPr>
          <w:p w14:paraId="3AFE22EE" w14:textId="77777777" w:rsidR="00B50357" w:rsidRPr="00B50357" w:rsidRDefault="00B50357" w:rsidP="00B50357">
            <w:pPr>
              <w:spacing w:after="0"/>
              <w:jc w:val="left"/>
              <w:rPr>
                <w:rFonts w:eastAsia="Times New Roman" w:cs="Times New Roman"/>
                <w:color w:val="000000"/>
                <w:sz w:val="18"/>
                <w:szCs w:val="18"/>
                <w:lang w:eastAsia="hu-HU"/>
              </w:rPr>
            </w:pPr>
          </w:p>
        </w:tc>
        <w:tc>
          <w:tcPr>
            <w:tcW w:w="1800" w:type="dxa"/>
            <w:vMerge/>
            <w:vAlign w:val="center"/>
            <w:hideMark/>
          </w:tcPr>
          <w:p w14:paraId="428EDFA7" w14:textId="77777777" w:rsidR="00B50357" w:rsidRPr="00B50357" w:rsidRDefault="00B50357" w:rsidP="00B50357">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7E26D6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636" w:type="dxa"/>
            <w:shd w:val="clear" w:color="000000" w:fill="F2F2F2"/>
            <w:noWrap/>
            <w:vAlign w:val="center"/>
            <w:hideMark/>
          </w:tcPr>
          <w:p w14:paraId="32F8DAA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75" w:type="dxa"/>
            <w:shd w:val="clear" w:color="auto" w:fill="auto"/>
            <w:noWrap/>
            <w:vAlign w:val="center"/>
            <w:hideMark/>
          </w:tcPr>
          <w:p w14:paraId="0FE95B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25" w:type="dxa"/>
            <w:shd w:val="clear" w:color="000000" w:fill="F2F2F2"/>
            <w:noWrap/>
            <w:vAlign w:val="center"/>
            <w:hideMark/>
          </w:tcPr>
          <w:p w14:paraId="0661D93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00" w:type="dxa"/>
            <w:shd w:val="clear" w:color="000000" w:fill="F2F2F2"/>
            <w:noWrap/>
            <w:vAlign w:val="center"/>
            <w:hideMark/>
          </w:tcPr>
          <w:p w14:paraId="72D61CA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472" w:type="dxa"/>
            <w:shd w:val="clear" w:color="auto" w:fill="auto"/>
            <w:noWrap/>
            <w:vAlign w:val="center"/>
            <w:hideMark/>
          </w:tcPr>
          <w:p w14:paraId="1B16AD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72" w:type="dxa"/>
            <w:shd w:val="clear" w:color="000000" w:fill="F2F2F2"/>
            <w:noWrap/>
            <w:vAlign w:val="center"/>
            <w:hideMark/>
          </w:tcPr>
          <w:p w14:paraId="500073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56" w:type="dxa"/>
            <w:shd w:val="clear" w:color="000000" w:fill="F2F2F2"/>
            <w:noWrap/>
            <w:vAlign w:val="center"/>
            <w:hideMark/>
          </w:tcPr>
          <w:p w14:paraId="3C5B98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500" w:type="dxa"/>
            <w:shd w:val="clear" w:color="auto" w:fill="auto"/>
            <w:noWrap/>
            <w:vAlign w:val="center"/>
            <w:hideMark/>
          </w:tcPr>
          <w:p w14:paraId="20F30D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274961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00" w:type="dxa"/>
            <w:shd w:val="clear" w:color="auto" w:fill="auto"/>
            <w:noWrap/>
            <w:vAlign w:val="center"/>
            <w:hideMark/>
          </w:tcPr>
          <w:p w14:paraId="45279B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1B8BEC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75" w:type="dxa"/>
            <w:shd w:val="clear" w:color="auto" w:fill="auto"/>
            <w:noWrap/>
            <w:vAlign w:val="center"/>
            <w:hideMark/>
          </w:tcPr>
          <w:p w14:paraId="61F33A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25" w:type="dxa"/>
            <w:shd w:val="clear" w:color="000000" w:fill="F2F2F2"/>
            <w:noWrap/>
            <w:vAlign w:val="center"/>
            <w:hideMark/>
          </w:tcPr>
          <w:p w14:paraId="4B09C6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00" w:type="dxa"/>
            <w:shd w:val="clear" w:color="000000" w:fill="F2F2F2"/>
            <w:noWrap/>
            <w:vAlign w:val="center"/>
            <w:hideMark/>
          </w:tcPr>
          <w:p w14:paraId="5111E7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500" w:type="dxa"/>
            <w:shd w:val="clear" w:color="auto" w:fill="auto"/>
            <w:noWrap/>
            <w:vAlign w:val="center"/>
            <w:hideMark/>
          </w:tcPr>
          <w:p w14:paraId="36FA98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46B2C1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r>
      <w:tr w:rsidR="00B50357" w:rsidRPr="00B50357" w14:paraId="7C56285F" w14:textId="77777777" w:rsidTr="00B50357">
        <w:trPr>
          <w:cantSplit/>
          <w:trHeight w:val="600"/>
          <w:jc w:val="center"/>
        </w:trPr>
        <w:tc>
          <w:tcPr>
            <w:tcW w:w="2600" w:type="dxa"/>
            <w:vMerge w:val="restart"/>
            <w:shd w:val="clear" w:color="auto" w:fill="auto"/>
            <w:vAlign w:val="center"/>
            <w:hideMark/>
          </w:tcPr>
          <w:p w14:paraId="3A42BA5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2CF481E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3B28B8B6" w14:textId="77777777" w:rsidR="00B50357" w:rsidRPr="00B50357" w:rsidRDefault="00B50357" w:rsidP="00B50357">
            <w:pPr>
              <w:spacing w:after="0"/>
              <w:jc w:val="center"/>
              <w:rPr>
                <w:rFonts w:eastAsia="Times New Roman" w:cs="Times New Roman"/>
                <w:color w:val="000000"/>
                <w:sz w:val="16"/>
                <w:szCs w:val="16"/>
                <w:lang w:eastAsia="hu-HU"/>
              </w:rPr>
            </w:pPr>
            <w:r w:rsidRPr="00B50357">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2442FBA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w:t>
            </w:r>
          </w:p>
        </w:tc>
        <w:tc>
          <w:tcPr>
            <w:tcW w:w="636" w:type="dxa"/>
            <w:shd w:val="clear" w:color="000000" w:fill="F2F2F2"/>
            <w:noWrap/>
            <w:vAlign w:val="center"/>
            <w:hideMark/>
          </w:tcPr>
          <w:p w14:paraId="38BC1D5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w:t>
            </w:r>
          </w:p>
        </w:tc>
        <w:tc>
          <w:tcPr>
            <w:tcW w:w="575" w:type="dxa"/>
            <w:shd w:val="clear" w:color="auto" w:fill="auto"/>
            <w:noWrap/>
            <w:vAlign w:val="center"/>
            <w:hideMark/>
          </w:tcPr>
          <w:p w14:paraId="23BE61E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c>
          <w:tcPr>
            <w:tcW w:w="425" w:type="dxa"/>
            <w:shd w:val="clear" w:color="000000" w:fill="F2F2F2"/>
            <w:noWrap/>
            <w:vAlign w:val="center"/>
            <w:hideMark/>
          </w:tcPr>
          <w:p w14:paraId="59BDD55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w:t>
            </w:r>
          </w:p>
        </w:tc>
        <w:tc>
          <w:tcPr>
            <w:tcW w:w="500" w:type="dxa"/>
            <w:vMerge w:val="restart"/>
            <w:shd w:val="clear" w:color="000000" w:fill="F2F2F2"/>
            <w:noWrap/>
            <w:vAlign w:val="center"/>
            <w:hideMark/>
          </w:tcPr>
          <w:p w14:paraId="62AD89CC" w14:textId="4B3F353E"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w:t>
            </w:r>
            <w:r w:rsidR="00B50357" w:rsidRPr="00B50357">
              <w:rPr>
                <w:rFonts w:eastAsia="Times New Roman" w:cs="Times New Roman"/>
                <w:b/>
                <w:bCs/>
                <w:color w:val="000000"/>
                <w:sz w:val="18"/>
                <w:szCs w:val="18"/>
                <w:lang w:eastAsia="hu-HU"/>
              </w:rPr>
              <w:t>0</w:t>
            </w:r>
          </w:p>
        </w:tc>
        <w:tc>
          <w:tcPr>
            <w:tcW w:w="472" w:type="dxa"/>
            <w:shd w:val="clear" w:color="auto" w:fill="auto"/>
            <w:noWrap/>
            <w:vAlign w:val="center"/>
            <w:hideMark/>
          </w:tcPr>
          <w:p w14:paraId="368C3D3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w:t>
            </w:r>
          </w:p>
        </w:tc>
        <w:tc>
          <w:tcPr>
            <w:tcW w:w="472" w:type="dxa"/>
            <w:shd w:val="clear" w:color="000000" w:fill="F2F2F2"/>
            <w:noWrap/>
            <w:vAlign w:val="center"/>
            <w:hideMark/>
          </w:tcPr>
          <w:p w14:paraId="3D1616B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2,2</w:t>
            </w:r>
          </w:p>
        </w:tc>
        <w:tc>
          <w:tcPr>
            <w:tcW w:w="556" w:type="dxa"/>
            <w:vMerge w:val="restart"/>
            <w:shd w:val="clear" w:color="000000" w:fill="F2F2F2"/>
            <w:noWrap/>
            <w:vAlign w:val="center"/>
            <w:hideMark/>
          </w:tcPr>
          <w:p w14:paraId="137338BD" w14:textId="03458939"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w:t>
            </w:r>
            <w:r w:rsidR="00B50357"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4654699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w:t>
            </w:r>
          </w:p>
        </w:tc>
        <w:tc>
          <w:tcPr>
            <w:tcW w:w="500" w:type="dxa"/>
            <w:shd w:val="clear" w:color="000000" w:fill="F2F2F2"/>
            <w:noWrap/>
            <w:vAlign w:val="center"/>
            <w:hideMark/>
          </w:tcPr>
          <w:p w14:paraId="2F64029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w:t>
            </w:r>
          </w:p>
        </w:tc>
        <w:tc>
          <w:tcPr>
            <w:tcW w:w="500" w:type="dxa"/>
            <w:shd w:val="clear" w:color="auto" w:fill="auto"/>
            <w:noWrap/>
            <w:vAlign w:val="center"/>
            <w:hideMark/>
          </w:tcPr>
          <w:p w14:paraId="2AC496A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14,9</w:t>
            </w:r>
          </w:p>
        </w:tc>
        <w:tc>
          <w:tcPr>
            <w:tcW w:w="500" w:type="dxa"/>
            <w:shd w:val="clear" w:color="000000" w:fill="F2F2F2"/>
            <w:noWrap/>
            <w:vAlign w:val="center"/>
            <w:hideMark/>
          </w:tcPr>
          <w:p w14:paraId="52D3594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16,1</w:t>
            </w:r>
          </w:p>
        </w:tc>
        <w:tc>
          <w:tcPr>
            <w:tcW w:w="575" w:type="dxa"/>
            <w:shd w:val="clear" w:color="auto" w:fill="auto"/>
            <w:noWrap/>
            <w:vAlign w:val="center"/>
            <w:hideMark/>
          </w:tcPr>
          <w:p w14:paraId="1115F5B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22,4</w:t>
            </w:r>
          </w:p>
        </w:tc>
        <w:tc>
          <w:tcPr>
            <w:tcW w:w="425" w:type="dxa"/>
            <w:shd w:val="clear" w:color="000000" w:fill="F2F2F2"/>
            <w:noWrap/>
            <w:vAlign w:val="center"/>
            <w:hideMark/>
          </w:tcPr>
          <w:p w14:paraId="1280CC1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500" w:type="dxa"/>
            <w:vMerge w:val="restart"/>
            <w:shd w:val="clear" w:color="000000" w:fill="F2F2F2"/>
            <w:noWrap/>
            <w:vAlign w:val="center"/>
            <w:hideMark/>
          </w:tcPr>
          <w:p w14:paraId="7222814B" w14:textId="3721BABC"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w:t>
            </w:r>
            <w:r w:rsidR="00B50357"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30C70C8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14,9</w:t>
            </w:r>
          </w:p>
        </w:tc>
        <w:tc>
          <w:tcPr>
            <w:tcW w:w="500" w:type="dxa"/>
            <w:shd w:val="clear" w:color="000000" w:fill="F2F2F2"/>
            <w:noWrap/>
            <w:vAlign w:val="center"/>
            <w:hideMark/>
          </w:tcPr>
          <w:p w14:paraId="5F37D79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16,1</w:t>
            </w:r>
          </w:p>
        </w:tc>
      </w:tr>
      <w:tr w:rsidR="00B50357" w:rsidRPr="00B50357" w14:paraId="1C706C82" w14:textId="77777777" w:rsidTr="00B50357">
        <w:trPr>
          <w:cantSplit/>
          <w:trHeight w:val="600"/>
          <w:jc w:val="center"/>
        </w:trPr>
        <w:tc>
          <w:tcPr>
            <w:tcW w:w="2600" w:type="dxa"/>
            <w:vMerge/>
            <w:vAlign w:val="center"/>
            <w:hideMark/>
          </w:tcPr>
          <w:p w14:paraId="1057BC07"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0D5013B"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Összesen</w:t>
            </w:r>
          </w:p>
        </w:tc>
        <w:tc>
          <w:tcPr>
            <w:tcW w:w="1800" w:type="dxa"/>
            <w:vMerge/>
            <w:vAlign w:val="center"/>
            <w:hideMark/>
          </w:tcPr>
          <w:p w14:paraId="569D001C" w14:textId="77777777" w:rsidR="00B50357" w:rsidRPr="00B50357" w:rsidRDefault="00B50357" w:rsidP="00B50357">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601A1D8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w:t>
            </w:r>
          </w:p>
        </w:tc>
        <w:tc>
          <w:tcPr>
            <w:tcW w:w="1000" w:type="dxa"/>
            <w:gridSpan w:val="2"/>
            <w:shd w:val="clear" w:color="auto" w:fill="auto"/>
            <w:noWrap/>
            <w:vAlign w:val="center"/>
            <w:hideMark/>
          </w:tcPr>
          <w:p w14:paraId="64EC427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11,6</w:t>
            </w:r>
          </w:p>
        </w:tc>
        <w:tc>
          <w:tcPr>
            <w:tcW w:w="500" w:type="dxa"/>
            <w:vMerge/>
            <w:vAlign w:val="center"/>
            <w:hideMark/>
          </w:tcPr>
          <w:p w14:paraId="56BFFCA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14:paraId="1E4C1F1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4,2</w:t>
            </w:r>
          </w:p>
        </w:tc>
        <w:tc>
          <w:tcPr>
            <w:tcW w:w="556" w:type="dxa"/>
            <w:vMerge/>
            <w:vAlign w:val="center"/>
            <w:hideMark/>
          </w:tcPr>
          <w:p w14:paraId="69522E7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0CE6FE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5,6</w:t>
            </w:r>
          </w:p>
        </w:tc>
        <w:tc>
          <w:tcPr>
            <w:tcW w:w="1000" w:type="dxa"/>
            <w:gridSpan w:val="2"/>
            <w:shd w:val="clear" w:color="auto" w:fill="auto"/>
            <w:noWrap/>
            <w:vAlign w:val="center"/>
            <w:hideMark/>
          </w:tcPr>
          <w:p w14:paraId="5AA748A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31</w:t>
            </w:r>
          </w:p>
        </w:tc>
        <w:tc>
          <w:tcPr>
            <w:tcW w:w="1000" w:type="dxa"/>
            <w:gridSpan w:val="2"/>
            <w:shd w:val="clear" w:color="auto" w:fill="auto"/>
            <w:noWrap/>
            <w:vAlign w:val="center"/>
            <w:hideMark/>
          </w:tcPr>
          <w:p w14:paraId="5E9C26A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29,6</w:t>
            </w:r>
          </w:p>
        </w:tc>
        <w:tc>
          <w:tcPr>
            <w:tcW w:w="500" w:type="dxa"/>
            <w:vMerge/>
            <w:vAlign w:val="center"/>
            <w:hideMark/>
          </w:tcPr>
          <w:p w14:paraId="2783E70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A41E16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31</w:t>
            </w:r>
          </w:p>
        </w:tc>
      </w:tr>
      <w:tr w:rsidR="00B50357" w:rsidRPr="00B50357" w14:paraId="53746336" w14:textId="77777777" w:rsidTr="00B50357">
        <w:trPr>
          <w:cantSplit/>
          <w:trHeight w:val="630"/>
          <w:jc w:val="center"/>
        </w:trPr>
        <w:tc>
          <w:tcPr>
            <w:tcW w:w="2600" w:type="dxa"/>
            <w:shd w:val="clear" w:color="auto" w:fill="auto"/>
            <w:vAlign w:val="center"/>
            <w:hideMark/>
          </w:tcPr>
          <w:p w14:paraId="1FFF6D0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11499-12</w:t>
            </w:r>
            <w:r w:rsidRPr="00B50357">
              <w:rPr>
                <w:rFonts w:eastAsia="Times New Roman" w:cs="Times New Roman"/>
                <w:color w:val="000000"/>
                <w:sz w:val="18"/>
                <w:szCs w:val="18"/>
                <w:lang w:eastAsia="hu-HU"/>
              </w:rPr>
              <w:br/>
              <w:t>Foglalkoztatás II.</w:t>
            </w:r>
          </w:p>
        </w:tc>
        <w:tc>
          <w:tcPr>
            <w:tcW w:w="2180" w:type="dxa"/>
            <w:shd w:val="clear" w:color="auto" w:fill="auto"/>
            <w:vAlign w:val="center"/>
            <w:hideMark/>
          </w:tcPr>
          <w:p w14:paraId="2506690E"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01F90A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A20A7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61C2EC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DE81EC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CF070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F2867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5C0CC1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706C57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768EE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F8463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4F179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EC4B6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0,5</w:t>
            </w:r>
          </w:p>
        </w:tc>
        <w:tc>
          <w:tcPr>
            <w:tcW w:w="500" w:type="dxa"/>
            <w:shd w:val="clear" w:color="000000" w:fill="F2F2F2"/>
            <w:noWrap/>
            <w:vAlign w:val="center"/>
            <w:hideMark/>
          </w:tcPr>
          <w:p w14:paraId="0BA9C07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A497B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01401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A93B5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FB478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0,5</w:t>
            </w:r>
          </w:p>
        </w:tc>
        <w:tc>
          <w:tcPr>
            <w:tcW w:w="500" w:type="dxa"/>
            <w:shd w:val="clear" w:color="000000" w:fill="F2F2F2"/>
            <w:noWrap/>
            <w:vAlign w:val="center"/>
            <w:hideMark/>
          </w:tcPr>
          <w:p w14:paraId="7983E1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3C94956D" w14:textId="77777777" w:rsidTr="00B50357">
        <w:trPr>
          <w:cantSplit/>
          <w:trHeight w:val="1005"/>
          <w:jc w:val="center"/>
        </w:trPr>
        <w:tc>
          <w:tcPr>
            <w:tcW w:w="2600" w:type="dxa"/>
            <w:shd w:val="clear" w:color="auto" w:fill="auto"/>
            <w:vAlign w:val="center"/>
            <w:hideMark/>
          </w:tcPr>
          <w:p w14:paraId="330EFA9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11498-12</w:t>
            </w:r>
            <w:r w:rsidRPr="00B50357">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60B042E1"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Foglalkoztatás I.</w:t>
            </w:r>
          </w:p>
        </w:tc>
        <w:tc>
          <w:tcPr>
            <w:tcW w:w="1800" w:type="dxa"/>
            <w:shd w:val="clear" w:color="auto" w:fill="auto"/>
            <w:vAlign w:val="center"/>
            <w:hideMark/>
          </w:tcPr>
          <w:p w14:paraId="65028B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DA5FE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5432C0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3A1054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F8D71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036D1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220BE9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3DF998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B69D5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6292A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43EA2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1ED767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00" w:type="dxa"/>
            <w:shd w:val="clear" w:color="000000" w:fill="F2F2F2"/>
            <w:noWrap/>
            <w:vAlign w:val="center"/>
            <w:hideMark/>
          </w:tcPr>
          <w:p w14:paraId="7DE6D5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B9D40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7AAE00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04F10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44AE9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00" w:type="dxa"/>
            <w:shd w:val="clear" w:color="000000" w:fill="F2F2F2"/>
            <w:noWrap/>
            <w:vAlign w:val="center"/>
            <w:hideMark/>
          </w:tcPr>
          <w:p w14:paraId="78ED24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28099640" w14:textId="77777777" w:rsidTr="00B50357">
        <w:trPr>
          <w:cantSplit/>
          <w:trHeight w:val="480"/>
          <w:jc w:val="center"/>
        </w:trPr>
        <w:tc>
          <w:tcPr>
            <w:tcW w:w="2600" w:type="dxa"/>
            <w:vMerge w:val="restart"/>
            <w:shd w:val="clear" w:color="auto" w:fill="auto"/>
            <w:vAlign w:val="center"/>
            <w:hideMark/>
          </w:tcPr>
          <w:p w14:paraId="2B3538E9" w14:textId="77777777" w:rsidR="00B50357" w:rsidRPr="00B50357" w:rsidRDefault="00B50357" w:rsidP="00B50357">
            <w:pPr>
              <w:spacing w:after="0"/>
              <w:jc w:val="right"/>
              <w:rPr>
                <w:rFonts w:eastAsia="Times New Roman" w:cs="Times New Roman"/>
                <w:color w:val="000000"/>
                <w:sz w:val="18"/>
                <w:szCs w:val="18"/>
                <w:lang w:eastAsia="hu-HU"/>
              </w:rPr>
            </w:pPr>
            <w:r w:rsidRPr="00B50357">
              <w:rPr>
                <w:rFonts w:eastAsia="Times New Roman" w:cs="Times New Roman"/>
                <w:color w:val="000000"/>
                <w:sz w:val="18"/>
                <w:szCs w:val="18"/>
                <w:lang w:eastAsia="hu-HU"/>
              </w:rPr>
              <w:t>22</w:t>
            </w:r>
          </w:p>
        </w:tc>
        <w:tc>
          <w:tcPr>
            <w:tcW w:w="2180" w:type="dxa"/>
            <w:shd w:val="clear" w:color="auto" w:fill="auto"/>
            <w:vAlign w:val="center"/>
            <w:hideMark/>
          </w:tcPr>
          <w:p w14:paraId="33D512F8"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Kulturális projekttervezés</w:t>
            </w:r>
          </w:p>
        </w:tc>
        <w:tc>
          <w:tcPr>
            <w:tcW w:w="1800" w:type="dxa"/>
            <w:shd w:val="clear" w:color="000000" w:fill="92D050"/>
            <w:vAlign w:val="center"/>
            <w:hideMark/>
          </w:tcPr>
          <w:p w14:paraId="104583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364" w:type="dxa"/>
            <w:shd w:val="clear" w:color="000000" w:fill="FFFFFF"/>
            <w:noWrap/>
            <w:vAlign w:val="center"/>
            <w:hideMark/>
          </w:tcPr>
          <w:p w14:paraId="55C4EE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7EEFE0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37B9C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81F32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FE83C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3B6EFE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472" w:type="dxa"/>
            <w:shd w:val="clear" w:color="000000" w:fill="F2F2F2"/>
            <w:noWrap/>
            <w:vAlign w:val="center"/>
            <w:hideMark/>
          </w:tcPr>
          <w:p w14:paraId="2C204E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E634C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282EF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w:t>
            </w:r>
          </w:p>
        </w:tc>
        <w:tc>
          <w:tcPr>
            <w:tcW w:w="500" w:type="dxa"/>
            <w:shd w:val="clear" w:color="000000" w:fill="F2F2F2"/>
            <w:noWrap/>
            <w:vAlign w:val="center"/>
            <w:hideMark/>
          </w:tcPr>
          <w:p w14:paraId="24369E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E621D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513657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4283A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64BE5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8B8D83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64B0F3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8949A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485A4D29" w14:textId="77777777" w:rsidTr="00B50357">
        <w:trPr>
          <w:cantSplit/>
          <w:trHeight w:val="480"/>
          <w:jc w:val="center"/>
        </w:trPr>
        <w:tc>
          <w:tcPr>
            <w:tcW w:w="2600" w:type="dxa"/>
            <w:vMerge/>
            <w:vAlign w:val="center"/>
            <w:hideMark/>
          </w:tcPr>
          <w:p w14:paraId="12D5E8A6"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34AE227"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Kulturális projekttervezés gyakorlat</w:t>
            </w:r>
          </w:p>
        </w:tc>
        <w:tc>
          <w:tcPr>
            <w:tcW w:w="1800" w:type="dxa"/>
            <w:shd w:val="clear" w:color="000000" w:fill="92D050"/>
            <w:vAlign w:val="center"/>
            <w:hideMark/>
          </w:tcPr>
          <w:p w14:paraId="5AD2AE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364" w:type="dxa"/>
            <w:shd w:val="clear" w:color="000000" w:fill="FFFFFF"/>
            <w:noWrap/>
            <w:vAlign w:val="center"/>
            <w:hideMark/>
          </w:tcPr>
          <w:p w14:paraId="5F76ED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708667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6F46B7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06F484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D80CB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011E37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7F3674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56" w:type="dxa"/>
            <w:shd w:val="clear" w:color="000000" w:fill="F2F2F2"/>
            <w:noWrap/>
            <w:vAlign w:val="center"/>
            <w:hideMark/>
          </w:tcPr>
          <w:p w14:paraId="670F59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2F08C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13ABE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00" w:type="dxa"/>
            <w:shd w:val="clear" w:color="000000" w:fill="FFFFFF"/>
            <w:noWrap/>
            <w:vAlign w:val="center"/>
            <w:hideMark/>
          </w:tcPr>
          <w:p w14:paraId="75AFAE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FB536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5EF86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211428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D603E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03A8C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13E91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13D7FCCC" w14:textId="77777777" w:rsidTr="00B50357">
        <w:trPr>
          <w:cantSplit/>
          <w:trHeight w:val="300"/>
          <w:jc w:val="center"/>
        </w:trPr>
        <w:tc>
          <w:tcPr>
            <w:tcW w:w="2600" w:type="dxa"/>
            <w:vMerge w:val="restart"/>
            <w:shd w:val="clear" w:color="auto" w:fill="auto"/>
            <w:vAlign w:val="center"/>
            <w:hideMark/>
          </w:tcPr>
          <w:p w14:paraId="4B4EEB3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12114-16 Médiaművészeti alapok</w:t>
            </w:r>
          </w:p>
        </w:tc>
        <w:tc>
          <w:tcPr>
            <w:tcW w:w="2180" w:type="dxa"/>
            <w:shd w:val="clear" w:color="auto" w:fill="auto"/>
            <w:vAlign w:val="center"/>
            <w:hideMark/>
          </w:tcPr>
          <w:p w14:paraId="2DA2AE91"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Médiaművészet</w:t>
            </w:r>
          </w:p>
        </w:tc>
        <w:tc>
          <w:tcPr>
            <w:tcW w:w="1800" w:type="dxa"/>
            <w:shd w:val="clear" w:color="000000" w:fill="92D050"/>
            <w:vAlign w:val="center"/>
            <w:hideMark/>
          </w:tcPr>
          <w:p w14:paraId="550FC7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364" w:type="dxa"/>
            <w:shd w:val="clear" w:color="000000" w:fill="FFFFFF"/>
            <w:noWrap/>
            <w:vAlign w:val="center"/>
            <w:hideMark/>
          </w:tcPr>
          <w:p w14:paraId="596EA0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040CB4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7677B8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69F49FC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8A3B5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6B8309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w:t>
            </w:r>
          </w:p>
        </w:tc>
        <w:tc>
          <w:tcPr>
            <w:tcW w:w="472" w:type="dxa"/>
            <w:shd w:val="clear" w:color="000000" w:fill="F2F2F2"/>
            <w:noWrap/>
            <w:vAlign w:val="center"/>
            <w:hideMark/>
          </w:tcPr>
          <w:p w14:paraId="1D035B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4E7EB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03E98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1,5</w:t>
            </w:r>
          </w:p>
        </w:tc>
        <w:tc>
          <w:tcPr>
            <w:tcW w:w="500" w:type="dxa"/>
            <w:shd w:val="clear" w:color="000000" w:fill="F2F2F2"/>
            <w:noWrap/>
            <w:vAlign w:val="center"/>
            <w:hideMark/>
          </w:tcPr>
          <w:p w14:paraId="2C5FB9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F5A74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C2B99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2F9FC44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F3A113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1B440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B1B6B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5FA06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414773B0" w14:textId="77777777" w:rsidTr="00B50357">
        <w:trPr>
          <w:cantSplit/>
          <w:trHeight w:val="480"/>
          <w:jc w:val="center"/>
        </w:trPr>
        <w:tc>
          <w:tcPr>
            <w:tcW w:w="2600" w:type="dxa"/>
            <w:vMerge/>
            <w:vAlign w:val="center"/>
            <w:hideMark/>
          </w:tcPr>
          <w:p w14:paraId="6009DCAC"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563A605"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Médiaművészeti gyakorlat</w:t>
            </w:r>
          </w:p>
        </w:tc>
        <w:tc>
          <w:tcPr>
            <w:tcW w:w="1800" w:type="dxa"/>
            <w:shd w:val="clear" w:color="000000" w:fill="92D050"/>
            <w:vAlign w:val="center"/>
            <w:hideMark/>
          </w:tcPr>
          <w:p w14:paraId="0AE5117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364" w:type="dxa"/>
            <w:shd w:val="clear" w:color="000000" w:fill="FFFFFF"/>
            <w:noWrap/>
            <w:vAlign w:val="center"/>
            <w:hideMark/>
          </w:tcPr>
          <w:p w14:paraId="10DBE1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5E6B26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4FB63C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D4BC6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F1C78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024F40C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3573B1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56" w:type="dxa"/>
            <w:shd w:val="clear" w:color="000000" w:fill="F2F2F2"/>
            <w:noWrap/>
            <w:vAlign w:val="center"/>
            <w:hideMark/>
          </w:tcPr>
          <w:p w14:paraId="326AC5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51BDF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9650C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00" w:type="dxa"/>
            <w:shd w:val="clear" w:color="000000" w:fill="FFFFFF"/>
            <w:noWrap/>
            <w:vAlign w:val="center"/>
            <w:hideMark/>
          </w:tcPr>
          <w:p w14:paraId="14AE5B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FEA07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03575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2DDB41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F6A46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B1983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CE7BCE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bl>
    <w:p w14:paraId="0867CDBC" w14:textId="77777777" w:rsidR="00B50357" w:rsidRDefault="00B50357">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575"/>
        <w:gridCol w:w="425"/>
        <w:gridCol w:w="500"/>
        <w:gridCol w:w="472"/>
        <w:gridCol w:w="472"/>
        <w:gridCol w:w="556"/>
        <w:gridCol w:w="500"/>
        <w:gridCol w:w="500"/>
        <w:gridCol w:w="500"/>
        <w:gridCol w:w="500"/>
        <w:gridCol w:w="575"/>
        <w:gridCol w:w="425"/>
        <w:gridCol w:w="500"/>
        <w:gridCol w:w="500"/>
        <w:gridCol w:w="500"/>
      </w:tblGrid>
      <w:tr w:rsidR="00B50357" w:rsidRPr="00B50357" w14:paraId="41B058F2" w14:textId="77777777" w:rsidTr="00B50357">
        <w:trPr>
          <w:cantSplit/>
          <w:trHeight w:val="300"/>
          <w:jc w:val="center"/>
        </w:trPr>
        <w:tc>
          <w:tcPr>
            <w:tcW w:w="2600" w:type="dxa"/>
            <w:vMerge w:val="restart"/>
            <w:shd w:val="clear" w:color="auto" w:fill="auto"/>
            <w:vAlign w:val="center"/>
            <w:hideMark/>
          </w:tcPr>
          <w:p w14:paraId="6D2E0B7D" w14:textId="7B084C66"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10733-12 Audiovizuális szakmák vállalkozási ismeretei és környezete</w:t>
            </w:r>
          </w:p>
        </w:tc>
        <w:tc>
          <w:tcPr>
            <w:tcW w:w="2180" w:type="dxa"/>
            <w:shd w:val="clear" w:color="auto" w:fill="auto"/>
            <w:vAlign w:val="center"/>
            <w:hideMark/>
          </w:tcPr>
          <w:p w14:paraId="1A7BB179"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Művelődéstörténet</w:t>
            </w:r>
          </w:p>
        </w:tc>
        <w:tc>
          <w:tcPr>
            <w:tcW w:w="1800" w:type="dxa"/>
            <w:shd w:val="clear" w:color="auto" w:fill="auto"/>
            <w:vAlign w:val="center"/>
            <w:hideMark/>
          </w:tcPr>
          <w:p w14:paraId="16543A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85764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w:t>
            </w:r>
          </w:p>
        </w:tc>
        <w:tc>
          <w:tcPr>
            <w:tcW w:w="636" w:type="dxa"/>
            <w:shd w:val="clear" w:color="000000" w:fill="F2F2F2"/>
            <w:noWrap/>
            <w:vAlign w:val="center"/>
            <w:hideMark/>
          </w:tcPr>
          <w:p w14:paraId="0BB1B9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3C3281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1,5</w:t>
            </w:r>
          </w:p>
        </w:tc>
        <w:tc>
          <w:tcPr>
            <w:tcW w:w="425" w:type="dxa"/>
            <w:shd w:val="clear" w:color="000000" w:fill="F2F2F2"/>
            <w:noWrap/>
            <w:vAlign w:val="center"/>
            <w:hideMark/>
          </w:tcPr>
          <w:p w14:paraId="788DF9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99B81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5DC946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0DAEC2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474FF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767A7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500" w:type="dxa"/>
            <w:shd w:val="clear" w:color="000000" w:fill="F2F2F2"/>
            <w:noWrap/>
            <w:vAlign w:val="center"/>
            <w:hideMark/>
          </w:tcPr>
          <w:p w14:paraId="7E9F0B8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68AB9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30B78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6A1180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c>
          <w:tcPr>
            <w:tcW w:w="425" w:type="dxa"/>
            <w:shd w:val="clear" w:color="000000" w:fill="F2F2F2"/>
            <w:noWrap/>
            <w:vAlign w:val="center"/>
            <w:hideMark/>
          </w:tcPr>
          <w:p w14:paraId="3C8ADA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5E329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6ACCD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E572E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7BF65FFC" w14:textId="77777777" w:rsidTr="00B50357">
        <w:trPr>
          <w:cantSplit/>
          <w:trHeight w:val="300"/>
          <w:jc w:val="center"/>
        </w:trPr>
        <w:tc>
          <w:tcPr>
            <w:tcW w:w="2600" w:type="dxa"/>
            <w:vMerge/>
            <w:vAlign w:val="center"/>
            <w:hideMark/>
          </w:tcPr>
          <w:p w14:paraId="255118C1"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32F599D"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Anyagismeret</w:t>
            </w:r>
          </w:p>
        </w:tc>
        <w:tc>
          <w:tcPr>
            <w:tcW w:w="1800" w:type="dxa"/>
            <w:shd w:val="clear" w:color="auto" w:fill="auto"/>
            <w:vAlign w:val="center"/>
            <w:hideMark/>
          </w:tcPr>
          <w:p w14:paraId="3A8DAA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7C0F8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w:t>
            </w:r>
          </w:p>
        </w:tc>
        <w:tc>
          <w:tcPr>
            <w:tcW w:w="636" w:type="dxa"/>
            <w:shd w:val="clear" w:color="000000" w:fill="F2F2F2"/>
            <w:noWrap/>
            <w:vAlign w:val="center"/>
            <w:hideMark/>
          </w:tcPr>
          <w:p w14:paraId="71095F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F8F48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w:t>
            </w:r>
          </w:p>
        </w:tc>
        <w:tc>
          <w:tcPr>
            <w:tcW w:w="425" w:type="dxa"/>
            <w:shd w:val="clear" w:color="000000" w:fill="F2F2F2"/>
            <w:noWrap/>
            <w:vAlign w:val="center"/>
            <w:hideMark/>
          </w:tcPr>
          <w:p w14:paraId="06EDFE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34649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6A8E067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659C1F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16DE0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F57DF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92B65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0D83D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2C82E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74A057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425" w:type="dxa"/>
            <w:shd w:val="clear" w:color="000000" w:fill="F2F2F2"/>
            <w:noWrap/>
            <w:vAlign w:val="center"/>
            <w:hideMark/>
          </w:tcPr>
          <w:p w14:paraId="4648C9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156AB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4F0DB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71E999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3A0C5A17" w14:textId="77777777" w:rsidTr="00B50357">
        <w:trPr>
          <w:cantSplit/>
          <w:trHeight w:val="300"/>
          <w:jc w:val="center"/>
        </w:trPr>
        <w:tc>
          <w:tcPr>
            <w:tcW w:w="2600" w:type="dxa"/>
            <w:vMerge/>
            <w:vAlign w:val="center"/>
            <w:hideMark/>
          </w:tcPr>
          <w:p w14:paraId="35CD409B"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E34501B"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Ábrázolástechnika</w:t>
            </w:r>
          </w:p>
        </w:tc>
        <w:tc>
          <w:tcPr>
            <w:tcW w:w="1800" w:type="dxa"/>
            <w:shd w:val="clear" w:color="auto" w:fill="auto"/>
            <w:vAlign w:val="center"/>
            <w:hideMark/>
          </w:tcPr>
          <w:p w14:paraId="57F1CE7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28A56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636" w:type="dxa"/>
            <w:shd w:val="clear" w:color="000000" w:fill="F2F2F2"/>
            <w:noWrap/>
            <w:vAlign w:val="center"/>
            <w:hideMark/>
          </w:tcPr>
          <w:p w14:paraId="4029A5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8BADD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53E166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9386B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547CF5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58D2F5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0335F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DDE9A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FD621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4D231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EAEED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7CE7E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425" w:type="dxa"/>
            <w:shd w:val="clear" w:color="000000" w:fill="F2F2F2"/>
            <w:noWrap/>
            <w:vAlign w:val="center"/>
            <w:hideMark/>
          </w:tcPr>
          <w:p w14:paraId="27D76D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E9A77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6F99D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10D65E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1659FEA2" w14:textId="77777777" w:rsidTr="00B50357">
        <w:trPr>
          <w:cantSplit/>
          <w:trHeight w:val="300"/>
          <w:jc w:val="center"/>
        </w:trPr>
        <w:tc>
          <w:tcPr>
            <w:tcW w:w="2600" w:type="dxa"/>
            <w:vMerge/>
            <w:vAlign w:val="center"/>
            <w:hideMark/>
          </w:tcPr>
          <w:p w14:paraId="06E8FD26"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34457A6"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Anyagismeret gyakorlat</w:t>
            </w:r>
          </w:p>
        </w:tc>
        <w:tc>
          <w:tcPr>
            <w:tcW w:w="1800" w:type="dxa"/>
            <w:shd w:val="clear" w:color="auto" w:fill="auto"/>
            <w:vAlign w:val="center"/>
            <w:hideMark/>
          </w:tcPr>
          <w:p w14:paraId="5FE341A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C5ADF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35462C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75" w:type="dxa"/>
            <w:shd w:val="clear" w:color="000000" w:fill="FFFFFF"/>
            <w:noWrap/>
            <w:vAlign w:val="center"/>
            <w:hideMark/>
          </w:tcPr>
          <w:p w14:paraId="602058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53F3F8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1A300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755A40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2270F4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25E25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0C834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B84F0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607FA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B16AC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4FD459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207B56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w:t>
            </w:r>
          </w:p>
        </w:tc>
        <w:tc>
          <w:tcPr>
            <w:tcW w:w="500" w:type="dxa"/>
            <w:shd w:val="clear" w:color="000000" w:fill="F2F2F2"/>
            <w:noWrap/>
            <w:vAlign w:val="center"/>
            <w:hideMark/>
          </w:tcPr>
          <w:p w14:paraId="36BFB5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3A779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ADD49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039EF0B9" w14:textId="77777777" w:rsidTr="00B50357">
        <w:trPr>
          <w:cantSplit/>
          <w:trHeight w:val="480"/>
          <w:jc w:val="center"/>
        </w:trPr>
        <w:tc>
          <w:tcPr>
            <w:tcW w:w="2600" w:type="dxa"/>
            <w:vMerge w:val="restart"/>
            <w:shd w:val="clear" w:color="auto" w:fill="auto"/>
            <w:vAlign w:val="center"/>
            <w:hideMark/>
          </w:tcPr>
          <w:p w14:paraId="158A50D0"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10715-12 Üzemeltetés és biztonságtechnika</w:t>
            </w:r>
          </w:p>
        </w:tc>
        <w:tc>
          <w:tcPr>
            <w:tcW w:w="2180" w:type="dxa"/>
            <w:shd w:val="clear" w:color="auto" w:fill="auto"/>
            <w:vAlign w:val="center"/>
            <w:hideMark/>
          </w:tcPr>
          <w:p w14:paraId="764B0BBC"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Intézményi szervezeti működés</w:t>
            </w:r>
          </w:p>
        </w:tc>
        <w:tc>
          <w:tcPr>
            <w:tcW w:w="1800" w:type="dxa"/>
            <w:shd w:val="clear" w:color="auto" w:fill="auto"/>
            <w:vAlign w:val="center"/>
            <w:hideMark/>
          </w:tcPr>
          <w:p w14:paraId="380E12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EF309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1CD094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8D71C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c>
          <w:tcPr>
            <w:tcW w:w="425" w:type="dxa"/>
            <w:shd w:val="clear" w:color="000000" w:fill="F2F2F2"/>
            <w:noWrap/>
            <w:vAlign w:val="center"/>
            <w:hideMark/>
          </w:tcPr>
          <w:p w14:paraId="3F5D02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E3AD2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61B3D7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4B6616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67793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464E3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D68B2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49FA3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B4323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49A57F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c>
          <w:tcPr>
            <w:tcW w:w="425" w:type="dxa"/>
            <w:shd w:val="clear" w:color="000000" w:fill="F2F2F2"/>
            <w:noWrap/>
            <w:vAlign w:val="center"/>
            <w:hideMark/>
          </w:tcPr>
          <w:p w14:paraId="6D124A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1BEF9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678F6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9A03F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42FD4F8C" w14:textId="77777777" w:rsidTr="00B50357">
        <w:trPr>
          <w:cantSplit/>
          <w:trHeight w:val="300"/>
          <w:jc w:val="center"/>
        </w:trPr>
        <w:tc>
          <w:tcPr>
            <w:tcW w:w="2600" w:type="dxa"/>
            <w:vMerge/>
            <w:vAlign w:val="center"/>
            <w:hideMark/>
          </w:tcPr>
          <w:p w14:paraId="0385A262"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8B32D6B"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Biztonságtechnika</w:t>
            </w:r>
          </w:p>
        </w:tc>
        <w:tc>
          <w:tcPr>
            <w:tcW w:w="1800" w:type="dxa"/>
            <w:shd w:val="clear" w:color="auto" w:fill="auto"/>
            <w:vAlign w:val="center"/>
            <w:hideMark/>
          </w:tcPr>
          <w:p w14:paraId="4CE234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D16D2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0F9392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2B6C63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3,5</w:t>
            </w:r>
          </w:p>
        </w:tc>
        <w:tc>
          <w:tcPr>
            <w:tcW w:w="425" w:type="dxa"/>
            <w:shd w:val="clear" w:color="000000" w:fill="F2F2F2"/>
            <w:noWrap/>
            <w:vAlign w:val="center"/>
            <w:hideMark/>
          </w:tcPr>
          <w:p w14:paraId="784191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6675E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46B12F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472" w:type="dxa"/>
            <w:shd w:val="clear" w:color="000000" w:fill="F2F2F2"/>
            <w:noWrap/>
            <w:vAlign w:val="center"/>
            <w:hideMark/>
          </w:tcPr>
          <w:p w14:paraId="166972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65118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015A9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A1E3FE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58780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A4A3B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6CE66B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4,9</w:t>
            </w:r>
          </w:p>
        </w:tc>
        <w:tc>
          <w:tcPr>
            <w:tcW w:w="425" w:type="dxa"/>
            <w:shd w:val="clear" w:color="000000" w:fill="F2F2F2"/>
            <w:noWrap/>
            <w:vAlign w:val="center"/>
            <w:hideMark/>
          </w:tcPr>
          <w:p w14:paraId="5EA91B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88616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B2485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3168B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0428DCCA" w14:textId="77777777" w:rsidTr="00B50357">
        <w:trPr>
          <w:cantSplit/>
          <w:trHeight w:val="480"/>
          <w:jc w:val="center"/>
        </w:trPr>
        <w:tc>
          <w:tcPr>
            <w:tcW w:w="2600" w:type="dxa"/>
            <w:vMerge/>
            <w:vAlign w:val="center"/>
            <w:hideMark/>
          </w:tcPr>
          <w:p w14:paraId="0AE18A40"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9816B4E"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Biztonságtechnikai gyakorlat</w:t>
            </w:r>
          </w:p>
        </w:tc>
        <w:tc>
          <w:tcPr>
            <w:tcW w:w="1800" w:type="dxa"/>
            <w:shd w:val="clear" w:color="auto" w:fill="auto"/>
            <w:vAlign w:val="center"/>
            <w:hideMark/>
          </w:tcPr>
          <w:p w14:paraId="44FE4F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B4460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3949B7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C0CEC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76DE1D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1,3</w:t>
            </w:r>
          </w:p>
        </w:tc>
        <w:tc>
          <w:tcPr>
            <w:tcW w:w="500" w:type="dxa"/>
            <w:shd w:val="clear" w:color="000000" w:fill="F2F2F2"/>
            <w:noWrap/>
            <w:vAlign w:val="center"/>
            <w:hideMark/>
          </w:tcPr>
          <w:p w14:paraId="422BED5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2A3DF9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2695BE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1,3</w:t>
            </w:r>
          </w:p>
        </w:tc>
        <w:tc>
          <w:tcPr>
            <w:tcW w:w="556" w:type="dxa"/>
            <w:shd w:val="clear" w:color="000000" w:fill="F2F2F2"/>
            <w:noWrap/>
            <w:vAlign w:val="center"/>
            <w:hideMark/>
          </w:tcPr>
          <w:p w14:paraId="59B95B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6EEE65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60873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0D43B6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9C458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7C907D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E1E2D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2,7</w:t>
            </w:r>
          </w:p>
        </w:tc>
        <w:tc>
          <w:tcPr>
            <w:tcW w:w="500" w:type="dxa"/>
            <w:shd w:val="clear" w:color="000000" w:fill="F2F2F2"/>
            <w:noWrap/>
            <w:vAlign w:val="center"/>
            <w:hideMark/>
          </w:tcPr>
          <w:p w14:paraId="76C7CD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A1FB0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CB76E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2DDA0E55" w14:textId="77777777" w:rsidTr="00B50357">
        <w:trPr>
          <w:cantSplit/>
          <w:trHeight w:val="300"/>
          <w:jc w:val="center"/>
        </w:trPr>
        <w:tc>
          <w:tcPr>
            <w:tcW w:w="2600" w:type="dxa"/>
            <w:vMerge w:val="restart"/>
            <w:shd w:val="clear" w:color="auto" w:fill="auto"/>
            <w:vAlign w:val="center"/>
            <w:hideMark/>
          </w:tcPr>
          <w:p w14:paraId="2EAAE9C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12066-16 Színpadtechnika alapjai</w:t>
            </w:r>
          </w:p>
        </w:tc>
        <w:tc>
          <w:tcPr>
            <w:tcW w:w="2180" w:type="dxa"/>
            <w:shd w:val="clear" w:color="auto" w:fill="auto"/>
            <w:vAlign w:val="center"/>
            <w:hideMark/>
          </w:tcPr>
          <w:p w14:paraId="6DD8550E"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alapok</w:t>
            </w:r>
          </w:p>
        </w:tc>
        <w:tc>
          <w:tcPr>
            <w:tcW w:w="1800" w:type="dxa"/>
            <w:shd w:val="clear" w:color="auto" w:fill="auto"/>
            <w:vAlign w:val="center"/>
            <w:hideMark/>
          </w:tcPr>
          <w:p w14:paraId="1F43F6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D5041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5AE810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3CF0E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1,3</w:t>
            </w:r>
          </w:p>
        </w:tc>
        <w:tc>
          <w:tcPr>
            <w:tcW w:w="425" w:type="dxa"/>
            <w:shd w:val="clear" w:color="000000" w:fill="F2F2F2"/>
            <w:noWrap/>
            <w:vAlign w:val="center"/>
            <w:hideMark/>
          </w:tcPr>
          <w:p w14:paraId="0967FC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54043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3D73D4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0,6</w:t>
            </w:r>
          </w:p>
        </w:tc>
        <w:tc>
          <w:tcPr>
            <w:tcW w:w="472" w:type="dxa"/>
            <w:shd w:val="clear" w:color="000000" w:fill="F2F2F2"/>
            <w:noWrap/>
            <w:vAlign w:val="center"/>
            <w:hideMark/>
          </w:tcPr>
          <w:p w14:paraId="1FA62B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4EA5C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DDDABA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C0F89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B2461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DB54C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F3CAF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1,9</w:t>
            </w:r>
          </w:p>
        </w:tc>
        <w:tc>
          <w:tcPr>
            <w:tcW w:w="425" w:type="dxa"/>
            <w:shd w:val="clear" w:color="000000" w:fill="F2F2F2"/>
            <w:noWrap/>
            <w:vAlign w:val="center"/>
            <w:hideMark/>
          </w:tcPr>
          <w:p w14:paraId="7616CB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38A7A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29B50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B63C7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3919EF1E" w14:textId="77777777" w:rsidTr="00B50357">
        <w:trPr>
          <w:cantSplit/>
          <w:trHeight w:val="480"/>
          <w:jc w:val="center"/>
        </w:trPr>
        <w:tc>
          <w:tcPr>
            <w:tcW w:w="2600" w:type="dxa"/>
            <w:vMerge/>
            <w:vAlign w:val="center"/>
            <w:hideMark/>
          </w:tcPr>
          <w:p w14:paraId="21649D36"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BEFDB4A"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gyakorlat</w:t>
            </w:r>
          </w:p>
        </w:tc>
        <w:tc>
          <w:tcPr>
            <w:tcW w:w="1800" w:type="dxa"/>
            <w:shd w:val="clear" w:color="auto" w:fill="auto"/>
            <w:vAlign w:val="center"/>
            <w:hideMark/>
          </w:tcPr>
          <w:p w14:paraId="2BBC61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50781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3BF5338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48C6E1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0CE063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AD24D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00F0D3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320194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0,9</w:t>
            </w:r>
          </w:p>
        </w:tc>
        <w:tc>
          <w:tcPr>
            <w:tcW w:w="556" w:type="dxa"/>
            <w:shd w:val="clear" w:color="000000" w:fill="F2F2F2"/>
            <w:noWrap/>
            <w:vAlign w:val="center"/>
            <w:hideMark/>
          </w:tcPr>
          <w:p w14:paraId="019BD20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1D57C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6207D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000000" w:fill="FFFFFF"/>
            <w:noWrap/>
            <w:vAlign w:val="center"/>
            <w:hideMark/>
          </w:tcPr>
          <w:p w14:paraId="2778A2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A0C60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27DA6B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015F41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500" w:type="dxa"/>
            <w:shd w:val="clear" w:color="000000" w:fill="F2F2F2"/>
            <w:noWrap/>
            <w:vAlign w:val="center"/>
            <w:hideMark/>
          </w:tcPr>
          <w:p w14:paraId="3E72C2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399A8B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8E94C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3B9836E7" w14:textId="77777777" w:rsidTr="00B50357">
        <w:trPr>
          <w:cantSplit/>
          <w:trHeight w:val="300"/>
          <w:jc w:val="center"/>
        </w:trPr>
        <w:tc>
          <w:tcPr>
            <w:tcW w:w="2600" w:type="dxa"/>
            <w:vMerge w:val="restart"/>
            <w:shd w:val="clear" w:color="auto" w:fill="auto"/>
            <w:vAlign w:val="center"/>
            <w:hideMark/>
          </w:tcPr>
          <w:p w14:paraId="32F7320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10717-12 Színpadtechnika</w:t>
            </w:r>
          </w:p>
        </w:tc>
        <w:tc>
          <w:tcPr>
            <w:tcW w:w="2180" w:type="dxa"/>
            <w:shd w:val="clear" w:color="auto" w:fill="auto"/>
            <w:vAlign w:val="center"/>
            <w:hideMark/>
          </w:tcPr>
          <w:p w14:paraId="50473878"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w:t>
            </w:r>
          </w:p>
        </w:tc>
        <w:tc>
          <w:tcPr>
            <w:tcW w:w="1800" w:type="dxa"/>
            <w:shd w:val="clear" w:color="auto" w:fill="auto"/>
            <w:vAlign w:val="center"/>
            <w:hideMark/>
          </w:tcPr>
          <w:p w14:paraId="574E2C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CFE0F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699EB9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95233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3182CA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1A13E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21E175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6165D7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B0025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FA307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2,8</w:t>
            </w:r>
          </w:p>
        </w:tc>
        <w:tc>
          <w:tcPr>
            <w:tcW w:w="500" w:type="dxa"/>
            <w:shd w:val="clear" w:color="000000" w:fill="F2F2F2"/>
            <w:noWrap/>
            <w:vAlign w:val="center"/>
            <w:hideMark/>
          </w:tcPr>
          <w:p w14:paraId="5C66C37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D6541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097A8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351ADE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2,9</w:t>
            </w:r>
          </w:p>
        </w:tc>
        <w:tc>
          <w:tcPr>
            <w:tcW w:w="425" w:type="dxa"/>
            <w:shd w:val="clear" w:color="000000" w:fill="F2F2F2"/>
            <w:noWrap/>
            <w:vAlign w:val="center"/>
            <w:hideMark/>
          </w:tcPr>
          <w:p w14:paraId="62E4F0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3F594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F5491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A5AE1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06A087A6" w14:textId="77777777" w:rsidTr="00B50357">
        <w:trPr>
          <w:cantSplit/>
          <w:trHeight w:val="480"/>
          <w:jc w:val="center"/>
        </w:trPr>
        <w:tc>
          <w:tcPr>
            <w:tcW w:w="2600" w:type="dxa"/>
            <w:vMerge/>
            <w:vAlign w:val="center"/>
            <w:hideMark/>
          </w:tcPr>
          <w:p w14:paraId="597EFE4E"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7EECDA0"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gyakorlat</w:t>
            </w:r>
          </w:p>
        </w:tc>
        <w:tc>
          <w:tcPr>
            <w:tcW w:w="1800" w:type="dxa"/>
            <w:shd w:val="clear" w:color="auto" w:fill="auto"/>
            <w:vAlign w:val="center"/>
            <w:hideMark/>
          </w:tcPr>
          <w:p w14:paraId="1F5364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D4028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016ECD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2D1C3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454D7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5E972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37E968D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1068A1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914A1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78A25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9C077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07A7E42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EE906A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4,3</w:t>
            </w:r>
          </w:p>
        </w:tc>
        <w:tc>
          <w:tcPr>
            <w:tcW w:w="575" w:type="dxa"/>
            <w:shd w:val="clear" w:color="000000" w:fill="FFFFFF"/>
            <w:noWrap/>
            <w:vAlign w:val="center"/>
            <w:hideMark/>
          </w:tcPr>
          <w:p w14:paraId="5CB14E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91774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3E555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001900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A443B3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4,3</w:t>
            </w:r>
          </w:p>
        </w:tc>
      </w:tr>
      <w:tr w:rsidR="00B50357" w:rsidRPr="00B50357" w14:paraId="2A47E046" w14:textId="77777777" w:rsidTr="00B50357">
        <w:trPr>
          <w:cantSplit/>
          <w:trHeight w:val="300"/>
          <w:jc w:val="center"/>
        </w:trPr>
        <w:tc>
          <w:tcPr>
            <w:tcW w:w="2600" w:type="dxa"/>
            <w:vMerge w:val="restart"/>
            <w:shd w:val="clear" w:color="auto" w:fill="auto"/>
            <w:vAlign w:val="center"/>
            <w:hideMark/>
          </w:tcPr>
          <w:p w14:paraId="5780A42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10719-12 Színpadi világítástechnika</w:t>
            </w:r>
          </w:p>
        </w:tc>
        <w:tc>
          <w:tcPr>
            <w:tcW w:w="2180" w:type="dxa"/>
            <w:shd w:val="clear" w:color="auto" w:fill="auto"/>
            <w:vAlign w:val="center"/>
            <w:hideMark/>
          </w:tcPr>
          <w:p w14:paraId="7D272703"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Világítástechnika</w:t>
            </w:r>
          </w:p>
        </w:tc>
        <w:tc>
          <w:tcPr>
            <w:tcW w:w="1800" w:type="dxa"/>
            <w:shd w:val="clear" w:color="auto" w:fill="auto"/>
            <w:vAlign w:val="center"/>
            <w:hideMark/>
          </w:tcPr>
          <w:p w14:paraId="6210A8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40B24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2A77DA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3030F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376F65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78665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09F644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47B0DE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75CF8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4ABE2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12C67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F99B9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5,2</w:t>
            </w:r>
          </w:p>
        </w:tc>
        <w:tc>
          <w:tcPr>
            <w:tcW w:w="500" w:type="dxa"/>
            <w:shd w:val="clear" w:color="000000" w:fill="F2F2F2"/>
            <w:noWrap/>
            <w:vAlign w:val="center"/>
            <w:hideMark/>
          </w:tcPr>
          <w:p w14:paraId="676BFF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352E8E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561F50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A7333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007A99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5,2</w:t>
            </w:r>
          </w:p>
        </w:tc>
        <w:tc>
          <w:tcPr>
            <w:tcW w:w="500" w:type="dxa"/>
            <w:shd w:val="clear" w:color="000000" w:fill="F2F2F2"/>
            <w:noWrap/>
            <w:vAlign w:val="center"/>
            <w:hideMark/>
          </w:tcPr>
          <w:p w14:paraId="7A6FB38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33DB76E5" w14:textId="77777777" w:rsidTr="00B50357">
        <w:trPr>
          <w:cantSplit/>
          <w:trHeight w:val="480"/>
          <w:jc w:val="center"/>
        </w:trPr>
        <w:tc>
          <w:tcPr>
            <w:tcW w:w="2600" w:type="dxa"/>
            <w:vMerge/>
            <w:vAlign w:val="center"/>
            <w:hideMark/>
          </w:tcPr>
          <w:p w14:paraId="2273975A"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7821AD5"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Világítástechnika gyakorlat</w:t>
            </w:r>
          </w:p>
        </w:tc>
        <w:tc>
          <w:tcPr>
            <w:tcW w:w="1800" w:type="dxa"/>
            <w:shd w:val="clear" w:color="auto" w:fill="auto"/>
            <w:vAlign w:val="center"/>
            <w:hideMark/>
          </w:tcPr>
          <w:p w14:paraId="654C2D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67F419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4B034D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58CDF5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70593C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A66BF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42D9D91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3A6A469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A22AC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3F38EE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62546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F1853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34DD2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4,1</w:t>
            </w:r>
          </w:p>
        </w:tc>
        <w:tc>
          <w:tcPr>
            <w:tcW w:w="575" w:type="dxa"/>
            <w:shd w:val="clear" w:color="000000" w:fill="FFFFFF"/>
            <w:noWrap/>
            <w:vAlign w:val="center"/>
            <w:hideMark/>
          </w:tcPr>
          <w:p w14:paraId="1B9573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F7165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C41C1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1BBCB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C73DC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4,1</w:t>
            </w:r>
          </w:p>
        </w:tc>
      </w:tr>
      <w:tr w:rsidR="00B50357" w:rsidRPr="00B50357" w14:paraId="1F5C1EB6" w14:textId="77777777" w:rsidTr="00B50357">
        <w:trPr>
          <w:cantSplit/>
          <w:trHeight w:val="300"/>
          <w:jc w:val="center"/>
        </w:trPr>
        <w:tc>
          <w:tcPr>
            <w:tcW w:w="2600" w:type="dxa"/>
            <w:vMerge w:val="restart"/>
            <w:shd w:val="clear" w:color="auto" w:fill="auto"/>
            <w:vAlign w:val="center"/>
            <w:hideMark/>
          </w:tcPr>
          <w:p w14:paraId="056D0570"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10716-12 Hangtechnika</w:t>
            </w:r>
          </w:p>
        </w:tc>
        <w:tc>
          <w:tcPr>
            <w:tcW w:w="2180" w:type="dxa"/>
            <w:shd w:val="clear" w:color="auto" w:fill="auto"/>
            <w:vAlign w:val="center"/>
            <w:hideMark/>
          </w:tcPr>
          <w:p w14:paraId="42764FC9"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Hangtechnikai elmélet</w:t>
            </w:r>
          </w:p>
        </w:tc>
        <w:tc>
          <w:tcPr>
            <w:tcW w:w="1800" w:type="dxa"/>
            <w:shd w:val="clear" w:color="auto" w:fill="auto"/>
            <w:vAlign w:val="center"/>
            <w:hideMark/>
          </w:tcPr>
          <w:p w14:paraId="4FDFB1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3A59F0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13D284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0E32A5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81362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ABAF6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61991C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49DA26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10DE6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D5CFA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2FA568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28D63F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3,1</w:t>
            </w:r>
          </w:p>
        </w:tc>
        <w:tc>
          <w:tcPr>
            <w:tcW w:w="500" w:type="dxa"/>
            <w:shd w:val="clear" w:color="000000" w:fill="F2F2F2"/>
            <w:noWrap/>
            <w:vAlign w:val="center"/>
            <w:hideMark/>
          </w:tcPr>
          <w:p w14:paraId="3E53BB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2D3A2C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2BC6E5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86EB1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9977D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3,1</w:t>
            </w:r>
          </w:p>
        </w:tc>
        <w:tc>
          <w:tcPr>
            <w:tcW w:w="500" w:type="dxa"/>
            <w:shd w:val="clear" w:color="000000" w:fill="F2F2F2"/>
            <w:noWrap/>
            <w:vAlign w:val="center"/>
            <w:hideMark/>
          </w:tcPr>
          <w:p w14:paraId="63ADD8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03A2EDAB" w14:textId="77777777" w:rsidTr="00B50357">
        <w:trPr>
          <w:cantSplit/>
          <w:trHeight w:val="300"/>
          <w:jc w:val="center"/>
        </w:trPr>
        <w:tc>
          <w:tcPr>
            <w:tcW w:w="2600" w:type="dxa"/>
            <w:vMerge/>
            <w:vAlign w:val="center"/>
            <w:hideMark/>
          </w:tcPr>
          <w:p w14:paraId="2C12E284"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B88B6D8"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Hangtechnikai gyakorlat</w:t>
            </w:r>
          </w:p>
        </w:tc>
        <w:tc>
          <w:tcPr>
            <w:tcW w:w="1800" w:type="dxa"/>
            <w:shd w:val="clear" w:color="auto" w:fill="auto"/>
            <w:vAlign w:val="center"/>
            <w:hideMark/>
          </w:tcPr>
          <w:p w14:paraId="76DB74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C2291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3533D1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1FEFA5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47BE0E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12C15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73317C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4C822B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8C597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0F5A7C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D619B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490D1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2BE98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3,1</w:t>
            </w:r>
          </w:p>
        </w:tc>
        <w:tc>
          <w:tcPr>
            <w:tcW w:w="575" w:type="dxa"/>
            <w:shd w:val="clear" w:color="000000" w:fill="FFFFFF"/>
            <w:noWrap/>
            <w:vAlign w:val="center"/>
            <w:hideMark/>
          </w:tcPr>
          <w:p w14:paraId="64EFA9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5958913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5C8FB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7A7564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4B089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3,1</w:t>
            </w:r>
          </w:p>
        </w:tc>
      </w:tr>
      <w:tr w:rsidR="00B50357" w:rsidRPr="00B50357" w14:paraId="2EBD224F" w14:textId="77777777" w:rsidTr="00B50357">
        <w:trPr>
          <w:cantSplit/>
          <w:trHeight w:val="300"/>
          <w:jc w:val="center"/>
        </w:trPr>
        <w:tc>
          <w:tcPr>
            <w:tcW w:w="2600" w:type="dxa"/>
            <w:vMerge w:val="restart"/>
            <w:shd w:val="clear" w:color="auto" w:fill="auto"/>
            <w:vAlign w:val="center"/>
            <w:hideMark/>
          </w:tcPr>
          <w:p w14:paraId="1C84601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10718-12 Szcenika</w:t>
            </w:r>
          </w:p>
        </w:tc>
        <w:tc>
          <w:tcPr>
            <w:tcW w:w="2180" w:type="dxa"/>
            <w:shd w:val="clear" w:color="auto" w:fill="auto"/>
            <w:vAlign w:val="center"/>
            <w:hideMark/>
          </w:tcPr>
          <w:p w14:paraId="1D66F0DB"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Szcenikai ismeretek</w:t>
            </w:r>
          </w:p>
        </w:tc>
        <w:tc>
          <w:tcPr>
            <w:tcW w:w="1800" w:type="dxa"/>
            <w:shd w:val="clear" w:color="auto" w:fill="auto"/>
            <w:vAlign w:val="center"/>
            <w:hideMark/>
          </w:tcPr>
          <w:p w14:paraId="1132B2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0ED90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14D607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71FD354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9F199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4967E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7C9100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61BFA3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FFAA1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D0113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D4629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179FE8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4,1</w:t>
            </w:r>
          </w:p>
        </w:tc>
        <w:tc>
          <w:tcPr>
            <w:tcW w:w="500" w:type="dxa"/>
            <w:shd w:val="clear" w:color="000000" w:fill="F2F2F2"/>
            <w:noWrap/>
            <w:vAlign w:val="center"/>
            <w:hideMark/>
          </w:tcPr>
          <w:p w14:paraId="6CA468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7A36AF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1F0ACE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C9A87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F3D72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4,1</w:t>
            </w:r>
          </w:p>
        </w:tc>
        <w:tc>
          <w:tcPr>
            <w:tcW w:w="500" w:type="dxa"/>
            <w:shd w:val="clear" w:color="000000" w:fill="F2F2F2"/>
            <w:noWrap/>
            <w:vAlign w:val="center"/>
            <w:hideMark/>
          </w:tcPr>
          <w:p w14:paraId="03715B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r>
      <w:tr w:rsidR="00B50357" w:rsidRPr="00B50357" w14:paraId="25850472" w14:textId="77777777" w:rsidTr="00B50357">
        <w:trPr>
          <w:cantSplit/>
          <w:trHeight w:val="300"/>
          <w:jc w:val="center"/>
        </w:trPr>
        <w:tc>
          <w:tcPr>
            <w:tcW w:w="2600" w:type="dxa"/>
            <w:vMerge/>
            <w:vAlign w:val="center"/>
            <w:hideMark/>
          </w:tcPr>
          <w:p w14:paraId="28DA0E96" w14:textId="77777777" w:rsidR="00B50357" w:rsidRPr="00B50357" w:rsidRDefault="00B50357" w:rsidP="00B50357">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06E5AD2"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Szcenikai gyakorlat</w:t>
            </w:r>
          </w:p>
        </w:tc>
        <w:tc>
          <w:tcPr>
            <w:tcW w:w="1800" w:type="dxa"/>
            <w:shd w:val="clear" w:color="auto" w:fill="auto"/>
            <w:vAlign w:val="center"/>
            <w:hideMark/>
          </w:tcPr>
          <w:p w14:paraId="349F0B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4822B3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6" w:type="dxa"/>
            <w:shd w:val="clear" w:color="000000" w:fill="F2F2F2"/>
            <w:noWrap/>
            <w:vAlign w:val="center"/>
            <w:hideMark/>
          </w:tcPr>
          <w:p w14:paraId="20C1DD4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75" w:type="dxa"/>
            <w:shd w:val="clear" w:color="000000" w:fill="FFFFFF"/>
            <w:noWrap/>
            <w:vAlign w:val="center"/>
            <w:hideMark/>
          </w:tcPr>
          <w:p w14:paraId="48532B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39C0B8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1621A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FFFFF"/>
            <w:noWrap/>
            <w:vAlign w:val="center"/>
            <w:hideMark/>
          </w:tcPr>
          <w:p w14:paraId="1BA24E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72" w:type="dxa"/>
            <w:shd w:val="clear" w:color="000000" w:fill="F2F2F2"/>
            <w:noWrap/>
            <w:vAlign w:val="center"/>
            <w:hideMark/>
          </w:tcPr>
          <w:p w14:paraId="3CA28B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2D761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5BCE9E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0A0AF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4F8B4D9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E2BFF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4,6</w:t>
            </w:r>
          </w:p>
        </w:tc>
        <w:tc>
          <w:tcPr>
            <w:tcW w:w="575" w:type="dxa"/>
            <w:shd w:val="clear" w:color="000000" w:fill="FFFFFF"/>
            <w:noWrap/>
            <w:vAlign w:val="center"/>
            <w:hideMark/>
          </w:tcPr>
          <w:p w14:paraId="68E68E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25" w:type="dxa"/>
            <w:shd w:val="clear" w:color="000000" w:fill="F2F2F2"/>
            <w:noWrap/>
            <w:vAlign w:val="center"/>
            <w:hideMark/>
          </w:tcPr>
          <w:p w14:paraId="6FF82F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F4D12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FFFFF"/>
            <w:noWrap/>
            <w:vAlign w:val="center"/>
            <w:hideMark/>
          </w:tcPr>
          <w:p w14:paraId="6ACE56D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8E71E6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4,6</w:t>
            </w:r>
          </w:p>
        </w:tc>
      </w:tr>
    </w:tbl>
    <w:p w14:paraId="369365BA" w14:textId="77777777" w:rsidR="006F5812" w:rsidRPr="00B50357" w:rsidRDefault="006F5812" w:rsidP="000B5E9D">
      <w:pPr>
        <w:spacing w:after="0"/>
        <w:rPr>
          <w:rFonts w:cs="Times New Roman"/>
        </w:rPr>
      </w:pPr>
    </w:p>
    <w:p w14:paraId="4FB25C9F" w14:textId="77777777" w:rsidR="00CB484D" w:rsidRPr="00B50357" w:rsidRDefault="00CB484D" w:rsidP="00CB484D">
      <w:pPr>
        <w:spacing w:after="0"/>
        <w:rPr>
          <w:rFonts w:cs="Times New Roman"/>
        </w:rPr>
      </w:pPr>
      <w:r w:rsidRPr="00B50357">
        <w:rPr>
          <w:rFonts w:cs="Times New Roman"/>
        </w:rPr>
        <w:t>A</w:t>
      </w:r>
      <w:r w:rsidR="006F5812" w:rsidRPr="00B50357">
        <w:rPr>
          <w:rFonts w:cs="Times New Roman"/>
        </w:rPr>
        <w:t xml:space="preserve"> kerettanterv szakmai tartalma –</w:t>
      </w:r>
      <w:r w:rsidRPr="00B50357">
        <w:rPr>
          <w:rFonts w:cs="Times New Roman"/>
        </w:rPr>
        <w:t xml:space="preserve"> a szakképzésről szóló 2011. évi CLXXXVII. törvény 8.</w:t>
      </w:r>
      <w:r w:rsidR="006F5812" w:rsidRPr="00B50357">
        <w:rPr>
          <w:rFonts w:cs="Times New Roman"/>
        </w:rPr>
        <w:t>§ (5) bekezdésének megfelelően –</w:t>
      </w:r>
      <w:r w:rsidRPr="00B50357">
        <w:rPr>
          <w:rFonts w:cs="Times New Roman"/>
        </w:rPr>
        <w:t xml:space="preserve"> a nappali rendszerű oktatásra meghatározott tanulói éves kötelező szakmai elméleti és gyakorlati óraszám legalább 90%-át lefedi. </w:t>
      </w:r>
    </w:p>
    <w:p w14:paraId="0898279E" w14:textId="77777777" w:rsidR="00CB484D" w:rsidRPr="00B50357" w:rsidRDefault="00CB484D" w:rsidP="00CB484D">
      <w:pPr>
        <w:spacing w:after="0"/>
        <w:rPr>
          <w:rFonts w:cs="Times New Roman"/>
        </w:rPr>
      </w:pPr>
      <w:r w:rsidRPr="00B50357">
        <w:rPr>
          <w:rFonts w:cs="Times New Roman"/>
        </w:rPr>
        <w:t>Az időkeret fennmaradó részének (szabadsáv) szakmai tartalmáról a szakképző iskola szakmai programjában kell rendelkezni.</w:t>
      </w:r>
    </w:p>
    <w:p w14:paraId="5034826F" w14:textId="77777777" w:rsidR="00CB484D" w:rsidRPr="00B50357" w:rsidRDefault="00CB484D" w:rsidP="00CB484D">
      <w:pPr>
        <w:spacing w:after="0"/>
        <w:rPr>
          <w:rFonts w:cs="Times New Roman"/>
        </w:rPr>
      </w:pPr>
    </w:p>
    <w:p w14:paraId="097CB258" w14:textId="77777777" w:rsidR="00420CA2" w:rsidRPr="00B50357" w:rsidRDefault="00CB484D" w:rsidP="00CB484D">
      <w:pPr>
        <w:spacing w:after="0"/>
        <w:rPr>
          <w:rFonts w:cs="Times New Roman"/>
        </w:rPr>
      </w:pPr>
      <w:r w:rsidRPr="00B50357">
        <w:rPr>
          <w:rFonts w:cs="Times New Roman"/>
        </w:rPr>
        <w:t>A szakmai és vizsgakövetelményben a szakképesítésre meghatározott elmélet/gyakorlat arányának a teljes képzési idő során kell teljesülnie.</w:t>
      </w:r>
    </w:p>
    <w:p w14:paraId="0FD2A187" w14:textId="77777777" w:rsidR="00CB484D" w:rsidRPr="00B50357" w:rsidRDefault="00CB484D">
      <w:pPr>
        <w:spacing w:after="200" w:line="276" w:lineRule="auto"/>
        <w:jc w:val="left"/>
        <w:rPr>
          <w:rFonts w:cs="Times New Roman"/>
        </w:rPr>
      </w:pPr>
      <w:r w:rsidRPr="00B50357">
        <w:rPr>
          <w:rFonts w:cs="Times New Roman"/>
        </w:rPr>
        <w:br w:type="page"/>
      </w:r>
    </w:p>
    <w:p w14:paraId="1E8B7D6E" w14:textId="77777777" w:rsidR="00CB484D" w:rsidRPr="00B50357" w:rsidRDefault="00CB484D" w:rsidP="00CB484D">
      <w:pPr>
        <w:spacing w:after="0"/>
        <w:jc w:val="center"/>
        <w:rPr>
          <w:rFonts w:cs="Times New Roman"/>
        </w:rPr>
      </w:pPr>
      <w:r w:rsidRPr="00B50357">
        <w:rPr>
          <w:rFonts w:cs="Times New Roman"/>
        </w:rPr>
        <w:t>2. számú táblázat</w:t>
      </w:r>
    </w:p>
    <w:p w14:paraId="6857A014" w14:textId="77777777" w:rsidR="00420CA2" w:rsidRPr="00B50357" w:rsidRDefault="00CB484D" w:rsidP="00CB484D">
      <w:pPr>
        <w:spacing w:after="0"/>
        <w:jc w:val="center"/>
        <w:rPr>
          <w:rFonts w:cs="Times New Roman"/>
          <w:b/>
        </w:rPr>
      </w:pPr>
      <w:r w:rsidRPr="00B50357">
        <w:rPr>
          <w:rFonts w:cs="Times New Roman"/>
          <w:b/>
        </w:rPr>
        <w:t>A szakmai követelménymodulokhoz rendelt tantárgyak és témakörök óraszáma évfolyamonként</w:t>
      </w:r>
    </w:p>
    <w:p w14:paraId="04A5052C" w14:textId="77777777" w:rsidR="00420CA2" w:rsidRPr="00B50357" w:rsidRDefault="00420CA2" w:rsidP="000B5E9D">
      <w:pPr>
        <w:spacing w:after="0"/>
        <w:rPr>
          <w:rFonts w:cs="Times New Roman"/>
        </w:rPr>
      </w:pPr>
    </w:p>
    <w:p w14:paraId="49C41DA9" w14:textId="77777777" w:rsidR="006F5812" w:rsidRPr="00B50357"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8"/>
        <w:gridCol w:w="1950"/>
        <w:gridCol w:w="637"/>
        <w:gridCol w:w="588"/>
        <w:gridCol w:w="412"/>
        <w:gridCol w:w="556"/>
        <w:gridCol w:w="389"/>
        <w:gridCol w:w="556"/>
        <w:gridCol w:w="438"/>
        <w:gridCol w:w="438"/>
        <w:gridCol w:w="625"/>
        <w:gridCol w:w="588"/>
        <w:gridCol w:w="412"/>
        <w:gridCol w:w="692"/>
        <w:gridCol w:w="687"/>
        <w:gridCol w:w="692"/>
        <w:gridCol w:w="500"/>
        <w:gridCol w:w="500"/>
        <w:gridCol w:w="692"/>
        <w:gridCol w:w="500"/>
        <w:gridCol w:w="500"/>
        <w:gridCol w:w="500"/>
        <w:gridCol w:w="500"/>
        <w:gridCol w:w="500"/>
        <w:gridCol w:w="690"/>
      </w:tblGrid>
      <w:tr w:rsidR="00B50357" w:rsidRPr="00B50357" w14:paraId="1B2259C0" w14:textId="77777777" w:rsidTr="00B50357">
        <w:trPr>
          <w:trHeight w:val="1065"/>
          <w:jc w:val="center"/>
        </w:trPr>
        <w:tc>
          <w:tcPr>
            <w:tcW w:w="2588" w:type="dxa"/>
            <w:gridSpan w:val="2"/>
            <w:vMerge w:val="restart"/>
            <w:shd w:val="clear" w:color="auto" w:fill="auto"/>
            <w:vAlign w:val="center"/>
            <w:hideMark/>
          </w:tcPr>
          <w:p w14:paraId="64EE64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37" w:type="dxa"/>
            <w:vMerge w:val="restart"/>
            <w:shd w:val="clear" w:color="auto" w:fill="auto"/>
            <w:vAlign w:val="center"/>
            <w:hideMark/>
          </w:tcPr>
          <w:p w14:paraId="288657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4D426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9.</w:t>
            </w:r>
          </w:p>
        </w:tc>
        <w:tc>
          <w:tcPr>
            <w:tcW w:w="1501" w:type="dxa"/>
            <w:gridSpan w:val="3"/>
            <w:shd w:val="clear" w:color="auto" w:fill="auto"/>
            <w:noWrap/>
            <w:vAlign w:val="center"/>
            <w:hideMark/>
          </w:tcPr>
          <w:p w14:paraId="19C458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1C74AA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2C552E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692" w:type="dxa"/>
            <w:vMerge w:val="restart"/>
            <w:shd w:val="clear" w:color="auto" w:fill="auto"/>
            <w:textDirection w:val="btLr"/>
            <w:vAlign w:val="center"/>
            <w:hideMark/>
          </w:tcPr>
          <w:p w14:paraId="270ADC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Szakgimnáziumi képzés </w:t>
            </w:r>
            <w:r w:rsidRPr="00B50357">
              <w:rPr>
                <w:rFonts w:eastAsia="Times New Roman" w:cs="Times New Roman"/>
                <w:color w:val="000000"/>
                <w:sz w:val="18"/>
                <w:szCs w:val="18"/>
                <w:lang w:eastAsia="hu-HU"/>
              </w:rPr>
              <w:br/>
              <w:t>9-12. o. összes óraszáma</w:t>
            </w:r>
          </w:p>
        </w:tc>
        <w:tc>
          <w:tcPr>
            <w:tcW w:w="687" w:type="dxa"/>
            <w:vMerge w:val="restart"/>
            <w:shd w:val="clear" w:color="auto" w:fill="auto"/>
            <w:textDirection w:val="btLr"/>
            <w:vAlign w:val="center"/>
            <w:hideMark/>
          </w:tcPr>
          <w:p w14:paraId="66BC35F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Nem a főszakképesítésre fordítandó órakeret</w:t>
            </w:r>
          </w:p>
        </w:tc>
        <w:tc>
          <w:tcPr>
            <w:tcW w:w="692" w:type="dxa"/>
            <w:vMerge w:val="restart"/>
            <w:shd w:val="clear" w:color="auto" w:fill="auto"/>
            <w:textDirection w:val="btLr"/>
            <w:vAlign w:val="center"/>
            <w:hideMark/>
          </w:tcPr>
          <w:p w14:paraId="5D6EFA4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Főszakképesítés </w:t>
            </w:r>
            <w:r w:rsidRPr="00B50357">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058557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5/13.</w:t>
            </w:r>
          </w:p>
        </w:tc>
        <w:tc>
          <w:tcPr>
            <w:tcW w:w="692" w:type="dxa"/>
            <w:vMerge w:val="restart"/>
            <w:shd w:val="clear" w:color="auto" w:fill="auto"/>
            <w:textDirection w:val="btLr"/>
            <w:vAlign w:val="center"/>
            <w:hideMark/>
          </w:tcPr>
          <w:p w14:paraId="677324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Főszakképesítés </w:t>
            </w:r>
            <w:r w:rsidRPr="00B50357">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474942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081D3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2/14.</w:t>
            </w:r>
          </w:p>
        </w:tc>
        <w:tc>
          <w:tcPr>
            <w:tcW w:w="690" w:type="dxa"/>
            <w:vMerge w:val="restart"/>
            <w:shd w:val="clear" w:color="auto" w:fill="auto"/>
            <w:textDirection w:val="btLr"/>
            <w:vAlign w:val="center"/>
            <w:hideMark/>
          </w:tcPr>
          <w:p w14:paraId="6F93FB7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A két évfolyamos szakképzés összes óraszáma</w:t>
            </w:r>
          </w:p>
        </w:tc>
      </w:tr>
      <w:tr w:rsidR="00B50357" w:rsidRPr="00B50357" w14:paraId="7A39FBE8" w14:textId="77777777" w:rsidTr="00B50357">
        <w:trPr>
          <w:trHeight w:val="1065"/>
          <w:jc w:val="center"/>
        </w:trPr>
        <w:tc>
          <w:tcPr>
            <w:tcW w:w="2588" w:type="dxa"/>
            <w:gridSpan w:val="2"/>
            <w:vMerge/>
            <w:vAlign w:val="center"/>
            <w:hideMark/>
          </w:tcPr>
          <w:p w14:paraId="0FD9CEAE" w14:textId="77777777" w:rsidR="00B50357" w:rsidRPr="00B50357" w:rsidRDefault="00B50357" w:rsidP="00B50357">
            <w:pPr>
              <w:spacing w:after="0"/>
              <w:jc w:val="left"/>
              <w:rPr>
                <w:rFonts w:eastAsia="Times New Roman" w:cs="Times New Roman"/>
                <w:color w:val="000000"/>
                <w:sz w:val="18"/>
                <w:szCs w:val="18"/>
                <w:lang w:eastAsia="hu-HU"/>
              </w:rPr>
            </w:pPr>
          </w:p>
        </w:tc>
        <w:tc>
          <w:tcPr>
            <w:tcW w:w="637" w:type="dxa"/>
            <w:vMerge/>
            <w:vAlign w:val="center"/>
            <w:hideMark/>
          </w:tcPr>
          <w:p w14:paraId="31DA97F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A04C5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12" w:type="dxa"/>
            <w:shd w:val="clear" w:color="000000" w:fill="F2F2F2"/>
            <w:noWrap/>
            <w:vAlign w:val="center"/>
            <w:hideMark/>
          </w:tcPr>
          <w:p w14:paraId="142373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56" w:type="dxa"/>
            <w:shd w:val="clear" w:color="auto" w:fill="auto"/>
            <w:noWrap/>
            <w:vAlign w:val="center"/>
            <w:hideMark/>
          </w:tcPr>
          <w:p w14:paraId="2F240E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389" w:type="dxa"/>
            <w:shd w:val="clear" w:color="000000" w:fill="F2F2F2"/>
            <w:noWrap/>
            <w:vAlign w:val="center"/>
            <w:hideMark/>
          </w:tcPr>
          <w:p w14:paraId="15440A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56" w:type="dxa"/>
            <w:shd w:val="clear" w:color="000000" w:fill="F2F2F2"/>
            <w:noWrap/>
            <w:vAlign w:val="center"/>
            <w:hideMark/>
          </w:tcPr>
          <w:p w14:paraId="6E45CCD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438" w:type="dxa"/>
            <w:shd w:val="clear" w:color="auto" w:fill="auto"/>
            <w:noWrap/>
            <w:vAlign w:val="center"/>
            <w:hideMark/>
          </w:tcPr>
          <w:p w14:paraId="06D00B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38" w:type="dxa"/>
            <w:shd w:val="clear" w:color="000000" w:fill="F2F2F2"/>
            <w:noWrap/>
            <w:vAlign w:val="center"/>
            <w:hideMark/>
          </w:tcPr>
          <w:p w14:paraId="765DC9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625" w:type="dxa"/>
            <w:shd w:val="clear" w:color="000000" w:fill="F2F2F2"/>
            <w:noWrap/>
            <w:vAlign w:val="center"/>
            <w:hideMark/>
          </w:tcPr>
          <w:p w14:paraId="0715019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588" w:type="dxa"/>
            <w:shd w:val="clear" w:color="auto" w:fill="auto"/>
            <w:noWrap/>
            <w:vAlign w:val="center"/>
            <w:hideMark/>
          </w:tcPr>
          <w:p w14:paraId="4BEAD89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412" w:type="dxa"/>
            <w:shd w:val="clear" w:color="000000" w:fill="F2F2F2"/>
            <w:noWrap/>
            <w:vAlign w:val="center"/>
            <w:hideMark/>
          </w:tcPr>
          <w:p w14:paraId="0B8417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692" w:type="dxa"/>
            <w:vMerge/>
            <w:vAlign w:val="center"/>
            <w:hideMark/>
          </w:tcPr>
          <w:p w14:paraId="65914851" w14:textId="77777777" w:rsidR="00B50357" w:rsidRPr="00B50357" w:rsidRDefault="00B50357" w:rsidP="00B50357">
            <w:pPr>
              <w:spacing w:after="0"/>
              <w:jc w:val="left"/>
              <w:rPr>
                <w:rFonts w:eastAsia="Times New Roman" w:cs="Times New Roman"/>
                <w:color w:val="000000"/>
                <w:sz w:val="18"/>
                <w:szCs w:val="18"/>
                <w:lang w:eastAsia="hu-HU"/>
              </w:rPr>
            </w:pPr>
          </w:p>
        </w:tc>
        <w:tc>
          <w:tcPr>
            <w:tcW w:w="687" w:type="dxa"/>
            <w:vMerge/>
            <w:vAlign w:val="center"/>
            <w:hideMark/>
          </w:tcPr>
          <w:p w14:paraId="11904483" w14:textId="77777777" w:rsidR="00B50357" w:rsidRPr="00B50357" w:rsidRDefault="00B50357" w:rsidP="00B50357">
            <w:pPr>
              <w:spacing w:after="0"/>
              <w:jc w:val="left"/>
              <w:rPr>
                <w:rFonts w:eastAsia="Times New Roman" w:cs="Times New Roman"/>
                <w:color w:val="000000"/>
                <w:sz w:val="18"/>
                <w:szCs w:val="18"/>
                <w:lang w:eastAsia="hu-HU"/>
              </w:rPr>
            </w:pPr>
          </w:p>
        </w:tc>
        <w:tc>
          <w:tcPr>
            <w:tcW w:w="692" w:type="dxa"/>
            <w:vMerge/>
            <w:vAlign w:val="center"/>
            <w:hideMark/>
          </w:tcPr>
          <w:p w14:paraId="66A11D72" w14:textId="77777777" w:rsidR="00B50357" w:rsidRPr="00B50357" w:rsidRDefault="00B50357" w:rsidP="00B5035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F37F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1175BA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692" w:type="dxa"/>
            <w:vMerge/>
            <w:vAlign w:val="center"/>
            <w:hideMark/>
          </w:tcPr>
          <w:p w14:paraId="6C7FE815" w14:textId="77777777" w:rsidR="00B50357" w:rsidRPr="00B50357" w:rsidRDefault="00B50357" w:rsidP="00B5035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F760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0A4EEC6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500" w:type="dxa"/>
            <w:shd w:val="clear" w:color="000000" w:fill="F2F2F2"/>
            <w:noWrap/>
            <w:vAlign w:val="center"/>
            <w:hideMark/>
          </w:tcPr>
          <w:p w14:paraId="10CEC4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ögy</w:t>
            </w:r>
          </w:p>
        </w:tc>
        <w:tc>
          <w:tcPr>
            <w:tcW w:w="500" w:type="dxa"/>
            <w:shd w:val="clear" w:color="auto" w:fill="auto"/>
            <w:noWrap/>
            <w:vAlign w:val="center"/>
            <w:hideMark/>
          </w:tcPr>
          <w:p w14:paraId="676066C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e</w:t>
            </w:r>
          </w:p>
        </w:tc>
        <w:tc>
          <w:tcPr>
            <w:tcW w:w="500" w:type="dxa"/>
            <w:shd w:val="clear" w:color="000000" w:fill="F2F2F2"/>
            <w:noWrap/>
            <w:vAlign w:val="center"/>
            <w:hideMark/>
          </w:tcPr>
          <w:p w14:paraId="785365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gy</w:t>
            </w:r>
          </w:p>
        </w:tc>
        <w:tc>
          <w:tcPr>
            <w:tcW w:w="690" w:type="dxa"/>
            <w:vMerge/>
            <w:vAlign w:val="center"/>
            <w:hideMark/>
          </w:tcPr>
          <w:p w14:paraId="326F7DCD" w14:textId="77777777" w:rsidR="00B50357" w:rsidRPr="00B50357" w:rsidRDefault="00B50357" w:rsidP="00B50357">
            <w:pPr>
              <w:spacing w:after="0"/>
              <w:jc w:val="left"/>
              <w:rPr>
                <w:rFonts w:eastAsia="Times New Roman" w:cs="Times New Roman"/>
                <w:color w:val="000000"/>
                <w:sz w:val="18"/>
                <w:szCs w:val="18"/>
                <w:lang w:eastAsia="hu-HU"/>
              </w:rPr>
            </w:pPr>
          </w:p>
        </w:tc>
      </w:tr>
      <w:tr w:rsidR="00B50357" w:rsidRPr="00B50357" w14:paraId="78C261B7" w14:textId="77777777" w:rsidTr="00B50357">
        <w:trPr>
          <w:trHeight w:val="240"/>
          <w:jc w:val="center"/>
        </w:trPr>
        <w:tc>
          <w:tcPr>
            <w:tcW w:w="638" w:type="dxa"/>
            <w:vMerge w:val="restart"/>
            <w:shd w:val="clear" w:color="auto" w:fill="auto"/>
            <w:textDirection w:val="btLr"/>
            <w:vAlign w:val="center"/>
            <w:hideMark/>
          </w:tcPr>
          <w:p w14:paraId="1D81FC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14:paraId="1EC83DF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Összesen</w:t>
            </w:r>
          </w:p>
        </w:tc>
        <w:tc>
          <w:tcPr>
            <w:tcW w:w="637" w:type="dxa"/>
            <w:vMerge w:val="restart"/>
            <w:shd w:val="clear" w:color="auto" w:fill="auto"/>
            <w:textDirection w:val="btLr"/>
            <w:vAlign w:val="center"/>
            <w:hideMark/>
          </w:tcPr>
          <w:p w14:paraId="02FDE5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A tantárgy kapcsolódása</w:t>
            </w:r>
          </w:p>
        </w:tc>
        <w:tc>
          <w:tcPr>
            <w:tcW w:w="588" w:type="dxa"/>
            <w:shd w:val="clear" w:color="auto" w:fill="auto"/>
            <w:noWrap/>
            <w:vAlign w:val="center"/>
            <w:hideMark/>
          </w:tcPr>
          <w:p w14:paraId="615B39B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216</w:t>
            </w:r>
          </w:p>
        </w:tc>
        <w:tc>
          <w:tcPr>
            <w:tcW w:w="412" w:type="dxa"/>
            <w:shd w:val="clear" w:color="000000" w:fill="F2F2F2"/>
            <w:noWrap/>
            <w:vAlign w:val="center"/>
            <w:hideMark/>
          </w:tcPr>
          <w:p w14:paraId="03C315B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556" w:type="dxa"/>
            <w:shd w:val="clear" w:color="auto" w:fill="auto"/>
            <w:noWrap/>
            <w:vAlign w:val="center"/>
            <w:hideMark/>
          </w:tcPr>
          <w:p w14:paraId="6E255A0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372</w:t>
            </w:r>
          </w:p>
        </w:tc>
        <w:tc>
          <w:tcPr>
            <w:tcW w:w="389" w:type="dxa"/>
            <w:shd w:val="clear" w:color="000000" w:fill="F2F2F2"/>
            <w:noWrap/>
            <w:vAlign w:val="center"/>
            <w:hideMark/>
          </w:tcPr>
          <w:p w14:paraId="29FBE07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48</w:t>
            </w:r>
          </w:p>
        </w:tc>
        <w:tc>
          <w:tcPr>
            <w:tcW w:w="556" w:type="dxa"/>
            <w:vMerge w:val="restart"/>
            <w:shd w:val="clear" w:color="000000" w:fill="F2F2F2"/>
            <w:noWrap/>
            <w:vAlign w:val="center"/>
            <w:hideMark/>
          </w:tcPr>
          <w:p w14:paraId="3EDEFCF0" w14:textId="022690DF"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w:t>
            </w:r>
            <w:r w:rsidR="00B50357" w:rsidRPr="00B50357">
              <w:rPr>
                <w:rFonts w:eastAsia="Times New Roman" w:cs="Times New Roman"/>
                <w:b/>
                <w:bCs/>
                <w:color w:val="000000"/>
                <w:sz w:val="18"/>
                <w:szCs w:val="18"/>
                <w:lang w:eastAsia="hu-HU"/>
              </w:rPr>
              <w:t>0</w:t>
            </w:r>
          </w:p>
        </w:tc>
        <w:tc>
          <w:tcPr>
            <w:tcW w:w="438" w:type="dxa"/>
            <w:shd w:val="clear" w:color="auto" w:fill="auto"/>
            <w:noWrap/>
            <w:vAlign w:val="center"/>
            <w:hideMark/>
          </w:tcPr>
          <w:p w14:paraId="0B9A568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438" w:type="dxa"/>
            <w:shd w:val="clear" w:color="000000" w:fill="F2F2F2"/>
            <w:noWrap/>
            <w:vAlign w:val="center"/>
            <w:hideMark/>
          </w:tcPr>
          <w:p w14:paraId="3AF5927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80</w:t>
            </w:r>
          </w:p>
        </w:tc>
        <w:tc>
          <w:tcPr>
            <w:tcW w:w="625" w:type="dxa"/>
            <w:vMerge w:val="restart"/>
            <w:shd w:val="clear" w:color="000000" w:fill="F2F2F2"/>
            <w:noWrap/>
            <w:vAlign w:val="center"/>
            <w:hideMark/>
          </w:tcPr>
          <w:p w14:paraId="7A00C5E1" w14:textId="69AF7CD1"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w:t>
            </w:r>
            <w:r w:rsidR="00B50357" w:rsidRPr="00B50357">
              <w:rPr>
                <w:rFonts w:eastAsia="Times New Roman" w:cs="Times New Roman"/>
                <w:b/>
                <w:bCs/>
                <w:color w:val="000000"/>
                <w:sz w:val="18"/>
                <w:szCs w:val="18"/>
                <w:lang w:eastAsia="hu-HU"/>
              </w:rPr>
              <w:t>0</w:t>
            </w:r>
          </w:p>
        </w:tc>
        <w:tc>
          <w:tcPr>
            <w:tcW w:w="588" w:type="dxa"/>
            <w:shd w:val="clear" w:color="auto" w:fill="auto"/>
            <w:noWrap/>
            <w:vAlign w:val="center"/>
            <w:hideMark/>
          </w:tcPr>
          <w:p w14:paraId="0AB4431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124</w:t>
            </w:r>
          </w:p>
        </w:tc>
        <w:tc>
          <w:tcPr>
            <w:tcW w:w="412" w:type="dxa"/>
            <w:shd w:val="clear" w:color="000000" w:fill="F2F2F2"/>
            <w:noWrap/>
            <w:vAlign w:val="center"/>
            <w:hideMark/>
          </w:tcPr>
          <w:p w14:paraId="407EE16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50</w:t>
            </w:r>
          </w:p>
        </w:tc>
        <w:tc>
          <w:tcPr>
            <w:tcW w:w="692" w:type="dxa"/>
            <w:vMerge w:val="restart"/>
            <w:shd w:val="clear" w:color="auto" w:fill="auto"/>
            <w:vAlign w:val="center"/>
            <w:hideMark/>
          </w:tcPr>
          <w:p w14:paraId="5E995B7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1488</w:t>
            </w:r>
          </w:p>
        </w:tc>
        <w:tc>
          <w:tcPr>
            <w:tcW w:w="687" w:type="dxa"/>
            <w:vMerge w:val="restart"/>
            <w:shd w:val="clear" w:color="auto" w:fill="auto"/>
            <w:vAlign w:val="center"/>
            <w:hideMark/>
          </w:tcPr>
          <w:p w14:paraId="3C57EA6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453</w:t>
            </w:r>
          </w:p>
        </w:tc>
        <w:tc>
          <w:tcPr>
            <w:tcW w:w="692" w:type="dxa"/>
            <w:vMerge w:val="restart"/>
            <w:shd w:val="clear" w:color="auto" w:fill="auto"/>
            <w:vAlign w:val="center"/>
            <w:hideMark/>
          </w:tcPr>
          <w:p w14:paraId="13C783E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1035</w:t>
            </w:r>
          </w:p>
        </w:tc>
        <w:tc>
          <w:tcPr>
            <w:tcW w:w="500" w:type="dxa"/>
            <w:shd w:val="clear" w:color="auto" w:fill="auto"/>
            <w:noWrap/>
            <w:vAlign w:val="center"/>
            <w:hideMark/>
          </w:tcPr>
          <w:p w14:paraId="681AECC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461</w:t>
            </w:r>
          </w:p>
        </w:tc>
        <w:tc>
          <w:tcPr>
            <w:tcW w:w="500" w:type="dxa"/>
            <w:shd w:val="clear" w:color="000000" w:fill="F2F2F2"/>
            <w:noWrap/>
            <w:vAlign w:val="center"/>
            <w:hideMark/>
          </w:tcPr>
          <w:p w14:paraId="6BFAAEA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500</w:t>
            </w:r>
          </w:p>
        </w:tc>
        <w:tc>
          <w:tcPr>
            <w:tcW w:w="692" w:type="dxa"/>
            <w:vMerge w:val="restart"/>
            <w:shd w:val="clear" w:color="auto" w:fill="auto"/>
            <w:vAlign w:val="center"/>
            <w:hideMark/>
          </w:tcPr>
          <w:p w14:paraId="0B0A985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1996</w:t>
            </w:r>
          </w:p>
        </w:tc>
        <w:tc>
          <w:tcPr>
            <w:tcW w:w="500" w:type="dxa"/>
            <w:shd w:val="clear" w:color="auto" w:fill="auto"/>
            <w:noWrap/>
            <w:vAlign w:val="center"/>
            <w:hideMark/>
          </w:tcPr>
          <w:p w14:paraId="3082A4C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805</w:t>
            </w:r>
          </w:p>
        </w:tc>
        <w:tc>
          <w:tcPr>
            <w:tcW w:w="500" w:type="dxa"/>
            <w:shd w:val="clear" w:color="000000" w:fill="F2F2F2"/>
            <w:noWrap/>
            <w:vAlign w:val="center"/>
            <w:hideMark/>
          </w:tcPr>
          <w:p w14:paraId="1EF782F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260</w:t>
            </w:r>
          </w:p>
        </w:tc>
        <w:tc>
          <w:tcPr>
            <w:tcW w:w="500" w:type="dxa"/>
            <w:vMerge w:val="restart"/>
            <w:shd w:val="clear" w:color="000000" w:fill="F2F2F2"/>
            <w:noWrap/>
            <w:vAlign w:val="center"/>
            <w:hideMark/>
          </w:tcPr>
          <w:p w14:paraId="18671093" w14:textId="1B782BFE" w:rsidR="00B50357" w:rsidRPr="00B50357" w:rsidRDefault="00CF6A70" w:rsidP="00B503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w:t>
            </w:r>
            <w:r w:rsidR="00B50357"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44F393A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461</w:t>
            </w:r>
          </w:p>
        </w:tc>
        <w:tc>
          <w:tcPr>
            <w:tcW w:w="500" w:type="dxa"/>
            <w:shd w:val="clear" w:color="000000" w:fill="F2F2F2"/>
            <w:noWrap/>
            <w:vAlign w:val="center"/>
            <w:hideMark/>
          </w:tcPr>
          <w:p w14:paraId="4F73FC4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500</w:t>
            </w:r>
          </w:p>
        </w:tc>
        <w:tc>
          <w:tcPr>
            <w:tcW w:w="690" w:type="dxa"/>
            <w:vMerge w:val="restart"/>
            <w:shd w:val="clear" w:color="auto" w:fill="auto"/>
            <w:vAlign w:val="center"/>
            <w:hideMark/>
          </w:tcPr>
          <w:p w14:paraId="2FA219B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2026</w:t>
            </w:r>
          </w:p>
        </w:tc>
      </w:tr>
      <w:tr w:rsidR="00B50357" w:rsidRPr="00B50357" w14:paraId="2F3FD23B" w14:textId="77777777" w:rsidTr="00B50357">
        <w:trPr>
          <w:trHeight w:val="240"/>
          <w:jc w:val="center"/>
        </w:trPr>
        <w:tc>
          <w:tcPr>
            <w:tcW w:w="638" w:type="dxa"/>
            <w:vMerge/>
            <w:vAlign w:val="center"/>
            <w:hideMark/>
          </w:tcPr>
          <w:p w14:paraId="542BA59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97B575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Összesen</w:t>
            </w:r>
          </w:p>
        </w:tc>
        <w:tc>
          <w:tcPr>
            <w:tcW w:w="637" w:type="dxa"/>
            <w:vMerge/>
            <w:vAlign w:val="center"/>
            <w:hideMark/>
          </w:tcPr>
          <w:p w14:paraId="7BD33A49" w14:textId="77777777" w:rsidR="00B50357" w:rsidRPr="00B50357" w:rsidRDefault="00B50357" w:rsidP="00B50357">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717008D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289</w:t>
            </w:r>
          </w:p>
        </w:tc>
        <w:tc>
          <w:tcPr>
            <w:tcW w:w="945" w:type="dxa"/>
            <w:gridSpan w:val="2"/>
            <w:shd w:val="clear" w:color="auto" w:fill="auto"/>
            <w:noWrap/>
            <w:vAlign w:val="center"/>
            <w:hideMark/>
          </w:tcPr>
          <w:p w14:paraId="7210FA5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420</w:t>
            </w:r>
          </w:p>
        </w:tc>
        <w:tc>
          <w:tcPr>
            <w:tcW w:w="556" w:type="dxa"/>
            <w:vMerge/>
            <w:vAlign w:val="center"/>
            <w:hideMark/>
          </w:tcPr>
          <w:p w14:paraId="1061101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14:paraId="76B3CBA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152</w:t>
            </w:r>
          </w:p>
        </w:tc>
        <w:tc>
          <w:tcPr>
            <w:tcW w:w="625" w:type="dxa"/>
            <w:vMerge/>
            <w:vAlign w:val="center"/>
            <w:hideMark/>
          </w:tcPr>
          <w:p w14:paraId="6A998CF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FC1561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174</w:t>
            </w:r>
          </w:p>
        </w:tc>
        <w:tc>
          <w:tcPr>
            <w:tcW w:w="692" w:type="dxa"/>
            <w:vMerge/>
            <w:vAlign w:val="center"/>
            <w:hideMark/>
          </w:tcPr>
          <w:p w14:paraId="570F937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87" w:type="dxa"/>
            <w:vMerge/>
            <w:vAlign w:val="center"/>
            <w:hideMark/>
          </w:tcPr>
          <w:p w14:paraId="0B98BBB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D65DE2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80952D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961</w:t>
            </w:r>
          </w:p>
        </w:tc>
        <w:tc>
          <w:tcPr>
            <w:tcW w:w="692" w:type="dxa"/>
            <w:vMerge/>
            <w:vAlign w:val="center"/>
            <w:hideMark/>
          </w:tcPr>
          <w:p w14:paraId="28BCE57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1BCDA4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1065</w:t>
            </w:r>
          </w:p>
        </w:tc>
        <w:tc>
          <w:tcPr>
            <w:tcW w:w="500" w:type="dxa"/>
            <w:vMerge/>
            <w:vAlign w:val="center"/>
            <w:hideMark/>
          </w:tcPr>
          <w:p w14:paraId="750DD46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E99E60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961</w:t>
            </w:r>
          </w:p>
        </w:tc>
        <w:tc>
          <w:tcPr>
            <w:tcW w:w="690" w:type="dxa"/>
            <w:vMerge/>
            <w:vAlign w:val="center"/>
            <w:hideMark/>
          </w:tcPr>
          <w:p w14:paraId="6119A0EF" w14:textId="77777777" w:rsidR="00B50357" w:rsidRPr="00B50357" w:rsidRDefault="00B50357" w:rsidP="00B50357">
            <w:pPr>
              <w:spacing w:after="0"/>
              <w:jc w:val="left"/>
              <w:rPr>
                <w:rFonts w:eastAsia="Times New Roman" w:cs="Times New Roman"/>
                <w:b/>
                <w:bCs/>
                <w:color w:val="000000"/>
                <w:sz w:val="18"/>
                <w:szCs w:val="18"/>
                <w:lang w:eastAsia="hu-HU"/>
              </w:rPr>
            </w:pPr>
          </w:p>
        </w:tc>
      </w:tr>
      <w:tr w:rsidR="00B50357" w:rsidRPr="00B50357" w14:paraId="35B4ED3A" w14:textId="77777777" w:rsidTr="00B50357">
        <w:trPr>
          <w:trHeight w:val="480"/>
          <w:jc w:val="center"/>
        </w:trPr>
        <w:tc>
          <w:tcPr>
            <w:tcW w:w="638" w:type="dxa"/>
            <w:vMerge/>
            <w:vAlign w:val="center"/>
            <w:hideMark/>
          </w:tcPr>
          <w:p w14:paraId="3E71005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027F550"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Elméleti óraszámok </w:t>
            </w:r>
            <w:r w:rsidRPr="00B50357">
              <w:rPr>
                <w:rFonts w:eastAsia="Times New Roman" w:cs="Times New Roman"/>
                <w:color w:val="000000"/>
                <w:sz w:val="18"/>
                <w:szCs w:val="18"/>
                <w:lang w:eastAsia="hu-HU"/>
              </w:rPr>
              <w:br/>
              <w:t>(arány ögy-vel)</w:t>
            </w:r>
          </w:p>
        </w:tc>
        <w:tc>
          <w:tcPr>
            <w:tcW w:w="637" w:type="dxa"/>
            <w:vMerge/>
            <w:vAlign w:val="center"/>
            <w:hideMark/>
          </w:tcPr>
          <w:p w14:paraId="67FAA566" w14:textId="77777777" w:rsidR="00B50357" w:rsidRPr="00B50357" w:rsidRDefault="00B50357" w:rsidP="00B50357">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15A821C2" w14:textId="2AD86D2B"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öt évfolyamo</w:t>
            </w:r>
            <w:r w:rsidR="00CF6A70">
              <w:rPr>
                <w:rFonts w:eastAsia="Times New Roman" w:cs="Times New Roman"/>
                <w:color w:val="000000"/>
                <w:sz w:val="18"/>
                <w:szCs w:val="18"/>
                <w:lang w:eastAsia="hu-HU"/>
              </w:rPr>
              <w:t>s képzés egészében: 1245 óra (57,7</w:t>
            </w:r>
            <w:r w:rsidRPr="00B50357">
              <w:rPr>
                <w:rFonts w:eastAsia="Times New Roman" w:cs="Times New Roman"/>
                <w:color w:val="000000"/>
                <w:sz w:val="18"/>
                <w:szCs w:val="18"/>
                <w:lang w:eastAsia="hu-HU"/>
              </w:rPr>
              <w:t>%)</w:t>
            </w:r>
          </w:p>
        </w:tc>
        <w:tc>
          <w:tcPr>
            <w:tcW w:w="692" w:type="dxa"/>
            <w:vMerge/>
            <w:vAlign w:val="center"/>
            <w:hideMark/>
          </w:tcPr>
          <w:p w14:paraId="6E23D1E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87" w:type="dxa"/>
            <w:vMerge/>
            <w:vAlign w:val="center"/>
            <w:hideMark/>
          </w:tcPr>
          <w:p w14:paraId="6F39C27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5E57CB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FEF12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vMerge/>
            <w:vAlign w:val="center"/>
            <w:hideMark/>
          </w:tcPr>
          <w:p w14:paraId="31AE995A"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23DF07C" w14:textId="6DB86104" w:rsidR="00B50357" w:rsidRPr="00B50357" w:rsidRDefault="00CF6A70" w:rsidP="00CF6A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1266 óra (57</w:t>
            </w:r>
            <w:r w:rsidR="00B50357" w:rsidRPr="00B50357">
              <w:rPr>
                <w:rFonts w:eastAsia="Times New Roman" w:cs="Times New Roman"/>
                <w:color w:val="000000"/>
                <w:sz w:val="18"/>
                <w:szCs w:val="18"/>
                <w:lang w:eastAsia="hu-HU"/>
              </w:rPr>
              <w:t>,</w:t>
            </w:r>
            <w:r>
              <w:rPr>
                <w:rFonts w:eastAsia="Times New Roman" w:cs="Times New Roman"/>
                <w:color w:val="000000"/>
                <w:sz w:val="18"/>
                <w:szCs w:val="18"/>
                <w:lang w:eastAsia="hu-HU"/>
              </w:rPr>
              <w:t>9</w:t>
            </w:r>
            <w:r w:rsidR="00B50357" w:rsidRPr="00B50357">
              <w:rPr>
                <w:rFonts w:eastAsia="Times New Roman" w:cs="Times New Roman"/>
                <w:color w:val="000000"/>
                <w:sz w:val="18"/>
                <w:szCs w:val="18"/>
                <w:lang w:eastAsia="hu-HU"/>
              </w:rPr>
              <w:t>%)</w:t>
            </w:r>
          </w:p>
        </w:tc>
        <w:tc>
          <w:tcPr>
            <w:tcW w:w="690" w:type="dxa"/>
            <w:vMerge/>
            <w:vAlign w:val="center"/>
            <w:hideMark/>
          </w:tcPr>
          <w:p w14:paraId="6D3F6FE7" w14:textId="77777777" w:rsidR="00B50357" w:rsidRPr="00B50357" w:rsidRDefault="00B50357" w:rsidP="00B50357">
            <w:pPr>
              <w:spacing w:after="0"/>
              <w:jc w:val="left"/>
              <w:rPr>
                <w:rFonts w:eastAsia="Times New Roman" w:cs="Times New Roman"/>
                <w:b/>
                <w:bCs/>
                <w:color w:val="000000"/>
                <w:sz w:val="18"/>
                <w:szCs w:val="18"/>
                <w:lang w:eastAsia="hu-HU"/>
              </w:rPr>
            </w:pPr>
          </w:p>
        </w:tc>
      </w:tr>
      <w:tr w:rsidR="00B50357" w:rsidRPr="00B50357" w14:paraId="27FA1D60" w14:textId="77777777" w:rsidTr="00B50357">
        <w:trPr>
          <w:trHeight w:val="480"/>
          <w:jc w:val="center"/>
        </w:trPr>
        <w:tc>
          <w:tcPr>
            <w:tcW w:w="638" w:type="dxa"/>
            <w:vMerge/>
            <w:vAlign w:val="center"/>
            <w:hideMark/>
          </w:tcPr>
          <w:p w14:paraId="78FD8ABB"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1C01EC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Gyakorlati óraszámok </w:t>
            </w:r>
            <w:r w:rsidRPr="00B50357">
              <w:rPr>
                <w:rFonts w:eastAsia="Times New Roman" w:cs="Times New Roman"/>
                <w:color w:val="000000"/>
                <w:sz w:val="18"/>
                <w:szCs w:val="18"/>
                <w:lang w:eastAsia="hu-HU"/>
              </w:rPr>
              <w:br/>
              <w:t>(arány ögy-vel)</w:t>
            </w:r>
          </w:p>
        </w:tc>
        <w:tc>
          <w:tcPr>
            <w:tcW w:w="637" w:type="dxa"/>
            <w:vMerge/>
            <w:vAlign w:val="center"/>
            <w:hideMark/>
          </w:tcPr>
          <w:p w14:paraId="326948B4" w14:textId="77777777" w:rsidR="00B50357" w:rsidRPr="00B50357" w:rsidRDefault="00B50357" w:rsidP="00B50357">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0C16F2C4" w14:textId="5A12AD5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öt évfolyam</w:t>
            </w:r>
            <w:r w:rsidR="00CF6A70">
              <w:rPr>
                <w:rFonts w:eastAsia="Times New Roman" w:cs="Times New Roman"/>
                <w:color w:val="000000"/>
                <w:sz w:val="18"/>
                <w:szCs w:val="18"/>
                <w:lang w:eastAsia="hu-HU"/>
              </w:rPr>
              <w:t>os képzés egészében: 751 óra (42,3</w:t>
            </w:r>
            <w:r w:rsidRPr="00B50357">
              <w:rPr>
                <w:rFonts w:eastAsia="Times New Roman" w:cs="Times New Roman"/>
                <w:color w:val="000000"/>
                <w:sz w:val="18"/>
                <w:szCs w:val="18"/>
                <w:lang w:eastAsia="hu-HU"/>
              </w:rPr>
              <w:t>%)</w:t>
            </w:r>
          </w:p>
        </w:tc>
        <w:tc>
          <w:tcPr>
            <w:tcW w:w="692" w:type="dxa"/>
            <w:vMerge/>
            <w:vAlign w:val="center"/>
            <w:hideMark/>
          </w:tcPr>
          <w:p w14:paraId="676C06B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87" w:type="dxa"/>
            <w:vMerge/>
            <w:vAlign w:val="center"/>
            <w:hideMark/>
          </w:tcPr>
          <w:p w14:paraId="364A9F8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7D7D4D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E0D162B" w14:textId="77777777" w:rsidR="00B50357" w:rsidRPr="00B50357" w:rsidRDefault="00B50357" w:rsidP="00B50357">
            <w:pPr>
              <w:spacing w:after="0"/>
              <w:jc w:val="left"/>
              <w:rPr>
                <w:rFonts w:eastAsia="Times New Roman" w:cs="Times New Roman"/>
                <w:color w:val="000000"/>
                <w:sz w:val="18"/>
                <w:szCs w:val="18"/>
                <w:lang w:eastAsia="hu-HU"/>
              </w:rPr>
            </w:pPr>
          </w:p>
        </w:tc>
        <w:tc>
          <w:tcPr>
            <w:tcW w:w="692" w:type="dxa"/>
            <w:vMerge/>
            <w:vAlign w:val="center"/>
            <w:hideMark/>
          </w:tcPr>
          <w:p w14:paraId="3718563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BAFAF8E" w14:textId="5D24BC9D" w:rsidR="00B50357" w:rsidRPr="00B50357" w:rsidRDefault="00CF6A70" w:rsidP="00CF6A7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760 óra (42</w:t>
            </w:r>
            <w:r w:rsidR="00B50357" w:rsidRPr="00B50357">
              <w:rPr>
                <w:rFonts w:eastAsia="Times New Roman" w:cs="Times New Roman"/>
                <w:color w:val="000000"/>
                <w:sz w:val="18"/>
                <w:szCs w:val="18"/>
                <w:lang w:eastAsia="hu-HU"/>
              </w:rPr>
              <w:t>,</w:t>
            </w:r>
            <w:r>
              <w:rPr>
                <w:rFonts w:eastAsia="Times New Roman" w:cs="Times New Roman"/>
                <w:color w:val="000000"/>
                <w:sz w:val="18"/>
                <w:szCs w:val="18"/>
                <w:lang w:eastAsia="hu-HU"/>
              </w:rPr>
              <w:t>1</w:t>
            </w:r>
            <w:r w:rsidR="00B50357" w:rsidRPr="00B50357">
              <w:rPr>
                <w:rFonts w:eastAsia="Times New Roman" w:cs="Times New Roman"/>
                <w:color w:val="000000"/>
                <w:sz w:val="18"/>
                <w:szCs w:val="18"/>
                <w:lang w:eastAsia="hu-HU"/>
              </w:rPr>
              <w:t>%)</w:t>
            </w:r>
          </w:p>
        </w:tc>
        <w:tc>
          <w:tcPr>
            <w:tcW w:w="690" w:type="dxa"/>
            <w:vMerge/>
            <w:vAlign w:val="center"/>
            <w:hideMark/>
          </w:tcPr>
          <w:p w14:paraId="5DEEA9EF" w14:textId="77777777" w:rsidR="00B50357" w:rsidRPr="00B50357" w:rsidRDefault="00B50357" w:rsidP="00B50357">
            <w:pPr>
              <w:spacing w:after="0"/>
              <w:jc w:val="left"/>
              <w:rPr>
                <w:rFonts w:eastAsia="Times New Roman" w:cs="Times New Roman"/>
                <w:b/>
                <w:bCs/>
                <w:color w:val="000000"/>
                <w:sz w:val="18"/>
                <w:szCs w:val="18"/>
                <w:lang w:eastAsia="hu-HU"/>
              </w:rPr>
            </w:pPr>
          </w:p>
        </w:tc>
      </w:tr>
      <w:tr w:rsidR="00B50357" w:rsidRPr="00B50357" w14:paraId="7622CF66" w14:textId="77777777" w:rsidTr="00B50357">
        <w:trPr>
          <w:trHeight w:val="240"/>
          <w:jc w:val="center"/>
        </w:trPr>
        <w:tc>
          <w:tcPr>
            <w:tcW w:w="638" w:type="dxa"/>
            <w:vMerge w:val="restart"/>
            <w:shd w:val="clear" w:color="auto" w:fill="auto"/>
            <w:textDirection w:val="btLr"/>
            <w:vAlign w:val="center"/>
            <w:hideMark/>
          </w:tcPr>
          <w:p w14:paraId="4145C6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11499-12</w:t>
            </w:r>
            <w:r w:rsidRPr="00B50357">
              <w:rPr>
                <w:rFonts w:eastAsia="Times New Roman" w:cs="Times New Roman"/>
                <w:color w:val="000000"/>
                <w:sz w:val="18"/>
                <w:szCs w:val="18"/>
                <w:lang w:eastAsia="hu-HU"/>
              </w:rPr>
              <w:br/>
              <w:t>Foglalkoztatás II.</w:t>
            </w:r>
          </w:p>
        </w:tc>
        <w:tc>
          <w:tcPr>
            <w:tcW w:w="1950" w:type="dxa"/>
            <w:shd w:val="clear" w:color="auto" w:fill="auto"/>
            <w:vAlign w:val="center"/>
            <w:hideMark/>
          </w:tcPr>
          <w:p w14:paraId="2CE70D58"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Foglalkoztatás II.</w:t>
            </w:r>
          </w:p>
        </w:tc>
        <w:tc>
          <w:tcPr>
            <w:tcW w:w="637" w:type="dxa"/>
            <w:vMerge w:val="restart"/>
            <w:shd w:val="clear" w:color="000000" w:fill="FFFFFF"/>
            <w:textDirection w:val="btLr"/>
            <w:hideMark/>
          </w:tcPr>
          <w:p w14:paraId="36F7AF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702730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1403214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57200C1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037D894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0208535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47215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77B6B5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37650CF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3AAFF6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0B97A14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3138E8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30502B3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0E97743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6353210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15</w:t>
            </w:r>
          </w:p>
        </w:tc>
        <w:tc>
          <w:tcPr>
            <w:tcW w:w="500" w:type="dxa"/>
            <w:shd w:val="clear" w:color="000000" w:fill="F2F2F2"/>
            <w:noWrap/>
            <w:vAlign w:val="center"/>
            <w:hideMark/>
          </w:tcPr>
          <w:p w14:paraId="0726CD5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76A0DE4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15</w:t>
            </w:r>
          </w:p>
        </w:tc>
        <w:tc>
          <w:tcPr>
            <w:tcW w:w="500" w:type="dxa"/>
            <w:shd w:val="clear" w:color="auto" w:fill="auto"/>
            <w:noWrap/>
            <w:vAlign w:val="center"/>
            <w:hideMark/>
          </w:tcPr>
          <w:p w14:paraId="147CD2F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3B620F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D1BE91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42CA022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15</w:t>
            </w:r>
          </w:p>
        </w:tc>
        <w:tc>
          <w:tcPr>
            <w:tcW w:w="500" w:type="dxa"/>
            <w:shd w:val="clear" w:color="000000" w:fill="F2F2F2"/>
            <w:noWrap/>
            <w:vAlign w:val="center"/>
            <w:hideMark/>
          </w:tcPr>
          <w:p w14:paraId="5AC07F9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25EC526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15</w:t>
            </w:r>
          </w:p>
        </w:tc>
      </w:tr>
      <w:tr w:rsidR="00B50357" w:rsidRPr="00B50357" w14:paraId="263D87A1" w14:textId="77777777" w:rsidTr="00B50357">
        <w:trPr>
          <w:trHeight w:val="480"/>
          <w:jc w:val="center"/>
        </w:trPr>
        <w:tc>
          <w:tcPr>
            <w:tcW w:w="638" w:type="dxa"/>
            <w:vMerge/>
            <w:vAlign w:val="center"/>
            <w:hideMark/>
          </w:tcPr>
          <w:p w14:paraId="307B77EA"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BB4093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Munkajogi alapismeretek</w:t>
            </w:r>
          </w:p>
        </w:tc>
        <w:tc>
          <w:tcPr>
            <w:tcW w:w="637" w:type="dxa"/>
            <w:vMerge/>
            <w:vAlign w:val="center"/>
            <w:hideMark/>
          </w:tcPr>
          <w:p w14:paraId="14D2B8E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30C770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03ED3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54025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8DA44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87E23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A19D6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C5971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E720F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8D67B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75E19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FF5F6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69EB4BF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2CF41F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23644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3CCA91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236CB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4B29512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B1C123A"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EF3FD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155088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363558D2"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379D3D1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r>
      <w:tr w:rsidR="00B50357" w:rsidRPr="00B50357" w14:paraId="4CC860CB" w14:textId="77777777" w:rsidTr="00B50357">
        <w:trPr>
          <w:trHeight w:val="480"/>
          <w:jc w:val="center"/>
        </w:trPr>
        <w:tc>
          <w:tcPr>
            <w:tcW w:w="638" w:type="dxa"/>
            <w:vMerge/>
            <w:vAlign w:val="center"/>
            <w:hideMark/>
          </w:tcPr>
          <w:p w14:paraId="2188F10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D933C3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Munkaviszony létesítése</w:t>
            </w:r>
          </w:p>
        </w:tc>
        <w:tc>
          <w:tcPr>
            <w:tcW w:w="637" w:type="dxa"/>
            <w:vMerge/>
            <w:vAlign w:val="center"/>
            <w:hideMark/>
          </w:tcPr>
          <w:p w14:paraId="347AA775"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0770F4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29277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7F6C0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035639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B3A7B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D92BB0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11E59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469FD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133BF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946DD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E9956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1B888B5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0558FE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7E2C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7C7DB1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D13DE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7E3A890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6A8294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C43C7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F393F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0232E30E"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753D53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r>
      <w:tr w:rsidR="00B50357" w:rsidRPr="00B50357" w14:paraId="260FA8FE" w14:textId="77777777" w:rsidTr="00B50357">
        <w:trPr>
          <w:trHeight w:val="240"/>
          <w:jc w:val="center"/>
        </w:trPr>
        <w:tc>
          <w:tcPr>
            <w:tcW w:w="638" w:type="dxa"/>
            <w:vMerge/>
            <w:vAlign w:val="center"/>
            <w:hideMark/>
          </w:tcPr>
          <w:p w14:paraId="3E362C2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49B1C9"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Álláskeresés</w:t>
            </w:r>
          </w:p>
        </w:tc>
        <w:tc>
          <w:tcPr>
            <w:tcW w:w="637" w:type="dxa"/>
            <w:vMerge/>
            <w:vAlign w:val="center"/>
            <w:hideMark/>
          </w:tcPr>
          <w:p w14:paraId="0936340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F76B9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8B260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E31E8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BB981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6A467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C3046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300E0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3A2F2C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D49B8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028B3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47C4C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5F8D2AF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5B6549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D91A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69CCFB1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7C9B9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10CE540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679DAD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BCC7B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E99E7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000000" w:fill="F2F2F2"/>
            <w:noWrap/>
            <w:vAlign w:val="center"/>
            <w:hideMark/>
          </w:tcPr>
          <w:p w14:paraId="414B9B0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0C86AF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r>
      <w:tr w:rsidR="00B50357" w:rsidRPr="00B50357" w14:paraId="681D3FFA" w14:textId="77777777" w:rsidTr="00B50357">
        <w:trPr>
          <w:trHeight w:val="240"/>
          <w:jc w:val="center"/>
        </w:trPr>
        <w:tc>
          <w:tcPr>
            <w:tcW w:w="638" w:type="dxa"/>
            <w:vMerge/>
            <w:vAlign w:val="center"/>
            <w:hideMark/>
          </w:tcPr>
          <w:p w14:paraId="41D2E3E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7CECC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Munkanélküliség</w:t>
            </w:r>
          </w:p>
        </w:tc>
        <w:tc>
          <w:tcPr>
            <w:tcW w:w="637" w:type="dxa"/>
            <w:vMerge/>
            <w:vAlign w:val="center"/>
            <w:hideMark/>
          </w:tcPr>
          <w:p w14:paraId="1D94776B"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3B617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BB5CB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843BD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9CE9F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6D2A5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A1FF3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6BD02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C1610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5864E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C7534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75FD2C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3226F99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C42A85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012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c>
          <w:tcPr>
            <w:tcW w:w="500" w:type="dxa"/>
            <w:shd w:val="clear" w:color="000000" w:fill="F2F2F2"/>
            <w:noWrap/>
            <w:vAlign w:val="center"/>
            <w:hideMark/>
          </w:tcPr>
          <w:p w14:paraId="69195C3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CF3ED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c>
          <w:tcPr>
            <w:tcW w:w="500" w:type="dxa"/>
            <w:shd w:val="clear" w:color="auto" w:fill="auto"/>
            <w:noWrap/>
            <w:vAlign w:val="center"/>
            <w:hideMark/>
          </w:tcPr>
          <w:p w14:paraId="04F28A3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7AD8E4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8378D3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63127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c>
          <w:tcPr>
            <w:tcW w:w="500" w:type="dxa"/>
            <w:shd w:val="clear" w:color="000000" w:fill="F2F2F2"/>
            <w:noWrap/>
            <w:vAlign w:val="center"/>
            <w:hideMark/>
          </w:tcPr>
          <w:p w14:paraId="36C68138"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785822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w:t>
            </w:r>
          </w:p>
        </w:tc>
      </w:tr>
      <w:tr w:rsidR="00B50357" w:rsidRPr="00B50357" w14:paraId="16B9FBA6" w14:textId="77777777" w:rsidTr="00B50357">
        <w:trPr>
          <w:trHeight w:val="240"/>
          <w:jc w:val="center"/>
        </w:trPr>
        <w:tc>
          <w:tcPr>
            <w:tcW w:w="638" w:type="dxa"/>
            <w:vMerge w:val="restart"/>
            <w:shd w:val="clear" w:color="auto" w:fill="auto"/>
            <w:textDirection w:val="btLr"/>
            <w:vAlign w:val="center"/>
            <w:hideMark/>
          </w:tcPr>
          <w:p w14:paraId="452C3B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11498-12</w:t>
            </w:r>
            <w:r w:rsidRPr="00B50357">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14:paraId="4D02DDD7"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Foglalkoztatás I.</w:t>
            </w:r>
          </w:p>
        </w:tc>
        <w:tc>
          <w:tcPr>
            <w:tcW w:w="637" w:type="dxa"/>
            <w:vMerge w:val="restart"/>
            <w:shd w:val="clear" w:color="000000" w:fill="FFFFFF"/>
            <w:textDirection w:val="btLr"/>
            <w:hideMark/>
          </w:tcPr>
          <w:p w14:paraId="0205618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237BBC3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CF0054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7F06BB2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40476D0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0F2EDB6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3A3857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0343DC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5D71018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5353D4D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218E2D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FC34EC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22B2587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2EF80F0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7D65D59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62</w:t>
            </w:r>
          </w:p>
        </w:tc>
        <w:tc>
          <w:tcPr>
            <w:tcW w:w="500" w:type="dxa"/>
            <w:shd w:val="clear" w:color="000000" w:fill="F2F2F2"/>
            <w:noWrap/>
            <w:vAlign w:val="center"/>
            <w:hideMark/>
          </w:tcPr>
          <w:p w14:paraId="46C0BFD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6B8CE38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62</w:t>
            </w:r>
          </w:p>
        </w:tc>
        <w:tc>
          <w:tcPr>
            <w:tcW w:w="500" w:type="dxa"/>
            <w:shd w:val="clear" w:color="auto" w:fill="auto"/>
            <w:noWrap/>
            <w:vAlign w:val="center"/>
            <w:hideMark/>
          </w:tcPr>
          <w:p w14:paraId="1701FA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1FB8FA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AC2BF5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4C33B6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62</w:t>
            </w:r>
          </w:p>
        </w:tc>
        <w:tc>
          <w:tcPr>
            <w:tcW w:w="500" w:type="dxa"/>
            <w:shd w:val="clear" w:color="000000" w:fill="F2F2F2"/>
            <w:noWrap/>
            <w:vAlign w:val="center"/>
            <w:hideMark/>
          </w:tcPr>
          <w:p w14:paraId="76F4535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162EA69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62</w:t>
            </w:r>
          </w:p>
        </w:tc>
      </w:tr>
      <w:tr w:rsidR="00B50357" w:rsidRPr="00B50357" w14:paraId="343FB4F3" w14:textId="77777777" w:rsidTr="00B50357">
        <w:trPr>
          <w:trHeight w:val="480"/>
          <w:jc w:val="center"/>
        </w:trPr>
        <w:tc>
          <w:tcPr>
            <w:tcW w:w="638" w:type="dxa"/>
            <w:vMerge/>
            <w:vAlign w:val="center"/>
            <w:hideMark/>
          </w:tcPr>
          <w:p w14:paraId="77F7CE64"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8B5D04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Nyelvtani rendszerezés 1</w:t>
            </w:r>
          </w:p>
        </w:tc>
        <w:tc>
          <w:tcPr>
            <w:tcW w:w="637" w:type="dxa"/>
            <w:vMerge/>
            <w:vAlign w:val="center"/>
            <w:hideMark/>
          </w:tcPr>
          <w:p w14:paraId="7204410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83FB8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FA47C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436449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0F377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72FFD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71801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EF6AE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87E3D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E11AD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73EDC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1ADFE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7B0E6FD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3E5163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9151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000000" w:fill="F2F2F2"/>
            <w:noWrap/>
            <w:vAlign w:val="center"/>
            <w:hideMark/>
          </w:tcPr>
          <w:p w14:paraId="7FF0BD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1B0DF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auto" w:fill="auto"/>
            <w:noWrap/>
            <w:vAlign w:val="center"/>
            <w:hideMark/>
          </w:tcPr>
          <w:p w14:paraId="096B4F7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4D5825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DF54C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68C187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000000" w:fill="F2F2F2"/>
            <w:noWrap/>
            <w:vAlign w:val="center"/>
            <w:hideMark/>
          </w:tcPr>
          <w:p w14:paraId="479351D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79B873C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r>
      <w:tr w:rsidR="00B50357" w:rsidRPr="00B50357" w14:paraId="7F7FA423" w14:textId="77777777" w:rsidTr="00B50357">
        <w:trPr>
          <w:trHeight w:val="480"/>
          <w:jc w:val="center"/>
        </w:trPr>
        <w:tc>
          <w:tcPr>
            <w:tcW w:w="638" w:type="dxa"/>
            <w:vMerge/>
            <w:vAlign w:val="center"/>
            <w:hideMark/>
          </w:tcPr>
          <w:p w14:paraId="0B0DA5B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59B5CB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Nyelvtani rendszerezés 2</w:t>
            </w:r>
          </w:p>
        </w:tc>
        <w:tc>
          <w:tcPr>
            <w:tcW w:w="637" w:type="dxa"/>
            <w:vMerge/>
            <w:vAlign w:val="center"/>
            <w:hideMark/>
          </w:tcPr>
          <w:p w14:paraId="544075ED"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7F8ED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3C3B5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61243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5BECE3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3FA9C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04EF5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03216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C82E93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53A06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E22B6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4B919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3C2133D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0CE4D5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79F0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000000" w:fill="F2F2F2"/>
            <w:noWrap/>
            <w:vAlign w:val="center"/>
            <w:hideMark/>
          </w:tcPr>
          <w:p w14:paraId="11FBF1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9612B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auto" w:fill="auto"/>
            <w:noWrap/>
            <w:vAlign w:val="center"/>
            <w:hideMark/>
          </w:tcPr>
          <w:p w14:paraId="6FD7AEF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05F9072"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D353C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E4FB7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500" w:type="dxa"/>
            <w:shd w:val="clear" w:color="000000" w:fill="F2F2F2"/>
            <w:noWrap/>
            <w:vAlign w:val="center"/>
            <w:hideMark/>
          </w:tcPr>
          <w:p w14:paraId="0347D48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75B017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r>
      <w:tr w:rsidR="00B50357" w:rsidRPr="00B50357" w14:paraId="600CF537" w14:textId="77777777" w:rsidTr="00B50357">
        <w:trPr>
          <w:trHeight w:val="480"/>
          <w:jc w:val="center"/>
        </w:trPr>
        <w:tc>
          <w:tcPr>
            <w:tcW w:w="638" w:type="dxa"/>
            <w:vMerge/>
            <w:vAlign w:val="center"/>
            <w:hideMark/>
          </w:tcPr>
          <w:p w14:paraId="5EC8C714"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78A278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Nyelvi készségfejlesztés</w:t>
            </w:r>
          </w:p>
        </w:tc>
        <w:tc>
          <w:tcPr>
            <w:tcW w:w="637" w:type="dxa"/>
            <w:vMerge/>
            <w:vAlign w:val="center"/>
            <w:hideMark/>
          </w:tcPr>
          <w:p w14:paraId="6A1C2B8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5BEDC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60C717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66958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27D3B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96805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6BA8B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D768C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7E9BB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CD3B9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17478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C4CF3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2F32BB1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83F7E1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D485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000000" w:fill="F2F2F2"/>
            <w:noWrap/>
            <w:vAlign w:val="center"/>
            <w:hideMark/>
          </w:tcPr>
          <w:p w14:paraId="6208ED1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B7CB3C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auto" w:fill="auto"/>
            <w:noWrap/>
            <w:vAlign w:val="center"/>
            <w:hideMark/>
          </w:tcPr>
          <w:p w14:paraId="4A0A592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A0BD27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294EA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5EC8C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000000" w:fill="F2F2F2"/>
            <w:noWrap/>
            <w:vAlign w:val="center"/>
            <w:hideMark/>
          </w:tcPr>
          <w:p w14:paraId="7EDA8526"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203303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r>
      <w:tr w:rsidR="00B50357" w:rsidRPr="00B50357" w14:paraId="35E376A3" w14:textId="77777777" w:rsidTr="00B50357">
        <w:trPr>
          <w:trHeight w:val="480"/>
          <w:jc w:val="center"/>
        </w:trPr>
        <w:tc>
          <w:tcPr>
            <w:tcW w:w="638" w:type="dxa"/>
            <w:vMerge/>
            <w:vAlign w:val="center"/>
            <w:hideMark/>
          </w:tcPr>
          <w:p w14:paraId="6C28171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90AE4EF"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Munkavállalói szókincs</w:t>
            </w:r>
          </w:p>
        </w:tc>
        <w:tc>
          <w:tcPr>
            <w:tcW w:w="637" w:type="dxa"/>
            <w:vMerge/>
            <w:vAlign w:val="center"/>
            <w:hideMark/>
          </w:tcPr>
          <w:p w14:paraId="11FD905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79772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82020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38D74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4C5A8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DE0BE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1F1AB4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F4571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614B5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3889DE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B1DAA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C1016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1047648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DE96A5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A13B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000000" w:fill="F2F2F2"/>
            <w:noWrap/>
            <w:vAlign w:val="center"/>
            <w:hideMark/>
          </w:tcPr>
          <w:p w14:paraId="2A7100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C3250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auto" w:fill="auto"/>
            <w:noWrap/>
            <w:vAlign w:val="center"/>
            <w:hideMark/>
          </w:tcPr>
          <w:p w14:paraId="414F851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2B108C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CA9F9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FC379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000000" w:fill="F2F2F2"/>
            <w:noWrap/>
            <w:vAlign w:val="center"/>
            <w:hideMark/>
          </w:tcPr>
          <w:p w14:paraId="2921BBE6"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690" w:type="dxa"/>
            <w:shd w:val="clear" w:color="auto" w:fill="auto"/>
            <w:noWrap/>
            <w:vAlign w:val="center"/>
            <w:hideMark/>
          </w:tcPr>
          <w:p w14:paraId="0E322C8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r>
      <w:tr w:rsidR="00B50357" w:rsidRPr="00B50357" w14:paraId="5DCE0BBA" w14:textId="77777777" w:rsidTr="00B50357">
        <w:trPr>
          <w:trHeight w:val="480"/>
          <w:jc w:val="center"/>
        </w:trPr>
        <w:tc>
          <w:tcPr>
            <w:tcW w:w="638" w:type="dxa"/>
            <w:vMerge w:val="restart"/>
            <w:shd w:val="clear" w:color="auto" w:fill="auto"/>
            <w:textDirection w:val="btLr"/>
            <w:vAlign w:val="center"/>
            <w:hideMark/>
          </w:tcPr>
          <w:p w14:paraId="724B10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22</w:t>
            </w:r>
          </w:p>
        </w:tc>
        <w:tc>
          <w:tcPr>
            <w:tcW w:w="1950" w:type="dxa"/>
            <w:shd w:val="clear" w:color="auto" w:fill="auto"/>
            <w:vAlign w:val="center"/>
            <w:hideMark/>
          </w:tcPr>
          <w:p w14:paraId="44B75FD7"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Kulturális projekttervezés</w:t>
            </w:r>
          </w:p>
        </w:tc>
        <w:tc>
          <w:tcPr>
            <w:tcW w:w="637" w:type="dxa"/>
            <w:vMerge w:val="restart"/>
            <w:shd w:val="clear" w:color="000000" w:fill="92D050"/>
            <w:textDirection w:val="btLr"/>
            <w:hideMark/>
          </w:tcPr>
          <w:p w14:paraId="49E493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588" w:type="dxa"/>
            <w:shd w:val="clear" w:color="auto" w:fill="auto"/>
            <w:noWrap/>
            <w:vAlign w:val="center"/>
            <w:hideMark/>
          </w:tcPr>
          <w:p w14:paraId="60F95C2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951E31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3580F04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2E8E72E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29DA56E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384530C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438" w:type="dxa"/>
            <w:shd w:val="clear" w:color="000000" w:fill="F2F2F2"/>
            <w:noWrap/>
            <w:vAlign w:val="center"/>
            <w:hideMark/>
          </w:tcPr>
          <w:p w14:paraId="516D90C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7358ACA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2BE4C55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31</w:t>
            </w:r>
          </w:p>
        </w:tc>
        <w:tc>
          <w:tcPr>
            <w:tcW w:w="412" w:type="dxa"/>
            <w:shd w:val="clear" w:color="000000" w:fill="F2F2F2"/>
            <w:noWrap/>
            <w:vAlign w:val="center"/>
            <w:hideMark/>
          </w:tcPr>
          <w:p w14:paraId="0273242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63D95B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c>
          <w:tcPr>
            <w:tcW w:w="687" w:type="dxa"/>
            <w:vMerge w:val="restart"/>
            <w:shd w:val="clear" w:color="auto" w:fill="auto"/>
            <w:noWrap/>
            <w:hideMark/>
          </w:tcPr>
          <w:p w14:paraId="53A5B99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c>
          <w:tcPr>
            <w:tcW w:w="692" w:type="dxa"/>
            <w:vMerge w:val="restart"/>
            <w:shd w:val="clear" w:color="auto" w:fill="auto"/>
            <w:noWrap/>
            <w:hideMark/>
          </w:tcPr>
          <w:p w14:paraId="17CDCF7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4D9CDA8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5774B4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C8F900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c>
          <w:tcPr>
            <w:tcW w:w="500" w:type="dxa"/>
            <w:shd w:val="clear" w:color="auto" w:fill="auto"/>
            <w:noWrap/>
            <w:vAlign w:val="center"/>
            <w:hideMark/>
          </w:tcPr>
          <w:p w14:paraId="4A96117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A29251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782121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73FDEC7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F65ED8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3455E20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r>
      <w:tr w:rsidR="00B50357" w:rsidRPr="00B50357" w14:paraId="6EE21F53" w14:textId="77777777" w:rsidTr="00B50357">
        <w:trPr>
          <w:trHeight w:val="720"/>
          <w:jc w:val="center"/>
        </w:trPr>
        <w:tc>
          <w:tcPr>
            <w:tcW w:w="638" w:type="dxa"/>
            <w:vMerge/>
            <w:vAlign w:val="center"/>
            <w:hideMark/>
          </w:tcPr>
          <w:p w14:paraId="44A4B3D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940DB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 projekt jellemzői, projektciklus menedzsment</w:t>
            </w:r>
          </w:p>
        </w:tc>
        <w:tc>
          <w:tcPr>
            <w:tcW w:w="637" w:type="dxa"/>
            <w:vMerge/>
            <w:vAlign w:val="center"/>
            <w:hideMark/>
          </w:tcPr>
          <w:p w14:paraId="33DEA0F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ED2C1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64DC9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147D9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C5F50E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FAF34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F789F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217BFDE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CC7C0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638D8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12" w:type="dxa"/>
            <w:shd w:val="clear" w:color="000000" w:fill="F2F2F2"/>
            <w:noWrap/>
            <w:vAlign w:val="center"/>
            <w:hideMark/>
          </w:tcPr>
          <w:p w14:paraId="4DD238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4D77E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2A145EE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A89C07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A8D14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47127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407EE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3F4CABE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B6C7B49"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BC297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342BBB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22847D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E585C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2D652D1B" w14:textId="77777777" w:rsidTr="00B50357">
        <w:trPr>
          <w:trHeight w:val="480"/>
          <w:jc w:val="center"/>
        </w:trPr>
        <w:tc>
          <w:tcPr>
            <w:tcW w:w="638" w:type="dxa"/>
            <w:vMerge/>
            <w:vAlign w:val="center"/>
            <w:hideMark/>
          </w:tcPr>
          <w:p w14:paraId="73D8982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7520AA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Programozás, azonosítás, tervezés</w:t>
            </w:r>
          </w:p>
        </w:tc>
        <w:tc>
          <w:tcPr>
            <w:tcW w:w="637" w:type="dxa"/>
            <w:vMerge/>
            <w:vAlign w:val="center"/>
            <w:hideMark/>
          </w:tcPr>
          <w:p w14:paraId="0170681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055FA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D7D5F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DD650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1E9A7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BD151F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8422F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4E1A63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577E9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44266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12" w:type="dxa"/>
            <w:shd w:val="clear" w:color="000000" w:fill="F2F2F2"/>
            <w:noWrap/>
            <w:vAlign w:val="center"/>
            <w:hideMark/>
          </w:tcPr>
          <w:p w14:paraId="4260DC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8ECD1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5026F82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209CC7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F536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626E4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D16A6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78FD980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3BDE1C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68AF0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B27E00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3C9C34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E5491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2498B1C3" w14:textId="77777777" w:rsidTr="00B50357">
        <w:trPr>
          <w:trHeight w:val="480"/>
          <w:jc w:val="center"/>
        </w:trPr>
        <w:tc>
          <w:tcPr>
            <w:tcW w:w="638" w:type="dxa"/>
            <w:vMerge/>
            <w:vAlign w:val="center"/>
            <w:hideMark/>
          </w:tcPr>
          <w:p w14:paraId="1D80327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A1BAD0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Megvalósítás és kontroll</w:t>
            </w:r>
          </w:p>
        </w:tc>
        <w:tc>
          <w:tcPr>
            <w:tcW w:w="637" w:type="dxa"/>
            <w:vMerge/>
            <w:vAlign w:val="center"/>
            <w:hideMark/>
          </w:tcPr>
          <w:p w14:paraId="72CADF0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BDB13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E931D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CD222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490F7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8622A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90B11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58A564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C0DE5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C3CB9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0AD21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CE485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15ED239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57A70A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198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083754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E3739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77AF587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CE26FCE"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5E7F4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EAAE4D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D19B1F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DCC60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568A9AA" w14:textId="77777777" w:rsidTr="00B50357">
        <w:trPr>
          <w:trHeight w:val="240"/>
          <w:jc w:val="center"/>
        </w:trPr>
        <w:tc>
          <w:tcPr>
            <w:tcW w:w="638" w:type="dxa"/>
            <w:vMerge/>
            <w:vAlign w:val="center"/>
            <w:hideMark/>
          </w:tcPr>
          <w:p w14:paraId="10E85CA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386D0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Értékelés és zárás</w:t>
            </w:r>
          </w:p>
        </w:tc>
        <w:tc>
          <w:tcPr>
            <w:tcW w:w="637" w:type="dxa"/>
            <w:vMerge/>
            <w:vAlign w:val="center"/>
            <w:hideMark/>
          </w:tcPr>
          <w:p w14:paraId="38BC96D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F481E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027C6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109DC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269BA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D13C2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A0B082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0444F2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40978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A5961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w:t>
            </w:r>
          </w:p>
        </w:tc>
        <w:tc>
          <w:tcPr>
            <w:tcW w:w="412" w:type="dxa"/>
            <w:shd w:val="clear" w:color="000000" w:fill="F2F2F2"/>
            <w:noWrap/>
            <w:vAlign w:val="center"/>
            <w:hideMark/>
          </w:tcPr>
          <w:p w14:paraId="320C3C1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A6A32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687" w:type="dxa"/>
            <w:vMerge/>
            <w:vAlign w:val="center"/>
            <w:hideMark/>
          </w:tcPr>
          <w:p w14:paraId="77175AD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604681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19CB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295D1C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89E70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23</w:t>
            </w:r>
          </w:p>
        </w:tc>
        <w:tc>
          <w:tcPr>
            <w:tcW w:w="500" w:type="dxa"/>
            <w:shd w:val="clear" w:color="auto" w:fill="auto"/>
            <w:noWrap/>
            <w:vAlign w:val="center"/>
            <w:hideMark/>
          </w:tcPr>
          <w:p w14:paraId="3153A21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07DF869"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BAFCC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252B90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A907E9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453FE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2DCC023A" w14:textId="77777777" w:rsidTr="00B50357">
        <w:trPr>
          <w:trHeight w:val="480"/>
          <w:jc w:val="center"/>
        </w:trPr>
        <w:tc>
          <w:tcPr>
            <w:tcW w:w="638" w:type="dxa"/>
            <w:vMerge/>
            <w:vAlign w:val="center"/>
            <w:hideMark/>
          </w:tcPr>
          <w:p w14:paraId="1B419C2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0F486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Rendezvénytípusok és feltételek</w:t>
            </w:r>
          </w:p>
        </w:tc>
        <w:tc>
          <w:tcPr>
            <w:tcW w:w="637" w:type="dxa"/>
            <w:vMerge/>
            <w:vAlign w:val="center"/>
            <w:hideMark/>
          </w:tcPr>
          <w:p w14:paraId="4859438D"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381518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321E2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5F6E6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BEA24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086DA2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06CD9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3ADFCA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6711E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CA297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4AA4F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4ABB4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0A32E69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DC51F6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25F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9191F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3DA64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6C4EEED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B2CEA72"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52AF0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B595D9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E67D30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01697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6926EED1" w14:textId="77777777" w:rsidTr="00B50357">
        <w:trPr>
          <w:trHeight w:val="240"/>
          <w:jc w:val="center"/>
        </w:trPr>
        <w:tc>
          <w:tcPr>
            <w:tcW w:w="638" w:type="dxa"/>
            <w:vMerge/>
            <w:vAlign w:val="center"/>
            <w:hideMark/>
          </w:tcPr>
          <w:p w14:paraId="067E2CF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18E99B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Jogi alapok</w:t>
            </w:r>
          </w:p>
        </w:tc>
        <w:tc>
          <w:tcPr>
            <w:tcW w:w="637" w:type="dxa"/>
            <w:vMerge/>
            <w:vAlign w:val="center"/>
            <w:hideMark/>
          </w:tcPr>
          <w:p w14:paraId="46AB4FC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215B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BB719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A673AA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541E19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B7794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57A73A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5B3BA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AFF77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595DE8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412" w:type="dxa"/>
            <w:shd w:val="clear" w:color="000000" w:fill="F2F2F2"/>
            <w:noWrap/>
            <w:vAlign w:val="center"/>
            <w:hideMark/>
          </w:tcPr>
          <w:p w14:paraId="3185B4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15887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687" w:type="dxa"/>
            <w:vMerge/>
            <w:vAlign w:val="center"/>
            <w:hideMark/>
          </w:tcPr>
          <w:p w14:paraId="6C5119D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E5A6AC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BF74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4ED664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27964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06121B0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FA3DE2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C8E12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17871B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4AEBFF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F0620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3A080F4B" w14:textId="77777777" w:rsidTr="00B50357">
        <w:trPr>
          <w:trHeight w:val="720"/>
          <w:jc w:val="center"/>
        </w:trPr>
        <w:tc>
          <w:tcPr>
            <w:tcW w:w="638" w:type="dxa"/>
            <w:vMerge/>
            <w:vAlign w:val="center"/>
            <w:hideMark/>
          </w:tcPr>
          <w:p w14:paraId="15A4BB8B"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BBB816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Közönségkapcsolat és marketingkommunikáció</w:t>
            </w:r>
          </w:p>
        </w:tc>
        <w:tc>
          <w:tcPr>
            <w:tcW w:w="637" w:type="dxa"/>
            <w:vMerge/>
            <w:vAlign w:val="center"/>
            <w:hideMark/>
          </w:tcPr>
          <w:p w14:paraId="135F8E2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3DD4A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B7682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C79F92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E5899C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81103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FB757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17B585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9C6CE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AF1EE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412" w:type="dxa"/>
            <w:shd w:val="clear" w:color="000000" w:fill="F2F2F2"/>
            <w:noWrap/>
            <w:vAlign w:val="center"/>
            <w:hideMark/>
          </w:tcPr>
          <w:p w14:paraId="3E5864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003D4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687" w:type="dxa"/>
            <w:vMerge/>
            <w:vAlign w:val="center"/>
            <w:hideMark/>
          </w:tcPr>
          <w:p w14:paraId="0E062EF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E4438F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4AD6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4031E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6BD68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500" w:type="dxa"/>
            <w:shd w:val="clear" w:color="auto" w:fill="auto"/>
            <w:noWrap/>
            <w:vAlign w:val="center"/>
            <w:hideMark/>
          </w:tcPr>
          <w:p w14:paraId="0B5769C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381D148"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64696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D12AE5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0B781A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AF668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30F3A987" w14:textId="77777777" w:rsidTr="00B50357">
        <w:trPr>
          <w:trHeight w:val="720"/>
          <w:jc w:val="center"/>
        </w:trPr>
        <w:tc>
          <w:tcPr>
            <w:tcW w:w="638" w:type="dxa"/>
            <w:vMerge/>
            <w:vAlign w:val="center"/>
            <w:hideMark/>
          </w:tcPr>
          <w:p w14:paraId="623F94D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C3F2D0B"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Kulturális projekttervezés gyakorlat</w:t>
            </w:r>
          </w:p>
        </w:tc>
        <w:tc>
          <w:tcPr>
            <w:tcW w:w="637" w:type="dxa"/>
            <w:vMerge w:val="restart"/>
            <w:shd w:val="clear" w:color="000000" w:fill="92D050"/>
            <w:textDirection w:val="btLr"/>
            <w:hideMark/>
          </w:tcPr>
          <w:p w14:paraId="5EAFC6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588" w:type="dxa"/>
            <w:shd w:val="clear" w:color="auto" w:fill="auto"/>
            <w:noWrap/>
            <w:vAlign w:val="center"/>
            <w:hideMark/>
          </w:tcPr>
          <w:p w14:paraId="185B3B3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7EFC09C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261095E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65537AC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4E9A4FE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0F742E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78CF764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625" w:type="dxa"/>
            <w:shd w:val="clear" w:color="000000" w:fill="F2F2F2"/>
            <w:noWrap/>
            <w:vAlign w:val="center"/>
            <w:hideMark/>
          </w:tcPr>
          <w:p w14:paraId="49F98F7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06024E1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217B354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63</w:t>
            </w:r>
          </w:p>
        </w:tc>
        <w:tc>
          <w:tcPr>
            <w:tcW w:w="692" w:type="dxa"/>
            <w:shd w:val="clear" w:color="auto" w:fill="auto"/>
            <w:noWrap/>
            <w:vAlign w:val="center"/>
            <w:hideMark/>
          </w:tcPr>
          <w:p w14:paraId="0EB7CBF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135</w:t>
            </w:r>
          </w:p>
        </w:tc>
        <w:tc>
          <w:tcPr>
            <w:tcW w:w="687" w:type="dxa"/>
            <w:vMerge w:val="restart"/>
            <w:shd w:val="clear" w:color="auto" w:fill="auto"/>
            <w:noWrap/>
            <w:hideMark/>
          </w:tcPr>
          <w:p w14:paraId="3C18C78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135</w:t>
            </w:r>
          </w:p>
        </w:tc>
        <w:tc>
          <w:tcPr>
            <w:tcW w:w="692" w:type="dxa"/>
            <w:vMerge w:val="restart"/>
            <w:shd w:val="clear" w:color="auto" w:fill="auto"/>
            <w:noWrap/>
            <w:hideMark/>
          </w:tcPr>
          <w:p w14:paraId="1DAA749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2F4848D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31FDEA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78ACEE5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135</w:t>
            </w:r>
          </w:p>
        </w:tc>
        <w:tc>
          <w:tcPr>
            <w:tcW w:w="500" w:type="dxa"/>
            <w:shd w:val="clear" w:color="auto" w:fill="auto"/>
            <w:noWrap/>
            <w:vAlign w:val="center"/>
            <w:hideMark/>
          </w:tcPr>
          <w:p w14:paraId="1D3FE19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6BD220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0CE989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60C1C2D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45C52A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64DA978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r>
      <w:tr w:rsidR="00B50357" w:rsidRPr="00B50357" w14:paraId="68F72D5B" w14:textId="77777777" w:rsidTr="00B50357">
        <w:trPr>
          <w:trHeight w:val="480"/>
          <w:jc w:val="center"/>
        </w:trPr>
        <w:tc>
          <w:tcPr>
            <w:tcW w:w="638" w:type="dxa"/>
            <w:vMerge/>
            <w:vAlign w:val="center"/>
            <w:hideMark/>
          </w:tcPr>
          <w:p w14:paraId="0EBB5C3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4CD57F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Projekttervezés gyakorlata</w:t>
            </w:r>
          </w:p>
        </w:tc>
        <w:tc>
          <w:tcPr>
            <w:tcW w:w="637" w:type="dxa"/>
            <w:vMerge/>
            <w:vAlign w:val="center"/>
            <w:hideMark/>
          </w:tcPr>
          <w:p w14:paraId="14B54C9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A491C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1DF98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9DA44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57A52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0AE6D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EA7A3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03CBB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625" w:type="dxa"/>
            <w:shd w:val="clear" w:color="000000" w:fill="F2F2F2"/>
            <w:noWrap/>
            <w:vAlign w:val="center"/>
            <w:hideMark/>
          </w:tcPr>
          <w:p w14:paraId="24FF00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5B197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8FFFE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FC78D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687" w:type="dxa"/>
            <w:vMerge/>
            <w:vAlign w:val="center"/>
            <w:hideMark/>
          </w:tcPr>
          <w:p w14:paraId="659B59D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3D26A2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3FBE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A69D4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8FDC7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500" w:type="dxa"/>
            <w:shd w:val="clear" w:color="auto" w:fill="auto"/>
            <w:noWrap/>
            <w:vAlign w:val="center"/>
            <w:hideMark/>
          </w:tcPr>
          <w:p w14:paraId="1AC9E52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E683805"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F39FC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E9958F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BF64BE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2CBA1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2919AD3F" w14:textId="77777777" w:rsidTr="00B50357">
        <w:trPr>
          <w:trHeight w:val="480"/>
          <w:jc w:val="center"/>
        </w:trPr>
        <w:tc>
          <w:tcPr>
            <w:tcW w:w="638" w:type="dxa"/>
            <w:vMerge/>
            <w:vAlign w:val="center"/>
            <w:hideMark/>
          </w:tcPr>
          <w:p w14:paraId="6D93F2F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FDCF80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Projektmenedzsment gyakorlata</w:t>
            </w:r>
          </w:p>
        </w:tc>
        <w:tc>
          <w:tcPr>
            <w:tcW w:w="637" w:type="dxa"/>
            <w:vMerge/>
            <w:vAlign w:val="center"/>
            <w:hideMark/>
          </w:tcPr>
          <w:p w14:paraId="3B24CA30"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D6D67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928B8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A37EB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E40B6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3A14F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E6A24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8F758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03F8DD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D66E8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FE1067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6C2426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05791E7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291860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D098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489C3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41D078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78B752B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BEDDE1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5F6D48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E7F9EE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0FF53E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E421B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434EC776" w14:textId="77777777" w:rsidTr="00B50357">
        <w:trPr>
          <w:trHeight w:val="240"/>
          <w:jc w:val="center"/>
        </w:trPr>
        <w:tc>
          <w:tcPr>
            <w:tcW w:w="638" w:type="dxa"/>
            <w:vMerge/>
            <w:vAlign w:val="center"/>
            <w:hideMark/>
          </w:tcPr>
          <w:p w14:paraId="591820A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DA98D8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Pályázatírás</w:t>
            </w:r>
          </w:p>
        </w:tc>
        <w:tc>
          <w:tcPr>
            <w:tcW w:w="637" w:type="dxa"/>
            <w:vMerge/>
            <w:vAlign w:val="center"/>
            <w:hideMark/>
          </w:tcPr>
          <w:p w14:paraId="3CA7F665"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2A465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7E6D1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CFCE9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D84DF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D6ECF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F275EB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46877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36AA3E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C3AE5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A78B1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3385D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6469C93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959C29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89D7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A2C2D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BE9DC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55B2405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25BF88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D5AAE4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ADCEC6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866FD7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217BA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A3770FC" w14:textId="77777777" w:rsidTr="00B50357">
        <w:trPr>
          <w:trHeight w:val="480"/>
          <w:jc w:val="center"/>
        </w:trPr>
        <w:tc>
          <w:tcPr>
            <w:tcW w:w="638" w:type="dxa"/>
            <w:vMerge/>
            <w:vAlign w:val="center"/>
            <w:hideMark/>
          </w:tcPr>
          <w:p w14:paraId="4046D5A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87F550F"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Projekteket támogató szoftverek használata</w:t>
            </w:r>
          </w:p>
        </w:tc>
        <w:tc>
          <w:tcPr>
            <w:tcW w:w="637" w:type="dxa"/>
            <w:vMerge/>
            <w:vAlign w:val="center"/>
            <w:hideMark/>
          </w:tcPr>
          <w:p w14:paraId="47EF2825"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CE3EB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ECDB7E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51615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B3199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8CCCD9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3F93A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B55B0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516965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37707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867259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8191F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06E37D5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04D1B3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1B1E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0605E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C1A797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5EB2883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21FC85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854C9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7C9F48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9B6A12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E5050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3E9F4950" w14:textId="77777777" w:rsidTr="00B50357">
        <w:trPr>
          <w:trHeight w:val="240"/>
          <w:jc w:val="center"/>
        </w:trPr>
        <w:tc>
          <w:tcPr>
            <w:tcW w:w="638" w:type="dxa"/>
            <w:vMerge/>
            <w:vAlign w:val="center"/>
            <w:hideMark/>
          </w:tcPr>
          <w:p w14:paraId="0BF617B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AF97D3B"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Forgatókönyvírás</w:t>
            </w:r>
          </w:p>
        </w:tc>
        <w:tc>
          <w:tcPr>
            <w:tcW w:w="637" w:type="dxa"/>
            <w:vMerge/>
            <w:vAlign w:val="center"/>
            <w:hideMark/>
          </w:tcPr>
          <w:p w14:paraId="50463CE4"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19AC5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994D5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DC396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372E8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A4F46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E4143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8B795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5F71E1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44B24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1D017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692" w:type="dxa"/>
            <w:shd w:val="clear" w:color="auto" w:fill="auto"/>
            <w:noWrap/>
            <w:vAlign w:val="center"/>
            <w:hideMark/>
          </w:tcPr>
          <w:p w14:paraId="571519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687" w:type="dxa"/>
            <w:vMerge/>
            <w:vAlign w:val="center"/>
            <w:hideMark/>
          </w:tcPr>
          <w:p w14:paraId="5F92210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409CC8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F83F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CB1462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7DDAE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500" w:type="dxa"/>
            <w:shd w:val="clear" w:color="auto" w:fill="auto"/>
            <w:noWrap/>
            <w:vAlign w:val="center"/>
            <w:hideMark/>
          </w:tcPr>
          <w:p w14:paraId="4E82C83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A48982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E0157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48A5D1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B22841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63231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3BEC9EF7" w14:textId="77777777" w:rsidTr="00B50357">
        <w:trPr>
          <w:trHeight w:val="240"/>
          <w:jc w:val="center"/>
        </w:trPr>
        <w:tc>
          <w:tcPr>
            <w:tcW w:w="638" w:type="dxa"/>
            <w:vMerge/>
            <w:vAlign w:val="center"/>
            <w:hideMark/>
          </w:tcPr>
          <w:p w14:paraId="7FCC61AB"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ECBD4A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Költségvetés készítés</w:t>
            </w:r>
          </w:p>
        </w:tc>
        <w:tc>
          <w:tcPr>
            <w:tcW w:w="637" w:type="dxa"/>
            <w:vMerge/>
            <w:vAlign w:val="center"/>
            <w:hideMark/>
          </w:tcPr>
          <w:p w14:paraId="4CA919E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537E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42C789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91B1DD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05555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4AD46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670574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ED189F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7A7EC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03652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F0D49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692" w:type="dxa"/>
            <w:shd w:val="clear" w:color="auto" w:fill="auto"/>
            <w:noWrap/>
            <w:vAlign w:val="center"/>
            <w:hideMark/>
          </w:tcPr>
          <w:p w14:paraId="5BCB763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687" w:type="dxa"/>
            <w:vMerge/>
            <w:vAlign w:val="center"/>
            <w:hideMark/>
          </w:tcPr>
          <w:p w14:paraId="2784286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40FB9C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5631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7B016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95907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500" w:type="dxa"/>
            <w:shd w:val="clear" w:color="auto" w:fill="auto"/>
            <w:noWrap/>
            <w:vAlign w:val="center"/>
            <w:hideMark/>
          </w:tcPr>
          <w:p w14:paraId="4771359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D2121CA"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5B1A36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7BBBA3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7E3759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C2329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90FB772" w14:textId="77777777" w:rsidTr="00B50357">
        <w:trPr>
          <w:trHeight w:val="720"/>
          <w:jc w:val="center"/>
        </w:trPr>
        <w:tc>
          <w:tcPr>
            <w:tcW w:w="638" w:type="dxa"/>
            <w:vMerge/>
            <w:vAlign w:val="center"/>
            <w:hideMark/>
          </w:tcPr>
          <w:p w14:paraId="7F9B3F5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1DB10F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Közönségkapcsolat és médiakommunikáció gyakorlat</w:t>
            </w:r>
          </w:p>
        </w:tc>
        <w:tc>
          <w:tcPr>
            <w:tcW w:w="637" w:type="dxa"/>
            <w:vMerge/>
            <w:vAlign w:val="center"/>
            <w:hideMark/>
          </w:tcPr>
          <w:p w14:paraId="4C263AC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1A9D1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AE4050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8A131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AE5E4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069A6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02EF5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47FDE7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88668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77143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F26D5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692" w:type="dxa"/>
            <w:shd w:val="clear" w:color="auto" w:fill="auto"/>
            <w:noWrap/>
            <w:vAlign w:val="center"/>
            <w:hideMark/>
          </w:tcPr>
          <w:p w14:paraId="0FCBAA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687" w:type="dxa"/>
            <w:vMerge/>
            <w:vAlign w:val="center"/>
            <w:hideMark/>
          </w:tcPr>
          <w:p w14:paraId="135819D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5E2EDF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D01F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460099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35C6F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500" w:type="dxa"/>
            <w:shd w:val="clear" w:color="auto" w:fill="auto"/>
            <w:noWrap/>
            <w:vAlign w:val="center"/>
            <w:hideMark/>
          </w:tcPr>
          <w:p w14:paraId="4C296BF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C200ED7"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4E630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DE7917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7C3F91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437BB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bl>
    <w:p w14:paraId="6E8062B4" w14:textId="77777777" w:rsidR="00B50357" w:rsidRDefault="00B50357">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8"/>
        <w:gridCol w:w="1950"/>
        <w:gridCol w:w="637"/>
        <w:gridCol w:w="588"/>
        <w:gridCol w:w="412"/>
        <w:gridCol w:w="556"/>
        <w:gridCol w:w="389"/>
        <w:gridCol w:w="556"/>
        <w:gridCol w:w="438"/>
        <w:gridCol w:w="438"/>
        <w:gridCol w:w="625"/>
        <w:gridCol w:w="588"/>
        <w:gridCol w:w="412"/>
        <w:gridCol w:w="692"/>
        <w:gridCol w:w="687"/>
        <w:gridCol w:w="692"/>
        <w:gridCol w:w="500"/>
        <w:gridCol w:w="500"/>
        <w:gridCol w:w="692"/>
        <w:gridCol w:w="500"/>
        <w:gridCol w:w="500"/>
        <w:gridCol w:w="500"/>
        <w:gridCol w:w="500"/>
        <w:gridCol w:w="500"/>
        <w:gridCol w:w="690"/>
      </w:tblGrid>
      <w:tr w:rsidR="00B50357" w:rsidRPr="00B50357" w14:paraId="412C3D2D" w14:textId="77777777" w:rsidTr="00B50357">
        <w:trPr>
          <w:trHeight w:val="240"/>
          <w:jc w:val="center"/>
        </w:trPr>
        <w:tc>
          <w:tcPr>
            <w:tcW w:w="638" w:type="dxa"/>
            <w:vMerge w:val="restart"/>
            <w:shd w:val="clear" w:color="auto" w:fill="auto"/>
            <w:textDirection w:val="btLr"/>
            <w:vAlign w:val="center"/>
            <w:hideMark/>
          </w:tcPr>
          <w:p w14:paraId="3AFD3C19" w14:textId="6132A211"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12114-16 Médiaművészeti alapok</w:t>
            </w:r>
          </w:p>
        </w:tc>
        <w:tc>
          <w:tcPr>
            <w:tcW w:w="1950" w:type="dxa"/>
            <w:shd w:val="clear" w:color="auto" w:fill="auto"/>
            <w:vAlign w:val="center"/>
            <w:hideMark/>
          </w:tcPr>
          <w:p w14:paraId="1FF760F4"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Médiaművészet</w:t>
            </w:r>
          </w:p>
        </w:tc>
        <w:tc>
          <w:tcPr>
            <w:tcW w:w="637" w:type="dxa"/>
            <w:vMerge w:val="restart"/>
            <w:shd w:val="clear" w:color="000000" w:fill="92D050"/>
            <w:textDirection w:val="btLr"/>
            <w:hideMark/>
          </w:tcPr>
          <w:p w14:paraId="704F2A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588" w:type="dxa"/>
            <w:shd w:val="clear" w:color="auto" w:fill="auto"/>
            <w:noWrap/>
            <w:vAlign w:val="center"/>
            <w:hideMark/>
          </w:tcPr>
          <w:p w14:paraId="281519F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C91F97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171C10D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2ABDD97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504BDB1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09217BD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37</w:t>
            </w:r>
          </w:p>
        </w:tc>
        <w:tc>
          <w:tcPr>
            <w:tcW w:w="438" w:type="dxa"/>
            <w:shd w:val="clear" w:color="000000" w:fill="F2F2F2"/>
            <w:noWrap/>
            <w:vAlign w:val="center"/>
            <w:hideMark/>
          </w:tcPr>
          <w:p w14:paraId="6498C9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547966B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5066464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46</w:t>
            </w:r>
          </w:p>
        </w:tc>
        <w:tc>
          <w:tcPr>
            <w:tcW w:w="412" w:type="dxa"/>
            <w:shd w:val="clear" w:color="000000" w:fill="F2F2F2"/>
            <w:noWrap/>
            <w:vAlign w:val="center"/>
            <w:hideMark/>
          </w:tcPr>
          <w:p w14:paraId="7EA417A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782BF1B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83</w:t>
            </w:r>
          </w:p>
        </w:tc>
        <w:tc>
          <w:tcPr>
            <w:tcW w:w="687" w:type="dxa"/>
            <w:vMerge w:val="restart"/>
            <w:shd w:val="clear" w:color="auto" w:fill="auto"/>
            <w:noWrap/>
            <w:hideMark/>
          </w:tcPr>
          <w:p w14:paraId="48E45B6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83</w:t>
            </w:r>
          </w:p>
        </w:tc>
        <w:tc>
          <w:tcPr>
            <w:tcW w:w="692" w:type="dxa"/>
            <w:vMerge w:val="restart"/>
            <w:shd w:val="clear" w:color="auto" w:fill="auto"/>
            <w:noWrap/>
            <w:hideMark/>
          </w:tcPr>
          <w:p w14:paraId="7B94917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0D9D111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DA491D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0D7AD43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83</w:t>
            </w:r>
          </w:p>
        </w:tc>
        <w:tc>
          <w:tcPr>
            <w:tcW w:w="500" w:type="dxa"/>
            <w:shd w:val="clear" w:color="auto" w:fill="auto"/>
            <w:noWrap/>
            <w:vAlign w:val="center"/>
            <w:hideMark/>
          </w:tcPr>
          <w:p w14:paraId="3C2B50C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4C6376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23497B1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5502D13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820A12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46D3A9F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r>
      <w:tr w:rsidR="00B50357" w:rsidRPr="00B50357" w14:paraId="7B93D5C0" w14:textId="77777777" w:rsidTr="00B50357">
        <w:trPr>
          <w:trHeight w:val="480"/>
          <w:jc w:val="center"/>
        </w:trPr>
        <w:tc>
          <w:tcPr>
            <w:tcW w:w="638" w:type="dxa"/>
            <w:vMerge/>
            <w:vAlign w:val="center"/>
            <w:hideMark/>
          </w:tcPr>
          <w:p w14:paraId="5933B605"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FDAD36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Médiaművészeti alapfogalmak</w:t>
            </w:r>
          </w:p>
        </w:tc>
        <w:tc>
          <w:tcPr>
            <w:tcW w:w="637" w:type="dxa"/>
            <w:vMerge/>
            <w:vAlign w:val="center"/>
            <w:hideMark/>
          </w:tcPr>
          <w:p w14:paraId="78EC09D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242D3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8B1FC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F42FD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7FA78C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EF981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4D6DB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41A069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1F009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0B367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412" w:type="dxa"/>
            <w:shd w:val="clear" w:color="000000" w:fill="F2F2F2"/>
            <w:noWrap/>
            <w:vAlign w:val="center"/>
            <w:hideMark/>
          </w:tcPr>
          <w:p w14:paraId="6DA743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4E19CC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22</w:t>
            </w:r>
          </w:p>
        </w:tc>
        <w:tc>
          <w:tcPr>
            <w:tcW w:w="687" w:type="dxa"/>
            <w:vMerge/>
            <w:vAlign w:val="center"/>
            <w:hideMark/>
          </w:tcPr>
          <w:p w14:paraId="1E47DE2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622349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47739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5297A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34053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22</w:t>
            </w:r>
          </w:p>
        </w:tc>
        <w:tc>
          <w:tcPr>
            <w:tcW w:w="500" w:type="dxa"/>
            <w:shd w:val="clear" w:color="auto" w:fill="auto"/>
            <w:noWrap/>
            <w:vAlign w:val="center"/>
            <w:hideMark/>
          </w:tcPr>
          <w:p w14:paraId="25D908C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233481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546237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6F382F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6F3374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B9DB0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ADA9229" w14:textId="77777777" w:rsidTr="00B50357">
        <w:trPr>
          <w:trHeight w:val="480"/>
          <w:jc w:val="center"/>
        </w:trPr>
        <w:tc>
          <w:tcPr>
            <w:tcW w:w="638" w:type="dxa"/>
            <w:vMerge/>
            <w:vAlign w:val="center"/>
            <w:hideMark/>
          </w:tcPr>
          <w:p w14:paraId="717C129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E15390"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Mozgóképes műfajismeret</w:t>
            </w:r>
          </w:p>
        </w:tc>
        <w:tc>
          <w:tcPr>
            <w:tcW w:w="637" w:type="dxa"/>
            <w:vMerge/>
            <w:vAlign w:val="center"/>
            <w:hideMark/>
          </w:tcPr>
          <w:p w14:paraId="424FA423"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58B0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98A2D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50545E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65806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9F7F3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84167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503D8B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41301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82E0FC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12" w:type="dxa"/>
            <w:shd w:val="clear" w:color="000000" w:fill="F2F2F2"/>
            <w:noWrap/>
            <w:vAlign w:val="center"/>
            <w:hideMark/>
          </w:tcPr>
          <w:p w14:paraId="2A2106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FF25E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201DEB9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6E3F83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53E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E333D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EBD0E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65E60E3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5BB95D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871293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847B67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230D57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67B14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1E2D8DAA" w14:textId="77777777" w:rsidTr="00B50357">
        <w:trPr>
          <w:trHeight w:val="720"/>
          <w:jc w:val="center"/>
        </w:trPr>
        <w:tc>
          <w:tcPr>
            <w:tcW w:w="638" w:type="dxa"/>
            <w:vMerge/>
            <w:vAlign w:val="center"/>
            <w:hideMark/>
          </w:tcPr>
          <w:p w14:paraId="7E25E883"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F55DD9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 mozgókép fejlődésének főbb állomásai</w:t>
            </w:r>
          </w:p>
        </w:tc>
        <w:tc>
          <w:tcPr>
            <w:tcW w:w="637" w:type="dxa"/>
            <w:vMerge/>
            <w:vAlign w:val="center"/>
            <w:hideMark/>
          </w:tcPr>
          <w:p w14:paraId="6C22577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C8390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E3B53A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50579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E0393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A4B7E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D34E4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38" w:type="dxa"/>
            <w:shd w:val="clear" w:color="000000" w:fill="F2F2F2"/>
            <w:noWrap/>
            <w:vAlign w:val="center"/>
            <w:hideMark/>
          </w:tcPr>
          <w:p w14:paraId="013021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E7796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CD64E1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412" w:type="dxa"/>
            <w:shd w:val="clear" w:color="000000" w:fill="F2F2F2"/>
            <w:noWrap/>
            <w:vAlign w:val="center"/>
            <w:hideMark/>
          </w:tcPr>
          <w:p w14:paraId="047EFC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6963E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1CF41E2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C35BCA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2F7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520A4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065F6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52B999C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54CF41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43D8B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82F92F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42600D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0FA52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4BD879A7" w14:textId="77777777" w:rsidTr="00B50357">
        <w:trPr>
          <w:trHeight w:val="240"/>
          <w:jc w:val="center"/>
        </w:trPr>
        <w:tc>
          <w:tcPr>
            <w:tcW w:w="638" w:type="dxa"/>
            <w:vMerge/>
            <w:vAlign w:val="center"/>
            <w:hideMark/>
          </w:tcPr>
          <w:p w14:paraId="54A065C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86DA9BF"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Film és közönsége</w:t>
            </w:r>
          </w:p>
        </w:tc>
        <w:tc>
          <w:tcPr>
            <w:tcW w:w="637" w:type="dxa"/>
            <w:vMerge/>
            <w:vAlign w:val="center"/>
            <w:hideMark/>
          </w:tcPr>
          <w:p w14:paraId="1215DEC1"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C0F47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143BF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F1C14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33DF5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B051D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3E381C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9BD08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400BF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BBEDE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12" w:type="dxa"/>
            <w:shd w:val="clear" w:color="000000" w:fill="F2F2F2"/>
            <w:noWrap/>
            <w:vAlign w:val="center"/>
            <w:hideMark/>
          </w:tcPr>
          <w:p w14:paraId="0463ED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8A198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3A75AEB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FBBA54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C05A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A6191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C0693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234F2E8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FB7997A"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187A0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B34B7F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082C78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42DCB2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6A987929" w14:textId="77777777" w:rsidTr="00B50357">
        <w:trPr>
          <w:trHeight w:val="480"/>
          <w:jc w:val="center"/>
        </w:trPr>
        <w:tc>
          <w:tcPr>
            <w:tcW w:w="638" w:type="dxa"/>
            <w:vMerge/>
            <w:vAlign w:val="center"/>
            <w:hideMark/>
          </w:tcPr>
          <w:p w14:paraId="4ABFE29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E65B74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Rendezvénytípusok és feltételek</w:t>
            </w:r>
          </w:p>
        </w:tc>
        <w:tc>
          <w:tcPr>
            <w:tcW w:w="637" w:type="dxa"/>
            <w:vMerge/>
            <w:vAlign w:val="center"/>
            <w:hideMark/>
          </w:tcPr>
          <w:p w14:paraId="5F348CC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E0ACA9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F0C25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003D3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DC79C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DD6B8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167DC3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w:t>
            </w:r>
          </w:p>
        </w:tc>
        <w:tc>
          <w:tcPr>
            <w:tcW w:w="438" w:type="dxa"/>
            <w:shd w:val="clear" w:color="000000" w:fill="F2F2F2"/>
            <w:noWrap/>
            <w:vAlign w:val="center"/>
            <w:hideMark/>
          </w:tcPr>
          <w:p w14:paraId="68794B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0432C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BFE59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7AFD4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F73A6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w:t>
            </w:r>
          </w:p>
        </w:tc>
        <w:tc>
          <w:tcPr>
            <w:tcW w:w="687" w:type="dxa"/>
            <w:vMerge/>
            <w:vAlign w:val="center"/>
            <w:hideMark/>
          </w:tcPr>
          <w:p w14:paraId="72D74DC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8CEAA6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6CCB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7D428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11A28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w:t>
            </w:r>
          </w:p>
        </w:tc>
        <w:tc>
          <w:tcPr>
            <w:tcW w:w="500" w:type="dxa"/>
            <w:shd w:val="clear" w:color="auto" w:fill="auto"/>
            <w:noWrap/>
            <w:vAlign w:val="center"/>
            <w:hideMark/>
          </w:tcPr>
          <w:p w14:paraId="63982CF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00327E6"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41E92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3D89AD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7B9BD7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BA66C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4803E2D1" w14:textId="77777777" w:rsidTr="00B50357">
        <w:trPr>
          <w:trHeight w:val="960"/>
          <w:jc w:val="center"/>
        </w:trPr>
        <w:tc>
          <w:tcPr>
            <w:tcW w:w="638" w:type="dxa"/>
            <w:vMerge/>
            <w:vAlign w:val="center"/>
            <w:hideMark/>
          </w:tcPr>
          <w:p w14:paraId="766D1573"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1DCCAC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 rendezvények szervezésének speciális követelményei</w:t>
            </w:r>
          </w:p>
        </w:tc>
        <w:tc>
          <w:tcPr>
            <w:tcW w:w="637" w:type="dxa"/>
            <w:vMerge/>
            <w:vAlign w:val="center"/>
            <w:hideMark/>
          </w:tcPr>
          <w:p w14:paraId="1E5BDA4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4D1D9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19283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CC145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DA55B1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BA527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9DE9E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438" w:type="dxa"/>
            <w:shd w:val="clear" w:color="000000" w:fill="F2F2F2"/>
            <w:noWrap/>
            <w:vAlign w:val="center"/>
            <w:hideMark/>
          </w:tcPr>
          <w:p w14:paraId="5C7A65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E912B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246B2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D32C4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FAA74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687" w:type="dxa"/>
            <w:vMerge/>
            <w:vAlign w:val="center"/>
            <w:hideMark/>
          </w:tcPr>
          <w:p w14:paraId="594C833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751F28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D1E4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84962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25568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21895FD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E2F3D89"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5588D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13D4F2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81318F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FB258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1A18A2D1" w14:textId="77777777" w:rsidTr="00B50357">
        <w:trPr>
          <w:trHeight w:val="240"/>
          <w:jc w:val="center"/>
        </w:trPr>
        <w:tc>
          <w:tcPr>
            <w:tcW w:w="638" w:type="dxa"/>
            <w:vMerge/>
            <w:vAlign w:val="center"/>
            <w:hideMark/>
          </w:tcPr>
          <w:p w14:paraId="58214BA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06157A9"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Marketing és PR</w:t>
            </w:r>
          </w:p>
        </w:tc>
        <w:tc>
          <w:tcPr>
            <w:tcW w:w="637" w:type="dxa"/>
            <w:vMerge/>
            <w:vAlign w:val="center"/>
            <w:hideMark/>
          </w:tcPr>
          <w:p w14:paraId="016CB522"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26D78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CB295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A2C2C8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BB530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123C8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4CCB1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438" w:type="dxa"/>
            <w:shd w:val="clear" w:color="000000" w:fill="F2F2F2"/>
            <w:noWrap/>
            <w:vAlign w:val="center"/>
            <w:hideMark/>
          </w:tcPr>
          <w:p w14:paraId="7BC336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B1A17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2F66A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25770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F7BD2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687" w:type="dxa"/>
            <w:vMerge/>
            <w:vAlign w:val="center"/>
            <w:hideMark/>
          </w:tcPr>
          <w:p w14:paraId="3C57AB3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A50EE2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CDCB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B04CC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21AFD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w:t>
            </w:r>
          </w:p>
        </w:tc>
        <w:tc>
          <w:tcPr>
            <w:tcW w:w="500" w:type="dxa"/>
            <w:shd w:val="clear" w:color="auto" w:fill="auto"/>
            <w:noWrap/>
            <w:vAlign w:val="center"/>
            <w:hideMark/>
          </w:tcPr>
          <w:p w14:paraId="208A2E1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016757A"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8A5BC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945617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5B8F9C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45348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DFC9D03" w14:textId="77777777" w:rsidTr="00B50357">
        <w:trPr>
          <w:trHeight w:val="480"/>
          <w:jc w:val="center"/>
        </w:trPr>
        <w:tc>
          <w:tcPr>
            <w:tcW w:w="638" w:type="dxa"/>
            <w:vMerge/>
            <w:vAlign w:val="center"/>
            <w:hideMark/>
          </w:tcPr>
          <w:p w14:paraId="3E2AF0B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0614638"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Médiaművészeti gyakorlat</w:t>
            </w:r>
          </w:p>
        </w:tc>
        <w:tc>
          <w:tcPr>
            <w:tcW w:w="637" w:type="dxa"/>
            <w:vMerge w:val="restart"/>
            <w:shd w:val="clear" w:color="000000" w:fill="92D050"/>
            <w:textDirection w:val="btLr"/>
            <w:hideMark/>
          </w:tcPr>
          <w:p w14:paraId="7ECF8C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51 345 04</w:t>
            </w:r>
            <w:r w:rsidRPr="00B50357">
              <w:rPr>
                <w:rFonts w:eastAsia="Times New Roman" w:cs="Times New Roman"/>
                <w:color w:val="000000"/>
                <w:sz w:val="18"/>
                <w:szCs w:val="18"/>
                <w:lang w:eastAsia="hu-HU"/>
              </w:rPr>
              <w:br/>
              <w:t>Médiaművészeti program- és projektszervező</w:t>
            </w:r>
          </w:p>
        </w:tc>
        <w:tc>
          <w:tcPr>
            <w:tcW w:w="588" w:type="dxa"/>
            <w:shd w:val="clear" w:color="auto" w:fill="auto"/>
            <w:noWrap/>
            <w:vAlign w:val="center"/>
            <w:hideMark/>
          </w:tcPr>
          <w:p w14:paraId="7B4D6F7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64B9791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3A67AAB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360C36B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0D9D0D3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5D0FAF1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3DBC2E1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71</w:t>
            </w:r>
          </w:p>
        </w:tc>
        <w:tc>
          <w:tcPr>
            <w:tcW w:w="625" w:type="dxa"/>
            <w:shd w:val="clear" w:color="000000" w:fill="F2F2F2"/>
            <w:noWrap/>
            <w:vAlign w:val="center"/>
            <w:hideMark/>
          </w:tcPr>
          <w:p w14:paraId="774004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DFBDF9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72BE084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61</w:t>
            </w:r>
          </w:p>
        </w:tc>
        <w:tc>
          <w:tcPr>
            <w:tcW w:w="692" w:type="dxa"/>
            <w:shd w:val="clear" w:color="auto" w:fill="auto"/>
            <w:noWrap/>
            <w:vAlign w:val="center"/>
            <w:hideMark/>
          </w:tcPr>
          <w:p w14:paraId="7F51B82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687" w:type="dxa"/>
            <w:vMerge w:val="restart"/>
            <w:shd w:val="clear" w:color="auto" w:fill="auto"/>
            <w:noWrap/>
            <w:hideMark/>
          </w:tcPr>
          <w:p w14:paraId="7D12C1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692" w:type="dxa"/>
            <w:vMerge w:val="restart"/>
            <w:shd w:val="clear" w:color="auto" w:fill="auto"/>
            <w:noWrap/>
            <w:hideMark/>
          </w:tcPr>
          <w:p w14:paraId="538EA10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21C485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B49FD0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307D60B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500" w:type="dxa"/>
            <w:shd w:val="clear" w:color="auto" w:fill="auto"/>
            <w:noWrap/>
            <w:vAlign w:val="center"/>
            <w:hideMark/>
          </w:tcPr>
          <w:p w14:paraId="54F5396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EA72E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EB7A1E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75CA238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6C2F13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5FAD149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r>
      <w:tr w:rsidR="00B50357" w:rsidRPr="00B50357" w14:paraId="750B3CB2" w14:textId="77777777" w:rsidTr="00B50357">
        <w:trPr>
          <w:trHeight w:val="480"/>
          <w:jc w:val="center"/>
        </w:trPr>
        <w:tc>
          <w:tcPr>
            <w:tcW w:w="638" w:type="dxa"/>
            <w:vMerge/>
            <w:vAlign w:val="center"/>
            <w:hideMark/>
          </w:tcPr>
          <w:p w14:paraId="2F2024A1"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29F23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Médiaművészet területei</w:t>
            </w:r>
          </w:p>
        </w:tc>
        <w:tc>
          <w:tcPr>
            <w:tcW w:w="637" w:type="dxa"/>
            <w:vMerge/>
            <w:vAlign w:val="center"/>
            <w:hideMark/>
          </w:tcPr>
          <w:p w14:paraId="073E8EB0"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5F4B3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7A687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A98BB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06937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F720B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353F3B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5C8D7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625" w:type="dxa"/>
            <w:shd w:val="clear" w:color="000000" w:fill="F2F2F2"/>
            <w:noWrap/>
            <w:vAlign w:val="center"/>
            <w:hideMark/>
          </w:tcPr>
          <w:p w14:paraId="150441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F51D6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1A9F6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07299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687" w:type="dxa"/>
            <w:vMerge/>
            <w:vAlign w:val="center"/>
            <w:hideMark/>
          </w:tcPr>
          <w:p w14:paraId="5765342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08D8B4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2468C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CD543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C9267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14</w:t>
            </w:r>
          </w:p>
        </w:tc>
        <w:tc>
          <w:tcPr>
            <w:tcW w:w="500" w:type="dxa"/>
            <w:shd w:val="clear" w:color="auto" w:fill="auto"/>
            <w:noWrap/>
            <w:vAlign w:val="center"/>
            <w:hideMark/>
          </w:tcPr>
          <w:p w14:paraId="17A49AB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0CFE20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21E08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536CD3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26B7B9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0721E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D34DD5D" w14:textId="77777777" w:rsidTr="00B50357">
        <w:trPr>
          <w:trHeight w:val="240"/>
          <w:jc w:val="center"/>
        </w:trPr>
        <w:tc>
          <w:tcPr>
            <w:tcW w:w="638" w:type="dxa"/>
            <w:vMerge/>
            <w:vAlign w:val="center"/>
            <w:hideMark/>
          </w:tcPr>
          <w:p w14:paraId="4B24765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0DBF2CB"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Jelentős alkotók</w:t>
            </w:r>
          </w:p>
        </w:tc>
        <w:tc>
          <w:tcPr>
            <w:tcW w:w="637" w:type="dxa"/>
            <w:vMerge/>
            <w:vAlign w:val="center"/>
            <w:hideMark/>
          </w:tcPr>
          <w:p w14:paraId="20FE28C5"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16ECAE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26C03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4D2D7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791F39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53A626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BDD3FD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1E6E6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322D923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94FD18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625F7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20</w:t>
            </w:r>
          </w:p>
        </w:tc>
        <w:tc>
          <w:tcPr>
            <w:tcW w:w="692" w:type="dxa"/>
            <w:shd w:val="clear" w:color="auto" w:fill="auto"/>
            <w:noWrap/>
            <w:vAlign w:val="center"/>
            <w:hideMark/>
          </w:tcPr>
          <w:p w14:paraId="199C1E5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1545A03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2B1F397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EB5C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B361F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674C2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784F356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1C08F0E"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33CCF7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EEF2D9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8B3F5C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AE7E47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0ABE6BA8" w14:textId="77777777" w:rsidTr="00B50357">
        <w:trPr>
          <w:trHeight w:val="480"/>
          <w:jc w:val="center"/>
        </w:trPr>
        <w:tc>
          <w:tcPr>
            <w:tcW w:w="638" w:type="dxa"/>
            <w:vMerge/>
            <w:vAlign w:val="center"/>
            <w:hideMark/>
          </w:tcPr>
          <w:p w14:paraId="401CDF6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EB22E4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Látogatás egy filmműteremben</w:t>
            </w:r>
          </w:p>
        </w:tc>
        <w:tc>
          <w:tcPr>
            <w:tcW w:w="637" w:type="dxa"/>
            <w:vMerge/>
            <w:vAlign w:val="center"/>
            <w:hideMark/>
          </w:tcPr>
          <w:p w14:paraId="04A55F4A"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7454E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8CF72E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978EF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F7A70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7300D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9747D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4F917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730EDE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C6C89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ADE3B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9</w:t>
            </w:r>
          </w:p>
        </w:tc>
        <w:tc>
          <w:tcPr>
            <w:tcW w:w="692" w:type="dxa"/>
            <w:shd w:val="clear" w:color="auto" w:fill="auto"/>
            <w:noWrap/>
            <w:vAlign w:val="center"/>
            <w:hideMark/>
          </w:tcPr>
          <w:p w14:paraId="0A9031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687" w:type="dxa"/>
            <w:vMerge/>
            <w:vAlign w:val="center"/>
            <w:hideMark/>
          </w:tcPr>
          <w:p w14:paraId="58D5DE4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FBE02D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7FEE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1E459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044C9C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500" w:type="dxa"/>
            <w:shd w:val="clear" w:color="auto" w:fill="auto"/>
            <w:noWrap/>
            <w:vAlign w:val="center"/>
            <w:hideMark/>
          </w:tcPr>
          <w:p w14:paraId="39FEC43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DB97C4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FE12F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CDC59A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C66F50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4D357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1A442947" w14:textId="77777777" w:rsidTr="00B50357">
        <w:trPr>
          <w:trHeight w:val="240"/>
          <w:jc w:val="center"/>
        </w:trPr>
        <w:tc>
          <w:tcPr>
            <w:tcW w:w="638" w:type="dxa"/>
            <w:vMerge/>
            <w:vAlign w:val="center"/>
            <w:hideMark/>
          </w:tcPr>
          <w:p w14:paraId="4634C3C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147888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Rendezvénylátogatás</w:t>
            </w:r>
          </w:p>
        </w:tc>
        <w:tc>
          <w:tcPr>
            <w:tcW w:w="637" w:type="dxa"/>
            <w:vMerge/>
            <w:vAlign w:val="center"/>
            <w:hideMark/>
          </w:tcPr>
          <w:p w14:paraId="604D77B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6F664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587A99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08271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6754C5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A1C30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67A957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7C50E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9</w:t>
            </w:r>
          </w:p>
        </w:tc>
        <w:tc>
          <w:tcPr>
            <w:tcW w:w="625" w:type="dxa"/>
            <w:shd w:val="clear" w:color="000000" w:fill="F2F2F2"/>
            <w:noWrap/>
            <w:vAlign w:val="center"/>
            <w:hideMark/>
          </w:tcPr>
          <w:p w14:paraId="2DCC68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5CC2D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506A5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92" w:type="dxa"/>
            <w:shd w:val="clear" w:color="auto" w:fill="auto"/>
            <w:noWrap/>
            <w:vAlign w:val="center"/>
            <w:hideMark/>
          </w:tcPr>
          <w:p w14:paraId="7AF70D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687" w:type="dxa"/>
            <w:vMerge/>
            <w:vAlign w:val="center"/>
            <w:hideMark/>
          </w:tcPr>
          <w:p w14:paraId="72BFC5A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20DFAD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5C26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34A53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55F2B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25</w:t>
            </w:r>
          </w:p>
        </w:tc>
        <w:tc>
          <w:tcPr>
            <w:tcW w:w="500" w:type="dxa"/>
            <w:shd w:val="clear" w:color="auto" w:fill="auto"/>
            <w:noWrap/>
            <w:vAlign w:val="center"/>
            <w:hideMark/>
          </w:tcPr>
          <w:p w14:paraId="7F21FF8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6555DEC"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4010C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74044E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7A00E3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24EF6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413826FE" w14:textId="77777777" w:rsidTr="00B50357">
        <w:trPr>
          <w:trHeight w:val="240"/>
          <w:jc w:val="center"/>
        </w:trPr>
        <w:tc>
          <w:tcPr>
            <w:tcW w:w="638" w:type="dxa"/>
            <w:vMerge/>
            <w:vAlign w:val="center"/>
            <w:hideMark/>
          </w:tcPr>
          <w:p w14:paraId="43F0368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1679EB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Rendezvényszervezés</w:t>
            </w:r>
          </w:p>
        </w:tc>
        <w:tc>
          <w:tcPr>
            <w:tcW w:w="637" w:type="dxa"/>
            <w:vMerge/>
            <w:vAlign w:val="center"/>
            <w:hideMark/>
          </w:tcPr>
          <w:p w14:paraId="2F3FF67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3DF31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4747E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42A4D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5DC2F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B0766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606C56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CCF39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625" w:type="dxa"/>
            <w:shd w:val="clear" w:color="000000" w:fill="F2F2F2"/>
            <w:noWrap/>
            <w:vAlign w:val="center"/>
            <w:hideMark/>
          </w:tcPr>
          <w:p w14:paraId="14E7BCA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93DA2E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C9EFC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692" w:type="dxa"/>
            <w:shd w:val="clear" w:color="auto" w:fill="auto"/>
            <w:noWrap/>
            <w:vAlign w:val="center"/>
            <w:hideMark/>
          </w:tcPr>
          <w:p w14:paraId="2A4C04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4149AA9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2220DB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74FB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5DE45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B110B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4803FDA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C26FF7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5F22F4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B158F3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5244D2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CAFD9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61AAA1B6" w14:textId="77777777" w:rsidTr="00B50357">
        <w:trPr>
          <w:trHeight w:val="240"/>
          <w:jc w:val="center"/>
        </w:trPr>
        <w:tc>
          <w:tcPr>
            <w:tcW w:w="638" w:type="dxa"/>
            <w:vMerge/>
            <w:vAlign w:val="center"/>
            <w:hideMark/>
          </w:tcPr>
          <w:p w14:paraId="223CC52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0642BB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Rendezvénykövetés</w:t>
            </w:r>
          </w:p>
        </w:tc>
        <w:tc>
          <w:tcPr>
            <w:tcW w:w="637" w:type="dxa"/>
            <w:vMerge/>
            <w:vAlign w:val="center"/>
            <w:hideMark/>
          </w:tcPr>
          <w:p w14:paraId="6DED7D9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AF8FF7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D6CAB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D04ED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11101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47C63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30DE63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745F3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625" w:type="dxa"/>
            <w:shd w:val="clear" w:color="000000" w:fill="F2F2F2"/>
            <w:noWrap/>
            <w:vAlign w:val="center"/>
            <w:hideMark/>
          </w:tcPr>
          <w:p w14:paraId="319655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F4BE5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DB3CA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8</w:t>
            </w:r>
          </w:p>
        </w:tc>
        <w:tc>
          <w:tcPr>
            <w:tcW w:w="692" w:type="dxa"/>
            <w:shd w:val="clear" w:color="auto" w:fill="auto"/>
            <w:noWrap/>
            <w:vAlign w:val="center"/>
            <w:hideMark/>
          </w:tcPr>
          <w:p w14:paraId="056EE8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0ACC107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1A0238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7F05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EF925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724EF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4EF83D7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45B7100"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30AD4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17DB7D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F02F1C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F0303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r>
      <w:tr w:rsidR="00B50357" w:rsidRPr="00B50357" w14:paraId="7CD43B2D" w14:textId="77777777" w:rsidTr="00B50357">
        <w:trPr>
          <w:trHeight w:val="240"/>
          <w:jc w:val="center"/>
        </w:trPr>
        <w:tc>
          <w:tcPr>
            <w:tcW w:w="638" w:type="dxa"/>
            <w:vMerge w:val="restart"/>
            <w:shd w:val="clear" w:color="auto" w:fill="auto"/>
            <w:textDirection w:val="btLr"/>
            <w:vAlign w:val="center"/>
            <w:hideMark/>
          </w:tcPr>
          <w:p w14:paraId="6A0ABD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10733-12 Audiovizuális szakmák vállalkozási ismeretei és környezete</w:t>
            </w:r>
          </w:p>
        </w:tc>
        <w:tc>
          <w:tcPr>
            <w:tcW w:w="1950" w:type="dxa"/>
            <w:shd w:val="clear" w:color="auto" w:fill="auto"/>
            <w:vAlign w:val="center"/>
            <w:hideMark/>
          </w:tcPr>
          <w:p w14:paraId="390DFCCF"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Művelődéstörténet</w:t>
            </w:r>
          </w:p>
        </w:tc>
        <w:tc>
          <w:tcPr>
            <w:tcW w:w="637" w:type="dxa"/>
            <w:vMerge w:val="restart"/>
            <w:shd w:val="clear" w:color="000000" w:fill="FFFFFF"/>
            <w:textDirection w:val="btLr"/>
            <w:hideMark/>
          </w:tcPr>
          <w:p w14:paraId="68A85B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DB80BF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36</w:t>
            </w:r>
          </w:p>
        </w:tc>
        <w:tc>
          <w:tcPr>
            <w:tcW w:w="412" w:type="dxa"/>
            <w:shd w:val="clear" w:color="000000" w:fill="F2F2F2"/>
            <w:noWrap/>
            <w:vAlign w:val="center"/>
            <w:hideMark/>
          </w:tcPr>
          <w:p w14:paraId="38B0752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648A176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54</w:t>
            </w:r>
          </w:p>
        </w:tc>
        <w:tc>
          <w:tcPr>
            <w:tcW w:w="389" w:type="dxa"/>
            <w:shd w:val="clear" w:color="000000" w:fill="F2F2F2"/>
            <w:noWrap/>
            <w:vAlign w:val="center"/>
            <w:hideMark/>
          </w:tcPr>
          <w:p w14:paraId="20B0AEE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3532774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6C16FB2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48AE7DA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69186D2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91F5A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36</w:t>
            </w:r>
          </w:p>
        </w:tc>
        <w:tc>
          <w:tcPr>
            <w:tcW w:w="412" w:type="dxa"/>
            <w:shd w:val="clear" w:color="000000" w:fill="F2F2F2"/>
            <w:noWrap/>
            <w:vAlign w:val="center"/>
            <w:hideMark/>
          </w:tcPr>
          <w:p w14:paraId="72E21C6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6768904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126</w:t>
            </w:r>
          </w:p>
        </w:tc>
        <w:tc>
          <w:tcPr>
            <w:tcW w:w="687" w:type="dxa"/>
            <w:vMerge w:val="restart"/>
            <w:shd w:val="clear" w:color="auto" w:fill="auto"/>
            <w:noWrap/>
            <w:hideMark/>
          </w:tcPr>
          <w:p w14:paraId="3174E7F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6CF3AA3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126</w:t>
            </w:r>
          </w:p>
        </w:tc>
        <w:tc>
          <w:tcPr>
            <w:tcW w:w="500" w:type="dxa"/>
            <w:shd w:val="clear" w:color="auto" w:fill="auto"/>
            <w:noWrap/>
            <w:vAlign w:val="center"/>
            <w:hideMark/>
          </w:tcPr>
          <w:p w14:paraId="5AD62F1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5D94BD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C40343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126</w:t>
            </w:r>
          </w:p>
        </w:tc>
        <w:tc>
          <w:tcPr>
            <w:tcW w:w="500" w:type="dxa"/>
            <w:shd w:val="clear" w:color="auto" w:fill="auto"/>
            <w:noWrap/>
            <w:vAlign w:val="center"/>
            <w:hideMark/>
          </w:tcPr>
          <w:p w14:paraId="261F7D5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500" w:type="dxa"/>
            <w:shd w:val="clear" w:color="000000" w:fill="F2F2F2"/>
            <w:noWrap/>
            <w:vAlign w:val="center"/>
            <w:hideMark/>
          </w:tcPr>
          <w:p w14:paraId="2118534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D3F175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386E606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D764C4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3E59245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r>
      <w:tr w:rsidR="00B50357" w:rsidRPr="00B50357" w14:paraId="19CB581E" w14:textId="77777777" w:rsidTr="00B50357">
        <w:trPr>
          <w:trHeight w:val="480"/>
          <w:jc w:val="center"/>
        </w:trPr>
        <w:tc>
          <w:tcPr>
            <w:tcW w:w="638" w:type="dxa"/>
            <w:vMerge/>
            <w:vAlign w:val="center"/>
            <w:hideMark/>
          </w:tcPr>
          <w:p w14:paraId="74EF2D2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6A4ECB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Őskori és ókori művelődéstörténet</w:t>
            </w:r>
          </w:p>
        </w:tc>
        <w:tc>
          <w:tcPr>
            <w:tcW w:w="637" w:type="dxa"/>
            <w:vMerge/>
            <w:vAlign w:val="center"/>
            <w:hideMark/>
          </w:tcPr>
          <w:p w14:paraId="501917F1"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DB869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412" w:type="dxa"/>
            <w:shd w:val="clear" w:color="000000" w:fill="F2F2F2"/>
            <w:noWrap/>
            <w:vAlign w:val="center"/>
            <w:hideMark/>
          </w:tcPr>
          <w:p w14:paraId="56C70F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DA15D0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27A87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1A5397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A9A4F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CE19C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62BD5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AA277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5DA36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F5D6C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0E1B833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085D52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503D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65DA1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1141D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5BBD43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06C2D585"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B8609D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0342B4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C6C7EF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950549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421F22AB" w14:textId="77777777" w:rsidTr="00B50357">
        <w:trPr>
          <w:trHeight w:val="480"/>
          <w:jc w:val="center"/>
        </w:trPr>
        <w:tc>
          <w:tcPr>
            <w:tcW w:w="638" w:type="dxa"/>
            <w:vMerge/>
            <w:vAlign w:val="center"/>
            <w:hideMark/>
          </w:tcPr>
          <w:p w14:paraId="2900303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746AC7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Középkori és újkori művelődéstörténet</w:t>
            </w:r>
          </w:p>
        </w:tc>
        <w:tc>
          <w:tcPr>
            <w:tcW w:w="637" w:type="dxa"/>
            <w:vMerge/>
            <w:vAlign w:val="center"/>
            <w:hideMark/>
          </w:tcPr>
          <w:p w14:paraId="3D52F5B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2A97F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B8525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E0A12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389" w:type="dxa"/>
            <w:shd w:val="clear" w:color="000000" w:fill="F2F2F2"/>
            <w:noWrap/>
            <w:vAlign w:val="center"/>
            <w:hideMark/>
          </w:tcPr>
          <w:p w14:paraId="5377B7A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2CDF74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2946F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37452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092EA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F4259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F827E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C4919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0B56001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D4DA0C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1D13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48AE4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F6AB8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5C3099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4F6BDDC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827667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A92E14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FD88EE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1EED2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576E99A8" w14:textId="77777777" w:rsidTr="00B50357">
        <w:trPr>
          <w:trHeight w:val="720"/>
          <w:jc w:val="center"/>
        </w:trPr>
        <w:tc>
          <w:tcPr>
            <w:tcW w:w="638" w:type="dxa"/>
            <w:vMerge/>
            <w:vAlign w:val="center"/>
            <w:hideMark/>
          </w:tcPr>
          <w:p w14:paraId="3F81E00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47C383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Modern kor művelődéstörténete napjainkig</w:t>
            </w:r>
          </w:p>
        </w:tc>
        <w:tc>
          <w:tcPr>
            <w:tcW w:w="637" w:type="dxa"/>
            <w:vMerge/>
            <w:vAlign w:val="center"/>
            <w:hideMark/>
          </w:tcPr>
          <w:p w14:paraId="5C85A7B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7FFC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F08D5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0E29B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389" w:type="dxa"/>
            <w:shd w:val="clear" w:color="000000" w:fill="F2F2F2"/>
            <w:noWrap/>
            <w:vAlign w:val="center"/>
            <w:hideMark/>
          </w:tcPr>
          <w:p w14:paraId="408200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65E82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2B389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CB3A4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2AF3A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75124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412" w:type="dxa"/>
            <w:shd w:val="clear" w:color="000000" w:fill="F2F2F2"/>
            <w:noWrap/>
            <w:vAlign w:val="center"/>
            <w:hideMark/>
          </w:tcPr>
          <w:p w14:paraId="6EEEA7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48EBF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034757E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30385D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3181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B3E8B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988544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0E1634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39</w:t>
            </w:r>
          </w:p>
        </w:tc>
        <w:tc>
          <w:tcPr>
            <w:tcW w:w="500" w:type="dxa"/>
            <w:shd w:val="clear" w:color="000000" w:fill="F2F2F2"/>
            <w:noWrap/>
            <w:vAlign w:val="center"/>
            <w:hideMark/>
          </w:tcPr>
          <w:p w14:paraId="04E65DD8"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4AAE0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A843D3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E2E362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DDFA2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39</w:t>
            </w:r>
          </w:p>
        </w:tc>
      </w:tr>
      <w:tr w:rsidR="00B50357" w:rsidRPr="00B50357" w14:paraId="561F05B5" w14:textId="77777777" w:rsidTr="00B50357">
        <w:trPr>
          <w:trHeight w:val="480"/>
          <w:jc w:val="center"/>
        </w:trPr>
        <w:tc>
          <w:tcPr>
            <w:tcW w:w="638" w:type="dxa"/>
            <w:vMerge/>
            <w:vAlign w:val="center"/>
            <w:hideMark/>
          </w:tcPr>
          <w:p w14:paraId="4909B173"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3E9667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Audiovizuális művészeti fogalmak</w:t>
            </w:r>
          </w:p>
        </w:tc>
        <w:tc>
          <w:tcPr>
            <w:tcW w:w="637" w:type="dxa"/>
            <w:vMerge/>
            <w:vAlign w:val="center"/>
            <w:hideMark/>
          </w:tcPr>
          <w:p w14:paraId="7C0BB27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7CAB9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735930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D564B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29B9D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6F651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2A3797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476E1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FB508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F0372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412" w:type="dxa"/>
            <w:shd w:val="clear" w:color="000000" w:fill="F2F2F2"/>
            <w:noWrap/>
            <w:vAlign w:val="center"/>
            <w:hideMark/>
          </w:tcPr>
          <w:p w14:paraId="225DE1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69BAE1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1D7355A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CA95CE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5CF7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192F2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D7BB2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6D8329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w:t>
            </w:r>
          </w:p>
        </w:tc>
        <w:tc>
          <w:tcPr>
            <w:tcW w:w="500" w:type="dxa"/>
            <w:shd w:val="clear" w:color="000000" w:fill="F2F2F2"/>
            <w:noWrap/>
            <w:vAlign w:val="center"/>
            <w:hideMark/>
          </w:tcPr>
          <w:p w14:paraId="5BCEE335"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AEF55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ABE424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0005CD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8F6FB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w:t>
            </w:r>
          </w:p>
        </w:tc>
      </w:tr>
      <w:tr w:rsidR="00B50357" w:rsidRPr="00B50357" w14:paraId="3DD7F1C6" w14:textId="77777777" w:rsidTr="00B50357">
        <w:trPr>
          <w:trHeight w:val="240"/>
          <w:jc w:val="center"/>
        </w:trPr>
        <w:tc>
          <w:tcPr>
            <w:tcW w:w="638" w:type="dxa"/>
            <w:vMerge/>
            <w:vAlign w:val="center"/>
            <w:hideMark/>
          </w:tcPr>
          <w:p w14:paraId="7F2AC485"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6C2255E"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Anyagismeret</w:t>
            </w:r>
          </w:p>
        </w:tc>
        <w:tc>
          <w:tcPr>
            <w:tcW w:w="637" w:type="dxa"/>
            <w:vMerge w:val="restart"/>
            <w:shd w:val="clear" w:color="000000" w:fill="FFFFFF"/>
            <w:textDirection w:val="btLr"/>
            <w:hideMark/>
          </w:tcPr>
          <w:p w14:paraId="012055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506F700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36</w:t>
            </w:r>
          </w:p>
        </w:tc>
        <w:tc>
          <w:tcPr>
            <w:tcW w:w="412" w:type="dxa"/>
            <w:shd w:val="clear" w:color="000000" w:fill="F2F2F2"/>
            <w:noWrap/>
            <w:vAlign w:val="center"/>
            <w:hideMark/>
          </w:tcPr>
          <w:p w14:paraId="5E2921C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6B0253F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36</w:t>
            </w:r>
          </w:p>
        </w:tc>
        <w:tc>
          <w:tcPr>
            <w:tcW w:w="389" w:type="dxa"/>
            <w:shd w:val="clear" w:color="000000" w:fill="F2F2F2"/>
            <w:noWrap/>
            <w:vAlign w:val="center"/>
            <w:hideMark/>
          </w:tcPr>
          <w:p w14:paraId="535C282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117D896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80E275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7207068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293049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2D233B7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3BAD29A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7D24F62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687" w:type="dxa"/>
            <w:vMerge w:val="restart"/>
            <w:shd w:val="clear" w:color="auto" w:fill="auto"/>
            <w:noWrap/>
            <w:hideMark/>
          </w:tcPr>
          <w:p w14:paraId="0E04901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6017716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500" w:type="dxa"/>
            <w:shd w:val="clear" w:color="auto" w:fill="auto"/>
            <w:noWrap/>
            <w:vAlign w:val="center"/>
            <w:hideMark/>
          </w:tcPr>
          <w:p w14:paraId="7E657F9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6DC862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513F00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500" w:type="dxa"/>
            <w:shd w:val="clear" w:color="auto" w:fill="auto"/>
            <w:noWrap/>
            <w:vAlign w:val="center"/>
            <w:hideMark/>
          </w:tcPr>
          <w:p w14:paraId="08EBC5D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c>
          <w:tcPr>
            <w:tcW w:w="500" w:type="dxa"/>
            <w:shd w:val="clear" w:color="000000" w:fill="F2F2F2"/>
            <w:noWrap/>
            <w:vAlign w:val="center"/>
            <w:hideMark/>
          </w:tcPr>
          <w:p w14:paraId="58116A4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2F27D15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2597718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DEBA10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138DB14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72</w:t>
            </w:r>
          </w:p>
        </w:tc>
      </w:tr>
      <w:tr w:rsidR="00B50357" w:rsidRPr="00B50357" w14:paraId="0C41584E" w14:textId="77777777" w:rsidTr="00B50357">
        <w:trPr>
          <w:trHeight w:val="480"/>
          <w:jc w:val="center"/>
        </w:trPr>
        <w:tc>
          <w:tcPr>
            <w:tcW w:w="638" w:type="dxa"/>
            <w:vMerge/>
            <w:vAlign w:val="center"/>
            <w:hideMark/>
          </w:tcPr>
          <w:p w14:paraId="20631D1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5608F6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Természetes anyagok ismerete</w:t>
            </w:r>
          </w:p>
        </w:tc>
        <w:tc>
          <w:tcPr>
            <w:tcW w:w="637" w:type="dxa"/>
            <w:vMerge/>
            <w:vAlign w:val="center"/>
            <w:hideMark/>
          </w:tcPr>
          <w:p w14:paraId="3469CF7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A48BD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412" w:type="dxa"/>
            <w:shd w:val="clear" w:color="000000" w:fill="F2F2F2"/>
            <w:noWrap/>
            <w:vAlign w:val="center"/>
            <w:hideMark/>
          </w:tcPr>
          <w:p w14:paraId="3397FD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8E3127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6A4882C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ACEB9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7C0AA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556B0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9BFD7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FB5987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4A823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15AED9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285964B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879966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8C94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B1DBE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F3304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43468A7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000000" w:fill="F2F2F2"/>
            <w:noWrap/>
            <w:vAlign w:val="center"/>
            <w:hideMark/>
          </w:tcPr>
          <w:p w14:paraId="043A73CA"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5178B23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E5A042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E5D548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D7FD5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r>
      <w:tr w:rsidR="00B50357" w:rsidRPr="00B50357" w14:paraId="46BB293B" w14:textId="77777777" w:rsidTr="00B50357">
        <w:trPr>
          <w:trHeight w:val="480"/>
          <w:jc w:val="center"/>
        </w:trPr>
        <w:tc>
          <w:tcPr>
            <w:tcW w:w="638" w:type="dxa"/>
            <w:vMerge/>
            <w:vAlign w:val="center"/>
            <w:hideMark/>
          </w:tcPr>
          <w:p w14:paraId="41E5527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598BC6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Mesterséges anyagok ismerete</w:t>
            </w:r>
          </w:p>
        </w:tc>
        <w:tc>
          <w:tcPr>
            <w:tcW w:w="637" w:type="dxa"/>
            <w:vMerge/>
            <w:vAlign w:val="center"/>
            <w:hideMark/>
          </w:tcPr>
          <w:p w14:paraId="1F807EDB"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F8F5D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412" w:type="dxa"/>
            <w:shd w:val="clear" w:color="000000" w:fill="F2F2F2"/>
            <w:noWrap/>
            <w:vAlign w:val="center"/>
            <w:hideMark/>
          </w:tcPr>
          <w:p w14:paraId="59FBCA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B9009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FC02C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A6E76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AB4CD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53CD1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949ED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42493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A4534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BEB72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0282481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B137FA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1419F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C34AE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C0473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41BE51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000000" w:fill="F2F2F2"/>
            <w:noWrap/>
            <w:vAlign w:val="center"/>
            <w:hideMark/>
          </w:tcPr>
          <w:p w14:paraId="3D4B5EEC"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F854F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83E9AC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4C48B2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31C10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r>
      <w:tr w:rsidR="00B50357" w:rsidRPr="00B50357" w14:paraId="758E901A" w14:textId="77777777" w:rsidTr="00B50357">
        <w:trPr>
          <w:trHeight w:val="480"/>
          <w:jc w:val="center"/>
        </w:trPr>
        <w:tc>
          <w:tcPr>
            <w:tcW w:w="638" w:type="dxa"/>
            <w:vMerge/>
            <w:vAlign w:val="center"/>
            <w:hideMark/>
          </w:tcPr>
          <w:p w14:paraId="15299EF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8C43E19"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Anyagok színpadi felhasználása</w:t>
            </w:r>
          </w:p>
        </w:tc>
        <w:tc>
          <w:tcPr>
            <w:tcW w:w="637" w:type="dxa"/>
            <w:vMerge/>
            <w:vAlign w:val="center"/>
            <w:hideMark/>
          </w:tcPr>
          <w:p w14:paraId="1B8F332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FAA32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F629E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56836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389" w:type="dxa"/>
            <w:shd w:val="clear" w:color="000000" w:fill="F2F2F2"/>
            <w:noWrap/>
            <w:vAlign w:val="center"/>
            <w:hideMark/>
          </w:tcPr>
          <w:p w14:paraId="2A0CF7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E744D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ED1B9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ED5AC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63A612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8AF1C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0D4A9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981AC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0EB5455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B3285F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49CF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6BAEC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BFE7B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6CD8848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496046A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D83E7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8441B9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7E3545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72730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33293E44" w14:textId="77777777" w:rsidTr="00B50357">
        <w:trPr>
          <w:trHeight w:val="534"/>
          <w:jc w:val="center"/>
        </w:trPr>
        <w:tc>
          <w:tcPr>
            <w:tcW w:w="638" w:type="dxa"/>
            <w:vMerge/>
            <w:vAlign w:val="center"/>
            <w:hideMark/>
          </w:tcPr>
          <w:p w14:paraId="793B38D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0018D90"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Ábrázolástechnika</w:t>
            </w:r>
          </w:p>
        </w:tc>
        <w:tc>
          <w:tcPr>
            <w:tcW w:w="637" w:type="dxa"/>
            <w:vMerge w:val="restart"/>
            <w:shd w:val="clear" w:color="000000" w:fill="FFFFFF"/>
            <w:textDirection w:val="btLr"/>
            <w:hideMark/>
          </w:tcPr>
          <w:p w14:paraId="06A0C3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072244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412" w:type="dxa"/>
            <w:shd w:val="clear" w:color="000000" w:fill="F2F2F2"/>
            <w:noWrap/>
            <w:vAlign w:val="center"/>
            <w:hideMark/>
          </w:tcPr>
          <w:p w14:paraId="15E6FC4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59682D7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0CA6197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5B2C74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5376880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054DA7D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0F2CFCD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4BED534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6AA0659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667394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687" w:type="dxa"/>
            <w:vMerge w:val="restart"/>
            <w:shd w:val="clear" w:color="auto" w:fill="auto"/>
            <w:noWrap/>
            <w:hideMark/>
          </w:tcPr>
          <w:p w14:paraId="610D8C0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5FC1883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500" w:type="dxa"/>
            <w:shd w:val="clear" w:color="auto" w:fill="auto"/>
            <w:noWrap/>
            <w:vAlign w:val="center"/>
            <w:hideMark/>
          </w:tcPr>
          <w:p w14:paraId="1E945FA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D258AA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64457A2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500" w:type="dxa"/>
            <w:shd w:val="clear" w:color="auto" w:fill="auto"/>
            <w:noWrap/>
            <w:vAlign w:val="center"/>
            <w:hideMark/>
          </w:tcPr>
          <w:p w14:paraId="586C985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500" w:type="dxa"/>
            <w:shd w:val="clear" w:color="000000" w:fill="F2F2F2"/>
            <w:noWrap/>
            <w:vAlign w:val="center"/>
            <w:hideMark/>
          </w:tcPr>
          <w:p w14:paraId="591E125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1B22BF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5B4D311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B6220F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3E969D9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r>
      <w:tr w:rsidR="00B50357" w:rsidRPr="00B50357" w14:paraId="7A8FE0E1" w14:textId="77777777" w:rsidTr="00B50357">
        <w:trPr>
          <w:trHeight w:val="240"/>
          <w:jc w:val="center"/>
        </w:trPr>
        <w:tc>
          <w:tcPr>
            <w:tcW w:w="638" w:type="dxa"/>
            <w:vMerge/>
            <w:vAlign w:val="center"/>
            <w:hideMark/>
          </w:tcPr>
          <w:p w14:paraId="5046935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E8E516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Műszaki ábrázolás</w:t>
            </w:r>
          </w:p>
        </w:tc>
        <w:tc>
          <w:tcPr>
            <w:tcW w:w="637" w:type="dxa"/>
            <w:vMerge/>
            <w:vAlign w:val="center"/>
            <w:hideMark/>
          </w:tcPr>
          <w:p w14:paraId="74D4F6F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9133D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412" w:type="dxa"/>
            <w:shd w:val="clear" w:color="000000" w:fill="F2F2F2"/>
            <w:noWrap/>
            <w:vAlign w:val="center"/>
            <w:hideMark/>
          </w:tcPr>
          <w:p w14:paraId="62375D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11A65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6CA545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B653C2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5C20D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083ED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02CD5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30345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F8785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D26C9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687" w:type="dxa"/>
            <w:vMerge/>
            <w:vAlign w:val="center"/>
            <w:hideMark/>
          </w:tcPr>
          <w:p w14:paraId="541F34C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C381ED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03FD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42366E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D2EE9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500" w:type="dxa"/>
            <w:shd w:val="clear" w:color="auto" w:fill="auto"/>
            <w:noWrap/>
            <w:vAlign w:val="center"/>
            <w:hideMark/>
          </w:tcPr>
          <w:p w14:paraId="3BC7A28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500" w:type="dxa"/>
            <w:shd w:val="clear" w:color="000000" w:fill="F2F2F2"/>
            <w:noWrap/>
            <w:vAlign w:val="center"/>
            <w:hideMark/>
          </w:tcPr>
          <w:p w14:paraId="74B3320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992B1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BBF948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FB0EB6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144E1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r>
      <w:tr w:rsidR="00B50357" w:rsidRPr="00B50357" w14:paraId="77F7FAE4" w14:textId="77777777" w:rsidTr="00B50357">
        <w:trPr>
          <w:trHeight w:val="240"/>
          <w:jc w:val="center"/>
        </w:trPr>
        <w:tc>
          <w:tcPr>
            <w:tcW w:w="638" w:type="dxa"/>
            <w:vMerge/>
            <w:vAlign w:val="center"/>
            <w:hideMark/>
          </w:tcPr>
          <w:p w14:paraId="7CB31564"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488EB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Színházi rajz</w:t>
            </w:r>
          </w:p>
        </w:tc>
        <w:tc>
          <w:tcPr>
            <w:tcW w:w="637" w:type="dxa"/>
            <w:vMerge/>
            <w:vAlign w:val="center"/>
            <w:hideMark/>
          </w:tcPr>
          <w:p w14:paraId="639715C2"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62A9E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412" w:type="dxa"/>
            <w:shd w:val="clear" w:color="000000" w:fill="F2F2F2"/>
            <w:noWrap/>
            <w:vAlign w:val="center"/>
            <w:hideMark/>
          </w:tcPr>
          <w:p w14:paraId="1C05D0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62AC9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28B14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C8B66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ADD55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83348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2606C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835DA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512F0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2A7B7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687" w:type="dxa"/>
            <w:vMerge/>
            <w:vAlign w:val="center"/>
            <w:hideMark/>
          </w:tcPr>
          <w:p w14:paraId="57357CC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A00115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A621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36F78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68000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500" w:type="dxa"/>
            <w:shd w:val="clear" w:color="auto" w:fill="auto"/>
            <w:noWrap/>
            <w:vAlign w:val="center"/>
            <w:hideMark/>
          </w:tcPr>
          <w:p w14:paraId="67AF9D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c>
          <w:tcPr>
            <w:tcW w:w="500" w:type="dxa"/>
            <w:shd w:val="clear" w:color="000000" w:fill="F2F2F2"/>
            <w:noWrap/>
            <w:vAlign w:val="center"/>
            <w:hideMark/>
          </w:tcPr>
          <w:p w14:paraId="57299EBE"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2BBCB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984275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DE717F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59032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72</w:t>
            </w:r>
          </w:p>
        </w:tc>
      </w:tr>
      <w:tr w:rsidR="00B50357" w:rsidRPr="00B50357" w14:paraId="45A58D44" w14:textId="77777777" w:rsidTr="00B50357">
        <w:trPr>
          <w:trHeight w:val="480"/>
          <w:jc w:val="center"/>
        </w:trPr>
        <w:tc>
          <w:tcPr>
            <w:tcW w:w="638" w:type="dxa"/>
            <w:vMerge/>
            <w:vAlign w:val="center"/>
            <w:hideMark/>
          </w:tcPr>
          <w:p w14:paraId="7F60E26D"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2DB7B7D"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Anyagismeret gyakorlat</w:t>
            </w:r>
          </w:p>
        </w:tc>
        <w:tc>
          <w:tcPr>
            <w:tcW w:w="637" w:type="dxa"/>
            <w:vMerge w:val="restart"/>
            <w:shd w:val="clear" w:color="000000" w:fill="FFFFFF"/>
            <w:textDirection w:val="btLr"/>
            <w:hideMark/>
          </w:tcPr>
          <w:p w14:paraId="791D49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738814A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68CDC4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556" w:type="dxa"/>
            <w:shd w:val="clear" w:color="auto" w:fill="auto"/>
            <w:noWrap/>
            <w:vAlign w:val="center"/>
            <w:hideMark/>
          </w:tcPr>
          <w:p w14:paraId="24EB5DA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7474523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2D82E89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220BB6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0CC1FEC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095850D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1C2230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66AD995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CE1869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687" w:type="dxa"/>
            <w:vMerge w:val="restart"/>
            <w:shd w:val="clear" w:color="auto" w:fill="auto"/>
            <w:noWrap/>
            <w:hideMark/>
          </w:tcPr>
          <w:p w14:paraId="62F40CD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479E703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500" w:type="dxa"/>
            <w:shd w:val="clear" w:color="auto" w:fill="auto"/>
            <w:noWrap/>
            <w:vAlign w:val="center"/>
            <w:hideMark/>
          </w:tcPr>
          <w:p w14:paraId="244410C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24556F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9275C4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500" w:type="dxa"/>
            <w:shd w:val="clear" w:color="auto" w:fill="auto"/>
            <w:noWrap/>
            <w:vAlign w:val="center"/>
            <w:hideMark/>
          </w:tcPr>
          <w:p w14:paraId="160B583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C43588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c>
          <w:tcPr>
            <w:tcW w:w="500" w:type="dxa"/>
            <w:shd w:val="clear" w:color="000000" w:fill="F2F2F2"/>
            <w:noWrap/>
            <w:vAlign w:val="center"/>
            <w:hideMark/>
          </w:tcPr>
          <w:p w14:paraId="4EA8B94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39D9423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ECD4AB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04B8EE9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73</w:t>
            </w:r>
          </w:p>
        </w:tc>
      </w:tr>
      <w:tr w:rsidR="00B50357" w:rsidRPr="00B50357" w14:paraId="4F4EAAB9" w14:textId="77777777" w:rsidTr="00B50357">
        <w:trPr>
          <w:trHeight w:val="480"/>
          <w:jc w:val="center"/>
        </w:trPr>
        <w:tc>
          <w:tcPr>
            <w:tcW w:w="638" w:type="dxa"/>
            <w:vMerge/>
            <w:vAlign w:val="center"/>
            <w:hideMark/>
          </w:tcPr>
          <w:p w14:paraId="7B2939F3"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7A10DB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Természetes anyagok ismerete</w:t>
            </w:r>
          </w:p>
        </w:tc>
        <w:tc>
          <w:tcPr>
            <w:tcW w:w="637" w:type="dxa"/>
            <w:vMerge/>
            <w:vAlign w:val="center"/>
            <w:hideMark/>
          </w:tcPr>
          <w:p w14:paraId="7898422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42ECB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23564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56" w:type="dxa"/>
            <w:shd w:val="clear" w:color="auto" w:fill="auto"/>
            <w:noWrap/>
            <w:vAlign w:val="center"/>
            <w:hideMark/>
          </w:tcPr>
          <w:p w14:paraId="256406D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966E5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B8DD4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B0C3B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F4BF7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066A7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D3DBA8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428AD3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78A2CB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1AE132A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C602A6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4751B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B1697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CD0F1A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56D3E83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A8152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000000" w:fill="F2F2F2"/>
            <w:noWrap/>
            <w:vAlign w:val="center"/>
            <w:hideMark/>
          </w:tcPr>
          <w:p w14:paraId="6E360A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A4B1B4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E620A6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235A6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r>
      <w:tr w:rsidR="00B50357" w:rsidRPr="00B50357" w14:paraId="2F6E7652" w14:textId="77777777" w:rsidTr="00B50357">
        <w:trPr>
          <w:trHeight w:val="480"/>
          <w:jc w:val="center"/>
        </w:trPr>
        <w:tc>
          <w:tcPr>
            <w:tcW w:w="638" w:type="dxa"/>
            <w:vMerge/>
            <w:vAlign w:val="center"/>
            <w:hideMark/>
          </w:tcPr>
          <w:p w14:paraId="17F85785"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D425AC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Mesterséges anyagok ismerete</w:t>
            </w:r>
          </w:p>
        </w:tc>
        <w:tc>
          <w:tcPr>
            <w:tcW w:w="637" w:type="dxa"/>
            <w:vMerge/>
            <w:vAlign w:val="center"/>
            <w:hideMark/>
          </w:tcPr>
          <w:p w14:paraId="65A0D5B0"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6329B8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E8554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56" w:type="dxa"/>
            <w:shd w:val="clear" w:color="auto" w:fill="auto"/>
            <w:noWrap/>
            <w:vAlign w:val="center"/>
            <w:hideMark/>
          </w:tcPr>
          <w:p w14:paraId="1C0E21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6515DB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29325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3220004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0B857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AF709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245FD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21D0C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F7925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65A1344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45FADC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99D2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91F10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7BAC1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629EC4A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FEA79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000000" w:fill="F2F2F2"/>
            <w:noWrap/>
            <w:vAlign w:val="center"/>
            <w:hideMark/>
          </w:tcPr>
          <w:p w14:paraId="613D7C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EE6FD7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E963E1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4D8778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r>
      <w:tr w:rsidR="00B50357" w:rsidRPr="00B50357" w14:paraId="4E37CEB7" w14:textId="77777777" w:rsidTr="00B50357">
        <w:trPr>
          <w:trHeight w:val="480"/>
          <w:jc w:val="center"/>
        </w:trPr>
        <w:tc>
          <w:tcPr>
            <w:tcW w:w="638" w:type="dxa"/>
            <w:vMerge/>
            <w:vAlign w:val="center"/>
            <w:hideMark/>
          </w:tcPr>
          <w:p w14:paraId="3BBE006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323513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Anyagok színpadi felhasználása</w:t>
            </w:r>
          </w:p>
        </w:tc>
        <w:tc>
          <w:tcPr>
            <w:tcW w:w="637" w:type="dxa"/>
            <w:vMerge/>
            <w:vAlign w:val="center"/>
            <w:hideMark/>
          </w:tcPr>
          <w:p w14:paraId="7CF0130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117088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BAE0B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c>
          <w:tcPr>
            <w:tcW w:w="556" w:type="dxa"/>
            <w:shd w:val="clear" w:color="auto" w:fill="auto"/>
            <w:noWrap/>
            <w:vAlign w:val="center"/>
            <w:hideMark/>
          </w:tcPr>
          <w:p w14:paraId="2EF4DC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2C464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35CAE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59763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BD386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CE9E0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35BE6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79EA8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CBA08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c>
          <w:tcPr>
            <w:tcW w:w="687" w:type="dxa"/>
            <w:vMerge/>
            <w:vAlign w:val="center"/>
            <w:hideMark/>
          </w:tcPr>
          <w:p w14:paraId="07E343E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4B0AED7"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3031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8DDE7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4115F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c>
          <w:tcPr>
            <w:tcW w:w="500" w:type="dxa"/>
            <w:shd w:val="clear" w:color="auto" w:fill="auto"/>
            <w:noWrap/>
            <w:vAlign w:val="center"/>
            <w:hideMark/>
          </w:tcPr>
          <w:p w14:paraId="2979A5C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AD8EA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c>
          <w:tcPr>
            <w:tcW w:w="500" w:type="dxa"/>
            <w:shd w:val="clear" w:color="000000" w:fill="F2F2F2"/>
            <w:noWrap/>
            <w:vAlign w:val="center"/>
            <w:hideMark/>
          </w:tcPr>
          <w:p w14:paraId="2EA367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DCA177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CF2597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85EF7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37</w:t>
            </w:r>
          </w:p>
        </w:tc>
      </w:tr>
      <w:tr w:rsidR="00B50357" w:rsidRPr="00B50357" w14:paraId="6964A568" w14:textId="77777777" w:rsidTr="00B50357">
        <w:trPr>
          <w:trHeight w:val="480"/>
          <w:jc w:val="center"/>
        </w:trPr>
        <w:tc>
          <w:tcPr>
            <w:tcW w:w="638" w:type="dxa"/>
            <w:vMerge w:val="restart"/>
            <w:shd w:val="clear" w:color="auto" w:fill="auto"/>
            <w:textDirection w:val="btLr"/>
            <w:vAlign w:val="center"/>
            <w:hideMark/>
          </w:tcPr>
          <w:p w14:paraId="4E0210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10715-12 Üzemeltetés és biztonságtechnika</w:t>
            </w:r>
          </w:p>
        </w:tc>
        <w:tc>
          <w:tcPr>
            <w:tcW w:w="1950" w:type="dxa"/>
            <w:shd w:val="clear" w:color="auto" w:fill="auto"/>
            <w:vAlign w:val="center"/>
            <w:hideMark/>
          </w:tcPr>
          <w:p w14:paraId="402DDCAC"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Intézményi szervezeti működés</w:t>
            </w:r>
          </w:p>
        </w:tc>
        <w:tc>
          <w:tcPr>
            <w:tcW w:w="637" w:type="dxa"/>
            <w:vMerge w:val="restart"/>
            <w:shd w:val="clear" w:color="000000" w:fill="FFFFFF"/>
            <w:textDirection w:val="btLr"/>
            <w:hideMark/>
          </w:tcPr>
          <w:p w14:paraId="3A777D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50A77F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DA8732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5255884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c>
          <w:tcPr>
            <w:tcW w:w="389" w:type="dxa"/>
            <w:shd w:val="clear" w:color="000000" w:fill="F2F2F2"/>
            <w:noWrap/>
            <w:vAlign w:val="center"/>
            <w:hideMark/>
          </w:tcPr>
          <w:p w14:paraId="365952E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1BCF06B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70428D2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442DDAB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2E2DB99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2B3688E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662F3A6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3CE10AA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c>
          <w:tcPr>
            <w:tcW w:w="687" w:type="dxa"/>
            <w:vMerge w:val="restart"/>
            <w:shd w:val="clear" w:color="auto" w:fill="auto"/>
            <w:noWrap/>
            <w:hideMark/>
          </w:tcPr>
          <w:p w14:paraId="2062F5E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0F803FB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c>
          <w:tcPr>
            <w:tcW w:w="500" w:type="dxa"/>
            <w:shd w:val="clear" w:color="auto" w:fill="auto"/>
            <w:noWrap/>
            <w:vAlign w:val="center"/>
            <w:hideMark/>
          </w:tcPr>
          <w:p w14:paraId="4619FE9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E47D06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412BD1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c>
          <w:tcPr>
            <w:tcW w:w="500" w:type="dxa"/>
            <w:shd w:val="clear" w:color="auto" w:fill="auto"/>
            <w:noWrap/>
            <w:vAlign w:val="center"/>
            <w:hideMark/>
          </w:tcPr>
          <w:p w14:paraId="6DECBB5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c>
          <w:tcPr>
            <w:tcW w:w="500" w:type="dxa"/>
            <w:shd w:val="clear" w:color="000000" w:fill="F2F2F2"/>
            <w:noWrap/>
            <w:vAlign w:val="center"/>
            <w:hideMark/>
          </w:tcPr>
          <w:p w14:paraId="2DDC34A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3DDA7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1976F8C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432F59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320448A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108</w:t>
            </w:r>
          </w:p>
        </w:tc>
      </w:tr>
      <w:tr w:rsidR="00B50357" w:rsidRPr="00B50357" w14:paraId="557FF2DD" w14:textId="77777777" w:rsidTr="00B50357">
        <w:trPr>
          <w:trHeight w:val="480"/>
          <w:jc w:val="center"/>
        </w:trPr>
        <w:tc>
          <w:tcPr>
            <w:tcW w:w="638" w:type="dxa"/>
            <w:vMerge/>
            <w:vAlign w:val="center"/>
            <w:hideMark/>
          </w:tcPr>
          <w:p w14:paraId="552A661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69B5BF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Általános színháztechnika</w:t>
            </w:r>
          </w:p>
        </w:tc>
        <w:tc>
          <w:tcPr>
            <w:tcW w:w="637" w:type="dxa"/>
            <w:vMerge/>
            <w:vAlign w:val="center"/>
            <w:hideMark/>
          </w:tcPr>
          <w:p w14:paraId="2124FEB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34D35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40A93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4C740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389" w:type="dxa"/>
            <w:shd w:val="clear" w:color="000000" w:fill="F2F2F2"/>
            <w:noWrap/>
            <w:vAlign w:val="center"/>
            <w:hideMark/>
          </w:tcPr>
          <w:p w14:paraId="6AFD73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8337A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9FC37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BF318E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80EA4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4C567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427E9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A38013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51948FB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B5B85B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2512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64DFB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8AC2D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506109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35B69AE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960EE6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6A79E0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765F82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DEE2E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70E4A3E4" w14:textId="77777777" w:rsidTr="00B50357">
        <w:trPr>
          <w:trHeight w:val="480"/>
          <w:jc w:val="center"/>
        </w:trPr>
        <w:tc>
          <w:tcPr>
            <w:tcW w:w="638" w:type="dxa"/>
            <w:vMerge/>
            <w:vAlign w:val="center"/>
            <w:hideMark/>
          </w:tcPr>
          <w:p w14:paraId="2894E55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32F51B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A színházak szervezeti működése</w:t>
            </w:r>
          </w:p>
        </w:tc>
        <w:tc>
          <w:tcPr>
            <w:tcW w:w="637" w:type="dxa"/>
            <w:vMerge/>
            <w:vAlign w:val="center"/>
            <w:hideMark/>
          </w:tcPr>
          <w:p w14:paraId="795F814B"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FF01E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9DFF7C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030E9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389" w:type="dxa"/>
            <w:shd w:val="clear" w:color="000000" w:fill="F2F2F2"/>
            <w:noWrap/>
            <w:vAlign w:val="center"/>
            <w:hideMark/>
          </w:tcPr>
          <w:p w14:paraId="2F79CD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EDCF5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DD36B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2C559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80FFD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87361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D6DA9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306CD3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16FBA9E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FB28EA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16DD2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82E13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AB3DC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6128CD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75504092"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2CA05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B4B28A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D639EA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1CB57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239CCCFF" w14:textId="77777777" w:rsidTr="00B50357">
        <w:trPr>
          <w:trHeight w:val="480"/>
          <w:jc w:val="center"/>
        </w:trPr>
        <w:tc>
          <w:tcPr>
            <w:tcW w:w="638" w:type="dxa"/>
            <w:vMerge/>
            <w:vAlign w:val="center"/>
            <w:hideMark/>
          </w:tcPr>
          <w:p w14:paraId="0E7058B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709459F"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Vállalkozási és jogi ismeretek</w:t>
            </w:r>
          </w:p>
        </w:tc>
        <w:tc>
          <w:tcPr>
            <w:tcW w:w="637" w:type="dxa"/>
            <w:vMerge/>
            <w:vAlign w:val="center"/>
            <w:hideMark/>
          </w:tcPr>
          <w:p w14:paraId="09C09B03"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D0789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5216B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E2E74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44</w:t>
            </w:r>
          </w:p>
        </w:tc>
        <w:tc>
          <w:tcPr>
            <w:tcW w:w="389" w:type="dxa"/>
            <w:shd w:val="clear" w:color="000000" w:fill="F2F2F2"/>
            <w:noWrap/>
            <w:vAlign w:val="center"/>
            <w:hideMark/>
          </w:tcPr>
          <w:p w14:paraId="673044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1B35D0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9043B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27B7B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64031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7B070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6C780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E898B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44</w:t>
            </w:r>
          </w:p>
        </w:tc>
        <w:tc>
          <w:tcPr>
            <w:tcW w:w="687" w:type="dxa"/>
            <w:vMerge/>
            <w:vAlign w:val="center"/>
            <w:hideMark/>
          </w:tcPr>
          <w:p w14:paraId="3DC91AC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715E3F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D67A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82A4E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A22799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44</w:t>
            </w:r>
          </w:p>
        </w:tc>
        <w:tc>
          <w:tcPr>
            <w:tcW w:w="500" w:type="dxa"/>
            <w:shd w:val="clear" w:color="auto" w:fill="auto"/>
            <w:noWrap/>
            <w:vAlign w:val="center"/>
            <w:hideMark/>
          </w:tcPr>
          <w:p w14:paraId="279E94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44</w:t>
            </w:r>
          </w:p>
        </w:tc>
        <w:tc>
          <w:tcPr>
            <w:tcW w:w="500" w:type="dxa"/>
            <w:shd w:val="clear" w:color="000000" w:fill="F2F2F2"/>
            <w:noWrap/>
            <w:vAlign w:val="center"/>
            <w:hideMark/>
          </w:tcPr>
          <w:p w14:paraId="09B7CB7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B0631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79F693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993321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EF4E2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44</w:t>
            </w:r>
          </w:p>
        </w:tc>
      </w:tr>
      <w:tr w:rsidR="00B50357" w:rsidRPr="00B50357" w14:paraId="1397BD10" w14:textId="77777777" w:rsidTr="00B50357">
        <w:trPr>
          <w:trHeight w:val="240"/>
          <w:jc w:val="center"/>
        </w:trPr>
        <w:tc>
          <w:tcPr>
            <w:tcW w:w="638" w:type="dxa"/>
            <w:vMerge/>
            <w:vAlign w:val="center"/>
            <w:hideMark/>
          </w:tcPr>
          <w:p w14:paraId="517129DA"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5F7A84"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Biztonságtechnika</w:t>
            </w:r>
          </w:p>
        </w:tc>
        <w:tc>
          <w:tcPr>
            <w:tcW w:w="637" w:type="dxa"/>
            <w:vMerge w:val="restart"/>
            <w:shd w:val="clear" w:color="000000" w:fill="FFFFFF"/>
            <w:textDirection w:val="btLr"/>
            <w:hideMark/>
          </w:tcPr>
          <w:p w14:paraId="52EC10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541730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7AE7021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0B49680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126</w:t>
            </w:r>
          </w:p>
        </w:tc>
        <w:tc>
          <w:tcPr>
            <w:tcW w:w="389" w:type="dxa"/>
            <w:shd w:val="clear" w:color="000000" w:fill="F2F2F2"/>
            <w:noWrap/>
            <w:vAlign w:val="center"/>
            <w:hideMark/>
          </w:tcPr>
          <w:p w14:paraId="1A27DB3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061263B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0A8831E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50</w:t>
            </w:r>
          </w:p>
        </w:tc>
        <w:tc>
          <w:tcPr>
            <w:tcW w:w="438" w:type="dxa"/>
            <w:shd w:val="clear" w:color="000000" w:fill="F2F2F2"/>
            <w:noWrap/>
            <w:vAlign w:val="center"/>
            <w:hideMark/>
          </w:tcPr>
          <w:p w14:paraId="25F0581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0715CE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804DF6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1DFA7C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D89382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176</w:t>
            </w:r>
          </w:p>
        </w:tc>
        <w:tc>
          <w:tcPr>
            <w:tcW w:w="687" w:type="dxa"/>
            <w:vMerge w:val="restart"/>
            <w:shd w:val="clear" w:color="auto" w:fill="auto"/>
            <w:noWrap/>
            <w:hideMark/>
          </w:tcPr>
          <w:p w14:paraId="043B8DC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7BBAD6D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176</w:t>
            </w:r>
          </w:p>
        </w:tc>
        <w:tc>
          <w:tcPr>
            <w:tcW w:w="500" w:type="dxa"/>
            <w:shd w:val="clear" w:color="auto" w:fill="auto"/>
            <w:noWrap/>
            <w:vAlign w:val="center"/>
            <w:hideMark/>
          </w:tcPr>
          <w:p w14:paraId="49D013B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E918D8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40EF4E6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176</w:t>
            </w:r>
          </w:p>
        </w:tc>
        <w:tc>
          <w:tcPr>
            <w:tcW w:w="500" w:type="dxa"/>
            <w:shd w:val="clear" w:color="auto" w:fill="auto"/>
            <w:noWrap/>
            <w:vAlign w:val="center"/>
            <w:hideMark/>
          </w:tcPr>
          <w:p w14:paraId="379FC7D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176</w:t>
            </w:r>
          </w:p>
        </w:tc>
        <w:tc>
          <w:tcPr>
            <w:tcW w:w="500" w:type="dxa"/>
            <w:shd w:val="clear" w:color="000000" w:fill="F2F2F2"/>
            <w:noWrap/>
            <w:vAlign w:val="center"/>
            <w:hideMark/>
          </w:tcPr>
          <w:p w14:paraId="07C372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00E826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77AEB5C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480DBB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5E7A443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176</w:t>
            </w:r>
          </w:p>
        </w:tc>
      </w:tr>
      <w:tr w:rsidR="00B50357" w:rsidRPr="00B50357" w14:paraId="6052F7BC" w14:textId="77777777" w:rsidTr="00B50357">
        <w:trPr>
          <w:trHeight w:val="240"/>
          <w:jc w:val="center"/>
        </w:trPr>
        <w:tc>
          <w:tcPr>
            <w:tcW w:w="638" w:type="dxa"/>
            <w:vMerge/>
            <w:vAlign w:val="center"/>
            <w:hideMark/>
          </w:tcPr>
          <w:p w14:paraId="3F3CC27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8FC224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Munkavédelem</w:t>
            </w:r>
          </w:p>
        </w:tc>
        <w:tc>
          <w:tcPr>
            <w:tcW w:w="637" w:type="dxa"/>
            <w:vMerge/>
            <w:vAlign w:val="center"/>
            <w:hideMark/>
          </w:tcPr>
          <w:p w14:paraId="1BBC8EC2"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BBD77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E9C61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062B1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54</w:t>
            </w:r>
          </w:p>
        </w:tc>
        <w:tc>
          <w:tcPr>
            <w:tcW w:w="389" w:type="dxa"/>
            <w:shd w:val="clear" w:color="000000" w:fill="F2F2F2"/>
            <w:noWrap/>
            <w:vAlign w:val="center"/>
            <w:hideMark/>
          </w:tcPr>
          <w:p w14:paraId="1539A1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F004D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9A610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62D125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C9E3B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D59C0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729803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E27F7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687" w:type="dxa"/>
            <w:vMerge/>
            <w:vAlign w:val="center"/>
            <w:hideMark/>
          </w:tcPr>
          <w:p w14:paraId="1E47F9F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A4DC8F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2330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203B6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386E8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500" w:type="dxa"/>
            <w:shd w:val="clear" w:color="auto" w:fill="auto"/>
            <w:noWrap/>
            <w:vAlign w:val="center"/>
            <w:hideMark/>
          </w:tcPr>
          <w:p w14:paraId="199EB0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500" w:type="dxa"/>
            <w:shd w:val="clear" w:color="000000" w:fill="F2F2F2"/>
            <w:noWrap/>
            <w:vAlign w:val="center"/>
            <w:hideMark/>
          </w:tcPr>
          <w:p w14:paraId="77F58E6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2658C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CC8ADE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9C53AC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E6C00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r>
      <w:tr w:rsidR="00B50357" w:rsidRPr="00B50357" w14:paraId="3FDBE437" w14:textId="77777777" w:rsidTr="00B50357">
        <w:trPr>
          <w:trHeight w:val="240"/>
          <w:jc w:val="center"/>
        </w:trPr>
        <w:tc>
          <w:tcPr>
            <w:tcW w:w="638" w:type="dxa"/>
            <w:vMerge/>
            <w:vAlign w:val="center"/>
            <w:hideMark/>
          </w:tcPr>
          <w:p w14:paraId="69F6C8A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B7BA07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Tűzvédelem</w:t>
            </w:r>
          </w:p>
        </w:tc>
        <w:tc>
          <w:tcPr>
            <w:tcW w:w="637" w:type="dxa"/>
            <w:vMerge/>
            <w:vAlign w:val="center"/>
            <w:hideMark/>
          </w:tcPr>
          <w:p w14:paraId="10C7656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C8AAD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F31322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D5E99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54</w:t>
            </w:r>
          </w:p>
        </w:tc>
        <w:tc>
          <w:tcPr>
            <w:tcW w:w="389" w:type="dxa"/>
            <w:shd w:val="clear" w:color="000000" w:fill="F2F2F2"/>
            <w:noWrap/>
            <w:vAlign w:val="center"/>
            <w:hideMark/>
          </w:tcPr>
          <w:p w14:paraId="5122644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F6D1E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8315B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687CEA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B452E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8176F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62E94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411EF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687" w:type="dxa"/>
            <w:vMerge/>
            <w:vAlign w:val="center"/>
            <w:hideMark/>
          </w:tcPr>
          <w:p w14:paraId="3F1BF0B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2DEE391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1183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5E00C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F4FA58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500" w:type="dxa"/>
            <w:shd w:val="clear" w:color="auto" w:fill="auto"/>
            <w:noWrap/>
            <w:vAlign w:val="center"/>
            <w:hideMark/>
          </w:tcPr>
          <w:p w14:paraId="0D8E912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c>
          <w:tcPr>
            <w:tcW w:w="500" w:type="dxa"/>
            <w:shd w:val="clear" w:color="000000" w:fill="F2F2F2"/>
            <w:noWrap/>
            <w:vAlign w:val="center"/>
            <w:hideMark/>
          </w:tcPr>
          <w:p w14:paraId="3164305C"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B9FF8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2FC51F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4E0FD3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6601A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70</w:t>
            </w:r>
          </w:p>
        </w:tc>
      </w:tr>
      <w:tr w:rsidR="00B50357" w:rsidRPr="00B50357" w14:paraId="3052CB3C" w14:textId="77777777" w:rsidTr="00B50357">
        <w:trPr>
          <w:trHeight w:val="240"/>
          <w:jc w:val="center"/>
        </w:trPr>
        <w:tc>
          <w:tcPr>
            <w:tcW w:w="638" w:type="dxa"/>
            <w:vMerge/>
            <w:vAlign w:val="center"/>
            <w:hideMark/>
          </w:tcPr>
          <w:p w14:paraId="71CED91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76B094B"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5050561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0394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55200E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5F927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389" w:type="dxa"/>
            <w:shd w:val="clear" w:color="000000" w:fill="F2F2F2"/>
            <w:noWrap/>
            <w:vAlign w:val="center"/>
            <w:hideMark/>
          </w:tcPr>
          <w:p w14:paraId="127909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86074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376FDA0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438" w:type="dxa"/>
            <w:shd w:val="clear" w:color="000000" w:fill="F2F2F2"/>
            <w:noWrap/>
            <w:vAlign w:val="center"/>
            <w:hideMark/>
          </w:tcPr>
          <w:p w14:paraId="590C7B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EE56E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2CA756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C06215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23AFB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3BC1BF2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2CE95D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57BA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2A894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8688C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2DE49A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35FA5BA1"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099EF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C7F3A1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7E35BC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84453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594BD273" w14:textId="77777777" w:rsidTr="00B50357">
        <w:trPr>
          <w:trHeight w:val="480"/>
          <w:jc w:val="center"/>
        </w:trPr>
        <w:tc>
          <w:tcPr>
            <w:tcW w:w="638" w:type="dxa"/>
            <w:vMerge/>
            <w:vAlign w:val="center"/>
            <w:hideMark/>
          </w:tcPr>
          <w:p w14:paraId="734B973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5F5BBDA"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Biztonságtechnikai gyakorlat</w:t>
            </w:r>
          </w:p>
        </w:tc>
        <w:tc>
          <w:tcPr>
            <w:tcW w:w="637" w:type="dxa"/>
            <w:vMerge w:val="restart"/>
            <w:shd w:val="clear" w:color="000000" w:fill="FFFFFF"/>
            <w:textDirection w:val="btLr"/>
            <w:hideMark/>
          </w:tcPr>
          <w:p w14:paraId="2F3479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0B17C62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2A196D8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2C8AD59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652FDE2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48</w:t>
            </w:r>
          </w:p>
        </w:tc>
        <w:tc>
          <w:tcPr>
            <w:tcW w:w="556" w:type="dxa"/>
            <w:shd w:val="clear" w:color="000000" w:fill="F2F2F2"/>
            <w:noWrap/>
            <w:vAlign w:val="center"/>
            <w:hideMark/>
          </w:tcPr>
          <w:p w14:paraId="7869C2F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0C69B7A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4EB667F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48</w:t>
            </w:r>
          </w:p>
        </w:tc>
        <w:tc>
          <w:tcPr>
            <w:tcW w:w="625" w:type="dxa"/>
            <w:shd w:val="clear" w:color="000000" w:fill="F2F2F2"/>
            <w:noWrap/>
            <w:vAlign w:val="center"/>
            <w:hideMark/>
          </w:tcPr>
          <w:p w14:paraId="46C0403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586C0F4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493622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6529249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687" w:type="dxa"/>
            <w:vMerge w:val="restart"/>
            <w:shd w:val="clear" w:color="auto" w:fill="auto"/>
            <w:noWrap/>
            <w:hideMark/>
          </w:tcPr>
          <w:p w14:paraId="766DBE6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6B2F21F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auto" w:fill="auto"/>
            <w:noWrap/>
            <w:vAlign w:val="center"/>
            <w:hideMark/>
          </w:tcPr>
          <w:p w14:paraId="0A367D1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768862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FF09BD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auto" w:fill="auto"/>
            <w:noWrap/>
            <w:vAlign w:val="center"/>
            <w:hideMark/>
          </w:tcPr>
          <w:p w14:paraId="3C96FD4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77FE19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000000" w:fill="F2F2F2"/>
            <w:noWrap/>
            <w:vAlign w:val="center"/>
            <w:hideMark/>
          </w:tcPr>
          <w:p w14:paraId="4FFE32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65DC82A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78CE98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53E6D37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r>
      <w:tr w:rsidR="00B50357" w:rsidRPr="00B50357" w14:paraId="288B7AC4" w14:textId="77777777" w:rsidTr="00B50357">
        <w:trPr>
          <w:trHeight w:val="240"/>
          <w:jc w:val="center"/>
        </w:trPr>
        <w:tc>
          <w:tcPr>
            <w:tcW w:w="638" w:type="dxa"/>
            <w:vMerge/>
            <w:vAlign w:val="center"/>
            <w:hideMark/>
          </w:tcPr>
          <w:p w14:paraId="4CD56B8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28B0D8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Munkavédelem</w:t>
            </w:r>
          </w:p>
        </w:tc>
        <w:tc>
          <w:tcPr>
            <w:tcW w:w="637" w:type="dxa"/>
            <w:vMerge/>
            <w:vAlign w:val="center"/>
            <w:hideMark/>
          </w:tcPr>
          <w:p w14:paraId="1B920A8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CAB59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4A5B4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40510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15317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56" w:type="dxa"/>
            <w:shd w:val="clear" w:color="000000" w:fill="F2F2F2"/>
            <w:noWrap/>
            <w:vAlign w:val="center"/>
            <w:hideMark/>
          </w:tcPr>
          <w:p w14:paraId="3BAF2E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A89F0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8E1D4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25" w:type="dxa"/>
            <w:shd w:val="clear" w:color="000000" w:fill="F2F2F2"/>
            <w:noWrap/>
            <w:vAlign w:val="center"/>
            <w:hideMark/>
          </w:tcPr>
          <w:p w14:paraId="7A9EC4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7E9C0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D8FDB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2E840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1309844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F24994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18C1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2B52F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BE49E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5CB0B60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244B1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2061AA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DC914E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6349D8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B8BAD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1AFDDB3F" w14:textId="77777777" w:rsidTr="00B50357">
        <w:trPr>
          <w:trHeight w:val="240"/>
          <w:jc w:val="center"/>
        </w:trPr>
        <w:tc>
          <w:tcPr>
            <w:tcW w:w="638" w:type="dxa"/>
            <w:vMerge/>
            <w:vAlign w:val="center"/>
            <w:hideMark/>
          </w:tcPr>
          <w:p w14:paraId="09F16954"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D6270D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Tűzvédelem</w:t>
            </w:r>
          </w:p>
        </w:tc>
        <w:tc>
          <w:tcPr>
            <w:tcW w:w="637" w:type="dxa"/>
            <w:vMerge/>
            <w:vAlign w:val="center"/>
            <w:hideMark/>
          </w:tcPr>
          <w:p w14:paraId="1490B4B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E718F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59DAB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CCE264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B9FC6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56" w:type="dxa"/>
            <w:shd w:val="clear" w:color="000000" w:fill="F2F2F2"/>
            <w:noWrap/>
            <w:vAlign w:val="center"/>
            <w:hideMark/>
          </w:tcPr>
          <w:p w14:paraId="0B9B02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4CE6D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E3FBD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25" w:type="dxa"/>
            <w:shd w:val="clear" w:color="000000" w:fill="F2F2F2"/>
            <w:noWrap/>
            <w:vAlign w:val="center"/>
            <w:hideMark/>
          </w:tcPr>
          <w:p w14:paraId="3E429E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CD2738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0A74B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D179D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4DFF6DD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B26762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8F78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41C36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95E48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7108ACD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4DC233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000000" w:fill="F2F2F2"/>
            <w:noWrap/>
            <w:vAlign w:val="center"/>
            <w:hideMark/>
          </w:tcPr>
          <w:p w14:paraId="3C3F4D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37B800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3EB6F0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A0E20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179BA6BA" w14:textId="77777777" w:rsidTr="00B50357">
        <w:trPr>
          <w:trHeight w:val="240"/>
          <w:jc w:val="center"/>
        </w:trPr>
        <w:tc>
          <w:tcPr>
            <w:tcW w:w="638" w:type="dxa"/>
            <w:vMerge/>
            <w:vAlign w:val="center"/>
            <w:hideMark/>
          </w:tcPr>
          <w:p w14:paraId="17D0D2D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1351224"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2C05C3F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43BF9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BE27F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B4612E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A4F3D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556" w:type="dxa"/>
            <w:shd w:val="clear" w:color="000000" w:fill="F2F2F2"/>
            <w:noWrap/>
            <w:vAlign w:val="center"/>
            <w:hideMark/>
          </w:tcPr>
          <w:p w14:paraId="5CE6B4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9B21C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10D43E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w:t>
            </w:r>
          </w:p>
        </w:tc>
        <w:tc>
          <w:tcPr>
            <w:tcW w:w="625" w:type="dxa"/>
            <w:shd w:val="clear" w:color="000000" w:fill="F2F2F2"/>
            <w:noWrap/>
            <w:vAlign w:val="center"/>
            <w:hideMark/>
          </w:tcPr>
          <w:p w14:paraId="54F30C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B41AE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1E104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0788D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687" w:type="dxa"/>
            <w:vMerge/>
            <w:vAlign w:val="center"/>
            <w:hideMark/>
          </w:tcPr>
          <w:p w14:paraId="0BD8960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F015FE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C983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7B84A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4197A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500" w:type="dxa"/>
            <w:shd w:val="clear" w:color="auto" w:fill="auto"/>
            <w:noWrap/>
            <w:vAlign w:val="center"/>
            <w:hideMark/>
          </w:tcPr>
          <w:p w14:paraId="6071E26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C0838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c>
          <w:tcPr>
            <w:tcW w:w="500" w:type="dxa"/>
            <w:shd w:val="clear" w:color="000000" w:fill="F2F2F2"/>
            <w:noWrap/>
            <w:vAlign w:val="center"/>
            <w:hideMark/>
          </w:tcPr>
          <w:p w14:paraId="32723C5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3813E4D"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03FFD5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1E7E0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24</w:t>
            </w:r>
          </w:p>
        </w:tc>
      </w:tr>
      <w:tr w:rsidR="00B50357" w:rsidRPr="00B50357" w14:paraId="3DB9A450" w14:textId="77777777" w:rsidTr="00B50357">
        <w:trPr>
          <w:trHeight w:val="480"/>
          <w:jc w:val="center"/>
        </w:trPr>
        <w:tc>
          <w:tcPr>
            <w:tcW w:w="638" w:type="dxa"/>
            <w:vMerge w:val="restart"/>
            <w:shd w:val="clear" w:color="auto" w:fill="auto"/>
            <w:textDirection w:val="btLr"/>
            <w:vAlign w:val="center"/>
            <w:hideMark/>
          </w:tcPr>
          <w:p w14:paraId="4957F17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12066-16 Színpadtechnika alapjai</w:t>
            </w:r>
          </w:p>
        </w:tc>
        <w:tc>
          <w:tcPr>
            <w:tcW w:w="1950" w:type="dxa"/>
            <w:shd w:val="clear" w:color="auto" w:fill="auto"/>
            <w:vAlign w:val="center"/>
            <w:hideMark/>
          </w:tcPr>
          <w:p w14:paraId="4DD6DEB5"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alapok</w:t>
            </w:r>
          </w:p>
        </w:tc>
        <w:tc>
          <w:tcPr>
            <w:tcW w:w="637" w:type="dxa"/>
            <w:vMerge w:val="restart"/>
            <w:shd w:val="clear" w:color="000000" w:fill="FFFFFF"/>
            <w:textDirection w:val="btLr"/>
            <w:hideMark/>
          </w:tcPr>
          <w:p w14:paraId="472AB1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BE29D3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FB71B4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3E9F59A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48</w:t>
            </w:r>
          </w:p>
        </w:tc>
        <w:tc>
          <w:tcPr>
            <w:tcW w:w="389" w:type="dxa"/>
            <w:shd w:val="clear" w:color="000000" w:fill="F2F2F2"/>
            <w:noWrap/>
            <w:vAlign w:val="center"/>
            <w:hideMark/>
          </w:tcPr>
          <w:p w14:paraId="023E243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2501458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3CD602B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22</w:t>
            </w:r>
          </w:p>
        </w:tc>
        <w:tc>
          <w:tcPr>
            <w:tcW w:w="438" w:type="dxa"/>
            <w:shd w:val="clear" w:color="000000" w:fill="F2F2F2"/>
            <w:noWrap/>
            <w:vAlign w:val="center"/>
            <w:hideMark/>
          </w:tcPr>
          <w:p w14:paraId="79325AA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BCC996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1325CB1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2BEC7CC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A7AE4B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70</w:t>
            </w:r>
          </w:p>
        </w:tc>
        <w:tc>
          <w:tcPr>
            <w:tcW w:w="687" w:type="dxa"/>
            <w:vMerge w:val="restart"/>
            <w:shd w:val="clear" w:color="auto" w:fill="auto"/>
            <w:noWrap/>
            <w:hideMark/>
          </w:tcPr>
          <w:p w14:paraId="47A3EEF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7713F21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70</w:t>
            </w:r>
          </w:p>
        </w:tc>
        <w:tc>
          <w:tcPr>
            <w:tcW w:w="500" w:type="dxa"/>
            <w:shd w:val="clear" w:color="auto" w:fill="auto"/>
            <w:noWrap/>
            <w:vAlign w:val="center"/>
            <w:hideMark/>
          </w:tcPr>
          <w:p w14:paraId="533C480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AA535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3EFA9A3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70</w:t>
            </w:r>
          </w:p>
        </w:tc>
        <w:tc>
          <w:tcPr>
            <w:tcW w:w="500" w:type="dxa"/>
            <w:shd w:val="clear" w:color="auto" w:fill="auto"/>
            <w:noWrap/>
            <w:vAlign w:val="center"/>
            <w:hideMark/>
          </w:tcPr>
          <w:p w14:paraId="2EFC437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70</w:t>
            </w:r>
          </w:p>
        </w:tc>
        <w:tc>
          <w:tcPr>
            <w:tcW w:w="500" w:type="dxa"/>
            <w:shd w:val="clear" w:color="000000" w:fill="F2F2F2"/>
            <w:noWrap/>
            <w:vAlign w:val="center"/>
            <w:hideMark/>
          </w:tcPr>
          <w:p w14:paraId="1EB5319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283CC71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3EADED7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17C6FC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0DD84AC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70</w:t>
            </w:r>
          </w:p>
        </w:tc>
      </w:tr>
      <w:tr w:rsidR="00B50357" w:rsidRPr="00B50357" w14:paraId="14F275AA" w14:textId="77777777" w:rsidTr="00B50357">
        <w:trPr>
          <w:trHeight w:val="480"/>
          <w:jc w:val="center"/>
        </w:trPr>
        <w:tc>
          <w:tcPr>
            <w:tcW w:w="638" w:type="dxa"/>
            <w:vMerge/>
            <w:vAlign w:val="center"/>
            <w:hideMark/>
          </w:tcPr>
          <w:p w14:paraId="15E159B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13CAF3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Biztonságtechnikai ismeretek</w:t>
            </w:r>
          </w:p>
        </w:tc>
        <w:tc>
          <w:tcPr>
            <w:tcW w:w="637" w:type="dxa"/>
            <w:vMerge/>
            <w:vAlign w:val="center"/>
            <w:hideMark/>
          </w:tcPr>
          <w:p w14:paraId="101A4E4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C3A0B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9DEEA4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7CEF36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389" w:type="dxa"/>
            <w:shd w:val="clear" w:color="000000" w:fill="F2F2F2"/>
            <w:noWrap/>
            <w:vAlign w:val="center"/>
            <w:hideMark/>
          </w:tcPr>
          <w:p w14:paraId="195C53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6046E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30253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B3879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088E0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E16CD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BDE41E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892A2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3C6F1D7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DCA82E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0D7B0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93515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4915E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57E3C51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580D0D1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7BB663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3B4C734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EEECF2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A8D974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1E369817" w14:textId="77777777" w:rsidTr="00B50357">
        <w:trPr>
          <w:trHeight w:val="240"/>
          <w:jc w:val="center"/>
        </w:trPr>
        <w:tc>
          <w:tcPr>
            <w:tcW w:w="638" w:type="dxa"/>
            <w:vMerge/>
            <w:vAlign w:val="center"/>
            <w:hideMark/>
          </w:tcPr>
          <w:p w14:paraId="3498A49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EEE362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 és technika</w:t>
            </w:r>
          </w:p>
        </w:tc>
        <w:tc>
          <w:tcPr>
            <w:tcW w:w="637" w:type="dxa"/>
            <w:vMerge/>
            <w:vAlign w:val="center"/>
            <w:hideMark/>
          </w:tcPr>
          <w:p w14:paraId="73A04A1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74718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D882B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BEC7B7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389" w:type="dxa"/>
            <w:shd w:val="clear" w:color="000000" w:fill="F2F2F2"/>
            <w:noWrap/>
            <w:vAlign w:val="center"/>
            <w:hideMark/>
          </w:tcPr>
          <w:p w14:paraId="1A4A62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2A129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BC003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38" w:type="dxa"/>
            <w:shd w:val="clear" w:color="000000" w:fill="F2F2F2"/>
            <w:noWrap/>
            <w:vAlign w:val="center"/>
            <w:hideMark/>
          </w:tcPr>
          <w:p w14:paraId="405741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E7A9B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0BDE8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09743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614BE4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64D4569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10B1D4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6DE8C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D8813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87057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68CDB7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36FA663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F3100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5FCC0D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C7DC10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5F6419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0413EC57" w14:textId="77777777" w:rsidTr="00B50357">
        <w:trPr>
          <w:trHeight w:val="240"/>
          <w:jc w:val="center"/>
        </w:trPr>
        <w:tc>
          <w:tcPr>
            <w:tcW w:w="638" w:type="dxa"/>
            <w:vMerge/>
            <w:vAlign w:val="center"/>
            <w:hideMark/>
          </w:tcPr>
          <w:p w14:paraId="2F7562DA"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55E1D63"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469A30C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44E76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11EFA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C75C1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C9D8C7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322BC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6AA0D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w:t>
            </w:r>
          </w:p>
        </w:tc>
        <w:tc>
          <w:tcPr>
            <w:tcW w:w="438" w:type="dxa"/>
            <w:shd w:val="clear" w:color="000000" w:fill="F2F2F2"/>
            <w:noWrap/>
            <w:vAlign w:val="center"/>
            <w:hideMark/>
          </w:tcPr>
          <w:p w14:paraId="44DD71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E6118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E082D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ABEADD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01F632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w:t>
            </w:r>
          </w:p>
        </w:tc>
        <w:tc>
          <w:tcPr>
            <w:tcW w:w="687" w:type="dxa"/>
            <w:vMerge/>
            <w:vAlign w:val="center"/>
            <w:hideMark/>
          </w:tcPr>
          <w:p w14:paraId="1F2C81E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9812D0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A832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EB613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A1C9C9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w:t>
            </w:r>
          </w:p>
        </w:tc>
        <w:tc>
          <w:tcPr>
            <w:tcW w:w="500" w:type="dxa"/>
            <w:shd w:val="clear" w:color="auto" w:fill="auto"/>
            <w:noWrap/>
            <w:vAlign w:val="center"/>
            <w:hideMark/>
          </w:tcPr>
          <w:p w14:paraId="66AF82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w:t>
            </w:r>
          </w:p>
        </w:tc>
        <w:tc>
          <w:tcPr>
            <w:tcW w:w="500" w:type="dxa"/>
            <w:shd w:val="clear" w:color="000000" w:fill="F2F2F2"/>
            <w:noWrap/>
            <w:vAlign w:val="center"/>
            <w:hideMark/>
          </w:tcPr>
          <w:p w14:paraId="761B2897"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AF12C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1566F7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BFF3ED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1A1A75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w:t>
            </w:r>
          </w:p>
        </w:tc>
      </w:tr>
      <w:tr w:rsidR="00B50357" w:rsidRPr="00B50357" w14:paraId="38A34CE5" w14:textId="77777777" w:rsidTr="00B50357">
        <w:trPr>
          <w:trHeight w:val="480"/>
          <w:jc w:val="center"/>
        </w:trPr>
        <w:tc>
          <w:tcPr>
            <w:tcW w:w="638" w:type="dxa"/>
            <w:vMerge/>
            <w:vAlign w:val="center"/>
            <w:hideMark/>
          </w:tcPr>
          <w:p w14:paraId="0B5E6A6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02485A6"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gyakorlat</w:t>
            </w:r>
          </w:p>
        </w:tc>
        <w:tc>
          <w:tcPr>
            <w:tcW w:w="637" w:type="dxa"/>
            <w:vMerge w:val="restart"/>
            <w:shd w:val="clear" w:color="000000" w:fill="FFFFFF"/>
            <w:textDirection w:val="btLr"/>
            <w:hideMark/>
          </w:tcPr>
          <w:p w14:paraId="54280C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F7F994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7D27B78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77B83FC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7273CD2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5F92F20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235B65F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046448E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32</w:t>
            </w:r>
          </w:p>
        </w:tc>
        <w:tc>
          <w:tcPr>
            <w:tcW w:w="625" w:type="dxa"/>
            <w:shd w:val="clear" w:color="000000" w:fill="F2F2F2"/>
            <w:noWrap/>
            <w:vAlign w:val="center"/>
            <w:hideMark/>
          </w:tcPr>
          <w:p w14:paraId="164E271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4F3DFD9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18363CB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50</w:t>
            </w:r>
          </w:p>
        </w:tc>
        <w:tc>
          <w:tcPr>
            <w:tcW w:w="692" w:type="dxa"/>
            <w:shd w:val="clear" w:color="auto" w:fill="auto"/>
            <w:noWrap/>
            <w:vAlign w:val="center"/>
            <w:hideMark/>
          </w:tcPr>
          <w:p w14:paraId="73C4B89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82</w:t>
            </w:r>
          </w:p>
        </w:tc>
        <w:tc>
          <w:tcPr>
            <w:tcW w:w="687" w:type="dxa"/>
            <w:vMerge w:val="restart"/>
            <w:shd w:val="clear" w:color="auto" w:fill="auto"/>
            <w:noWrap/>
            <w:hideMark/>
          </w:tcPr>
          <w:p w14:paraId="5CEA267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1DD354B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82</w:t>
            </w:r>
          </w:p>
        </w:tc>
        <w:tc>
          <w:tcPr>
            <w:tcW w:w="500" w:type="dxa"/>
            <w:shd w:val="clear" w:color="auto" w:fill="auto"/>
            <w:noWrap/>
            <w:vAlign w:val="center"/>
            <w:hideMark/>
          </w:tcPr>
          <w:p w14:paraId="4F65B90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C777B5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EC3648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82</w:t>
            </w:r>
          </w:p>
        </w:tc>
        <w:tc>
          <w:tcPr>
            <w:tcW w:w="500" w:type="dxa"/>
            <w:shd w:val="clear" w:color="auto" w:fill="auto"/>
            <w:noWrap/>
            <w:vAlign w:val="center"/>
            <w:hideMark/>
          </w:tcPr>
          <w:p w14:paraId="08F3E05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EF3236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91</w:t>
            </w:r>
          </w:p>
        </w:tc>
        <w:tc>
          <w:tcPr>
            <w:tcW w:w="500" w:type="dxa"/>
            <w:shd w:val="clear" w:color="000000" w:fill="F2F2F2"/>
            <w:noWrap/>
            <w:vAlign w:val="center"/>
            <w:hideMark/>
          </w:tcPr>
          <w:p w14:paraId="20A21B8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0607069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6940AE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0872D6B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91</w:t>
            </w:r>
          </w:p>
        </w:tc>
      </w:tr>
      <w:tr w:rsidR="00B50357" w:rsidRPr="00B50357" w14:paraId="5A35A4E4" w14:textId="77777777" w:rsidTr="00B50357">
        <w:trPr>
          <w:trHeight w:val="240"/>
          <w:jc w:val="center"/>
        </w:trPr>
        <w:tc>
          <w:tcPr>
            <w:tcW w:w="638" w:type="dxa"/>
            <w:vMerge/>
            <w:vAlign w:val="center"/>
            <w:hideMark/>
          </w:tcPr>
          <w:p w14:paraId="6BC9CC0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A5E6E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 és technika</w:t>
            </w:r>
          </w:p>
        </w:tc>
        <w:tc>
          <w:tcPr>
            <w:tcW w:w="637" w:type="dxa"/>
            <w:vMerge/>
            <w:vAlign w:val="center"/>
            <w:hideMark/>
          </w:tcPr>
          <w:p w14:paraId="729870E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5D303C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E82CB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AD2EA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87519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F697D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D0C95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6BF745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59DFB6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66843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904CF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92" w:type="dxa"/>
            <w:shd w:val="clear" w:color="auto" w:fill="auto"/>
            <w:noWrap/>
            <w:vAlign w:val="center"/>
            <w:hideMark/>
          </w:tcPr>
          <w:p w14:paraId="68AB4A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0E585E9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F3280E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871B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D32BB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E558D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5324F1C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B5C54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35</w:t>
            </w:r>
          </w:p>
        </w:tc>
        <w:tc>
          <w:tcPr>
            <w:tcW w:w="500" w:type="dxa"/>
            <w:shd w:val="clear" w:color="000000" w:fill="F2F2F2"/>
            <w:noWrap/>
            <w:vAlign w:val="center"/>
            <w:hideMark/>
          </w:tcPr>
          <w:p w14:paraId="301090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688015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AA7620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269A6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35</w:t>
            </w:r>
          </w:p>
        </w:tc>
      </w:tr>
      <w:tr w:rsidR="00B50357" w:rsidRPr="00B50357" w14:paraId="48B9C4C6" w14:textId="77777777" w:rsidTr="00B50357">
        <w:trPr>
          <w:trHeight w:val="240"/>
          <w:jc w:val="center"/>
        </w:trPr>
        <w:tc>
          <w:tcPr>
            <w:tcW w:w="638" w:type="dxa"/>
            <w:vMerge/>
            <w:vAlign w:val="center"/>
            <w:hideMark/>
          </w:tcPr>
          <w:p w14:paraId="5703B417"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420BA7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Díszletszerelés</w:t>
            </w:r>
          </w:p>
        </w:tc>
        <w:tc>
          <w:tcPr>
            <w:tcW w:w="637" w:type="dxa"/>
            <w:vMerge/>
            <w:vAlign w:val="center"/>
            <w:hideMark/>
          </w:tcPr>
          <w:p w14:paraId="369E0E1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89079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984A8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13B871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3B999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241B2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D6199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45CBE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25" w:type="dxa"/>
            <w:shd w:val="clear" w:color="000000" w:fill="F2F2F2"/>
            <w:noWrap/>
            <w:vAlign w:val="center"/>
            <w:hideMark/>
          </w:tcPr>
          <w:p w14:paraId="64F87A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B75A73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B9BA5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92" w:type="dxa"/>
            <w:shd w:val="clear" w:color="auto" w:fill="auto"/>
            <w:noWrap/>
            <w:vAlign w:val="center"/>
            <w:hideMark/>
          </w:tcPr>
          <w:p w14:paraId="7D1771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87" w:type="dxa"/>
            <w:vMerge/>
            <w:vAlign w:val="center"/>
            <w:hideMark/>
          </w:tcPr>
          <w:p w14:paraId="075EF2C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094346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AC10A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40826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7AC31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0401854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9631C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35</w:t>
            </w:r>
          </w:p>
        </w:tc>
        <w:tc>
          <w:tcPr>
            <w:tcW w:w="500" w:type="dxa"/>
            <w:shd w:val="clear" w:color="000000" w:fill="F2F2F2"/>
            <w:noWrap/>
            <w:vAlign w:val="center"/>
            <w:hideMark/>
          </w:tcPr>
          <w:p w14:paraId="7A4888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B9C287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0C9577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072C47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35</w:t>
            </w:r>
          </w:p>
        </w:tc>
      </w:tr>
      <w:tr w:rsidR="00B50357" w:rsidRPr="00B50357" w14:paraId="561412FF" w14:textId="77777777" w:rsidTr="00B50357">
        <w:trPr>
          <w:trHeight w:val="240"/>
          <w:jc w:val="center"/>
        </w:trPr>
        <w:tc>
          <w:tcPr>
            <w:tcW w:w="638" w:type="dxa"/>
            <w:vMerge/>
            <w:vAlign w:val="center"/>
            <w:hideMark/>
          </w:tcPr>
          <w:p w14:paraId="19BEB68D"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46DF1C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48E21040"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3964B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7E40EA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3135F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93FF5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5C729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49E38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4DA89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ED1F2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747E36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BEB07E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92" w:type="dxa"/>
            <w:shd w:val="clear" w:color="auto" w:fill="auto"/>
            <w:noWrap/>
            <w:vAlign w:val="center"/>
            <w:hideMark/>
          </w:tcPr>
          <w:p w14:paraId="329C33C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687" w:type="dxa"/>
            <w:vMerge/>
            <w:vAlign w:val="center"/>
            <w:hideMark/>
          </w:tcPr>
          <w:p w14:paraId="2D7BAFD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D1499D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5E16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26971C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E3681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18</w:t>
            </w:r>
          </w:p>
        </w:tc>
        <w:tc>
          <w:tcPr>
            <w:tcW w:w="500" w:type="dxa"/>
            <w:shd w:val="clear" w:color="auto" w:fill="auto"/>
            <w:noWrap/>
            <w:vAlign w:val="center"/>
            <w:hideMark/>
          </w:tcPr>
          <w:p w14:paraId="5C0C91B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93DF7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w:t>
            </w:r>
          </w:p>
        </w:tc>
        <w:tc>
          <w:tcPr>
            <w:tcW w:w="500" w:type="dxa"/>
            <w:shd w:val="clear" w:color="000000" w:fill="F2F2F2"/>
            <w:noWrap/>
            <w:vAlign w:val="center"/>
            <w:hideMark/>
          </w:tcPr>
          <w:p w14:paraId="0957B4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4B88F4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75E5384"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8B6C0E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21</w:t>
            </w:r>
          </w:p>
        </w:tc>
      </w:tr>
      <w:tr w:rsidR="00B50357" w:rsidRPr="00B50357" w14:paraId="6CA79945" w14:textId="77777777" w:rsidTr="00B50357">
        <w:trPr>
          <w:trHeight w:val="240"/>
          <w:jc w:val="center"/>
        </w:trPr>
        <w:tc>
          <w:tcPr>
            <w:tcW w:w="638" w:type="dxa"/>
            <w:vMerge w:val="restart"/>
            <w:shd w:val="clear" w:color="auto" w:fill="auto"/>
            <w:textDirection w:val="btLr"/>
            <w:vAlign w:val="center"/>
            <w:hideMark/>
          </w:tcPr>
          <w:p w14:paraId="5B29A4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10717-12 Színpadtechnika</w:t>
            </w:r>
          </w:p>
        </w:tc>
        <w:tc>
          <w:tcPr>
            <w:tcW w:w="1950" w:type="dxa"/>
            <w:shd w:val="clear" w:color="auto" w:fill="auto"/>
            <w:vAlign w:val="center"/>
            <w:hideMark/>
          </w:tcPr>
          <w:p w14:paraId="67A1DA46"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w:t>
            </w:r>
          </w:p>
        </w:tc>
        <w:tc>
          <w:tcPr>
            <w:tcW w:w="637" w:type="dxa"/>
            <w:vMerge w:val="restart"/>
            <w:shd w:val="clear" w:color="000000" w:fill="FFFFFF"/>
            <w:textDirection w:val="btLr"/>
            <w:hideMark/>
          </w:tcPr>
          <w:p w14:paraId="473F93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D117BC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2C5C3D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07F75E2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37E3135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1D6909E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61ACD57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3E859F6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274016B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0B4597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88</w:t>
            </w:r>
          </w:p>
        </w:tc>
        <w:tc>
          <w:tcPr>
            <w:tcW w:w="412" w:type="dxa"/>
            <w:shd w:val="clear" w:color="000000" w:fill="F2F2F2"/>
            <w:noWrap/>
            <w:vAlign w:val="center"/>
            <w:hideMark/>
          </w:tcPr>
          <w:p w14:paraId="01D86AF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668D606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88</w:t>
            </w:r>
          </w:p>
        </w:tc>
        <w:tc>
          <w:tcPr>
            <w:tcW w:w="687" w:type="dxa"/>
            <w:vMerge w:val="restart"/>
            <w:shd w:val="clear" w:color="auto" w:fill="auto"/>
            <w:noWrap/>
            <w:hideMark/>
          </w:tcPr>
          <w:p w14:paraId="58B8FA6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4B6A68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88</w:t>
            </w:r>
          </w:p>
        </w:tc>
        <w:tc>
          <w:tcPr>
            <w:tcW w:w="500" w:type="dxa"/>
            <w:shd w:val="clear" w:color="auto" w:fill="auto"/>
            <w:noWrap/>
            <w:vAlign w:val="center"/>
            <w:hideMark/>
          </w:tcPr>
          <w:p w14:paraId="4C3F98D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ED6FC3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897C0B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88</w:t>
            </w:r>
          </w:p>
        </w:tc>
        <w:tc>
          <w:tcPr>
            <w:tcW w:w="500" w:type="dxa"/>
            <w:shd w:val="clear" w:color="auto" w:fill="auto"/>
            <w:noWrap/>
            <w:vAlign w:val="center"/>
            <w:hideMark/>
          </w:tcPr>
          <w:p w14:paraId="50C8554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c>
          <w:tcPr>
            <w:tcW w:w="500" w:type="dxa"/>
            <w:shd w:val="clear" w:color="000000" w:fill="F2F2F2"/>
            <w:noWrap/>
            <w:vAlign w:val="center"/>
            <w:hideMark/>
          </w:tcPr>
          <w:p w14:paraId="307BDB0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A8FA19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13381C1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A9980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1DEB730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103</w:t>
            </w:r>
          </w:p>
        </w:tc>
      </w:tr>
      <w:tr w:rsidR="00B50357" w:rsidRPr="00B50357" w14:paraId="7FF16090" w14:textId="77777777" w:rsidTr="00B50357">
        <w:trPr>
          <w:trHeight w:val="240"/>
          <w:jc w:val="center"/>
        </w:trPr>
        <w:tc>
          <w:tcPr>
            <w:tcW w:w="638" w:type="dxa"/>
            <w:vMerge/>
            <w:vAlign w:val="center"/>
            <w:hideMark/>
          </w:tcPr>
          <w:p w14:paraId="74AFD6D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8D1C9C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 és technika</w:t>
            </w:r>
          </w:p>
        </w:tc>
        <w:tc>
          <w:tcPr>
            <w:tcW w:w="637" w:type="dxa"/>
            <w:vMerge/>
            <w:vAlign w:val="center"/>
            <w:hideMark/>
          </w:tcPr>
          <w:p w14:paraId="43379344"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61970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90614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950C5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AAA99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DBFAD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D6146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7E2CD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2E3F4A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E2D95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412" w:type="dxa"/>
            <w:shd w:val="clear" w:color="000000" w:fill="F2F2F2"/>
            <w:noWrap/>
            <w:vAlign w:val="center"/>
            <w:hideMark/>
          </w:tcPr>
          <w:p w14:paraId="75BC84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C2CFA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449D9F1A"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DED771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FFAF7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0FB1B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C5D00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46F01B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42</w:t>
            </w:r>
          </w:p>
        </w:tc>
        <w:tc>
          <w:tcPr>
            <w:tcW w:w="500" w:type="dxa"/>
            <w:shd w:val="clear" w:color="000000" w:fill="F2F2F2"/>
            <w:noWrap/>
            <w:vAlign w:val="center"/>
            <w:hideMark/>
          </w:tcPr>
          <w:p w14:paraId="04508DCF"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15CF1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5AD6BA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9079CD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417CBC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42</w:t>
            </w:r>
          </w:p>
        </w:tc>
      </w:tr>
      <w:tr w:rsidR="00B50357" w:rsidRPr="00B50357" w14:paraId="64BC5953" w14:textId="77777777" w:rsidTr="00B50357">
        <w:trPr>
          <w:trHeight w:val="480"/>
          <w:jc w:val="center"/>
        </w:trPr>
        <w:tc>
          <w:tcPr>
            <w:tcW w:w="638" w:type="dxa"/>
            <w:vMerge/>
            <w:vAlign w:val="center"/>
            <w:hideMark/>
          </w:tcPr>
          <w:p w14:paraId="6A127B4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20F720F"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Függönyök színpadi alkalmazása</w:t>
            </w:r>
          </w:p>
        </w:tc>
        <w:tc>
          <w:tcPr>
            <w:tcW w:w="637" w:type="dxa"/>
            <w:vMerge/>
            <w:vAlign w:val="center"/>
            <w:hideMark/>
          </w:tcPr>
          <w:p w14:paraId="0597968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3773E5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09E91E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E4F20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C9179F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400037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F91E2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A9E61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91778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463A5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412" w:type="dxa"/>
            <w:shd w:val="clear" w:color="000000" w:fill="F2F2F2"/>
            <w:noWrap/>
            <w:vAlign w:val="center"/>
            <w:hideMark/>
          </w:tcPr>
          <w:p w14:paraId="2DE3BC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4CD8D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687" w:type="dxa"/>
            <w:vMerge/>
            <w:vAlign w:val="center"/>
            <w:hideMark/>
          </w:tcPr>
          <w:p w14:paraId="2CC339A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8881CD4"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C6C45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7C66F0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42485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16</w:t>
            </w:r>
          </w:p>
        </w:tc>
        <w:tc>
          <w:tcPr>
            <w:tcW w:w="500" w:type="dxa"/>
            <w:shd w:val="clear" w:color="auto" w:fill="auto"/>
            <w:noWrap/>
            <w:vAlign w:val="center"/>
            <w:hideMark/>
          </w:tcPr>
          <w:p w14:paraId="581EE82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19</w:t>
            </w:r>
          </w:p>
        </w:tc>
        <w:tc>
          <w:tcPr>
            <w:tcW w:w="500" w:type="dxa"/>
            <w:shd w:val="clear" w:color="000000" w:fill="F2F2F2"/>
            <w:noWrap/>
            <w:vAlign w:val="center"/>
            <w:hideMark/>
          </w:tcPr>
          <w:p w14:paraId="34BE2127"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D0A92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9B5A1C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80BBC5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5450A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19</w:t>
            </w:r>
          </w:p>
        </w:tc>
      </w:tr>
      <w:tr w:rsidR="00B50357" w:rsidRPr="00B50357" w14:paraId="63F3AF7F" w14:textId="77777777" w:rsidTr="00B50357">
        <w:trPr>
          <w:trHeight w:val="240"/>
          <w:jc w:val="center"/>
        </w:trPr>
        <w:tc>
          <w:tcPr>
            <w:tcW w:w="638" w:type="dxa"/>
            <w:vMerge/>
            <w:vAlign w:val="center"/>
            <w:hideMark/>
          </w:tcPr>
          <w:p w14:paraId="28BBB2D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3C905AD"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Általános szcenika</w:t>
            </w:r>
          </w:p>
        </w:tc>
        <w:tc>
          <w:tcPr>
            <w:tcW w:w="637" w:type="dxa"/>
            <w:vMerge/>
            <w:vAlign w:val="center"/>
            <w:hideMark/>
          </w:tcPr>
          <w:p w14:paraId="11EB8555"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366CC4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9B83E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C4FF0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1C4D7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79E9AD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AA7F2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81287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9EF15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4249B7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412" w:type="dxa"/>
            <w:shd w:val="clear" w:color="000000" w:fill="F2F2F2"/>
            <w:noWrap/>
            <w:vAlign w:val="center"/>
            <w:hideMark/>
          </w:tcPr>
          <w:p w14:paraId="2B6CE1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B25DAB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87" w:type="dxa"/>
            <w:vMerge/>
            <w:vAlign w:val="center"/>
            <w:hideMark/>
          </w:tcPr>
          <w:p w14:paraId="4644360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1D8C5EA"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2D7E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04861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3DAFE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035244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42</w:t>
            </w:r>
          </w:p>
        </w:tc>
        <w:tc>
          <w:tcPr>
            <w:tcW w:w="500" w:type="dxa"/>
            <w:shd w:val="clear" w:color="000000" w:fill="F2F2F2"/>
            <w:noWrap/>
            <w:vAlign w:val="center"/>
            <w:hideMark/>
          </w:tcPr>
          <w:p w14:paraId="06231F90"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C7E8D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DFB4BE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C9C004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67C3F7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42</w:t>
            </w:r>
          </w:p>
        </w:tc>
      </w:tr>
      <w:tr w:rsidR="00B50357" w:rsidRPr="00B50357" w14:paraId="72047D58" w14:textId="77777777" w:rsidTr="00B50357">
        <w:trPr>
          <w:trHeight w:val="480"/>
          <w:jc w:val="center"/>
        </w:trPr>
        <w:tc>
          <w:tcPr>
            <w:tcW w:w="638" w:type="dxa"/>
            <w:vMerge/>
            <w:vAlign w:val="center"/>
            <w:hideMark/>
          </w:tcPr>
          <w:p w14:paraId="16A0898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7C8090F"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Színpadtechnikai gyakorlat</w:t>
            </w:r>
          </w:p>
        </w:tc>
        <w:tc>
          <w:tcPr>
            <w:tcW w:w="637" w:type="dxa"/>
            <w:vMerge w:val="restart"/>
            <w:shd w:val="clear" w:color="000000" w:fill="FFFFFF"/>
            <w:textDirection w:val="btLr"/>
            <w:hideMark/>
          </w:tcPr>
          <w:p w14:paraId="40104D3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4C6EAC0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CCAE7E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1F2F74D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7AA13EF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16FA00D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0FFF3A6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4D707CC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6F6EAAD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039CD2D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32509E8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9DE6B8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44CFBC4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707716B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23AFF87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0DB18A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692" w:type="dxa"/>
            <w:shd w:val="clear" w:color="auto" w:fill="auto"/>
            <w:noWrap/>
            <w:vAlign w:val="center"/>
            <w:hideMark/>
          </w:tcPr>
          <w:p w14:paraId="604CFC4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500" w:type="dxa"/>
            <w:shd w:val="clear" w:color="auto" w:fill="auto"/>
            <w:noWrap/>
            <w:vAlign w:val="center"/>
            <w:hideMark/>
          </w:tcPr>
          <w:p w14:paraId="0477328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BDAD6E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5738F5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7D500A8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2B191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c>
          <w:tcPr>
            <w:tcW w:w="690" w:type="dxa"/>
            <w:shd w:val="clear" w:color="auto" w:fill="auto"/>
            <w:noWrap/>
            <w:vAlign w:val="center"/>
            <w:hideMark/>
          </w:tcPr>
          <w:p w14:paraId="711FF4F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132</w:t>
            </w:r>
          </w:p>
        </w:tc>
      </w:tr>
      <w:tr w:rsidR="00B50357" w:rsidRPr="00B50357" w14:paraId="0F3B26C8" w14:textId="77777777" w:rsidTr="00B50357">
        <w:trPr>
          <w:trHeight w:val="240"/>
          <w:jc w:val="center"/>
        </w:trPr>
        <w:tc>
          <w:tcPr>
            <w:tcW w:w="638" w:type="dxa"/>
            <w:vMerge/>
            <w:vAlign w:val="center"/>
            <w:hideMark/>
          </w:tcPr>
          <w:p w14:paraId="314987F0"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CF0DC79"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 és technika</w:t>
            </w:r>
          </w:p>
        </w:tc>
        <w:tc>
          <w:tcPr>
            <w:tcW w:w="637" w:type="dxa"/>
            <w:vMerge/>
            <w:vAlign w:val="center"/>
            <w:hideMark/>
          </w:tcPr>
          <w:p w14:paraId="6F470970"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1341F4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455E1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DA6AD7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E5AC6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B8A06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91747E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D2DB28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D2677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7B3F1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D4B03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1C163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531D1FB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F5643D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7638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115C77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60</w:t>
            </w:r>
          </w:p>
        </w:tc>
        <w:tc>
          <w:tcPr>
            <w:tcW w:w="692" w:type="dxa"/>
            <w:shd w:val="clear" w:color="auto" w:fill="auto"/>
            <w:noWrap/>
            <w:vAlign w:val="center"/>
            <w:hideMark/>
          </w:tcPr>
          <w:p w14:paraId="23658E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60</w:t>
            </w:r>
          </w:p>
        </w:tc>
        <w:tc>
          <w:tcPr>
            <w:tcW w:w="500" w:type="dxa"/>
            <w:shd w:val="clear" w:color="auto" w:fill="auto"/>
            <w:noWrap/>
            <w:vAlign w:val="center"/>
            <w:hideMark/>
          </w:tcPr>
          <w:p w14:paraId="0A0E899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AC107A5"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A4F421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DA6936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A7232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60</w:t>
            </w:r>
          </w:p>
        </w:tc>
        <w:tc>
          <w:tcPr>
            <w:tcW w:w="690" w:type="dxa"/>
            <w:shd w:val="clear" w:color="auto" w:fill="auto"/>
            <w:noWrap/>
            <w:vAlign w:val="center"/>
            <w:hideMark/>
          </w:tcPr>
          <w:p w14:paraId="2A04A50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60</w:t>
            </w:r>
          </w:p>
        </w:tc>
      </w:tr>
      <w:tr w:rsidR="00B50357" w:rsidRPr="00B50357" w14:paraId="1AA7E6B9" w14:textId="77777777" w:rsidTr="00B50357">
        <w:trPr>
          <w:trHeight w:val="480"/>
          <w:jc w:val="center"/>
        </w:trPr>
        <w:tc>
          <w:tcPr>
            <w:tcW w:w="638" w:type="dxa"/>
            <w:vMerge/>
            <w:vAlign w:val="center"/>
            <w:hideMark/>
          </w:tcPr>
          <w:p w14:paraId="6B4B6D18"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7A5128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Függönyök színpadi alkalmazása</w:t>
            </w:r>
          </w:p>
        </w:tc>
        <w:tc>
          <w:tcPr>
            <w:tcW w:w="637" w:type="dxa"/>
            <w:vMerge/>
            <w:vAlign w:val="center"/>
            <w:hideMark/>
          </w:tcPr>
          <w:p w14:paraId="22C4929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A38AA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B0450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F8784C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CFCFAB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02A27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C3D12F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E0E2CA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0D3099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B2384F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CB046B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1962F5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59A36B1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D50DBB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0A3E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DFEE7A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92" w:type="dxa"/>
            <w:shd w:val="clear" w:color="auto" w:fill="auto"/>
            <w:noWrap/>
            <w:vAlign w:val="center"/>
            <w:hideMark/>
          </w:tcPr>
          <w:p w14:paraId="670B01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2C3395C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5206CA0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980CE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D80BB9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EA829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90" w:type="dxa"/>
            <w:shd w:val="clear" w:color="auto" w:fill="auto"/>
            <w:noWrap/>
            <w:vAlign w:val="center"/>
            <w:hideMark/>
          </w:tcPr>
          <w:p w14:paraId="3450CB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62AF6022" w14:textId="77777777" w:rsidTr="00B50357">
        <w:trPr>
          <w:trHeight w:val="240"/>
          <w:jc w:val="center"/>
        </w:trPr>
        <w:tc>
          <w:tcPr>
            <w:tcW w:w="638" w:type="dxa"/>
            <w:vMerge/>
            <w:vAlign w:val="center"/>
            <w:hideMark/>
          </w:tcPr>
          <w:p w14:paraId="364AF9D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5603EA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Általános szcenika</w:t>
            </w:r>
          </w:p>
        </w:tc>
        <w:tc>
          <w:tcPr>
            <w:tcW w:w="637" w:type="dxa"/>
            <w:vMerge/>
            <w:vAlign w:val="center"/>
            <w:hideMark/>
          </w:tcPr>
          <w:p w14:paraId="0851067C"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77266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AE3DF4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42F880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27312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38ADF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1A224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45BAB6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2BCB97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C89EB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22261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BFE75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7BEC5A8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559A4CA"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13B8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E9E5A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92" w:type="dxa"/>
            <w:shd w:val="clear" w:color="auto" w:fill="auto"/>
            <w:noWrap/>
            <w:vAlign w:val="center"/>
            <w:hideMark/>
          </w:tcPr>
          <w:p w14:paraId="2BF221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500" w:type="dxa"/>
            <w:shd w:val="clear" w:color="auto" w:fill="auto"/>
            <w:noWrap/>
            <w:vAlign w:val="center"/>
            <w:hideMark/>
          </w:tcPr>
          <w:p w14:paraId="0305D25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16221CE"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CB78E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8D0FAF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43792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c>
          <w:tcPr>
            <w:tcW w:w="690" w:type="dxa"/>
            <w:shd w:val="clear" w:color="auto" w:fill="auto"/>
            <w:noWrap/>
            <w:vAlign w:val="center"/>
            <w:hideMark/>
          </w:tcPr>
          <w:p w14:paraId="130931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36</w:t>
            </w:r>
          </w:p>
        </w:tc>
      </w:tr>
      <w:tr w:rsidR="00B50357" w:rsidRPr="00B50357" w14:paraId="491DBAE7" w14:textId="77777777" w:rsidTr="00B50357">
        <w:trPr>
          <w:trHeight w:val="240"/>
          <w:jc w:val="center"/>
        </w:trPr>
        <w:tc>
          <w:tcPr>
            <w:tcW w:w="638" w:type="dxa"/>
            <w:vMerge w:val="restart"/>
            <w:shd w:val="clear" w:color="auto" w:fill="auto"/>
            <w:textDirection w:val="btLr"/>
            <w:vAlign w:val="center"/>
            <w:hideMark/>
          </w:tcPr>
          <w:p w14:paraId="7D07F6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10719-12 Színpadi világítástechnika</w:t>
            </w:r>
          </w:p>
        </w:tc>
        <w:tc>
          <w:tcPr>
            <w:tcW w:w="1950" w:type="dxa"/>
            <w:shd w:val="clear" w:color="auto" w:fill="auto"/>
            <w:vAlign w:val="center"/>
            <w:hideMark/>
          </w:tcPr>
          <w:p w14:paraId="358F547E"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Világítástechnika</w:t>
            </w:r>
          </w:p>
        </w:tc>
        <w:tc>
          <w:tcPr>
            <w:tcW w:w="637" w:type="dxa"/>
            <w:vMerge w:val="restart"/>
            <w:shd w:val="clear" w:color="000000" w:fill="FFFFFF"/>
            <w:textDirection w:val="btLr"/>
            <w:hideMark/>
          </w:tcPr>
          <w:p w14:paraId="56A933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41D112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A28BE4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6819200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26EDC19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0A29C2E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7F2634E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77C9B70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0803BE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2285C53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00EC65D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080CABA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6922BDE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74DC12C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39C96C4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160</w:t>
            </w:r>
          </w:p>
        </w:tc>
        <w:tc>
          <w:tcPr>
            <w:tcW w:w="500" w:type="dxa"/>
            <w:shd w:val="clear" w:color="000000" w:fill="F2F2F2"/>
            <w:noWrap/>
            <w:vAlign w:val="center"/>
            <w:hideMark/>
          </w:tcPr>
          <w:p w14:paraId="7F4CCAA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4007F64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160</w:t>
            </w:r>
          </w:p>
        </w:tc>
        <w:tc>
          <w:tcPr>
            <w:tcW w:w="500" w:type="dxa"/>
            <w:shd w:val="clear" w:color="auto" w:fill="auto"/>
            <w:noWrap/>
            <w:vAlign w:val="center"/>
            <w:hideMark/>
          </w:tcPr>
          <w:p w14:paraId="0C7F30C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67FCE6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01D825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371EC77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160</w:t>
            </w:r>
          </w:p>
        </w:tc>
        <w:tc>
          <w:tcPr>
            <w:tcW w:w="500" w:type="dxa"/>
            <w:shd w:val="clear" w:color="000000" w:fill="F2F2F2"/>
            <w:noWrap/>
            <w:vAlign w:val="center"/>
            <w:hideMark/>
          </w:tcPr>
          <w:p w14:paraId="32D6AAA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705D5F4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160</w:t>
            </w:r>
          </w:p>
        </w:tc>
      </w:tr>
      <w:tr w:rsidR="00B50357" w:rsidRPr="00B50357" w14:paraId="370A9F4A" w14:textId="77777777" w:rsidTr="00B50357">
        <w:trPr>
          <w:trHeight w:val="480"/>
          <w:jc w:val="center"/>
        </w:trPr>
        <w:tc>
          <w:tcPr>
            <w:tcW w:w="638" w:type="dxa"/>
            <w:vMerge/>
            <w:vAlign w:val="center"/>
            <w:hideMark/>
          </w:tcPr>
          <w:p w14:paraId="1498171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9BAD22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Általános fénytani ismeretek</w:t>
            </w:r>
          </w:p>
        </w:tc>
        <w:tc>
          <w:tcPr>
            <w:tcW w:w="637" w:type="dxa"/>
            <w:vMerge/>
            <w:vAlign w:val="center"/>
            <w:hideMark/>
          </w:tcPr>
          <w:p w14:paraId="7F1C10BB"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2BAC0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17713E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5043BA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160EB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E312A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F342A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F531B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25206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FD95E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1044B9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CD433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13D6DA5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4820E6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6F9E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61107C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079E7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auto" w:fill="auto"/>
            <w:noWrap/>
            <w:vAlign w:val="center"/>
            <w:hideMark/>
          </w:tcPr>
          <w:p w14:paraId="6FA4A9B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B0FAB52"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32C3A8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2CE7A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16300E1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C997A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r>
      <w:tr w:rsidR="00B50357" w:rsidRPr="00B50357" w14:paraId="433FDC9A" w14:textId="77777777" w:rsidTr="00B50357">
        <w:trPr>
          <w:trHeight w:val="480"/>
          <w:jc w:val="center"/>
        </w:trPr>
        <w:tc>
          <w:tcPr>
            <w:tcW w:w="638" w:type="dxa"/>
            <w:vMerge/>
            <w:vAlign w:val="center"/>
            <w:hideMark/>
          </w:tcPr>
          <w:p w14:paraId="2D8DA62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E2C494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Színpadok világítástechnikája</w:t>
            </w:r>
          </w:p>
        </w:tc>
        <w:tc>
          <w:tcPr>
            <w:tcW w:w="637" w:type="dxa"/>
            <w:vMerge/>
            <w:vAlign w:val="center"/>
            <w:hideMark/>
          </w:tcPr>
          <w:p w14:paraId="74045FEA"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6E091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03B32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9FAC5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467733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FBD0F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31041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1B69E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5F96E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D1AE6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C0CE7B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6229F3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2943CAB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28C59DF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48BB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414F24D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4458D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auto" w:fill="auto"/>
            <w:noWrap/>
            <w:vAlign w:val="center"/>
            <w:hideMark/>
          </w:tcPr>
          <w:p w14:paraId="4B60733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E30B83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E1892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FBB841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67C64D46"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D8F731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r>
      <w:tr w:rsidR="00B50357" w:rsidRPr="00B50357" w14:paraId="00991069" w14:textId="77777777" w:rsidTr="00B50357">
        <w:trPr>
          <w:trHeight w:val="240"/>
          <w:jc w:val="center"/>
        </w:trPr>
        <w:tc>
          <w:tcPr>
            <w:tcW w:w="638" w:type="dxa"/>
            <w:vMerge/>
            <w:vAlign w:val="center"/>
            <w:hideMark/>
          </w:tcPr>
          <w:p w14:paraId="03FEDB36"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32C633B"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38E7CC9D"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FA178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093F6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77027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4A0DF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7AB6E76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5D961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F9131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011C42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49E45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6D201E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1A0F51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26E6F68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58B7E7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7F7FA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5D5052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D8C149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31FEC18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553BF80"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48E6485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57256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4E73E43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4F07FD9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05B93BD8" w14:textId="77777777" w:rsidTr="00B50357">
        <w:trPr>
          <w:trHeight w:val="480"/>
          <w:jc w:val="center"/>
        </w:trPr>
        <w:tc>
          <w:tcPr>
            <w:tcW w:w="638" w:type="dxa"/>
            <w:vMerge/>
            <w:vAlign w:val="center"/>
            <w:hideMark/>
          </w:tcPr>
          <w:p w14:paraId="0B172B3E"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2E2AB9D"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Világítástechnika gyakorlat</w:t>
            </w:r>
          </w:p>
        </w:tc>
        <w:tc>
          <w:tcPr>
            <w:tcW w:w="637" w:type="dxa"/>
            <w:vMerge w:val="restart"/>
            <w:shd w:val="clear" w:color="000000" w:fill="FFFFFF"/>
            <w:textDirection w:val="btLr"/>
            <w:hideMark/>
          </w:tcPr>
          <w:p w14:paraId="1CDE6C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1C06B6B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89BE25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1F479FC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19C967D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5EA2699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17B8C92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270A939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5BCD1CA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6D1758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0C97B39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32D143A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211D466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7B234E2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147A6C3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795397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692" w:type="dxa"/>
            <w:shd w:val="clear" w:color="auto" w:fill="auto"/>
            <w:noWrap/>
            <w:vAlign w:val="center"/>
            <w:hideMark/>
          </w:tcPr>
          <w:p w14:paraId="72CB584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500" w:type="dxa"/>
            <w:shd w:val="clear" w:color="auto" w:fill="auto"/>
            <w:noWrap/>
            <w:vAlign w:val="center"/>
            <w:hideMark/>
          </w:tcPr>
          <w:p w14:paraId="7E05D2B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407272C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1A924B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50F248B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9DC4BD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690" w:type="dxa"/>
            <w:shd w:val="clear" w:color="auto" w:fill="auto"/>
            <w:noWrap/>
            <w:vAlign w:val="center"/>
            <w:hideMark/>
          </w:tcPr>
          <w:p w14:paraId="1356D86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r>
      <w:tr w:rsidR="00B50357" w:rsidRPr="00B50357" w14:paraId="66B18054" w14:textId="77777777" w:rsidTr="00B50357">
        <w:trPr>
          <w:trHeight w:val="480"/>
          <w:jc w:val="center"/>
        </w:trPr>
        <w:tc>
          <w:tcPr>
            <w:tcW w:w="638" w:type="dxa"/>
            <w:vMerge/>
            <w:vAlign w:val="center"/>
            <w:hideMark/>
          </w:tcPr>
          <w:p w14:paraId="2E397F13"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ECCB8D1"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Általános fénytani ismeretek</w:t>
            </w:r>
          </w:p>
        </w:tc>
        <w:tc>
          <w:tcPr>
            <w:tcW w:w="637" w:type="dxa"/>
            <w:vMerge/>
            <w:vAlign w:val="center"/>
            <w:hideMark/>
          </w:tcPr>
          <w:p w14:paraId="3EDB1D9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70BFB4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1B2EA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7C9848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8EE3B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6775FF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CA93C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372B1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3217B8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3179B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BBD2F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3C84C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26348B4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8D031D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1488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CCD30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692" w:type="dxa"/>
            <w:shd w:val="clear" w:color="auto" w:fill="auto"/>
            <w:noWrap/>
            <w:vAlign w:val="center"/>
            <w:hideMark/>
          </w:tcPr>
          <w:p w14:paraId="36C82AC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auto" w:fill="auto"/>
            <w:noWrap/>
            <w:vAlign w:val="center"/>
            <w:hideMark/>
          </w:tcPr>
          <w:p w14:paraId="381EECD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56FC873"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C6991E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910537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25EEDC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690" w:type="dxa"/>
            <w:shd w:val="clear" w:color="auto" w:fill="auto"/>
            <w:noWrap/>
            <w:vAlign w:val="center"/>
            <w:hideMark/>
          </w:tcPr>
          <w:p w14:paraId="0ED399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r>
      <w:tr w:rsidR="00B50357" w:rsidRPr="00B50357" w14:paraId="6BF82E18" w14:textId="77777777" w:rsidTr="00B50357">
        <w:trPr>
          <w:trHeight w:val="480"/>
          <w:jc w:val="center"/>
        </w:trPr>
        <w:tc>
          <w:tcPr>
            <w:tcW w:w="638" w:type="dxa"/>
            <w:vMerge/>
            <w:vAlign w:val="center"/>
            <w:hideMark/>
          </w:tcPr>
          <w:p w14:paraId="4294FAEB"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86AF27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Színpadok világítástechnikája</w:t>
            </w:r>
          </w:p>
        </w:tc>
        <w:tc>
          <w:tcPr>
            <w:tcW w:w="637" w:type="dxa"/>
            <w:vMerge/>
            <w:vAlign w:val="center"/>
            <w:hideMark/>
          </w:tcPr>
          <w:p w14:paraId="69E5C5E8"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EE631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017C5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AEE27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5D5D46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E7638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785047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AC6582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63047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5248B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5F982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01A91F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665F694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555D45A"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C076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A911B2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7BCB5A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35B7DDF"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7F8B5A5"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B5D48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4B003A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F8985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19E472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3484DB5F" w14:textId="77777777" w:rsidTr="00B50357">
        <w:trPr>
          <w:trHeight w:val="240"/>
          <w:jc w:val="center"/>
        </w:trPr>
        <w:tc>
          <w:tcPr>
            <w:tcW w:w="638" w:type="dxa"/>
            <w:vMerge/>
            <w:vAlign w:val="center"/>
            <w:hideMark/>
          </w:tcPr>
          <w:p w14:paraId="2B0D329A"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45AF65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Dokumentációkezelés</w:t>
            </w:r>
          </w:p>
        </w:tc>
        <w:tc>
          <w:tcPr>
            <w:tcW w:w="637" w:type="dxa"/>
            <w:vMerge/>
            <w:vAlign w:val="center"/>
            <w:hideMark/>
          </w:tcPr>
          <w:p w14:paraId="20AA455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F34237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E41001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EAD62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C9E05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551E5F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11F0E43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616EF8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92D0D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5076C68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7AB72F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766A8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085376E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5054919"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D1FB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309734A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33CC86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84232B8"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2EA0A66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41D2E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E7DEC51"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FDFAF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536068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4AC0C5F4" w14:textId="77777777" w:rsidTr="00B50357">
        <w:trPr>
          <w:trHeight w:val="480"/>
          <w:jc w:val="center"/>
        </w:trPr>
        <w:tc>
          <w:tcPr>
            <w:tcW w:w="638" w:type="dxa"/>
            <w:vMerge w:val="restart"/>
            <w:shd w:val="clear" w:color="auto" w:fill="auto"/>
            <w:textDirection w:val="btLr"/>
            <w:vAlign w:val="center"/>
            <w:hideMark/>
          </w:tcPr>
          <w:p w14:paraId="67E08FC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10716-12 Hangtechnika</w:t>
            </w:r>
          </w:p>
        </w:tc>
        <w:tc>
          <w:tcPr>
            <w:tcW w:w="1950" w:type="dxa"/>
            <w:shd w:val="clear" w:color="auto" w:fill="auto"/>
            <w:vAlign w:val="center"/>
            <w:hideMark/>
          </w:tcPr>
          <w:p w14:paraId="2CF8649D"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Hangtechnikai elmélet</w:t>
            </w:r>
          </w:p>
        </w:tc>
        <w:tc>
          <w:tcPr>
            <w:tcW w:w="637" w:type="dxa"/>
            <w:vMerge w:val="restart"/>
            <w:shd w:val="clear" w:color="000000" w:fill="FFFFFF"/>
            <w:textDirection w:val="btLr"/>
            <w:hideMark/>
          </w:tcPr>
          <w:p w14:paraId="5038B20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2A128BF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249038E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4BE3DC4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7F86218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57C1F9E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479E2C4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1A1478B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E6768F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00334BF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4AF6E47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7CA805A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54EE682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591F9EA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2D17374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000000" w:fill="F2F2F2"/>
            <w:noWrap/>
            <w:vAlign w:val="center"/>
            <w:hideMark/>
          </w:tcPr>
          <w:p w14:paraId="6EAF7B5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5D1CE5A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auto" w:fill="auto"/>
            <w:noWrap/>
            <w:vAlign w:val="center"/>
            <w:hideMark/>
          </w:tcPr>
          <w:p w14:paraId="38A2C7C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7D6F92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6D21418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2FDBDB9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000000" w:fill="F2F2F2"/>
            <w:noWrap/>
            <w:vAlign w:val="center"/>
            <w:hideMark/>
          </w:tcPr>
          <w:p w14:paraId="208514B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2C79766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r>
      <w:tr w:rsidR="00B50357" w:rsidRPr="00B50357" w14:paraId="04AAA879" w14:textId="77777777" w:rsidTr="00B50357">
        <w:trPr>
          <w:trHeight w:val="480"/>
          <w:jc w:val="center"/>
        </w:trPr>
        <w:tc>
          <w:tcPr>
            <w:tcW w:w="638" w:type="dxa"/>
            <w:vMerge/>
            <w:vAlign w:val="center"/>
            <w:hideMark/>
          </w:tcPr>
          <w:p w14:paraId="60770EB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7D2E1E"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Terem- és térakusztika</w:t>
            </w:r>
          </w:p>
        </w:tc>
        <w:tc>
          <w:tcPr>
            <w:tcW w:w="637" w:type="dxa"/>
            <w:vMerge/>
            <w:vAlign w:val="center"/>
            <w:hideMark/>
          </w:tcPr>
          <w:p w14:paraId="275F1D5A"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6F5C1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CFE50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37444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E816E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468A5CB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51466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ABC4DC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500F5C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0E0CF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B9360E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FFA1F8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1997E67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3704E9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8328D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60C3301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B19276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F0A02C5"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E1923AC"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57A4AB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F91F28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0D12E66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91E26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5FB23320" w14:textId="77777777" w:rsidTr="00B50357">
        <w:trPr>
          <w:trHeight w:val="480"/>
          <w:jc w:val="center"/>
        </w:trPr>
        <w:tc>
          <w:tcPr>
            <w:tcW w:w="638" w:type="dxa"/>
            <w:vMerge/>
            <w:vAlign w:val="center"/>
            <w:hideMark/>
          </w:tcPr>
          <w:p w14:paraId="220DD891"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839E568"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Audiotechnikai eszközök </w:t>
            </w:r>
          </w:p>
        </w:tc>
        <w:tc>
          <w:tcPr>
            <w:tcW w:w="637" w:type="dxa"/>
            <w:vMerge/>
            <w:vAlign w:val="center"/>
            <w:hideMark/>
          </w:tcPr>
          <w:p w14:paraId="30227922"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58DE9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047105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14A7BD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17E0E0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BEDB08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899566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D937C7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E19AD2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A1585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469DCDD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2EEE78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0D94F746"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26DEF7A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D040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1A4CFE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6DA46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EE1540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561C319"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2866A2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9A32C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03E9CF9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BCDC2A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7B27A247" w14:textId="77777777" w:rsidTr="00B50357">
        <w:trPr>
          <w:trHeight w:val="480"/>
          <w:jc w:val="center"/>
        </w:trPr>
        <w:tc>
          <w:tcPr>
            <w:tcW w:w="638" w:type="dxa"/>
            <w:vMerge/>
            <w:vAlign w:val="center"/>
            <w:hideMark/>
          </w:tcPr>
          <w:p w14:paraId="52602904"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E1268D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Audiotechnikai rendszerek </w:t>
            </w:r>
          </w:p>
        </w:tc>
        <w:tc>
          <w:tcPr>
            <w:tcW w:w="637" w:type="dxa"/>
            <w:vMerge/>
            <w:vAlign w:val="center"/>
            <w:hideMark/>
          </w:tcPr>
          <w:p w14:paraId="334D4A57"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3729A8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435C9E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E8E7D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2B7088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173B79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FB8D8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158F4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CB87E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CD488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096EA4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8A7A1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01E127AF"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35BC107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D1297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153058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AB1AFA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0DAD307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8298DD0"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7D32481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0D03966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5DADF2B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54535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66F2E61D" w14:textId="77777777" w:rsidTr="00B50357">
        <w:trPr>
          <w:trHeight w:val="480"/>
          <w:jc w:val="center"/>
        </w:trPr>
        <w:tc>
          <w:tcPr>
            <w:tcW w:w="638" w:type="dxa"/>
            <w:vMerge/>
            <w:vAlign w:val="center"/>
            <w:hideMark/>
          </w:tcPr>
          <w:p w14:paraId="3A89659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40A5B8B"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Hangtechnikai gyakorlat</w:t>
            </w:r>
          </w:p>
        </w:tc>
        <w:tc>
          <w:tcPr>
            <w:tcW w:w="637" w:type="dxa"/>
            <w:vMerge w:val="restart"/>
            <w:shd w:val="clear" w:color="000000" w:fill="FFFFFF"/>
            <w:textDirection w:val="btLr"/>
            <w:hideMark/>
          </w:tcPr>
          <w:p w14:paraId="5C66C49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D91315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761FD2C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3DE6821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4F19D68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2D47733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291B3EE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1549C3F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49EED71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ABE14F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193868B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415BB1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70B6A124"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2950C8B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1B31821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5558126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692" w:type="dxa"/>
            <w:shd w:val="clear" w:color="auto" w:fill="auto"/>
            <w:noWrap/>
            <w:vAlign w:val="center"/>
            <w:hideMark/>
          </w:tcPr>
          <w:p w14:paraId="2EC7E5A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500" w:type="dxa"/>
            <w:shd w:val="clear" w:color="auto" w:fill="auto"/>
            <w:noWrap/>
            <w:vAlign w:val="center"/>
            <w:hideMark/>
          </w:tcPr>
          <w:p w14:paraId="45C1C30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564E14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A24326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59AF1ED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2E3F149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c>
          <w:tcPr>
            <w:tcW w:w="690" w:type="dxa"/>
            <w:shd w:val="clear" w:color="auto" w:fill="auto"/>
            <w:noWrap/>
            <w:vAlign w:val="center"/>
            <w:hideMark/>
          </w:tcPr>
          <w:p w14:paraId="4504DF2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96</w:t>
            </w:r>
          </w:p>
        </w:tc>
      </w:tr>
      <w:tr w:rsidR="00B50357" w:rsidRPr="00B50357" w14:paraId="519DCEF8" w14:textId="77777777" w:rsidTr="00B50357">
        <w:trPr>
          <w:trHeight w:val="480"/>
          <w:jc w:val="center"/>
        </w:trPr>
        <w:tc>
          <w:tcPr>
            <w:tcW w:w="638" w:type="dxa"/>
            <w:vMerge/>
            <w:vAlign w:val="center"/>
            <w:hideMark/>
          </w:tcPr>
          <w:p w14:paraId="0F72D0C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2C0783A"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Terem- és térakusztika</w:t>
            </w:r>
          </w:p>
        </w:tc>
        <w:tc>
          <w:tcPr>
            <w:tcW w:w="637" w:type="dxa"/>
            <w:vMerge/>
            <w:vAlign w:val="center"/>
            <w:hideMark/>
          </w:tcPr>
          <w:p w14:paraId="6CD10E4D"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B1E99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0023AF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09CAA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53C9D5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16CD3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5700396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3EA6AE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1B8B24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44120AB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3315B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799D61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03B68461"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0C012FD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942F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3F6F0D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138364B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32BC9CA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08D34F8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D9F78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9D58A5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02909F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716F30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431BF5C5" w14:textId="77777777" w:rsidTr="00B50357">
        <w:trPr>
          <w:trHeight w:val="480"/>
          <w:jc w:val="center"/>
        </w:trPr>
        <w:tc>
          <w:tcPr>
            <w:tcW w:w="638" w:type="dxa"/>
            <w:vMerge/>
            <w:vAlign w:val="center"/>
            <w:hideMark/>
          </w:tcPr>
          <w:p w14:paraId="2E19F2CF"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484CC90"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Audiotechnikai eszközök </w:t>
            </w:r>
          </w:p>
        </w:tc>
        <w:tc>
          <w:tcPr>
            <w:tcW w:w="637" w:type="dxa"/>
            <w:vMerge/>
            <w:vAlign w:val="center"/>
            <w:hideMark/>
          </w:tcPr>
          <w:p w14:paraId="65A8703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9E6389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015B25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B67003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797FB3D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324117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9BF80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2B5D43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49AF8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84B953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6A8AD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01CD83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2D9F795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9FEE3C2"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746B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674F1DD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6139D47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0297EA7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90B856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A0A22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1E2332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DD117E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598E4C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11F9A3C0" w14:textId="77777777" w:rsidTr="00B50357">
        <w:trPr>
          <w:trHeight w:val="480"/>
          <w:jc w:val="center"/>
        </w:trPr>
        <w:tc>
          <w:tcPr>
            <w:tcW w:w="638" w:type="dxa"/>
            <w:vMerge/>
            <w:vAlign w:val="center"/>
            <w:hideMark/>
          </w:tcPr>
          <w:p w14:paraId="22B06F05"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59FCE3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 xml:space="preserve">Audiotechnikai rendszerek </w:t>
            </w:r>
          </w:p>
        </w:tc>
        <w:tc>
          <w:tcPr>
            <w:tcW w:w="637" w:type="dxa"/>
            <w:vMerge/>
            <w:vAlign w:val="center"/>
            <w:hideMark/>
          </w:tcPr>
          <w:p w14:paraId="3EB7AF3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7C975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6A0E8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16068C0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437509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91BC5D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29809A4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5AC385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7AFB31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1195EE2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FDE48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4DA26D7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6B4F705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61956CD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7DF0B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68775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55BAD4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7B7349B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0E094BB"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2B67E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7E2F743A"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7D8ACF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5138FAC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580FDDE1" w14:textId="77777777" w:rsidTr="00B50357">
        <w:trPr>
          <w:trHeight w:val="240"/>
          <w:jc w:val="center"/>
        </w:trPr>
        <w:tc>
          <w:tcPr>
            <w:tcW w:w="638" w:type="dxa"/>
            <w:vMerge w:val="restart"/>
            <w:shd w:val="clear" w:color="auto" w:fill="auto"/>
            <w:textDirection w:val="btLr"/>
            <w:vAlign w:val="center"/>
            <w:hideMark/>
          </w:tcPr>
          <w:p w14:paraId="310BAF1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10718-12 Szcenika</w:t>
            </w:r>
          </w:p>
        </w:tc>
        <w:tc>
          <w:tcPr>
            <w:tcW w:w="1950" w:type="dxa"/>
            <w:shd w:val="clear" w:color="auto" w:fill="auto"/>
            <w:vAlign w:val="center"/>
            <w:hideMark/>
          </w:tcPr>
          <w:p w14:paraId="284954AF"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Szcenikai ismeretek</w:t>
            </w:r>
          </w:p>
        </w:tc>
        <w:tc>
          <w:tcPr>
            <w:tcW w:w="637" w:type="dxa"/>
            <w:vMerge w:val="restart"/>
            <w:shd w:val="clear" w:color="000000" w:fill="FFFFFF"/>
            <w:textDirection w:val="btLr"/>
            <w:hideMark/>
          </w:tcPr>
          <w:p w14:paraId="2042880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336A49B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0F99E58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1E06C71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05111B9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7C5C665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7FCE11E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1F92D5D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5F23699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6C9755D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04C526F3"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A73E5E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6B47E6D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4070E0F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45722EA1"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500" w:type="dxa"/>
            <w:shd w:val="clear" w:color="000000" w:fill="F2F2F2"/>
            <w:noWrap/>
            <w:vAlign w:val="center"/>
            <w:hideMark/>
          </w:tcPr>
          <w:p w14:paraId="4873AF5A"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191AF9D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500" w:type="dxa"/>
            <w:shd w:val="clear" w:color="auto" w:fill="auto"/>
            <w:noWrap/>
            <w:vAlign w:val="center"/>
            <w:hideMark/>
          </w:tcPr>
          <w:p w14:paraId="3AF0A24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C8D3A9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110E1F7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65DA7CF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c>
          <w:tcPr>
            <w:tcW w:w="500" w:type="dxa"/>
            <w:shd w:val="clear" w:color="000000" w:fill="F2F2F2"/>
            <w:noWrap/>
            <w:vAlign w:val="center"/>
            <w:hideMark/>
          </w:tcPr>
          <w:p w14:paraId="09F9BE7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0" w:type="dxa"/>
            <w:shd w:val="clear" w:color="auto" w:fill="auto"/>
            <w:noWrap/>
            <w:vAlign w:val="center"/>
            <w:hideMark/>
          </w:tcPr>
          <w:p w14:paraId="4D0BC84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128</w:t>
            </w:r>
          </w:p>
        </w:tc>
      </w:tr>
      <w:tr w:rsidR="00B50357" w:rsidRPr="00B50357" w14:paraId="6E0B6D86" w14:textId="77777777" w:rsidTr="00B50357">
        <w:trPr>
          <w:trHeight w:val="480"/>
          <w:jc w:val="center"/>
        </w:trPr>
        <w:tc>
          <w:tcPr>
            <w:tcW w:w="638" w:type="dxa"/>
            <w:vMerge/>
            <w:vAlign w:val="center"/>
            <w:hideMark/>
          </w:tcPr>
          <w:p w14:paraId="73BFEB8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4BAD436"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Díszlettervek szcenírozása</w:t>
            </w:r>
          </w:p>
        </w:tc>
        <w:tc>
          <w:tcPr>
            <w:tcW w:w="637" w:type="dxa"/>
            <w:vMerge/>
            <w:vAlign w:val="center"/>
            <w:hideMark/>
          </w:tcPr>
          <w:p w14:paraId="2E6BEA5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7D0AEE5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7656EE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795D10F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26023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3D3DDA0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8E34A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129B60C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6DDBBC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1CD2D0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7456D3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1D7C952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4F71CFE8"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C41C49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20598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0E178D7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389B375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auto" w:fill="auto"/>
            <w:noWrap/>
            <w:vAlign w:val="center"/>
            <w:hideMark/>
          </w:tcPr>
          <w:p w14:paraId="35A70363"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339AD54"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6BB4A7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A2517C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000000" w:fill="F2F2F2"/>
            <w:noWrap/>
            <w:vAlign w:val="center"/>
            <w:hideMark/>
          </w:tcPr>
          <w:p w14:paraId="0C0E88B0"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249E756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r>
      <w:tr w:rsidR="00B50357" w:rsidRPr="00B50357" w14:paraId="6D0C4070" w14:textId="77777777" w:rsidTr="00B50357">
        <w:trPr>
          <w:trHeight w:val="240"/>
          <w:jc w:val="center"/>
        </w:trPr>
        <w:tc>
          <w:tcPr>
            <w:tcW w:w="638" w:type="dxa"/>
            <w:vMerge/>
            <w:vAlign w:val="center"/>
            <w:hideMark/>
          </w:tcPr>
          <w:p w14:paraId="47759DD9"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6356487"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Díszletek gyártása</w:t>
            </w:r>
          </w:p>
        </w:tc>
        <w:tc>
          <w:tcPr>
            <w:tcW w:w="637" w:type="dxa"/>
            <w:vMerge/>
            <w:vAlign w:val="center"/>
            <w:hideMark/>
          </w:tcPr>
          <w:p w14:paraId="495E4896"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1138F8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675797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03C0D0A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1710452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63A618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8BD63B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4A8641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B1487B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2DA67A2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6A7FB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576FA4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506C1BDB"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5E7584E3"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77DA9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5A0ADDA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DE62BF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32320DA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541C469"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0718D1B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5E31AC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32C2CA79"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75DE526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42C6E9DA" w14:textId="77777777" w:rsidTr="00B50357">
        <w:trPr>
          <w:trHeight w:val="480"/>
          <w:jc w:val="center"/>
        </w:trPr>
        <w:tc>
          <w:tcPr>
            <w:tcW w:w="638" w:type="dxa"/>
            <w:vMerge/>
            <w:vAlign w:val="center"/>
            <w:hideMark/>
          </w:tcPr>
          <w:p w14:paraId="0A10EED2"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6A6919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Díszletek színpadra állítása</w:t>
            </w:r>
          </w:p>
        </w:tc>
        <w:tc>
          <w:tcPr>
            <w:tcW w:w="637" w:type="dxa"/>
            <w:vMerge/>
            <w:vAlign w:val="center"/>
            <w:hideMark/>
          </w:tcPr>
          <w:p w14:paraId="7F2BC9CE"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4DE9EB6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21F7D8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C4163E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33A19D8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5A2643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8EDDE7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287C3F4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193EA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62A543D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927C9F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067B30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3EEDE0E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6D98A0E"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92254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5BAC3D9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79C3201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DB4186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111A25C8"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332819C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247118D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000000" w:fill="F2F2F2"/>
            <w:noWrap/>
            <w:vAlign w:val="center"/>
            <w:hideMark/>
          </w:tcPr>
          <w:p w14:paraId="21D2E97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690" w:type="dxa"/>
            <w:shd w:val="clear" w:color="auto" w:fill="auto"/>
            <w:noWrap/>
            <w:vAlign w:val="center"/>
            <w:hideMark/>
          </w:tcPr>
          <w:p w14:paraId="335444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1B1C8678" w14:textId="77777777" w:rsidTr="00B50357">
        <w:trPr>
          <w:trHeight w:val="240"/>
          <w:jc w:val="center"/>
        </w:trPr>
        <w:tc>
          <w:tcPr>
            <w:tcW w:w="638" w:type="dxa"/>
            <w:vMerge/>
            <w:vAlign w:val="center"/>
            <w:hideMark/>
          </w:tcPr>
          <w:p w14:paraId="640622B1"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A6DB99D" w14:textId="77777777" w:rsidR="00B50357" w:rsidRPr="00B50357" w:rsidRDefault="00B50357" w:rsidP="00B50357">
            <w:pPr>
              <w:spacing w:after="0"/>
              <w:jc w:val="left"/>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Szcenikai gyakorlat</w:t>
            </w:r>
          </w:p>
        </w:tc>
        <w:tc>
          <w:tcPr>
            <w:tcW w:w="637" w:type="dxa"/>
            <w:vMerge w:val="restart"/>
            <w:shd w:val="clear" w:color="000000" w:fill="FFFFFF"/>
            <w:textDirection w:val="btLr"/>
            <w:hideMark/>
          </w:tcPr>
          <w:p w14:paraId="3E76A9A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fő szakképesítés</w:t>
            </w:r>
          </w:p>
        </w:tc>
        <w:tc>
          <w:tcPr>
            <w:tcW w:w="588" w:type="dxa"/>
            <w:shd w:val="clear" w:color="auto" w:fill="auto"/>
            <w:noWrap/>
            <w:vAlign w:val="center"/>
            <w:hideMark/>
          </w:tcPr>
          <w:p w14:paraId="695761E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5853CCE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auto" w:fill="auto"/>
            <w:noWrap/>
            <w:vAlign w:val="center"/>
            <w:hideMark/>
          </w:tcPr>
          <w:p w14:paraId="21E7DE8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389" w:type="dxa"/>
            <w:shd w:val="clear" w:color="000000" w:fill="F2F2F2"/>
            <w:noWrap/>
            <w:vAlign w:val="center"/>
            <w:hideMark/>
          </w:tcPr>
          <w:p w14:paraId="574FE3F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56" w:type="dxa"/>
            <w:shd w:val="clear" w:color="000000" w:fill="F2F2F2"/>
            <w:noWrap/>
            <w:vAlign w:val="center"/>
            <w:hideMark/>
          </w:tcPr>
          <w:p w14:paraId="2EEA34A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438" w:type="dxa"/>
            <w:shd w:val="clear" w:color="auto" w:fill="auto"/>
            <w:noWrap/>
            <w:vAlign w:val="center"/>
            <w:hideMark/>
          </w:tcPr>
          <w:p w14:paraId="69F3D3E5"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38" w:type="dxa"/>
            <w:shd w:val="clear" w:color="000000" w:fill="F2F2F2"/>
            <w:noWrap/>
            <w:vAlign w:val="center"/>
            <w:hideMark/>
          </w:tcPr>
          <w:p w14:paraId="4A14EC7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25" w:type="dxa"/>
            <w:shd w:val="clear" w:color="000000" w:fill="F2F2F2"/>
            <w:noWrap/>
            <w:vAlign w:val="center"/>
            <w:hideMark/>
          </w:tcPr>
          <w:p w14:paraId="1FC100E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88" w:type="dxa"/>
            <w:shd w:val="clear" w:color="auto" w:fill="auto"/>
            <w:noWrap/>
            <w:vAlign w:val="center"/>
            <w:hideMark/>
          </w:tcPr>
          <w:p w14:paraId="4A4D608F"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412" w:type="dxa"/>
            <w:shd w:val="clear" w:color="000000" w:fill="F2F2F2"/>
            <w:noWrap/>
            <w:vAlign w:val="center"/>
            <w:hideMark/>
          </w:tcPr>
          <w:p w14:paraId="157E2D5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shd w:val="clear" w:color="auto" w:fill="auto"/>
            <w:noWrap/>
            <w:vAlign w:val="center"/>
            <w:hideMark/>
          </w:tcPr>
          <w:p w14:paraId="249DF87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87" w:type="dxa"/>
            <w:vMerge w:val="restart"/>
            <w:shd w:val="clear" w:color="auto" w:fill="auto"/>
            <w:noWrap/>
            <w:hideMark/>
          </w:tcPr>
          <w:p w14:paraId="5B528862"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692" w:type="dxa"/>
            <w:vMerge w:val="restart"/>
            <w:shd w:val="clear" w:color="auto" w:fill="auto"/>
            <w:noWrap/>
            <w:hideMark/>
          </w:tcPr>
          <w:p w14:paraId="0847018E"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auto" w:fill="auto"/>
            <w:noWrap/>
            <w:vAlign w:val="center"/>
            <w:hideMark/>
          </w:tcPr>
          <w:p w14:paraId="271351EB"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2B3A7A1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692" w:type="dxa"/>
            <w:shd w:val="clear" w:color="auto" w:fill="auto"/>
            <w:noWrap/>
            <w:vAlign w:val="center"/>
            <w:hideMark/>
          </w:tcPr>
          <w:p w14:paraId="7D6A9666"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500" w:type="dxa"/>
            <w:shd w:val="clear" w:color="auto" w:fill="auto"/>
            <w:noWrap/>
            <w:vAlign w:val="center"/>
            <w:hideMark/>
          </w:tcPr>
          <w:p w14:paraId="7D18C348"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3A08A7A7"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79148D4D"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 </w:t>
            </w:r>
          </w:p>
        </w:tc>
        <w:tc>
          <w:tcPr>
            <w:tcW w:w="500" w:type="dxa"/>
            <w:shd w:val="clear" w:color="auto" w:fill="auto"/>
            <w:noWrap/>
            <w:vAlign w:val="center"/>
            <w:hideMark/>
          </w:tcPr>
          <w:p w14:paraId="247DC8CC"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0</w:t>
            </w:r>
          </w:p>
        </w:tc>
        <w:tc>
          <w:tcPr>
            <w:tcW w:w="500" w:type="dxa"/>
            <w:shd w:val="clear" w:color="000000" w:fill="F2F2F2"/>
            <w:noWrap/>
            <w:vAlign w:val="center"/>
            <w:hideMark/>
          </w:tcPr>
          <w:p w14:paraId="088CFD79"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c>
          <w:tcPr>
            <w:tcW w:w="690" w:type="dxa"/>
            <w:shd w:val="clear" w:color="auto" w:fill="auto"/>
            <w:noWrap/>
            <w:vAlign w:val="center"/>
            <w:hideMark/>
          </w:tcPr>
          <w:p w14:paraId="23E4C9C0" w14:textId="77777777" w:rsidR="00B50357" w:rsidRPr="00B50357" w:rsidRDefault="00B50357" w:rsidP="00B50357">
            <w:pPr>
              <w:spacing w:after="0"/>
              <w:jc w:val="center"/>
              <w:rPr>
                <w:rFonts w:eastAsia="Times New Roman" w:cs="Times New Roman"/>
                <w:b/>
                <w:bCs/>
                <w:color w:val="000000"/>
                <w:sz w:val="18"/>
                <w:szCs w:val="18"/>
                <w:lang w:eastAsia="hu-HU"/>
              </w:rPr>
            </w:pPr>
            <w:r w:rsidRPr="00B50357">
              <w:rPr>
                <w:rFonts w:eastAsia="Times New Roman" w:cs="Times New Roman"/>
                <w:b/>
                <w:bCs/>
                <w:color w:val="000000"/>
                <w:sz w:val="18"/>
                <w:szCs w:val="18"/>
                <w:lang w:eastAsia="hu-HU"/>
              </w:rPr>
              <w:t>144</w:t>
            </w:r>
          </w:p>
        </w:tc>
      </w:tr>
      <w:tr w:rsidR="00B50357" w:rsidRPr="00B50357" w14:paraId="3BBB3CE5" w14:textId="77777777" w:rsidTr="00B50357">
        <w:trPr>
          <w:trHeight w:val="480"/>
          <w:jc w:val="center"/>
        </w:trPr>
        <w:tc>
          <w:tcPr>
            <w:tcW w:w="638" w:type="dxa"/>
            <w:vMerge/>
            <w:vAlign w:val="center"/>
            <w:hideMark/>
          </w:tcPr>
          <w:p w14:paraId="305F7A85"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9EBFA62"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Díszlettervek szcenírozása</w:t>
            </w:r>
          </w:p>
        </w:tc>
        <w:tc>
          <w:tcPr>
            <w:tcW w:w="637" w:type="dxa"/>
            <w:vMerge/>
            <w:vAlign w:val="center"/>
            <w:hideMark/>
          </w:tcPr>
          <w:p w14:paraId="4CF17909"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6BD3C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04CC286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27370CE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5F6BBB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658BD4A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406A434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47A45D4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079C30A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0E0292A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13C0649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6E096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00E77C55"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4B9985C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AEB06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57B38902"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692" w:type="dxa"/>
            <w:shd w:val="clear" w:color="auto" w:fill="auto"/>
            <w:noWrap/>
            <w:vAlign w:val="center"/>
            <w:hideMark/>
          </w:tcPr>
          <w:p w14:paraId="1D9C07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500" w:type="dxa"/>
            <w:shd w:val="clear" w:color="auto" w:fill="auto"/>
            <w:noWrap/>
            <w:vAlign w:val="center"/>
            <w:hideMark/>
          </w:tcPr>
          <w:p w14:paraId="05CABBC2"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D91C67C"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6C78680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623C8EDE"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841B3E3"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c>
          <w:tcPr>
            <w:tcW w:w="690" w:type="dxa"/>
            <w:shd w:val="clear" w:color="auto" w:fill="auto"/>
            <w:noWrap/>
            <w:vAlign w:val="center"/>
            <w:hideMark/>
          </w:tcPr>
          <w:p w14:paraId="1B9EF21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64</w:t>
            </w:r>
          </w:p>
        </w:tc>
      </w:tr>
      <w:tr w:rsidR="00B50357" w:rsidRPr="00B50357" w14:paraId="0D97D750" w14:textId="77777777" w:rsidTr="00B50357">
        <w:trPr>
          <w:trHeight w:val="240"/>
          <w:jc w:val="center"/>
        </w:trPr>
        <w:tc>
          <w:tcPr>
            <w:tcW w:w="638" w:type="dxa"/>
            <w:vMerge/>
            <w:vAlign w:val="center"/>
            <w:hideMark/>
          </w:tcPr>
          <w:p w14:paraId="191BE86C"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EB038CC"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Díszletek gyártása</w:t>
            </w:r>
          </w:p>
        </w:tc>
        <w:tc>
          <w:tcPr>
            <w:tcW w:w="637" w:type="dxa"/>
            <w:vMerge/>
            <w:vAlign w:val="center"/>
            <w:hideMark/>
          </w:tcPr>
          <w:p w14:paraId="297FC17A"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52E373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7909274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6F3490A7"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4E9E49F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2989110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0A5E1FA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57F0ACF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4728907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7A3C08E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6C2EDC5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5CC8B03A"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1A1D963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7C175F3D"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ADA305"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4B53B40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2" w:type="dxa"/>
            <w:shd w:val="clear" w:color="auto" w:fill="auto"/>
            <w:noWrap/>
            <w:vAlign w:val="center"/>
            <w:hideMark/>
          </w:tcPr>
          <w:p w14:paraId="652E801B"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500" w:type="dxa"/>
            <w:shd w:val="clear" w:color="auto" w:fill="auto"/>
            <w:noWrap/>
            <w:vAlign w:val="center"/>
            <w:hideMark/>
          </w:tcPr>
          <w:p w14:paraId="43F5668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86BE16D"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1DB3E0E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18C7AA47"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3EDC2DA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c>
          <w:tcPr>
            <w:tcW w:w="690" w:type="dxa"/>
            <w:shd w:val="clear" w:color="auto" w:fill="auto"/>
            <w:noWrap/>
            <w:vAlign w:val="center"/>
            <w:hideMark/>
          </w:tcPr>
          <w:p w14:paraId="1FD01A9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32</w:t>
            </w:r>
          </w:p>
        </w:tc>
      </w:tr>
      <w:tr w:rsidR="00B50357" w:rsidRPr="00B50357" w14:paraId="1AB3077A" w14:textId="77777777" w:rsidTr="00B50357">
        <w:trPr>
          <w:trHeight w:val="480"/>
          <w:jc w:val="center"/>
        </w:trPr>
        <w:tc>
          <w:tcPr>
            <w:tcW w:w="638" w:type="dxa"/>
            <w:vMerge/>
            <w:vAlign w:val="center"/>
            <w:hideMark/>
          </w:tcPr>
          <w:p w14:paraId="152BD91A" w14:textId="77777777" w:rsidR="00B50357" w:rsidRPr="00B50357" w:rsidRDefault="00B50357" w:rsidP="00B50357">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E348765" w14:textId="77777777" w:rsidR="00B50357" w:rsidRPr="00B50357" w:rsidRDefault="00B50357" w:rsidP="00B50357">
            <w:pPr>
              <w:spacing w:after="0"/>
              <w:jc w:val="left"/>
              <w:rPr>
                <w:rFonts w:eastAsia="Times New Roman" w:cs="Times New Roman"/>
                <w:color w:val="000000"/>
                <w:sz w:val="18"/>
                <w:szCs w:val="18"/>
                <w:lang w:eastAsia="hu-HU"/>
              </w:rPr>
            </w:pPr>
            <w:r w:rsidRPr="00B50357">
              <w:rPr>
                <w:rFonts w:eastAsia="Times New Roman" w:cs="Times New Roman"/>
                <w:color w:val="000000"/>
                <w:sz w:val="18"/>
                <w:szCs w:val="18"/>
                <w:lang w:eastAsia="hu-HU"/>
              </w:rPr>
              <w:t>Díszletek színpadra állítása</w:t>
            </w:r>
          </w:p>
        </w:tc>
        <w:tc>
          <w:tcPr>
            <w:tcW w:w="637" w:type="dxa"/>
            <w:vMerge/>
            <w:vAlign w:val="center"/>
            <w:hideMark/>
          </w:tcPr>
          <w:p w14:paraId="503B1C6F" w14:textId="77777777" w:rsidR="00B50357" w:rsidRPr="00B50357" w:rsidRDefault="00B50357" w:rsidP="00B5035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6BEBA0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5DF24626"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auto" w:fill="auto"/>
            <w:noWrap/>
            <w:vAlign w:val="center"/>
            <w:hideMark/>
          </w:tcPr>
          <w:p w14:paraId="327A09D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389" w:type="dxa"/>
            <w:shd w:val="clear" w:color="000000" w:fill="F2F2F2"/>
            <w:noWrap/>
            <w:vAlign w:val="center"/>
            <w:hideMark/>
          </w:tcPr>
          <w:p w14:paraId="0ED7E4AF"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56" w:type="dxa"/>
            <w:shd w:val="clear" w:color="000000" w:fill="F2F2F2"/>
            <w:noWrap/>
            <w:vAlign w:val="center"/>
            <w:hideMark/>
          </w:tcPr>
          <w:p w14:paraId="0B6CB8D0"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auto" w:fill="auto"/>
            <w:noWrap/>
            <w:vAlign w:val="center"/>
            <w:hideMark/>
          </w:tcPr>
          <w:p w14:paraId="64FAAF9E"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38" w:type="dxa"/>
            <w:shd w:val="clear" w:color="000000" w:fill="F2F2F2"/>
            <w:noWrap/>
            <w:vAlign w:val="center"/>
            <w:hideMark/>
          </w:tcPr>
          <w:p w14:paraId="0030391D"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25" w:type="dxa"/>
            <w:shd w:val="clear" w:color="000000" w:fill="F2F2F2"/>
            <w:noWrap/>
            <w:vAlign w:val="center"/>
            <w:hideMark/>
          </w:tcPr>
          <w:p w14:paraId="550BB28C"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88" w:type="dxa"/>
            <w:shd w:val="clear" w:color="auto" w:fill="auto"/>
            <w:noWrap/>
            <w:vAlign w:val="center"/>
            <w:hideMark/>
          </w:tcPr>
          <w:p w14:paraId="3CCD9AB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412" w:type="dxa"/>
            <w:shd w:val="clear" w:color="000000" w:fill="F2F2F2"/>
            <w:noWrap/>
            <w:vAlign w:val="center"/>
            <w:hideMark/>
          </w:tcPr>
          <w:p w14:paraId="36B588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692" w:type="dxa"/>
            <w:shd w:val="clear" w:color="auto" w:fill="auto"/>
            <w:noWrap/>
            <w:vAlign w:val="center"/>
            <w:hideMark/>
          </w:tcPr>
          <w:p w14:paraId="6D4AC8B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0</w:t>
            </w:r>
          </w:p>
        </w:tc>
        <w:tc>
          <w:tcPr>
            <w:tcW w:w="687" w:type="dxa"/>
            <w:vMerge/>
            <w:vAlign w:val="center"/>
            <w:hideMark/>
          </w:tcPr>
          <w:p w14:paraId="690223F0"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692" w:type="dxa"/>
            <w:vMerge/>
            <w:vAlign w:val="center"/>
            <w:hideMark/>
          </w:tcPr>
          <w:p w14:paraId="12298EEC" w14:textId="77777777" w:rsidR="00B50357" w:rsidRPr="00B50357" w:rsidRDefault="00B50357" w:rsidP="00B503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5CBA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000000" w:fill="F2F2F2"/>
            <w:noWrap/>
            <w:vAlign w:val="center"/>
            <w:hideMark/>
          </w:tcPr>
          <w:p w14:paraId="03649351"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48</w:t>
            </w:r>
          </w:p>
        </w:tc>
        <w:tc>
          <w:tcPr>
            <w:tcW w:w="692" w:type="dxa"/>
            <w:shd w:val="clear" w:color="auto" w:fill="auto"/>
            <w:noWrap/>
            <w:vAlign w:val="center"/>
            <w:hideMark/>
          </w:tcPr>
          <w:p w14:paraId="44742E6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48</w:t>
            </w:r>
          </w:p>
        </w:tc>
        <w:tc>
          <w:tcPr>
            <w:tcW w:w="500" w:type="dxa"/>
            <w:shd w:val="clear" w:color="auto" w:fill="auto"/>
            <w:noWrap/>
            <w:vAlign w:val="center"/>
            <w:hideMark/>
          </w:tcPr>
          <w:p w14:paraId="3824935C"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6E3612E0" w14:textId="77777777" w:rsidR="00B50357" w:rsidRPr="00B50357" w:rsidRDefault="00B50357" w:rsidP="00B50357">
            <w:pPr>
              <w:spacing w:after="0"/>
              <w:jc w:val="center"/>
              <w:rPr>
                <w:rFonts w:eastAsia="Times New Roman" w:cs="Times New Roman"/>
                <w:color w:val="F2F2F2"/>
                <w:sz w:val="18"/>
                <w:szCs w:val="18"/>
                <w:lang w:eastAsia="hu-HU"/>
              </w:rPr>
            </w:pPr>
            <w:r w:rsidRPr="00B50357">
              <w:rPr>
                <w:rFonts w:eastAsia="Times New Roman" w:cs="Times New Roman"/>
                <w:color w:val="F2F2F2"/>
                <w:sz w:val="18"/>
                <w:szCs w:val="18"/>
                <w:lang w:eastAsia="hu-HU"/>
              </w:rPr>
              <w:t>0</w:t>
            </w:r>
          </w:p>
        </w:tc>
        <w:tc>
          <w:tcPr>
            <w:tcW w:w="500" w:type="dxa"/>
            <w:shd w:val="clear" w:color="000000" w:fill="F2F2F2"/>
            <w:noWrap/>
            <w:vAlign w:val="center"/>
            <w:hideMark/>
          </w:tcPr>
          <w:p w14:paraId="2B7F0F24"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 </w:t>
            </w:r>
          </w:p>
        </w:tc>
        <w:tc>
          <w:tcPr>
            <w:tcW w:w="500" w:type="dxa"/>
            <w:shd w:val="clear" w:color="auto" w:fill="auto"/>
            <w:noWrap/>
            <w:vAlign w:val="center"/>
            <w:hideMark/>
          </w:tcPr>
          <w:p w14:paraId="4474A3FB" w14:textId="77777777" w:rsidR="00B50357" w:rsidRPr="00B50357" w:rsidRDefault="00B50357" w:rsidP="00B50357">
            <w:pPr>
              <w:spacing w:after="0"/>
              <w:jc w:val="center"/>
              <w:rPr>
                <w:rFonts w:eastAsia="Times New Roman" w:cs="Times New Roman"/>
                <w:color w:val="FFFFFF"/>
                <w:sz w:val="18"/>
                <w:szCs w:val="18"/>
                <w:lang w:eastAsia="hu-HU"/>
              </w:rPr>
            </w:pPr>
            <w:r w:rsidRPr="00B50357">
              <w:rPr>
                <w:rFonts w:eastAsia="Times New Roman" w:cs="Times New Roman"/>
                <w:color w:val="FFFFFF"/>
                <w:sz w:val="18"/>
                <w:szCs w:val="18"/>
                <w:lang w:eastAsia="hu-HU"/>
              </w:rPr>
              <w:t>0</w:t>
            </w:r>
          </w:p>
        </w:tc>
        <w:tc>
          <w:tcPr>
            <w:tcW w:w="500" w:type="dxa"/>
            <w:shd w:val="clear" w:color="000000" w:fill="F2F2F2"/>
            <w:noWrap/>
            <w:vAlign w:val="center"/>
            <w:hideMark/>
          </w:tcPr>
          <w:p w14:paraId="49C3AE19"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48</w:t>
            </w:r>
          </w:p>
        </w:tc>
        <w:tc>
          <w:tcPr>
            <w:tcW w:w="690" w:type="dxa"/>
            <w:shd w:val="clear" w:color="auto" w:fill="auto"/>
            <w:noWrap/>
            <w:vAlign w:val="center"/>
            <w:hideMark/>
          </w:tcPr>
          <w:p w14:paraId="72FACDB8" w14:textId="77777777" w:rsidR="00B50357" w:rsidRPr="00B50357" w:rsidRDefault="00B50357" w:rsidP="00B50357">
            <w:pPr>
              <w:spacing w:after="0"/>
              <w:jc w:val="center"/>
              <w:rPr>
                <w:rFonts w:eastAsia="Times New Roman" w:cs="Times New Roman"/>
                <w:color w:val="000000"/>
                <w:sz w:val="18"/>
                <w:szCs w:val="18"/>
                <w:lang w:eastAsia="hu-HU"/>
              </w:rPr>
            </w:pPr>
            <w:r w:rsidRPr="00B50357">
              <w:rPr>
                <w:rFonts w:eastAsia="Times New Roman" w:cs="Times New Roman"/>
                <w:color w:val="000000"/>
                <w:sz w:val="18"/>
                <w:szCs w:val="18"/>
                <w:lang w:eastAsia="hu-HU"/>
              </w:rPr>
              <w:t>48</w:t>
            </w:r>
          </w:p>
        </w:tc>
      </w:tr>
    </w:tbl>
    <w:p w14:paraId="016924C1" w14:textId="77777777" w:rsidR="005C10A1" w:rsidRPr="00B50357" w:rsidRDefault="005C10A1" w:rsidP="006F5812">
      <w:pPr>
        <w:spacing w:after="0"/>
        <w:rPr>
          <w:rFonts w:cs="Times New Roman"/>
        </w:rPr>
      </w:pPr>
    </w:p>
    <w:p w14:paraId="39B3B23E" w14:textId="4E578F3F" w:rsidR="00B50357" w:rsidRDefault="00B50357">
      <w:pPr>
        <w:spacing w:after="200" w:line="276" w:lineRule="auto"/>
        <w:jc w:val="left"/>
        <w:rPr>
          <w:rFonts w:cs="Times New Roman"/>
        </w:rPr>
      </w:pPr>
      <w:r>
        <w:rPr>
          <w:rFonts w:cs="Times New Roman"/>
        </w:rPr>
        <w:br w:type="page"/>
      </w:r>
    </w:p>
    <w:p w14:paraId="101F4778" w14:textId="77777777" w:rsidR="00972853" w:rsidRPr="00B50357" w:rsidRDefault="00972853" w:rsidP="006F5812">
      <w:pPr>
        <w:spacing w:after="0"/>
        <w:rPr>
          <w:rFonts w:cs="Times New Roman"/>
        </w:rPr>
      </w:pPr>
    </w:p>
    <w:p w14:paraId="54117A97" w14:textId="77777777" w:rsidR="00B50357" w:rsidRPr="000B3EFB" w:rsidRDefault="00B50357" w:rsidP="00B50357">
      <w:pPr>
        <w:spacing w:after="0"/>
        <w:jc w:val="center"/>
        <w:rPr>
          <w:rFonts w:cs="Times New Roman"/>
        </w:rPr>
      </w:pPr>
      <w:r w:rsidRPr="000B3EFB">
        <w:rPr>
          <w:rFonts w:cs="Times New Roman"/>
        </w:rPr>
        <w:t>3. számú táblázat</w:t>
      </w:r>
    </w:p>
    <w:p w14:paraId="3D98E785" w14:textId="77777777" w:rsidR="00B50357" w:rsidRPr="00EC0A41" w:rsidRDefault="00B50357" w:rsidP="00B50357">
      <w:pPr>
        <w:spacing w:after="0"/>
        <w:jc w:val="center"/>
        <w:rPr>
          <w:rFonts w:cs="Times New Roman"/>
          <w:b/>
        </w:rPr>
      </w:pPr>
      <w:r w:rsidRPr="00EC0A41">
        <w:rPr>
          <w:rFonts w:cs="Times New Roman"/>
          <w:b/>
        </w:rPr>
        <w:t>A nem a főszakképesítéshez kapcsolódó óraszámok megoszlása:</w:t>
      </w:r>
    </w:p>
    <w:p w14:paraId="7F38A2DC" w14:textId="77777777" w:rsidR="005C10A1" w:rsidRPr="00B50357" w:rsidRDefault="005C10A1" w:rsidP="006F5812">
      <w:pPr>
        <w:spacing w:after="0"/>
        <w:rPr>
          <w:rFonts w:cs="Times New Roman"/>
        </w:rPr>
      </w:pPr>
    </w:p>
    <w:p w14:paraId="3ACCDE1D" w14:textId="77777777" w:rsidR="005C10A1" w:rsidRPr="00B50357"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B50357" w:rsidRPr="00B50357" w14:paraId="2326ECD0" w14:textId="77777777" w:rsidTr="00B50357">
        <w:trPr>
          <w:trHeight w:val="600"/>
          <w:jc w:val="center"/>
        </w:trPr>
        <w:tc>
          <w:tcPr>
            <w:tcW w:w="5580" w:type="dxa"/>
            <w:shd w:val="clear" w:color="auto" w:fill="auto"/>
            <w:vAlign w:val="center"/>
            <w:hideMark/>
          </w:tcPr>
          <w:p w14:paraId="2496869B" w14:textId="77777777" w:rsidR="00B50357" w:rsidRPr="00B50357" w:rsidRDefault="00B50357" w:rsidP="00B50357">
            <w:pPr>
              <w:spacing w:after="0"/>
              <w:ind w:firstLineChars="100" w:firstLine="200"/>
              <w:jc w:val="left"/>
              <w:rPr>
                <w:rFonts w:eastAsia="Times New Roman" w:cs="Times New Roman"/>
                <w:sz w:val="20"/>
                <w:szCs w:val="20"/>
                <w:lang w:eastAsia="hu-HU"/>
              </w:rPr>
            </w:pPr>
            <w:r w:rsidRPr="00B50357">
              <w:rPr>
                <w:rFonts w:eastAsia="Times New Roman" w:cs="Times New Roman"/>
                <w:sz w:val="20"/>
                <w:szCs w:val="20"/>
                <w:lang w:eastAsia="hu-HU"/>
              </w:rPr>
              <w:t>51 345 04</w:t>
            </w:r>
            <w:r w:rsidRPr="00B50357">
              <w:rPr>
                <w:rFonts w:eastAsia="Times New Roman" w:cs="Times New Roman"/>
                <w:sz w:val="20"/>
                <w:szCs w:val="20"/>
                <w:lang w:eastAsia="hu-HU"/>
              </w:rPr>
              <w:br/>
              <w:t>Médiaművészeti program- és projektszervező</w:t>
            </w:r>
          </w:p>
        </w:tc>
        <w:tc>
          <w:tcPr>
            <w:tcW w:w="1360" w:type="dxa"/>
            <w:shd w:val="clear" w:color="auto" w:fill="auto"/>
            <w:noWrap/>
            <w:vAlign w:val="center"/>
            <w:hideMark/>
          </w:tcPr>
          <w:p w14:paraId="3DB6A6B9" w14:textId="77777777" w:rsidR="00B50357" w:rsidRPr="00B50357" w:rsidRDefault="00B50357" w:rsidP="00B50357">
            <w:pPr>
              <w:spacing w:after="0"/>
              <w:ind w:firstLineChars="200" w:firstLine="400"/>
              <w:jc w:val="right"/>
              <w:rPr>
                <w:rFonts w:eastAsia="Times New Roman" w:cs="Times New Roman"/>
                <w:sz w:val="20"/>
                <w:szCs w:val="20"/>
                <w:lang w:eastAsia="hu-HU"/>
              </w:rPr>
            </w:pPr>
            <w:r w:rsidRPr="00B50357">
              <w:rPr>
                <w:rFonts w:eastAsia="Times New Roman" w:cs="Times New Roman"/>
                <w:sz w:val="20"/>
                <w:szCs w:val="20"/>
                <w:lang w:eastAsia="hu-HU"/>
              </w:rPr>
              <w:t>453 óra</w:t>
            </w:r>
          </w:p>
        </w:tc>
      </w:tr>
    </w:tbl>
    <w:p w14:paraId="05E9A612" w14:textId="77777777" w:rsidR="005C10A1" w:rsidRPr="00B50357" w:rsidRDefault="005C10A1" w:rsidP="00DD65F6">
      <w:pPr>
        <w:spacing w:after="0"/>
        <w:jc w:val="left"/>
        <w:rPr>
          <w:rFonts w:cs="Times New Roman"/>
        </w:rPr>
      </w:pPr>
    </w:p>
    <w:p w14:paraId="6F94A507" w14:textId="77777777" w:rsidR="00CB484D" w:rsidRPr="00B50357" w:rsidRDefault="00CB484D" w:rsidP="00CB484D">
      <w:pPr>
        <w:spacing w:after="0"/>
        <w:rPr>
          <w:rFonts w:cs="Times New Roman"/>
        </w:rPr>
      </w:pPr>
      <w:r w:rsidRPr="00B50357">
        <w:rPr>
          <w:rFonts w:cs="Times New Roman"/>
        </w:rPr>
        <w:t>Jelmagyarázat: e/elmélet; gy/gyakorlat; ögy/összefüggő szakmai gyakorlat</w:t>
      </w:r>
    </w:p>
    <w:p w14:paraId="348BE8FE" w14:textId="77777777" w:rsidR="00CB484D" w:rsidRPr="00B50357" w:rsidRDefault="00CB484D" w:rsidP="00CB484D">
      <w:pPr>
        <w:spacing w:after="0"/>
        <w:rPr>
          <w:rFonts w:cs="Times New Roman"/>
        </w:rPr>
      </w:pPr>
    </w:p>
    <w:p w14:paraId="76761E07" w14:textId="77777777" w:rsidR="00CB484D" w:rsidRPr="00B50357" w:rsidRDefault="00CB484D" w:rsidP="00CB484D">
      <w:pPr>
        <w:spacing w:after="0"/>
        <w:rPr>
          <w:rFonts w:cs="Times New Roman"/>
        </w:rPr>
      </w:pPr>
      <w:r w:rsidRPr="00B5035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C6AF6DE" w14:textId="77777777" w:rsidR="00CB484D" w:rsidRPr="00B50357" w:rsidRDefault="00CB484D" w:rsidP="00CB484D">
      <w:pPr>
        <w:spacing w:after="0"/>
        <w:rPr>
          <w:rFonts w:cs="Times New Roman"/>
        </w:rPr>
      </w:pPr>
      <w:r w:rsidRPr="00B50357">
        <w:rPr>
          <w:rFonts w:cs="Times New Roman"/>
        </w:rPr>
        <w:t>A szakmai és vizsgakövetelményben a szakképesítésre meghatározott elmélet/gyakorlat arányának a teljes képzési idő során kell teljesülnie.</w:t>
      </w:r>
    </w:p>
    <w:p w14:paraId="1E8D7419" w14:textId="77777777" w:rsidR="001A7777" w:rsidRPr="00B50357" w:rsidRDefault="00CB484D" w:rsidP="00CB484D">
      <w:pPr>
        <w:spacing w:after="0"/>
        <w:rPr>
          <w:rFonts w:cs="Times New Roman"/>
        </w:rPr>
      </w:pPr>
      <w:r w:rsidRPr="00B50357">
        <w:rPr>
          <w:rFonts w:cs="Times New Roman"/>
        </w:rPr>
        <w:t>A tantárgyakra meghatározott időkeret kötelező érvényű, a témakörökre kialakított óraszám pedig ajánlás.</w:t>
      </w:r>
    </w:p>
    <w:p w14:paraId="33ABA791" w14:textId="77777777" w:rsidR="00752ECD" w:rsidRPr="00B50357" w:rsidRDefault="00752ECD" w:rsidP="000A21B7">
      <w:pPr>
        <w:spacing w:after="0"/>
        <w:rPr>
          <w:rFonts w:cs="Times New Roman"/>
        </w:rPr>
        <w:sectPr w:rsidR="00752ECD" w:rsidRPr="00B50357" w:rsidSect="00CB484D">
          <w:pgSz w:w="16838" w:h="11906" w:orient="landscape"/>
          <w:pgMar w:top="1417" w:right="1417" w:bottom="1417" w:left="1417" w:header="708" w:footer="708" w:gutter="0"/>
          <w:cols w:space="708"/>
          <w:docGrid w:linePitch="360"/>
        </w:sectPr>
      </w:pPr>
    </w:p>
    <w:p w14:paraId="5B484043" w14:textId="77777777" w:rsidR="00C53E01" w:rsidRPr="00B50357" w:rsidRDefault="00C53E01" w:rsidP="00C53E01">
      <w:pPr>
        <w:rPr>
          <w:rFonts w:cs="Times New Roman"/>
        </w:rPr>
      </w:pPr>
    </w:p>
    <w:p w14:paraId="7DD63B54" w14:textId="77777777" w:rsidR="00C53E01" w:rsidRPr="00B50357" w:rsidRDefault="00C53E01" w:rsidP="00C53E01">
      <w:pPr>
        <w:spacing w:before="2880"/>
        <w:jc w:val="center"/>
        <w:rPr>
          <w:rFonts w:cs="Times New Roman"/>
          <w:b/>
          <w:sz w:val="36"/>
        </w:rPr>
      </w:pPr>
      <w:r w:rsidRPr="00B50357">
        <w:rPr>
          <w:rFonts w:cs="Times New Roman"/>
          <w:b/>
          <w:sz w:val="36"/>
        </w:rPr>
        <w:t>A</w:t>
      </w:r>
    </w:p>
    <w:p w14:paraId="1EAF026C" w14:textId="77777777" w:rsidR="00C53E01" w:rsidRPr="00B50357" w:rsidRDefault="00C53E01" w:rsidP="00C53E01">
      <w:pPr>
        <w:spacing w:after="480"/>
        <w:jc w:val="center"/>
        <w:rPr>
          <w:rFonts w:cs="Times New Roman"/>
          <w:b/>
          <w:sz w:val="36"/>
        </w:rPr>
      </w:pPr>
      <w:r w:rsidRPr="00B50357">
        <w:rPr>
          <w:rFonts w:cs="Times New Roman"/>
          <w:b/>
          <w:sz w:val="36"/>
        </w:rPr>
        <w:t>11499-12 azonosító számú</w:t>
      </w:r>
    </w:p>
    <w:p w14:paraId="3AFCBB48" w14:textId="77777777" w:rsidR="00C53E01" w:rsidRPr="00B50357" w:rsidRDefault="00C53E01" w:rsidP="00C53E01">
      <w:pPr>
        <w:jc w:val="center"/>
        <w:rPr>
          <w:rFonts w:cs="Times New Roman"/>
          <w:b/>
          <w:sz w:val="36"/>
        </w:rPr>
      </w:pPr>
      <w:r w:rsidRPr="00B50357">
        <w:rPr>
          <w:rFonts w:cs="Times New Roman"/>
          <w:b/>
          <w:sz w:val="36"/>
        </w:rPr>
        <w:t>Foglalkoztatás II.</w:t>
      </w:r>
    </w:p>
    <w:p w14:paraId="0CA98F07" w14:textId="77777777" w:rsidR="00C53E01" w:rsidRPr="00B50357" w:rsidRDefault="00C53E01" w:rsidP="00C53E01">
      <w:pPr>
        <w:jc w:val="center"/>
        <w:rPr>
          <w:rFonts w:cs="Times New Roman"/>
          <w:b/>
          <w:sz w:val="36"/>
        </w:rPr>
      </w:pPr>
      <w:r w:rsidRPr="00B50357">
        <w:rPr>
          <w:rFonts w:cs="Times New Roman"/>
          <w:b/>
          <w:sz w:val="36"/>
        </w:rPr>
        <w:t>megnevezésű</w:t>
      </w:r>
    </w:p>
    <w:p w14:paraId="5FE0B929" w14:textId="77777777" w:rsidR="00C53E01" w:rsidRPr="00B50357" w:rsidRDefault="00C53E01" w:rsidP="00C53E01">
      <w:pPr>
        <w:spacing w:before="480" w:after="480"/>
        <w:jc w:val="center"/>
        <w:rPr>
          <w:rFonts w:cs="Times New Roman"/>
          <w:b/>
          <w:sz w:val="36"/>
        </w:rPr>
      </w:pPr>
      <w:r w:rsidRPr="00B50357">
        <w:rPr>
          <w:rFonts w:cs="Times New Roman"/>
          <w:b/>
          <w:sz w:val="36"/>
        </w:rPr>
        <w:t>szakmai követelménymodul</w:t>
      </w:r>
    </w:p>
    <w:p w14:paraId="4B2C4DE2" w14:textId="77777777" w:rsidR="00C53E01" w:rsidRPr="00B50357" w:rsidRDefault="00C53E01" w:rsidP="00C53E01">
      <w:pPr>
        <w:jc w:val="center"/>
        <w:rPr>
          <w:rFonts w:cs="Times New Roman"/>
          <w:b/>
          <w:sz w:val="36"/>
        </w:rPr>
      </w:pPr>
      <w:r w:rsidRPr="00B50357">
        <w:rPr>
          <w:rFonts w:cs="Times New Roman"/>
          <w:b/>
          <w:sz w:val="36"/>
        </w:rPr>
        <w:t>tantárgyai, témakörei</w:t>
      </w:r>
    </w:p>
    <w:p w14:paraId="7DB4B7D5" w14:textId="77777777" w:rsidR="00C53E01" w:rsidRPr="00B50357" w:rsidRDefault="00C53E01" w:rsidP="00C53E01">
      <w:pPr>
        <w:spacing w:after="200" w:line="276" w:lineRule="auto"/>
        <w:jc w:val="left"/>
        <w:rPr>
          <w:rFonts w:cs="Times New Roman"/>
        </w:rPr>
      </w:pPr>
      <w:r w:rsidRPr="00B50357">
        <w:rPr>
          <w:rFonts w:cs="Times New Roman"/>
        </w:rPr>
        <w:br w:type="page"/>
      </w:r>
    </w:p>
    <w:p w14:paraId="18FD5354" w14:textId="2F224429" w:rsidR="00C53E01" w:rsidRPr="00B50357" w:rsidRDefault="00C53E01" w:rsidP="00C53E01">
      <w:pPr>
        <w:rPr>
          <w:rFonts w:cs="Times New Roman"/>
        </w:rPr>
      </w:pPr>
      <w:r w:rsidRPr="00B50357">
        <w:rPr>
          <w:rFonts w:cs="Times New Roman"/>
        </w:rPr>
        <w:t xml:space="preserve">A 11499-12 azonosító számú Foglalkoztatás II. megnevezésű szakmai követelménymodulhoz tartozó tantárgyak és témakörök oktatása során </w:t>
      </w:r>
      <w:r w:rsidR="007F78B3">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B50357" w:rsidRPr="00B50357" w14:paraId="6103F42E"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727530"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7068AB4"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Foglalkoztatás II.</w:t>
            </w:r>
          </w:p>
        </w:tc>
      </w:tr>
      <w:tr w:rsidR="00B50357" w:rsidRPr="00B50357" w14:paraId="0427DCB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B6BE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FELADATOK</w:t>
            </w:r>
          </w:p>
        </w:tc>
      </w:tr>
      <w:tr w:rsidR="00B50357" w:rsidRPr="00B50357" w14:paraId="37E611D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84BBAFE"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5C51599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246784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046B90D"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435E2B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A31E93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80ABFD"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752AFDF"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679F71E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CD79DE"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0C8EFAB"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122608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AE16B47"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4DD841E"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A4618D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EDD9E31"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70A8967"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0962CB4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331969"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SZAKMAI ISMERETEK</w:t>
            </w:r>
          </w:p>
        </w:tc>
      </w:tr>
      <w:tr w:rsidR="00B50357" w:rsidRPr="00B50357" w14:paraId="426B4DB2"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E1D3FA1"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31EDF5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F0A833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99082E0"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7F9A3B8"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A6C7E39"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1599A3F"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57F299F"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38AD317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F3312CB"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564D78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3804F4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74F200E"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18DAF05"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7CC2188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C6DFEF5"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2DABE44"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6A5D8BE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D350855"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68D6B63"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CBBBDB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CC2B8E"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0AFA0E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BDA145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969F77D"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148405D"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F7538B8"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84B1E4D"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4D661DE"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CA74EF5"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F0DD816"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127BDC0"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ECE2F2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CEF8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SZAKMAI KÉSZSÉGEK</w:t>
            </w:r>
          </w:p>
        </w:tc>
      </w:tr>
      <w:tr w:rsidR="00B50357" w:rsidRPr="00B50357" w14:paraId="351F43D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F33FC9"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CE2D557"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74D6203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B7A9C20"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9C42541"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214360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59E52D1"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5DBF35E"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3F2EE3E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C68FB43"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27C21F1"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09DD34F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EA0E75"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239437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F64262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4FB2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SZEMÉLYES KOMPETENCIÁK</w:t>
            </w:r>
          </w:p>
        </w:tc>
      </w:tr>
      <w:tr w:rsidR="00B50357" w:rsidRPr="00B50357" w14:paraId="6BB55BC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0190407"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ABC7A87"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5462FC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78F50EA"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01FF6A7"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6F01E7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28C61"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TÁRSAS KOMPETENCIÁK</w:t>
            </w:r>
          </w:p>
        </w:tc>
      </w:tr>
      <w:tr w:rsidR="00B50357" w:rsidRPr="00B50357" w14:paraId="3CF5CEC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CE4C33"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94DE923"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BF157E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D0AE497"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5F03A1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3B15AD51"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C600B4"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MÓDSZERKOMPETENCIÁK</w:t>
            </w:r>
          </w:p>
        </w:tc>
      </w:tr>
      <w:tr w:rsidR="00B50357" w:rsidRPr="00B50357" w14:paraId="636AED2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A6D18B"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FC1A88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C53E01" w:rsidRPr="00B50357" w14:paraId="2737CAD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18CE28"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AA997F8"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bl>
    <w:p w14:paraId="226DEB28" w14:textId="77777777" w:rsidR="00C53E01" w:rsidRPr="00B50357" w:rsidRDefault="00C53E01" w:rsidP="00C53E01">
      <w:pPr>
        <w:jc w:val="center"/>
        <w:rPr>
          <w:rFonts w:cs="Times New Roman"/>
        </w:rPr>
      </w:pPr>
    </w:p>
    <w:p w14:paraId="6DE32ED3" w14:textId="77777777" w:rsidR="00C53E01" w:rsidRPr="00B50357"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3F8857ED" w14:textId="77777777" w:rsidR="00C53E01" w:rsidRPr="00B50357" w:rsidRDefault="00C53E01" w:rsidP="00C53E01">
      <w:pPr>
        <w:pStyle w:val="Listaszerbekezds"/>
        <w:numPr>
          <w:ilvl w:val="0"/>
          <w:numId w:val="8"/>
        </w:numPr>
        <w:tabs>
          <w:tab w:val="right" w:pos="9072"/>
        </w:tabs>
        <w:spacing w:after="0"/>
        <w:rPr>
          <w:rFonts w:cs="Times New Roman"/>
          <w:b/>
        </w:rPr>
      </w:pPr>
      <w:r w:rsidRPr="00B50357">
        <w:rPr>
          <w:rFonts w:cs="Times New Roman"/>
          <w:b/>
        </w:rPr>
        <w:t>Foglalkoztatás II. tantárgy</w:t>
      </w:r>
      <w:r w:rsidRPr="00B50357">
        <w:rPr>
          <w:rFonts w:cs="Times New Roman"/>
          <w:b/>
        </w:rPr>
        <w:tab/>
      </w:r>
      <w:r w:rsidR="006831AC" w:rsidRPr="00B50357">
        <w:rPr>
          <w:rFonts w:cs="Times New Roman"/>
          <w:b/>
        </w:rPr>
        <w:t>15</w:t>
      </w:r>
      <w:r w:rsidRPr="00B50357">
        <w:rPr>
          <w:rFonts w:cs="Times New Roman"/>
          <w:b/>
        </w:rPr>
        <w:t xml:space="preserve"> óra/</w:t>
      </w:r>
      <w:r w:rsidR="006831AC" w:rsidRPr="00B50357">
        <w:rPr>
          <w:rFonts w:cs="Times New Roman"/>
          <w:b/>
        </w:rPr>
        <w:t>15</w:t>
      </w:r>
      <w:r w:rsidRPr="00B50357">
        <w:rPr>
          <w:rFonts w:cs="Times New Roman"/>
          <w:b/>
        </w:rPr>
        <w:t xml:space="preserve"> óra*</w:t>
      </w:r>
    </w:p>
    <w:p w14:paraId="6CA201ED" w14:textId="77777777" w:rsidR="00C53E01" w:rsidRPr="00B50357" w:rsidRDefault="00C53E01" w:rsidP="00C53E01">
      <w:pPr>
        <w:spacing w:after="0"/>
        <w:jc w:val="right"/>
        <w:rPr>
          <w:rFonts w:cs="Times New Roman"/>
          <w:sz w:val="20"/>
        </w:rPr>
      </w:pPr>
      <w:r w:rsidRPr="00B50357">
        <w:rPr>
          <w:rFonts w:cs="Times New Roman"/>
          <w:sz w:val="20"/>
        </w:rPr>
        <w:t>* 9-13. évfolyamon megszervezett képzés/13. és 14. évfolyamon megszervezett képzés</w:t>
      </w:r>
    </w:p>
    <w:p w14:paraId="1E30D158" w14:textId="77777777" w:rsidR="00C53E01" w:rsidRPr="00B50357" w:rsidRDefault="00C53E01" w:rsidP="004239CF">
      <w:pPr>
        <w:spacing w:after="0"/>
        <w:ind w:left="426"/>
        <w:rPr>
          <w:rFonts w:cs="Times New Roman"/>
        </w:rPr>
      </w:pPr>
    </w:p>
    <w:p w14:paraId="51DBD457" w14:textId="77777777" w:rsidR="004239CF" w:rsidRPr="00B50357" w:rsidRDefault="004239CF" w:rsidP="004239CF">
      <w:pPr>
        <w:spacing w:after="0"/>
        <w:ind w:left="426"/>
        <w:rPr>
          <w:rFonts w:cs="Times New Roman"/>
        </w:rPr>
      </w:pPr>
      <w:r w:rsidRPr="00B50357">
        <w:rPr>
          <w:rFonts w:cs="Times New Roman"/>
        </w:rPr>
        <w:t>A tantárgy a fő szakképesítéshez kapcsolódik.</w:t>
      </w:r>
    </w:p>
    <w:p w14:paraId="796DF05C" w14:textId="77777777" w:rsidR="004239CF" w:rsidRPr="00B50357" w:rsidRDefault="004239CF" w:rsidP="004239CF">
      <w:pPr>
        <w:spacing w:after="0"/>
        <w:ind w:left="426"/>
        <w:rPr>
          <w:rFonts w:cs="Times New Roman"/>
        </w:rPr>
      </w:pPr>
    </w:p>
    <w:p w14:paraId="09AAE2B3"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tanításának célja</w:t>
      </w:r>
    </w:p>
    <w:p w14:paraId="7BC7A871" w14:textId="77777777" w:rsidR="00C53E01" w:rsidRPr="00B50357" w:rsidRDefault="00C53E01" w:rsidP="00C53E01">
      <w:pPr>
        <w:spacing w:after="0"/>
        <w:ind w:left="426"/>
        <w:rPr>
          <w:rFonts w:cs="Times New Roman"/>
        </w:rPr>
      </w:pPr>
      <w:r w:rsidRPr="00B50357">
        <w:rPr>
          <w:rFonts w:cs="Times New Roman"/>
        </w:rPr>
        <w:t>A tanuló általános felkészítése az álláskeresés módszereire, technikáira, valamint a munkavállaláshoz, munkaviszony létesítéséhez szükséges alapismeretek elsajátítására.</w:t>
      </w:r>
    </w:p>
    <w:p w14:paraId="3595F8D4" w14:textId="77777777" w:rsidR="00C53E01" w:rsidRPr="00B50357" w:rsidRDefault="00C53E01" w:rsidP="00C53E01">
      <w:pPr>
        <w:spacing w:after="0"/>
        <w:ind w:left="426"/>
        <w:rPr>
          <w:rFonts w:cs="Times New Roman"/>
        </w:rPr>
      </w:pPr>
    </w:p>
    <w:p w14:paraId="5577A791"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Kapcsolódó közismereti, szakmai tartalmak</w:t>
      </w:r>
    </w:p>
    <w:p w14:paraId="6A645B9C" w14:textId="77777777" w:rsidR="00C53E01" w:rsidRPr="00B50357" w:rsidRDefault="00C53E01" w:rsidP="00C53E01">
      <w:pPr>
        <w:spacing w:after="0"/>
        <w:ind w:left="426"/>
        <w:rPr>
          <w:rFonts w:cs="Times New Roman"/>
        </w:rPr>
      </w:pPr>
      <w:r w:rsidRPr="00B50357">
        <w:rPr>
          <w:rFonts w:cs="Times New Roman"/>
        </w:rPr>
        <w:t>—</w:t>
      </w:r>
    </w:p>
    <w:p w14:paraId="271B6C21" w14:textId="77777777" w:rsidR="00C53E01" w:rsidRPr="00B50357" w:rsidRDefault="00C53E01" w:rsidP="00C53E01">
      <w:pPr>
        <w:spacing w:after="0"/>
        <w:ind w:left="426"/>
        <w:rPr>
          <w:rFonts w:cs="Times New Roman"/>
        </w:rPr>
      </w:pPr>
    </w:p>
    <w:p w14:paraId="124C121F" w14:textId="77777777" w:rsidR="00B50357" w:rsidRPr="003208C8" w:rsidRDefault="00B50357" w:rsidP="00B50357">
      <w:pPr>
        <w:pStyle w:val="Listaszerbekezds"/>
        <w:numPr>
          <w:ilvl w:val="1"/>
          <w:numId w:val="8"/>
        </w:numPr>
        <w:spacing w:after="0"/>
        <w:rPr>
          <w:rFonts w:cs="Times New Roman"/>
          <w:b/>
        </w:rPr>
      </w:pPr>
      <w:r w:rsidRPr="003208C8">
        <w:rPr>
          <w:rFonts w:cs="Times New Roman"/>
          <w:b/>
        </w:rPr>
        <w:t>Témakörök</w:t>
      </w:r>
    </w:p>
    <w:p w14:paraId="0B5FF6AC" w14:textId="77777777" w:rsidR="00B50357" w:rsidRPr="003208C8" w:rsidRDefault="00B50357" w:rsidP="00B50357">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Munkajogi alapismeretek</w:t>
      </w:r>
    </w:p>
    <w:p w14:paraId="7B86DBEE" w14:textId="77777777" w:rsidR="00B50357" w:rsidRPr="0093391D" w:rsidRDefault="00B50357" w:rsidP="00B50357">
      <w:pPr>
        <w:tabs>
          <w:tab w:val="left" w:pos="1418"/>
          <w:tab w:val="right" w:pos="9072"/>
        </w:tabs>
        <w:spacing w:after="0"/>
        <w:ind w:left="851"/>
        <w:rPr>
          <w:rFonts w:cs="Times New Roman"/>
        </w:rPr>
      </w:pPr>
      <w:r w:rsidRPr="0093391D">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FB0232E" w14:textId="77777777" w:rsidR="00B50357" w:rsidRPr="0093391D" w:rsidRDefault="00B50357" w:rsidP="00B50357">
      <w:pPr>
        <w:tabs>
          <w:tab w:val="left" w:pos="1418"/>
          <w:tab w:val="right" w:pos="9072"/>
        </w:tabs>
        <w:spacing w:after="0"/>
        <w:ind w:left="851"/>
        <w:rPr>
          <w:rFonts w:cs="Times New Roman"/>
        </w:rPr>
      </w:pPr>
      <w:r w:rsidRPr="0093391D">
        <w:rPr>
          <w:rFonts w:cs="Times New Roman"/>
        </w:rPr>
        <w:t>Munkajogi alapok: felek a munkajogviszonyban, munkaviszony létesítése, munkakör, munkaszerződés módosítása, megszűnése, megszüntetése, felmondás, végkielégítés, munkaidő, pihenőidők, szabadság.</w:t>
      </w:r>
    </w:p>
    <w:p w14:paraId="2342A74E" w14:textId="77777777" w:rsidR="00B50357" w:rsidRPr="0093391D" w:rsidRDefault="00B50357" w:rsidP="00B50357">
      <w:pPr>
        <w:tabs>
          <w:tab w:val="left" w:pos="1418"/>
          <w:tab w:val="right" w:pos="9072"/>
        </w:tabs>
        <w:spacing w:after="0"/>
        <w:ind w:left="851"/>
        <w:rPr>
          <w:rFonts w:cs="Times New Roman"/>
        </w:rPr>
      </w:pPr>
      <w:r w:rsidRPr="0093391D">
        <w:rPr>
          <w:rFonts w:cs="Times New Roman"/>
        </w:rPr>
        <w:t>Foglalkoztatási formák: munkaviszony, megbízási jogviszony, vállalkozási jogviszony, közalkalmazotti jogviszony, közszolgálati jogviszony.</w:t>
      </w:r>
    </w:p>
    <w:p w14:paraId="4F191E19" w14:textId="1D2AF29F" w:rsidR="00B50357" w:rsidRPr="0093391D" w:rsidRDefault="00B50357" w:rsidP="00B50357">
      <w:pPr>
        <w:tabs>
          <w:tab w:val="left" w:pos="1418"/>
          <w:tab w:val="right" w:pos="9072"/>
        </w:tabs>
        <w:spacing w:after="0"/>
        <w:ind w:left="851"/>
        <w:rPr>
          <w:rFonts w:cs="Times New Roman"/>
        </w:rPr>
      </w:pPr>
      <w:r w:rsidRPr="0093391D">
        <w:rPr>
          <w:rFonts w:cs="Times New Roman"/>
        </w:rPr>
        <w:t xml:space="preserve">Atipikus munkavégzési formák a munka törvénykönyve szerint: távmunka, bedolgozói munkaviszony, munkaerő-kölcsönzés, egyszerűsített foglalkoztatás (mezőgazdasági, turisztikai idénymunka és alkalmi munka). </w:t>
      </w:r>
    </w:p>
    <w:p w14:paraId="11A478DB" w14:textId="77777777" w:rsidR="00B50357" w:rsidRPr="0093391D" w:rsidRDefault="00B50357" w:rsidP="00B50357">
      <w:pPr>
        <w:tabs>
          <w:tab w:val="left" w:pos="1418"/>
          <w:tab w:val="right" w:pos="9072"/>
        </w:tabs>
        <w:spacing w:after="0"/>
        <w:ind w:left="851"/>
        <w:rPr>
          <w:rFonts w:cs="Times New Roman"/>
        </w:rPr>
      </w:pPr>
      <w:r w:rsidRPr="0093391D">
        <w:rPr>
          <w:rFonts w:cs="Times New Roman"/>
        </w:rPr>
        <w:t>Speciális jogviszonyok: önfoglalkoztatás, őstermelői jogviszony, háztartási munka, iskolaszövetkezet keretében végzett diákmunka, önkéntes munka.</w:t>
      </w:r>
    </w:p>
    <w:p w14:paraId="6DBD1FE1" w14:textId="77777777" w:rsidR="00B50357" w:rsidRPr="003208C8" w:rsidRDefault="00B50357" w:rsidP="00B50357">
      <w:pPr>
        <w:tabs>
          <w:tab w:val="left" w:pos="1418"/>
          <w:tab w:val="right" w:pos="9072"/>
        </w:tabs>
        <w:spacing w:after="0"/>
        <w:ind w:left="851"/>
        <w:rPr>
          <w:rFonts w:cs="Times New Roman"/>
        </w:rPr>
      </w:pPr>
    </w:p>
    <w:p w14:paraId="0B7CEF08" w14:textId="77777777" w:rsidR="00B50357" w:rsidRPr="003208C8" w:rsidRDefault="00B50357" w:rsidP="00B50357">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Munkaviszony létesítése</w:t>
      </w:r>
    </w:p>
    <w:p w14:paraId="52EAB5C9" w14:textId="77777777" w:rsidR="00B50357" w:rsidRPr="003208C8" w:rsidRDefault="00B50357" w:rsidP="00B50357">
      <w:pPr>
        <w:spacing w:after="0"/>
        <w:ind w:left="851"/>
        <w:rPr>
          <w:rFonts w:cs="Times New Roman"/>
        </w:rPr>
      </w:pPr>
      <w:r w:rsidRPr="003208C8">
        <w:rPr>
          <w:rFonts w:cs="Times New Roman"/>
        </w:rPr>
        <w:t>Munkaviszony létrejötte, fajtái: munkaszerződés, teljes- és részmunkaidő, határozott és határozatlan munkaviszony, minimálbér és garantált bérminimum, képviselet szabályai, elállás szabályai, próbaidő.</w:t>
      </w:r>
    </w:p>
    <w:p w14:paraId="114CBC7C" w14:textId="77777777" w:rsidR="00B50357" w:rsidRPr="003208C8" w:rsidRDefault="00B50357" w:rsidP="00B50357">
      <w:pPr>
        <w:spacing w:after="0"/>
        <w:ind w:left="851"/>
        <w:rPr>
          <w:rFonts w:cs="Times New Roman"/>
        </w:rPr>
      </w:pPr>
      <w:r w:rsidRPr="003208C8">
        <w:rPr>
          <w:rFonts w:cs="Times New Roman"/>
        </w:rPr>
        <w:t>Munkavállaláshoz szükséges iratok, munkaviszony megszűnésekor a munkáltató által kiadandó dokumentumok.</w:t>
      </w:r>
    </w:p>
    <w:p w14:paraId="47E79A11" w14:textId="77777777" w:rsidR="00B50357" w:rsidRPr="003208C8" w:rsidRDefault="00B50357" w:rsidP="00B50357">
      <w:pPr>
        <w:spacing w:after="0"/>
        <w:ind w:left="851"/>
        <w:rPr>
          <w:rFonts w:cs="Times New Roman"/>
        </w:rPr>
      </w:pPr>
      <w:r w:rsidRPr="003208C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B0E60C9" w14:textId="77777777" w:rsidR="00B50357" w:rsidRPr="003208C8" w:rsidRDefault="00B50357" w:rsidP="00B50357">
      <w:pPr>
        <w:tabs>
          <w:tab w:val="left" w:pos="1418"/>
          <w:tab w:val="right" w:pos="9072"/>
        </w:tabs>
        <w:spacing w:after="0"/>
        <w:ind w:left="851"/>
        <w:rPr>
          <w:rFonts w:cs="Times New Roman"/>
        </w:rPr>
      </w:pPr>
    </w:p>
    <w:p w14:paraId="11A3B3FF" w14:textId="77777777" w:rsidR="00B50357" w:rsidRPr="003208C8" w:rsidRDefault="00B50357" w:rsidP="00B50357">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Álláskeresés</w:t>
      </w:r>
    </w:p>
    <w:p w14:paraId="503D0139" w14:textId="77777777" w:rsidR="00B50357" w:rsidRPr="003208C8" w:rsidRDefault="00B50357" w:rsidP="00B50357">
      <w:pPr>
        <w:spacing w:after="0"/>
        <w:ind w:left="851"/>
        <w:rPr>
          <w:rFonts w:cs="Times New Roman"/>
        </w:rPr>
      </w:pPr>
      <w:r w:rsidRPr="003208C8">
        <w:rPr>
          <w:rFonts w:cs="Times New Roman"/>
        </w:rPr>
        <w:t>Karrierlehetőségek feltérképezése: önismeret, reális célkitűzések, helyi munkaerőpiac ismerete, mobilitás szerepe, képzések szerepe, foglalkoztatási támogatások ismerete.</w:t>
      </w:r>
    </w:p>
    <w:p w14:paraId="4F64BB67" w14:textId="77777777" w:rsidR="00B50357" w:rsidRPr="003208C8" w:rsidRDefault="00B50357" w:rsidP="00B50357">
      <w:pPr>
        <w:spacing w:after="0"/>
        <w:ind w:left="851"/>
        <w:rPr>
          <w:rFonts w:cs="Times New Roman"/>
        </w:rPr>
      </w:pPr>
      <w:r w:rsidRPr="003208C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66763422" w14:textId="77777777" w:rsidR="00B50357" w:rsidRPr="003208C8" w:rsidRDefault="00B50357" w:rsidP="00B50357">
      <w:pPr>
        <w:spacing w:after="0"/>
        <w:ind w:left="851"/>
        <w:rPr>
          <w:rFonts w:cs="Times New Roman"/>
        </w:rPr>
      </w:pPr>
      <w:r w:rsidRPr="003208C8">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5FBAF4C2" w14:textId="77777777" w:rsidR="00B50357" w:rsidRPr="003208C8" w:rsidRDefault="00B50357" w:rsidP="00B50357">
      <w:pPr>
        <w:spacing w:after="0"/>
        <w:ind w:left="851"/>
        <w:rPr>
          <w:rFonts w:cs="Times New Roman"/>
        </w:rPr>
      </w:pPr>
      <w:r w:rsidRPr="003208C8">
        <w:rPr>
          <w:rFonts w:cs="Times New Roman"/>
        </w:rPr>
        <w:t xml:space="preserve">Munkaerőpiaci technikák alkalmazása: Foglalkozási Információs Tanácsadó (FIT), Foglalkoztatási Információs Pontok (FIP), Nemzeti Pályaorientációs Portál (NPP). </w:t>
      </w:r>
    </w:p>
    <w:p w14:paraId="224CB2B6" w14:textId="77777777" w:rsidR="00B50357" w:rsidRPr="003208C8" w:rsidRDefault="00B50357" w:rsidP="00B50357">
      <w:pPr>
        <w:spacing w:after="0"/>
        <w:ind w:left="851"/>
        <w:rPr>
          <w:rFonts w:cs="Times New Roman"/>
        </w:rPr>
      </w:pPr>
      <w:r w:rsidRPr="003208C8">
        <w:rPr>
          <w:rFonts w:cs="Times New Roman"/>
        </w:rPr>
        <w:t>Állásinterjú: felkészülés, megjelenés, szereplés az állásinterjún, testbeszéd szerepe.</w:t>
      </w:r>
    </w:p>
    <w:p w14:paraId="7370A9BC" w14:textId="77777777" w:rsidR="00B50357" w:rsidRPr="003208C8" w:rsidRDefault="00B50357" w:rsidP="00B50357">
      <w:pPr>
        <w:tabs>
          <w:tab w:val="left" w:pos="1418"/>
          <w:tab w:val="right" w:pos="9072"/>
        </w:tabs>
        <w:spacing w:after="0"/>
        <w:ind w:left="851"/>
        <w:rPr>
          <w:rFonts w:cs="Times New Roman"/>
        </w:rPr>
      </w:pPr>
    </w:p>
    <w:p w14:paraId="442C8549" w14:textId="77777777" w:rsidR="00B50357" w:rsidRPr="003208C8" w:rsidRDefault="00B50357" w:rsidP="00B50357">
      <w:pPr>
        <w:pStyle w:val="Listaszerbekezds"/>
        <w:numPr>
          <w:ilvl w:val="2"/>
          <w:numId w:val="8"/>
        </w:numPr>
        <w:tabs>
          <w:tab w:val="left" w:pos="1701"/>
          <w:tab w:val="right" w:pos="9072"/>
        </w:tabs>
        <w:spacing w:after="0"/>
        <w:ind w:left="993" w:hanging="426"/>
        <w:rPr>
          <w:rFonts w:cs="Times New Roman"/>
          <w:b/>
          <w:i/>
        </w:rPr>
      </w:pPr>
      <w:r w:rsidRPr="003208C8">
        <w:rPr>
          <w:rFonts w:cs="Times New Roman"/>
          <w:b/>
          <w:i/>
        </w:rPr>
        <w:t>Munkanélküliség</w:t>
      </w:r>
    </w:p>
    <w:p w14:paraId="7B022240" w14:textId="77777777" w:rsidR="00B50357" w:rsidRPr="003208C8" w:rsidRDefault="00B50357" w:rsidP="00B50357">
      <w:pPr>
        <w:spacing w:after="0"/>
        <w:ind w:left="851"/>
        <w:rPr>
          <w:rFonts w:cs="Times New Roman"/>
        </w:rPr>
      </w:pPr>
      <w:r w:rsidRPr="003208C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BE8DE33" w14:textId="77777777" w:rsidR="00B50357" w:rsidRPr="003208C8" w:rsidRDefault="00B50357" w:rsidP="00B50357">
      <w:pPr>
        <w:spacing w:after="0"/>
        <w:ind w:left="851"/>
        <w:rPr>
          <w:rFonts w:cs="Times New Roman"/>
        </w:rPr>
      </w:pPr>
      <w:r w:rsidRPr="003208C8">
        <w:rPr>
          <w:rFonts w:cs="Times New Roman"/>
        </w:rPr>
        <w:t xml:space="preserve">Álláskeresési ellátások („passzív eszközök”): álláskeresési járadék és nyugdíj előtti álláskeresési segély. Utazási költségtérítés. </w:t>
      </w:r>
    </w:p>
    <w:p w14:paraId="4FA10233" w14:textId="77777777" w:rsidR="00B50357" w:rsidRPr="003208C8" w:rsidRDefault="00B50357" w:rsidP="00B50357">
      <w:pPr>
        <w:spacing w:after="0"/>
        <w:ind w:left="851"/>
        <w:rPr>
          <w:rFonts w:cs="Times New Roman"/>
        </w:rPr>
      </w:pPr>
      <w:r w:rsidRPr="003208C8">
        <w:rPr>
          <w:rFonts w:cs="Times New Roman"/>
        </w:rPr>
        <w:t xml:space="preserve">Foglalkoztatást helyettesítő támogatás. </w:t>
      </w:r>
    </w:p>
    <w:p w14:paraId="6EDE36CA" w14:textId="77777777" w:rsidR="00B50357" w:rsidRPr="003208C8" w:rsidRDefault="00B50357" w:rsidP="00B50357">
      <w:pPr>
        <w:spacing w:after="0"/>
        <w:ind w:left="851"/>
        <w:rPr>
          <w:rFonts w:cs="Times New Roman"/>
        </w:rPr>
      </w:pPr>
      <w:r w:rsidRPr="003208C8">
        <w:rPr>
          <w:rFonts w:cs="Times New Roman"/>
        </w:rPr>
        <w:t>Közfoglalkoztatás: közfoglalkoztatás célja, közfoglalkozatás célcsoportja, közfoglalkozatás főbb szabályai</w:t>
      </w:r>
    </w:p>
    <w:p w14:paraId="5DE8E289" w14:textId="12B962E9" w:rsidR="00B50357" w:rsidRPr="0093391D" w:rsidRDefault="00B50357" w:rsidP="00B50357">
      <w:pPr>
        <w:spacing w:after="0"/>
        <w:ind w:left="851"/>
        <w:rPr>
          <w:rFonts w:cs="Times New Roman"/>
        </w:rPr>
      </w:pPr>
      <w:r w:rsidRPr="0093391D">
        <w:rPr>
          <w:rFonts w:cs="Times New Roman"/>
        </w:rPr>
        <w:t xml:space="preserve">Munkaügyi szervezet: Nemzeti Foglalkoztatási Szolgálat (NFSZ) szervezetrendszerének felépítése (a </w:t>
      </w:r>
      <w:r w:rsidR="00E8723D">
        <w:rPr>
          <w:rFonts w:eastAsia="Calibri" w:cs="Times New Roman"/>
          <w:color w:val="000000"/>
          <w:szCs w:val="24"/>
        </w:rPr>
        <w:t>foglalkoztatáspolitikáért</w:t>
      </w:r>
      <w:bookmarkStart w:id="8" w:name="_GoBack"/>
      <w:bookmarkEnd w:id="8"/>
      <w:r w:rsidRPr="0093391D">
        <w:rPr>
          <w:rFonts w:cs="Times New Roman"/>
        </w:rPr>
        <w:t xml:space="preserve"> felelős miniszter, a kormányhivatal, a járási hivatal feladatai). </w:t>
      </w:r>
    </w:p>
    <w:p w14:paraId="4A47850D" w14:textId="77777777" w:rsidR="00B50357" w:rsidRPr="003208C8" w:rsidRDefault="00B50357" w:rsidP="00B50357">
      <w:pPr>
        <w:spacing w:after="0"/>
        <w:ind w:left="851"/>
        <w:rPr>
          <w:rFonts w:cs="Times New Roman"/>
        </w:rPr>
      </w:pPr>
      <w:r w:rsidRPr="003208C8">
        <w:rPr>
          <w:rFonts w:cs="Times New Roman"/>
        </w:rPr>
        <w:t>Az álláskeresők részére nyújtott támogatások („aktív eszközök”): önfoglalkoztatás támogatása, foglalkoztatást elősegítő támogatások (képzések, béralapú támogatások, mobilitási támogatások).</w:t>
      </w:r>
    </w:p>
    <w:p w14:paraId="34C8110D" w14:textId="77777777" w:rsidR="00B50357" w:rsidRPr="003208C8" w:rsidRDefault="00B50357" w:rsidP="00B50357">
      <w:pPr>
        <w:spacing w:after="0"/>
        <w:ind w:left="851"/>
        <w:rPr>
          <w:rFonts w:cs="Times New Roman"/>
        </w:rPr>
      </w:pPr>
      <w:r w:rsidRPr="003208C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A42E494" w14:textId="77777777" w:rsidR="00B50357" w:rsidRPr="003208C8" w:rsidRDefault="00B50357" w:rsidP="00B50357">
      <w:pPr>
        <w:spacing w:after="0"/>
        <w:ind w:left="851"/>
        <w:rPr>
          <w:rFonts w:cs="Times New Roman"/>
        </w:rPr>
      </w:pPr>
      <w:r w:rsidRPr="003208C8">
        <w:rPr>
          <w:rFonts w:cs="Times New Roman"/>
        </w:rPr>
        <w:t>A munkaerőpiac sajátosságai, NFSZ szolgáltatásai: pályaválasztási tanácsadás, munka- és pályatanácsadás, álláskeresési tanácsadás, álláskereső klub, pszichológiai tanácsadás.</w:t>
      </w:r>
    </w:p>
    <w:p w14:paraId="7DB38C63" w14:textId="77777777" w:rsidR="00C53E01" w:rsidRPr="00B50357" w:rsidRDefault="00C53E01" w:rsidP="00C53E01">
      <w:pPr>
        <w:tabs>
          <w:tab w:val="left" w:pos="1418"/>
          <w:tab w:val="right" w:pos="9072"/>
        </w:tabs>
        <w:spacing w:after="0"/>
        <w:ind w:left="851"/>
        <w:rPr>
          <w:rFonts w:cs="Times New Roman"/>
        </w:rPr>
      </w:pPr>
    </w:p>
    <w:p w14:paraId="6C1DB1B7"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képzés javasolt helyszíne (ajánlás)</w:t>
      </w:r>
    </w:p>
    <w:p w14:paraId="4A37AE25" w14:textId="77777777" w:rsidR="00C53E01" w:rsidRPr="00B50357" w:rsidRDefault="00C53E01" w:rsidP="00C53E01">
      <w:pPr>
        <w:spacing w:after="0"/>
        <w:ind w:left="426"/>
        <w:rPr>
          <w:rFonts w:cs="Times New Roman"/>
        </w:rPr>
      </w:pPr>
      <w:r w:rsidRPr="00B50357">
        <w:rPr>
          <w:rFonts w:cs="Times New Roman"/>
        </w:rPr>
        <w:t>Tanterem</w:t>
      </w:r>
    </w:p>
    <w:p w14:paraId="5520943C" w14:textId="77777777" w:rsidR="00C53E01" w:rsidRPr="00B50357" w:rsidRDefault="00C53E01" w:rsidP="00C53E01">
      <w:pPr>
        <w:spacing w:after="0"/>
        <w:ind w:left="426"/>
        <w:rPr>
          <w:rFonts w:cs="Times New Roman"/>
        </w:rPr>
      </w:pPr>
    </w:p>
    <w:p w14:paraId="1C5DF7CC"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értékelésének módja</w:t>
      </w:r>
    </w:p>
    <w:p w14:paraId="5BF80574" w14:textId="13ACD569" w:rsidR="00C53E01" w:rsidRPr="00B50357" w:rsidRDefault="00C53E01" w:rsidP="00C53E01">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54F623C2" w14:textId="77777777" w:rsidR="00C53E01" w:rsidRPr="00B50357" w:rsidRDefault="00C53E01" w:rsidP="00C53E01">
      <w:pPr>
        <w:spacing w:after="0"/>
        <w:ind w:left="426"/>
        <w:rPr>
          <w:rFonts w:cs="Times New Roman"/>
        </w:rPr>
      </w:pPr>
    </w:p>
    <w:p w14:paraId="01C6A38B" w14:textId="77777777" w:rsidR="00C53E01" w:rsidRPr="00B50357" w:rsidRDefault="00C53E01" w:rsidP="00C53E01">
      <w:pPr>
        <w:spacing w:after="200" w:line="276" w:lineRule="auto"/>
        <w:jc w:val="left"/>
        <w:rPr>
          <w:rFonts w:cs="Times New Roman"/>
        </w:rPr>
      </w:pPr>
      <w:r w:rsidRPr="00B50357">
        <w:rPr>
          <w:rFonts w:cs="Times New Roman"/>
        </w:rPr>
        <w:br w:type="page"/>
      </w:r>
    </w:p>
    <w:p w14:paraId="3C7CCBB6" w14:textId="77777777" w:rsidR="00C53E01" w:rsidRPr="00B50357" w:rsidRDefault="00C53E01" w:rsidP="00C53E01">
      <w:pPr>
        <w:rPr>
          <w:rFonts w:cs="Times New Roman"/>
        </w:rPr>
      </w:pPr>
    </w:p>
    <w:p w14:paraId="1A9FD226" w14:textId="77777777" w:rsidR="00C53E01" w:rsidRPr="00B50357" w:rsidRDefault="00C53E01" w:rsidP="00C53E01">
      <w:pPr>
        <w:spacing w:before="2880"/>
        <w:jc w:val="center"/>
        <w:rPr>
          <w:rFonts w:cs="Times New Roman"/>
          <w:b/>
          <w:sz w:val="36"/>
        </w:rPr>
      </w:pPr>
      <w:r w:rsidRPr="00B50357">
        <w:rPr>
          <w:rFonts w:cs="Times New Roman"/>
          <w:b/>
          <w:sz w:val="36"/>
        </w:rPr>
        <w:t>A</w:t>
      </w:r>
    </w:p>
    <w:p w14:paraId="004DBBCC" w14:textId="77777777" w:rsidR="00C53E01" w:rsidRPr="00B50357" w:rsidRDefault="00C53E01" w:rsidP="00C53E01">
      <w:pPr>
        <w:spacing w:after="480"/>
        <w:jc w:val="center"/>
        <w:rPr>
          <w:rFonts w:cs="Times New Roman"/>
          <w:b/>
          <w:sz w:val="36"/>
        </w:rPr>
      </w:pPr>
      <w:r w:rsidRPr="00B50357">
        <w:rPr>
          <w:rFonts w:cs="Times New Roman"/>
          <w:b/>
          <w:sz w:val="36"/>
        </w:rPr>
        <w:t>11498-12 azonosító számú</w:t>
      </w:r>
    </w:p>
    <w:p w14:paraId="412A393B" w14:textId="77777777" w:rsidR="00C53E01" w:rsidRPr="00B50357" w:rsidRDefault="00C53E01" w:rsidP="00C53E01">
      <w:pPr>
        <w:jc w:val="center"/>
        <w:rPr>
          <w:rFonts w:cs="Times New Roman"/>
          <w:b/>
          <w:sz w:val="36"/>
        </w:rPr>
      </w:pPr>
      <w:r w:rsidRPr="00B50357">
        <w:rPr>
          <w:rFonts w:cs="Times New Roman"/>
          <w:b/>
          <w:sz w:val="36"/>
        </w:rPr>
        <w:t xml:space="preserve">Foglalkoztatás I. </w:t>
      </w:r>
    </w:p>
    <w:p w14:paraId="0BE26827" w14:textId="77777777" w:rsidR="00C53E01" w:rsidRPr="00B50357" w:rsidRDefault="00C53E01" w:rsidP="00C53E01">
      <w:pPr>
        <w:jc w:val="center"/>
        <w:rPr>
          <w:rFonts w:cs="Times New Roman"/>
          <w:b/>
          <w:sz w:val="36"/>
        </w:rPr>
      </w:pPr>
      <w:r w:rsidRPr="00B50357">
        <w:rPr>
          <w:rFonts w:cs="Times New Roman"/>
          <w:b/>
          <w:sz w:val="36"/>
        </w:rPr>
        <w:t>(érettségire épülő képzések esetén)</w:t>
      </w:r>
    </w:p>
    <w:p w14:paraId="07C24842" w14:textId="77777777" w:rsidR="00C53E01" w:rsidRPr="00B50357" w:rsidRDefault="00C53E01" w:rsidP="00C53E01">
      <w:pPr>
        <w:jc w:val="center"/>
        <w:rPr>
          <w:rFonts w:cs="Times New Roman"/>
          <w:b/>
          <w:sz w:val="36"/>
        </w:rPr>
      </w:pPr>
      <w:r w:rsidRPr="00B50357">
        <w:rPr>
          <w:rFonts w:cs="Times New Roman"/>
          <w:b/>
          <w:sz w:val="36"/>
        </w:rPr>
        <w:t>megnevezésű</w:t>
      </w:r>
    </w:p>
    <w:p w14:paraId="435AC645" w14:textId="77777777" w:rsidR="00C53E01" w:rsidRPr="00B50357" w:rsidRDefault="00C53E01" w:rsidP="00C53E01">
      <w:pPr>
        <w:spacing w:before="480" w:after="480"/>
        <w:jc w:val="center"/>
        <w:rPr>
          <w:rFonts w:cs="Times New Roman"/>
          <w:b/>
          <w:sz w:val="36"/>
        </w:rPr>
      </w:pPr>
      <w:r w:rsidRPr="00B50357">
        <w:rPr>
          <w:rFonts w:cs="Times New Roman"/>
          <w:b/>
          <w:sz w:val="36"/>
        </w:rPr>
        <w:t>szakmai követelménymodul</w:t>
      </w:r>
    </w:p>
    <w:p w14:paraId="0C752B0C" w14:textId="77777777" w:rsidR="00C53E01" w:rsidRPr="00B50357" w:rsidRDefault="00C53E01" w:rsidP="00C53E01">
      <w:pPr>
        <w:jc w:val="center"/>
        <w:rPr>
          <w:rFonts w:cs="Times New Roman"/>
          <w:b/>
          <w:sz w:val="36"/>
        </w:rPr>
      </w:pPr>
      <w:r w:rsidRPr="00B50357">
        <w:rPr>
          <w:rFonts w:cs="Times New Roman"/>
          <w:b/>
          <w:sz w:val="36"/>
        </w:rPr>
        <w:t>tantárgyai, témakörei</w:t>
      </w:r>
    </w:p>
    <w:p w14:paraId="06012702" w14:textId="77777777" w:rsidR="00C53E01" w:rsidRPr="00B50357" w:rsidRDefault="00C53E01" w:rsidP="00C53E01">
      <w:pPr>
        <w:spacing w:after="200" w:line="276" w:lineRule="auto"/>
        <w:jc w:val="left"/>
        <w:rPr>
          <w:rFonts w:cs="Times New Roman"/>
        </w:rPr>
      </w:pPr>
      <w:r w:rsidRPr="00B50357">
        <w:rPr>
          <w:rFonts w:cs="Times New Roman"/>
        </w:rPr>
        <w:br w:type="page"/>
      </w:r>
    </w:p>
    <w:p w14:paraId="75421B51" w14:textId="484CBC9B" w:rsidR="00C53E01" w:rsidRPr="00B50357" w:rsidRDefault="00C53E01" w:rsidP="00C53E01">
      <w:pPr>
        <w:rPr>
          <w:rFonts w:cs="Times New Roman"/>
        </w:rPr>
      </w:pPr>
      <w:r w:rsidRPr="00B50357">
        <w:rPr>
          <w:rFonts w:cs="Times New Roman"/>
        </w:rPr>
        <w:t xml:space="preserve">A 11498-12 azonosító számú Foglalkoztatás I. (érettségire épülő képzések esetén) megnevezésű szakmai követelménymodulhoz tartozó tantárgyak és témakörök oktatása során </w:t>
      </w:r>
      <w:r w:rsidR="007F78B3">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B50357" w:rsidRPr="00B50357" w14:paraId="22E8085F"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1ED6FC"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E2A2C08"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Foglalkoztatás I.</w:t>
            </w:r>
          </w:p>
        </w:tc>
      </w:tr>
      <w:tr w:rsidR="00B50357" w:rsidRPr="00B50357" w14:paraId="26995C6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5F9B5"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FELADATOK</w:t>
            </w:r>
          </w:p>
        </w:tc>
      </w:tr>
      <w:tr w:rsidR="00B50357" w:rsidRPr="00B50357" w14:paraId="1B6B034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47A0E51"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98416C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 </w:t>
            </w:r>
          </w:p>
        </w:tc>
      </w:tr>
      <w:tr w:rsidR="00B50357" w:rsidRPr="00B50357" w14:paraId="5AEFEFA1"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36A521F"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0DD7575"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4E4CD9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1C8E36E"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2C9DB09"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0BFAD55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8AF4A0E"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77B8EA20"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0B29EE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0D682D5"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3065E944"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A32B46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F8715E0"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C5F2C49"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7A6BCAB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63EA821"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CC4F15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364DE20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44D5B40"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6B26EB4"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458DC4C0"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5237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SZAKMAI ISMERETEK</w:t>
            </w:r>
          </w:p>
        </w:tc>
      </w:tr>
      <w:tr w:rsidR="00B50357" w:rsidRPr="00B50357" w14:paraId="2DBAC56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AC1C8A6"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73B6C69"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 </w:t>
            </w:r>
          </w:p>
        </w:tc>
      </w:tr>
      <w:tr w:rsidR="00B50357" w:rsidRPr="00B50357" w14:paraId="677F938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3397F1"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358FA1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348801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44BAB50"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5F7ECE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00AF0D0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F67875D"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1C0E8C8"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F509F0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692E316" w14:textId="77777777" w:rsidR="00C53E01" w:rsidRPr="00B50357" w:rsidRDefault="00C53E01" w:rsidP="00BF4EAA">
            <w:pPr>
              <w:spacing w:after="0"/>
              <w:ind w:left="286"/>
              <w:jc w:val="left"/>
              <w:rPr>
                <w:rFonts w:eastAsia="Times New Roman" w:cs="Times New Roman"/>
                <w:szCs w:val="24"/>
                <w:lang w:eastAsia="hu-HU"/>
              </w:rPr>
            </w:pPr>
            <w:r w:rsidRPr="00B50357">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C1EA945"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586CFEB1"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2672C"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SZAKMAI KÉSZSÉGEK</w:t>
            </w:r>
          </w:p>
        </w:tc>
      </w:tr>
      <w:tr w:rsidR="00B50357" w:rsidRPr="00B50357" w14:paraId="43BF694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873A1F1"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7188BFE"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38889193"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1360EF3"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1E8516D"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064416A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45791C"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SZEMÉLYES KOMPETENCIÁK</w:t>
            </w:r>
          </w:p>
        </w:tc>
      </w:tr>
      <w:tr w:rsidR="00B50357" w:rsidRPr="00B50357" w14:paraId="48EB236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D265C62"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3B319A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26177487"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A388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TÁRSAS KOMPETENCIÁK</w:t>
            </w:r>
          </w:p>
        </w:tc>
      </w:tr>
      <w:tr w:rsidR="00B50357" w:rsidRPr="00B50357" w14:paraId="76A74A9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CDE1EA8"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204AF50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68AEDCB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E5410D"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7FD3A3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65E2CB4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6540A"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MÓDSZERKOMPETENCIÁK</w:t>
            </w:r>
          </w:p>
        </w:tc>
      </w:tr>
      <w:tr w:rsidR="00B50357" w:rsidRPr="00B50357" w14:paraId="25ECF5B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89CBC0E"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FE7427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B50357" w:rsidRPr="00B50357" w14:paraId="1A17938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E9A5ED2"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33457C2"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r w:rsidR="00C53E01" w:rsidRPr="00B50357" w14:paraId="27B4393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5838B05" w14:textId="77777777" w:rsidR="00C53E01" w:rsidRPr="00B50357" w:rsidRDefault="00C53E01" w:rsidP="00BF4EAA">
            <w:pPr>
              <w:spacing w:after="0"/>
              <w:jc w:val="left"/>
              <w:rPr>
                <w:rFonts w:eastAsia="Times New Roman" w:cs="Times New Roman"/>
                <w:szCs w:val="24"/>
                <w:lang w:eastAsia="hu-HU"/>
              </w:rPr>
            </w:pPr>
            <w:r w:rsidRPr="00B50357">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27904A6" w14:textId="77777777" w:rsidR="00C53E01" w:rsidRPr="00B50357" w:rsidRDefault="00C53E01" w:rsidP="00BF4EAA">
            <w:pPr>
              <w:spacing w:after="0"/>
              <w:jc w:val="center"/>
              <w:rPr>
                <w:rFonts w:eastAsia="Times New Roman" w:cs="Times New Roman"/>
                <w:szCs w:val="24"/>
                <w:lang w:eastAsia="hu-HU"/>
              </w:rPr>
            </w:pPr>
            <w:r w:rsidRPr="00B50357">
              <w:rPr>
                <w:rFonts w:eastAsia="Times New Roman" w:cs="Times New Roman"/>
                <w:szCs w:val="24"/>
                <w:lang w:eastAsia="hu-HU"/>
              </w:rPr>
              <w:t>x</w:t>
            </w:r>
          </w:p>
        </w:tc>
      </w:tr>
    </w:tbl>
    <w:p w14:paraId="4804800C" w14:textId="77777777" w:rsidR="00C53E01" w:rsidRPr="00B50357" w:rsidRDefault="00C53E01" w:rsidP="00C53E01">
      <w:pPr>
        <w:rPr>
          <w:rFonts w:cs="Times New Roman"/>
        </w:rPr>
      </w:pPr>
    </w:p>
    <w:p w14:paraId="6FB1309C" w14:textId="77777777" w:rsidR="00C53E01" w:rsidRPr="00B50357" w:rsidRDefault="00C53E01" w:rsidP="00C53E01">
      <w:pPr>
        <w:spacing w:after="0"/>
        <w:rPr>
          <w:rFonts w:cs="Times New Roman"/>
        </w:rPr>
      </w:pPr>
    </w:p>
    <w:p w14:paraId="7BA2D238" w14:textId="77777777" w:rsidR="00C53E01" w:rsidRPr="00B50357" w:rsidRDefault="00C53E01" w:rsidP="00C53E01">
      <w:pPr>
        <w:pStyle w:val="Listaszerbekezds"/>
        <w:numPr>
          <w:ilvl w:val="0"/>
          <w:numId w:val="8"/>
        </w:numPr>
        <w:tabs>
          <w:tab w:val="right" w:pos="9072"/>
        </w:tabs>
        <w:spacing w:after="0"/>
        <w:rPr>
          <w:rFonts w:cs="Times New Roman"/>
          <w:b/>
        </w:rPr>
      </w:pPr>
      <w:r w:rsidRPr="00B50357">
        <w:rPr>
          <w:rFonts w:cs="Times New Roman"/>
          <w:b/>
        </w:rPr>
        <w:t>Foglalkoztatás I. tantárgy</w:t>
      </w:r>
      <w:r w:rsidRPr="00B50357">
        <w:rPr>
          <w:rFonts w:cs="Times New Roman"/>
          <w:b/>
        </w:rPr>
        <w:tab/>
      </w:r>
      <w:r w:rsidR="006A001F" w:rsidRPr="00B50357">
        <w:rPr>
          <w:rFonts w:cs="Times New Roman"/>
          <w:b/>
        </w:rPr>
        <w:t>62</w:t>
      </w:r>
      <w:r w:rsidRPr="00B50357">
        <w:rPr>
          <w:rFonts w:cs="Times New Roman"/>
          <w:b/>
        </w:rPr>
        <w:t xml:space="preserve"> óra/</w:t>
      </w:r>
      <w:r w:rsidR="006A001F" w:rsidRPr="00B50357">
        <w:rPr>
          <w:rFonts w:cs="Times New Roman"/>
          <w:b/>
        </w:rPr>
        <w:t>62</w:t>
      </w:r>
      <w:r w:rsidRPr="00B50357">
        <w:rPr>
          <w:rFonts w:cs="Times New Roman"/>
          <w:b/>
        </w:rPr>
        <w:t xml:space="preserve"> óra*</w:t>
      </w:r>
    </w:p>
    <w:p w14:paraId="3067B0CC" w14:textId="77777777" w:rsidR="00C53E01" w:rsidRPr="00B50357" w:rsidRDefault="00C53E01" w:rsidP="00C53E01">
      <w:pPr>
        <w:spacing w:after="0"/>
        <w:jc w:val="right"/>
        <w:rPr>
          <w:rFonts w:cs="Times New Roman"/>
          <w:sz w:val="20"/>
        </w:rPr>
      </w:pPr>
      <w:r w:rsidRPr="00B50357">
        <w:rPr>
          <w:rFonts w:cs="Times New Roman"/>
          <w:sz w:val="20"/>
        </w:rPr>
        <w:t>* 9-13. évfolyamon megszervezett képzés/13. és 14. évfolyamon megszervezett képzés</w:t>
      </w:r>
    </w:p>
    <w:p w14:paraId="14F63EBB" w14:textId="77777777" w:rsidR="004239CF" w:rsidRPr="00B50357" w:rsidRDefault="004239CF" w:rsidP="004239CF">
      <w:pPr>
        <w:spacing w:after="0"/>
        <w:ind w:left="426"/>
        <w:rPr>
          <w:rFonts w:cs="Times New Roman"/>
        </w:rPr>
      </w:pPr>
    </w:p>
    <w:p w14:paraId="45D13D63" w14:textId="77777777" w:rsidR="004239CF" w:rsidRPr="00B50357" w:rsidRDefault="004239CF" w:rsidP="004239CF">
      <w:pPr>
        <w:spacing w:after="0"/>
        <w:ind w:left="426"/>
        <w:rPr>
          <w:rFonts w:cs="Times New Roman"/>
        </w:rPr>
      </w:pPr>
      <w:r w:rsidRPr="00B50357">
        <w:rPr>
          <w:rFonts w:cs="Times New Roman"/>
        </w:rPr>
        <w:t>A tantárgy a fő szakképesítéshez kapcsolódik.</w:t>
      </w:r>
    </w:p>
    <w:p w14:paraId="072CD450" w14:textId="77777777" w:rsidR="004239CF" w:rsidRPr="00B50357" w:rsidRDefault="004239CF" w:rsidP="004239CF">
      <w:pPr>
        <w:spacing w:after="0"/>
        <w:ind w:left="426"/>
        <w:rPr>
          <w:rFonts w:cs="Times New Roman"/>
        </w:rPr>
      </w:pPr>
    </w:p>
    <w:p w14:paraId="5DD9B044"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tanításának célja</w:t>
      </w:r>
    </w:p>
    <w:p w14:paraId="034C0B2E" w14:textId="4F07A3FD" w:rsidR="00C53E01" w:rsidRPr="00B50357" w:rsidRDefault="00C53E01" w:rsidP="00C53E01">
      <w:pPr>
        <w:spacing w:after="0"/>
        <w:ind w:left="426"/>
        <w:rPr>
          <w:rFonts w:cs="Times New Roman"/>
        </w:rPr>
      </w:pPr>
      <w:r w:rsidRPr="00B50357">
        <w:rPr>
          <w:rFonts w:cs="Times New Roman"/>
        </w:rPr>
        <w:t>A tantárg</w:t>
      </w:r>
      <w:r w:rsidR="001E1672">
        <w:rPr>
          <w:rFonts w:cs="Times New Roman"/>
        </w:rPr>
        <w:t>y tanításának célja, hogy a tanuló</w:t>
      </w:r>
      <w:r w:rsidRPr="00B50357">
        <w:rPr>
          <w:rFonts w:cs="Times New Roman"/>
        </w:rPr>
        <w:t>k alkalmasak legyenek egy idegen nyelvű állásinterjún eredményesen és hatékonyan részt venni.</w:t>
      </w:r>
    </w:p>
    <w:p w14:paraId="17559B76" w14:textId="77777777" w:rsidR="00C53E01" w:rsidRPr="00B50357" w:rsidRDefault="00C53E01" w:rsidP="00C53E01">
      <w:pPr>
        <w:spacing w:after="0"/>
        <w:ind w:left="426"/>
        <w:rPr>
          <w:rFonts w:cs="Times New Roman"/>
        </w:rPr>
      </w:pPr>
      <w:r w:rsidRPr="00B50357">
        <w:rPr>
          <w:rFonts w:cs="Times New Roman"/>
        </w:rPr>
        <w:t>Ehhez kapcsolódóan tudjanak idegen nyelven személyes és szakmai vonatkozást is beleértve bemutatkozni, a munkavállaláshoz kapcsolódóan pedig egy egyszerű formanyomtatványt kitölteni.</w:t>
      </w:r>
    </w:p>
    <w:p w14:paraId="4A39B6BD" w14:textId="62B2A274" w:rsidR="00C53E01" w:rsidRPr="00B50357" w:rsidRDefault="00C53E01" w:rsidP="00C53E01">
      <w:pPr>
        <w:spacing w:after="0"/>
        <w:ind w:left="426"/>
        <w:rPr>
          <w:rFonts w:cs="Times New Roman"/>
        </w:rPr>
      </w:pPr>
      <w:r w:rsidRPr="00B50357">
        <w:rPr>
          <w:rFonts w:cs="Times New Roman"/>
        </w:rPr>
        <w:t>C</w:t>
      </w:r>
      <w:r w:rsidR="00B50357">
        <w:rPr>
          <w:rFonts w:cs="Times New Roman"/>
        </w:rPr>
        <w:t>él, hogy a rendelkezésre álló 62</w:t>
      </w:r>
      <w:r w:rsidRPr="00B50357">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3245C56" w14:textId="77777777" w:rsidR="00C53E01" w:rsidRPr="00B50357" w:rsidRDefault="00C53E01" w:rsidP="00C53E01">
      <w:pPr>
        <w:spacing w:after="0"/>
        <w:ind w:left="426"/>
        <w:rPr>
          <w:rFonts w:cs="Times New Roman"/>
        </w:rPr>
      </w:pPr>
    </w:p>
    <w:p w14:paraId="44F70364"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Kapcsolódó közismereti, szakmai tartalmak</w:t>
      </w:r>
    </w:p>
    <w:p w14:paraId="5349FD5A" w14:textId="77777777" w:rsidR="00C53E01" w:rsidRPr="00B50357" w:rsidRDefault="00C53E01" w:rsidP="00C53E01">
      <w:pPr>
        <w:spacing w:after="0"/>
        <w:ind w:left="426"/>
        <w:rPr>
          <w:rFonts w:cs="Times New Roman"/>
        </w:rPr>
      </w:pPr>
      <w:r w:rsidRPr="00B50357">
        <w:rPr>
          <w:rFonts w:cs="Times New Roman"/>
        </w:rPr>
        <w:t>Idegen nyelvek</w:t>
      </w:r>
    </w:p>
    <w:p w14:paraId="5889405B" w14:textId="77777777" w:rsidR="00C53E01" w:rsidRPr="00B50357" w:rsidRDefault="00C53E01" w:rsidP="00C53E01">
      <w:pPr>
        <w:spacing w:after="0"/>
        <w:ind w:left="426"/>
        <w:rPr>
          <w:rFonts w:cs="Times New Roman"/>
        </w:rPr>
      </w:pPr>
    </w:p>
    <w:p w14:paraId="2476DB05"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Témakörök</w:t>
      </w:r>
    </w:p>
    <w:p w14:paraId="7EBD213C" w14:textId="77777777" w:rsidR="00C53E01" w:rsidRPr="00B50357" w:rsidRDefault="00C53E01"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Nyelvtani rendszerezés 1</w:t>
      </w:r>
    </w:p>
    <w:p w14:paraId="38B0F382" w14:textId="77777777" w:rsidR="00C53E01" w:rsidRPr="00B50357" w:rsidRDefault="00C53E01" w:rsidP="00C53E01">
      <w:pPr>
        <w:spacing w:after="0"/>
        <w:ind w:left="851"/>
        <w:rPr>
          <w:rFonts w:cs="Times New Roman"/>
        </w:rPr>
      </w:pPr>
      <w:r w:rsidRPr="00B5035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77A8DAD" w14:textId="77777777" w:rsidR="00C53E01" w:rsidRPr="00B50357" w:rsidRDefault="00C53E01" w:rsidP="00C53E01">
      <w:pPr>
        <w:spacing w:after="0"/>
        <w:ind w:left="851"/>
        <w:rPr>
          <w:rFonts w:cs="Times New Roman"/>
        </w:rPr>
      </w:pPr>
      <w:r w:rsidRPr="00B5035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39A22AE" w14:textId="77777777" w:rsidR="00C53E01" w:rsidRPr="00B50357" w:rsidRDefault="00C53E01" w:rsidP="00C53E01">
      <w:pPr>
        <w:tabs>
          <w:tab w:val="left" w:pos="1418"/>
          <w:tab w:val="right" w:pos="9072"/>
        </w:tabs>
        <w:spacing w:after="0"/>
        <w:ind w:left="851"/>
        <w:rPr>
          <w:rFonts w:cs="Times New Roman"/>
        </w:rPr>
      </w:pPr>
    </w:p>
    <w:p w14:paraId="3B31385D" w14:textId="77777777" w:rsidR="00C53E01" w:rsidRPr="00B50357" w:rsidRDefault="00C53E01"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Nyelvtani rendszerezés 2</w:t>
      </w:r>
    </w:p>
    <w:p w14:paraId="6A4C28BD" w14:textId="17D5206F" w:rsidR="00C53E01" w:rsidRPr="00B50357" w:rsidRDefault="00C53E01" w:rsidP="00C53E01">
      <w:pPr>
        <w:spacing w:after="0"/>
        <w:ind w:left="851"/>
        <w:rPr>
          <w:rFonts w:cs="Times New Roman"/>
        </w:rPr>
      </w:pPr>
      <w:r w:rsidRPr="00B50357">
        <w:rPr>
          <w:rFonts w:cs="Times New Roman"/>
        </w:rPr>
        <w:t xml:space="preserve">A 8 órás témakör során a </w:t>
      </w:r>
      <w:r w:rsidR="001E1672">
        <w:rPr>
          <w:rFonts w:cs="Times New Roman"/>
        </w:rPr>
        <w:t xml:space="preserve">tanuló </w:t>
      </w:r>
      <w:r w:rsidRPr="00B50357">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1E1672">
        <w:rPr>
          <w:rFonts w:cs="Times New Roman"/>
        </w:rPr>
        <w:t xml:space="preserve">tanuló </w:t>
      </w:r>
      <w:r w:rsidRPr="00B50357">
        <w:rPr>
          <w:rFonts w:cs="Times New Roman"/>
        </w:rPr>
        <w:t>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6C3DC84" w14:textId="77777777" w:rsidR="00C53E01" w:rsidRPr="00B50357" w:rsidRDefault="00C53E01" w:rsidP="00C53E01">
      <w:pPr>
        <w:tabs>
          <w:tab w:val="left" w:pos="1418"/>
          <w:tab w:val="right" w:pos="9072"/>
        </w:tabs>
        <w:spacing w:after="0"/>
        <w:ind w:left="851"/>
        <w:rPr>
          <w:rFonts w:cs="Times New Roman"/>
        </w:rPr>
      </w:pPr>
    </w:p>
    <w:p w14:paraId="22EF5F1D" w14:textId="77777777" w:rsidR="00C53E01" w:rsidRPr="00B50357" w:rsidRDefault="00C53E01"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Nyelvi készségfejlesztés</w:t>
      </w:r>
    </w:p>
    <w:p w14:paraId="5420A6FD" w14:textId="77777777" w:rsidR="00C53E01" w:rsidRPr="00B50357" w:rsidRDefault="00C53E01" w:rsidP="00C53E01">
      <w:pPr>
        <w:spacing w:after="0"/>
        <w:ind w:left="851"/>
        <w:rPr>
          <w:rFonts w:cs="Times New Roman"/>
        </w:rPr>
      </w:pPr>
      <w:r w:rsidRPr="00B50357">
        <w:rPr>
          <w:rFonts w:cs="Times New Roman"/>
        </w:rPr>
        <w:t>(Az induktív nyelvtanulási képesség és az idegen nyelvi asszociatív memória fejlesztése fonetikai készségfejlesztéssel kiegészítve)</w:t>
      </w:r>
    </w:p>
    <w:p w14:paraId="03B30E62" w14:textId="77777777" w:rsidR="00C53E01" w:rsidRPr="00B50357" w:rsidRDefault="00C53E01" w:rsidP="00C53E01">
      <w:pPr>
        <w:spacing w:after="0"/>
        <w:ind w:left="851"/>
        <w:rPr>
          <w:rFonts w:cs="Times New Roman"/>
        </w:rPr>
      </w:pPr>
    </w:p>
    <w:p w14:paraId="073B6A3F" w14:textId="3DC69263" w:rsidR="00C53E01" w:rsidRPr="00B50357" w:rsidRDefault="00B50357" w:rsidP="00C53E01">
      <w:pPr>
        <w:spacing w:after="0"/>
        <w:ind w:left="851"/>
        <w:rPr>
          <w:rFonts w:cs="Times New Roman"/>
        </w:rPr>
      </w:pPr>
      <w:r>
        <w:rPr>
          <w:rFonts w:cs="Times New Roman"/>
        </w:rPr>
        <w:t>A 23</w:t>
      </w:r>
      <w:r w:rsidR="00C53E01" w:rsidRPr="00B50357">
        <w:rPr>
          <w:rFonts w:cs="Times New Roman"/>
        </w:rPr>
        <w:t xml:space="preserve"> órás nyelvi készségfejlesztő blokk során a </w:t>
      </w:r>
      <w:r w:rsidR="001E1672">
        <w:rPr>
          <w:rFonts w:cs="Times New Roman"/>
        </w:rPr>
        <w:t xml:space="preserve">tanuló </w:t>
      </w:r>
      <w:r w:rsidR="00C53E01" w:rsidRPr="00B50357">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1E1672">
        <w:rPr>
          <w:rFonts w:cs="Times New Roman"/>
        </w:rPr>
        <w:t xml:space="preserve">tanuló </w:t>
      </w:r>
      <w:r w:rsidR="00C53E01" w:rsidRPr="00B50357">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D679F8C" w14:textId="77777777" w:rsidR="00C53E01" w:rsidRPr="00B50357" w:rsidRDefault="00C53E01" w:rsidP="00C53E01">
      <w:pPr>
        <w:spacing w:after="0"/>
        <w:ind w:left="851"/>
        <w:rPr>
          <w:rFonts w:cs="Times New Roman"/>
        </w:rPr>
      </w:pPr>
      <w:r w:rsidRPr="00B50357">
        <w:rPr>
          <w:rFonts w:cs="Times New Roman"/>
        </w:rPr>
        <w:t>Az elsajátítandó témakörök:</w:t>
      </w:r>
    </w:p>
    <w:p w14:paraId="5B607B39"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személyes bemutatkozás</w:t>
      </w:r>
    </w:p>
    <w:p w14:paraId="1F6430D8"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a munka világa</w:t>
      </w:r>
    </w:p>
    <w:p w14:paraId="61B2A0F7"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napi tevékenységek, aktivitás</w:t>
      </w:r>
    </w:p>
    <w:p w14:paraId="1CD5FD0C"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lakás, ház</w:t>
      </w:r>
    </w:p>
    <w:p w14:paraId="58597C9D"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 xml:space="preserve">utazás, </w:t>
      </w:r>
    </w:p>
    <w:p w14:paraId="7C0E8945" w14:textId="77777777" w:rsidR="00C53E01" w:rsidRPr="00B50357" w:rsidRDefault="00C53E01" w:rsidP="00DB4F25">
      <w:pPr>
        <w:spacing w:after="0"/>
        <w:ind w:left="1134"/>
        <w:rPr>
          <w:rFonts w:cs="Times New Roman"/>
        </w:rPr>
      </w:pPr>
      <w:r w:rsidRPr="00B50357">
        <w:rPr>
          <w:rFonts w:cs="Times New Roman"/>
        </w:rPr>
        <w:t>-</w:t>
      </w:r>
      <w:r w:rsidRPr="00B50357">
        <w:rPr>
          <w:rFonts w:cs="Times New Roman"/>
        </w:rPr>
        <w:tab/>
        <w:t xml:space="preserve">étkezés  </w:t>
      </w:r>
    </w:p>
    <w:p w14:paraId="54B50E08" w14:textId="77777777" w:rsidR="00C53E01" w:rsidRPr="00B50357" w:rsidRDefault="00C53E01" w:rsidP="00C53E01">
      <w:pPr>
        <w:spacing w:after="0"/>
        <w:ind w:left="851"/>
        <w:rPr>
          <w:rFonts w:cs="Times New Roman"/>
        </w:rPr>
      </w:pPr>
      <w:r w:rsidRPr="00B50357">
        <w:rPr>
          <w:rFonts w:cs="Times New Roman"/>
        </w:rPr>
        <w:t>Ezen a témakörön keresztül valósul meg a fonetikai dekódolási képességfejlesztés is, amely során a célnyelv legfontosabb fonetikai szabályaival ismerkedik meg a nyelvtanuló.</w:t>
      </w:r>
    </w:p>
    <w:p w14:paraId="40E82D63" w14:textId="77777777" w:rsidR="00C53E01" w:rsidRPr="00B50357" w:rsidRDefault="00C53E01" w:rsidP="00C53E01">
      <w:pPr>
        <w:tabs>
          <w:tab w:val="left" w:pos="1418"/>
          <w:tab w:val="right" w:pos="9072"/>
        </w:tabs>
        <w:spacing w:after="0"/>
        <w:ind w:left="851"/>
        <w:rPr>
          <w:rFonts w:cs="Times New Roman"/>
        </w:rPr>
      </w:pPr>
    </w:p>
    <w:p w14:paraId="2621F8B2" w14:textId="77777777" w:rsidR="00C53E01" w:rsidRPr="00B50357" w:rsidRDefault="00C53E01"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Munkavállalói szókincs</w:t>
      </w:r>
    </w:p>
    <w:p w14:paraId="004E9451" w14:textId="05EAB9F5" w:rsidR="00C53E01" w:rsidRPr="00B50357" w:rsidRDefault="00B50357" w:rsidP="00C53E01">
      <w:pPr>
        <w:spacing w:after="0"/>
        <w:ind w:left="851"/>
        <w:rPr>
          <w:rFonts w:cs="Times New Roman"/>
        </w:rPr>
      </w:pPr>
      <w:r>
        <w:rPr>
          <w:rFonts w:cs="Times New Roman"/>
        </w:rPr>
        <w:t>A 23</w:t>
      </w:r>
      <w:r w:rsidR="00C53E01" w:rsidRPr="00B50357">
        <w:rPr>
          <w:rFonts w:cs="Times New Roman"/>
        </w:rPr>
        <w:t xml:space="preserve"> órás szakmai ny</w:t>
      </w:r>
      <w:r>
        <w:rPr>
          <w:rFonts w:cs="Times New Roman"/>
        </w:rPr>
        <w:t>elvi készségfejlesztés csak a 39</w:t>
      </w:r>
      <w:r w:rsidR="00C53E01" w:rsidRPr="00B50357">
        <w:rPr>
          <w:rFonts w:cs="Times New Roman"/>
        </w:rPr>
        <w:t xml:space="preserve"> órás 3 alapozó témakör elsajátítása után lehetséges. Cél, hogy a témakör végére a </w:t>
      </w:r>
      <w:r w:rsidR="001E1672">
        <w:rPr>
          <w:rFonts w:cs="Times New Roman"/>
        </w:rPr>
        <w:t xml:space="preserve">tanuló </w:t>
      </w:r>
      <w:r w:rsidR="00C53E01" w:rsidRPr="00B50357">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619C9E1F" w14:textId="77777777" w:rsidR="00C53E01" w:rsidRPr="00B50357" w:rsidRDefault="00C53E01" w:rsidP="00C53E01">
      <w:pPr>
        <w:tabs>
          <w:tab w:val="left" w:pos="1418"/>
          <w:tab w:val="right" w:pos="9072"/>
        </w:tabs>
        <w:spacing w:after="0"/>
        <w:ind w:left="851"/>
        <w:rPr>
          <w:rFonts w:cs="Times New Roman"/>
        </w:rPr>
      </w:pPr>
    </w:p>
    <w:p w14:paraId="506AFC08"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képzés javasolt helyszíne (ajánlás)</w:t>
      </w:r>
    </w:p>
    <w:p w14:paraId="33538EEE" w14:textId="77777777" w:rsidR="00C53E01" w:rsidRPr="00B50357" w:rsidRDefault="00C53E01" w:rsidP="00C53E01">
      <w:pPr>
        <w:spacing w:after="0"/>
        <w:ind w:left="426"/>
        <w:rPr>
          <w:rFonts w:cs="Times New Roman"/>
        </w:rPr>
      </w:pPr>
      <w:r w:rsidRPr="00B50357">
        <w:rPr>
          <w:rFonts w:cs="Times New Roman"/>
        </w:rPr>
        <w:t>Az órák kb. 50%-a egyszerű tanteremben történjen, egy másik fele pedig számítógépes tanterem, hiszen az oktatás egy jelentős részben digitális tananyag által támogatott formában zajlik.</w:t>
      </w:r>
    </w:p>
    <w:p w14:paraId="279F1A01" w14:textId="77777777" w:rsidR="00C53E01" w:rsidRPr="00B50357" w:rsidRDefault="00C53E01" w:rsidP="00C53E01">
      <w:pPr>
        <w:spacing w:after="0"/>
        <w:ind w:left="426"/>
        <w:rPr>
          <w:rFonts w:cs="Times New Roman"/>
        </w:rPr>
      </w:pPr>
    </w:p>
    <w:p w14:paraId="2EB4CEAA"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értékelésének módja</w:t>
      </w:r>
    </w:p>
    <w:p w14:paraId="69692925" w14:textId="2257A769" w:rsidR="00C53E01" w:rsidRPr="00B50357" w:rsidRDefault="00C53E01" w:rsidP="00C53E01">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025C6509" w14:textId="77777777" w:rsidR="00C53E01" w:rsidRPr="00B50357" w:rsidRDefault="00C53E01" w:rsidP="00C53E01">
      <w:pPr>
        <w:spacing w:after="0"/>
        <w:rPr>
          <w:rFonts w:cs="Times New Roman"/>
        </w:rPr>
      </w:pPr>
    </w:p>
    <w:p w14:paraId="2D9CAFA9" w14:textId="77777777" w:rsidR="00C53E01" w:rsidRPr="00B50357" w:rsidRDefault="00C53E01" w:rsidP="00C53E01">
      <w:pPr>
        <w:spacing w:after="200" w:line="276" w:lineRule="auto"/>
        <w:jc w:val="left"/>
        <w:rPr>
          <w:rFonts w:cs="Times New Roman"/>
        </w:rPr>
      </w:pPr>
      <w:r w:rsidRPr="00B50357">
        <w:rPr>
          <w:rFonts w:cs="Times New Roman"/>
        </w:rPr>
        <w:br w:type="page"/>
      </w:r>
    </w:p>
    <w:p w14:paraId="6F0BB25F" w14:textId="77777777" w:rsidR="00C53E01" w:rsidRPr="00B50357" w:rsidRDefault="00C53E01" w:rsidP="00C53E01">
      <w:pPr>
        <w:rPr>
          <w:rFonts w:cs="Times New Roman"/>
        </w:rPr>
      </w:pPr>
    </w:p>
    <w:p w14:paraId="2EC6DE66" w14:textId="77777777" w:rsidR="00C53E01" w:rsidRPr="00B50357" w:rsidRDefault="00C53E01" w:rsidP="00C53E01">
      <w:pPr>
        <w:spacing w:before="2880"/>
        <w:jc w:val="center"/>
        <w:rPr>
          <w:rFonts w:cs="Times New Roman"/>
          <w:b/>
          <w:sz w:val="36"/>
        </w:rPr>
      </w:pPr>
      <w:r w:rsidRPr="00B50357">
        <w:rPr>
          <w:rFonts w:cs="Times New Roman"/>
          <w:b/>
          <w:sz w:val="36"/>
        </w:rPr>
        <w:t>A</w:t>
      </w:r>
    </w:p>
    <w:p w14:paraId="1E4EBA83" w14:textId="1B9504C7" w:rsidR="00C53E01" w:rsidRPr="00B50357" w:rsidRDefault="00F34947" w:rsidP="00C53E01">
      <w:pPr>
        <w:spacing w:after="480"/>
        <w:jc w:val="center"/>
        <w:rPr>
          <w:rFonts w:cs="Times New Roman"/>
          <w:b/>
          <w:sz w:val="36"/>
        </w:rPr>
      </w:pPr>
      <w:r w:rsidRPr="00B50357">
        <w:rPr>
          <w:rFonts w:cs="Times New Roman"/>
          <w:b/>
          <w:sz w:val="36"/>
        </w:rPr>
        <w:t>11887</w:t>
      </w:r>
      <w:r w:rsidR="00C53E01" w:rsidRPr="00B50357">
        <w:rPr>
          <w:rFonts w:cs="Times New Roman"/>
          <w:b/>
          <w:sz w:val="36"/>
        </w:rPr>
        <w:t>-</w:t>
      </w:r>
      <w:r w:rsidRPr="00B50357">
        <w:rPr>
          <w:rFonts w:cs="Times New Roman"/>
          <w:b/>
          <w:sz w:val="36"/>
        </w:rPr>
        <w:t>16</w:t>
      </w:r>
      <w:r w:rsidR="00C53E01" w:rsidRPr="00B50357">
        <w:rPr>
          <w:rFonts w:cs="Times New Roman"/>
          <w:b/>
          <w:sz w:val="36"/>
        </w:rPr>
        <w:t xml:space="preserve"> azonosító számú</w:t>
      </w:r>
    </w:p>
    <w:p w14:paraId="4D55E3B1" w14:textId="19D20296" w:rsidR="00C53E01" w:rsidRPr="00B50357" w:rsidRDefault="005D6C1C" w:rsidP="00C53E01">
      <w:pPr>
        <w:jc w:val="center"/>
        <w:rPr>
          <w:rFonts w:cs="Times New Roman"/>
          <w:b/>
          <w:sz w:val="36"/>
        </w:rPr>
      </w:pPr>
      <w:bookmarkStart w:id="9" w:name="_Hlk506461079"/>
      <w:r w:rsidRPr="00B50357">
        <w:rPr>
          <w:rFonts w:cs="Times New Roman"/>
          <w:b/>
          <w:sz w:val="36"/>
        </w:rPr>
        <w:t>Kulturális program</w:t>
      </w:r>
      <w:r w:rsidR="007841D1" w:rsidRPr="00B50357">
        <w:rPr>
          <w:rFonts w:cs="Times New Roman"/>
          <w:b/>
          <w:sz w:val="36"/>
        </w:rPr>
        <w:t>ok</w:t>
      </w:r>
      <w:r w:rsidRPr="00B50357">
        <w:rPr>
          <w:rFonts w:cs="Times New Roman"/>
          <w:b/>
          <w:sz w:val="36"/>
        </w:rPr>
        <w:t xml:space="preserve"> és projekt</w:t>
      </w:r>
      <w:r w:rsidR="007841D1" w:rsidRPr="00B50357">
        <w:rPr>
          <w:rFonts w:cs="Times New Roman"/>
          <w:b/>
          <w:sz w:val="36"/>
        </w:rPr>
        <w:t>ek</w:t>
      </w:r>
      <w:r w:rsidRPr="00B50357">
        <w:rPr>
          <w:rFonts w:cs="Times New Roman"/>
          <w:b/>
          <w:sz w:val="36"/>
        </w:rPr>
        <w:t xml:space="preserve"> </w:t>
      </w:r>
      <w:r w:rsidR="007841D1" w:rsidRPr="00B50357">
        <w:rPr>
          <w:rFonts w:cs="Times New Roman"/>
          <w:b/>
          <w:sz w:val="36"/>
        </w:rPr>
        <w:t>t</w:t>
      </w:r>
      <w:r w:rsidRPr="00B50357">
        <w:rPr>
          <w:rFonts w:cs="Times New Roman"/>
          <w:b/>
          <w:sz w:val="36"/>
        </w:rPr>
        <w:t>ervezése</w:t>
      </w:r>
      <w:bookmarkEnd w:id="9"/>
    </w:p>
    <w:p w14:paraId="730CEEAA" w14:textId="77777777" w:rsidR="00C53E01" w:rsidRPr="00B50357" w:rsidRDefault="00C53E01" w:rsidP="00C53E01">
      <w:pPr>
        <w:jc w:val="center"/>
        <w:rPr>
          <w:rFonts w:cs="Times New Roman"/>
          <w:b/>
          <w:sz w:val="36"/>
        </w:rPr>
      </w:pPr>
      <w:r w:rsidRPr="00B50357">
        <w:rPr>
          <w:rFonts w:cs="Times New Roman"/>
          <w:b/>
          <w:sz w:val="36"/>
        </w:rPr>
        <w:t>megnevezésű</w:t>
      </w:r>
    </w:p>
    <w:p w14:paraId="522CE924" w14:textId="77777777" w:rsidR="00C53E01" w:rsidRPr="00B50357" w:rsidRDefault="00C53E01" w:rsidP="00C53E01">
      <w:pPr>
        <w:spacing w:before="480" w:after="480"/>
        <w:jc w:val="center"/>
        <w:rPr>
          <w:rFonts w:cs="Times New Roman"/>
          <w:b/>
          <w:sz w:val="36"/>
        </w:rPr>
      </w:pPr>
      <w:r w:rsidRPr="00B50357">
        <w:rPr>
          <w:rFonts w:cs="Times New Roman"/>
          <w:b/>
          <w:sz w:val="36"/>
        </w:rPr>
        <w:t>szakmai követelménymodul</w:t>
      </w:r>
    </w:p>
    <w:p w14:paraId="1FF8EDCF" w14:textId="77777777" w:rsidR="00C53E01" w:rsidRPr="00B50357" w:rsidRDefault="00C53E01" w:rsidP="00C53E01">
      <w:pPr>
        <w:jc w:val="center"/>
        <w:rPr>
          <w:rFonts w:cs="Times New Roman"/>
          <w:b/>
          <w:sz w:val="36"/>
        </w:rPr>
      </w:pPr>
      <w:r w:rsidRPr="00B50357">
        <w:rPr>
          <w:rFonts w:cs="Times New Roman"/>
          <w:b/>
          <w:sz w:val="36"/>
        </w:rPr>
        <w:t>tantárgyai, témakörei</w:t>
      </w:r>
    </w:p>
    <w:p w14:paraId="2BC7EEF9" w14:textId="77777777" w:rsidR="00C53E01" w:rsidRPr="00B50357" w:rsidRDefault="00C53E01" w:rsidP="00C53E01">
      <w:pPr>
        <w:spacing w:after="200" w:line="276" w:lineRule="auto"/>
        <w:jc w:val="left"/>
        <w:rPr>
          <w:rFonts w:cs="Times New Roman"/>
        </w:rPr>
      </w:pPr>
      <w:r w:rsidRPr="00B50357">
        <w:rPr>
          <w:rFonts w:cs="Times New Roman"/>
        </w:rPr>
        <w:br w:type="page"/>
      </w:r>
    </w:p>
    <w:p w14:paraId="302798F4" w14:textId="7F8516BE" w:rsidR="00C53E01" w:rsidRPr="00B50357" w:rsidRDefault="00C53E01" w:rsidP="00C53E01">
      <w:pPr>
        <w:rPr>
          <w:rFonts w:cs="Times New Roman"/>
        </w:rPr>
      </w:pPr>
      <w:r w:rsidRPr="00B50357">
        <w:rPr>
          <w:rFonts w:cs="Times New Roman"/>
        </w:rPr>
        <w:t xml:space="preserve">A </w:t>
      </w:r>
      <w:r w:rsidR="005D6C1C" w:rsidRPr="00B50357">
        <w:rPr>
          <w:rFonts w:cs="Times New Roman"/>
        </w:rPr>
        <w:t>11887-16</w:t>
      </w:r>
      <w:r w:rsidRPr="00B50357">
        <w:rPr>
          <w:rFonts w:cs="Times New Roman"/>
        </w:rPr>
        <w:t xml:space="preserve"> azonosító számú </w:t>
      </w:r>
      <w:r w:rsidR="005D6C1C" w:rsidRPr="00B50357">
        <w:rPr>
          <w:rFonts w:cs="Times New Roman"/>
        </w:rPr>
        <w:t>Kulturális program</w:t>
      </w:r>
      <w:r w:rsidR="007841D1" w:rsidRPr="00B50357">
        <w:rPr>
          <w:rFonts w:cs="Times New Roman"/>
        </w:rPr>
        <w:t>ok</w:t>
      </w:r>
      <w:r w:rsidR="005D6C1C" w:rsidRPr="00B50357">
        <w:rPr>
          <w:rFonts w:cs="Times New Roman"/>
        </w:rPr>
        <w:t xml:space="preserve"> és projekt</w:t>
      </w:r>
      <w:r w:rsidR="007841D1" w:rsidRPr="00B50357">
        <w:rPr>
          <w:rFonts w:cs="Times New Roman"/>
        </w:rPr>
        <w:t>ek</w:t>
      </w:r>
      <w:r w:rsidR="005D6C1C" w:rsidRPr="00B50357">
        <w:rPr>
          <w:rFonts w:cs="Times New Roman"/>
        </w:rPr>
        <w:t xml:space="preserve"> </w:t>
      </w:r>
      <w:r w:rsidR="007841D1" w:rsidRPr="00B50357">
        <w:rPr>
          <w:rFonts w:cs="Times New Roman"/>
        </w:rPr>
        <w:t>t</w:t>
      </w:r>
      <w:r w:rsidR="005D6C1C" w:rsidRPr="00B50357">
        <w:rPr>
          <w:rFonts w:cs="Times New Roman"/>
        </w:rPr>
        <w:t xml:space="preserve">ervezése </w:t>
      </w:r>
      <w:r w:rsidRPr="00B50357">
        <w:rPr>
          <w:rFonts w:cs="Times New Roman"/>
        </w:rPr>
        <w:t xml:space="preserve">megnevezésű szakmai követelménymodulhoz tartozó tantárgyak és témakörök oktatása során </w:t>
      </w:r>
      <w:r w:rsidR="007F78B3">
        <w:rPr>
          <w:rFonts w:cs="Times New Roman"/>
        </w:rPr>
        <w:t>fejlesztendő kompetenciák:</w:t>
      </w:r>
    </w:p>
    <w:tbl>
      <w:tblPr>
        <w:tblW w:w="0" w:type="auto"/>
        <w:jc w:val="center"/>
        <w:tblInd w:w="-925" w:type="dxa"/>
        <w:tblLayout w:type="fixed"/>
        <w:tblCellMar>
          <w:left w:w="30" w:type="dxa"/>
          <w:right w:w="30" w:type="dxa"/>
        </w:tblCellMar>
        <w:tblLook w:val="0000" w:firstRow="0" w:lastRow="0" w:firstColumn="0" w:lastColumn="0" w:noHBand="0" w:noVBand="0"/>
      </w:tblPr>
      <w:tblGrid>
        <w:gridCol w:w="5195"/>
        <w:gridCol w:w="758"/>
        <w:gridCol w:w="776"/>
      </w:tblGrid>
      <w:tr w:rsidR="00B50357" w:rsidRPr="00B50357" w14:paraId="097915F2" w14:textId="77777777" w:rsidTr="00B50357">
        <w:trPr>
          <w:cantSplit/>
          <w:trHeight w:val="2149"/>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A23A1F4" w14:textId="77777777" w:rsidR="00CE55C5" w:rsidRPr="00B50357" w:rsidRDefault="00CE55C5" w:rsidP="00CE55C5">
            <w:pPr>
              <w:autoSpaceDE w:val="0"/>
              <w:autoSpaceDN w:val="0"/>
              <w:adjustRightInd w:val="0"/>
              <w:spacing w:after="0"/>
              <w:jc w:val="center"/>
              <w:rPr>
                <w:rFonts w:cs="Times New Roman"/>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4408FB43" w14:textId="571E6DD4" w:rsidR="00CE55C5" w:rsidRPr="00B50357" w:rsidRDefault="00CE55C5" w:rsidP="00B50357">
            <w:pPr>
              <w:autoSpaceDE w:val="0"/>
              <w:autoSpaceDN w:val="0"/>
              <w:adjustRightInd w:val="0"/>
              <w:spacing w:after="0"/>
              <w:ind w:left="113" w:right="113"/>
              <w:jc w:val="center"/>
              <w:rPr>
                <w:rFonts w:cs="Times New Roman"/>
                <w:szCs w:val="24"/>
              </w:rPr>
            </w:pPr>
            <w:r w:rsidRPr="00B50357">
              <w:rPr>
                <w:rFonts w:eastAsia="Times New Roman" w:cs="Times New Roman"/>
                <w:szCs w:val="24"/>
                <w:lang w:eastAsia="hu-HU"/>
              </w:rPr>
              <w:t>Kulturális projekt -tervezés</w:t>
            </w:r>
          </w:p>
        </w:tc>
        <w:tc>
          <w:tcPr>
            <w:tcW w:w="776" w:type="dxa"/>
            <w:tcBorders>
              <w:top w:val="single" w:sz="4" w:space="0" w:color="auto"/>
              <w:left w:val="nil"/>
              <w:bottom w:val="single" w:sz="4" w:space="0" w:color="auto"/>
              <w:right w:val="single" w:sz="4" w:space="0" w:color="auto"/>
            </w:tcBorders>
            <w:shd w:val="clear" w:color="auto" w:fill="auto"/>
            <w:textDirection w:val="btLr"/>
            <w:vAlign w:val="center"/>
          </w:tcPr>
          <w:p w14:paraId="279C094A" w14:textId="43DFE438" w:rsidR="00CE55C5" w:rsidRPr="00B50357" w:rsidRDefault="00CE55C5" w:rsidP="00B50357">
            <w:pPr>
              <w:autoSpaceDE w:val="0"/>
              <w:autoSpaceDN w:val="0"/>
              <w:adjustRightInd w:val="0"/>
              <w:spacing w:after="0"/>
              <w:ind w:left="113" w:right="113"/>
              <w:jc w:val="center"/>
              <w:rPr>
                <w:rFonts w:cs="Times New Roman"/>
                <w:szCs w:val="24"/>
              </w:rPr>
            </w:pPr>
            <w:r w:rsidRPr="00B50357">
              <w:rPr>
                <w:rFonts w:eastAsia="Times New Roman" w:cs="Times New Roman"/>
                <w:szCs w:val="24"/>
                <w:lang w:eastAsia="hu-HU"/>
              </w:rPr>
              <w:t>Kulturális projekt -tervezés gyakorlat</w:t>
            </w:r>
          </w:p>
        </w:tc>
      </w:tr>
      <w:tr w:rsidR="00B50357" w:rsidRPr="00B50357" w14:paraId="2DE722FF"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54BABA6"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304C4C3" w14:textId="7777777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single" w:sz="6" w:space="0" w:color="auto"/>
              <w:left w:val="single" w:sz="6" w:space="0" w:color="auto"/>
              <w:bottom w:val="single" w:sz="6" w:space="0" w:color="auto"/>
              <w:right w:val="single" w:sz="6" w:space="0" w:color="auto"/>
            </w:tcBorders>
            <w:vAlign w:val="center"/>
          </w:tcPr>
          <w:p w14:paraId="28FD554B" w14:textId="77777777" w:rsidR="00CE55C5" w:rsidRPr="00B50357" w:rsidRDefault="00CE55C5" w:rsidP="00CE55C5">
            <w:pPr>
              <w:autoSpaceDE w:val="0"/>
              <w:autoSpaceDN w:val="0"/>
              <w:adjustRightInd w:val="0"/>
              <w:spacing w:after="0"/>
              <w:jc w:val="center"/>
              <w:rPr>
                <w:rFonts w:cs="Times New Roman"/>
                <w:szCs w:val="24"/>
              </w:rPr>
            </w:pPr>
          </w:p>
        </w:tc>
      </w:tr>
      <w:tr w:rsidR="00B50357" w:rsidRPr="00B50357" w14:paraId="166733BA"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7366D1A" w14:textId="7A0588CC"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Rendezvényeket tervez, megvalósít és értékel</w:t>
            </w:r>
          </w:p>
        </w:tc>
        <w:tc>
          <w:tcPr>
            <w:tcW w:w="758" w:type="dxa"/>
            <w:tcBorders>
              <w:top w:val="nil"/>
              <w:left w:val="nil"/>
              <w:bottom w:val="single" w:sz="4" w:space="0" w:color="auto"/>
              <w:right w:val="single" w:sz="4" w:space="0" w:color="auto"/>
            </w:tcBorders>
            <w:shd w:val="clear" w:color="auto" w:fill="auto"/>
            <w:vAlign w:val="center"/>
          </w:tcPr>
          <w:p w14:paraId="1E043778" w14:textId="077C43B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2D0B2D7" w14:textId="453FA212"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66581756"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0381614" w14:textId="415DF9D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Kapcsolatot tart a médiával és egyéb szervezetekkel</w:t>
            </w:r>
          </w:p>
        </w:tc>
        <w:tc>
          <w:tcPr>
            <w:tcW w:w="758" w:type="dxa"/>
            <w:tcBorders>
              <w:top w:val="nil"/>
              <w:left w:val="nil"/>
              <w:bottom w:val="single" w:sz="4" w:space="0" w:color="auto"/>
              <w:right w:val="single" w:sz="4" w:space="0" w:color="auto"/>
            </w:tcBorders>
            <w:shd w:val="clear" w:color="auto" w:fill="auto"/>
            <w:vAlign w:val="center"/>
          </w:tcPr>
          <w:p w14:paraId="52B3B6E2" w14:textId="3539626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537BF017" w14:textId="75810FC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21A79368"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C841C93" w14:textId="4D47619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Kampányokat szervez</w:t>
            </w:r>
          </w:p>
        </w:tc>
        <w:tc>
          <w:tcPr>
            <w:tcW w:w="758" w:type="dxa"/>
            <w:tcBorders>
              <w:top w:val="nil"/>
              <w:left w:val="nil"/>
              <w:bottom w:val="single" w:sz="4" w:space="0" w:color="auto"/>
              <w:right w:val="single" w:sz="4" w:space="0" w:color="auto"/>
            </w:tcBorders>
            <w:shd w:val="clear" w:color="auto" w:fill="auto"/>
            <w:vAlign w:val="center"/>
          </w:tcPr>
          <w:p w14:paraId="5349278A" w14:textId="73469FD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387EC7CD" w14:textId="776E68B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75ED3647"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4CECDB4" w14:textId="46778A3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 xml:space="preserve">Betartja és betartatja a munkavégzés személyi, tárgyi és szervezési feltételeivel kapcsolatos munkabiztonsági, munka-egészségügyi, tűz és környezetvédelmi követelményeket </w:t>
            </w:r>
          </w:p>
        </w:tc>
        <w:tc>
          <w:tcPr>
            <w:tcW w:w="758" w:type="dxa"/>
            <w:tcBorders>
              <w:top w:val="nil"/>
              <w:left w:val="nil"/>
              <w:bottom w:val="single" w:sz="4" w:space="0" w:color="auto"/>
              <w:right w:val="single" w:sz="4" w:space="0" w:color="auto"/>
            </w:tcBorders>
            <w:shd w:val="clear" w:color="auto" w:fill="auto"/>
            <w:vAlign w:val="center"/>
          </w:tcPr>
          <w:p w14:paraId="7CB652D2" w14:textId="61B5546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799439B9" w14:textId="0473FEB7"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1F30CE98"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8484572" w14:textId="72FE27D5"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Közreműködik projektpályázatok elkészítésében</w:t>
            </w:r>
          </w:p>
        </w:tc>
        <w:tc>
          <w:tcPr>
            <w:tcW w:w="758" w:type="dxa"/>
            <w:tcBorders>
              <w:top w:val="nil"/>
              <w:left w:val="nil"/>
              <w:bottom w:val="single" w:sz="4" w:space="0" w:color="auto"/>
              <w:right w:val="single" w:sz="4" w:space="0" w:color="auto"/>
            </w:tcBorders>
            <w:shd w:val="clear" w:color="auto" w:fill="auto"/>
            <w:vAlign w:val="center"/>
          </w:tcPr>
          <w:p w14:paraId="779CDF6E" w14:textId="70FF594A"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583487EE" w14:textId="0F116F8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7E8DBE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60EE446" w14:textId="1B4B1E00"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Hozzájárul a megvalósíthatósági tanulmány elkészítéséhez, a projektcélok és a projekt szervezetének kialakításához</w:t>
            </w:r>
          </w:p>
        </w:tc>
        <w:tc>
          <w:tcPr>
            <w:tcW w:w="758" w:type="dxa"/>
            <w:tcBorders>
              <w:top w:val="nil"/>
              <w:left w:val="nil"/>
              <w:bottom w:val="single" w:sz="4" w:space="0" w:color="auto"/>
              <w:right w:val="single" w:sz="4" w:space="0" w:color="auto"/>
            </w:tcBorders>
            <w:shd w:val="clear" w:color="auto" w:fill="auto"/>
            <w:vAlign w:val="center"/>
          </w:tcPr>
          <w:p w14:paraId="34585860" w14:textId="2AF093C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C4339F6" w14:textId="6A628EF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491AB69"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B4978E0" w14:textId="2BCAB72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Részt vesz a projekt kommunikációs tervének, a partneri kapcsolattartás menetének és a jelentéskészítés rendjének megalkotásában</w:t>
            </w:r>
          </w:p>
        </w:tc>
        <w:tc>
          <w:tcPr>
            <w:tcW w:w="758" w:type="dxa"/>
            <w:tcBorders>
              <w:top w:val="nil"/>
              <w:left w:val="nil"/>
              <w:bottom w:val="single" w:sz="4" w:space="0" w:color="auto"/>
              <w:right w:val="single" w:sz="4" w:space="0" w:color="auto"/>
            </w:tcBorders>
            <w:shd w:val="clear" w:color="auto" w:fill="auto"/>
            <w:vAlign w:val="center"/>
          </w:tcPr>
          <w:p w14:paraId="1CAEED30" w14:textId="62145B3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DCE0CAC" w14:textId="41FD69D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19873C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369C0E5" w14:textId="1AE0FBC8"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Ellátja a projekttervezéssel összefüggő ügyviteli, nyilvántartási és adminisztrációs feladatokat, kezeli a projektre vonatkozó elektronikus pályázati rendszert</w:t>
            </w:r>
          </w:p>
        </w:tc>
        <w:tc>
          <w:tcPr>
            <w:tcW w:w="758" w:type="dxa"/>
            <w:tcBorders>
              <w:top w:val="nil"/>
              <w:left w:val="nil"/>
              <w:bottom w:val="single" w:sz="4" w:space="0" w:color="auto"/>
              <w:right w:val="single" w:sz="4" w:space="0" w:color="auto"/>
            </w:tcBorders>
            <w:shd w:val="clear" w:color="auto" w:fill="auto"/>
            <w:vAlign w:val="center"/>
          </w:tcPr>
          <w:p w14:paraId="3B1A04A8" w14:textId="31D20A70"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031776C" w14:textId="61E74067"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7611BE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409DB0EB" w14:textId="4427EC5E"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Részt vesz a projekt terv szerinti megvalósításában, különös tekintettel az idő- és költségelőirányzatokra, valamint a projekttermék minőségi jellemzőire</w:t>
            </w:r>
          </w:p>
        </w:tc>
        <w:tc>
          <w:tcPr>
            <w:tcW w:w="758" w:type="dxa"/>
            <w:tcBorders>
              <w:top w:val="nil"/>
              <w:left w:val="nil"/>
              <w:bottom w:val="single" w:sz="4" w:space="0" w:color="auto"/>
              <w:right w:val="single" w:sz="4" w:space="0" w:color="auto"/>
            </w:tcBorders>
            <w:shd w:val="clear" w:color="auto" w:fill="auto"/>
            <w:vAlign w:val="center"/>
          </w:tcPr>
          <w:p w14:paraId="7C99003C" w14:textId="7F9EA7D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14AAE7F9" w14:textId="049945E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2B8180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3776BD2" w14:textId="4AA39B4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A projektterv szerint elvégzi a rá háruló tevékenységek kivitelezését, illetve a kommunikációs, ügyviteli, nyilvántartási és adminisztrációs feladatokat</w:t>
            </w:r>
          </w:p>
        </w:tc>
        <w:tc>
          <w:tcPr>
            <w:tcW w:w="758" w:type="dxa"/>
            <w:tcBorders>
              <w:top w:val="nil"/>
              <w:left w:val="nil"/>
              <w:bottom w:val="single" w:sz="4" w:space="0" w:color="auto"/>
              <w:right w:val="single" w:sz="4" w:space="0" w:color="auto"/>
            </w:tcBorders>
            <w:shd w:val="clear" w:color="auto" w:fill="auto"/>
            <w:vAlign w:val="center"/>
          </w:tcPr>
          <w:p w14:paraId="17700C0B" w14:textId="071ACF3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408AB0AD" w14:textId="2A8D0C5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0CCA2FF"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44FCE81" w14:textId="0188D76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Részt vesz a projektmonitoring munkájában, az előrehaladás nyomon követésében a tervtől való eltérés vizsgálatában</w:t>
            </w:r>
          </w:p>
        </w:tc>
        <w:tc>
          <w:tcPr>
            <w:tcW w:w="758" w:type="dxa"/>
            <w:tcBorders>
              <w:top w:val="nil"/>
              <w:left w:val="nil"/>
              <w:bottom w:val="single" w:sz="4" w:space="0" w:color="auto"/>
              <w:right w:val="single" w:sz="4" w:space="0" w:color="auto"/>
            </w:tcBorders>
            <w:shd w:val="clear" w:color="auto" w:fill="auto"/>
            <w:vAlign w:val="center"/>
          </w:tcPr>
          <w:p w14:paraId="34B213EA" w14:textId="001FFDE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EB2C4F6" w14:textId="665CC15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532378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E726FB7" w14:textId="79BD21E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Közreműködik a projekt lezárásában, a projekttermék átadásában, a projekt-tevékenység dokumentálásában</w:t>
            </w:r>
          </w:p>
        </w:tc>
        <w:tc>
          <w:tcPr>
            <w:tcW w:w="758" w:type="dxa"/>
            <w:tcBorders>
              <w:top w:val="nil"/>
              <w:left w:val="nil"/>
              <w:bottom w:val="single" w:sz="4" w:space="0" w:color="auto"/>
              <w:right w:val="single" w:sz="4" w:space="0" w:color="auto"/>
            </w:tcBorders>
            <w:shd w:val="clear" w:color="auto" w:fill="auto"/>
            <w:vAlign w:val="center"/>
          </w:tcPr>
          <w:p w14:paraId="773498CB" w14:textId="0F71FD74"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7D6915E" w14:textId="2314FAA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DF984AF"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2899793"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388D890" w14:textId="7777777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single" w:sz="6" w:space="0" w:color="auto"/>
              <w:left w:val="single" w:sz="6" w:space="0" w:color="auto"/>
              <w:bottom w:val="single" w:sz="6" w:space="0" w:color="auto"/>
              <w:right w:val="single" w:sz="6" w:space="0" w:color="auto"/>
            </w:tcBorders>
            <w:vAlign w:val="center"/>
          </w:tcPr>
          <w:p w14:paraId="43E8F74F" w14:textId="77777777" w:rsidR="00CE55C5" w:rsidRPr="00B50357" w:rsidRDefault="00CE55C5" w:rsidP="00CE55C5">
            <w:pPr>
              <w:autoSpaceDE w:val="0"/>
              <w:autoSpaceDN w:val="0"/>
              <w:adjustRightInd w:val="0"/>
              <w:spacing w:after="0"/>
              <w:jc w:val="center"/>
              <w:rPr>
                <w:rFonts w:cs="Times New Roman"/>
                <w:szCs w:val="24"/>
              </w:rPr>
            </w:pPr>
          </w:p>
        </w:tc>
      </w:tr>
      <w:tr w:rsidR="00B50357" w:rsidRPr="00B50357" w14:paraId="2BE1CFB9"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4864156D" w14:textId="3C34C431"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A rendezvények típusai</w:t>
            </w:r>
          </w:p>
        </w:tc>
        <w:tc>
          <w:tcPr>
            <w:tcW w:w="758" w:type="dxa"/>
            <w:tcBorders>
              <w:top w:val="nil"/>
              <w:left w:val="nil"/>
              <w:bottom w:val="single" w:sz="4" w:space="0" w:color="auto"/>
              <w:right w:val="single" w:sz="4" w:space="0" w:color="auto"/>
            </w:tcBorders>
            <w:shd w:val="clear" w:color="auto" w:fill="auto"/>
            <w:vAlign w:val="center"/>
          </w:tcPr>
          <w:p w14:paraId="4296C6FF" w14:textId="5154185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D5CFAA8" w14:textId="22372EA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9B31377"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0EABA49" w14:textId="4F576C15"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A rendezvények személyi és tárgyi feltételei</w:t>
            </w:r>
          </w:p>
        </w:tc>
        <w:tc>
          <w:tcPr>
            <w:tcW w:w="758" w:type="dxa"/>
            <w:tcBorders>
              <w:top w:val="nil"/>
              <w:left w:val="nil"/>
              <w:bottom w:val="single" w:sz="4" w:space="0" w:color="auto"/>
              <w:right w:val="single" w:sz="4" w:space="0" w:color="auto"/>
            </w:tcBorders>
            <w:shd w:val="clear" w:color="auto" w:fill="auto"/>
            <w:vAlign w:val="center"/>
          </w:tcPr>
          <w:p w14:paraId="17F94057" w14:textId="3A0697F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5025F776" w14:textId="2A008E8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D218CB8"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5FE83B7" w14:textId="67DA4B20"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Szervezők és közreműködők, koordináció</w:t>
            </w:r>
          </w:p>
        </w:tc>
        <w:tc>
          <w:tcPr>
            <w:tcW w:w="758" w:type="dxa"/>
            <w:tcBorders>
              <w:top w:val="nil"/>
              <w:left w:val="nil"/>
              <w:bottom w:val="single" w:sz="4" w:space="0" w:color="auto"/>
              <w:right w:val="single" w:sz="4" w:space="0" w:color="auto"/>
            </w:tcBorders>
            <w:shd w:val="clear" w:color="auto" w:fill="auto"/>
            <w:vAlign w:val="center"/>
          </w:tcPr>
          <w:p w14:paraId="100FC1E6" w14:textId="7268F34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478E53CB" w14:textId="3F4934D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2ADE799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B206948" w14:textId="3C81013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Rendezvény költségvetési terve</w:t>
            </w:r>
          </w:p>
        </w:tc>
        <w:tc>
          <w:tcPr>
            <w:tcW w:w="758" w:type="dxa"/>
            <w:tcBorders>
              <w:top w:val="nil"/>
              <w:left w:val="nil"/>
              <w:bottom w:val="single" w:sz="4" w:space="0" w:color="auto"/>
              <w:right w:val="single" w:sz="4" w:space="0" w:color="auto"/>
            </w:tcBorders>
            <w:shd w:val="clear" w:color="auto" w:fill="auto"/>
            <w:vAlign w:val="center"/>
          </w:tcPr>
          <w:p w14:paraId="75739B23" w14:textId="767D24B2"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F137F74" w14:textId="39F5C5E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4686D899"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3EA5391" w14:textId="3C19493E"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Rendezvény forgatókönyve</w:t>
            </w:r>
          </w:p>
        </w:tc>
        <w:tc>
          <w:tcPr>
            <w:tcW w:w="758" w:type="dxa"/>
            <w:tcBorders>
              <w:top w:val="nil"/>
              <w:left w:val="nil"/>
              <w:bottom w:val="single" w:sz="4" w:space="0" w:color="auto"/>
              <w:right w:val="single" w:sz="4" w:space="0" w:color="auto"/>
            </w:tcBorders>
            <w:shd w:val="clear" w:color="auto" w:fill="auto"/>
            <w:vAlign w:val="center"/>
          </w:tcPr>
          <w:p w14:paraId="3F94BBBD" w14:textId="24B56DC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47F3283D" w14:textId="5F42579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0ACF9F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E305201" w14:textId="311B9F53"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Közönségkapcsolati feladatok</w:t>
            </w:r>
          </w:p>
        </w:tc>
        <w:tc>
          <w:tcPr>
            <w:tcW w:w="758" w:type="dxa"/>
            <w:tcBorders>
              <w:top w:val="nil"/>
              <w:left w:val="nil"/>
              <w:bottom w:val="single" w:sz="4" w:space="0" w:color="auto"/>
              <w:right w:val="single" w:sz="4" w:space="0" w:color="auto"/>
            </w:tcBorders>
            <w:shd w:val="clear" w:color="auto" w:fill="auto"/>
            <w:vAlign w:val="center"/>
          </w:tcPr>
          <w:p w14:paraId="5EC6C3D5" w14:textId="0F27414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0A53A98F" w14:textId="7001141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2FED3163"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4586DA99" w14:textId="0BBBF7CA"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 xml:space="preserve">Munkabiztonsági, munka-egészségügyi, tűz és környezetvédelmi előírások </w:t>
            </w:r>
          </w:p>
        </w:tc>
        <w:tc>
          <w:tcPr>
            <w:tcW w:w="758" w:type="dxa"/>
            <w:tcBorders>
              <w:top w:val="nil"/>
              <w:left w:val="nil"/>
              <w:bottom w:val="single" w:sz="4" w:space="0" w:color="auto"/>
              <w:right w:val="single" w:sz="4" w:space="0" w:color="auto"/>
            </w:tcBorders>
            <w:shd w:val="clear" w:color="auto" w:fill="auto"/>
            <w:vAlign w:val="center"/>
          </w:tcPr>
          <w:p w14:paraId="617D0003" w14:textId="746BBBF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13766A87" w14:textId="64180E2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C64CE03"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98C6880" w14:textId="451DC28B"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Szerzői jogi alapismeretek</w:t>
            </w:r>
          </w:p>
        </w:tc>
        <w:tc>
          <w:tcPr>
            <w:tcW w:w="758" w:type="dxa"/>
            <w:tcBorders>
              <w:top w:val="nil"/>
              <w:left w:val="nil"/>
              <w:bottom w:val="single" w:sz="4" w:space="0" w:color="auto"/>
              <w:right w:val="single" w:sz="4" w:space="0" w:color="auto"/>
            </w:tcBorders>
            <w:shd w:val="clear" w:color="auto" w:fill="auto"/>
            <w:vAlign w:val="center"/>
          </w:tcPr>
          <w:p w14:paraId="5A91BF8E" w14:textId="09E423B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46E8840" w14:textId="103B281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0BC60A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24038A9" w14:textId="21BD373F"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Szerződések jogi alapjai</w:t>
            </w:r>
          </w:p>
        </w:tc>
        <w:tc>
          <w:tcPr>
            <w:tcW w:w="758" w:type="dxa"/>
            <w:tcBorders>
              <w:top w:val="nil"/>
              <w:left w:val="nil"/>
              <w:bottom w:val="single" w:sz="4" w:space="0" w:color="auto"/>
              <w:right w:val="single" w:sz="4" w:space="0" w:color="auto"/>
            </w:tcBorders>
            <w:shd w:val="clear" w:color="auto" w:fill="auto"/>
            <w:vAlign w:val="center"/>
          </w:tcPr>
          <w:p w14:paraId="14CA70A2" w14:textId="487E5A9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54FA409" w14:textId="32672BD4"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43436111"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5D3DD7A" w14:textId="72FD432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Rendezvény értékelése</w:t>
            </w:r>
          </w:p>
        </w:tc>
        <w:tc>
          <w:tcPr>
            <w:tcW w:w="758" w:type="dxa"/>
            <w:tcBorders>
              <w:top w:val="nil"/>
              <w:left w:val="nil"/>
              <w:bottom w:val="single" w:sz="4" w:space="0" w:color="auto"/>
              <w:right w:val="single" w:sz="4" w:space="0" w:color="auto"/>
            </w:tcBorders>
            <w:shd w:val="clear" w:color="auto" w:fill="auto"/>
            <w:vAlign w:val="center"/>
          </w:tcPr>
          <w:p w14:paraId="4BE454C1" w14:textId="3B0921F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11945C3D" w14:textId="68697C5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03CF8C7"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AEFA6C4" w14:textId="790706A3"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Kampányszervezés</w:t>
            </w:r>
          </w:p>
        </w:tc>
        <w:tc>
          <w:tcPr>
            <w:tcW w:w="758" w:type="dxa"/>
            <w:tcBorders>
              <w:top w:val="nil"/>
              <w:left w:val="nil"/>
              <w:bottom w:val="single" w:sz="4" w:space="0" w:color="auto"/>
              <w:right w:val="single" w:sz="4" w:space="0" w:color="auto"/>
            </w:tcBorders>
            <w:shd w:val="clear" w:color="auto" w:fill="auto"/>
            <w:vAlign w:val="center"/>
          </w:tcPr>
          <w:p w14:paraId="26DD5BA9" w14:textId="31D3ED7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15122D8D" w14:textId="2A4AFD7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4FDFD74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E20DC08" w14:textId="1D968DA2"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Médiakapcsolatok kialakítása, sajtóterv</w:t>
            </w:r>
          </w:p>
        </w:tc>
        <w:tc>
          <w:tcPr>
            <w:tcW w:w="758" w:type="dxa"/>
            <w:tcBorders>
              <w:top w:val="nil"/>
              <w:left w:val="nil"/>
              <w:bottom w:val="single" w:sz="4" w:space="0" w:color="auto"/>
              <w:right w:val="single" w:sz="4" w:space="0" w:color="auto"/>
            </w:tcBorders>
            <w:shd w:val="clear" w:color="auto" w:fill="auto"/>
            <w:vAlign w:val="center"/>
          </w:tcPr>
          <w:p w14:paraId="7DA614EA" w14:textId="19E9F63A"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77D5881" w14:textId="3F97D38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1E5E1B5"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D984EE6" w14:textId="33C4416A"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 és projektszervezet</w:t>
            </w:r>
          </w:p>
        </w:tc>
        <w:tc>
          <w:tcPr>
            <w:tcW w:w="758" w:type="dxa"/>
            <w:tcBorders>
              <w:top w:val="nil"/>
              <w:left w:val="nil"/>
              <w:bottom w:val="single" w:sz="4" w:space="0" w:color="auto"/>
              <w:right w:val="single" w:sz="4" w:space="0" w:color="auto"/>
            </w:tcBorders>
            <w:shd w:val="clear" w:color="auto" w:fill="auto"/>
            <w:vAlign w:val="center"/>
          </w:tcPr>
          <w:p w14:paraId="77179495" w14:textId="3E9BC92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5EAC1FD3" w14:textId="79818DF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E62BAA9"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B10CAF8" w14:textId="0B0E56E1"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Projekttermék/Output, a projekt definiálása</w:t>
            </w:r>
          </w:p>
        </w:tc>
        <w:tc>
          <w:tcPr>
            <w:tcW w:w="758" w:type="dxa"/>
            <w:tcBorders>
              <w:top w:val="nil"/>
              <w:left w:val="nil"/>
              <w:bottom w:val="single" w:sz="4" w:space="0" w:color="auto"/>
              <w:right w:val="single" w:sz="4" w:space="0" w:color="auto"/>
            </w:tcBorders>
            <w:shd w:val="clear" w:color="auto" w:fill="auto"/>
            <w:vAlign w:val="center"/>
          </w:tcPr>
          <w:p w14:paraId="4E4793B7" w14:textId="7A30865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AFAA4A1" w14:textId="329F6FD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4CFEFC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C9FD38A" w14:textId="4027A14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Projekttervezés, célkitűzés, tevékenységdiagram, hozzárendelési mátrix, időrendi ütemezés, erőforrás-tervezés, költségvetés, kommunikációs és minőségterv, monitoring és kontrollterv</w:t>
            </w:r>
          </w:p>
        </w:tc>
        <w:tc>
          <w:tcPr>
            <w:tcW w:w="758" w:type="dxa"/>
            <w:tcBorders>
              <w:top w:val="nil"/>
              <w:left w:val="nil"/>
              <w:bottom w:val="single" w:sz="4" w:space="0" w:color="auto"/>
              <w:right w:val="single" w:sz="4" w:space="0" w:color="auto"/>
            </w:tcBorders>
            <w:shd w:val="clear" w:color="auto" w:fill="auto"/>
            <w:vAlign w:val="center"/>
          </w:tcPr>
          <w:p w14:paraId="0A832F93" w14:textId="2992145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5C4D718" w14:textId="642274B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CEF889E"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82F4637" w14:textId="4B62C25C"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Projektdokumentumok</w:t>
            </w:r>
          </w:p>
        </w:tc>
        <w:tc>
          <w:tcPr>
            <w:tcW w:w="758" w:type="dxa"/>
            <w:tcBorders>
              <w:top w:val="nil"/>
              <w:left w:val="nil"/>
              <w:bottom w:val="single" w:sz="4" w:space="0" w:color="auto"/>
              <w:right w:val="single" w:sz="4" w:space="0" w:color="auto"/>
            </w:tcBorders>
            <w:shd w:val="clear" w:color="auto" w:fill="auto"/>
            <w:vAlign w:val="center"/>
          </w:tcPr>
          <w:p w14:paraId="78A59567" w14:textId="18E5668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03618011" w14:textId="339B2A27"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25F0FDC9"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C58FB73" w14:textId="26C72BA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Tervlezárás és kockázatelemzés</w:t>
            </w:r>
          </w:p>
        </w:tc>
        <w:tc>
          <w:tcPr>
            <w:tcW w:w="758" w:type="dxa"/>
            <w:tcBorders>
              <w:top w:val="nil"/>
              <w:left w:val="nil"/>
              <w:bottom w:val="single" w:sz="4" w:space="0" w:color="auto"/>
              <w:right w:val="single" w:sz="4" w:space="0" w:color="auto"/>
            </w:tcBorders>
            <w:shd w:val="clear" w:color="auto" w:fill="auto"/>
            <w:vAlign w:val="center"/>
          </w:tcPr>
          <w:p w14:paraId="2CB353C1" w14:textId="62ACDD3A"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6A0D905" w14:textId="1CAFE9B7"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B0F4C23"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944C2FD" w14:textId="41E24C2E"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Nyilvántartás</w:t>
            </w:r>
          </w:p>
        </w:tc>
        <w:tc>
          <w:tcPr>
            <w:tcW w:w="758" w:type="dxa"/>
            <w:tcBorders>
              <w:top w:val="nil"/>
              <w:left w:val="nil"/>
              <w:bottom w:val="single" w:sz="4" w:space="0" w:color="auto"/>
              <w:right w:val="single" w:sz="4" w:space="0" w:color="auto"/>
            </w:tcBorders>
            <w:shd w:val="clear" w:color="auto" w:fill="auto"/>
            <w:vAlign w:val="center"/>
          </w:tcPr>
          <w:p w14:paraId="4DF93BE0" w14:textId="23A5DDA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D7AE3A7" w14:textId="2D365200"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33CF345"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9E97F1B" w14:textId="2191687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Projektmenedzsment (idő-, költség-, minőség-, emberi erőforrás, kockázat- és kommunikációs menedzsment)</w:t>
            </w:r>
          </w:p>
        </w:tc>
        <w:tc>
          <w:tcPr>
            <w:tcW w:w="758" w:type="dxa"/>
            <w:tcBorders>
              <w:top w:val="nil"/>
              <w:left w:val="nil"/>
              <w:bottom w:val="single" w:sz="4" w:space="0" w:color="auto"/>
              <w:right w:val="single" w:sz="4" w:space="0" w:color="auto"/>
            </w:tcBorders>
            <w:shd w:val="clear" w:color="auto" w:fill="auto"/>
            <w:vAlign w:val="center"/>
          </w:tcPr>
          <w:p w14:paraId="3DBE2139" w14:textId="17F4922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420D6F8F" w14:textId="1C97DF4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A7D7753"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44D6B8B" w14:textId="62624CD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Projektmonitoring</w:t>
            </w:r>
          </w:p>
        </w:tc>
        <w:tc>
          <w:tcPr>
            <w:tcW w:w="758" w:type="dxa"/>
            <w:tcBorders>
              <w:top w:val="nil"/>
              <w:left w:val="nil"/>
              <w:bottom w:val="single" w:sz="4" w:space="0" w:color="auto"/>
              <w:right w:val="single" w:sz="4" w:space="0" w:color="auto"/>
            </w:tcBorders>
            <w:shd w:val="clear" w:color="auto" w:fill="auto"/>
            <w:vAlign w:val="center"/>
          </w:tcPr>
          <w:p w14:paraId="4923864B" w14:textId="095E4D7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2E3BA11" w14:textId="01CF76F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5E5586A"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A57A80F" w14:textId="702AAE3E"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Nyomon követési eljárások</w:t>
            </w:r>
          </w:p>
        </w:tc>
        <w:tc>
          <w:tcPr>
            <w:tcW w:w="758" w:type="dxa"/>
            <w:tcBorders>
              <w:top w:val="nil"/>
              <w:left w:val="nil"/>
              <w:bottom w:val="single" w:sz="4" w:space="0" w:color="auto"/>
              <w:right w:val="single" w:sz="4" w:space="0" w:color="auto"/>
            </w:tcBorders>
            <w:shd w:val="clear" w:color="auto" w:fill="auto"/>
            <w:vAlign w:val="center"/>
          </w:tcPr>
          <w:p w14:paraId="4FD7197F" w14:textId="0F13072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09F9F302" w14:textId="6805D92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D63A3F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4A7D7E79" w14:textId="306B6E12"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Eltérések elemzése</w:t>
            </w:r>
          </w:p>
        </w:tc>
        <w:tc>
          <w:tcPr>
            <w:tcW w:w="758" w:type="dxa"/>
            <w:tcBorders>
              <w:top w:val="nil"/>
              <w:left w:val="nil"/>
              <w:bottom w:val="single" w:sz="4" w:space="0" w:color="auto"/>
              <w:right w:val="single" w:sz="4" w:space="0" w:color="auto"/>
            </w:tcBorders>
            <w:shd w:val="clear" w:color="auto" w:fill="auto"/>
            <w:vAlign w:val="center"/>
          </w:tcPr>
          <w:p w14:paraId="4B69C8FD" w14:textId="4367AAC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450745E" w14:textId="7B10057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082EF9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2952985" w14:textId="246A7199"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Beavatkozások meghatározása</w:t>
            </w:r>
          </w:p>
        </w:tc>
        <w:tc>
          <w:tcPr>
            <w:tcW w:w="758" w:type="dxa"/>
            <w:tcBorders>
              <w:top w:val="nil"/>
              <w:left w:val="nil"/>
              <w:bottom w:val="single" w:sz="4" w:space="0" w:color="auto"/>
              <w:right w:val="single" w:sz="4" w:space="0" w:color="auto"/>
            </w:tcBorders>
            <w:shd w:val="clear" w:color="auto" w:fill="auto"/>
            <w:vAlign w:val="center"/>
          </w:tcPr>
          <w:p w14:paraId="3F66AC68" w14:textId="30AF5AC9"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0F0EA7F" w14:textId="523AAAD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65B82E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F4D2A7D" w14:textId="2294B1E2"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Szállítók és közbeszerzés</w:t>
            </w:r>
          </w:p>
        </w:tc>
        <w:tc>
          <w:tcPr>
            <w:tcW w:w="758" w:type="dxa"/>
            <w:tcBorders>
              <w:top w:val="nil"/>
              <w:left w:val="nil"/>
              <w:bottom w:val="single" w:sz="4" w:space="0" w:color="auto"/>
              <w:right w:val="single" w:sz="4" w:space="0" w:color="auto"/>
            </w:tcBorders>
            <w:shd w:val="clear" w:color="auto" w:fill="auto"/>
            <w:vAlign w:val="center"/>
          </w:tcPr>
          <w:p w14:paraId="4E640A0D" w14:textId="2FB98B9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EE26C50" w14:textId="7C2D1F9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D5FC6CE"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FB909C5" w14:textId="3D78E08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Szerződéskötés</w:t>
            </w:r>
          </w:p>
        </w:tc>
        <w:tc>
          <w:tcPr>
            <w:tcW w:w="758" w:type="dxa"/>
            <w:tcBorders>
              <w:top w:val="nil"/>
              <w:left w:val="nil"/>
              <w:bottom w:val="single" w:sz="4" w:space="0" w:color="auto"/>
              <w:right w:val="single" w:sz="4" w:space="0" w:color="auto"/>
            </w:tcBorders>
            <w:shd w:val="clear" w:color="auto" w:fill="auto"/>
            <w:vAlign w:val="center"/>
          </w:tcPr>
          <w:p w14:paraId="68B8932B" w14:textId="6A2271E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76" w:type="dxa"/>
            <w:tcBorders>
              <w:top w:val="nil"/>
              <w:left w:val="nil"/>
              <w:bottom w:val="single" w:sz="4" w:space="0" w:color="auto"/>
              <w:right w:val="single" w:sz="4" w:space="0" w:color="auto"/>
            </w:tcBorders>
            <w:shd w:val="clear" w:color="auto" w:fill="auto"/>
            <w:vAlign w:val="center"/>
          </w:tcPr>
          <w:p w14:paraId="0BF2D934" w14:textId="4678504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40E21025"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bottom"/>
          </w:tcPr>
          <w:p w14:paraId="5E5AC5C5" w14:textId="614A6213"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Főbb hazai és európai uniós alapok, alapkezelők</w:t>
            </w:r>
          </w:p>
        </w:tc>
        <w:tc>
          <w:tcPr>
            <w:tcW w:w="758" w:type="dxa"/>
            <w:tcBorders>
              <w:top w:val="nil"/>
              <w:left w:val="nil"/>
              <w:bottom w:val="single" w:sz="4" w:space="0" w:color="auto"/>
              <w:right w:val="single" w:sz="4" w:space="0" w:color="auto"/>
            </w:tcBorders>
            <w:shd w:val="clear" w:color="auto" w:fill="auto"/>
            <w:vAlign w:val="center"/>
          </w:tcPr>
          <w:p w14:paraId="5B61F6FF" w14:textId="10ADB2A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76" w:type="dxa"/>
            <w:tcBorders>
              <w:top w:val="nil"/>
              <w:left w:val="nil"/>
              <w:bottom w:val="single" w:sz="4" w:space="0" w:color="auto"/>
              <w:right w:val="single" w:sz="4" w:space="0" w:color="auto"/>
            </w:tcBorders>
            <w:shd w:val="clear" w:color="auto" w:fill="auto"/>
            <w:vAlign w:val="center"/>
          </w:tcPr>
          <w:p w14:paraId="584D8C12" w14:textId="72AC77BA"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432B8C5C"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6FD38FD"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B8022B8" w14:textId="7777777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single" w:sz="6" w:space="0" w:color="auto"/>
              <w:left w:val="single" w:sz="6" w:space="0" w:color="auto"/>
              <w:bottom w:val="single" w:sz="6" w:space="0" w:color="auto"/>
              <w:right w:val="single" w:sz="6" w:space="0" w:color="auto"/>
            </w:tcBorders>
            <w:vAlign w:val="center"/>
          </w:tcPr>
          <w:p w14:paraId="0DC0BA66" w14:textId="77777777" w:rsidR="00CE55C5" w:rsidRPr="00B50357" w:rsidRDefault="00CE55C5" w:rsidP="00CE55C5">
            <w:pPr>
              <w:autoSpaceDE w:val="0"/>
              <w:autoSpaceDN w:val="0"/>
              <w:adjustRightInd w:val="0"/>
              <w:spacing w:after="0"/>
              <w:jc w:val="center"/>
              <w:rPr>
                <w:rFonts w:cs="Times New Roman"/>
                <w:szCs w:val="24"/>
              </w:rPr>
            </w:pPr>
          </w:p>
        </w:tc>
      </w:tr>
      <w:tr w:rsidR="00B50357" w:rsidRPr="00B50357" w14:paraId="340715F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8B48600" w14:textId="45608F2D"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Szervezőkészség</w:t>
            </w:r>
          </w:p>
        </w:tc>
        <w:tc>
          <w:tcPr>
            <w:tcW w:w="758" w:type="dxa"/>
            <w:tcBorders>
              <w:top w:val="nil"/>
              <w:left w:val="nil"/>
              <w:bottom w:val="single" w:sz="4" w:space="0" w:color="auto"/>
              <w:right w:val="single" w:sz="4" w:space="0" w:color="auto"/>
            </w:tcBorders>
            <w:shd w:val="clear" w:color="auto" w:fill="auto"/>
            <w:vAlign w:val="center"/>
          </w:tcPr>
          <w:p w14:paraId="4085B35F" w14:textId="5388EA6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643F29A3" w14:textId="469573D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6293D2D7"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EE31F5E" w14:textId="24619C0C"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Verbális és nonverbális kommunikáció</w:t>
            </w:r>
          </w:p>
        </w:tc>
        <w:tc>
          <w:tcPr>
            <w:tcW w:w="758" w:type="dxa"/>
            <w:tcBorders>
              <w:top w:val="nil"/>
              <w:left w:val="nil"/>
              <w:bottom w:val="single" w:sz="4" w:space="0" w:color="auto"/>
              <w:right w:val="single" w:sz="4" w:space="0" w:color="auto"/>
            </w:tcBorders>
            <w:shd w:val="clear" w:color="auto" w:fill="auto"/>
            <w:vAlign w:val="center"/>
          </w:tcPr>
          <w:p w14:paraId="3A37232E" w14:textId="6E8AEE8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04D60DE" w14:textId="62EE8E6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4B6E3F7F"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C0C76FE" w14:textId="4FAC4503"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Motivációs és meggyőzési készség</w:t>
            </w:r>
          </w:p>
        </w:tc>
        <w:tc>
          <w:tcPr>
            <w:tcW w:w="758" w:type="dxa"/>
            <w:tcBorders>
              <w:top w:val="nil"/>
              <w:left w:val="nil"/>
              <w:bottom w:val="single" w:sz="4" w:space="0" w:color="auto"/>
              <w:right w:val="single" w:sz="4" w:space="0" w:color="auto"/>
            </w:tcBorders>
            <w:shd w:val="clear" w:color="auto" w:fill="auto"/>
            <w:vAlign w:val="center"/>
          </w:tcPr>
          <w:p w14:paraId="653DD5E6" w14:textId="74DB11D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1043BA6A" w14:textId="1349277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593A8D8"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F86D4A2" w14:textId="1EE056F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Prezentációs készség</w:t>
            </w:r>
          </w:p>
        </w:tc>
        <w:tc>
          <w:tcPr>
            <w:tcW w:w="758" w:type="dxa"/>
            <w:tcBorders>
              <w:top w:val="nil"/>
              <w:left w:val="nil"/>
              <w:bottom w:val="single" w:sz="4" w:space="0" w:color="auto"/>
              <w:right w:val="single" w:sz="4" w:space="0" w:color="auto"/>
            </w:tcBorders>
            <w:shd w:val="clear" w:color="auto" w:fill="auto"/>
            <w:vAlign w:val="center"/>
          </w:tcPr>
          <w:p w14:paraId="52984176" w14:textId="787B2A6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6143A50" w14:textId="2817E55A"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B3517EE"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CC13165" w14:textId="1F74F12A"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Jelentéskészítés</w:t>
            </w:r>
          </w:p>
        </w:tc>
        <w:tc>
          <w:tcPr>
            <w:tcW w:w="758" w:type="dxa"/>
            <w:tcBorders>
              <w:top w:val="nil"/>
              <w:left w:val="nil"/>
              <w:bottom w:val="single" w:sz="4" w:space="0" w:color="auto"/>
              <w:right w:val="single" w:sz="4" w:space="0" w:color="auto"/>
            </w:tcBorders>
            <w:shd w:val="clear" w:color="auto" w:fill="auto"/>
            <w:vAlign w:val="center"/>
          </w:tcPr>
          <w:p w14:paraId="7A90E21B" w14:textId="37C67F7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233F0DA9" w14:textId="5513F26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6AF75561"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1C6067B"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4F358C6" w14:textId="7777777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single" w:sz="6" w:space="0" w:color="auto"/>
              <w:left w:val="single" w:sz="6" w:space="0" w:color="auto"/>
              <w:bottom w:val="single" w:sz="6" w:space="0" w:color="auto"/>
              <w:right w:val="single" w:sz="6" w:space="0" w:color="auto"/>
            </w:tcBorders>
            <w:vAlign w:val="center"/>
          </w:tcPr>
          <w:p w14:paraId="36A197B2" w14:textId="77777777" w:rsidR="00CE55C5" w:rsidRPr="00B50357" w:rsidRDefault="00CE55C5" w:rsidP="00CE55C5">
            <w:pPr>
              <w:autoSpaceDE w:val="0"/>
              <w:autoSpaceDN w:val="0"/>
              <w:adjustRightInd w:val="0"/>
              <w:spacing w:after="0"/>
              <w:jc w:val="center"/>
              <w:rPr>
                <w:rFonts w:cs="Times New Roman"/>
                <w:szCs w:val="24"/>
              </w:rPr>
            </w:pPr>
          </w:p>
        </w:tc>
      </w:tr>
      <w:tr w:rsidR="00B50357" w:rsidRPr="00B50357" w14:paraId="7EFD0ABE"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2D9358D5" w14:textId="4067B2F0"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Önállóság</w:t>
            </w:r>
          </w:p>
        </w:tc>
        <w:tc>
          <w:tcPr>
            <w:tcW w:w="758" w:type="dxa"/>
            <w:tcBorders>
              <w:top w:val="nil"/>
              <w:left w:val="nil"/>
              <w:bottom w:val="single" w:sz="4" w:space="0" w:color="auto"/>
              <w:right w:val="single" w:sz="4" w:space="0" w:color="auto"/>
            </w:tcBorders>
            <w:shd w:val="clear" w:color="auto" w:fill="auto"/>
            <w:vAlign w:val="center"/>
          </w:tcPr>
          <w:p w14:paraId="08C3C11E" w14:textId="3C79E3C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58D4584A" w14:textId="28004EFF"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417098AC"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4C921B00" w14:textId="65487781"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Pontosság</w:t>
            </w:r>
          </w:p>
        </w:tc>
        <w:tc>
          <w:tcPr>
            <w:tcW w:w="758" w:type="dxa"/>
            <w:tcBorders>
              <w:top w:val="nil"/>
              <w:left w:val="nil"/>
              <w:bottom w:val="single" w:sz="4" w:space="0" w:color="auto"/>
              <w:right w:val="single" w:sz="4" w:space="0" w:color="auto"/>
            </w:tcBorders>
            <w:shd w:val="clear" w:color="auto" w:fill="auto"/>
            <w:vAlign w:val="center"/>
          </w:tcPr>
          <w:p w14:paraId="1C22B222" w14:textId="2EE361C2"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7A1881BD" w14:textId="642A1023"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64E5EC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179DD9C0" w14:textId="281D734B"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Rugalmasság</w:t>
            </w:r>
          </w:p>
        </w:tc>
        <w:tc>
          <w:tcPr>
            <w:tcW w:w="758" w:type="dxa"/>
            <w:tcBorders>
              <w:top w:val="nil"/>
              <w:left w:val="nil"/>
              <w:bottom w:val="single" w:sz="4" w:space="0" w:color="auto"/>
              <w:right w:val="single" w:sz="4" w:space="0" w:color="auto"/>
            </w:tcBorders>
            <w:shd w:val="clear" w:color="auto" w:fill="auto"/>
            <w:vAlign w:val="center"/>
          </w:tcPr>
          <w:p w14:paraId="1DB7575F" w14:textId="3CBA058D"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1D9F88F8" w14:textId="4773CF3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FD338BB"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795E6C9"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TÁRSAS KOMPETENCIÁK</w:t>
            </w:r>
          </w:p>
        </w:tc>
        <w:tc>
          <w:tcPr>
            <w:tcW w:w="758" w:type="dxa"/>
            <w:tcBorders>
              <w:top w:val="nil"/>
              <w:left w:val="nil"/>
              <w:bottom w:val="single" w:sz="4" w:space="0" w:color="auto"/>
              <w:right w:val="single" w:sz="4" w:space="0" w:color="auto"/>
            </w:tcBorders>
            <w:shd w:val="clear" w:color="auto" w:fill="auto"/>
            <w:vAlign w:val="center"/>
          </w:tcPr>
          <w:p w14:paraId="1CC36A3D" w14:textId="5C388DA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nil"/>
              <w:left w:val="nil"/>
              <w:bottom w:val="single" w:sz="4" w:space="0" w:color="auto"/>
              <w:right w:val="single" w:sz="4" w:space="0" w:color="auto"/>
            </w:tcBorders>
            <w:shd w:val="clear" w:color="auto" w:fill="auto"/>
            <w:vAlign w:val="center"/>
          </w:tcPr>
          <w:p w14:paraId="0FCF6900" w14:textId="587A156C" w:rsidR="00CE55C5" w:rsidRPr="00B50357" w:rsidRDefault="00CE55C5" w:rsidP="00CE55C5">
            <w:pPr>
              <w:autoSpaceDE w:val="0"/>
              <w:autoSpaceDN w:val="0"/>
              <w:adjustRightInd w:val="0"/>
              <w:spacing w:after="0"/>
              <w:jc w:val="center"/>
              <w:rPr>
                <w:rFonts w:cs="Times New Roman"/>
                <w:szCs w:val="24"/>
              </w:rPr>
            </w:pPr>
          </w:p>
        </w:tc>
      </w:tr>
      <w:tr w:rsidR="00B50357" w:rsidRPr="00B50357" w14:paraId="5524E168"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353418D4" w14:textId="57E2F4B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Nyitott hozzáállás</w:t>
            </w:r>
          </w:p>
        </w:tc>
        <w:tc>
          <w:tcPr>
            <w:tcW w:w="758" w:type="dxa"/>
            <w:tcBorders>
              <w:top w:val="nil"/>
              <w:left w:val="nil"/>
              <w:bottom w:val="single" w:sz="4" w:space="0" w:color="auto"/>
              <w:right w:val="single" w:sz="4" w:space="0" w:color="auto"/>
            </w:tcBorders>
            <w:shd w:val="clear" w:color="auto" w:fill="auto"/>
            <w:vAlign w:val="center"/>
          </w:tcPr>
          <w:p w14:paraId="2AA94E04" w14:textId="51940C3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3C22B07E" w14:textId="3E3105E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ADF48CE"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02E82D86" w14:textId="38D2FE07"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Kapcsolatteremtő készség</w:t>
            </w:r>
          </w:p>
        </w:tc>
        <w:tc>
          <w:tcPr>
            <w:tcW w:w="758" w:type="dxa"/>
            <w:tcBorders>
              <w:top w:val="nil"/>
              <w:left w:val="single" w:sz="4" w:space="0" w:color="auto"/>
              <w:bottom w:val="single" w:sz="4" w:space="0" w:color="auto"/>
              <w:right w:val="single" w:sz="4" w:space="0" w:color="auto"/>
            </w:tcBorders>
            <w:shd w:val="clear" w:color="auto" w:fill="auto"/>
            <w:vAlign w:val="center"/>
          </w:tcPr>
          <w:p w14:paraId="20271FE2" w14:textId="79BB6F16"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17FEEF68" w14:textId="26A1A3D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A1EE98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2F8FE45" w14:textId="11681B74"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Segítőkészség</w:t>
            </w:r>
          </w:p>
        </w:tc>
        <w:tc>
          <w:tcPr>
            <w:tcW w:w="758" w:type="dxa"/>
            <w:tcBorders>
              <w:top w:val="nil"/>
              <w:left w:val="nil"/>
              <w:bottom w:val="single" w:sz="4" w:space="0" w:color="auto"/>
              <w:right w:val="single" w:sz="4" w:space="0" w:color="auto"/>
            </w:tcBorders>
            <w:shd w:val="clear" w:color="auto" w:fill="auto"/>
            <w:vAlign w:val="center"/>
          </w:tcPr>
          <w:p w14:paraId="053F8B97" w14:textId="22174AE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76" w:type="dxa"/>
            <w:tcBorders>
              <w:top w:val="nil"/>
              <w:left w:val="nil"/>
              <w:bottom w:val="single" w:sz="4" w:space="0" w:color="auto"/>
              <w:right w:val="single" w:sz="4" w:space="0" w:color="auto"/>
            </w:tcBorders>
            <w:shd w:val="clear" w:color="auto" w:fill="auto"/>
            <w:vAlign w:val="center"/>
          </w:tcPr>
          <w:p w14:paraId="71DAD042" w14:textId="72A0FA38"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813B24C"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5EF086AD" w14:textId="77777777" w:rsidR="00CE55C5" w:rsidRPr="00B50357" w:rsidRDefault="00CE55C5" w:rsidP="00CE55C5">
            <w:pPr>
              <w:autoSpaceDE w:val="0"/>
              <w:autoSpaceDN w:val="0"/>
              <w:adjustRightInd w:val="0"/>
              <w:spacing w:after="0"/>
              <w:jc w:val="center"/>
              <w:rPr>
                <w:rFonts w:cs="Times New Roman"/>
                <w:szCs w:val="24"/>
              </w:rPr>
            </w:pPr>
            <w:r w:rsidRPr="00B5035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C6B7702" w14:textId="77777777" w:rsidR="00CE55C5" w:rsidRPr="00B50357" w:rsidRDefault="00CE55C5" w:rsidP="00CE55C5">
            <w:pPr>
              <w:autoSpaceDE w:val="0"/>
              <w:autoSpaceDN w:val="0"/>
              <w:adjustRightInd w:val="0"/>
              <w:spacing w:after="0"/>
              <w:jc w:val="center"/>
              <w:rPr>
                <w:rFonts w:cs="Times New Roman"/>
                <w:szCs w:val="24"/>
              </w:rPr>
            </w:pPr>
          </w:p>
        </w:tc>
        <w:tc>
          <w:tcPr>
            <w:tcW w:w="776" w:type="dxa"/>
            <w:tcBorders>
              <w:top w:val="single" w:sz="6" w:space="0" w:color="auto"/>
              <w:left w:val="single" w:sz="6" w:space="0" w:color="auto"/>
              <w:bottom w:val="single" w:sz="6" w:space="0" w:color="auto"/>
              <w:right w:val="single" w:sz="6" w:space="0" w:color="auto"/>
            </w:tcBorders>
            <w:vAlign w:val="center"/>
          </w:tcPr>
          <w:p w14:paraId="51C17199" w14:textId="77777777" w:rsidR="00CE55C5" w:rsidRPr="00B50357" w:rsidRDefault="00CE55C5" w:rsidP="00CE55C5">
            <w:pPr>
              <w:autoSpaceDE w:val="0"/>
              <w:autoSpaceDN w:val="0"/>
              <w:adjustRightInd w:val="0"/>
              <w:spacing w:after="0"/>
              <w:jc w:val="center"/>
              <w:rPr>
                <w:rFonts w:cs="Times New Roman"/>
                <w:szCs w:val="24"/>
              </w:rPr>
            </w:pPr>
          </w:p>
        </w:tc>
      </w:tr>
      <w:tr w:rsidR="00B50357" w:rsidRPr="00B50357" w14:paraId="296729E2"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66ABE054" w14:textId="78EE579B"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Rendszerező képesség</w:t>
            </w:r>
          </w:p>
        </w:tc>
        <w:tc>
          <w:tcPr>
            <w:tcW w:w="758" w:type="dxa"/>
            <w:tcBorders>
              <w:top w:val="nil"/>
              <w:left w:val="nil"/>
              <w:bottom w:val="single" w:sz="4" w:space="0" w:color="auto"/>
              <w:right w:val="single" w:sz="4" w:space="0" w:color="auto"/>
            </w:tcBorders>
            <w:shd w:val="clear" w:color="auto" w:fill="auto"/>
            <w:vAlign w:val="center"/>
          </w:tcPr>
          <w:p w14:paraId="6AC9E4BC" w14:textId="66B58191"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5E58E18D" w14:textId="5C3891F5"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2E211850"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center"/>
          </w:tcPr>
          <w:p w14:paraId="75BE9AC4" w14:textId="6AA3C9AC"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Gyakorlatias feladatértelmezés</w:t>
            </w:r>
          </w:p>
        </w:tc>
        <w:tc>
          <w:tcPr>
            <w:tcW w:w="758" w:type="dxa"/>
            <w:tcBorders>
              <w:top w:val="nil"/>
              <w:left w:val="nil"/>
              <w:bottom w:val="single" w:sz="4" w:space="0" w:color="auto"/>
              <w:right w:val="single" w:sz="4" w:space="0" w:color="auto"/>
            </w:tcBorders>
            <w:shd w:val="clear" w:color="auto" w:fill="auto"/>
            <w:vAlign w:val="center"/>
          </w:tcPr>
          <w:p w14:paraId="2C443EF9" w14:textId="01444EA2"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5130B457" w14:textId="34893C2C"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D390A6D" w14:textId="77777777" w:rsidTr="00B50357">
        <w:trPr>
          <w:trHeight w:val="255"/>
          <w:jc w:val="center"/>
        </w:trPr>
        <w:tc>
          <w:tcPr>
            <w:tcW w:w="5195" w:type="dxa"/>
            <w:tcBorders>
              <w:top w:val="single" w:sz="6" w:space="0" w:color="auto"/>
              <w:left w:val="single" w:sz="6" w:space="0" w:color="auto"/>
              <w:bottom w:val="single" w:sz="6" w:space="0" w:color="auto"/>
              <w:right w:val="single" w:sz="6" w:space="0" w:color="auto"/>
            </w:tcBorders>
            <w:shd w:val="clear" w:color="auto" w:fill="auto"/>
            <w:vAlign w:val="bottom"/>
          </w:tcPr>
          <w:p w14:paraId="46AE8802" w14:textId="287CA8C6" w:rsidR="00CE55C5" w:rsidRPr="00B50357" w:rsidRDefault="00CE55C5" w:rsidP="00CE55C5">
            <w:pPr>
              <w:autoSpaceDE w:val="0"/>
              <w:autoSpaceDN w:val="0"/>
              <w:adjustRightInd w:val="0"/>
              <w:spacing w:after="0"/>
              <w:jc w:val="left"/>
              <w:rPr>
                <w:rFonts w:cs="Times New Roman"/>
                <w:szCs w:val="24"/>
              </w:rPr>
            </w:pPr>
            <w:r w:rsidRPr="00B50357">
              <w:rPr>
                <w:rFonts w:eastAsia="Times New Roman" w:cs="Times New Roman"/>
                <w:szCs w:val="24"/>
                <w:lang w:eastAsia="hu-HU"/>
              </w:rPr>
              <w:t>Kreativitás, ötletgazdagság</w:t>
            </w:r>
          </w:p>
        </w:tc>
        <w:tc>
          <w:tcPr>
            <w:tcW w:w="758" w:type="dxa"/>
            <w:tcBorders>
              <w:top w:val="nil"/>
              <w:left w:val="nil"/>
              <w:bottom w:val="single" w:sz="4" w:space="0" w:color="auto"/>
              <w:right w:val="single" w:sz="4" w:space="0" w:color="auto"/>
            </w:tcBorders>
            <w:shd w:val="clear" w:color="auto" w:fill="auto"/>
            <w:vAlign w:val="center"/>
          </w:tcPr>
          <w:p w14:paraId="30A4917D" w14:textId="0FD63AFB"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76" w:type="dxa"/>
            <w:tcBorders>
              <w:top w:val="nil"/>
              <w:left w:val="nil"/>
              <w:bottom w:val="single" w:sz="4" w:space="0" w:color="auto"/>
              <w:right w:val="single" w:sz="4" w:space="0" w:color="auto"/>
            </w:tcBorders>
            <w:shd w:val="clear" w:color="auto" w:fill="auto"/>
            <w:vAlign w:val="center"/>
          </w:tcPr>
          <w:p w14:paraId="346E3D4E" w14:textId="28A169BE" w:rsidR="00CE55C5" w:rsidRPr="00B50357" w:rsidRDefault="00CE55C5" w:rsidP="00CE55C5">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bl>
    <w:p w14:paraId="1051F64E" w14:textId="77777777" w:rsidR="00AD55B2" w:rsidRPr="00B50357" w:rsidRDefault="00AD55B2" w:rsidP="00C53E01">
      <w:pPr>
        <w:rPr>
          <w:rFonts w:cs="Times New Roman"/>
        </w:rPr>
      </w:pPr>
    </w:p>
    <w:p w14:paraId="3362C7CF" w14:textId="77777777" w:rsidR="00C53E01" w:rsidRPr="00B50357" w:rsidRDefault="00C53E01" w:rsidP="00C53E01">
      <w:pPr>
        <w:rPr>
          <w:rFonts w:cs="Times New Roman"/>
        </w:rPr>
      </w:pPr>
      <w:r w:rsidRPr="00B50357">
        <w:rPr>
          <w:rFonts w:cs="Times New Roman"/>
        </w:rPr>
        <w:br w:type="page"/>
      </w:r>
    </w:p>
    <w:p w14:paraId="6F980FE3" w14:textId="45684DF5" w:rsidR="00C53E01" w:rsidRPr="00B50357" w:rsidRDefault="00CE55C5" w:rsidP="00C53E01">
      <w:pPr>
        <w:pStyle w:val="Listaszerbekezds"/>
        <w:numPr>
          <w:ilvl w:val="0"/>
          <w:numId w:val="8"/>
        </w:numPr>
        <w:tabs>
          <w:tab w:val="right" w:pos="9072"/>
        </w:tabs>
        <w:spacing w:after="0"/>
        <w:rPr>
          <w:rFonts w:cs="Times New Roman"/>
          <w:b/>
        </w:rPr>
      </w:pPr>
      <w:r w:rsidRPr="00B50357">
        <w:rPr>
          <w:rFonts w:cs="Times New Roman"/>
          <w:b/>
        </w:rPr>
        <w:t xml:space="preserve">Kulturális projekttervezés </w:t>
      </w:r>
      <w:r w:rsidR="00C53E01" w:rsidRPr="00B50357">
        <w:rPr>
          <w:rFonts w:cs="Times New Roman"/>
          <w:b/>
        </w:rPr>
        <w:t>tantárgy</w:t>
      </w:r>
      <w:r w:rsidR="00C53E01" w:rsidRPr="00B50357">
        <w:rPr>
          <w:rFonts w:cs="Times New Roman"/>
          <w:b/>
        </w:rPr>
        <w:tab/>
      </w:r>
      <w:r w:rsidR="00043EEC" w:rsidRPr="00B50357">
        <w:rPr>
          <w:rFonts w:cs="Times New Roman"/>
          <w:b/>
        </w:rPr>
        <w:t>103</w:t>
      </w:r>
      <w:r w:rsidR="00C53E01" w:rsidRPr="00B50357">
        <w:rPr>
          <w:rFonts w:cs="Times New Roman"/>
          <w:b/>
        </w:rPr>
        <w:t xml:space="preserve"> óra/</w:t>
      </w:r>
      <w:r w:rsidR="00043EEC" w:rsidRPr="00B50357">
        <w:rPr>
          <w:rFonts w:cs="Times New Roman"/>
          <w:b/>
        </w:rPr>
        <w:t>103</w:t>
      </w:r>
      <w:r w:rsidR="00C53E01" w:rsidRPr="00B50357">
        <w:rPr>
          <w:rFonts w:cs="Times New Roman"/>
          <w:b/>
        </w:rPr>
        <w:t xml:space="preserve"> óra*</w:t>
      </w:r>
    </w:p>
    <w:p w14:paraId="37A66071" w14:textId="77777777" w:rsidR="00C53E01" w:rsidRPr="00B50357" w:rsidRDefault="00C53E01" w:rsidP="00C53E01">
      <w:pPr>
        <w:spacing w:after="0"/>
        <w:jc w:val="right"/>
        <w:rPr>
          <w:rFonts w:cs="Times New Roman"/>
          <w:sz w:val="20"/>
        </w:rPr>
      </w:pPr>
      <w:r w:rsidRPr="00B50357">
        <w:rPr>
          <w:rFonts w:cs="Times New Roman"/>
          <w:sz w:val="20"/>
        </w:rPr>
        <w:t>* 9-13. évfolyamon megszervezett képzés/13. és 14. évfolyamon megszervezett képzés</w:t>
      </w:r>
    </w:p>
    <w:p w14:paraId="04CE94F6" w14:textId="77777777" w:rsidR="004239CF" w:rsidRPr="00B50357" w:rsidRDefault="004239CF" w:rsidP="004239CF">
      <w:pPr>
        <w:spacing w:after="0"/>
        <w:ind w:left="426"/>
        <w:rPr>
          <w:rFonts w:cs="Times New Roman"/>
        </w:rPr>
      </w:pPr>
    </w:p>
    <w:p w14:paraId="043566E8" w14:textId="4D1B3358" w:rsidR="004239CF" w:rsidRPr="00B50357" w:rsidRDefault="004239CF" w:rsidP="004239CF">
      <w:pPr>
        <w:spacing w:after="0"/>
        <w:ind w:left="426"/>
        <w:rPr>
          <w:rFonts w:cs="Times New Roman"/>
        </w:rPr>
      </w:pPr>
      <w:r w:rsidRPr="00B50357">
        <w:rPr>
          <w:rFonts w:cs="Times New Roman"/>
        </w:rPr>
        <w:t xml:space="preserve">A tantárgy az </w:t>
      </w:r>
      <w:r w:rsidR="00CE55C5" w:rsidRPr="00B50357">
        <w:rPr>
          <w:rFonts w:cs="Times New Roman"/>
        </w:rPr>
        <w:t xml:space="preserve">51 345 04 </w:t>
      </w:r>
      <w:r w:rsidR="00016F12" w:rsidRPr="00B50357">
        <w:rPr>
          <w:rFonts w:cs="Times New Roman"/>
        </w:rPr>
        <w:t>Médiaművészeti program- és projektszervező</w:t>
      </w:r>
      <w:r w:rsidRPr="00B50357">
        <w:rPr>
          <w:rFonts w:cs="Times New Roman"/>
        </w:rPr>
        <w:t xml:space="preserve"> </w:t>
      </w:r>
      <w:r w:rsidR="00B50357" w:rsidRPr="00B50357">
        <w:rPr>
          <w:rFonts w:cs="Times New Roman"/>
        </w:rPr>
        <w:t>mellék-</w:t>
      </w:r>
      <w:r w:rsidRPr="00B50357">
        <w:rPr>
          <w:rFonts w:cs="Times New Roman"/>
        </w:rPr>
        <w:t>szakképesítéshez kapcsolódik.</w:t>
      </w:r>
    </w:p>
    <w:p w14:paraId="0FB974FA" w14:textId="77777777" w:rsidR="004239CF" w:rsidRPr="00B50357" w:rsidRDefault="004239CF" w:rsidP="004239CF">
      <w:pPr>
        <w:spacing w:after="0"/>
        <w:ind w:left="426"/>
        <w:rPr>
          <w:rFonts w:cs="Times New Roman"/>
        </w:rPr>
      </w:pPr>
    </w:p>
    <w:p w14:paraId="58C9521E"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tanításának célja</w:t>
      </w:r>
    </w:p>
    <w:p w14:paraId="3E6024B0" w14:textId="4831DC41" w:rsidR="00C53E01" w:rsidRPr="00B50357" w:rsidRDefault="00CE55C5" w:rsidP="00C53E01">
      <w:pPr>
        <w:spacing w:after="0"/>
        <w:ind w:left="426"/>
        <w:rPr>
          <w:rFonts w:cs="Times New Roman"/>
        </w:rPr>
      </w:pPr>
      <w:r w:rsidRPr="00B50357">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 Továbbá,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14:paraId="096C3AF9" w14:textId="77777777" w:rsidR="00C53E01" w:rsidRPr="00B50357" w:rsidRDefault="00C53E01" w:rsidP="00C53E01">
      <w:pPr>
        <w:spacing w:after="0"/>
        <w:ind w:left="426"/>
        <w:rPr>
          <w:rFonts w:cs="Times New Roman"/>
        </w:rPr>
      </w:pPr>
    </w:p>
    <w:p w14:paraId="181F1D6E"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Kapcsolódó közismereti, szakmai tartalmak</w:t>
      </w:r>
    </w:p>
    <w:p w14:paraId="7CB8B68F" w14:textId="77777777" w:rsidR="00C53E01" w:rsidRPr="00B50357" w:rsidRDefault="00C53E01" w:rsidP="00C53E01">
      <w:pPr>
        <w:spacing w:after="0"/>
        <w:ind w:left="426"/>
        <w:rPr>
          <w:rFonts w:cs="Times New Roman"/>
        </w:rPr>
      </w:pPr>
    </w:p>
    <w:p w14:paraId="55409597" w14:textId="77777777" w:rsidR="00C53E01" w:rsidRPr="00B50357" w:rsidRDefault="00C53E01" w:rsidP="00C53E01">
      <w:pPr>
        <w:spacing w:after="0"/>
        <w:ind w:left="426"/>
        <w:rPr>
          <w:rFonts w:cs="Times New Roman"/>
        </w:rPr>
      </w:pPr>
    </w:p>
    <w:p w14:paraId="29B7B59F"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Témakörök</w:t>
      </w:r>
    </w:p>
    <w:p w14:paraId="07BF6098" w14:textId="78BDB13F" w:rsidR="00C53E01" w:rsidRPr="00B50357" w:rsidRDefault="00CE55C5"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projekt jellemzői, projektciklus-menedzsment</w:t>
      </w:r>
    </w:p>
    <w:p w14:paraId="4FFA02C6" w14:textId="77777777" w:rsidR="00CE55C5" w:rsidRPr="00B50357" w:rsidRDefault="00CE55C5" w:rsidP="00CE55C5">
      <w:pPr>
        <w:spacing w:after="0"/>
        <w:ind w:left="851"/>
        <w:rPr>
          <w:rFonts w:cs="Times New Roman"/>
        </w:rPr>
      </w:pPr>
      <w:r w:rsidRPr="00B50357">
        <w:rPr>
          <w:rFonts w:cs="Times New Roman"/>
        </w:rPr>
        <w:t>-</w:t>
      </w:r>
      <w:r w:rsidRPr="00B50357">
        <w:rPr>
          <w:rFonts w:cs="Times New Roman"/>
        </w:rPr>
        <w:tab/>
        <w:t>A projekt és jellemzői</w:t>
      </w:r>
    </w:p>
    <w:p w14:paraId="454932E2" w14:textId="77777777" w:rsidR="00CE55C5" w:rsidRPr="00B50357" w:rsidRDefault="00CE55C5" w:rsidP="00CE55C5">
      <w:pPr>
        <w:spacing w:after="0"/>
        <w:ind w:left="851"/>
        <w:rPr>
          <w:rFonts w:cs="Times New Roman"/>
        </w:rPr>
      </w:pPr>
      <w:r w:rsidRPr="00B50357">
        <w:rPr>
          <w:rFonts w:cs="Times New Roman"/>
        </w:rPr>
        <w:t>-</w:t>
      </w:r>
      <w:r w:rsidRPr="00B50357">
        <w:rPr>
          <w:rFonts w:cs="Times New Roman"/>
        </w:rPr>
        <w:tab/>
        <w:t>Projekttervezés fázisai, projektciklus-menedzsment (PCM)</w:t>
      </w:r>
    </w:p>
    <w:p w14:paraId="2431D07C" w14:textId="77777777" w:rsidR="00CE55C5" w:rsidRPr="00B50357" w:rsidRDefault="00CE55C5" w:rsidP="00CE55C5">
      <w:pPr>
        <w:spacing w:after="0"/>
        <w:ind w:left="851"/>
        <w:rPr>
          <w:rFonts w:cs="Times New Roman"/>
        </w:rPr>
      </w:pPr>
      <w:r w:rsidRPr="00B50357">
        <w:rPr>
          <w:rFonts w:cs="Times New Roman"/>
        </w:rPr>
        <w:t>-</w:t>
      </w:r>
      <w:r w:rsidRPr="00B50357">
        <w:rPr>
          <w:rFonts w:cs="Times New Roman"/>
        </w:rPr>
        <w:tab/>
        <w:t>Projekt és projektszervezet</w:t>
      </w:r>
    </w:p>
    <w:p w14:paraId="2617EA5C" w14:textId="77777777" w:rsidR="00CE55C5" w:rsidRPr="00B50357" w:rsidRDefault="00CE55C5" w:rsidP="00CE55C5">
      <w:pPr>
        <w:spacing w:after="0"/>
        <w:ind w:left="851"/>
        <w:rPr>
          <w:rFonts w:cs="Times New Roman"/>
        </w:rPr>
      </w:pPr>
      <w:r w:rsidRPr="00B50357">
        <w:rPr>
          <w:rFonts w:cs="Times New Roman"/>
        </w:rPr>
        <w:t>-</w:t>
      </w:r>
      <w:r w:rsidRPr="00B50357">
        <w:rPr>
          <w:rFonts w:cs="Times New Roman"/>
        </w:rPr>
        <w:tab/>
        <w:t>Projektstandard, projekt életgörbéje és fázisai</w:t>
      </w:r>
    </w:p>
    <w:p w14:paraId="7E867F92" w14:textId="77777777" w:rsidR="00CE55C5" w:rsidRPr="00B50357" w:rsidRDefault="00CE55C5" w:rsidP="00CE55C5">
      <w:pPr>
        <w:spacing w:after="0"/>
        <w:ind w:left="851"/>
        <w:rPr>
          <w:rFonts w:cs="Times New Roman"/>
        </w:rPr>
      </w:pPr>
      <w:r w:rsidRPr="00B50357">
        <w:rPr>
          <w:rFonts w:cs="Times New Roman"/>
        </w:rPr>
        <w:t>-</w:t>
      </w:r>
      <w:r w:rsidRPr="00B50357">
        <w:rPr>
          <w:rFonts w:cs="Times New Roman"/>
        </w:rPr>
        <w:tab/>
        <w:t>Információgyűjtés</w:t>
      </w:r>
    </w:p>
    <w:p w14:paraId="53E953CD" w14:textId="5277F7E6" w:rsidR="00C53E01" w:rsidRPr="00B50357" w:rsidRDefault="00CE55C5" w:rsidP="00CE55C5">
      <w:pPr>
        <w:spacing w:after="0"/>
        <w:ind w:left="851"/>
        <w:rPr>
          <w:rFonts w:cs="Times New Roman"/>
        </w:rPr>
      </w:pPr>
      <w:r w:rsidRPr="00B50357">
        <w:rPr>
          <w:rFonts w:cs="Times New Roman"/>
        </w:rPr>
        <w:t>-</w:t>
      </w:r>
      <w:r w:rsidRPr="00B50357">
        <w:rPr>
          <w:rFonts w:cs="Times New Roman"/>
        </w:rPr>
        <w:tab/>
        <w:t>Projekttel összefüggő szakmai nyelv használata</w:t>
      </w:r>
    </w:p>
    <w:p w14:paraId="3940BC3C" w14:textId="77777777" w:rsidR="00C53E01" w:rsidRPr="00B50357" w:rsidRDefault="00C53E01" w:rsidP="00C53E01">
      <w:pPr>
        <w:tabs>
          <w:tab w:val="left" w:pos="1418"/>
          <w:tab w:val="right" w:pos="9072"/>
        </w:tabs>
        <w:spacing w:after="0"/>
        <w:ind w:left="851"/>
        <w:rPr>
          <w:rFonts w:cs="Times New Roman"/>
        </w:rPr>
      </w:pPr>
    </w:p>
    <w:p w14:paraId="03821EB2" w14:textId="4B65E8D0" w:rsidR="00C53E01" w:rsidRPr="00B50357" w:rsidRDefault="00CE55C5"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 xml:space="preserve">Programozás, azonosítás, tervezés </w:t>
      </w:r>
    </w:p>
    <w:p w14:paraId="417487D9" w14:textId="6F4A2FCA" w:rsidR="00CE55C5" w:rsidRPr="00B50357" w:rsidRDefault="00CE55C5" w:rsidP="00CE55C5">
      <w:pPr>
        <w:pStyle w:val="Listaszerbekezds"/>
        <w:numPr>
          <w:ilvl w:val="0"/>
          <w:numId w:val="12"/>
        </w:numPr>
        <w:spacing w:after="0"/>
        <w:rPr>
          <w:rFonts w:cs="Times New Roman"/>
        </w:rPr>
      </w:pPr>
      <w:r w:rsidRPr="00B50357">
        <w:rPr>
          <w:rFonts w:cs="Times New Roman"/>
        </w:rPr>
        <w:t>Vevők, érdekelt felek, illetve jogszabályi és más normatív előírások</w:t>
      </w:r>
    </w:p>
    <w:p w14:paraId="2E8C548B" w14:textId="5B3807A2" w:rsidR="00CE55C5" w:rsidRPr="00B50357" w:rsidRDefault="00CE55C5" w:rsidP="00CE55C5">
      <w:pPr>
        <w:pStyle w:val="Listaszerbekezds"/>
        <w:numPr>
          <w:ilvl w:val="0"/>
          <w:numId w:val="12"/>
        </w:numPr>
        <w:spacing w:after="0"/>
        <w:rPr>
          <w:rFonts w:cs="Times New Roman"/>
        </w:rPr>
      </w:pPr>
      <w:r w:rsidRPr="00B50357">
        <w:rPr>
          <w:rFonts w:cs="Times New Roman"/>
        </w:rPr>
        <w:t>Igényfelmérés, megvalósíthatóság</w:t>
      </w:r>
    </w:p>
    <w:p w14:paraId="2A5F825C" w14:textId="499E4F95" w:rsidR="00CE55C5" w:rsidRPr="00B50357" w:rsidRDefault="00CE55C5" w:rsidP="00CE55C5">
      <w:pPr>
        <w:pStyle w:val="Listaszerbekezds"/>
        <w:numPr>
          <w:ilvl w:val="0"/>
          <w:numId w:val="12"/>
        </w:numPr>
        <w:spacing w:after="0"/>
        <w:rPr>
          <w:rFonts w:cs="Times New Roman"/>
        </w:rPr>
      </w:pPr>
      <w:r w:rsidRPr="00B50357">
        <w:rPr>
          <w:rFonts w:cs="Times New Roman"/>
        </w:rPr>
        <w:t>Projekttermék/Output, a projekt definiálása</w:t>
      </w:r>
    </w:p>
    <w:p w14:paraId="45DADBC1" w14:textId="2E0C5682" w:rsidR="00CE55C5" w:rsidRPr="00B50357" w:rsidRDefault="00CE55C5" w:rsidP="00CE55C5">
      <w:pPr>
        <w:pStyle w:val="Listaszerbekezds"/>
        <w:numPr>
          <w:ilvl w:val="0"/>
          <w:numId w:val="12"/>
        </w:numPr>
        <w:spacing w:after="0"/>
        <w:rPr>
          <w:rFonts w:cs="Times New Roman"/>
        </w:rPr>
      </w:pPr>
      <w:r w:rsidRPr="00B50357">
        <w:rPr>
          <w:rFonts w:cs="Times New Roman"/>
        </w:rPr>
        <w:t>Projekttervezés, célkitűzés, tevékenységdiagram, hozzárendelési mátrix, időrendi ütemezés, erőforrás-tervezés, költségvetés, kommunikációs és minőségterv, monitoring és kontrollterv</w:t>
      </w:r>
    </w:p>
    <w:p w14:paraId="782D52C7" w14:textId="3D5C40BC" w:rsidR="00CE55C5" w:rsidRPr="00B50357" w:rsidRDefault="00CE55C5" w:rsidP="00CE55C5">
      <w:pPr>
        <w:pStyle w:val="Listaszerbekezds"/>
        <w:numPr>
          <w:ilvl w:val="0"/>
          <w:numId w:val="12"/>
        </w:numPr>
        <w:spacing w:after="0"/>
        <w:rPr>
          <w:rFonts w:cs="Times New Roman"/>
        </w:rPr>
      </w:pPr>
      <w:r w:rsidRPr="00B50357">
        <w:rPr>
          <w:rFonts w:cs="Times New Roman"/>
        </w:rPr>
        <w:t>„Kritikus út”</w:t>
      </w:r>
    </w:p>
    <w:p w14:paraId="7DCD8A0F" w14:textId="715534EF" w:rsidR="00CE55C5" w:rsidRPr="00B50357" w:rsidRDefault="00CE55C5" w:rsidP="00CE55C5">
      <w:pPr>
        <w:pStyle w:val="Listaszerbekezds"/>
        <w:numPr>
          <w:ilvl w:val="0"/>
          <w:numId w:val="12"/>
        </w:numPr>
        <w:spacing w:after="0"/>
        <w:rPr>
          <w:rFonts w:cs="Times New Roman"/>
        </w:rPr>
      </w:pPr>
      <w:r w:rsidRPr="00B50357">
        <w:rPr>
          <w:rFonts w:cs="Times New Roman"/>
        </w:rPr>
        <w:t>Projektdokumentumok</w:t>
      </w:r>
    </w:p>
    <w:p w14:paraId="513665B2" w14:textId="664A4C50" w:rsidR="00CE55C5" w:rsidRPr="00B50357" w:rsidRDefault="00CE55C5" w:rsidP="00CE55C5">
      <w:pPr>
        <w:pStyle w:val="Listaszerbekezds"/>
        <w:numPr>
          <w:ilvl w:val="0"/>
          <w:numId w:val="12"/>
        </w:numPr>
        <w:spacing w:after="0"/>
        <w:rPr>
          <w:rFonts w:cs="Times New Roman"/>
        </w:rPr>
      </w:pPr>
      <w:r w:rsidRPr="00B50357">
        <w:rPr>
          <w:rFonts w:cs="Times New Roman"/>
        </w:rPr>
        <w:t>Tervlezárás és kockázatelemzés</w:t>
      </w:r>
    </w:p>
    <w:p w14:paraId="708CA267" w14:textId="480BEC9C" w:rsidR="00CE55C5" w:rsidRPr="00B50357" w:rsidRDefault="00CE55C5" w:rsidP="00CE55C5">
      <w:pPr>
        <w:pStyle w:val="Listaszerbekezds"/>
        <w:numPr>
          <w:ilvl w:val="0"/>
          <w:numId w:val="12"/>
        </w:numPr>
        <w:spacing w:after="0"/>
        <w:rPr>
          <w:rFonts w:cs="Times New Roman"/>
        </w:rPr>
      </w:pPr>
      <w:r w:rsidRPr="00B50357">
        <w:rPr>
          <w:rFonts w:cs="Times New Roman"/>
        </w:rPr>
        <w:t>Projekttervek jóváhagyása</w:t>
      </w:r>
    </w:p>
    <w:p w14:paraId="02C79213" w14:textId="778CD321" w:rsidR="00C53E01" w:rsidRPr="00B50357" w:rsidRDefault="00CE55C5" w:rsidP="00CE55C5">
      <w:pPr>
        <w:pStyle w:val="Listaszerbekezds"/>
        <w:numPr>
          <w:ilvl w:val="0"/>
          <w:numId w:val="12"/>
        </w:numPr>
        <w:spacing w:after="0"/>
        <w:rPr>
          <w:rFonts w:cs="Times New Roman"/>
        </w:rPr>
      </w:pPr>
      <w:r w:rsidRPr="00B50357">
        <w:rPr>
          <w:rFonts w:cs="Times New Roman"/>
        </w:rPr>
        <w:t xml:space="preserve">Nyilvántartás </w:t>
      </w:r>
    </w:p>
    <w:p w14:paraId="62159BA3" w14:textId="77777777" w:rsidR="00C53E01" w:rsidRPr="00B50357" w:rsidRDefault="00C53E01" w:rsidP="00C53E01">
      <w:pPr>
        <w:tabs>
          <w:tab w:val="left" w:pos="1418"/>
          <w:tab w:val="right" w:pos="9072"/>
        </w:tabs>
        <w:spacing w:after="0"/>
        <w:ind w:left="851"/>
        <w:rPr>
          <w:rFonts w:cs="Times New Roman"/>
        </w:rPr>
      </w:pPr>
    </w:p>
    <w:p w14:paraId="3D3B9867" w14:textId="360D82E4" w:rsidR="00C53E01" w:rsidRPr="00B50357" w:rsidRDefault="00CE55C5"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Megvalósítás és kontroll</w:t>
      </w:r>
    </w:p>
    <w:p w14:paraId="7D052723" w14:textId="1A4B4E69" w:rsidR="00CE55C5" w:rsidRPr="00B50357" w:rsidRDefault="00CE55C5" w:rsidP="00CE55C5">
      <w:pPr>
        <w:pStyle w:val="Listaszerbekezds"/>
        <w:numPr>
          <w:ilvl w:val="0"/>
          <w:numId w:val="14"/>
        </w:numPr>
        <w:spacing w:after="0"/>
        <w:rPr>
          <w:rFonts w:cs="Times New Roman"/>
        </w:rPr>
      </w:pPr>
      <w:r w:rsidRPr="00B50357">
        <w:rPr>
          <w:rFonts w:cs="Times New Roman"/>
        </w:rPr>
        <w:t>Projektmenedzsment (idő-, költség-, minőség-, emberi erőforrás, kockázat- és kommunikációs menedzsment)</w:t>
      </w:r>
    </w:p>
    <w:p w14:paraId="49BB7767" w14:textId="31EB0F71" w:rsidR="00CE55C5" w:rsidRPr="00B50357" w:rsidRDefault="00CE55C5" w:rsidP="00CE55C5">
      <w:pPr>
        <w:pStyle w:val="Listaszerbekezds"/>
        <w:numPr>
          <w:ilvl w:val="0"/>
          <w:numId w:val="14"/>
        </w:numPr>
        <w:spacing w:after="0"/>
        <w:rPr>
          <w:rFonts w:cs="Times New Roman"/>
        </w:rPr>
      </w:pPr>
      <w:r w:rsidRPr="00B50357">
        <w:rPr>
          <w:rFonts w:cs="Times New Roman"/>
        </w:rPr>
        <w:t>Projektmonitoring</w:t>
      </w:r>
    </w:p>
    <w:p w14:paraId="37E096D7" w14:textId="78E36EEA" w:rsidR="00CE55C5" w:rsidRPr="00B50357" w:rsidRDefault="00CE55C5" w:rsidP="00CE55C5">
      <w:pPr>
        <w:pStyle w:val="Listaszerbekezds"/>
        <w:numPr>
          <w:ilvl w:val="0"/>
          <w:numId w:val="14"/>
        </w:numPr>
        <w:spacing w:after="0"/>
        <w:rPr>
          <w:rFonts w:cs="Times New Roman"/>
        </w:rPr>
      </w:pPr>
      <w:r w:rsidRPr="00B50357">
        <w:rPr>
          <w:rFonts w:cs="Times New Roman"/>
        </w:rPr>
        <w:t>Nyomon követési eljárások</w:t>
      </w:r>
    </w:p>
    <w:p w14:paraId="3E078993" w14:textId="33821FB6" w:rsidR="00CE55C5" w:rsidRPr="00B50357" w:rsidRDefault="00CE55C5" w:rsidP="00CE55C5">
      <w:pPr>
        <w:pStyle w:val="Listaszerbekezds"/>
        <w:numPr>
          <w:ilvl w:val="0"/>
          <w:numId w:val="14"/>
        </w:numPr>
        <w:spacing w:after="0"/>
        <w:rPr>
          <w:rFonts w:cs="Times New Roman"/>
        </w:rPr>
      </w:pPr>
      <w:r w:rsidRPr="00B50357">
        <w:rPr>
          <w:rFonts w:cs="Times New Roman"/>
        </w:rPr>
        <w:t>Beavatkozások meghatározása</w:t>
      </w:r>
    </w:p>
    <w:p w14:paraId="4235B394" w14:textId="55BD6745" w:rsidR="00CE55C5" w:rsidRPr="00B50357" w:rsidRDefault="00CE55C5" w:rsidP="00CE55C5">
      <w:pPr>
        <w:pStyle w:val="Listaszerbekezds"/>
        <w:numPr>
          <w:ilvl w:val="0"/>
          <w:numId w:val="14"/>
        </w:numPr>
        <w:spacing w:after="0"/>
        <w:rPr>
          <w:rFonts w:cs="Times New Roman"/>
        </w:rPr>
      </w:pPr>
      <w:r w:rsidRPr="00B50357">
        <w:rPr>
          <w:rFonts w:cs="Times New Roman"/>
        </w:rPr>
        <w:t>Szállítók és közbeszerzés</w:t>
      </w:r>
    </w:p>
    <w:p w14:paraId="2137132D" w14:textId="41A49977" w:rsidR="00CE55C5" w:rsidRPr="00B50357" w:rsidRDefault="00CE55C5" w:rsidP="00CE55C5">
      <w:pPr>
        <w:pStyle w:val="Listaszerbekezds"/>
        <w:numPr>
          <w:ilvl w:val="0"/>
          <w:numId w:val="14"/>
        </w:numPr>
        <w:spacing w:after="0"/>
        <w:rPr>
          <w:rFonts w:cs="Times New Roman"/>
        </w:rPr>
      </w:pPr>
      <w:r w:rsidRPr="00B50357">
        <w:rPr>
          <w:rFonts w:cs="Times New Roman"/>
        </w:rPr>
        <w:t xml:space="preserve">Szerződéskötés </w:t>
      </w:r>
    </w:p>
    <w:p w14:paraId="58E77A17" w14:textId="5F39B204" w:rsidR="00CE55C5" w:rsidRPr="00B50357" w:rsidRDefault="00CE55C5" w:rsidP="00CE55C5">
      <w:pPr>
        <w:pStyle w:val="Listaszerbekezds"/>
        <w:numPr>
          <w:ilvl w:val="0"/>
          <w:numId w:val="14"/>
        </w:numPr>
        <w:spacing w:after="0"/>
        <w:rPr>
          <w:rFonts w:cs="Times New Roman"/>
        </w:rPr>
      </w:pPr>
      <w:r w:rsidRPr="00B50357">
        <w:rPr>
          <w:rFonts w:cs="Times New Roman"/>
        </w:rPr>
        <w:t>Projekttel összefüggő szakmai nyelv használata</w:t>
      </w:r>
    </w:p>
    <w:p w14:paraId="3252756C" w14:textId="3CED61CD" w:rsidR="00C53E01" w:rsidRPr="00B50357" w:rsidRDefault="00CE55C5" w:rsidP="00CE55C5">
      <w:pPr>
        <w:pStyle w:val="Listaszerbekezds"/>
        <w:numPr>
          <w:ilvl w:val="0"/>
          <w:numId w:val="14"/>
        </w:numPr>
        <w:spacing w:after="0"/>
        <w:rPr>
          <w:rFonts w:cs="Times New Roman"/>
        </w:rPr>
      </w:pPr>
      <w:r w:rsidRPr="00B50357">
        <w:rPr>
          <w:rFonts w:cs="Times New Roman"/>
        </w:rPr>
        <w:t>Információgyűjtés</w:t>
      </w:r>
    </w:p>
    <w:p w14:paraId="206F7E16" w14:textId="77777777" w:rsidR="00C53E01" w:rsidRPr="00B50357" w:rsidRDefault="00C53E01" w:rsidP="00C53E01">
      <w:pPr>
        <w:tabs>
          <w:tab w:val="left" w:pos="1418"/>
          <w:tab w:val="right" w:pos="9072"/>
        </w:tabs>
        <w:spacing w:after="0"/>
        <w:ind w:left="851"/>
        <w:rPr>
          <w:rFonts w:cs="Times New Roman"/>
        </w:rPr>
      </w:pPr>
    </w:p>
    <w:p w14:paraId="7044E144" w14:textId="32D05E23" w:rsidR="00C53E01" w:rsidRPr="00B50357" w:rsidRDefault="00CE55C5"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Értékelés és zárás</w:t>
      </w:r>
    </w:p>
    <w:p w14:paraId="3E4E0F9F" w14:textId="41F5C7C9" w:rsidR="00CE55C5" w:rsidRPr="00B50357" w:rsidRDefault="00CE55C5" w:rsidP="00EC3640">
      <w:pPr>
        <w:pStyle w:val="Listaszerbekezds"/>
        <w:numPr>
          <w:ilvl w:val="0"/>
          <w:numId w:val="15"/>
        </w:numPr>
        <w:spacing w:after="0"/>
        <w:rPr>
          <w:rFonts w:cs="Times New Roman"/>
        </w:rPr>
      </w:pPr>
      <w:r w:rsidRPr="00B50357">
        <w:rPr>
          <w:rFonts w:cs="Times New Roman"/>
        </w:rPr>
        <w:t>Nyomon követési eljárások</w:t>
      </w:r>
    </w:p>
    <w:p w14:paraId="53BA15CF" w14:textId="0E85FD86" w:rsidR="00CE55C5" w:rsidRPr="00B50357" w:rsidRDefault="00CE55C5" w:rsidP="00EC3640">
      <w:pPr>
        <w:pStyle w:val="Listaszerbekezds"/>
        <w:numPr>
          <w:ilvl w:val="0"/>
          <w:numId w:val="15"/>
        </w:numPr>
        <w:spacing w:after="0"/>
        <w:rPr>
          <w:rFonts w:cs="Times New Roman"/>
        </w:rPr>
      </w:pPr>
      <w:r w:rsidRPr="00B50357">
        <w:rPr>
          <w:rFonts w:cs="Times New Roman"/>
        </w:rPr>
        <w:t>Eltérések elemzése</w:t>
      </w:r>
    </w:p>
    <w:p w14:paraId="1D82CE4A" w14:textId="2F163341" w:rsidR="00C53E01" w:rsidRPr="00B50357" w:rsidRDefault="00CE55C5" w:rsidP="00EC3640">
      <w:pPr>
        <w:pStyle w:val="Listaszerbekezds"/>
        <w:numPr>
          <w:ilvl w:val="0"/>
          <w:numId w:val="15"/>
        </w:numPr>
        <w:spacing w:after="0"/>
        <w:rPr>
          <w:rFonts w:cs="Times New Roman"/>
        </w:rPr>
      </w:pPr>
      <w:r w:rsidRPr="00B50357">
        <w:rPr>
          <w:rFonts w:cs="Times New Roman"/>
        </w:rPr>
        <w:t>Projekttervezési és menedzsment dokumentumok, formanyomtatványok, jelentéskészítés</w:t>
      </w:r>
    </w:p>
    <w:p w14:paraId="3E30A59B" w14:textId="77777777" w:rsidR="00C53E01" w:rsidRPr="00B50357" w:rsidRDefault="00C53E01" w:rsidP="00C53E01">
      <w:pPr>
        <w:tabs>
          <w:tab w:val="left" w:pos="1418"/>
          <w:tab w:val="right" w:pos="9072"/>
        </w:tabs>
        <w:spacing w:after="0"/>
        <w:ind w:left="851"/>
        <w:rPr>
          <w:rFonts w:cs="Times New Roman"/>
        </w:rPr>
      </w:pPr>
    </w:p>
    <w:p w14:paraId="6B4DF20A" w14:textId="3A7F6FCD" w:rsidR="00C53E01" w:rsidRPr="00B50357" w:rsidRDefault="0064184A"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Rendezvénytípusok és feltételek</w:t>
      </w:r>
    </w:p>
    <w:p w14:paraId="3EC32359" w14:textId="4B158D6A" w:rsidR="0064184A" w:rsidRPr="00B50357" w:rsidRDefault="0064184A" w:rsidP="0064184A">
      <w:pPr>
        <w:pStyle w:val="Listaszerbekezds"/>
        <w:numPr>
          <w:ilvl w:val="0"/>
          <w:numId w:val="16"/>
        </w:numPr>
        <w:spacing w:after="0"/>
        <w:rPr>
          <w:rFonts w:cs="Times New Roman"/>
        </w:rPr>
      </w:pPr>
      <w:r w:rsidRPr="00B50357">
        <w:rPr>
          <w:rFonts w:cs="Times New Roman"/>
        </w:rPr>
        <w:t>A rendezvények típusai, a kisrendezvények feltételei</w:t>
      </w:r>
    </w:p>
    <w:p w14:paraId="284B5575" w14:textId="134BEC4F" w:rsidR="00C53E01" w:rsidRPr="00B50357" w:rsidRDefault="0064184A" w:rsidP="0064184A">
      <w:pPr>
        <w:pStyle w:val="Listaszerbekezds"/>
        <w:numPr>
          <w:ilvl w:val="0"/>
          <w:numId w:val="16"/>
        </w:numPr>
        <w:spacing w:after="0"/>
        <w:rPr>
          <w:rFonts w:cs="Times New Roman"/>
        </w:rPr>
      </w:pPr>
      <w:r w:rsidRPr="00B50357">
        <w:rPr>
          <w:rFonts w:cs="Times New Roman"/>
        </w:rPr>
        <w:t>Konfliktuskezelői technikák</w:t>
      </w:r>
    </w:p>
    <w:p w14:paraId="6D1A2BAA" w14:textId="77777777" w:rsidR="00C53E01" w:rsidRPr="00B50357" w:rsidRDefault="00C53E01" w:rsidP="00C53E01">
      <w:pPr>
        <w:tabs>
          <w:tab w:val="left" w:pos="1418"/>
          <w:tab w:val="right" w:pos="9072"/>
        </w:tabs>
        <w:spacing w:after="0"/>
        <w:ind w:left="851"/>
        <w:rPr>
          <w:rFonts w:cs="Times New Roman"/>
        </w:rPr>
      </w:pPr>
    </w:p>
    <w:p w14:paraId="200A0183" w14:textId="26319863" w:rsidR="00C53E01" w:rsidRPr="00B50357" w:rsidRDefault="0064184A"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Jogi alapok</w:t>
      </w:r>
    </w:p>
    <w:p w14:paraId="2DD16CE6" w14:textId="2AD6EB49" w:rsidR="0064184A" w:rsidRPr="00B50357" w:rsidRDefault="0064184A" w:rsidP="0064184A">
      <w:pPr>
        <w:spacing w:after="0"/>
        <w:ind w:left="851"/>
        <w:rPr>
          <w:rFonts w:cs="Times New Roman"/>
        </w:rPr>
      </w:pPr>
      <w:r w:rsidRPr="00B50357">
        <w:rPr>
          <w:rFonts w:cs="Times New Roman"/>
        </w:rPr>
        <w:t xml:space="preserve">A rendezvényszervezés jogi alapjai: Munkabiztonsági, munka-egészségügyi, tűz és környezetvédelmi előírások </w:t>
      </w:r>
    </w:p>
    <w:p w14:paraId="3AE8AFAB" w14:textId="53F385CB" w:rsidR="00C53E01" w:rsidRPr="00B50357" w:rsidRDefault="0064184A" w:rsidP="0064184A">
      <w:pPr>
        <w:spacing w:after="0"/>
        <w:ind w:left="851"/>
        <w:rPr>
          <w:rFonts w:cs="Times New Roman"/>
        </w:rPr>
      </w:pPr>
      <w:r w:rsidRPr="00B50357">
        <w:rPr>
          <w:rFonts w:cs="Times New Roman"/>
        </w:rPr>
        <w:t>Szerzői jogi alapismeretek, szerződések jogi alapjai</w:t>
      </w:r>
    </w:p>
    <w:p w14:paraId="0BA80BFD" w14:textId="77777777" w:rsidR="00C53E01" w:rsidRPr="00B50357" w:rsidRDefault="00C53E01" w:rsidP="00C53E01">
      <w:pPr>
        <w:tabs>
          <w:tab w:val="left" w:pos="1418"/>
          <w:tab w:val="right" w:pos="9072"/>
        </w:tabs>
        <w:spacing w:after="0"/>
        <w:ind w:left="851"/>
        <w:rPr>
          <w:rFonts w:cs="Times New Roman"/>
        </w:rPr>
      </w:pPr>
    </w:p>
    <w:p w14:paraId="48E0ACB8" w14:textId="38DD7E77" w:rsidR="00C53E01" w:rsidRPr="00B50357" w:rsidRDefault="0064184A" w:rsidP="00C53E01">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Közönségkapcsolat és marketingkommunikáció</w:t>
      </w:r>
    </w:p>
    <w:p w14:paraId="7AAA5FAA" w14:textId="2A9FE2DD" w:rsidR="0064184A" w:rsidRPr="00B50357" w:rsidRDefault="0064184A" w:rsidP="0064184A">
      <w:pPr>
        <w:spacing w:after="0"/>
        <w:ind w:left="851"/>
        <w:rPr>
          <w:rFonts w:cs="Times New Roman"/>
        </w:rPr>
      </w:pPr>
      <w:r w:rsidRPr="00B50357">
        <w:rPr>
          <w:rFonts w:cs="Times New Roman"/>
        </w:rPr>
        <w:t>A közönségkapcsolati munka alapjai,</w:t>
      </w:r>
    </w:p>
    <w:p w14:paraId="75250174" w14:textId="77777777" w:rsidR="0064184A" w:rsidRPr="00B50357" w:rsidRDefault="0064184A" w:rsidP="0064184A">
      <w:pPr>
        <w:spacing w:after="0"/>
        <w:ind w:left="851"/>
        <w:rPr>
          <w:rFonts w:cs="Times New Roman"/>
        </w:rPr>
      </w:pPr>
      <w:r w:rsidRPr="00B50357">
        <w:rPr>
          <w:rFonts w:cs="Times New Roman"/>
        </w:rPr>
        <w:t>a marketing alapjai</w:t>
      </w:r>
    </w:p>
    <w:p w14:paraId="667799C4" w14:textId="57DA25FB" w:rsidR="00C53E01" w:rsidRPr="00B50357" w:rsidRDefault="0064184A" w:rsidP="00C53E01">
      <w:pPr>
        <w:tabs>
          <w:tab w:val="left" w:pos="1418"/>
          <w:tab w:val="right" w:pos="9072"/>
        </w:tabs>
        <w:spacing w:after="0"/>
        <w:ind w:left="851"/>
        <w:rPr>
          <w:rFonts w:cs="Times New Roman"/>
        </w:rPr>
      </w:pPr>
      <w:r w:rsidRPr="00B50357">
        <w:rPr>
          <w:rFonts w:cs="Times New Roman"/>
        </w:rPr>
        <w:t>Médiakapcsolatok kialakítása, kampányszervezés</w:t>
      </w:r>
    </w:p>
    <w:p w14:paraId="66F00611" w14:textId="77777777" w:rsidR="00C53E01" w:rsidRPr="00B50357" w:rsidRDefault="00C53E01" w:rsidP="00C53E01">
      <w:pPr>
        <w:tabs>
          <w:tab w:val="left" w:pos="1418"/>
          <w:tab w:val="right" w:pos="9072"/>
        </w:tabs>
        <w:spacing w:after="0"/>
        <w:ind w:left="851"/>
        <w:rPr>
          <w:rFonts w:cs="Times New Roman"/>
        </w:rPr>
      </w:pPr>
    </w:p>
    <w:p w14:paraId="5E3487BD"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képzés javasolt helyszíne (ajánlás)</w:t>
      </w:r>
    </w:p>
    <w:p w14:paraId="25E602A8" w14:textId="77777777" w:rsidR="0064184A" w:rsidRPr="00B50357" w:rsidRDefault="0064184A" w:rsidP="0064184A">
      <w:pPr>
        <w:spacing w:after="0"/>
        <w:ind w:left="426"/>
        <w:rPr>
          <w:rFonts w:cs="Times New Roman"/>
        </w:rPr>
      </w:pPr>
      <w:r w:rsidRPr="00B50357">
        <w:rPr>
          <w:rFonts w:cs="Times New Roman"/>
        </w:rPr>
        <w:t>Tanterem</w:t>
      </w:r>
    </w:p>
    <w:p w14:paraId="0400BEC7" w14:textId="77777777" w:rsidR="0064184A" w:rsidRPr="00B50357" w:rsidRDefault="0064184A" w:rsidP="0064184A">
      <w:pPr>
        <w:spacing w:after="0"/>
        <w:ind w:left="426"/>
        <w:rPr>
          <w:rFonts w:cs="Times New Roman"/>
        </w:rPr>
      </w:pPr>
      <w:r w:rsidRPr="00B50357">
        <w:rPr>
          <w:rFonts w:cs="Times New Roman"/>
        </w:rPr>
        <w:t>Csoportszoba</w:t>
      </w:r>
    </w:p>
    <w:p w14:paraId="20485566" w14:textId="2BA3804E" w:rsidR="00C53E01" w:rsidRPr="00B50357" w:rsidRDefault="0064184A" w:rsidP="0064184A">
      <w:pPr>
        <w:spacing w:after="0"/>
        <w:ind w:left="426"/>
        <w:rPr>
          <w:rFonts w:cs="Times New Roman"/>
        </w:rPr>
      </w:pPr>
      <w:r w:rsidRPr="00B50357">
        <w:rPr>
          <w:rFonts w:cs="Times New Roman"/>
        </w:rPr>
        <w:t>Számítógép terem</w:t>
      </w:r>
    </w:p>
    <w:p w14:paraId="1200E793" w14:textId="77777777" w:rsidR="00C53E01" w:rsidRPr="00B50357" w:rsidRDefault="00C53E01" w:rsidP="00C53E01">
      <w:pPr>
        <w:spacing w:after="0"/>
        <w:ind w:left="426"/>
        <w:rPr>
          <w:rFonts w:cs="Times New Roman"/>
        </w:rPr>
      </w:pPr>
    </w:p>
    <w:p w14:paraId="595B9E2C" w14:textId="77777777" w:rsidR="00C53E01" w:rsidRPr="00B50357" w:rsidRDefault="00C53E01" w:rsidP="00C53E01">
      <w:pPr>
        <w:pStyle w:val="Listaszerbekezds"/>
        <w:numPr>
          <w:ilvl w:val="1"/>
          <w:numId w:val="8"/>
        </w:numPr>
        <w:spacing w:after="0"/>
        <w:rPr>
          <w:rFonts w:cs="Times New Roman"/>
          <w:b/>
        </w:rPr>
      </w:pPr>
      <w:r w:rsidRPr="00B50357">
        <w:rPr>
          <w:rFonts w:cs="Times New Roman"/>
          <w:b/>
        </w:rPr>
        <w:t>A tantárgy értékelésének módja</w:t>
      </w:r>
    </w:p>
    <w:p w14:paraId="2ACFF160" w14:textId="7859FA85" w:rsidR="00C53E01" w:rsidRPr="00B50357" w:rsidRDefault="00C53E01" w:rsidP="00C53E01">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066BBF3A" w14:textId="77777777" w:rsidR="00C53E01" w:rsidRPr="00B50357" w:rsidRDefault="00C53E01" w:rsidP="00C53E01">
      <w:pPr>
        <w:spacing w:after="0"/>
        <w:ind w:left="426"/>
        <w:rPr>
          <w:rFonts w:cs="Times New Roman"/>
        </w:rPr>
      </w:pPr>
    </w:p>
    <w:p w14:paraId="38691FDE" w14:textId="608BA08C" w:rsidR="008553B5" w:rsidRPr="00B50357" w:rsidRDefault="0064184A" w:rsidP="008553B5">
      <w:pPr>
        <w:pStyle w:val="Listaszerbekezds"/>
        <w:numPr>
          <w:ilvl w:val="0"/>
          <w:numId w:val="8"/>
        </w:numPr>
        <w:tabs>
          <w:tab w:val="right" w:pos="9072"/>
        </w:tabs>
        <w:spacing w:after="0"/>
        <w:rPr>
          <w:rFonts w:cs="Times New Roman"/>
          <w:b/>
        </w:rPr>
      </w:pPr>
      <w:r w:rsidRPr="00B50357">
        <w:rPr>
          <w:rFonts w:cs="Times New Roman"/>
          <w:b/>
        </w:rPr>
        <w:t>Kulturális projekttervezés gyakorlat</w:t>
      </w:r>
      <w:r w:rsidR="008553B5" w:rsidRPr="00B50357">
        <w:rPr>
          <w:rFonts w:cs="Times New Roman"/>
          <w:b/>
        </w:rPr>
        <w:t xml:space="preserve"> tantárgy</w:t>
      </w:r>
      <w:r w:rsidR="008553B5" w:rsidRPr="00B50357">
        <w:rPr>
          <w:rFonts w:cs="Times New Roman"/>
          <w:b/>
        </w:rPr>
        <w:tab/>
      </w:r>
      <w:r w:rsidR="00043EEC" w:rsidRPr="00B50357">
        <w:rPr>
          <w:rFonts w:cs="Times New Roman"/>
          <w:b/>
        </w:rPr>
        <w:t>135</w:t>
      </w:r>
      <w:r w:rsidR="008553B5" w:rsidRPr="00B50357">
        <w:rPr>
          <w:rFonts w:cs="Times New Roman"/>
          <w:b/>
        </w:rPr>
        <w:t xml:space="preserve"> óra/</w:t>
      </w:r>
      <w:r w:rsidR="00043EEC" w:rsidRPr="00B50357">
        <w:rPr>
          <w:rFonts w:cs="Times New Roman"/>
          <w:b/>
        </w:rPr>
        <w:t>135</w:t>
      </w:r>
      <w:r w:rsidR="008553B5" w:rsidRPr="00B50357">
        <w:rPr>
          <w:rFonts w:cs="Times New Roman"/>
          <w:b/>
        </w:rPr>
        <w:t xml:space="preserve"> óra*</w:t>
      </w:r>
    </w:p>
    <w:p w14:paraId="33F847DD" w14:textId="77777777" w:rsidR="008553B5" w:rsidRPr="00B50357" w:rsidRDefault="008553B5" w:rsidP="008553B5">
      <w:pPr>
        <w:spacing w:after="0"/>
        <w:jc w:val="right"/>
        <w:rPr>
          <w:rFonts w:cs="Times New Roman"/>
          <w:sz w:val="20"/>
        </w:rPr>
      </w:pPr>
      <w:r w:rsidRPr="00B50357">
        <w:rPr>
          <w:rFonts w:cs="Times New Roman"/>
          <w:sz w:val="20"/>
        </w:rPr>
        <w:t>* 9-13. évfolyamon megszervezett képzés/13. és 14. évfolyamon megszervezett képzés</w:t>
      </w:r>
    </w:p>
    <w:p w14:paraId="56E9B64F" w14:textId="77777777" w:rsidR="008553B5" w:rsidRPr="00B50357" w:rsidRDefault="008553B5" w:rsidP="008553B5">
      <w:pPr>
        <w:spacing w:after="0"/>
        <w:ind w:left="426"/>
        <w:rPr>
          <w:rFonts w:cs="Times New Roman"/>
        </w:rPr>
      </w:pPr>
    </w:p>
    <w:p w14:paraId="5F03EA69" w14:textId="12E10F5E" w:rsidR="008553B5" w:rsidRPr="00B50357" w:rsidRDefault="008553B5" w:rsidP="008553B5">
      <w:pPr>
        <w:spacing w:after="0"/>
        <w:ind w:left="426"/>
        <w:rPr>
          <w:rFonts w:cs="Times New Roman"/>
        </w:rPr>
      </w:pPr>
      <w:r w:rsidRPr="00B50357">
        <w:rPr>
          <w:rFonts w:cs="Times New Roman"/>
        </w:rPr>
        <w:t xml:space="preserve">A tantárgy az </w:t>
      </w:r>
      <w:r w:rsidR="00016F12" w:rsidRPr="00B50357">
        <w:rPr>
          <w:rFonts w:cs="Times New Roman"/>
        </w:rPr>
        <w:t>51 345 04Médiaművészeti program- és projektszervező</w:t>
      </w:r>
      <w:r w:rsidR="0064184A" w:rsidRPr="00B50357">
        <w:rPr>
          <w:rFonts w:cs="Times New Roman"/>
        </w:rPr>
        <w:t xml:space="preserve"> </w:t>
      </w:r>
      <w:r w:rsidR="00B50357" w:rsidRPr="00B50357">
        <w:rPr>
          <w:rFonts w:cs="Times New Roman"/>
        </w:rPr>
        <w:t>mellék-</w:t>
      </w:r>
      <w:r w:rsidRPr="00B50357">
        <w:rPr>
          <w:rFonts w:cs="Times New Roman"/>
        </w:rPr>
        <w:t>szakképesítéshez kapcsolódik.</w:t>
      </w:r>
    </w:p>
    <w:p w14:paraId="3444A5B2" w14:textId="77777777" w:rsidR="008553B5" w:rsidRPr="00B50357" w:rsidRDefault="008553B5" w:rsidP="008553B5">
      <w:pPr>
        <w:spacing w:after="0"/>
        <w:ind w:left="426"/>
        <w:rPr>
          <w:rFonts w:cs="Times New Roman"/>
        </w:rPr>
      </w:pPr>
    </w:p>
    <w:p w14:paraId="4895788D" w14:textId="77777777" w:rsidR="008553B5" w:rsidRPr="00B50357" w:rsidRDefault="008553B5" w:rsidP="008553B5">
      <w:pPr>
        <w:pStyle w:val="Listaszerbekezds"/>
        <w:numPr>
          <w:ilvl w:val="1"/>
          <w:numId w:val="8"/>
        </w:numPr>
        <w:spacing w:after="0"/>
        <w:rPr>
          <w:rFonts w:cs="Times New Roman"/>
          <w:b/>
        </w:rPr>
      </w:pPr>
      <w:r w:rsidRPr="00B50357">
        <w:rPr>
          <w:rFonts w:cs="Times New Roman"/>
          <w:b/>
        </w:rPr>
        <w:t>A tantárgy tanításának célja</w:t>
      </w:r>
    </w:p>
    <w:p w14:paraId="293E9FBA" w14:textId="551144DB" w:rsidR="008553B5" w:rsidRPr="00B50357" w:rsidRDefault="0064184A" w:rsidP="008553B5">
      <w:pPr>
        <w:spacing w:after="0"/>
        <w:ind w:left="426"/>
        <w:rPr>
          <w:rFonts w:cs="Times New Roman"/>
        </w:rPr>
      </w:pPr>
      <w:r w:rsidRPr="00B50357">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 Továbbá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14:paraId="628268A0" w14:textId="77777777" w:rsidR="008553B5" w:rsidRPr="00B50357" w:rsidRDefault="008553B5" w:rsidP="008553B5">
      <w:pPr>
        <w:spacing w:after="0"/>
        <w:ind w:left="426"/>
        <w:rPr>
          <w:rFonts w:cs="Times New Roman"/>
        </w:rPr>
      </w:pPr>
    </w:p>
    <w:p w14:paraId="3FF4BBF5" w14:textId="77777777" w:rsidR="008553B5" w:rsidRPr="00B50357" w:rsidRDefault="008553B5" w:rsidP="008553B5">
      <w:pPr>
        <w:pStyle w:val="Listaszerbekezds"/>
        <w:numPr>
          <w:ilvl w:val="1"/>
          <w:numId w:val="8"/>
        </w:numPr>
        <w:spacing w:after="0"/>
        <w:rPr>
          <w:rFonts w:cs="Times New Roman"/>
          <w:b/>
        </w:rPr>
      </w:pPr>
      <w:r w:rsidRPr="00B50357">
        <w:rPr>
          <w:rFonts w:cs="Times New Roman"/>
          <w:b/>
        </w:rPr>
        <w:t>Kapcsolódó közismereti, szakmai tartalmak</w:t>
      </w:r>
    </w:p>
    <w:p w14:paraId="2ADB8D2F" w14:textId="77777777" w:rsidR="008553B5" w:rsidRPr="00B50357" w:rsidRDefault="008553B5" w:rsidP="008553B5">
      <w:pPr>
        <w:spacing w:after="0"/>
        <w:ind w:left="426"/>
        <w:rPr>
          <w:rFonts w:cs="Times New Roman"/>
        </w:rPr>
      </w:pPr>
    </w:p>
    <w:p w14:paraId="43C3FC1F" w14:textId="77777777" w:rsidR="008553B5" w:rsidRPr="00B50357" w:rsidRDefault="008553B5" w:rsidP="008553B5">
      <w:pPr>
        <w:spacing w:after="0"/>
        <w:ind w:left="426"/>
        <w:rPr>
          <w:rFonts w:cs="Times New Roman"/>
        </w:rPr>
      </w:pPr>
    </w:p>
    <w:p w14:paraId="50AC0601" w14:textId="77777777" w:rsidR="008553B5" w:rsidRPr="00B50357" w:rsidRDefault="008553B5" w:rsidP="008553B5">
      <w:pPr>
        <w:pStyle w:val="Listaszerbekezds"/>
        <w:numPr>
          <w:ilvl w:val="1"/>
          <w:numId w:val="8"/>
        </w:numPr>
        <w:spacing w:after="0"/>
        <w:rPr>
          <w:rFonts w:cs="Times New Roman"/>
          <w:b/>
        </w:rPr>
      </w:pPr>
      <w:r w:rsidRPr="00B50357">
        <w:rPr>
          <w:rFonts w:cs="Times New Roman"/>
          <w:b/>
        </w:rPr>
        <w:t>Témakörök</w:t>
      </w:r>
    </w:p>
    <w:p w14:paraId="726F3EE9" w14:textId="5627BE4F" w:rsidR="008553B5" w:rsidRPr="00B50357" w:rsidRDefault="0064184A"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projekttervezés gyakorlata</w:t>
      </w:r>
    </w:p>
    <w:p w14:paraId="7C9078DC" w14:textId="5330AD4D" w:rsidR="0064184A" w:rsidRPr="00B50357" w:rsidRDefault="0064184A" w:rsidP="0064184A">
      <w:pPr>
        <w:pStyle w:val="Listaszerbekezds"/>
        <w:numPr>
          <w:ilvl w:val="0"/>
          <w:numId w:val="17"/>
        </w:numPr>
        <w:spacing w:after="0"/>
        <w:rPr>
          <w:rFonts w:cs="Times New Roman"/>
        </w:rPr>
      </w:pPr>
      <w:r w:rsidRPr="00B50357">
        <w:rPr>
          <w:rFonts w:cs="Times New Roman"/>
        </w:rPr>
        <w:t>Az igényfelmérés módszerei</w:t>
      </w:r>
    </w:p>
    <w:p w14:paraId="4D799179" w14:textId="28667835" w:rsidR="0064184A" w:rsidRPr="00B50357" w:rsidRDefault="0064184A" w:rsidP="0064184A">
      <w:pPr>
        <w:pStyle w:val="Listaszerbekezds"/>
        <w:numPr>
          <w:ilvl w:val="0"/>
          <w:numId w:val="17"/>
        </w:numPr>
        <w:spacing w:after="0"/>
        <w:rPr>
          <w:rFonts w:cs="Times New Roman"/>
        </w:rPr>
      </w:pPr>
      <w:r w:rsidRPr="00B50357">
        <w:rPr>
          <w:rFonts w:cs="Times New Roman"/>
        </w:rPr>
        <w:t>A megvalósíthatósági tanulmány készítésének módszerei</w:t>
      </w:r>
    </w:p>
    <w:p w14:paraId="4BCEAB0B" w14:textId="634A6509" w:rsidR="0064184A" w:rsidRPr="00B50357" w:rsidRDefault="0064184A" w:rsidP="0064184A">
      <w:pPr>
        <w:pStyle w:val="Listaszerbekezds"/>
        <w:numPr>
          <w:ilvl w:val="0"/>
          <w:numId w:val="17"/>
        </w:numPr>
        <w:spacing w:after="0"/>
        <w:rPr>
          <w:rFonts w:cs="Times New Roman"/>
        </w:rPr>
      </w:pPr>
      <w:r w:rsidRPr="00B50357">
        <w:rPr>
          <w:rFonts w:cs="Times New Roman"/>
        </w:rPr>
        <w:t>Projekttervezési és menedzsment dokumentumok, formanyomtatványok, irat- és szerződésminták értelmezése és kitöltése</w:t>
      </w:r>
    </w:p>
    <w:p w14:paraId="5284A7E7" w14:textId="77777777" w:rsidR="0064184A" w:rsidRPr="00B50357" w:rsidRDefault="0064184A" w:rsidP="0064184A">
      <w:pPr>
        <w:spacing w:after="0"/>
        <w:ind w:left="2127"/>
        <w:rPr>
          <w:rFonts w:cs="Times New Roman"/>
        </w:rPr>
      </w:pPr>
      <w:r w:rsidRPr="00B50357">
        <w:rPr>
          <w:rFonts w:cs="Times New Roman"/>
        </w:rPr>
        <w:t>Projekttervezés</w:t>
      </w:r>
    </w:p>
    <w:p w14:paraId="462A19C4" w14:textId="77777777" w:rsidR="0064184A" w:rsidRPr="00B50357" w:rsidRDefault="0064184A" w:rsidP="0064184A">
      <w:pPr>
        <w:spacing w:after="0"/>
        <w:ind w:left="2127"/>
        <w:rPr>
          <w:rFonts w:cs="Times New Roman"/>
        </w:rPr>
      </w:pPr>
      <w:r w:rsidRPr="00B50357">
        <w:rPr>
          <w:rFonts w:cs="Times New Roman"/>
        </w:rPr>
        <w:t xml:space="preserve">Célkitűzés (célfa, problémafa) </w:t>
      </w:r>
    </w:p>
    <w:p w14:paraId="582B4DAB" w14:textId="77777777" w:rsidR="0064184A" w:rsidRPr="00B50357" w:rsidRDefault="0064184A" w:rsidP="0064184A">
      <w:pPr>
        <w:spacing w:after="0"/>
        <w:ind w:left="2127"/>
        <w:rPr>
          <w:rFonts w:cs="Times New Roman"/>
        </w:rPr>
      </w:pPr>
      <w:r w:rsidRPr="00B50357">
        <w:rPr>
          <w:rFonts w:cs="Times New Roman"/>
        </w:rPr>
        <w:t>Tevékenységdiagram</w:t>
      </w:r>
    </w:p>
    <w:p w14:paraId="104F6E51" w14:textId="77777777" w:rsidR="0064184A" w:rsidRPr="00B50357" w:rsidRDefault="0064184A" w:rsidP="0064184A">
      <w:pPr>
        <w:spacing w:after="0"/>
        <w:ind w:left="2127"/>
        <w:rPr>
          <w:rFonts w:cs="Times New Roman"/>
        </w:rPr>
      </w:pPr>
      <w:r w:rsidRPr="00B50357">
        <w:rPr>
          <w:rFonts w:cs="Times New Roman"/>
        </w:rPr>
        <w:t>Hozzárendelési mátrix, logikai keretmátrix</w:t>
      </w:r>
    </w:p>
    <w:p w14:paraId="5247E10E" w14:textId="77777777" w:rsidR="0064184A" w:rsidRPr="00B50357" w:rsidRDefault="0064184A" w:rsidP="0064184A">
      <w:pPr>
        <w:spacing w:after="0"/>
        <w:ind w:left="2127"/>
        <w:rPr>
          <w:rFonts w:cs="Times New Roman"/>
        </w:rPr>
      </w:pPr>
      <w:r w:rsidRPr="00B50357">
        <w:rPr>
          <w:rFonts w:cs="Times New Roman"/>
        </w:rPr>
        <w:t>Időrendi ütemezés (Gantt)</w:t>
      </w:r>
    </w:p>
    <w:p w14:paraId="2A91C8CE" w14:textId="77777777" w:rsidR="0064184A" w:rsidRPr="00B50357" w:rsidRDefault="0064184A" w:rsidP="0064184A">
      <w:pPr>
        <w:spacing w:after="0"/>
        <w:ind w:left="2127"/>
        <w:rPr>
          <w:rFonts w:cs="Times New Roman"/>
        </w:rPr>
      </w:pPr>
      <w:r w:rsidRPr="00B50357">
        <w:rPr>
          <w:rFonts w:cs="Times New Roman"/>
        </w:rPr>
        <w:t>Erőforrás-tervezés (költségvetés, stakeholder-elemzés)</w:t>
      </w:r>
    </w:p>
    <w:p w14:paraId="35D13DD6" w14:textId="77777777" w:rsidR="0064184A" w:rsidRPr="00B50357" w:rsidRDefault="0064184A" w:rsidP="0064184A">
      <w:pPr>
        <w:spacing w:after="0"/>
        <w:ind w:left="2127"/>
        <w:rPr>
          <w:rFonts w:cs="Times New Roman"/>
        </w:rPr>
      </w:pPr>
      <w:r w:rsidRPr="00B50357">
        <w:rPr>
          <w:rFonts w:cs="Times New Roman"/>
        </w:rPr>
        <w:t xml:space="preserve">Kommunikációs és minőségterv </w:t>
      </w:r>
    </w:p>
    <w:p w14:paraId="373DFAA8" w14:textId="77777777" w:rsidR="0064184A" w:rsidRPr="00B50357" w:rsidRDefault="0064184A" w:rsidP="0064184A">
      <w:pPr>
        <w:spacing w:after="0"/>
        <w:ind w:left="2127"/>
        <w:rPr>
          <w:rFonts w:cs="Times New Roman"/>
        </w:rPr>
      </w:pPr>
      <w:r w:rsidRPr="00B50357">
        <w:rPr>
          <w:rFonts w:cs="Times New Roman"/>
        </w:rPr>
        <w:t xml:space="preserve">Monitoring és kontrollterv dokumentumai </w:t>
      </w:r>
    </w:p>
    <w:p w14:paraId="5FC5D68C" w14:textId="77777777" w:rsidR="0064184A" w:rsidRPr="00B50357" w:rsidRDefault="0064184A" w:rsidP="0064184A">
      <w:pPr>
        <w:spacing w:after="0"/>
        <w:ind w:left="851"/>
        <w:rPr>
          <w:rFonts w:cs="Times New Roman"/>
        </w:rPr>
      </w:pPr>
      <w:r w:rsidRPr="00B50357">
        <w:rPr>
          <w:rFonts w:cs="Times New Roman"/>
        </w:rPr>
        <w:t>-</w:t>
      </w:r>
      <w:r w:rsidRPr="00B50357">
        <w:rPr>
          <w:rFonts w:cs="Times New Roman"/>
        </w:rPr>
        <w:tab/>
        <w:t>„Kritikus út” kiszámítása</w:t>
      </w:r>
    </w:p>
    <w:p w14:paraId="30CD55B9" w14:textId="3980807A" w:rsidR="008553B5" w:rsidRPr="00B50357" w:rsidRDefault="0064184A" w:rsidP="0064184A">
      <w:pPr>
        <w:spacing w:after="0"/>
        <w:ind w:left="851"/>
        <w:rPr>
          <w:rFonts w:cs="Times New Roman"/>
        </w:rPr>
      </w:pPr>
      <w:r w:rsidRPr="00B50357">
        <w:rPr>
          <w:rFonts w:cs="Times New Roman"/>
        </w:rPr>
        <w:t>-</w:t>
      </w:r>
      <w:r w:rsidRPr="00B50357">
        <w:rPr>
          <w:rFonts w:cs="Times New Roman"/>
        </w:rPr>
        <w:tab/>
        <w:t>Kockázatelemzés módszerei</w:t>
      </w:r>
    </w:p>
    <w:p w14:paraId="505E7565" w14:textId="77777777" w:rsidR="008553B5" w:rsidRPr="00B50357" w:rsidRDefault="008553B5" w:rsidP="008553B5">
      <w:pPr>
        <w:tabs>
          <w:tab w:val="left" w:pos="1418"/>
          <w:tab w:val="right" w:pos="9072"/>
        </w:tabs>
        <w:spacing w:after="0"/>
        <w:ind w:left="851"/>
        <w:rPr>
          <w:rFonts w:cs="Times New Roman"/>
        </w:rPr>
      </w:pPr>
    </w:p>
    <w:p w14:paraId="52CA7FB4" w14:textId="5866E6AA" w:rsidR="008553B5" w:rsidRPr="00B50357" w:rsidRDefault="0064184A"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projektmenedzsment gyakorlata</w:t>
      </w:r>
    </w:p>
    <w:p w14:paraId="7837D067" w14:textId="257C565D" w:rsidR="0064184A" w:rsidRPr="00B50357" w:rsidRDefault="0064184A" w:rsidP="0064184A">
      <w:pPr>
        <w:pStyle w:val="Listaszerbekezds"/>
        <w:numPr>
          <w:ilvl w:val="0"/>
          <w:numId w:val="18"/>
        </w:numPr>
        <w:spacing w:after="0"/>
        <w:rPr>
          <w:rFonts w:cs="Times New Roman"/>
        </w:rPr>
      </w:pPr>
      <w:r w:rsidRPr="00B50357">
        <w:rPr>
          <w:rFonts w:cs="Times New Roman"/>
        </w:rPr>
        <w:t>Nyilvántartás</w:t>
      </w:r>
    </w:p>
    <w:p w14:paraId="1042E925" w14:textId="74D96B31" w:rsidR="0064184A" w:rsidRPr="00B50357" w:rsidRDefault="0064184A" w:rsidP="0064184A">
      <w:pPr>
        <w:pStyle w:val="Listaszerbekezds"/>
        <w:numPr>
          <w:ilvl w:val="0"/>
          <w:numId w:val="18"/>
        </w:numPr>
        <w:spacing w:after="0"/>
        <w:rPr>
          <w:rFonts w:cs="Times New Roman"/>
        </w:rPr>
      </w:pPr>
      <w:r w:rsidRPr="00B50357">
        <w:rPr>
          <w:rFonts w:cs="Times New Roman"/>
        </w:rPr>
        <w:t>Projektmenedzsment (idő-, költség-, minőség-, emberi erőforrás, kockázat- és kommunikációs menedzsment) dokumentumai</w:t>
      </w:r>
    </w:p>
    <w:p w14:paraId="71F6EF4E" w14:textId="03E01FC9" w:rsidR="0064184A" w:rsidRPr="00B50357" w:rsidRDefault="0064184A" w:rsidP="0064184A">
      <w:pPr>
        <w:pStyle w:val="Listaszerbekezds"/>
        <w:numPr>
          <w:ilvl w:val="0"/>
          <w:numId w:val="18"/>
        </w:numPr>
        <w:spacing w:after="0"/>
        <w:rPr>
          <w:rFonts w:cs="Times New Roman"/>
        </w:rPr>
      </w:pPr>
      <w:r w:rsidRPr="00B50357">
        <w:rPr>
          <w:rFonts w:cs="Times New Roman"/>
        </w:rPr>
        <w:t>Projektmonitoring, nyomon követési eljárások és beavatkozások gyakorlata</w:t>
      </w:r>
    </w:p>
    <w:p w14:paraId="29476C63" w14:textId="61764884" w:rsidR="0064184A" w:rsidRPr="00B50357" w:rsidRDefault="0064184A" w:rsidP="0064184A">
      <w:pPr>
        <w:pStyle w:val="Listaszerbekezds"/>
        <w:numPr>
          <w:ilvl w:val="0"/>
          <w:numId w:val="18"/>
        </w:numPr>
        <w:spacing w:after="0"/>
        <w:rPr>
          <w:rFonts w:cs="Times New Roman"/>
        </w:rPr>
      </w:pPr>
      <w:r w:rsidRPr="00B50357">
        <w:rPr>
          <w:rFonts w:cs="Times New Roman"/>
        </w:rPr>
        <w:t>Szerződéskötés mintadokumentumai</w:t>
      </w:r>
    </w:p>
    <w:p w14:paraId="3415DEEB" w14:textId="0A65ED14" w:rsidR="0064184A" w:rsidRPr="00B50357" w:rsidRDefault="0064184A" w:rsidP="0064184A">
      <w:pPr>
        <w:pStyle w:val="Listaszerbekezds"/>
        <w:numPr>
          <w:ilvl w:val="0"/>
          <w:numId w:val="18"/>
        </w:numPr>
        <w:spacing w:after="0"/>
        <w:rPr>
          <w:rFonts w:cs="Times New Roman"/>
        </w:rPr>
      </w:pPr>
      <w:r w:rsidRPr="00B50357">
        <w:rPr>
          <w:rFonts w:cs="Times New Roman"/>
        </w:rPr>
        <w:t xml:space="preserve">Információgyűjtés és rendszerezés    </w:t>
      </w:r>
    </w:p>
    <w:p w14:paraId="3D91F854" w14:textId="5B77C98A" w:rsidR="008553B5" w:rsidRPr="00B50357" w:rsidRDefault="0064184A" w:rsidP="0064184A">
      <w:pPr>
        <w:pStyle w:val="Listaszerbekezds"/>
        <w:numPr>
          <w:ilvl w:val="0"/>
          <w:numId w:val="18"/>
        </w:numPr>
        <w:spacing w:after="0"/>
        <w:rPr>
          <w:rFonts w:cs="Times New Roman"/>
        </w:rPr>
      </w:pPr>
      <w:r w:rsidRPr="00B50357">
        <w:rPr>
          <w:rFonts w:cs="Times New Roman"/>
        </w:rPr>
        <w:t>Projekttervezési és menedzsment dokumentumok, formanyomtatványok, irat- és szerződésminták</w:t>
      </w:r>
    </w:p>
    <w:p w14:paraId="23F0837D" w14:textId="77777777" w:rsidR="008553B5" w:rsidRPr="00B50357" w:rsidRDefault="008553B5" w:rsidP="008553B5">
      <w:pPr>
        <w:tabs>
          <w:tab w:val="left" w:pos="1418"/>
          <w:tab w:val="right" w:pos="9072"/>
        </w:tabs>
        <w:spacing w:after="0"/>
        <w:ind w:left="851"/>
        <w:rPr>
          <w:rFonts w:cs="Times New Roman"/>
        </w:rPr>
      </w:pPr>
    </w:p>
    <w:p w14:paraId="5CF10523" w14:textId="533AD333" w:rsidR="008553B5" w:rsidRPr="00B50357" w:rsidRDefault="0064184A"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Pályázatírás</w:t>
      </w:r>
    </w:p>
    <w:p w14:paraId="31029591" w14:textId="77777777" w:rsidR="0064184A" w:rsidRPr="00B50357" w:rsidRDefault="0064184A" w:rsidP="0064184A">
      <w:pPr>
        <w:spacing w:after="0"/>
        <w:ind w:left="851"/>
        <w:rPr>
          <w:rFonts w:cs="Times New Roman"/>
        </w:rPr>
      </w:pPr>
      <w:r w:rsidRPr="00B50357">
        <w:rPr>
          <w:rFonts w:cs="Times New Roman"/>
        </w:rPr>
        <w:t>-</w:t>
      </w:r>
      <w:r w:rsidRPr="00B50357">
        <w:rPr>
          <w:rFonts w:cs="Times New Roman"/>
        </w:rPr>
        <w:tab/>
        <w:t>Hazai és uniós pályázatok rendszere</w:t>
      </w:r>
    </w:p>
    <w:p w14:paraId="4B30A734" w14:textId="77777777" w:rsidR="0064184A" w:rsidRPr="00B50357" w:rsidRDefault="0064184A" w:rsidP="0064184A">
      <w:pPr>
        <w:spacing w:after="0"/>
        <w:ind w:left="851"/>
        <w:rPr>
          <w:rFonts w:cs="Times New Roman"/>
        </w:rPr>
      </w:pPr>
      <w:r w:rsidRPr="00B50357">
        <w:rPr>
          <w:rFonts w:cs="Times New Roman"/>
        </w:rPr>
        <w:t>-</w:t>
      </w:r>
      <w:r w:rsidRPr="00B50357">
        <w:rPr>
          <w:rFonts w:cs="Times New Roman"/>
        </w:rPr>
        <w:tab/>
        <w:t>Az elektronikus pályázati rendszerek sajátosságai</w:t>
      </w:r>
    </w:p>
    <w:p w14:paraId="255EE86F" w14:textId="2AD19C3C" w:rsidR="008553B5" w:rsidRPr="00B50357" w:rsidRDefault="0064184A" w:rsidP="0064184A">
      <w:pPr>
        <w:spacing w:after="0"/>
        <w:ind w:left="851"/>
        <w:rPr>
          <w:rFonts w:cs="Times New Roman"/>
        </w:rPr>
      </w:pPr>
      <w:r w:rsidRPr="00B50357">
        <w:rPr>
          <w:rFonts w:cs="Times New Roman"/>
        </w:rPr>
        <w:t>-</w:t>
      </w:r>
      <w:r w:rsidRPr="00B50357">
        <w:rPr>
          <w:rFonts w:cs="Times New Roman"/>
        </w:rPr>
        <w:tab/>
        <w:t>A pályázatírás módszertana</w:t>
      </w:r>
    </w:p>
    <w:p w14:paraId="4507A033" w14:textId="77777777" w:rsidR="008553B5" w:rsidRPr="00B50357" w:rsidRDefault="008553B5" w:rsidP="008553B5">
      <w:pPr>
        <w:tabs>
          <w:tab w:val="left" w:pos="1418"/>
          <w:tab w:val="right" w:pos="9072"/>
        </w:tabs>
        <w:spacing w:after="0"/>
        <w:ind w:left="851"/>
        <w:rPr>
          <w:rFonts w:cs="Times New Roman"/>
        </w:rPr>
      </w:pPr>
    </w:p>
    <w:p w14:paraId="50998F01" w14:textId="14F60D62" w:rsidR="008553B5" w:rsidRPr="00B50357" w:rsidRDefault="0064184A"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projektet támogató szoftverek használata</w:t>
      </w:r>
    </w:p>
    <w:p w14:paraId="5D764507" w14:textId="77777777" w:rsidR="0064184A" w:rsidRPr="00B50357" w:rsidRDefault="0064184A" w:rsidP="0064184A">
      <w:pPr>
        <w:spacing w:after="0"/>
        <w:ind w:left="851"/>
        <w:rPr>
          <w:rFonts w:cs="Times New Roman"/>
        </w:rPr>
      </w:pPr>
      <w:r w:rsidRPr="00B50357">
        <w:rPr>
          <w:rFonts w:cs="Times New Roman"/>
        </w:rPr>
        <w:t xml:space="preserve">A projekttervezést és megvalósítást támogató szoftverek használata  </w:t>
      </w:r>
    </w:p>
    <w:p w14:paraId="2E100855" w14:textId="59BB0AA7" w:rsidR="008553B5" w:rsidRPr="00B50357" w:rsidRDefault="0064184A" w:rsidP="0064184A">
      <w:pPr>
        <w:spacing w:after="0"/>
        <w:ind w:left="851"/>
        <w:rPr>
          <w:rFonts w:cs="Times New Roman"/>
        </w:rPr>
      </w:pPr>
      <w:r w:rsidRPr="00B50357">
        <w:rPr>
          <w:rFonts w:cs="Times New Roman"/>
        </w:rPr>
        <w:t>Projekttervezési és menedzsment dokumentumok, formanyomtatványok, irat- és szerződésminták értelmezése és kitöltése</w:t>
      </w:r>
    </w:p>
    <w:p w14:paraId="381C7F18" w14:textId="77777777" w:rsidR="008553B5" w:rsidRPr="00B50357" w:rsidRDefault="008553B5" w:rsidP="008553B5">
      <w:pPr>
        <w:tabs>
          <w:tab w:val="left" w:pos="1418"/>
          <w:tab w:val="right" w:pos="9072"/>
        </w:tabs>
        <w:spacing w:after="0"/>
        <w:ind w:left="851"/>
        <w:rPr>
          <w:rFonts w:cs="Times New Roman"/>
        </w:rPr>
      </w:pPr>
    </w:p>
    <w:p w14:paraId="384489DF" w14:textId="4707F685" w:rsidR="008553B5" w:rsidRPr="00B50357" w:rsidRDefault="0042585D"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Forgatókönyvírás</w:t>
      </w:r>
    </w:p>
    <w:p w14:paraId="218BFE4E" w14:textId="77777777" w:rsidR="0042585D" w:rsidRPr="00B50357" w:rsidRDefault="0042585D" w:rsidP="0042585D">
      <w:pPr>
        <w:spacing w:after="0"/>
        <w:ind w:left="851"/>
        <w:rPr>
          <w:rFonts w:cs="Times New Roman"/>
        </w:rPr>
      </w:pPr>
      <w:r w:rsidRPr="00B50357">
        <w:rPr>
          <w:rFonts w:cs="Times New Roman"/>
        </w:rPr>
        <w:t>-</w:t>
      </w:r>
      <w:r w:rsidRPr="00B50357">
        <w:rPr>
          <w:rFonts w:cs="Times New Roman"/>
        </w:rPr>
        <w:tab/>
        <w:t>Rendezvényszervezés gyakorlatban, rendezvények tervezése.</w:t>
      </w:r>
    </w:p>
    <w:p w14:paraId="12A7AC70" w14:textId="77777777" w:rsidR="0042585D" w:rsidRPr="00B50357" w:rsidRDefault="0042585D" w:rsidP="0042585D">
      <w:pPr>
        <w:spacing w:after="0"/>
        <w:ind w:left="851"/>
        <w:rPr>
          <w:rFonts w:cs="Times New Roman"/>
        </w:rPr>
      </w:pPr>
      <w:r w:rsidRPr="00B50357">
        <w:rPr>
          <w:rFonts w:cs="Times New Roman"/>
        </w:rPr>
        <w:t>-</w:t>
      </w:r>
      <w:r w:rsidRPr="00B50357">
        <w:rPr>
          <w:rFonts w:cs="Times New Roman"/>
        </w:rPr>
        <w:tab/>
        <w:t>A forgatókönyv részei (előkészítése, megvalósítás, zárás- értékelés)</w:t>
      </w:r>
    </w:p>
    <w:p w14:paraId="3869F4CC" w14:textId="563FE027" w:rsidR="008553B5" w:rsidRPr="00B50357" w:rsidRDefault="0042585D" w:rsidP="0042585D">
      <w:pPr>
        <w:spacing w:after="0"/>
        <w:ind w:left="851"/>
        <w:rPr>
          <w:rFonts w:cs="Times New Roman"/>
        </w:rPr>
      </w:pPr>
      <w:r w:rsidRPr="00B50357">
        <w:rPr>
          <w:rFonts w:cs="Times New Roman"/>
        </w:rPr>
        <w:t>-</w:t>
      </w:r>
      <w:r w:rsidRPr="00B50357">
        <w:rPr>
          <w:rFonts w:cs="Times New Roman"/>
        </w:rPr>
        <w:tab/>
        <w:t>Táblázatkészítés</w:t>
      </w:r>
    </w:p>
    <w:p w14:paraId="53E10635" w14:textId="77777777" w:rsidR="008553B5" w:rsidRPr="00B50357" w:rsidRDefault="008553B5" w:rsidP="008553B5">
      <w:pPr>
        <w:tabs>
          <w:tab w:val="left" w:pos="1418"/>
          <w:tab w:val="right" w:pos="9072"/>
        </w:tabs>
        <w:spacing w:after="0"/>
        <w:ind w:left="851"/>
        <w:rPr>
          <w:rFonts w:cs="Times New Roman"/>
        </w:rPr>
      </w:pPr>
    </w:p>
    <w:p w14:paraId="7AB7FFC2" w14:textId="1D1AA75C" w:rsidR="008553B5" w:rsidRPr="00B50357" w:rsidRDefault="0042585D"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Költségvetés készítés</w:t>
      </w:r>
      <w:r w:rsidR="008553B5" w:rsidRPr="00B50357">
        <w:rPr>
          <w:rFonts w:cs="Times New Roman"/>
          <w:b/>
          <w:i/>
        </w:rPr>
        <w:t xml:space="preserve"> </w:t>
      </w:r>
    </w:p>
    <w:p w14:paraId="4B32C21C" w14:textId="77777777" w:rsidR="0042585D" w:rsidRPr="00B50357" w:rsidRDefault="0042585D" w:rsidP="0042585D">
      <w:pPr>
        <w:spacing w:after="0"/>
        <w:ind w:left="851"/>
        <w:rPr>
          <w:rFonts w:cs="Times New Roman"/>
        </w:rPr>
      </w:pPr>
      <w:r w:rsidRPr="00B50357">
        <w:rPr>
          <w:rFonts w:cs="Times New Roman"/>
        </w:rPr>
        <w:t>-</w:t>
      </w:r>
      <w:r w:rsidRPr="00B50357">
        <w:rPr>
          <w:rFonts w:cs="Times New Roman"/>
        </w:rPr>
        <w:tab/>
        <w:t>A rendezvény tervezése, forrásai.</w:t>
      </w:r>
    </w:p>
    <w:p w14:paraId="7FDBB3E1" w14:textId="2373A31B" w:rsidR="008553B5" w:rsidRPr="00B50357" w:rsidRDefault="0042585D" w:rsidP="0042585D">
      <w:pPr>
        <w:spacing w:after="0"/>
        <w:ind w:left="851"/>
        <w:rPr>
          <w:rFonts w:cs="Times New Roman"/>
        </w:rPr>
      </w:pPr>
      <w:r w:rsidRPr="00B50357">
        <w:rPr>
          <w:rFonts w:cs="Times New Roman"/>
        </w:rPr>
        <w:t>-</w:t>
      </w:r>
      <w:r w:rsidRPr="00B50357">
        <w:rPr>
          <w:rFonts w:cs="Times New Roman"/>
        </w:rPr>
        <w:tab/>
        <w:t>Költségvetés készítése gyakorlatban</w:t>
      </w:r>
    </w:p>
    <w:p w14:paraId="2A90A910" w14:textId="77777777" w:rsidR="008553B5" w:rsidRPr="00B50357" w:rsidRDefault="008553B5" w:rsidP="008553B5">
      <w:pPr>
        <w:tabs>
          <w:tab w:val="left" w:pos="1418"/>
          <w:tab w:val="right" w:pos="9072"/>
        </w:tabs>
        <w:spacing w:after="0"/>
        <w:ind w:left="851"/>
        <w:rPr>
          <w:rFonts w:cs="Times New Roman"/>
        </w:rPr>
      </w:pPr>
    </w:p>
    <w:p w14:paraId="0AB29B10" w14:textId="24D42212" w:rsidR="008553B5" w:rsidRPr="00B50357" w:rsidRDefault="0042585D" w:rsidP="008553B5">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Közönségkapcsolat és médiakommunikáció gyakorlata</w:t>
      </w:r>
    </w:p>
    <w:p w14:paraId="7801895F" w14:textId="77777777" w:rsidR="0042585D" w:rsidRPr="00B50357" w:rsidRDefault="0042585D" w:rsidP="0042585D">
      <w:pPr>
        <w:spacing w:after="0"/>
        <w:ind w:left="851"/>
        <w:rPr>
          <w:rFonts w:cs="Times New Roman"/>
        </w:rPr>
      </w:pPr>
      <w:r w:rsidRPr="00B50357">
        <w:rPr>
          <w:rFonts w:cs="Times New Roman"/>
        </w:rPr>
        <w:t>-</w:t>
      </w:r>
      <w:r w:rsidRPr="00B50357">
        <w:rPr>
          <w:rFonts w:cs="Times New Roman"/>
        </w:rPr>
        <w:tab/>
        <w:t>A közönségkapcsolati munka módszerei</w:t>
      </w:r>
    </w:p>
    <w:p w14:paraId="6DFFFA38" w14:textId="77777777" w:rsidR="0042585D" w:rsidRPr="00B50357" w:rsidRDefault="0042585D" w:rsidP="0042585D">
      <w:pPr>
        <w:spacing w:after="0"/>
        <w:ind w:left="851"/>
        <w:rPr>
          <w:rFonts w:cs="Times New Roman"/>
        </w:rPr>
      </w:pPr>
      <w:r w:rsidRPr="00B50357">
        <w:rPr>
          <w:rFonts w:cs="Times New Roman"/>
        </w:rPr>
        <w:t>-</w:t>
      </w:r>
      <w:r w:rsidRPr="00B50357">
        <w:rPr>
          <w:rFonts w:cs="Times New Roman"/>
        </w:rPr>
        <w:tab/>
        <w:t>A marketingkommunikáció gyakorlata</w:t>
      </w:r>
    </w:p>
    <w:p w14:paraId="180B2CFE" w14:textId="36C3FCF6" w:rsidR="008553B5" w:rsidRPr="00B50357" w:rsidRDefault="0042585D" w:rsidP="008553B5">
      <w:pPr>
        <w:tabs>
          <w:tab w:val="left" w:pos="1418"/>
          <w:tab w:val="right" w:pos="9072"/>
        </w:tabs>
        <w:spacing w:after="0"/>
        <w:ind w:left="851"/>
        <w:rPr>
          <w:rFonts w:cs="Times New Roman"/>
        </w:rPr>
      </w:pPr>
      <w:r w:rsidRPr="00B50357">
        <w:rPr>
          <w:rFonts w:cs="Times New Roman"/>
        </w:rPr>
        <w:t>-</w:t>
      </w:r>
      <w:r w:rsidRPr="00B50357">
        <w:rPr>
          <w:rFonts w:cs="Times New Roman"/>
        </w:rPr>
        <w:tab/>
        <w:t>Kampányszervezés gyakorlata</w:t>
      </w:r>
    </w:p>
    <w:p w14:paraId="17CC4349" w14:textId="77777777" w:rsidR="008553B5" w:rsidRPr="00B50357" w:rsidRDefault="008553B5" w:rsidP="008553B5">
      <w:pPr>
        <w:tabs>
          <w:tab w:val="left" w:pos="1418"/>
          <w:tab w:val="right" w:pos="9072"/>
        </w:tabs>
        <w:spacing w:after="0"/>
        <w:ind w:left="851"/>
        <w:rPr>
          <w:rFonts w:cs="Times New Roman"/>
        </w:rPr>
      </w:pPr>
    </w:p>
    <w:p w14:paraId="10245104" w14:textId="77777777" w:rsidR="008553B5" w:rsidRPr="00B50357" w:rsidRDefault="008553B5" w:rsidP="008553B5">
      <w:pPr>
        <w:pStyle w:val="Listaszerbekezds"/>
        <w:numPr>
          <w:ilvl w:val="1"/>
          <w:numId w:val="8"/>
        </w:numPr>
        <w:spacing w:after="0"/>
        <w:rPr>
          <w:rFonts w:cs="Times New Roman"/>
          <w:b/>
        </w:rPr>
      </w:pPr>
      <w:r w:rsidRPr="00B50357">
        <w:rPr>
          <w:rFonts w:cs="Times New Roman"/>
          <w:b/>
        </w:rPr>
        <w:t>A képzés javasolt helyszíne (ajánlás)</w:t>
      </w:r>
    </w:p>
    <w:p w14:paraId="01C35FB5" w14:textId="77777777" w:rsidR="0042585D" w:rsidRPr="00B50357" w:rsidRDefault="0042585D" w:rsidP="0042585D">
      <w:pPr>
        <w:spacing w:after="0"/>
        <w:ind w:left="426"/>
        <w:rPr>
          <w:rFonts w:cs="Times New Roman"/>
        </w:rPr>
      </w:pPr>
      <w:r w:rsidRPr="00B50357">
        <w:rPr>
          <w:rFonts w:cs="Times New Roman"/>
        </w:rPr>
        <w:t>Tanterem</w:t>
      </w:r>
    </w:p>
    <w:p w14:paraId="3F3B56C1" w14:textId="77777777" w:rsidR="0042585D" w:rsidRPr="00B50357" w:rsidRDefault="0042585D" w:rsidP="0042585D">
      <w:pPr>
        <w:spacing w:after="0"/>
        <w:ind w:left="426"/>
        <w:rPr>
          <w:rFonts w:cs="Times New Roman"/>
        </w:rPr>
      </w:pPr>
      <w:r w:rsidRPr="00B50357">
        <w:rPr>
          <w:rFonts w:cs="Times New Roman"/>
        </w:rPr>
        <w:t>Csoportszoba</w:t>
      </w:r>
    </w:p>
    <w:p w14:paraId="5C44B954" w14:textId="627C0633" w:rsidR="008553B5" w:rsidRPr="00B50357" w:rsidRDefault="0042585D" w:rsidP="0042585D">
      <w:pPr>
        <w:spacing w:after="0"/>
        <w:ind w:left="426"/>
        <w:rPr>
          <w:rFonts w:cs="Times New Roman"/>
        </w:rPr>
      </w:pPr>
      <w:r w:rsidRPr="00B50357">
        <w:rPr>
          <w:rFonts w:cs="Times New Roman"/>
        </w:rPr>
        <w:t>Számítógépes terem</w:t>
      </w:r>
    </w:p>
    <w:p w14:paraId="5386B22B" w14:textId="77777777" w:rsidR="008553B5" w:rsidRPr="00B50357" w:rsidRDefault="008553B5" w:rsidP="008553B5">
      <w:pPr>
        <w:spacing w:after="0"/>
        <w:ind w:left="426"/>
        <w:rPr>
          <w:rFonts w:cs="Times New Roman"/>
        </w:rPr>
      </w:pPr>
    </w:p>
    <w:p w14:paraId="4C18C717" w14:textId="77777777" w:rsidR="008553B5" w:rsidRPr="00B50357" w:rsidRDefault="008553B5" w:rsidP="008553B5">
      <w:pPr>
        <w:pStyle w:val="Listaszerbekezds"/>
        <w:numPr>
          <w:ilvl w:val="1"/>
          <w:numId w:val="8"/>
        </w:numPr>
        <w:spacing w:after="0"/>
        <w:rPr>
          <w:rFonts w:cs="Times New Roman"/>
          <w:b/>
        </w:rPr>
      </w:pPr>
      <w:r w:rsidRPr="00B50357">
        <w:rPr>
          <w:rFonts w:cs="Times New Roman"/>
          <w:b/>
        </w:rPr>
        <w:t>A tantárgy értékelésének módja</w:t>
      </w:r>
    </w:p>
    <w:p w14:paraId="6D9A8F66" w14:textId="48248835" w:rsidR="008553B5" w:rsidRPr="00B50357" w:rsidRDefault="008553B5" w:rsidP="008553B5">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5D7C3849" w14:textId="77777777" w:rsidR="008553B5" w:rsidRPr="00B50357" w:rsidRDefault="008553B5" w:rsidP="008553B5">
      <w:pPr>
        <w:spacing w:after="0"/>
        <w:ind w:left="426"/>
        <w:rPr>
          <w:rFonts w:cs="Times New Roman"/>
        </w:rPr>
      </w:pPr>
    </w:p>
    <w:p w14:paraId="376E0137" w14:textId="77777777" w:rsidR="00FB6DBC" w:rsidRPr="00B50357" w:rsidRDefault="00FB6DBC" w:rsidP="00FB6DBC">
      <w:pPr>
        <w:spacing w:after="200" w:line="276" w:lineRule="auto"/>
        <w:jc w:val="left"/>
        <w:rPr>
          <w:rFonts w:cs="Times New Roman"/>
        </w:rPr>
      </w:pPr>
      <w:r w:rsidRPr="00B50357">
        <w:rPr>
          <w:rFonts w:cs="Times New Roman"/>
        </w:rPr>
        <w:br w:type="page"/>
      </w:r>
    </w:p>
    <w:p w14:paraId="12316E14" w14:textId="77777777" w:rsidR="00FB6DBC" w:rsidRPr="00B50357" w:rsidRDefault="00FB6DBC" w:rsidP="00FB6DBC">
      <w:pPr>
        <w:rPr>
          <w:rFonts w:cs="Times New Roman"/>
        </w:rPr>
      </w:pPr>
    </w:p>
    <w:p w14:paraId="0D58B99B" w14:textId="77777777" w:rsidR="00FB6DBC" w:rsidRPr="00B50357" w:rsidRDefault="00FB6DBC" w:rsidP="00FB6DBC">
      <w:pPr>
        <w:spacing w:before="2880"/>
        <w:jc w:val="center"/>
        <w:rPr>
          <w:rFonts w:cs="Times New Roman"/>
          <w:b/>
          <w:sz w:val="36"/>
        </w:rPr>
      </w:pPr>
      <w:r w:rsidRPr="00B50357">
        <w:rPr>
          <w:rFonts w:cs="Times New Roman"/>
          <w:b/>
          <w:sz w:val="36"/>
        </w:rPr>
        <w:t>A</w:t>
      </w:r>
    </w:p>
    <w:p w14:paraId="1FD51599" w14:textId="04180D8E" w:rsidR="00FB6DBC" w:rsidRPr="00B50357" w:rsidRDefault="00902C22" w:rsidP="00FB6DBC">
      <w:pPr>
        <w:spacing w:after="480"/>
        <w:jc w:val="center"/>
        <w:rPr>
          <w:rFonts w:cs="Times New Roman"/>
          <w:b/>
          <w:sz w:val="36"/>
        </w:rPr>
      </w:pPr>
      <w:r w:rsidRPr="00B50357">
        <w:rPr>
          <w:rFonts w:cs="Times New Roman"/>
          <w:b/>
          <w:sz w:val="36"/>
        </w:rPr>
        <w:t>12114</w:t>
      </w:r>
      <w:r w:rsidR="00FB6DBC" w:rsidRPr="00B50357">
        <w:rPr>
          <w:rFonts w:cs="Times New Roman"/>
          <w:b/>
          <w:sz w:val="36"/>
        </w:rPr>
        <w:t>-</w:t>
      </w:r>
      <w:r w:rsidR="008C6044" w:rsidRPr="00B50357">
        <w:rPr>
          <w:rFonts w:cs="Times New Roman"/>
          <w:b/>
          <w:sz w:val="36"/>
        </w:rPr>
        <w:t>16</w:t>
      </w:r>
      <w:r w:rsidR="00FB6DBC" w:rsidRPr="00B50357">
        <w:rPr>
          <w:rFonts w:cs="Times New Roman"/>
          <w:b/>
          <w:sz w:val="36"/>
        </w:rPr>
        <w:t xml:space="preserve"> azonosító számú</w:t>
      </w:r>
    </w:p>
    <w:p w14:paraId="4CAA6174" w14:textId="30EFD7C4" w:rsidR="00FB6DBC" w:rsidRPr="00B50357" w:rsidRDefault="008C6044" w:rsidP="00FB6DBC">
      <w:pPr>
        <w:jc w:val="center"/>
        <w:rPr>
          <w:rFonts w:cs="Times New Roman"/>
          <w:b/>
          <w:sz w:val="36"/>
        </w:rPr>
      </w:pPr>
      <w:bookmarkStart w:id="10" w:name="_Hlk506462059"/>
      <w:r w:rsidRPr="00B50357">
        <w:rPr>
          <w:rFonts w:cs="Times New Roman"/>
          <w:b/>
          <w:sz w:val="36"/>
        </w:rPr>
        <w:t>Médiaművészeti alapok</w:t>
      </w:r>
      <w:bookmarkEnd w:id="10"/>
    </w:p>
    <w:p w14:paraId="3F6974EF" w14:textId="77777777" w:rsidR="00FB6DBC" w:rsidRPr="00B50357" w:rsidRDefault="00FB6DBC" w:rsidP="00FB6DBC">
      <w:pPr>
        <w:jc w:val="center"/>
        <w:rPr>
          <w:rFonts w:cs="Times New Roman"/>
          <w:b/>
          <w:sz w:val="36"/>
        </w:rPr>
      </w:pPr>
      <w:r w:rsidRPr="00B50357">
        <w:rPr>
          <w:rFonts w:cs="Times New Roman"/>
          <w:b/>
          <w:sz w:val="36"/>
        </w:rPr>
        <w:t>megnevezésű</w:t>
      </w:r>
    </w:p>
    <w:p w14:paraId="4BB7CDD7" w14:textId="77777777" w:rsidR="00FB6DBC" w:rsidRPr="00B50357" w:rsidRDefault="00FB6DBC" w:rsidP="00FB6DBC">
      <w:pPr>
        <w:spacing w:before="480" w:after="480"/>
        <w:jc w:val="center"/>
        <w:rPr>
          <w:rFonts w:cs="Times New Roman"/>
          <w:b/>
          <w:sz w:val="36"/>
        </w:rPr>
      </w:pPr>
      <w:r w:rsidRPr="00B50357">
        <w:rPr>
          <w:rFonts w:cs="Times New Roman"/>
          <w:b/>
          <w:sz w:val="36"/>
        </w:rPr>
        <w:t>szakmai követelménymodul</w:t>
      </w:r>
    </w:p>
    <w:p w14:paraId="656082DA" w14:textId="77777777" w:rsidR="00FB6DBC" w:rsidRPr="00B50357" w:rsidRDefault="00FB6DBC" w:rsidP="00FB6DBC">
      <w:pPr>
        <w:jc w:val="center"/>
        <w:rPr>
          <w:rFonts w:cs="Times New Roman"/>
          <w:b/>
          <w:sz w:val="36"/>
        </w:rPr>
      </w:pPr>
      <w:r w:rsidRPr="00B50357">
        <w:rPr>
          <w:rFonts w:cs="Times New Roman"/>
          <w:b/>
          <w:sz w:val="36"/>
        </w:rPr>
        <w:t>tantárgyai, témakörei</w:t>
      </w:r>
    </w:p>
    <w:p w14:paraId="4288C58E" w14:textId="77777777" w:rsidR="00FB6DBC" w:rsidRPr="00B50357" w:rsidRDefault="00FB6DBC" w:rsidP="00FB6DBC">
      <w:pPr>
        <w:spacing w:after="200" w:line="276" w:lineRule="auto"/>
        <w:jc w:val="left"/>
        <w:rPr>
          <w:rFonts w:cs="Times New Roman"/>
        </w:rPr>
      </w:pPr>
      <w:r w:rsidRPr="00B50357">
        <w:rPr>
          <w:rFonts w:cs="Times New Roman"/>
        </w:rPr>
        <w:br w:type="page"/>
      </w:r>
    </w:p>
    <w:p w14:paraId="140FA2B1" w14:textId="6BD01E21" w:rsidR="00FB6DBC" w:rsidRPr="00B50357" w:rsidRDefault="00FB6DBC" w:rsidP="00FB6DBC">
      <w:pPr>
        <w:rPr>
          <w:rFonts w:cs="Times New Roman"/>
        </w:rPr>
      </w:pPr>
      <w:r w:rsidRPr="00B50357">
        <w:rPr>
          <w:rFonts w:cs="Times New Roman"/>
        </w:rPr>
        <w:t xml:space="preserve">A </w:t>
      </w:r>
      <w:r w:rsidR="008C6044" w:rsidRPr="00B50357">
        <w:rPr>
          <w:rFonts w:cs="Times New Roman"/>
        </w:rPr>
        <w:t>12114-16</w:t>
      </w:r>
      <w:r w:rsidRPr="00B50357">
        <w:rPr>
          <w:rFonts w:cs="Times New Roman"/>
        </w:rPr>
        <w:t xml:space="preserve"> azonosító számú </w:t>
      </w:r>
      <w:r w:rsidR="008C6044" w:rsidRPr="00B50357">
        <w:rPr>
          <w:rFonts w:cs="Times New Roman"/>
        </w:rPr>
        <w:t>Médiaművészeti alapok</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1501" w:type="dxa"/>
        <w:tblLayout w:type="fixed"/>
        <w:tblCellMar>
          <w:left w:w="30" w:type="dxa"/>
          <w:right w:w="30" w:type="dxa"/>
        </w:tblCellMar>
        <w:tblLook w:val="0000" w:firstRow="0" w:lastRow="0" w:firstColumn="0" w:lastColumn="0" w:noHBand="0" w:noVBand="0"/>
      </w:tblPr>
      <w:tblGrid>
        <w:gridCol w:w="5771"/>
        <w:gridCol w:w="758"/>
        <w:gridCol w:w="758"/>
      </w:tblGrid>
      <w:tr w:rsidR="00B50357" w:rsidRPr="00B50357" w14:paraId="19B47060" w14:textId="77777777" w:rsidTr="00B50357">
        <w:trPr>
          <w:cantSplit/>
          <w:trHeight w:val="2149"/>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6E12C6E"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7772406A" w14:textId="4B3F57A5" w:rsidR="005510B0" w:rsidRPr="00B50357" w:rsidRDefault="005510B0" w:rsidP="00B50357">
            <w:pPr>
              <w:autoSpaceDE w:val="0"/>
              <w:autoSpaceDN w:val="0"/>
              <w:adjustRightInd w:val="0"/>
              <w:spacing w:after="0"/>
              <w:ind w:left="113" w:right="113"/>
              <w:jc w:val="center"/>
              <w:rPr>
                <w:rFonts w:cs="Times New Roman"/>
                <w:szCs w:val="24"/>
              </w:rPr>
            </w:pPr>
            <w:r w:rsidRPr="00B50357">
              <w:rPr>
                <w:rFonts w:eastAsia="Times New Roman" w:cs="Times New Roman"/>
                <w:szCs w:val="24"/>
                <w:lang w:eastAsia="hu-HU"/>
              </w:rPr>
              <w:t>Médiaművészet</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751E1525" w14:textId="4FF4F9A9" w:rsidR="005510B0" w:rsidRPr="00B50357" w:rsidRDefault="005510B0" w:rsidP="00B50357">
            <w:pPr>
              <w:autoSpaceDE w:val="0"/>
              <w:autoSpaceDN w:val="0"/>
              <w:adjustRightInd w:val="0"/>
              <w:spacing w:after="0"/>
              <w:ind w:left="113" w:right="113"/>
              <w:jc w:val="center"/>
              <w:rPr>
                <w:rFonts w:cs="Times New Roman"/>
                <w:szCs w:val="24"/>
              </w:rPr>
            </w:pPr>
            <w:r w:rsidRPr="00B50357">
              <w:rPr>
                <w:rFonts w:eastAsia="Times New Roman" w:cs="Times New Roman"/>
                <w:szCs w:val="24"/>
                <w:lang w:eastAsia="hu-HU"/>
              </w:rPr>
              <w:t>Médiaművészeti  gyakorlat</w:t>
            </w:r>
          </w:p>
        </w:tc>
      </w:tr>
      <w:tr w:rsidR="00B50357" w:rsidRPr="00B50357" w14:paraId="50DEEF2D"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A47CD3F"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F99B077"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13C97A"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26B03B4C"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138A72E8" w14:textId="476D8A17"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tanuló részt vesz médiaművészeti események szervezésében (filmes események, filmklub, filmfesztivál, audio-vizuális rendezvény)</w:t>
            </w:r>
          </w:p>
        </w:tc>
        <w:tc>
          <w:tcPr>
            <w:tcW w:w="758" w:type="dxa"/>
            <w:tcBorders>
              <w:top w:val="nil"/>
              <w:left w:val="nil"/>
              <w:bottom w:val="single" w:sz="4" w:space="0" w:color="auto"/>
              <w:right w:val="single" w:sz="4" w:space="0" w:color="auto"/>
            </w:tcBorders>
            <w:shd w:val="clear" w:color="auto" w:fill="auto"/>
            <w:vAlign w:val="center"/>
          </w:tcPr>
          <w:p w14:paraId="4166F4CA" w14:textId="7184F99F"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5C9C04D" w14:textId="15694778"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12C87EB4"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1DF8CAE" w14:textId="505766ED"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tanuló alapvető ismeretekkel rendelkezik a médiaművészet, filmművészet ágairól, korszakairól, meghatározó műveiről, alkotóiról</w:t>
            </w:r>
          </w:p>
        </w:tc>
        <w:tc>
          <w:tcPr>
            <w:tcW w:w="758" w:type="dxa"/>
            <w:tcBorders>
              <w:top w:val="nil"/>
              <w:left w:val="nil"/>
              <w:bottom w:val="single" w:sz="4" w:space="0" w:color="auto"/>
              <w:right w:val="single" w:sz="4" w:space="0" w:color="auto"/>
            </w:tcBorders>
            <w:shd w:val="clear" w:color="auto" w:fill="auto"/>
            <w:vAlign w:val="center"/>
          </w:tcPr>
          <w:p w14:paraId="0824CBCA" w14:textId="02E78011"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6AAB4A4" w14:textId="0628CBDE"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396072F"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0B17617" w14:textId="44147261"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tanuló a médiaművészet ismereteit képes elhelyezni a történelem, az irodalom, a művészettörténet korszakaiban</w:t>
            </w:r>
          </w:p>
        </w:tc>
        <w:tc>
          <w:tcPr>
            <w:tcW w:w="758" w:type="dxa"/>
            <w:tcBorders>
              <w:top w:val="nil"/>
              <w:left w:val="nil"/>
              <w:bottom w:val="single" w:sz="4" w:space="0" w:color="auto"/>
              <w:right w:val="single" w:sz="4" w:space="0" w:color="auto"/>
            </w:tcBorders>
            <w:shd w:val="clear" w:color="auto" w:fill="auto"/>
            <w:vAlign w:val="center"/>
          </w:tcPr>
          <w:p w14:paraId="230C1AC3" w14:textId="6621C64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26B6C7B" w14:textId="38BFD52B"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9AC190D"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1D9E553E" w14:textId="5F74DCBC"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Meghatározza a médiaművészet legjellegzetesebb rendezvény helyszíneit, szervezéséhez nélkülözhetetlen alap kellékeit (akusztika, fény, hangtechnika), munkavédelmi és tűzvédelmi  alapismeretekkel rendelkezik</w:t>
            </w:r>
          </w:p>
        </w:tc>
        <w:tc>
          <w:tcPr>
            <w:tcW w:w="758" w:type="dxa"/>
            <w:tcBorders>
              <w:top w:val="nil"/>
              <w:left w:val="nil"/>
              <w:bottom w:val="single" w:sz="4" w:space="0" w:color="auto"/>
              <w:right w:val="single" w:sz="4" w:space="0" w:color="auto"/>
            </w:tcBorders>
            <w:shd w:val="clear" w:color="auto" w:fill="auto"/>
            <w:vAlign w:val="center"/>
          </w:tcPr>
          <w:p w14:paraId="5E38E3B8" w14:textId="32619F3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4784EC86" w14:textId="6625336D"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3598E617"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1A49E66F" w14:textId="21450EE9"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Részt vesz a médiaművészeti események marketing- és PR tevékenységének szervezésében</w:t>
            </w:r>
          </w:p>
        </w:tc>
        <w:tc>
          <w:tcPr>
            <w:tcW w:w="758" w:type="dxa"/>
            <w:tcBorders>
              <w:top w:val="nil"/>
              <w:left w:val="nil"/>
              <w:bottom w:val="single" w:sz="4" w:space="0" w:color="auto"/>
              <w:right w:val="single" w:sz="4" w:space="0" w:color="auto"/>
            </w:tcBorders>
            <w:shd w:val="clear" w:color="auto" w:fill="auto"/>
            <w:vAlign w:val="center"/>
          </w:tcPr>
          <w:p w14:paraId="2019FA95" w14:textId="3C32DCE0"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FAED9D5" w14:textId="06505605"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253F458A"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4066617B" w14:textId="7159C8B9"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Közreműködik a médiaművészeti események arculatának tervezésében</w:t>
            </w:r>
          </w:p>
        </w:tc>
        <w:tc>
          <w:tcPr>
            <w:tcW w:w="758" w:type="dxa"/>
            <w:tcBorders>
              <w:top w:val="nil"/>
              <w:left w:val="nil"/>
              <w:bottom w:val="single" w:sz="4" w:space="0" w:color="auto"/>
              <w:right w:val="single" w:sz="4" w:space="0" w:color="auto"/>
            </w:tcBorders>
            <w:shd w:val="clear" w:color="auto" w:fill="auto"/>
            <w:vAlign w:val="center"/>
          </w:tcPr>
          <w:p w14:paraId="32B66FCB" w14:textId="5300ACB8"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BEB9CDC" w14:textId="5BEF03CE"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1A20F503"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075B97B4" w14:textId="1C76575F"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WEB-felületek, mobil alkalmazások és közösségi oldalak tartalmát szerkeszti</w:t>
            </w:r>
          </w:p>
        </w:tc>
        <w:tc>
          <w:tcPr>
            <w:tcW w:w="758" w:type="dxa"/>
            <w:tcBorders>
              <w:top w:val="nil"/>
              <w:left w:val="nil"/>
              <w:bottom w:val="single" w:sz="4" w:space="0" w:color="auto"/>
              <w:right w:val="single" w:sz="4" w:space="0" w:color="auto"/>
            </w:tcBorders>
            <w:shd w:val="clear" w:color="auto" w:fill="auto"/>
            <w:vAlign w:val="center"/>
          </w:tcPr>
          <w:p w14:paraId="5FD77C53" w14:textId="7B71E46D"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8C9753C" w14:textId="5B552DB2"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4B60FFE3"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D643859" w14:textId="03029C3A"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 xml:space="preserve">Szakmai portfóliót készít </w:t>
            </w:r>
          </w:p>
        </w:tc>
        <w:tc>
          <w:tcPr>
            <w:tcW w:w="758" w:type="dxa"/>
            <w:tcBorders>
              <w:top w:val="nil"/>
              <w:left w:val="nil"/>
              <w:bottom w:val="single" w:sz="4" w:space="0" w:color="auto"/>
              <w:right w:val="single" w:sz="4" w:space="0" w:color="auto"/>
            </w:tcBorders>
            <w:shd w:val="clear" w:color="auto" w:fill="auto"/>
            <w:vAlign w:val="center"/>
          </w:tcPr>
          <w:p w14:paraId="08D29A62" w14:textId="6DC6E87E"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795262" w14:textId="02D21A05"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0BD1439E"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634591A3" w14:textId="162FFFD7"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Prezentációt készít</w:t>
            </w:r>
          </w:p>
        </w:tc>
        <w:tc>
          <w:tcPr>
            <w:tcW w:w="758" w:type="dxa"/>
            <w:tcBorders>
              <w:top w:val="nil"/>
              <w:left w:val="nil"/>
              <w:bottom w:val="single" w:sz="4" w:space="0" w:color="auto"/>
              <w:right w:val="single" w:sz="4" w:space="0" w:color="auto"/>
            </w:tcBorders>
            <w:shd w:val="clear" w:color="auto" w:fill="auto"/>
            <w:vAlign w:val="center"/>
          </w:tcPr>
          <w:p w14:paraId="7EF102D0" w14:textId="513CE930"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F05D547" w14:textId="28CAB932"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0F0E1A45"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6E4E68B1"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113395F"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98CE114"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3E6FD94C"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2B1290C6" w14:textId="692EC42C"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médiaművészet korszakaira jellemző stílusjegyek sajátosságok</w:t>
            </w:r>
          </w:p>
        </w:tc>
        <w:tc>
          <w:tcPr>
            <w:tcW w:w="758" w:type="dxa"/>
            <w:tcBorders>
              <w:top w:val="nil"/>
              <w:left w:val="nil"/>
              <w:bottom w:val="single" w:sz="4" w:space="0" w:color="auto"/>
              <w:right w:val="single" w:sz="4" w:space="0" w:color="auto"/>
            </w:tcBorders>
            <w:shd w:val="clear" w:color="auto" w:fill="auto"/>
            <w:vAlign w:val="center"/>
          </w:tcPr>
          <w:p w14:paraId="0248CF41" w14:textId="1304A772"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E43A37D" w14:textId="34986B6D"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38B36F24"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63F0039C" w14:textId="4228CC1D"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legjelentősebb alkotók életműve</w:t>
            </w:r>
          </w:p>
        </w:tc>
        <w:tc>
          <w:tcPr>
            <w:tcW w:w="758" w:type="dxa"/>
            <w:tcBorders>
              <w:top w:val="nil"/>
              <w:left w:val="nil"/>
              <w:bottom w:val="single" w:sz="4" w:space="0" w:color="auto"/>
              <w:right w:val="single" w:sz="4" w:space="0" w:color="auto"/>
            </w:tcBorders>
            <w:shd w:val="clear" w:color="auto" w:fill="auto"/>
            <w:vAlign w:val="center"/>
          </w:tcPr>
          <w:p w14:paraId="09C7710F" w14:textId="565DF21D"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34909D1" w14:textId="6D1E213E"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0EA2525"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6BB8AA6" w14:textId="322B3F3D"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médiaművészeti műfaj meghatározó alkotásai</w:t>
            </w:r>
          </w:p>
        </w:tc>
        <w:tc>
          <w:tcPr>
            <w:tcW w:w="758" w:type="dxa"/>
            <w:tcBorders>
              <w:top w:val="nil"/>
              <w:left w:val="nil"/>
              <w:bottom w:val="single" w:sz="4" w:space="0" w:color="auto"/>
              <w:right w:val="single" w:sz="4" w:space="0" w:color="auto"/>
            </w:tcBorders>
            <w:shd w:val="clear" w:color="auto" w:fill="auto"/>
            <w:vAlign w:val="center"/>
          </w:tcPr>
          <w:p w14:paraId="73C2E296" w14:textId="37EE3824"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67B7DFE" w14:textId="48EC9737"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CB3C320"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19FBEE7" w14:textId="4025E4AC"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médiaművészeti ág előadásainak legjellemzőbb helyszínei</w:t>
            </w:r>
          </w:p>
        </w:tc>
        <w:tc>
          <w:tcPr>
            <w:tcW w:w="758" w:type="dxa"/>
            <w:tcBorders>
              <w:top w:val="nil"/>
              <w:left w:val="nil"/>
              <w:bottom w:val="single" w:sz="4" w:space="0" w:color="auto"/>
              <w:right w:val="single" w:sz="4" w:space="0" w:color="auto"/>
            </w:tcBorders>
            <w:shd w:val="clear" w:color="auto" w:fill="auto"/>
            <w:vAlign w:val="center"/>
          </w:tcPr>
          <w:p w14:paraId="586B822E" w14:textId="37720687"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2F6DF105" w14:textId="2C7131F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604041FC"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7518FF1" w14:textId="08C26857"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A médiaművészeti rendezvények alapvető szakmai, technikai feltételei</w:t>
            </w:r>
          </w:p>
        </w:tc>
        <w:tc>
          <w:tcPr>
            <w:tcW w:w="758" w:type="dxa"/>
            <w:tcBorders>
              <w:top w:val="nil"/>
              <w:left w:val="nil"/>
              <w:bottom w:val="single" w:sz="4" w:space="0" w:color="auto"/>
              <w:right w:val="single" w:sz="4" w:space="0" w:color="auto"/>
            </w:tcBorders>
            <w:shd w:val="clear" w:color="auto" w:fill="auto"/>
            <w:vAlign w:val="center"/>
          </w:tcPr>
          <w:p w14:paraId="0F0C1148" w14:textId="0D960701"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5CFFAD07" w14:textId="4F976F07"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4BE1E715"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DACEB9A"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DD77C5D"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CADAB7"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1F0C70BA"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46ADD95" w14:textId="5C64F00E"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Szervezőkészség</w:t>
            </w:r>
          </w:p>
        </w:tc>
        <w:tc>
          <w:tcPr>
            <w:tcW w:w="758" w:type="dxa"/>
            <w:tcBorders>
              <w:top w:val="nil"/>
              <w:left w:val="nil"/>
              <w:bottom w:val="single" w:sz="4" w:space="0" w:color="auto"/>
              <w:right w:val="single" w:sz="4" w:space="0" w:color="auto"/>
            </w:tcBorders>
            <w:shd w:val="clear" w:color="auto" w:fill="auto"/>
            <w:vAlign w:val="center"/>
          </w:tcPr>
          <w:p w14:paraId="02C36584" w14:textId="1548025B"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1D1A17E7" w14:textId="068F0F31"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r>
      <w:tr w:rsidR="00B50357" w:rsidRPr="00B50357" w14:paraId="097FDBDD"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B4D5AF3" w14:textId="48CF6633"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Verbális és nonverbális kommunikáció</w:t>
            </w:r>
          </w:p>
        </w:tc>
        <w:tc>
          <w:tcPr>
            <w:tcW w:w="758" w:type="dxa"/>
            <w:tcBorders>
              <w:top w:val="nil"/>
              <w:left w:val="nil"/>
              <w:bottom w:val="single" w:sz="4" w:space="0" w:color="auto"/>
              <w:right w:val="single" w:sz="4" w:space="0" w:color="auto"/>
            </w:tcBorders>
            <w:shd w:val="clear" w:color="auto" w:fill="auto"/>
            <w:vAlign w:val="center"/>
          </w:tcPr>
          <w:p w14:paraId="21A6EBC7" w14:textId="39466BC5"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1BB0006B" w14:textId="5DA13B68"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14043D4C"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0922687C" w14:textId="5F9F413B"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Motivációs és meggyőzési készség</w:t>
            </w:r>
          </w:p>
        </w:tc>
        <w:tc>
          <w:tcPr>
            <w:tcW w:w="758" w:type="dxa"/>
            <w:tcBorders>
              <w:top w:val="nil"/>
              <w:left w:val="nil"/>
              <w:bottom w:val="single" w:sz="4" w:space="0" w:color="auto"/>
              <w:right w:val="single" w:sz="4" w:space="0" w:color="auto"/>
            </w:tcBorders>
            <w:shd w:val="clear" w:color="auto" w:fill="auto"/>
            <w:vAlign w:val="center"/>
          </w:tcPr>
          <w:p w14:paraId="080F08B2" w14:textId="0D70F2A1"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43CD53DE" w14:textId="4118C8E7"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1F895266"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40ED5964"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C8B30C9"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DB7898"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4D84C22B"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22AE912" w14:textId="3727F50F"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Figyelem</w:t>
            </w:r>
          </w:p>
        </w:tc>
        <w:tc>
          <w:tcPr>
            <w:tcW w:w="758" w:type="dxa"/>
            <w:tcBorders>
              <w:top w:val="nil"/>
              <w:left w:val="nil"/>
              <w:bottom w:val="single" w:sz="4" w:space="0" w:color="auto"/>
              <w:right w:val="single" w:sz="4" w:space="0" w:color="auto"/>
            </w:tcBorders>
            <w:shd w:val="clear" w:color="auto" w:fill="auto"/>
            <w:vAlign w:val="center"/>
          </w:tcPr>
          <w:p w14:paraId="733C4575" w14:textId="127256A0"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A418553" w14:textId="4771E1EF"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360466A"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919D438" w14:textId="12F1028A"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Önállóság</w:t>
            </w:r>
          </w:p>
        </w:tc>
        <w:tc>
          <w:tcPr>
            <w:tcW w:w="758" w:type="dxa"/>
            <w:tcBorders>
              <w:top w:val="nil"/>
              <w:left w:val="nil"/>
              <w:bottom w:val="single" w:sz="4" w:space="0" w:color="auto"/>
              <w:right w:val="single" w:sz="4" w:space="0" w:color="auto"/>
            </w:tcBorders>
            <w:shd w:val="clear" w:color="auto" w:fill="auto"/>
            <w:vAlign w:val="center"/>
          </w:tcPr>
          <w:p w14:paraId="6EEF580F" w14:textId="76F5754C"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F12310E" w14:textId="41A1DEE4"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2EB107B6"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4F7A343D" w14:textId="42FB238D"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Pontosság</w:t>
            </w:r>
          </w:p>
        </w:tc>
        <w:tc>
          <w:tcPr>
            <w:tcW w:w="758" w:type="dxa"/>
            <w:tcBorders>
              <w:top w:val="nil"/>
              <w:left w:val="nil"/>
              <w:bottom w:val="single" w:sz="4" w:space="0" w:color="auto"/>
              <w:right w:val="single" w:sz="4" w:space="0" w:color="auto"/>
            </w:tcBorders>
            <w:shd w:val="clear" w:color="auto" w:fill="auto"/>
            <w:vAlign w:val="center"/>
          </w:tcPr>
          <w:p w14:paraId="1E32D903" w14:textId="79F0BB7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FBBFB31" w14:textId="235416D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440DC011"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881A8A2"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12F2EB0"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1ED5A1"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28CCBDF7"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E8E27D0" w14:textId="7F56A09D"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Kapcsolatteremtő készség</w:t>
            </w:r>
          </w:p>
        </w:tc>
        <w:tc>
          <w:tcPr>
            <w:tcW w:w="758" w:type="dxa"/>
            <w:tcBorders>
              <w:top w:val="nil"/>
              <w:left w:val="nil"/>
              <w:bottom w:val="single" w:sz="4" w:space="0" w:color="auto"/>
              <w:right w:val="single" w:sz="4" w:space="0" w:color="auto"/>
            </w:tcBorders>
            <w:shd w:val="clear" w:color="auto" w:fill="auto"/>
            <w:vAlign w:val="center"/>
          </w:tcPr>
          <w:p w14:paraId="0E9A3606" w14:textId="55E0876D"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D174764" w14:textId="21B85676"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13B18D61"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1A077F5" w14:textId="395CB3E7"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Empatikus készség</w:t>
            </w:r>
          </w:p>
        </w:tc>
        <w:tc>
          <w:tcPr>
            <w:tcW w:w="758" w:type="dxa"/>
            <w:tcBorders>
              <w:top w:val="nil"/>
              <w:left w:val="nil"/>
              <w:bottom w:val="single" w:sz="4" w:space="0" w:color="auto"/>
              <w:right w:val="single" w:sz="4" w:space="0" w:color="auto"/>
            </w:tcBorders>
            <w:shd w:val="clear" w:color="auto" w:fill="auto"/>
            <w:vAlign w:val="center"/>
          </w:tcPr>
          <w:p w14:paraId="1426D9EF" w14:textId="37D9BBFE"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18356D4" w14:textId="370DD1EC"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44FB3909"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1D898BAC" w14:textId="346E6AFA"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Kommunikációs rugalmasság</w:t>
            </w:r>
          </w:p>
        </w:tc>
        <w:tc>
          <w:tcPr>
            <w:tcW w:w="758" w:type="dxa"/>
            <w:tcBorders>
              <w:top w:val="nil"/>
              <w:left w:val="nil"/>
              <w:bottom w:val="single" w:sz="4" w:space="0" w:color="auto"/>
              <w:right w:val="single" w:sz="4" w:space="0" w:color="auto"/>
            </w:tcBorders>
            <w:shd w:val="clear" w:color="auto" w:fill="auto"/>
            <w:vAlign w:val="center"/>
          </w:tcPr>
          <w:p w14:paraId="40BFF943" w14:textId="283B0BA0"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FCA4686" w14:textId="7C39B82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38D2F459"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4C7F704" w14:textId="77777777" w:rsidR="005510B0" w:rsidRPr="00B50357" w:rsidRDefault="005510B0" w:rsidP="005510B0">
            <w:pPr>
              <w:autoSpaceDE w:val="0"/>
              <w:autoSpaceDN w:val="0"/>
              <w:adjustRightInd w:val="0"/>
              <w:spacing w:after="0"/>
              <w:jc w:val="center"/>
              <w:rPr>
                <w:rFonts w:cs="Times New Roman"/>
                <w:szCs w:val="24"/>
              </w:rPr>
            </w:pPr>
            <w:r w:rsidRPr="00B5035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65C521C" w14:textId="77777777" w:rsidR="005510B0" w:rsidRPr="00B50357" w:rsidRDefault="005510B0" w:rsidP="005510B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C6C72E" w14:textId="77777777" w:rsidR="005510B0" w:rsidRPr="00B50357" w:rsidRDefault="005510B0" w:rsidP="005510B0">
            <w:pPr>
              <w:autoSpaceDE w:val="0"/>
              <w:autoSpaceDN w:val="0"/>
              <w:adjustRightInd w:val="0"/>
              <w:spacing w:after="0"/>
              <w:jc w:val="center"/>
              <w:rPr>
                <w:rFonts w:cs="Times New Roman"/>
                <w:szCs w:val="24"/>
              </w:rPr>
            </w:pPr>
          </w:p>
        </w:tc>
      </w:tr>
      <w:tr w:rsidR="00B50357" w:rsidRPr="00B50357" w14:paraId="357DCFA7"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4A6299F" w14:textId="21874787"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Emlékezőképesség</w:t>
            </w:r>
          </w:p>
        </w:tc>
        <w:tc>
          <w:tcPr>
            <w:tcW w:w="758" w:type="dxa"/>
            <w:tcBorders>
              <w:top w:val="nil"/>
              <w:left w:val="nil"/>
              <w:bottom w:val="single" w:sz="4" w:space="0" w:color="auto"/>
              <w:right w:val="single" w:sz="4" w:space="0" w:color="auto"/>
            </w:tcBorders>
            <w:shd w:val="clear" w:color="auto" w:fill="auto"/>
            <w:vAlign w:val="center"/>
          </w:tcPr>
          <w:p w14:paraId="6597870F" w14:textId="0F573BC5"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125438A" w14:textId="209CB109"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5D2F4510"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6940007" w14:textId="5DCFD730" w:rsidR="005510B0" w:rsidRPr="00B50357" w:rsidRDefault="005510B0" w:rsidP="005510B0">
            <w:pPr>
              <w:autoSpaceDE w:val="0"/>
              <w:autoSpaceDN w:val="0"/>
              <w:adjustRightInd w:val="0"/>
              <w:spacing w:after="0"/>
              <w:jc w:val="left"/>
              <w:rPr>
                <w:rFonts w:cs="Times New Roman"/>
                <w:szCs w:val="24"/>
              </w:rPr>
            </w:pPr>
            <w:r w:rsidRPr="00B50357">
              <w:rPr>
                <w:rFonts w:eastAsia="Times New Roman" w:cs="Times New Roman"/>
                <w:szCs w:val="24"/>
                <w:lang w:eastAsia="hu-HU"/>
              </w:rPr>
              <w:t>Figyelem-összpontosítás</w:t>
            </w:r>
          </w:p>
        </w:tc>
        <w:tc>
          <w:tcPr>
            <w:tcW w:w="758" w:type="dxa"/>
            <w:tcBorders>
              <w:top w:val="nil"/>
              <w:left w:val="nil"/>
              <w:bottom w:val="single" w:sz="4" w:space="0" w:color="auto"/>
              <w:right w:val="single" w:sz="4" w:space="0" w:color="auto"/>
            </w:tcBorders>
            <w:shd w:val="clear" w:color="auto" w:fill="auto"/>
            <w:vAlign w:val="center"/>
          </w:tcPr>
          <w:p w14:paraId="66D1D585" w14:textId="36407026"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x </w:t>
            </w:r>
          </w:p>
        </w:tc>
        <w:tc>
          <w:tcPr>
            <w:tcW w:w="758" w:type="dxa"/>
            <w:tcBorders>
              <w:top w:val="nil"/>
              <w:left w:val="nil"/>
              <w:bottom w:val="single" w:sz="4" w:space="0" w:color="auto"/>
              <w:right w:val="single" w:sz="4" w:space="0" w:color="auto"/>
            </w:tcBorders>
            <w:shd w:val="clear" w:color="auto" w:fill="auto"/>
            <w:vAlign w:val="center"/>
          </w:tcPr>
          <w:p w14:paraId="1AF94C60" w14:textId="611B3F63"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r w:rsidR="00B50357" w:rsidRPr="00B50357" w14:paraId="3EB8E216" w14:textId="77777777" w:rsidTr="00B50357">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8B3F4CA" w14:textId="55C63770" w:rsidR="005510B0" w:rsidRPr="00B50357" w:rsidRDefault="005510B0" w:rsidP="005510B0">
            <w:pPr>
              <w:autoSpaceDE w:val="0"/>
              <w:autoSpaceDN w:val="0"/>
              <w:adjustRightInd w:val="0"/>
              <w:spacing w:after="0"/>
              <w:jc w:val="left"/>
              <w:rPr>
                <w:rFonts w:eastAsia="Times New Roman" w:cs="Times New Roman"/>
                <w:szCs w:val="24"/>
                <w:lang w:eastAsia="hu-HU"/>
              </w:rPr>
            </w:pPr>
            <w:r w:rsidRPr="00B50357">
              <w:rPr>
                <w:rFonts w:eastAsia="Times New Roman" w:cs="Times New Roman"/>
                <w:szCs w:val="24"/>
                <w:lang w:eastAsia="hu-HU"/>
              </w:rPr>
              <w:t>Kontroll (ellenőrző képesség)</w:t>
            </w:r>
          </w:p>
        </w:tc>
        <w:tc>
          <w:tcPr>
            <w:tcW w:w="758" w:type="dxa"/>
            <w:tcBorders>
              <w:top w:val="nil"/>
              <w:left w:val="nil"/>
              <w:bottom w:val="single" w:sz="4" w:space="0" w:color="auto"/>
              <w:right w:val="single" w:sz="4" w:space="0" w:color="auto"/>
            </w:tcBorders>
            <w:shd w:val="clear" w:color="auto" w:fill="auto"/>
            <w:vAlign w:val="center"/>
          </w:tcPr>
          <w:p w14:paraId="0AC2CF4A" w14:textId="6D5BB425"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c>
          <w:tcPr>
            <w:tcW w:w="758" w:type="dxa"/>
            <w:tcBorders>
              <w:top w:val="nil"/>
              <w:left w:val="nil"/>
              <w:bottom w:val="single" w:sz="4" w:space="0" w:color="auto"/>
              <w:right w:val="single" w:sz="4" w:space="0" w:color="auto"/>
            </w:tcBorders>
            <w:shd w:val="clear" w:color="auto" w:fill="auto"/>
            <w:vAlign w:val="center"/>
          </w:tcPr>
          <w:p w14:paraId="6E96FE8E" w14:textId="721AE0F4" w:rsidR="005510B0" w:rsidRPr="00B50357" w:rsidRDefault="005510B0" w:rsidP="005510B0">
            <w:pPr>
              <w:autoSpaceDE w:val="0"/>
              <w:autoSpaceDN w:val="0"/>
              <w:adjustRightInd w:val="0"/>
              <w:spacing w:after="0"/>
              <w:jc w:val="center"/>
              <w:rPr>
                <w:rFonts w:cs="Times New Roman"/>
                <w:szCs w:val="24"/>
              </w:rPr>
            </w:pPr>
            <w:r w:rsidRPr="00B50357">
              <w:rPr>
                <w:rFonts w:eastAsia="Times New Roman" w:cs="Times New Roman"/>
                <w:szCs w:val="24"/>
                <w:lang w:eastAsia="hu-HU"/>
              </w:rPr>
              <w:t> x</w:t>
            </w:r>
          </w:p>
        </w:tc>
      </w:tr>
    </w:tbl>
    <w:p w14:paraId="797955BE" w14:textId="77777777" w:rsidR="00FB6DBC" w:rsidRPr="00B50357" w:rsidRDefault="00FB6DBC" w:rsidP="00FB6DBC">
      <w:pPr>
        <w:rPr>
          <w:rFonts w:cs="Times New Roman"/>
        </w:rPr>
      </w:pPr>
    </w:p>
    <w:p w14:paraId="00ED4BB7" w14:textId="0736EA91" w:rsidR="00FB6DBC" w:rsidRPr="00B50357" w:rsidRDefault="005510B0" w:rsidP="00FB6DBC">
      <w:pPr>
        <w:pStyle w:val="Listaszerbekezds"/>
        <w:numPr>
          <w:ilvl w:val="0"/>
          <w:numId w:val="8"/>
        </w:numPr>
        <w:tabs>
          <w:tab w:val="right" w:pos="9072"/>
        </w:tabs>
        <w:spacing w:after="0"/>
        <w:rPr>
          <w:rFonts w:cs="Times New Roman"/>
          <w:b/>
        </w:rPr>
      </w:pPr>
      <w:r w:rsidRPr="00B50357">
        <w:rPr>
          <w:rFonts w:cs="Times New Roman"/>
          <w:b/>
        </w:rPr>
        <w:t>Médiaművészet</w:t>
      </w:r>
      <w:r w:rsidR="00FB6DBC" w:rsidRPr="00B50357">
        <w:rPr>
          <w:rFonts w:cs="Times New Roman"/>
          <w:b/>
        </w:rPr>
        <w:t xml:space="preserve"> tantárgy</w:t>
      </w:r>
      <w:r w:rsidR="00FB6DBC" w:rsidRPr="00B50357">
        <w:rPr>
          <w:rFonts w:cs="Times New Roman"/>
          <w:b/>
        </w:rPr>
        <w:tab/>
      </w:r>
      <w:r w:rsidR="00043EEC" w:rsidRPr="00B50357">
        <w:rPr>
          <w:rFonts w:cs="Times New Roman"/>
          <w:b/>
        </w:rPr>
        <w:t>83</w:t>
      </w:r>
      <w:r w:rsidR="00FB6DBC" w:rsidRPr="00B50357">
        <w:rPr>
          <w:rFonts w:cs="Times New Roman"/>
          <w:b/>
        </w:rPr>
        <w:t xml:space="preserve"> óra/</w:t>
      </w:r>
      <w:r w:rsidR="00043EEC" w:rsidRPr="00B50357">
        <w:rPr>
          <w:rFonts w:cs="Times New Roman"/>
          <w:b/>
        </w:rPr>
        <w:t>83</w:t>
      </w:r>
      <w:r w:rsidR="00FB6DBC" w:rsidRPr="00B50357">
        <w:rPr>
          <w:rFonts w:cs="Times New Roman"/>
          <w:b/>
        </w:rPr>
        <w:t xml:space="preserve"> óra*</w:t>
      </w:r>
    </w:p>
    <w:p w14:paraId="2A7E5465" w14:textId="77777777" w:rsidR="00FB6DBC" w:rsidRPr="00B50357" w:rsidRDefault="00FB6DBC" w:rsidP="00FB6DBC">
      <w:pPr>
        <w:spacing w:after="0"/>
        <w:jc w:val="right"/>
        <w:rPr>
          <w:rFonts w:cs="Times New Roman"/>
          <w:sz w:val="20"/>
        </w:rPr>
      </w:pPr>
      <w:r w:rsidRPr="00B50357">
        <w:rPr>
          <w:rFonts w:cs="Times New Roman"/>
          <w:sz w:val="20"/>
        </w:rPr>
        <w:t>* 9-13. évfolyamon megszervezett képzés/13. és 14. évfolyamon megszervezett képzés</w:t>
      </w:r>
    </w:p>
    <w:p w14:paraId="4B7860E9" w14:textId="77777777" w:rsidR="00FB6DBC" w:rsidRPr="00B50357" w:rsidRDefault="00FB6DBC" w:rsidP="00FB6DBC">
      <w:pPr>
        <w:spacing w:after="0"/>
        <w:ind w:left="426"/>
        <w:rPr>
          <w:rFonts w:cs="Times New Roman"/>
        </w:rPr>
      </w:pPr>
    </w:p>
    <w:p w14:paraId="642AB527" w14:textId="3E710546" w:rsidR="00FB6DBC" w:rsidRPr="00B50357" w:rsidRDefault="00FB6DBC" w:rsidP="00FB6DBC">
      <w:pPr>
        <w:spacing w:after="0"/>
        <w:ind w:left="426"/>
        <w:rPr>
          <w:rFonts w:cs="Times New Roman"/>
        </w:rPr>
      </w:pPr>
      <w:r w:rsidRPr="00B50357">
        <w:rPr>
          <w:rFonts w:cs="Times New Roman"/>
        </w:rPr>
        <w:t xml:space="preserve">A tantárgy az </w:t>
      </w:r>
      <w:bookmarkStart w:id="11" w:name="_Hlk506707994"/>
      <w:r w:rsidR="00016F12" w:rsidRPr="00B50357">
        <w:rPr>
          <w:rFonts w:cs="Times New Roman"/>
        </w:rPr>
        <w:t xml:space="preserve">51 345 04Médiaművészeti program- és projektszervező </w:t>
      </w:r>
      <w:bookmarkEnd w:id="11"/>
      <w:r w:rsidR="00B50357" w:rsidRPr="00B50357">
        <w:rPr>
          <w:rFonts w:cs="Times New Roman"/>
        </w:rPr>
        <w:t>mellék-</w:t>
      </w:r>
      <w:r w:rsidRPr="00B50357">
        <w:rPr>
          <w:rFonts w:cs="Times New Roman"/>
        </w:rPr>
        <w:t>szakképesítéshez kapcsolódik.</w:t>
      </w:r>
    </w:p>
    <w:p w14:paraId="55748DE8" w14:textId="77777777" w:rsidR="00FB6DBC" w:rsidRPr="00B50357" w:rsidRDefault="00FB6DBC" w:rsidP="00FB6DBC">
      <w:pPr>
        <w:spacing w:after="0"/>
        <w:ind w:left="426"/>
        <w:rPr>
          <w:rFonts w:cs="Times New Roman"/>
        </w:rPr>
      </w:pPr>
    </w:p>
    <w:p w14:paraId="7374D6F8"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tantárgy tanításának célja</w:t>
      </w:r>
    </w:p>
    <w:p w14:paraId="6467D231" w14:textId="1A1CDC87" w:rsidR="00FB6DBC" w:rsidRPr="00B50357" w:rsidRDefault="005510B0" w:rsidP="00FB6DBC">
      <w:pPr>
        <w:spacing w:after="0"/>
        <w:ind w:left="426"/>
        <w:rPr>
          <w:rFonts w:cs="Times New Roman"/>
        </w:rPr>
      </w:pPr>
      <w:r w:rsidRPr="00B50357">
        <w:rPr>
          <w:rFonts w:cs="Times New Roman"/>
        </w:rPr>
        <w:t>A tantárgy célja, hogy a tanulók alapvető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 Továbbá 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14:paraId="7DF7836E" w14:textId="77777777" w:rsidR="00FB6DBC" w:rsidRPr="00B50357" w:rsidRDefault="00FB6DBC" w:rsidP="00FB6DBC">
      <w:pPr>
        <w:spacing w:after="0"/>
        <w:ind w:left="426"/>
        <w:rPr>
          <w:rFonts w:cs="Times New Roman"/>
        </w:rPr>
      </w:pPr>
    </w:p>
    <w:p w14:paraId="1B7A06CD"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Kapcsolódó közismereti, szakmai tartalmak</w:t>
      </w:r>
    </w:p>
    <w:p w14:paraId="3363B96B" w14:textId="49531698" w:rsidR="00FB6DBC" w:rsidRPr="00B50357" w:rsidRDefault="005510B0" w:rsidP="00FB6DBC">
      <w:pPr>
        <w:spacing w:after="0"/>
        <w:ind w:left="426"/>
        <w:rPr>
          <w:rFonts w:cs="Times New Roman"/>
        </w:rPr>
      </w:pPr>
      <w:r w:rsidRPr="00B50357">
        <w:rPr>
          <w:rFonts w:cs="Times New Roman"/>
        </w:rPr>
        <w:t>Művészetek, Mozgóképkultúra és médiaim, Vizuális kultúra</w:t>
      </w:r>
    </w:p>
    <w:p w14:paraId="13CD1AA3" w14:textId="77777777" w:rsidR="00FB6DBC" w:rsidRPr="00B50357" w:rsidRDefault="00FB6DBC" w:rsidP="00FB6DBC">
      <w:pPr>
        <w:spacing w:after="0"/>
        <w:ind w:left="426"/>
        <w:rPr>
          <w:rFonts w:cs="Times New Roman"/>
        </w:rPr>
      </w:pPr>
    </w:p>
    <w:p w14:paraId="3E838DBF"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Témakörök</w:t>
      </w:r>
    </w:p>
    <w:p w14:paraId="57E1AA82" w14:textId="511CEC7A" w:rsidR="00FB6DBC" w:rsidRPr="00B50357" w:rsidRDefault="005510B0"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Médiaművészeti alapfogalmak</w:t>
      </w:r>
    </w:p>
    <w:p w14:paraId="55E5D7B8" w14:textId="77777777" w:rsidR="005510B0" w:rsidRPr="00B50357" w:rsidRDefault="005510B0" w:rsidP="005510B0">
      <w:pPr>
        <w:spacing w:after="0"/>
        <w:ind w:left="851"/>
        <w:rPr>
          <w:rFonts w:cs="Times New Roman"/>
        </w:rPr>
      </w:pPr>
      <w:r w:rsidRPr="00B50357">
        <w:rPr>
          <w:rFonts w:cs="Times New Roman"/>
        </w:rPr>
        <w:t>A médiaművészet területei:</w:t>
      </w:r>
    </w:p>
    <w:p w14:paraId="6D91879B" w14:textId="6C4E5191" w:rsidR="005510B0" w:rsidRPr="00B50357" w:rsidRDefault="005510B0" w:rsidP="005510B0">
      <w:pPr>
        <w:pStyle w:val="Listaszerbekezds"/>
        <w:numPr>
          <w:ilvl w:val="0"/>
          <w:numId w:val="19"/>
        </w:numPr>
        <w:spacing w:after="0"/>
        <w:rPr>
          <w:rFonts w:cs="Times New Roman"/>
        </w:rPr>
      </w:pPr>
      <w:r w:rsidRPr="00B50357">
        <w:rPr>
          <w:rFonts w:cs="Times New Roman"/>
        </w:rPr>
        <w:t>audiovizuális, mozgóképes, zenei és képzőművészeti határterületek</w:t>
      </w:r>
    </w:p>
    <w:p w14:paraId="07571A11" w14:textId="36DBA6D5" w:rsidR="00FB6DBC" w:rsidRPr="00B50357" w:rsidRDefault="005510B0" w:rsidP="005510B0">
      <w:pPr>
        <w:pStyle w:val="Listaszerbekezds"/>
        <w:numPr>
          <w:ilvl w:val="0"/>
          <w:numId w:val="19"/>
        </w:numPr>
        <w:spacing w:after="0"/>
        <w:rPr>
          <w:rFonts w:cs="Times New Roman"/>
        </w:rPr>
      </w:pPr>
      <w:r w:rsidRPr="00B50357">
        <w:rPr>
          <w:rFonts w:cs="Times New Roman"/>
        </w:rPr>
        <w:t xml:space="preserve">új elektronikus média </w:t>
      </w:r>
      <w:r w:rsidR="00FB6DBC" w:rsidRPr="00B50357">
        <w:rPr>
          <w:rFonts w:cs="Times New Roman"/>
        </w:rPr>
        <w:t>A témakör részletes kifejtése</w:t>
      </w:r>
    </w:p>
    <w:p w14:paraId="338FB3AD" w14:textId="77777777" w:rsidR="00FB6DBC" w:rsidRPr="00B50357" w:rsidRDefault="00FB6DBC" w:rsidP="00FB6DBC">
      <w:pPr>
        <w:tabs>
          <w:tab w:val="left" w:pos="1418"/>
          <w:tab w:val="right" w:pos="9072"/>
        </w:tabs>
        <w:spacing w:after="0"/>
        <w:ind w:left="851"/>
        <w:rPr>
          <w:rFonts w:cs="Times New Roman"/>
        </w:rPr>
      </w:pPr>
    </w:p>
    <w:p w14:paraId="2AECC1DA" w14:textId="01D4216D" w:rsidR="00FB6DBC" w:rsidRPr="00B50357" w:rsidRDefault="005510B0"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 xml:space="preserve">Mozgóképes műfajismeret </w:t>
      </w:r>
    </w:p>
    <w:p w14:paraId="2259FDFB" w14:textId="77777777" w:rsidR="005510B0" w:rsidRPr="00B50357" w:rsidRDefault="005510B0" w:rsidP="005510B0">
      <w:pPr>
        <w:pStyle w:val="Listaszerbekezds"/>
        <w:numPr>
          <w:ilvl w:val="0"/>
          <w:numId w:val="22"/>
        </w:numPr>
        <w:spacing w:after="0"/>
        <w:rPr>
          <w:rFonts w:cs="Times New Roman"/>
        </w:rPr>
      </w:pPr>
      <w:r w:rsidRPr="00B50357">
        <w:rPr>
          <w:rFonts w:cs="Times New Roman"/>
        </w:rPr>
        <w:t>fikciós és nem-fikciós műfajok</w:t>
      </w:r>
    </w:p>
    <w:p w14:paraId="7171500F" w14:textId="6A7A4E73" w:rsidR="005510B0" w:rsidRPr="00B50357" w:rsidRDefault="005510B0" w:rsidP="005510B0">
      <w:pPr>
        <w:pStyle w:val="Listaszerbekezds"/>
        <w:numPr>
          <w:ilvl w:val="0"/>
          <w:numId w:val="22"/>
        </w:numPr>
        <w:spacing w:after="0"/>
        <w:rPr>
          <w:rFonts w:cs="Times New Roman"/>
        </w:rPr>
      </w:pPr>
      <w:r w:rsidRPr="00B50357">
        <w:rPr>
          <w:rFonts w:cs="Times New Roman"/>
        </w:rPr>
        <w:t>dokumentum és valóság, a hitelesség a különböző műfajokban</w:t>
      </w:r>
    </w:p>
    <w:p w14:paraId="23195366" w14:textId="093AA69F" w:rsidR="005510B0" w:rsidRPr="00B50357" w:rsidRDefault="005510B0" w:rsidP="005510B0">
      <w:pPr>
        <w:pStyle w:val="Listaszerbekezds"/>
        <w:numPr>
          <w:ilvl w:val="0"/>
          <w:numId w:val="22"/>
        </w:numPr>
        <w:spacing w:after="0"/>
        <w:rPr>
          <w:rFonts w:cs="Times New Roman"/>
        </w:rPr>
      </w:pPr>
      <w:r w:rsidRPr="00B50357">
        <w:rPr>
          <w:rFonts w:cs="Times New Roman"/>
        </w:rPr>
        <w:t>filmes műfajtörténet, pl. western, burleszk, zenés film, akciófilm stb.</w:t>
      </w:r>
    </w:p>
    <w:p w14:paraId="57D57F0B" w14:textId="1DA71F52" w:rsidR="00FB6DBC" w:rsidRPr="00B50357" w:rsidRDefault="005510B0" w:rsidP="005510B0">
      <w:pPr>
        <w:pStyle w:val="Listaszerbekezds"/>
        <w:numPr>
          <w:ilvl w:val="0"/>
          <w:numId w:val="22"/>
        </w:numPr>
        <w:spacing w:after="0"/>
        <w:rPr>
          <w:rFonts w:cs="Times New Roman"/>
        </w:rPr>
      </w:pPr>
      <w:r w:rsidRPr="00B50357">
        <w:rPr>
          <w:rFonts w:cs="Times New Roman"/>
        </w:rPr>
        <w:t>televíziós műfajok, pl. hírműsorok, szórakoztatóműsorok, reklám, klip stb.</w:t>
      </w:r>
    </w:p>
    <w:p w14:paraId="3477A156" w14:textId="77777777" w:rsidR="00FB6DBC" w:rsidRPr="00B50357" w:rsidRDefault="00FB6DBC" w:rsidP="00FB6DBC">
      <w:pPr>
        <w:tabs>
          <w:tab w:val="left" w:pos="1418"/>
          <w:tab w:val="right" w:pos="9072"/>
        </w:tabs>
        <w:spacing w:after="0"/>
        <w:ind w:left="851"/>
        <w:rPr>
          <w:rFonts w:cs="Times New Roman"/>
        </w:rPr>
      </w:pPr>
    </w:p>
    <w:p w14:paraId="6C754000" w14:textId="550ED4F9" w:rsidR="00FB6DBC" w:rsidRPr="00B50357" w:rsidRDefault="00C56EB1"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mozgókép fejlődésének főbb állomásai</w:t>
      </w:r>
    </w:p>
    <w:p w14:paraId="611B8A74" w14:textId="77777777" w:rsidR="00C56EB1" w:rsidRPr="00B50357" w:rsidRDefault="00C56EB1" w:rsidP="00C56EB1">
      <w:pPr>
        <w:pStyle w:val="Listaszerbekezds"/>
        <w:numPr>
          <w:ilvl w:val="0"/>
          <w:numId w:val="23"/>
        </w:numPr>
        <w:spacing w:after="0"/>
        <w:ind w:left="1353"/>
        <w:rPr>
          <w:rFonts w:cs="Times New Roman"/>
        </w:rPr>
      </w:pPr>
      <w:r w:rsidRPr="00B50357">
        <w:rPr>
          <w:rFonts w:cs="Times New Roman"/>
        </w:rPr>
        <w:t>jelentős alkotók és korszakok ismerete</w:t>
      </w:r>
    </w:p>
    <w:p w14:paraId="789B72A8" w14:textId="3A8637A4" w:rsidR="00C56EB1" w:rsidRPr="00B50357" w:rsidRDefault="00C56EB1" w:rsidP="00C56EB1">
      <w:pPr>
        <w:pStyle w:val="Listaszerbekezds"/>
        <w:numPr>
          <w:ilvl w:val="0"/>
          <w:numId w:val="24"/>
        </w:numPr>
        <w:spacing w:after="0"/>
        <w:ind w:left="1353"/>
        <w:rPr>
          <w:rFonts w:cs="Times New Roman"/>
        </w:rPr>
      </w:pPr>
      <w:r w:rsidRPr="00B50357">
        <w:rPr>
          <w:rFonts w:cs="Times New Roman"/>
        </w:rPr>
        <w:t>film, video, televízió, interaktív, számítógépes közlési rendszerek sajátosságai, új képfajták (elektronikus környezetismeret)</w:t>
      </w:r>
    </w:p>
    <w:p w14:paraId="7E8A9428" w14:textId="6655EBCA" w:rsidR="00C56EB1" w:rsidRPr="00B50357" w:rsidRDefault="00C56EB1" w:rsidP="00C56EB1">
      <w:pPr>
        <w:pStyle w:val="Listaszerbekezds"/>
        <w:numPr>
          <w:ilvl w:val="0"/>
          <w:numId w:val="24"/>
        </w:numPr>
        <w:spacing w:after="0"/>
        <w:ind w:left="1353"/>
        <w:rPr>
          <w:rFonts w:cs="Times New Roman"/>
        </w:rPr>
      </w:pPr>
      <w:r w:rsidRPr="00B50357">
        <w:rPr>
          <w:rFonts w:cs="Times New Roman"/>
        </w:rPr>
        <w:t>Hogyan készül a film: a korszerű felvevők típusai, működése, előkészületek, a forgatás menete, technikája, az utómunkálatok</w:t>
      </w:r>
    </w:p>
    <w:p w14:paraId="2562CFEC" w14:textId="12E2CE6C" w:rsidR="00C56EB1" w:rsidRPr="00B50357" w:rsidRDefault="00C56EB1" w:rsidP="00C56EB1">
      <w:pPr>
        <w:pStyle w:val="Listaszerbekezds"/>
        <w:numPr>
          <w:ilvl w:val="0"/>
          <w:numId w:val="24"/>
        </w:numPr>
        <w:spacing w:after="0"/>
        <w:ind w:left="1353"/>
        <w:rPr>
          <w:rFonts w:cs="Times New Roman"/>
        </w:rPr>
      </w:pPr>
      <w:r w:rsidRPr="00B50357">
        <w:rPr>
          <w:rFonts w:cs="Times New Roman"/>
        </w:rPr>
        <w:t>jelentősebb iskolák, nemzeti filmgyártások jellegzetességei</w:t>
      </w:r>
    </w:p>
    <w:p w14:paraId="69251F15" w14:textId="6F9C0EE7" w:rsidR="00FB6DBC" w:rsidRPr="00B50357" w:rsidRDefault="00C56EB1" w:rsidP="00C56EB1">
      <w:pPr>
        <w:pStyle w:val="Listaszerbekezds"/>
        <w:numPr>
          <w:ilvl w:val="0"/>
          <w:numId w:val="24"/>
        </w:numPr>
        <w:spacing w:after="0"/>
        <w:ind w:left="1353"/>
        <w:rPr>
          <w:rFonts w:cs="Times New Roman"/>
        </w:rPr>
      </w:pPr>
      <w:r w:rsidRPr="00B50357">
        <w:rPr>
          <w:rFonts w:cs="Times New Roman"/>
        </w:rPr>
        <w:t>a filmművészet legfontosabb alkotásai</w:t>
      </w:r>
    </w:p>
    <w:p w14:paraId="502655CC" w14:textId="77777777" w:rsidR="00FB6DBC" w:rsidRPr="00B50357" w:rsidRDefault="00FB6DBC" w:rsidP="00FB6DBC">
      <w:pPr>
        <w:tabs>
          <w:tab w:val="left" w:pos="1418"/>
          <w:tab w:val="right" w:pos="9072"/>
        </w:tabs>
        <w:spacing w:after="0"/>
        <w:ind w:left="851"/>
        <w:rPr>
          <w:rFonts w:cs="Times New Roman"/>
        </w:rPr>
      </w:pPr>
    </w:p>
    <w:p w14:paraId="69B665E6" w14:textId="5711C8B8" w:rsidR="00FB6DBC" w:rsidRPr="00B50357" w:rsidRDefault="000E63E7"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film és közönsége</w:t>
      </w:r>
    </w:p>
    <w:p w14:paraId="5144DAA3" w14:textId="77777777" w:rsidR="000E63E7" w:rsidRPr="00B50357" w:rsidRDefault="000E63E7" w:rsidP="000E63E7">
      <w:pPr>
        <w:pStyle w:val="Listaszerbekezds"/>
        <w:numPr>
          <w:ilvl w:val="0"/>
          <w:numId w:val="26"/>
        </w:numPr>
        <w:spacing w:after="0"/>
        <w:rPr>
          <w:rFonts w:cs="Times New Roman"/>
        </w:rPr>
      </w:pPr>
      <w:r w:rsidRPr="00B50357">
        <w:rPr>
          <w:rFonts w:cs="Times New Roman"/>
        </w:rPr>
        <w:t>ki, mit, hol néz; a közönség rétegei, ezek befogadói szokásai</w:t>
      </w:r>
    </w:p>
    <w:p w14:paraId="59847515" w14:textId="60982B67" w:rsidR="000E63E7" w:rsidRPr="00B50357" w:rsidRDefault="000E63E7" w:rsidP="000E63E7">
      <w:pPr>
        <w:pStyle w:val="Listaszerbekezds"/>
        <w:numPr>
          <w:ilvl w:val="0"/>
          <w:numId w:val="26"/>
        </w:numPr>
        <w:spacing w:after="0"/>
        <w:rPr>
          <w:rFonts w:cs="Times New Roman"/>
        </w:rPr>
      </w:pPr>
      <w:r w:rsidRPr="00B50357">
        <w:rPr>
          <w:rFonts w:cs="Times New Roman"/>
        </w:rPr>
        <w:t>elit- és tömegkultúra a mozgókép területén</w:t>
      </w:r>
    </w:p>
    <w:p w14:paraId="498C869D" w14:textId="10F21B5C" w:rsidR="000E63E7" w:rsidRPr="00B50357" w:rsidRDefault="000E63E7" w:rsidP="000E63E7">
      <w:pPr>
        <w:pStyle w:val="Listaszerbekezds"/>
        <w:numPr>
          <w:ilvl w:val="0"/>
          <w:numId w:val="26"/>
        </w:numPr>
        <w:spacing w:after="0"/>
        <w:rPr>
          <w:rFonts w:cs="Times New Roman"/>
        </w:rPr>
      </w:pPr>
      <w:r w:rsidRPr="00B50357">
        <w:rPr>
          <w:rFonts w:cs="Times New Roman"/>
        </w:rPr>
        <w:t>kommerszfilm és művészfilm elhatárolhatósága</w:t>
      </w:r>
    </w:p>
    <w:p w14:paraId="15700CE3" w14:textId="01826F78" w:rsidR="00FB6DBC" w:rsidRPr="00B50357" w:rsidRDefault="000E63E7" w:rsidP="000E63E7">
      <w:pPr>
        <w:pStyle w:val="Listaszerbekezds"/>
        <w:numPr>
          <w:ilvl w:val="0"/>
          <w:numId w:val="26"/>
        </w:numPr>
        <w:spacing w:after="0"/>
        <w:rPr>
          <w:rFonts w:cs="Times New Roman"/>
        </w:rPr>
      </w:pPr>
      <w:r w:rsidRPr="00B50357">
        <w:rPr>
          <w:rFonts w:cs="Times New Roman"/>
        </w:rPr>
        <w:t>a szaksajtó áttekintése</w:t>
      </w:r>
    </w:p>
    <w:p w14:paraId="06AB1C43" w14:textId="77777777" w:rsidR="00FB6DBC" w:rsidRPr="00B50357" w:rsidRDefault="00FB6DBC" w:rsidP="00FB6DBC">
      <w:pPr>
        <w:tabs>
          <w:tab w:val="left" w:pos="1418"/>
          <w:tab w:val="right" w:pos="9072"/>
        </w:tabs>
        <w:spacing w:after="0"/>
        <w:ind w:left="851"/>
        <w:rPr>
          <w:rFonts w:cs="Times New Roman"/>
        </w:rPr>
      </w:pPr>
    </w:p>
    <w:p w14:paraId="6D67E7DD" w14:textId="0DC2E8CE" w:rsidR="00FB6DBC" w:rsidRPr="00B50357" w:rsidRDefault="002C0FB1"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Rendezvénytípusok</w:t>
      </w:r>
    </w:p>
    <w:p w14:paraId="26BAF25D" w14:textId="77777777" w:rsidR="002C0FB1" w:rsidRPr="00B50357" w:rsidRDefault="002C0FB1" w:rsidP="002C0FB1">
      <w:pPr>
        <w:spacing w:after="0"/>
        <w:ind w:left="851"/>
        <w:rPr>
          <w:rFonts w:cs="Times New Roman"/>
        </w:rPr>
      </w:pPr>
      <w:r w:rsidRPr="00B50357">
        <w:rPr>
          <w:rFonts w:cs="Times New Roman"/>
        </w:rPr>
        <w:t>-</w:t>
      </w:r>
      <w:r w:rsidRPr="00B50357">
        <w:rPr>
          <w:rFonts w:cs="Times New Roman"/>
        </w:rPr>
        <w:tab/>
        <w:t>rendezvénytípusok és befogadó intézmények</w:t>
      </w:r>
    </w:p>
    <w:p w14:paraId="6CF0B006" w14:textId="77777777" w:rsidR="002C0FB1" w:rsidRPr="00B50357" w:rsidRDefault="002C0FB1" w:rsidP="002C0FB1">
      <w:pPr>
        <w:spacing w:after="0"/>
        <w:ind w:left="851"/>
        <w:rPr>
          <w:rFonts w:cs="Times New Roman"/>
        </w:rPr>
      </w:pPr>
      <w:r w:rsidRPr="00B50357">
        <w:rPr>
          <w:rFonts w:cs="Times New Roman"/>
        </w:rPr>
        <w:t>-</w:t>
      </w:r>
      <w:r w:rsidRPr="00B50357">
        <w:rPr>
          <w:rFonts w:cs="Times New Roman"/>
        </w:rPr>
        <w:tab/>
        <w:t>filmklubok („filmklub történelem”), filmforgalmazók</w:t>
      </w:r>
    </w:p>
    <w:p w14:paraId="689DD901" w14:textId="77777777" w:rsidR="002C0FB1" w:rsidRPr="00B50357" w:rsidRDefault="002C0FB1" w:rsidP="002C0FB1">
      <w:pPr>
        <w:spacing w:after="0"/>
        <w:ind w:left="851"/>
        <w:rPr>
          <w:rFonts w:cs="Times New Roman"/>
        </w:rPr>
      </w:pPr>
      <w:r w:rsidRPr="00B50357">
        <w:rPr>
          <w:rFonts w:cs="Times New Roman"/>
        </w:rPr>
        <w:t>-</w:t>
      </w:r>
      <w:r w:rsidRPr="00B50357">
        <w:rPr>
          <w:rFonts w:cs="Times New Roman"/>
        </w:rPr>
        <w:tab/>
        <w:t>fesztiválok (fesztiváltípusok és „fesztiváltörténelem”)</w:t>
      </w:r>
    </w:p>
    <w:p w14:paraId="0A9ADAE7" w14:textId="77777777" w:rsidR="002C0FB1" w:rsidRPr="00B50357" w:rsidRDefault="002C0FB1" w:rsidP="002C0FB1">
      <w:pPr>
        <w:spacing w:after="0"/>
        <w:ind w:left="851"/>
        <w:rPr>
          <w:rFonts w:cs="Times New Roman"/>
        </w:rPr>
      </w:pPr>
      <w:r w:rsidRPr="00B50357">
        <w:rPr>
          <w:rFonts w:cs="Times New Roman"/>
        </w:rPr>
        <w:t>-</w:t>
      </w:r>
      <w:r w:rsidRPr="00B50357">
        <w:rPr>
          <w:rFonts w:cs="Times New Roman"/>
        </w:rPr>
        <w:tab/>
        <w:t>őszművészeti rendezvények, kiállítások helyszínei</w:t>
      </w:r>
    </w:p>
    <w:p w14:paraId="48D2ADD0" w14:textId="77777777" w:rsidR="00FB6DBC" w:rsidRPr="00B50357" w:rsidRDefault="00FB6DBC" w:rsidP="00FB6DBC">
      <w:pPr>
        <w:tabs>
          <w:tab w:val="left" w:pos="1418"/>
          <w:tab w:val="right" w:pos="9072"/>
        </w:tabs>
        <w:spacing w:after="0"/>
        <w:ind w:left="851"/>
        <w:rPr>
          <w:rFonts w:cs="Times New Roman"/>
        </w:rPr>
      </w:pPr>
    </w:p>
    <w:p w14:paraId="5562EF69" w14:textId="48B62AE8"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rendezvények szervezésének speciális követelményei</w:t>
      </w:r>
    </w:p>
    <w:p w14:paraId="7B3B5026"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jogi szabályozás</w:t>
      </w:r>
    </w:p>
    <w:p w14:paraId="2D7EAAB5"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tűz- és munkavédelmi előírások</w:t>
      </w:r>
    </w:p>
    <w:p w14:paraId="6F67A09E"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filmterjesztés, filmforgalmazás</w:t>
      </w:r>
    </w:p>
    <w:p w14:paraId="7589B672"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fény- és hangtechnika, egyéb audiovizuális eszközök stb. eszközismeret</w:t>
      </w:r>
    </w:p>
    <w:p w14:paraId="4F8769BB" w14:textId="74A09861" w:rsidR="00FB6DBC" w:rsidRPr="00B50357" w:rsidRDefault="00FD2122" w:rsidP="00FD2122">
      <w:pPr>
        <w:spacing w:after="0"/>
        <w:ind w:left="851"/>
        <w:rPr>
          <w:rFonts w:cs="Times New Roman"/>
        </w:rPr>
      </w:pPr>
      <w:r w:rsidRPr="00B50357">
        <w:rPr>
          <w:rFonts w:cs="Times New Roman"/>
        </w:rPr>
        <w:t>-</w:t>
      </w:r>
      <w:r w:rsidRPr="00B50357">
        <w:rPr>
          <w:rFonts w:cs="Times New Roman"/>
        </w:rPr>
        <w:tab/>
        <w:t>menetrend készítésének és a gyakorlati megvalósítás lépései</w:t>
      </w:r>
    </w:p>
    <w:p w14:paraId="18F01BEE" w14:textId="77777777" w:rsidR="00FB6DBC" w:rsidRPr="00B50357" w:rsidRDefault="00FB6DBC" w:rsidP="00FB6DBC">
      <w:pPr>
        <w:tabs>
          <w:tab w:val="left" w:pos="1418"/>
          <w:tab w:val="right" w:pos="9072"/>
        </w:tabs>
        <w:spacing w:after="0"/>
        <w:ind w:left="851"/>
        <w:rPr>
          <w:rFonts w:cs="Times New Roman"/>
        </w:rPr>
      </w:pPr>
    </w:p>
    <w:p w14:paraId="4E6C29A4" w14:textId="571B7D9F"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Marketing és PR</w:t>
      </w:r>
    </w:p>
    <w:p w14:paraId="63C59F1E"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pályázatok ebben a témakörben, pályázatírás</w:t>
      </w:r>
    </w:p>
    <w:p w14:paraId="2F762FF8"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speciális célcsoportok,</w:t>
      </w:r>
    </w:p>
    <w:p w14:paraId="641B106A"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 xml:space="preserve">speciális elérési csatornák </w:t>
      </w:r>
    </w:p>
    <w:p w14:paraId="7D518BBE"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költségvetés, marketing terv</w:t>
      </w:r>
    </w:p>
    <w:p w14:paraId="3C6B050A"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speciális webes felületek létrehozása és kezelése</w:t>
      </w:r>
    </w:p>
    <w:p w14:paraId="08E6D220" w14:textId="2448A4C4" w:rsidR="00FB6DBC" w:rsidRPr="00B50357" w:rsidRDefault="00FD2122" w:rsidP="00FB6DBC">
      <w:pPr>
        <w:tabs>
          <w:tab w:val="left" w:pos="1418"/>
          <w:tab w:val="right" w:pos="9072"/>
        </w:tabs>
        <w:spacing w:after="0"/>
        <w:ind w:left="851"/>
        <w:rPr>
          <w:rFonts w:cs="Times New Roman"/>
        </w:rPr>
      </w:pPr>
      <w:r w:rsidRPr="00B50357">
        <w:rPr>
          <w:rFonts w:cs="Times New Roman"/>
        </w:rPr>
        <w:t>-</w:t>
      </w:r>
      <w:r w:rsidRPr="00B50357">
        <w:rPr>
          <w:rFonts w:cs="Times New Roman"/>
        </w:rPr>
        <w:tab/>
        <w:t>az elkészült terv prezentálása</w:t>
      </w:r>
    </w:p>
    <w:p w14:paraId="11E5C434" w14:textId="77777777" w:rsidR="00FB6DBC" w:rsidRPr="00B50357" w:rsidRDefault="00FB6DBC" w:rsidP="00FB6DBC">
      <w:pPr>
        <w:tabs>
          <w:tab w:val="left" w:pos="1418"/>
          <w:tab w:val="right" w:pos="9072"/>
        </w:tabs>
        <w:spacing w:after="0"/>
        <w:ind w:left="851"/>
        <w:rPr>
          <w:rFonts w:cs="Times New Roman"/>
        </w:rPr>
      </w:pPr>
    </w:p>
    <w:p w14:paraId="1F90E43B"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képzés javasolt helyszíne (ajánlás)</w:t>
      </w:r>
    </w:p>
    <w:p w14:paraId="1490691A" w14:textId="7EB60C55" w:rsidR="00FB6DBC" w:rsidRPr="00B50357" w:rsidRDefault="00FD2122" w:rsidP="00FB6DBC">
      <w:pPr>
        <w:spacing w:after="0"/>
        <w:ind w:left="426"/>
        <w:rPr>
          <w:rFonts w:cs="Times New Roman"/>
        </w:rPr>
      </w:pPr>
      <w:r w:rsidRPr="00B50357">
        <w:rPr>
          <w:rFonts w:cs="Times New Roman"/>
        </w:rPr>
        <w:t>tanterem, vetítő</w:t>
      </w:r>
    </w:p>
    <w:p w14:paraId="031CD0BB" w14:textId="77777777" w:rsidR="00FB6DBC" w:rsidRPr="00B50357" w:rsidRDefault="00FB6DBC" w:rsidP="00FB6DBC">
      <w:pPr>
        <w:spacing w:after="0"/>
        <w:ind w:left="426"/>
        <w:rPr>
          <w:rFonts w:cs="Times New Roman"/>
        </w:rPr>
      </w:pPr>
    </w:p>
    <w:p w14:paraId="11DA966D"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tantárgy értékelésének módja</w:t>
      </w:r>
    </w:p>
    <w:p w14:paraId="09C98CFF" w14:textId="1F1E7724" w:rsidR="00FB6DBC" w:rsidRPr="00B50357" w:rsidRDefault="00FB6DBC" w:rsidP="00FB6DBC">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1432CB5C" w14:textId="77777777" w:rsidR="00FB6DBC" w:rsidRPr="00B50357" w:rsidRDefault="00FB6DBC" w:rsidP="00FB6DBC">
      <w:pPr>
        <w:spacing w:after="0"/>
        <w:ind w:left="426"/>
        <w:rPr>
          <w:rFonts w:cs="Times New Roman"/>
        </w:rPr>
      </w:pPr>
    </w:p>
    <w:p w14:paraId="35D976FE" w14:textId="79203A38" w:rsidR="00FB6DBC" w:rsidRPr="00B50357" w:rsidRDefault="00FD2122" w:rsidP="00FB6DBC">
      <w:pPr>
        <w:pStyle w:val="Listaszerbekezds"/>
        <w:numPr>
          <w:ilvl w:val="0"/>
          <w:numId w:val="8"/>
        </w:numPr>
        <w:tabs>
          <w:tab w:val="right" w:pos="9072"/>
        </w:tabs>
        <w:spacing w:after="0"/>
        <w:rPr>
          <w:rFonts w:cs="Times New Roman"/>
          <w:b/>
        </w:rPr>
      </w:pPr>
      <w:r w:rsidRPr="00B50357">
        <w:rPr>
          <w:rFonts w:cs="Times New Roman"/>
          <w:b/>
        </w:rPr>
        <w:t xml:space="preserve">Médiaművészeti gyakorlat </w:t>
      </w:r>
      <w:r w:rsidR="00FB6DBC" w:rsidRPr="00B50357">
        <w:rPr>
          <w:rFonts w:cs="Times New Roman"/>
          <w:b/>
        </w:rPr>
        <w:t xml:space="preserve"> tantárgy</w:t>
      </w:r>
      <w:r w:rsidR="00FB6DBC" w:rsidRPr="00B50357">
        <w:rPr>
          <w:rFonts w:cs="Times New Roman"/>
          <w:b/>
        </w:rPr>
        <w:tab/>
      </w:r>
      <w:r w:rsidR="00043EEC" w:rsidRPr="00B50357">
        <w:rPr>
          <w:rFonts w:cs="Times New Roman"/>
          <w:b/>
        </w:rPr>
        <w:t>132</w:t>
      </w:r>
      <w:r w:rsidR="00FB6DBC" w:rsidRPr="00B50357">
        <w:rPr>
          <w:rFonts w:cs="Times New Roman"/>
          <w:b/>
        </w:rPr>
        <w:t xml:space="preserve"> óra/</w:t>
      </w:r>
      <w:r w:rsidR="00043EEC" w:rsidRPr="00B50357">
        <w:rPr>
          <w:rFonts w:cs="Times New Roman"/>
          <w:b/>
        </w:rPr>
        <w:t>132</w:t>
      </w:r>
      <w:r w:rsidR="00FB6DBC" w:rsidRPr="00B50357">
        <w:rPr>
          <w:rFonts w:cs="Times New Roman"/>
          <w:b/>
        </w:rPr>
        <w:t xml:space="preserve"> óra*</w:t>
      </w:r>
    </w:p>
    <w:p w14:paraId="72B6B06F" w14:textId="77777777" w:rsidR="00FB6DBC" w:rsidRPr="00B50357" w:rsidRDefault="00FB6DBC" w:rsidP="00FB6DBC">
      <w:pPr>
        <w:spacing w:after="0"/>
        <w:jc w:val="right"/>
        <w:rPr>
          <w:rFonts w:cs="Times New Roman"/>
          <w:sz w:val="20"/>
        </w:rPr>
      </w:pPr>
      <w:r w:rsidRPr="00B50357">
        <w:rPr>
          <w:rFonts w:cs="Times New Roman"/>
          <w:sz w:val="20"/>
        </w:rPr>
        <w:t>* 9-13. évfolyamon megszervezett képzés/13. és 14. évfolyamon megszervezett képzés</w:t>
      </w:r>
    </w:p>
    <w:p w14:paraId="659B7B12" w14:textId="77777777" w:rsidR="00FB6DBC" w:rsidRPr="00B50357" w:rsidRDefault="00FB6DBC" w:rsidP="00FB6DBC">
      <w:pPr>
        <w:spacing w:after="0"/>
        <w:ind w:left="426"/>
        <w:rPr>
          <w:rFonts w:cs="Times New Roman"/>
        </w:rPr>
      </w:pPr>
    </w:p>
    <w:p w14:paraId="18CD5F59" w14:textId="4BC10193" w:rsidR="00FB6DBC" w:rsidRPr="00B50357" w:rsidRDefault="00FB6DBC" w:rsidP="00FB6DBC">
      <w:pPr>
        <w:spacing w:after="0"/>
        <w:ind w:left="426"/>
        <w:rPr>
          <w:rFonts w:cs="Times New Roman"/>
        </w:rPr>
      </w:pPr>
      <w:r w:rsidRPr="00B50357">
        <w:rPr>
          <w:rFonts w:cs="Times New Roman"/>
        </w:rPr>
        <w:t xml:space="preserve">A tantárgy az </w:t>
      </w:r>
      <w:r w:rsidR="00016F12" w:rsidRPr="00B50357">
        <w:rPr>
          <w:rFonts w:cs="Times New Roman"/>
        </w:rPr>
        <w:t>51 345 04</w:t>
      </w:r>
      <w:r w:rsidR="00B50357">
        <w:rPr>
          <w:rFonts w:cs="Times New Roman"/>
        </w:rPr>
        <w:t xml:space="preserve"> </w:t>
      </w:r>
      <w:r w:rsidR="00016F12" w:rsidRPr="00B50357">
        <w:rPr>
          <w:rFonts w:cs="Times New Roman"/>
        </w:rPr>
        <w:t>Médiaművészeti program- és projektszervező</w:t>
      </w:r>
      <w:r w:rsidR="00FD2122" w:rsidRPr="00B50357">
        <w:rPr>
          <w:rFonts w:cs="Times New Roman"/>
        </w:rPr>
        <w:t xml:space="preserve"> </w:t>
      </w:r>
      <w:r w:rsidR="00B50357" w:rsidRPr="00B50357">
        <w:rPr>
          <w:rFonts w:cs="Times New Roman"/>
        </w:rPr>
        <w:t>mellék-</w:t>
      </w:r>
      <w:r w:rsidRPr="00B50357">
        <w:rPr>
          <w:rFonts w:cs="Times New Roman"/>
        </w:rPr>
        <w:t>szakképesítéshez kapcsolódik.</w:t>
      </w:r>
    </w:p>
    <w:p w14:paraId="19CF8BD6" w14:textId="77777777" w:rsidR="00FB6DBC" w:rsidRPr="00B50357" w:rsidRDefault="00FB6DBC" w:rsidP="00FB6DBC">
      <w:pPr>
        <w:spacing w:after="0"/>
        <w:ind w:left="426"/>
        <w:rPr>
          <w:rFonts w:cs="Times New Roman"/>
        </w:rPr>
      </w:pPr>
    </w:p>
    <w:p w14:paraId="4A34548D"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tantárgy tanításának célja</w:t>
      </w:r>
    </w:p>
    <w:p w14:paraId="549C8DD2" w14:textId="0A65EC02" w:rsidR="00FB6DBC" w:rsidRPr="00B50357" w:rsidRDefault="00FD2122" w:rsidP="00FB6DBC">
      <w:pPr>
        <w:spacing w:after="0"/>
        <w:ind w:left="426"/>
        <w:rPr>
          <w:rFonts w:cs="Times New Roman"/>
        </w:rPr>
      </w:pPr>
      <w:r w:rsidRPr="00B50357">
        <w:rPr>
          <w:rFonts w:cs="Times New Roman"/>
        </w:rPr>
        <w:t>A tantárgy célja, hogy a tanulók alapvető gyakorlati ismeretekkel rendelkezzenek a médiaművészet területeiről, mind közül a máig a befogadót legjobban mozgósító filmművészet ágairól, korszakairól, meghatározó műveiről, alkotóiról. Ismereteit képesek elhelyezni a történelem, az irodalom, a művészettörténet korszakaiban. Továbbá 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14:paraId="14F9A103" w14:textId="77777777" w:rsidR="00FB6DBC" w:rsidRPr="00B50357" w:rsidRDefault="00FB6DBC" w:rsidP="00FB6DBC">
      <w:pPr>
        <w:spacing w:after="0"/>
        <w:ind w:left="426"/>
        <w:rPr>
          <w:rFonts w:cs="Times New Roman"/>
        </w:rPr>
      </w:pPr>
    </w:p>
    <w:p w14:paraId="47A29CE6"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Kapcsolódó közismereti, szakmai tartalmak</w:t>
      </w:r>
    </w:p>
    <w:p w14:paraId="4469EEDC" w14:textId="5081CDD1" w:rsidR="00FB6DBC" w:rsidRPr="00B50357" w:rsidRDefault="00FD2122" w:rsidP="00FB6DBC">
      <w:pPr>
        <w:spacing w:after="0"/>
        <w:ind w:left="426"/>
        <w:rPr>
          <w:rFonts w:cs="Times New Roman"/>
        </w:rPr>
      </w:pPr>
      <w:r w:rsidRPr="00B50357">
        <w:rPr>
          <w:rFonts w:cs="Times New Roman"/>
        </w:rPr>
        <w:t>Művészetek, Mozgóképkultúra és médiaismeret, Vizuális kultúra</w:t>
      </w:r>
    </w:p>
    <w:p w14:paraId="2EFD3674" w14:textId="77777777" w:rsidR="00FB6DBC" w:rsidRPr="00B50357" w:rsidRDefault="00FB6DBC" w:rsidP="00FB6DBC">
      <w:pPr>
        <w:spacing w:after="0"/>
        <w:ind w:left="426"/>
        <w:rPr>
          <w:rFonts w:cs="Times New Roman"/>
        </w:rPr>
      </w:pPr>
    </w:p>
    <w:p w14:paraId="431ED363"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Témakörök</w:t>
      </w:r>
    </w:p>
    <w:p w14:paraId="10A04F3D" w14:textId="176E69E0"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Médiaművészet területei</w:t>
      </w:r>
    </w:p>
    <w:p w14:paraId="6D413FDE" w14:textId="77777777" w:rsidR="00FD2122" w:rsidRPr="00B50357" w:rsidRDefault="00FD2122" w:rsidP="00FD2122">
      <w:pPr>
        <w:spacing w:after="0"/>
        <w:ind w:left="851"/>
        <w:rPr>
          <w:rFonts w:cs="Times New Roman"/>
        </w:rPr>
      </w:pPr>
      <w:r w:rsidRPr="00B50357">
        <w:rPr>
          <w:rFonts w:cs="Times New Roman"/>
        </w:rPr>
        <w:t>Példák megtekintése, videoszemelvények formájában:</w:t>
      </w:r>
    </w:p>
    <w:p w14:paraId="7B3C120B" w14:textId="77777777" w:rsidR="00FD2122" w:rsidRPr="00B50357" w:rsidRDefault="00FD2122" w:rsidP="00FD2122">
      <w:pPr>
        <w:spacing w:after="0"/>
        <w:ind w:left="851"/>
        <w:rPr>
          <w:rFonts w:cs="Times New Roman"/>
        </w:rPr>
      </w:pPr>
      <w:r w:rsidRPr="00B50357">
        <w:rPr>
          <w:rFonts w:cs="Times New Roman"/>
        </w:rPr>
        <w:t>-</w:t>
      </w:r>
      <w:r w:rsidRPr="00B50357">
        <w:rPr>
          <w:rFonts w:cs="Times New Roman"/>
        </w:rPr>
        <w:tab/>
        <w:t>film, televízió, koncert stb.</w:t>
      </w:r>
    </w:p>
    <w:p w14:paraId="710C9B91" w14:textId="433A2BD3" w:rsidR="00FB6DBC" w:rsidRPr="00B50357" w:rsidRDefault="00FD2122" w:rsidP="00FD2122">
      <w:pPr>
        <w:spacing w:after="0"/>
        <w:ind w:left="851"/>
        <w:rPr>
          <w:rFonts w:cs="Times New Roman"/>
        </w:rPr>
      </w:pPr>
      <w:r w:rsidRPr="00B50357">
        <w:rPr>
          <w:rFonts w:cs="Times New Roman"/>
        </w:rPr>
        <w:t>Médiaművészeti kiállítás közös megtekintése (pl. videoinstalláció)</w:t>
      </w:r>
    </w:p>
    <w:p w14:paraId="0BB903AA" w14:textId="77777777" w:rsidR="00FB6DBC" w:rsidRPr="00B50357" w:rsidRDefault="00FB6DBC" w:rsidP="00FB6DBC">
      <w:pPr>
        <w:tabs>
          <w:tab w:val="left" w:pos="1418"/>
          <w:tab w:val="right" w:pos="9072"/>
        </w:tabs>
        <w:spacing w:after="0"/>
        <w:ind w:left="851"/>
        <w:rPr>
          <w:rFonts w:cs="Times New Roman"/>
        </w:rPr>
      </w:pPr>
    </w:p>
    <w:p w14:paraId="53CE3925" w14:textId="31C12427"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Jelentős alkotók</w:t>
      </w:r>
    </w:p>
    <w:p w14:paraId="2973169C" w14:textId="1AF15FAC" w:rsidR="00FB6DBC" w:rsidRPr="00B50357" w:rsidRDefault="00FD2122" w:rsidP="00FB6DBC">
      <w:pPr>
        <w:spacing w:after="0"/>
        <w:ind w:left="851"/>
        <w:rPr>
          <w:rFonts w:cs="Times New Roman"/>
        </w:rPr>
      </w:pPr>
      <w:r w:rsidRPr="00B50357">
        <w:rPr>
          <w:rFonts w:cs="Times New Roman"/>
        </w:rPr>
        <w:t xml:space="preserve">Filmek megtekintése a Mozgóképkultúra és médiaismeret tantárgy tematikáján felül a megadott műfaji  kritériumok szerint, mozilátogatás </w:t>
      </w:r>
    </w:p>
    <w:p w14:paraId="3F37342A" w14:textId="77777777" w:rsidR="00FB6DBC" w:rsidRPr="00B50357" w:rsidRDefault="00FB6DBC" w:rsidP="00FB6DBC">
      <w:pPr>
        <w:tabs>
          <w:tab w:val="left" w:pos="1418"/>
          <w:tab w:val="right" w:pos="9072"/>
        </w:tabs>
        <w:spacing w:after="0"/>
        <w:ind w:left="851"/>
        <w:rPr>
          <w:rFonts w:cs="Times New Roman"/>
        </w:rPr>
      </w:pPr>
    </w:p>
    <w:p w14:paraId="43D912C3" w14:textId="2BAAD6FE"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Látogatás egy filmműteremben</w:t>
      </w:r>
    </w:p>
    <w:p w14:paraId="79DE0EE2" w14:textId="77777777" w:rsidR="00FD2122" w:rsidRPr="00B50357" w:rsidRDefault="00FD2122" w:rsidP="00FD2122">
      <w:pPr>
        <w:spacing w:after="0"/>
        <w:ind w:left="851"/>
        <w:rPr>
          <w:rFonts w:cs="Times New Roman"/>
        </w:rPr>
      </w:pPr>
      <w:r w:rsidRPr="00B50357">
        <w:rPr>
          <w:rFonts w:cs="Times New Roman"/>
        </w:rPr>
        <w:t>A filmgyártás technikái, anyagismerete és fázisai</w:t>
      </w:r>
    </w:p>
    <w:p w14:paraId="56EDDAE7" w14:textId="77777777" w:rsidR="00FD2122" w:rsidRPr="00B50357" w:rsidRDefault="00FD2122" w:rsidP="00FD2122">
      <w:pPr>
        <w:spacing w:after="0"/>
        <w:ind w:left="851"/>
        <w:rPr>
          <w:rFonts w:cs="Times New Roman"/>
        </w:rPr>
      </w:pPr>
      <w:r w:rsidRPr="00B50357">
        <w:rPr>
          <w:rFonts w:cs="Times New Roman"/>
        </w:rPr>
        <w:t>Saját kisfilm forgatás telefonnal, iskolai téma feldolgozása</w:t>
      </w:r>
    </w:p>
    <w:p w14:paraId="79B1A511" w14:textId="7CEC997E" w:rsidR="00FB6DBC" w:rsidRPr="00B50357" w:rsidRDefault="00FD2122" w:rsidP="00FD2122">
      <w:pPr>
        <w:spacing w:after="0"/>
        <w:ind w:left="851"/>
        <w:rPr>
          <w:rFonts w:cs="Times New Roman"/>
        </w:rPr>
      </w:pPr>
      <w:r w:rsidRPr="00B50357">
        <w:rPr>
          <w:rFonts w:cs="Times New Roman"/>
        </w:rPr>
        <w:t xml:space="preserve"> </w:t>
      </w:r>
    </w:p>
    <w:p w14:paraId="2F168266" w14:textId="77777777" w:rsidR="00FB6DBC" w:rsidRPr="00B50357" w:rsidRDefault="00FB6DBC" w:rsidP="00FB6DBC">
      <w:pPr>
        <w:tabs>
          <w:tab w:val="left" w:pos="1418"/>
          <w:tab w:val="right" w:pos="9072"/>
        </w:tabs>
        <w:spacing w:after="0"/>
        <w:ind w:left="851"/>
        <w:rPr>
          <w:rFonts w:cs="Times New Roman"/>
        </w:rPr>
      </w:pPr>
    </w:p>
    <w:p w14:paraId="0D955B66" w14:textId="537888A1"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Rendezvénylátogatás</w:t>
      </w:r>
    </w:p>
    <w:p w14:paraId="5D1B62C2" w14:textId="04F807F5" w:rsidR="00FD2122" w:rsidRPr="00B50357" w:rsidRDefault="00FD2122" w:rsidP="00FD2122">
      <w:pPr>
        <w:pStyle w:val="Listaszerbekezds"/>
        <w:numPr>
          <w:ilvl w:val="0"/>
          <w:numId w:val="27"/>
        </w:numPr>
        <w:spacing w:after="0"/>
        <w:rPr>
          <w:rFonts w:cs="Times New Roman"/>
        </w:rPr>
      </w:pPr>
      <w:r w:rsidRPr="00B50357">
        <w:rPr>
          <w:rFonts w:cs="Times New Roman"/>
        </w:rPr>
        <w:t>egy médiaművészeti rendezvény-tematika, -menetrend, -költségvetés, -marketing terv, -arculat kidolgozása és ennek prezentálása</w:t>
      </w:r>
    </w:p>
    <w:p w14:paraId="7EA885CA" w14:textId="0A24173B" w:rsidR="00FD2122" w:rsidRPr="00B50357" w:rsidRDefault="00FD2122" w:rsidP="00FD2122">
      <w:pPr>
        <w:pStyle w:val="Listaszerbekezds"/>
        <w:numPr>
          <w:ilvl w:val="0"/>
          <w:numId w:val="27"/>
        </w:numPr>
        <w:spacing w:after="0"/>
        <w:rPr>
          <w:rFonts w:cs="Times New Roman"/>
        </w:rPr>
      </w:pPr>
      <w:r w:rsidRPr="00B50357">
        <w:rPr>
          <w:rFonts w:cs="Times New Roman"/>
        </w:rPr>
        <w:t>a rendezvényhez kapcsolódó speciális webes felületek létrehozása és kezelése</w:t>
      </w:r>
    </w:p>
    <w:p w14:paraId="35E01173" w14:textId="7217B26E" w:rsidR="00FB6DBC" w:rsidRPr="00B50357" w:rsidRDefault="00FD2122" w:rsidP="00FD2122">
      <w:pPr>
        <w:pStyle w:val="Listaszerbekezds"/>
        <w:numPr>
          <w:ilvl w:val="0"/>
          <w:numId w:val="27"/>
        </w:numPr>
        <w:spacing w:after="0"/>
        <w:rPr>
          <w:rFonts w:cs="Times New Roman"/>
        </w:rPr>
      </w:pPr>
      <w:r w:rsidRPr="00B50357">
        <w:rPr>
          <w:rFonts w:cs="Times New Roman"/>
        </w:rPr>
        <w:t>az iskolában lehetőségek szerint megszervezni/közreműködni egy médiaművészeti rendezvény, például tematikus filmklub, minifesztivál stb. kivitelezésében az előzetesen kidolgozott terv alapján</w:t>
      </w:r>
    </w:p>
    <w:p w14:paraId="700A47DC" w14:textId="77777777" w:rsidR="00FB6DBC" w:rsidRPr="00B50357" w:rsidRDefault="00FB6DBC" w:rsidP="00FB6DBC">
      <w:pPr>
        <w:tabs>
          <w:tab w:val="left" w:pos="1418"/>
          <w:tab w:val="right" w:pos="9072"/>
        </w:tabs>
        <w:spacing w:after="0"/>
        <w:ind w:left="851"/>
        <w:rPr>
          <w:rFonts w:cs="Times New Roman"/>
        </w:rPr>
      </w:pPr>
    </w:p>
    <w:p w14:paraId="5573B004" w14:textId="1C0EDB46" w:rsidR="00FB6DBC" w:rsidRPr="00B50357" w:rsidRDefault="00FD2122" w:rsidP="00FB6DBC">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Rendezvénykövetés</w:t>
      </w:r>
    </w:p>
    <w:p w14:paraId="4020C0B9" w14:textId="77777777" w:rsidR="00967343" w:rsidRPr="00B50357" w:rsidRDefault="00967343" w:rsidP="00967343">
      <w:pPr>
        <w:spacing w:after="0"/>
        <w:ind w:left="851"/>
        <w:rPr>
          <w:rFonts w:cs="Times New Roman"/>
        </w:rPr>
      </w:pPr>
      <w:r w:rsidRPr="00B50357">
        <w:rPr>
          <w:rFonts w:cs="Times New Roman"/>
        </w:rPr>
        <w:t>-</w:t>
      </w:r>
      <w:r w:rsidRPr="00B50357">
        <w:rPr>
          <w:rFonts w:cs="Times New Roman"/>
        </w:rPr>
        <w:tab/>
        <w:t>a lebonyolított rendezvény tapasztalatainak közös kiértékelése</w:t>
      </w:r>
    </w:p>
    <w:p w14:paraId="4183E6E1" w14:textId="07B7F63F" w:rsidR="00FB6DBC" w:rsidRPr="00B50357" w:rsidRDefault="00967343" w:rsidP="00FB6DBC">
      <w:pPr>
        <w:tabs>
          <w:tab w:val="left" w:pos="1418"/>
          <w:tab w:val="right" w:pos="9072"/>
        </w:tabs>
        <w:spacing w:after="0"/>
        <w:ind w:left="851"/>
        <w:rPr>
          <w:rFonts w:cs="Times New Roman"/>
        </w:rPr>
      </w:pPr>
      <w:r w:rsidRPr="00B50357">
        <w:rPr>
          <w:rFonts w:cs="Times New Roman"/>
        </w:rPr>
        <w:t>-</w:t>
      </w:r>
      <w:r w:rsidRPr="00B50357">
        <w:rPr>
          <w:rFonts w:cs="Times New Roman"/>
        </w:rPr>
        <w:tab/>
        <w:t xml:space="preserve">kérdőívezés, interjú, felmérés (minőségbiztosítási eszközök) segítségével </w:t>
      </w:r>
    </w:p>
    <w:p w14:paraId="376E9326" w14:textId="77777777" w:rsidR="00FB6DBC" w:rsidRPr="00B50357" w:rsidRDefault="00FB6DBC" w:rsidP="00FB6DBC">
      <w:pPr>
        <w:tabs>
          <w:tab w:val="left" w:pos="1418"/>
          <w:tab w:val="right" w:pos="9072"/>
        </w:tabs>
        <w:spacing w:after="0"/>
        <w:ind w:left="851"/>
        <w:rPr>
          <w:rFonts w:cs="Times New Roman"/>
        </w:rPr>
      </w:pPr>
    </w:p>
    <w:p w14:paraId="7ECD1E2C"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képzés javasolt helyszíne (ajánlás)</w:t>
      </w:r>
    </w:p>
    <w:p w14:paraId="1E0B7E0A" w14:textId="1040FFAB" w:rsidR="00FB6DBC" w:rsidRPr="00B50357" w:rsidRDefault="00967343" w:rsidP="00FB6DBC">
      <w:pPr>
        <w:spacing w:after="0"/>
        <w:ind w:left="426"/>
        <w:rPr>
          <w:rFonts w:cs="Times New Roman"/>
        </w:rPr>
      </w:pPr>
      <w:r w:rsidRPr="00B50357">
        <w:rPr>
          <w:rFonts w:cs="Times New Roman"/>
        </w:rPr>
        <w:t>vetítő, filmműterem</w:t>
      </w:r>
    </w:p>
    <w:p w14:paraId="39EF0972" w14:textId="77777777" w:rsidR="00FB6DBC" w:rsidRPr="00B50357" w:rsidRDefault="00FB6DBC" w:rsidP="00FB6DBC">
      <w:pPr>
        <w:spacing w:after="0"/>
        <w:ind w:left="426"/>
        <w:rPr>
          <w:rFonts w:cs="Times New Roman"/>
        </w:rPr>
      </w:pPr>
    </w:p>
    <w:p w14:paraId="091F5900" w14:textId="77777777" w:rsidR="00FB6DBC" w:rsidRPr="00B50357" w:rsidRDefault="00FB6DBC" w:rsidP="00FB6DBC">
      <w:pPr>
        <w:pStyle w:val="Listaszerbekezds"/>
        <w:numPr>
          <w:ilvl w:val="1"/>
          <w:numId w:val="8"/>
        </w:numPr>
        <w:spacing w:after="0"/>
        <w:rPr>
          <w:rFonts w:cs="Times New Roman"/>
          <w:b/>
        </w:rPr>
      </w:pPr>
      <w:r w:rsidRPr="00B50357">
        <w:rPr>
          <w:rFonts w:cs="Times New Roman"/>
          <w:b/>
        </w:rPr>
        <w:t>A tantárgy értékelésének módja</w:t>
      </w:r>
    </w:p>
    <w:p w14:paraId="12A61D89" w14:textId="5716943B" w:rsidR="00FB6DBC" w:rsidRPr="00B50357" w:rsidRDefault="00FB6DBC" w:rsidP="00FB6DBC">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09C7BDA8" w14:textId="77777777" w:rsidR="00FB6DBC" w:rsidRPr="00B50357" w:rsidRDefault="00FB6DBC" w:rsidP="00FB6DBC">
      <w:pPr>
        <w:spacing w:after="0"/>
        <w:ind w:left="426"/>
        <w:rPr>
          <w:rFonts w:cs="Times New Roman"/>
        </w:rPr>
      </w:pPr>
    </w:p>
    <w:p w14:paraId="0C3DA8F1" w14:textId="77777777" w:rsidR="00A23F09" w:rsidRPr="00B50357" w:rsidRDefault="00A23F09" w:rsidP="00A23F09">
      <w:pPr>
        <w:spacing w:after="200" w:line="276" w:lineRule="auto"/>
        <w:jc w:val="left"/>
        <w:rPr>
          <w:rFonts w:cs="Times New Roman"/>
        </w:rPr>
      </w:pPr>
      <w:r w:rsidRPr="00B50357">
        <w:rPr>
          <w:rFonts w:cs="Times New Roman"/>
        </w:rPr>
        <w:br w:type="page"/>
      </w:r>
    </w:p>
    <w:p w14:paraId="3486D907" w14:textId="77777777" w:rsidR="00A23F09" w:rsidRPr="00B50357" w:rsidRDefault="00A23F09" w:rsidP="00A23F09">
      <w:pPr>
        <w:rPr>
          <w:rFonts w:cs="Times New Roman"/>
        </w:rPr>
      </w:pPr>
    </w:p>
    <w:p w14:paraId="3440B337"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31281E5F" w14:textId="7732B549" w:rsidR="00A23F09" w:rsidRPr="00B50357" w:rsidRDefault="00F53B70" w:rsidP="00A23F09">
      <w:pPr>
        <w:spacing w:after="480"/>
        <w:jc w:val="center"/>
        <w:rPr>
          <w:rFonts w:cs="Times New Roman"/>
          <w:b/>
          <w:sz w:val="36"/>
        </w:rPr>
      </w:pPr>
      <w:r w:rsidRPr="00B50357">
        <w:rPr>
          <w:rFonts w:cs="Times New Roman"/>
          <w:b/>
          <w:sz w:val="36"/>
        </w:rPr>
        <w:t>10733-12</w:t>
      </w:r>
      <w:r w:rsidR="00A23F09" w:rsidRPr="00B50357">
        <w:rPr>
          <w:rFonts w:cs="Times New Roman"/>
          <w:b/>
          <w:sz w:val="36"/>
        </w:rPr>
        <w:t xml:space="preserve"> azonosító számú</w:t>
      </w:r>
    </w:p>
    <w:p w14:paraId="6B21F0BC" w14:textId="3EFF10C6" w:rsidR="00A23F09" w:rsidRPr="00B50357" w:rsidRDefault="00F53B70" w:rsidP="00A23F09">
      <w:pPr>
        <w:jc w:val="center"/>
        <w:rPr>
          <w:rFonts w:cs="Times New Roman"/>
          <w:b/>
          <w:sz w:val="36"/>
        </w:rPr>
      </w:pPr>
      <w:r w:rsidRPr="00B50357">
        <w:rPr>
          <w:rFonts w:cs="Times New Roman"/>
          <w:b/>
          <w:sz w:val="36"/>
        </w:rPr>
        <w:t>Audiovizuális szakmák vállalkozási ismeretei és környezete</w:t>
      </w:r>
    </w:p>
    <w:p w14:paraId="101D4E6A" w14:textId="77777777" w:rsidR="00A23F09" w:rsidRPr="00B50357" w:rsidRDefault="00A23F09" w:rsidP="00A23F09">
      <w:pPr>
        <w:jc w:val="center"/>
        <w:rPr>
          <w:rFonts w:cs="Times New Roman"/>
          <w:b/>
          <w:sz w:val="36"/>
        </w:rPr>
      </w:pPr>
      <w:r w:rsidRPr="00B50357">
        <w:rPr>
          <w:rFonts w:cs="Times New Roman"/>
          <w:b/>
          <w:sz w:val="36"/>
        </w:rPr>
        <w:t>megnevezésű</w:t>
      </w:r>
    </w:p>
    <w:p w14:paraId="4F56048F"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31F9C9CD"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56BF8DDF" w14:textId="77777777" w:rsidR="00A23F09" w:rsidRPr="00B50357" w:rsidRDefault="00A23F09" w:rsidP="00A23F09">
      <w:pPr>
        <w:spacing w:after="200" w:line="276" w:lineRule="auto"/>
        <w:jc w:val="left"/>
        <w:rPr>
          <w:rFonts w:cs="Times New Roman"/>
        </w:rPr>
      </w:pPr>
      <w:r w:rsidRPr="00B50357">
        <w:rPr>
          <w:rFonts w:cs="Times New Roman"/>
        </w:rPr>
        <w:br w:type="page"/>
      </w:r>
    </w:p>
    <w:p w14:paraId="0DB27A08" w14:textId="451BEF46" w:rsidR="00A23F09" w:rsidRPr="00B50357" w:rsidRDefault="00A23F09" w:rsidP="00A23F09">
      <w:pPr>
        <w:rPr>
          <w:rFonts w:cs="Times New Roman"/>
        </w:rPr>
      </w:pPr>
      <w:r w:rsidRPr="00B50357">
        <w:rPr>
          <w:rFonts w:cs="Times New Roman"/>
        </w:rPr>
        <w:t xml:space="preserve">A </w:t>
      </w:r>
      <w:r w:rsidR="00F20679" w:rsidRPr="00B50357">
        <w:rPr>
          <w:rFonts w:cs="Times New Roman"/>
        </w:rPr>
        <w:t>10733-12</w:t>
      </w:r>
      <w:r w:rsidRPr="00B50357">
        <w:rPr>
          <w:rFonts w:cs="Times New Roman"/>
        </w:rPr>
        <w:t xml:space="preserve"> azonosító számú </w:t>
      </w:r>
      <w:r w:rsidR="00F20679" w:rsidRPr="00B50357">
        <w:rPr>
          <w:rFonts w:cs="Times New Roman"/>
        </w:rPr>
        <w:t>Audiovizuális szakmák vállalkozási ismeretei és környezete</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tblGrid>
      <w:tr w:rsidR="00B50357" w:rsidRPr="00B50357" w14:paraId="71C412D5" w14:textId="77777777" w:rsidTr="00F20679">
        <w:trPr>
          <w:cantSplit/>
          <w:trHeight w:val="2149"/>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004C77" w14:textId="77777777" w:rsidR="00F20679" w:rsidRPr="00B50357" w:rsidRDefault="00F2067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D82369E" w14:textId="77B4B77A" w:rsidR="00F20679" w:rsidRPr="00B50357" w:rsidRDefault="00F20679" w:rsidP="00506E43">
            <w:pPr>
              <w:autoSpaceDE w:val="0"/>
              <w:autoSpaceDN w:val="0"/>
              <w:adjustRightInd w:val="0"/>
              <w:spacing w:after="0"/>
              <w:ind w:left="113" w:right="113"/>
              <w:jc w:val="center"/>
              <w:rPr>
                <w:rFonts w:cs="Times New Roman"/>
                <w:szCs w:val="24"/>
              </w:rPr>
            </w:pPr>
            <w:r w:rsidRPr="00B50357">
              <w:rPr>
                <w:rFonts w:cs="Times New Roman"/>
                <w:szCs w:val="24"/>
              </w:rPr>
              <w:t xml:space="preserve">Művelődéstörténet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7760684" w14:textId="5C8401C9" w:rsidR="00F20679" w:rsidRPr="00B50357" w:rsidRDefault="00F20679" w:rsidP="00506E43">
            <w:pPr>
              <w:autoSpaceDE w:val="0"/>
              <w:autoSpaceDN w:val="0"/>
              <w:adjustRightInd w:val="0"/>
              <w:spacing w:after="0"/>
              <w:ind w:left="113" w:right="113"/>
              <w:jc w:val="center"/>
              <w:rPr>
                <w:rFonts w:cs="Times New Roman"/>
                <w:szCs w:val="24"/>
              </w:rPr>
            </w:pPr>
            <w:r w:rsidRPr="00B50357">
              <w:rPr>
                <w:rFonts w:cs="Times New Roman"/>
                <w:szCs w:val="24"/>
              </w:rPr>
              <w:t xml:space="preserve">Anyagismeret </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65E4DBDB" w14:textId="2F0962A9" w:rsidR="00F20679" w:rsidRPr="00B50357" w:rsidRDefault="00F20679" w:rsidP="00506E43">
            <w:pPr>
              <w:autoSpaceDE w:val="0"/>
              <w:autoSpaceDN w:val="0"/>
              <w:adjustRightInd w:val="0"/>
              <w:spacing w:after="0"/>
              <w:ind w:left="113" w:right="113"/>
              <w:jc w:val="center"/>
              <w:rPr>
                <w:rFonts w:cs="Times New Roman"/>
                <w:szCs w:val="24"/>
              </w:rPr>
            </w:pPr>
            <w:r w:rsidRPr="00B50357">
              <w:rPr>
                <w:rFonts w:cs="Times New Roman"/>
                <w:szCs w:val="24"/>
              </w:rPr>
              <w:t>Ábrázolástechnika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7D33B99" w14:textId="168F9F9F" w:rsidR="00F20679" w:rsidRPr="00B50357" w:rsidRDefault="00F20679" w:rsidP="00506E43">
            <w:pPr>
              <w:autoSpaceDE w:val="0"/>
              <w:autoSpaceDN w:val="0"/>
              <w:adjustRightInd w:val="0"/>
              <w:spacing w:after="0"/>
              <w:ind w:left="113" w:right="113"/>
              <w:jc w:val="center"/>
              <w:rPr>
                <w:rFonts w:cs="Times New Roman"/>
                <w:szCs w:val="24"/>
              </w:rPr>
            </w:pPr>
            <w:r w:rsidRPr="00B50357">
              <w:rPr>
                <w:rFonts w:cs="Times New Roman"/>
                <w:szCs w:val="24"/>
              </w:rPr>
              <w:t>Anyagismeret gyakorlat</w:t>
            </w:r>
          </w:p>
        </w:tc>
      </w:tr>
      <w:tr w:rsidR="00B50357" w:rsidRPr="00B50357" w14:paraId="75D79B86"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137BE1" w14:textId="77777777" w:rsidR="00F20679" w:rsidRPr="00B50357" w:rsidRDefault="00F20679" w:rsidP="00506E43">
            <w:pPr>
              <w:autoSpaceDE w:val="0"/>
              <w:autoSpaceDN w:val="0"/>
              <w:adjustRightInd w:val="0"/>
              <w:spacing w:after="0"/>
              <w:jc w:val="center"/>
              <w:rPr>
                <w:rFonts w:cs="Times New Roman"/>
                <w:szCs w:val="24"/>
              </w:rPr>
            </w:pPr>
            <w:r w:rsidRPr="00B50357">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8841C04" w14:textId="77777777" w:rsidR="00F20679" w:rsidRPr="00B50357" w:rsidRDefault="00F2067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337E8C" w14:textId="77777777" w:rsidR="00F20679" w:rsidRPr="00B50357" w:rsidRDefault="00F20679" w:rsidP="00506E4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58AAA6F" w14:textId="77777777" w:rsidR="00F20679" w:rsidRPr="00B50357" w:rsidRDefault="00F2067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B93B9D" w14:textId="77777777" w:rsidR="00F20679" w:rsidRPr="00B50357" w:rsidRDefault="00F20679" w:rsidP="00506E43">
            <w:pPr>
              <w:autoSpaceDE w:val="0"/>
              <w:autoSpaceDN w:val="0"/>
              <w:adjustRightInd w:val="0"/>
              <w:spacing w:after="0"/>
              <w:jc w:val="center"/>
              <w:rPr>
                <w:rFonts w:cs="Times New Roman"/>
                <w:szCs w:val="24"/>
              </w:rPr>
            </w:pPr>
          </w:p>
        </w:tc>
      </w:tr>
      <w:tr w:rsidR="00B50357" w:rsidRPr="00B50357" w14:paraId="000B2B5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C677FB" w14:textId="523C1C3D"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Tájékozódik a szakmai környezetben és felméri az esetleges megbízót/munkáltatót</w:t>
            </w:r>
          </w:p>
        </w:tc>
        <w:tc>
          <w:tcPr>
            <w:tcW w:w="758" w:type="dxa"/>
            <w:tcBorders>
              <w:top w:val="single" w:sz="6" w:space="0" w:color="auto"/>
              <w:left w:val="single" w:sz="6" w:space="0" w:color="auto"/>
              <w:bottom w:val="single" w:sz="6" w:space="0" w:color="auto"/>
              <w:right w:val="single" w:sz="6" w:space="0" w:color="auto"/>
            </w:tcBorders>
            <w:vAlign w:val="center"/>
          </w:tcPr>
          <w:p w14:paraId="23F5A2BD" w14:textId="671439E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70FC3C" w14:textId="0DFD784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6895FE5" w14:textId="4FFB37B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F307C5A" w14:textId="7394789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470DF70E"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89D5A9" w14:textId="21E2F2ED"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Felveszi a kapcsolatot a megbízóval/munkáltatóval, illetve annak képviselőjével</w:t>
            </w:r>
          </w:p>
        </w:tc>
        <w:tc>
          <w:tcPr>
            <w:tcW w:w="758" w:type="dxa"/>
            <w:tcBorders>
              <w:top w:val="single" w:sz="6" w:space="0" w:color="auto"/>
              <w:left w:val="single" w:sz="6" w:space="0" w:color="auto"/>
              <w:bottom w:val="single" w:sz="6" w:space="0" w:color="auto"/>
              <w:right w:val="single" w:sz="6" w:space="0" w:color="auto"/>
            </w:tcBorders>
            <w:vAlign w:val="center"/>
          </w:tcPr>
          <w:p w14:paraId="0DD68B51" w14:textId="1A8E3F3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AB5825" w14:textId="5E1D22D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A618CB6" w14:textId="1ECF3CF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B5FF2F7" w14:textId="0F63CBC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3B988481"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CBA06F" w14:textId="028D02D6"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Felméri a különböző típusú szerződésajánlatokat és felelősen dönt jogviszonyáról</w:t>
            </w:r>
          </w:p>
        </w:tc>
        <w:tc>
          <w:tcPr>
            <w:tcW w:w="758" w:type="dxa"/>
            <w:tcBorders>
              <w:top w:val="single" w:sz="6" w:space="0" w:color="auto"/>
              <w:left w:val="single" w:sz="6" w:space="0" w:color="auto"/>
              <w:bottom w:val="single" w:sz="6" w:space="0" w:color="auto"/>
              <w:right w:val="single" w:sz="6" w:space="0" w:color="auto"/>
            </w:tcBorders>
            <w:vAlign w:val="center"/>
          </w:tcPr>
          <w:p w14:paraId="07D6C60D" w14:textId="76B27D0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78A0C9" w14:textId="3873FCC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FBD247A" w14:textId="54B4E00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62D0D8C" w14:textId="3A02DA1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2D0E785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200B2C" w14:textId="1A764A27"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Részleteiben tisztázza a munkájával kapcsolatos elvárásokat és feltételeket, valamint a felelősségi köröket (utóbbiakat mindenekelőtt az anyagiak és a munkavédelem területén)</w:t>
            </w:r>
          </w:p>
        </w:tc>
        <w:tc>
          <w:tcPr>
            <w:tcW w:w="758" w:type="dxa"/>
            <w:tcBorders>
              <w:top w:val="single" w:sz="6" w:space="0" w:color="auto"/>
              <w:left w:val="single" w:sz="6" w:space="0" w:color="auto"/>
              <w:bottom w:val="single" w:sz="6" w:space="0" w:color="auto"/>
              <w:right w:val="single" w:sz="6" w:space="0" w:color="auto"/>
            </w:tcBorders>
            <w:vAlign w:val="center"/>
          </w:tcPr>
          <w:p w14:paraId="19598DAC" w14:textId="470775D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9CCE89" w14:textId="043F768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AC2972" w14:textId="11B28A8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CBEE5CA" w14:textId="09786DE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5F8B81E0"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2A9B1D" w14:textId="6C1DE89F"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szükséges kiegészítésekkel és módosításokkal megköti a szerződést</w:t>
            </w:r>
          </w:p>
        </w:tc>
        <w:tc>
          <w:tcPr>
            <w:tcW w:w="758" w:type="dxa"/>
            <w:tcBorders>
              <w:top w:val="single" w:sz="6" w:space="0" w:color="auto"/>
              <w:left w:val="single" w:sz="6" w:space="0" w:color="auto"/>
              <w:bottom w:val="single" w:sz="6" w:space="0" w:color="auto"/>
              <w:right w:val="single" w:sz="6" w:space="0" w:color="auto"/>
            </w:tcBorders>
            <w:vAlign w:val="center"/>
          </w:tcPr>
          <w:p w14:paraId="408D594A" w14:textId="52721F8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A736BD" w14:textId="7F319E4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EEBB5BE" w14:textId="2D91976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3A825FE" w14:textId="456B333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64EF101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A6714C" w14:textId="3C97F602"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szerződésben foglaltaknak megfelel, azokat érvényre juttatja</w:t>
            </w:r>
          </w:p>
        </w:tc>
        <w:tc>
          <w:tcPr>
            <w:tcW w:w="758" w:type="dxa"/>
            <w:tcBorders>
              <w:top w:val="single" w:sz="6" w:space="0" w:color="auto"/>
              <w:left w:val="single" w:sz="6" w:space="0" w:color="auto"/>
              <w:bottom w:val="single" w:sz="6" w:space="0" w:color="auto"/>
              <w:right w:val="single" w:sz="6" w:space="0" w:color="auto"/>
            </w:tcBorders>
            <w:vAlign w:val="center"/>
          </w:tcPr>
          <w:p w14:paraId="0B551D45" w14:textId="2CC5735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509D6E" w14:textId="2DE65E1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EB47C19" w14:textId="79B48CD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D099D94" w14:textId="1E8D0BC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9E8A02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48BCE3" w14:textId="240A615C"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Közteherviselési, számviteli és általános jogi kötelezettségein túl eleget tesz a mozgókép-szakmára vonatkozó egyéb jogszabályi (pl. személyiségi, szerzői, médiajogi) követelményeknek</w:t>
            </w:r>
          </w:p>
        </w:tc>
        <w:tc>
          <w:tcPr>
            <w:tcW w:w="758" w:type="dxa"/>
            <w:tcBorders>
              <w:top w:val="single" w:sz="6" w:space="0" w:color="auto"/>
              <w:left w:val="single" w:sz="6" w:space="0" w:color="auto"/>
              <w:bottom w:val="single" w:sz="6" w:space="0" w:color="auto"/>
              <w:right w:val="single" w:sz="6" w:space="0" w:color="auto"/>
            </w:tcBorders>
            <w:vAlign w:val="center"/>
          </w:tcPr>
          <w:p w14:paraId="7B832056" w14:textId="3D45CE8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7C7535" w14:textId="3A0FFAA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1A956BB" w14:textId="1210106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871341B" w14:textId="0D51B4D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59515DDA"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543E9F" w14:textId="1293F7F3"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Munkavégzése, eszközkezelése során betartja a munkavédelmi és biztonsági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76F346C8" w14:textId="519BD63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DEF4B95" w14:textId="62757A2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03386BF" w14:textId="4FDD292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C50B5B" w14:textId="727F987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7475C395"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8A4C17" w14:textId="240950B8"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Tisztázza az adott produkció zsánerét, társadalmi funkcióját, alkalmazott eszközrendszerét</w:t>
            </w:r>
          </w:p>
        </w:tc>
        <w:tc>
          <w:tcPr>
            <w:tcW w:w="758" w:type="dxa"/>
            <w:tcBorders>
              <w:top w:val="single" w:sz="6" w:space="0" w:color="auto"/>
              <w:left w:val="single" w:sz="6" w:space="0" w:color="auto"/>
              <w:bottom w:val="single" w:sz="6" w:space="0" w:color="auto"/>
              <w:right w:val="single" w:sz="6" w:space="0" w:color="auto"/>
            </w:tcBorders>
            <w:vAlign w:val="center"/>
          </w:tcPr>
          <w:p w14:paraId="5195C44E" w14:textId="146A78F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98B5C8" w14:textId="53AE5DB6"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282A480" w14:textId="634DF6B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8EDC39B" w14:textId="40FFB8E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F993C23"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DD26C2" w14:textId="2D64721F"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Értelmezi a tartalmi, technológiai, gazdasági és ütemtervek dokumentumait</w:t>
            </w:r>
          </w:p>
        </w:tc>
        <w:tc>
          <w:tcPr>
            <w:tcW w:w="758" w:type="dxa"/>
            <w:tcBorders>
              <w:top w:val="single" w:sz="6" w:space="0" w:color="auto"/>
              <w:left w:val="single" w:sz="6" w:space="0" w:color="auto"/>
              <w:bottom w:val="single" w:sz="6" w:space="0" w:color="auto"/>
              <w:right w:val="single" w:sz="6" w:space="0" w:color="auto"/>
            </w:tcBorders>
            <w:vAlign w:val="center"/>
          </w:tcPr>
          <w:p w14:paraId="1324D598" w14:textId="017AD5B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22D807" w14:textId="6064DD9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EC633AC" w14:textId="1896A29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4B930FC" w14:textId="65E9000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26B0419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A51003" w14:textId="36B3FA92"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Beilleszkedik az adott munkaszervezetbe és munkafolyamatba, végrehajtja konkrét feladatait</w:t>
            </w:r>
          </w:p>
        </w:tc>
        <w:tc>
          <w:tcPr>
            <w:tcW w:w="758" w:type="dxa"/>
            <w:tcBorders>
              <w:top w:val="single" w:sz="6" w:space="0" w:color="auto"/>
              <w:left w:val="single" w:sz="6" w:space="0" w:color="auto"/>
              <w:bottom w:val="single" w:sz="6" w:space="0" w:color="auto"/>
              <w:right w:val="single" w:sz="6" w:space="0" w:color="auto"/>
            </w:tcBorders>
            <w:vAlign w:val="center"/>
          </w:tcPr>
          <w:p w14:paraId="3B642253" w14:textId="31A0729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859ED3" w14:textId="735872CD"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02AC1DF" w14:textId="233916E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5C4ADA" w14:textId="6030CCF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1A98713D"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DEF34E" w14:textId="4B344E9D"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Együttműködik a munkatársaival, valamint a külső partnerekkel</w:t>
            </w:r>
          </w:p>
        </w:tc>
        <w:tc>
          <w:tcPr>
            <w:tcW w:w="758" w:type="dxa"/>
            <w:tcBorders>
              <w:top w:val="single" w:sz="6" w:space="0" w:color="auto"/>
              <w:left w:val="single" w:sz="6" w:space="0" w:color="auto"/>
              <w:bottom w:val="single" w:sz="6" w:space="0" w:color="auto"/>
              <w:right w:val="single" w:sz="6" w:space="0" w:color="auto"/>
            </w:tcBorders>
            <w:vAlign w:val="center"/>
          </w:tcPr>
          <w:p w14:paraId="5B28E029" w14:textId="30B8B4ED"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2C6327" w14:textId="3901C46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3E4BC57" w14:textId="13D8C19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91A2209" w14:textId="7D87A8B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CC45685"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3CECF3" w14:textId="585FDBFA"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Alkalmazza marketing ismereteit: piacot kutat, megrendelőt, megbízót keres</w:t>
            </w:r>
          </w:p>
        </w:tc>
        <w:tc>
          <w:tcPr>
            <w:tcW w:w="758" w:type="dxa"/>
            <w:tcBorders>
              <w:top w:val="single" w:sz="6" w:space="0" w:color="auto"/>
              <w:left w:val="single" w:sz="6" w:space="0" w:color="auto"/>
              <w:bottom w:val="single" w:sz="6" w:space="0" w:color="auto"/>
              <w:right w:val="single" w:sz="6" w:space="0" w:color="auto"/>
            </w:tcBorders>
            <w:vAlign w:val="center"/>
          </w:tcPr>
          <w:p w14:paraId="6D5B2487" w14:textId="7086F6E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C9551B7" w14:textId="04BA3FF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76CD14A" w14:textId="783527A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4A5EEBB" w14:textId="2A3FC0C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63EA9DE8"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381D50" w14:textId="6AD2B335"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Folyamatosan tájékozódik a társadalmi és jogszabályi környezet változásairól</w:t>
            </w:r>
          </w:p>
        </w:tc>
        <w:tc>
          <w:tcPr>
            <w:tcW w:w="758" w:type="dxa"/>
            <w:tcBorders>
              <w:top w:val="single" w:sz="6" w:space="0" w:color="auto"/>
              <w:left w:val="single" w:sz="6" w:space="0" w:color="auto"/>
              <w:bottom w:val="single" w:sz="6" w:space="0" w:color="auto"/>
              <w:right w:val="single" w:sz="6" w:space="0" w:color="auto"/>
            </w:tcBorders>
            <w:vAlign w:val="center"/>
          </w:tcPr>
          <w:p w14:paraId="6AC9363D" w14:textId="3031E53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32BA7F" w14:textId="0532B39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29692F" w14:textId="051F739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4B5221D" w14:textId="22A1CD8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3706A4AC"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B8B25C" w14:textId="3457A3CB"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változó elvárásokhoz önállóan, kreatívan alkalmazkodik</w:t>
            </w:r>
          </w:p>
        </w:tc>
        <w:tc>
          <w:tcPr>
            <w:tcW w:w="758" w:type="dxa"/>
            <w:tcBorders>
              <w:top w:val="single" w:sz="6" w:space="0" w:color="auto"/>
              <w:left w:val="single" w:sz="6" w:space="0" w:color="auto"/>
              <w:bottom w:val="single" w:sz="6" w:space="0" w:color="auto"/>
              <w:right w:val="single" w:sz="6" w:space="0" w:color="auto"/>
            </w:tcBorders>
            <w:vAlign w:val="center"/>
          </w:tcPr>
          <w:p w14:paraId="5A9F4E89" w14:textId="2133691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94B2D1" w14:textId="4C53F9C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F9CB59E" w14:textId="4CA2911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F0695C" w14:textId="13A465D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2D52011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0258A1" w14:textId="7777777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30EBB55"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35711E"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8413915"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937A268"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3CD6857E"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B9691F" w14:textId="478DC5D1"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Jogrendszer, személyiségjog és polgári jog</w:t>
            </w:r>
          </w:p>
        </w:tc>
        <w:tc>
          <w:tcPr>
            <w:tcW w:w="758" w:type="dxa"/>
            <w:tcBorders>
              <w:top w:val="single" w:sz="6" w:space="0" w:color="auto"/>
              <w:left w:val="single" w:sz="6" w:space="0" w:color="auto"/>
              <w:bottom w:val="single" w:sz="6" w:space="0" w:color="auto"/>
              <w:right w:val="single" w:sz="6" w:space="0" w:color="auto"/>
            </w:tcBorders>
            <w:vAlign w:val="center"/>
          </w:tcPr>
          <w:p w14:paraId="0D02AF1E" w14:textId="24EAAC0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04D81B" w14:textId="59D779B7"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3E36537" w14:textId="3A653926"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5AECDEB" w14:textId="584E2E36"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04157C7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075D0D" w14:textId="4A4FAB6D"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Szerzői és médiajog</w:t>
            </w:r>
          </w:p>
        </w:tc>
        <w:tc>
          <w:tcPr>
            <w:tcW w:w="758" w:type="dxa"/>
            <w:tcBorders>
              <w:top w:val="single" w:sz="6" w:space="0" w:color="auto"/>
              <w:left w:val="single" w:sz="6" w:space="0" w:color="auto"/>
              <w:bottom w:val="single" w:sz="6" w:space="0" w:color="auto"/>
              <w:right w:val="single" w:sz="6" w:space="0" w:color="auto"/>
            </w:tcBorders>
            <w:vAlign w:val="center"/>
          </w:tcPr>
          <w:p w14:paraId="6589BA33" w14:textId="6D705E5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B927BE" w14:textId="0ADF54F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D368F79" w14:textId="34CA83C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12ADAB8" w14:textId="582E6E8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3E041AA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53CC59" w14:textId="08529626"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vállalkozások és a munka világának szabályozása</w:t>
            </w:r>
          </w:p>
        </w:tc>
        <w:tc>
          <w:tcPr>
            <w:tcW w:w="758" w:type="dxa"/>
            <w:tcBorders>
              <w:top w:val="single" w:sz="6" w:space="0" w:color="auto"/>
              <w:left w:val="single" w:sz="6" w:space="0" w:color="auto"/>
              <w:bottom w:val="single" w:sz="6" w:space="0" w:color="auto"/>
              <w:right w:val="single" w:sz="6" w:space="0" w:color="auto"/>
            </w:tcBorders>
            <w:vAlign w:val="center"/>
          </w:tcPr>
          <w:p w14:paraId="74D34F3D" w14:textId="6356DB4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93E05A" w14:textId="162680A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12CD03" w14:textId="5E22E61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14FD0A6" w14:textId="7BE2664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56F6E947"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CBF53D" w14:textId="377BCFFF"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Marketing ismeretek</w:t>
            </w:r>
          </w:p>
        </w:tc>
        <w:tc>
          <w:tcPr>
            <w:tcW w:w="758" w:type="dxa"/>
            <w:tcBorders>
              <w:top w:val="single" w:sz="6" w:space="0" w:color="auto"/>
              <w:left w:val="single" w:sz="6" w:space="0" w:color="auto"/>
              <w:bottom w:val="single" w:sz="6" w:space="0" w:color="auto"/>
              <w:right w:val="single" w:sz="6" w:space="0" w:color="auto"/>
            </w:tcBorders>
            <w:vAlign w:val="center"/>
          </w:tcPr>
          <w:p w14:paraId="078BDD0F" w14:textId="23E747A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AC4F42" w14:textId="7AB569B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C696367" w14:textId="1CA6C38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2174AC0" w14:textId="44A8686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45A75B4F"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601A3D" w14:textId="0BBA77D6"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Munkavédelem, tűz- és vagyonvédelem, biztonsági előírások</w:t>
            </w:r>
          </w:p>
        </w:tc>
        <w:tc>
          <w:tcPr>
            <w:tcW w:w="758" w:type="dxa"/>
            <w:tcBorders>
              <w:top w:val="single" w:sz="6" w:space="0" w:color="auto"/>
              <w:left w:val="single" w:sz="6" w:space="0" w:color="auto"/>
              <w:bottom w:val="single" w:sz="6" w:space="0" w:color="auto"/>
              <w:right w:val="single" w:sz="6" w:space="0" w:color="auto"/>
            </w:tcBorders>
            <w:vAlign w:val="center"/>
          </w:tcPr>
          <w:p w14:paraId="56DB8102" w14:textId="0B94119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DF10451" w14:textId="4A74180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23F620D" w14:textId="62CA077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A189A1" w14:textId="7B8DABB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42FFEA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66B2F3" w14:textId="05023207"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Társadalom és művelődés</w:t>
            </w:r>
          </w:p>
        </w:tc>
        <w:tc>
          <w:tcPr>
            <w:tcW w:w="758" w:type="dxa"/>
            <w:tcBorders>
              <w:top w:val="single" w:sz="6" w:space="0" w:color="auto"/>
              <w:left w:val="single" w:sz="6" w:space="0" w:color="auto"/>
              <w:bottom w:val="single" w:sz="6" w:space="0" w:color="auto"/>
              <w:right w:val="single" w:sz="6" w:space="0" w:color="auto"/>
            </w:tcBorders>
            <w:vAlign w:val="center"/>
          </w:tcPr>
          <w:p w14:paraId="3EEBF888" w14:textId="4045EB3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DAA5497" w14:textId="555D916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A7C273C" w14:textId="01A09A0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7F9DE5F" w14:textId="0942B8F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232803D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48DC2D" w14:textId="5FBDD5AF"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Kommunikáció (személyes, csoportos, tele- és tömegkommunikáció)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36339B44" w14:textId="10BB81A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D84F59" w14:textId="0469315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9690CC2" w14:textId="5295C7D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1B3908" w14:textId="5721688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04EC34B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F53C7A" w14:textId="37B353C4"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Az előadóművészeti és a mozgóképi szakmák működéstana</w:t>
            </w:r>
          </w:p>
        </w:tc>
        <w:tc>
          <w:tcPr>
            <w:tcW w:w="758" w:type="dxa"/>
            <w:tcBorders>
              <w:top w:val="single" w:sz="6" w:space="0" w:color="auto"/>
              <w:left w:val="single" w:sz="6" w:space="0" w:color="auto"/>
              <w:bottom w:val="single" w:sz="6" w:space="0" w:color="auto"/>
              <w:right w:val="single" w:sz="6" w:space="0" w:color="auto"/>
            </w:tcBorders>
            <w:vAlign w:val="center"/>
          </w:tcPr>
          <w:p w14:paraId="271DE791" w14:textId="75A1487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4977F3" w14:textId="4764E06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A8B69B0" w14:textId="0401C90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625890" w14:textId="5389E3D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11F89C5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AE8D31" w14:textId="6BF58D55"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Művelődéstörténet (audiovizuális és előadásra szánt művek szemléltetésével)</w:t>
            </w:r>
          </w:p>
        </w:tc>
        <w:tc>
          <w:tcPr>
            <w:tcW w:w="758" w:type="dxa"/>
            <w:tcBorders>
              <w:top w:val="single" w:sz="6" w:space="0" w:color="auto"/>
              <w:left w:val="single" w:sz="6" w:space="0" w:color="auto"/>
              <w:bottom w:val="single" w:sz="6" w:space="0" w:color="auto"/>
              <w:right w:val="single" w:sz="6" w:space="0" w:color="auto"/>
            </w:tcBorders>
            <w:vAlign w:val="center"/>
          </w:tcPr>
          <w:p w14:paraId="676B8CA8" w14:textId="463BEFDD"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FFEC9D" w14:textId="046DC00A"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C2505DF" w14:textId="016CEF7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5F16C1" w14:textId="4B2A712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437595D"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919DBB" w14:textId="3644D538"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kép- és hangkultúra alapjai</w:t>
            </w:r>
          </w:p>
        </w:tc>
        <w:tc>
          <w:tcPr>
            <w:tcW w:w="758" w:type="dxa"/>
            <w:tcBorders>
              <w:top w:val="single" w:sz="6" w:space="0" w:color="auto"/>
              <w:left w:val="single" w:sz="6" w:space="0" w:color="auto"/>
              <w:bottom w:val="single" w:sz="6" w:space="0" w:color="auto"/>
              <w:right w:val="single" w:sz="6" w:space="0" w:color="auto"/>
            </w:tcBorders>
            <w:vAlign w:val="center"/>
          </w:tcPr>
          <w:p w14:paraId="325CBB4B" w14:textId="09B48CA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89F41B" w14:textId="6E859FB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9666AB5" w14:textId="174C10C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9184C64" w14:textId="5C2CAD9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65B05678"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6C381A" w14:textId="390C20AB"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Audiovizuális és színházi nyelv és dramaturgia</w:t>
            </w:r>
          </w:p>
        </w:tc>
        <w:tc>
          <w:tcPr>
            <w:tcW w:w="758" w:type="dxa"/>
            <w:tcBorders>
              <w:top w:val="single" w:sz="6" w:space="0" w:color="auto"/>
              <w:left w:val="single" w:sz="6" w:space="0" w:color="auto"/>
              <w:bottom w:val="single" w:sz="6" w:space="0" w:color="auto"/>
              <w:right w:val="single" w:sz="6" w:space="0" w:color="auto"/>
            </w:tcBorders>
            <w:vAlign w:val="center"/>
          </w:tcPr>
          <w:p w14:paraId="74B105E6" w14:textId="214E1D6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3C3B32" w14:textId="4CCAFE17"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FB7C3B6" w14:textId="228293F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7DBC8BA" w14:textId="067456B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EEC24D1"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F21DB3" w14:textId="38302D82"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A műalkotás és -befogadás társas és személyiséglélektani alapjai</w:t>
            </w:r>
          </w:p>
        </w:tc>
        <w:tc>
          <w:tcPr>
            <w:tcW w:w="758" w:type="dxa"/>
            <w:tcBorders>
              <w:top w:val="single" w:sz="6" w:space="0" w:color="auto"/>
              <w:left w:val="single" w:sz="6" w:space="0" w:color="auto"/>
              <w:bottom w:val="single" w:sz="6" w:space="0" w:color="auto"/>
              <w:right w:val="single" w:sz="6" w:space="0" w:color="auto"/>
            </w:tcBorders>
            <w:vAlign w:val="center"/>
          </w:tcPr>
          <w:p w14:paraId="3B6A2947" w14:textId="2B4EAB7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BE6D0B" w14:textId="0413F86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E6A408D" w14:textId="0D2C4B0D"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D3B16F3" w14:textId="7747F2D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52233827"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4D5D23" w14:textId="1E3BCFAA"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Művészeti üzenetek hatásmechanizmusai és elemzése</w:t>
            </w:r>
          </w:p>
        </w:tc>
        <w:tc>
          <w:tcPr>
            <w:tcW w:w="758" w:type="dxa"/>
            <w:tcBorders>
              <w:top w:val="single" w:sz="6" w:space="0" w:color="auto"/>
              <w:left w:val="single" w:sz="6" w:space="0" w:color="auto"/>
              <w:bottom w:val="single" w:sz="6" w:space="0" w:color="auto"/>
              <w:right w:val="single" w:sz="6" w:space="0" w:color="auto"/>
            </w:tcBorders>
            <w:vAlign w:val="center"/>
          </w:tcPr>
          <w:p w14:paraId="66FAE141" w14:textId="779A7104"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A056C6" w14:textId="7AEE927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F2DD3CE" w14:textId="2D770FA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235290" w14:textId="4B9FEA02"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62F494FB"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27508D" w14:textId="7777777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C4A1314"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CAC8A5"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804ED0"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5C588F"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31C58D95"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D615DC" w14:textId="3E894F7E"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Társadalmi, művelődési, kommunikációs, lélektani területekre vonatkozó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7911844A" w14:textId="34BB779B"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0D1640" w14:textId="16E83F31"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11B6966" w14:textId="66CCF205"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3A720DC" w14:textId="5F6DA4F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6FDE5CFE"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D552BE" w14:textId="0C5FBC28"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Művészeti jelképek, zsánerek ismerete,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CD3ECAF" w14:textId="4FC20520"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2BCF1D" w14:textId="614B781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B57EB4" w14:textId="274BC20F"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CA79E8" w14:textId="206084E7"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23E2236B"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A27CA0" w14:textId="31D76863"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Szakmai nyelvi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3493E5CF" w14:textId="2FCC68F8"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E40E51" w14:textId="4FE3C51D"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060447" w14:textId="700DCD43"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DF033E" w14:textId="5C887A79"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 </w:t>
            </w:r>
          </w:p>
        </w:tc>
      </w:tr>
      <w:tr w:rsidR="00B50357" w:rsidRPr="00B50357" w14:paraId="7F910B5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7575AC" w14:textId="7ACF6CF7"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Szakmai dokumentumok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76300AFE" w14:textId="029426FC"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22A55D" w14:textId="08A850B7"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82EBAA0" w14:textId="3C2D34AE"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BA5DCC" w14:textId="2D4ACA86" w:rsidR="00F20679" w:rsidRPr="00B50357" w:rsidRDefault="00F20679" w:rsidP="00F20679">
            <w:pPr>
              <w:autoSpaceDE w:val="0"/>
              <w:autoSpaceDN w:val="0"/>
              <w:adjustRightInd w:val="0"/>
              <w:spacing w:after="0"/>
              <w:jc w:val="center"/>
              <w:rPr>
                <w:rFonts w:cs="Times New Roman"/>
                <w:szCs w:val="24"/>
              </w:rPr>
            </w:pPr>
            <w:r w:rsidRPr="00B50357">
              <w:rPr>
                <w:rFonts w:eastAsia="Times New Roman" w:cs="Times New Roman"/>
                <w:szCs w:val="24"/>
                <w:lang w:eastAsia="hu-HU"/>
              </w:rPr>
              <w:t>x</w:t>
            </w:r>
          </w:p>
        </w:tc>
      </w:tr>
      <w:tr w:rsidR="00B50357" w:rsidRPr="00B50357" w14:paraId="09FBE34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1B0591" w14:textId="7777777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B17D58"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226180"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F033EBF"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8AF7A9"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35790FB1"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4A0AC8" w14:textId="7EB27339"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14:paraId="768C7025" w14:textId="0F1A04AD"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B74550"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5EAC9EF"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518E53"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565471C9"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5BBF4A" w14:textId="1EFB5E20"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5AC62005" w14:textId="015ADCA0"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DC74B1D" w14:textId="4A792652"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19983F4" w14:textId="6C796D6C"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968218C" w14:textId="1F019210"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68E9769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9E130D" w14:textId="2C56B463"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Fejlődőképesség, önfejlesztés</w:t>
            </w:r>
          </w:p>
        </w:tc>
        <w:tc>
          <w:tcPr>
            <w:tcW w:w="758" w:type="dxa"/>
            <w:tcBorders>
              <w:top w:val="single" w:sz="6" w:space="0" w:color="auto"/>
              <w:left w:val="single" w:sz="6" w:space="0" w:color="auto"/>
              <w:bottom w:val="single" w:sz="6" w:space="0" w:color="auto"/>
              <w:right w:val="single" w:sz="6" w:space="0" w:color="auto"/>
            </w:tcBorders>
            <w:vAlign w:val="center"/>
          </w:tcPr>
          <w:p w14:paraId="4B4D83D5" w14:textId="50F98263"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C75F5D" w14:textId="2890E166"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6A2680D" w14:textId="0527BC4C"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F7E788B" w14:textId="2B814653"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5CC00394"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76FB40" w14:textId="7777777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91BE22"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38102B"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DD11829"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98D53C"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67C58ED3"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5629D8" w14:textId="29CD5EB0"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Kapcsolatteremtő és -fenntartó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7D901E94"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F20F2D"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D3CEB1F"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14B975" w14:textId="76606271"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34D43342"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051E61" w14:textId="46B66027"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14:paraId="5C6B2E07"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D1A4A0"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3A55F0D"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3C2FCA" w14:textId="1BE48F3C"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1AF8C26B"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BF3275" w14:textId="5D938651"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00FF9749"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5B8AC2"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AE71A02"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DD8263" w14:textId="68652C36"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5CB9ECCA"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4745DB" w14:textId="7777777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D4FCB3C"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348D20"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016AD50"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03A1BE" w14:textId="77777777" w:rsidR="00F20679" w:rsidRPr="00B50357" w:rsidRDefault="00F20679" w:rsidP="00F20679">
            <w:pPr>
              <w:autoSpaceDE w:val="0"/>
              <w:autoSpaceDN w:val="0"/>
              <w:adjustRightInd w:val="0"/>
              <w:spacing w:after="0"/>
              <w:jc w:val="center"/>
              <w:rPr>
                <w:rFonts w:cs="Times New Roman"/>
                <w:szCs w:val="24"/>
              </w:rPr>
            </w:pPr>
          </w:p>
        </w:tc>
      </w:tr>
      <w:tr w:rsidR="00B50357" w:rsidRPr="00B50357" w14:paraId="042C58B3"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BDDA9F" w14:textId="68B1ECFA"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0578EC6B" w14:textId="50B77AC2"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127282" w14:textId="402B99F7"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DBF8A17" w14:textId="0EA28BCE"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8217C49" w14:textId="25845C75"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1E150E3A"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538CE4" w14:textId="0CDD2504"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Kritikus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0450D3B5"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D6882B"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032A30D" w14:textId="79C3D1FF"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A603DD" w14:textId="20BD4983"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r w:rsidR="00B50357" w:rsidRPr="00B50357" w14:paraId="4C1A4C6F" w14:textId="77777777" w:rsidTr="00506E4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CF84BD" w14:textId="1AE1B70A" w:rsidR="00F20679" w:rsidRPr="00B50357" w:rsidRDefault="00F20679" w:rsidP="00F20679">
            <w:pPr>
              <w:autoSpaceDE w:val="0"/>
              <w:autoSpaceDN w:val="0"/>
              <w:adjustRightInd w:val="0"/>
              <w:spacing w:after="0"/>
              <w:jc w:val="left"/>
              <w:rPr>
                <w:rFonts w:cs="Times New Roman"/>
                <w:szCs w:val="24"/>
              </w:rPr>
            </w:pPr>
            <w:r w:rsidRPr="00B50357">
              <w:rPr>
                <w:rFonts w:eastAsia="Times New Roman" w:cs="Times New Roman"/>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14:paraId="3C240CF2"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1161ED" w14:textId="77777777" w:rsidR="00F20679" w:rsidRPr="00B50357" w:rsidRDefault="00F20679" w:rsidP="00F206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BE69BEA" w14:textId="77777777" w:rsidR="00F20679" w:rsidRPr="00B50357" w:rsidRDefault="00F20679" w:rsidP="00F206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F8192E" w14:textId="0842FC76" w:rsidR="00F20679" w:rsidRPr="00B50357" w:rsidRDefault="00F20679" w:rsidP="00F20679">
            <w:pPr>
              <w:autoSpaceDE w:val="0"/>
              <w:autoSpaceDN w:val="0"/>
              <w:adjustRightInd w:val="0"/>
              <w:spacing w:after="0"/>
              <w:jc w:val="center"/>
              <w:rPr>
                <w:rFonts w:cs="Times New Roman"/>
                <w:szCs w:val="24"/>
              </w:rPr>
            </w:pPr>
            <w:r w:rsidRPr="00B50357">
              <w:rPr>
                <w:rFonts w:cs="Times New Roman"/>
                <w:szCs w:val="24"/>
              </w:rPr>
              <w:t>x</w:t>
            </w:r>
          </w:p>
        </w:tc>
      </w:tr>
    </w:tbl>
    <w:p w14:paraId="27F30AFA" w14:textId="77777777" w:rsidR="00A23F09" w:rsidRPr="00B50357" w:rsidRDefault="00A23F09" w:rsidP="00A23F09">
      <w:pPr>
        <w:rPr>
          <w:rFonts w:cs="Times New Roman"/>
        </w:rPr>
      </w:pPr>
    </w:p>
    <w:p w14:paraId="31F8EBB1" w14:textId="77777777" w:rsidR="00A23F09" w:rsidRPr="00B50357" w:rsidRDefault="00A23F09" w:rsidP="00A23F09">
      <w:pPr>
        <w:rPr>
          <w:rFonts w:cs="Times New Roman"/>
        </w:rPr>
      </w:pPr>
      <w:r w:rsidRPr="00B50357">
        <w:rPr>
          <w:rFonts w:cs="Times New Roman"/>
        </w:rPr>
        <w:br w:type="page"/>
      </w:r>
    </w:p>
    <w:p w14:paraId="3576BB18" w14:textId="21AC2991" w:rsidR="00A23F09" w:rsidRPr="00B50357" w:rsidRDefault="00154E4D" w:rsidP="00A23F09">
      <w:pPr>
        <w:pStyle w:val="Listaszerbekezds"/>
        <w:numPr>
          <w:ilvl w:val="0"/>
          <w:numId w:val="8"/>
        </w:numPr>
        <w:tabs>
          <w:tab w:val="right" w:pos="9072"/>
        </w:tabs>
        <w:spacing w:after="0"/>
        <w:rPr>
          <w:rFonts w:cs="Times New Roman"/>
          <w:b/>
        </w:rPr>
      </w:pPr>
      <w:r w:rsidRPr="00B50357">
        <w:rPr>
          <w:rFonts w:cs="Times New Roman"/>
          <w:b/>
        </w:rPr>
        <w:t>Művelődéstörténet</w:t>
      </w:r>
      <w:r w:rsidR="00A23F09" w:rsidRPr="00B50357">
        <w:rPr>
          <w:rFonts w:cs="Times New Roman"/>
          <w:b/>
        </w:rPr>
        <w:t xml:space="preserve"> tantárgy</w:t>
      </w:r>
      <w:r w:rsidR="00A23F09" w:rsidRPr="00B50357">
        <w:rPr>
          <w:rFonts w:cs="Times New Roman"/>
          <w:b/>
        </w:rPr>
        <w:tab/>
      </w:r>
      <w:r w:rsidR="00B779E6" w:rsidRPr="00B50357">
        <w:rPr>
          <w:rFonts w:cs="Times New Roman"/>
          <w:b/>
        </w:rPr>
        <w:t>126</w:t>
      </w:r>
      <w:r w:rsidR="00A23F09" w:rsidRPr="00B50357">
        <w:rPr>
          <w:rFonts w:cs="Times New Roman"/>
          <w:b/>
        </w:rPr>
        <w:t xml:space="preserve"> óra/</w:t>
      </w:r>
      <w:r w:rsidR="00B779E6" w:rsidRPr="00B50357">
        <w:rPr>
          <w:rFonts w:cs="Times New Roman"/>
          <w:b/>
        </w:rPr>
        <w:t>132</w:t>
      </w:r>
      <w:r w:rsidR="00A23F09" w:rsidRPr="00B50357">
        <w:rPr>
          <w:rFonts w:cs="Times New Roman"/>
          <w:b/>
        </w:rPr>
        <w:t xml:space="preserve"> óra*</w:t>
      </w:r>
    </w:p>
    <w:p w14:paraId="26F460BC"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082FDE0C" w14:textId="77777777" w:rsidR="00A23F09" w:rsidRPr="00B50357" w:rsidRDefault="00A23F09" w:rsidP="00A23F09">
      <w:pPr>
        <w:spacing w:after="0"/>
        <w:ind w:left="426"/>
        <w:rPr>
          <w:rFonts w:cs="Times New Roman"/>
        </w:rPr>
      </w:pPr>
    </w:p>
    <w:p w14:paraId="2F662C5B" w14:textId="41585B08" w:rsidR="00A23F09" w:rsidRPr="00B50357" w:rsidRDefault="00A23F09" w:rsidP="00A23F09">
      <w:pPr>
        <w:spacing w:after="0"/>
        <w:ind w:left="426"/>
        <w:rPr>
          <w:rFonts w:cs="Times New Roman"/>
        </w:rPr>
      </w:pPr>
      <w:r w:rsidRPr="00B50357">
        <w:rPr>
          <w:rFonts w:cs="Times New Roman"/>
        </w:rPr>
        <w:t>A tantárgy a főszakképesítéshez kapcsolódik.</w:t>
      </w:r>
    </w:p>
    <w:p w14:paraId="7DC06929" w14:textId="77777777" w:rsidR="00A23F09" w:rsidRPr="00B50357" w:rsidRDefault="00A23F09" w:rsidP="00A23F09">
      <w:pPr>
        <w:spacing w:after="0"/>
        <w:ind w:left="426"/>
        <w:rPr>
          <w:rFonts w:cs="Times New Roman"/>
        </w:rPr>
      </w:pPr>
    </w:p>
    <w:p w14:paraId="598F3C6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670C6A6B" w14:textId="6020DF4D" w:rsidR="00A23F09" w:rsidRPr="00B50357" w:rsidRDefault="00154E4D" w:rsidP="00A23F09">
      <w:pPr>
        <w:spacing w:after="0"/>
        <w:ind w:left="426"/>
        <w:rPr>
          <w:rFonts w:cs="Times New Roman"/>
        </w:rPr>
      </w:pPr>
      <w:r w:rsidRPr="00B50357">
        <w:rPr>
          <w:rFonts w:cs="Times New Roman"/>
        </w:rPr>
        <w:t>A tanulók az elméleti oktatás során elsajátítsák azokat a művelődéstörténeti alapismereteket, melyek szükségesek az általános műveltséghez és az audiovizuális szakterület elvárásainak is megfelelnek.</w:t>
      </w:r>
    </w:p>
    <w:p w14:paraId="625B7D82" w14:textId="77777777" w:rsidR="00A23F09" w:rsidRPr="00B50357" w:rsidRDefault="00A23F09" w:rsidP="00A23F09">
      <w:pPr>
        <w:spacing w:after="0"/>
        <w:ind w:left="426"/>
        <w:rPr>
          <w:rFonts w:cs="Times New Roman"/>
        </w:rPr>
      </w:pPr>
    </w:p>
    <w:p w14:paraId="6AEAE0F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4FC5E795" w14:textId="740F5198" w:rsidR="00A23F09" w:rsidRPr="00B50357" w:rsidRDefault="00154E4D" w:rsidP="00A23F09">
      <w:pPr>
        <w:spacing w:after="0"/>
        <w:ind w:left="426"/>
        <w:rPr>
          <w:rFonts w:cs="Times New Roman"/>
        </w:rPr>
      </w:pPr>
      <w:r w:rsidRPr="00B50357">
        <w:rPr>
          <w:rFonts w:cs="Times New Roman"/>
        </w:rPr>
        <w:t>Művészet</w:t>
      </w:r>
    </w:p>
    <w:p w14:paraId="76521644" w14:textId="77777777" w:rsidR="00A23F09" w:rsidRPr="00B50357" w:rsidRDefault="00A23F09" w:rsidP="00A23F09">
      <w:pPr>
        <w:spacing w:after="0"/>
        <w:ind w:left="426"/>
        <w:rPr>
          <w:rFonts w:cs="Times New Roman"/>
        </w:rPr>
      </w:pPr>
    </w:p>
    <w:p w14:paraId="462D386C"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4FDA5BAE" w14:textId="5D838E1E" w:rsidR="00A23F09" w:rsidRPr="00B50357" w:rsidRDefault="00154E4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Őskori és ókori művelődéstörténet</w:t>
      </w:r>
    </w:p>
    <w:p w14:paraId="7804F869" w14:textId="77777777" w:rsidR="00154E4D" w:rsidRPr="00B50357" w:rsidRDefault="00154E4D" w:rsidP="00154E4D">
      <w:pPr>
        <w:tabs>
          <w:tab w:val="left" w:pos="1418"/>
          <w:tab w:val="right" w:pos="9072"/>
        </w:tabs>
        <w:spacing w:after="0"/>
        <w:ind w:left="851"/>
        <w:rPr>
          <w:rFonts w:cs="Times New Roman"/>
        </w:rPr>
      </w:pPr>
      <w:r w:rsidRPr="00B50357">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14:paraId="71BADBC3" w14:textId="77777777" w:rsidR="00154E4D" w:rsidRPr="00B50357" w:rsidRDefault="00154E4D" w:rsidP="00154E4D">
      <w:pPr>
        <w:tabs>
          <w:tab w:val="left" w:pos="1418"/>
          <w:tab w:val="right" w:pos="9072"/>
        </w:tabs>
        <w:spacing w:after="0"/>
        <w:ind w:left="851"/>
        <w:rPr>
          <w:rFonts w:cs="Times New Roman"/>
        </w:rPr>
      </w:pPr>
      <w:r w:rsidRPr="00B50357">
        <w:rPr>
          <w:rFonts w:cs="Times New Roman"/>
        </w:rPr>
        <w:t xml:space="preserve">Őskor: paleolit, neolit kori kultúrák, </w:t>
      </w:r>
    </w:p>
    <w:p w14:paraId="0A5503AB" w14:textId="64789CC5" w:rsidR="00A23F09" w:rsidRPr="00B50357" w:rsidRDefault="00154E4D" w:rsidP="00A23F09">
      <w:pPr>
        <w:tabs>
          <w:tab w:val="left" w:pos="1418"/>
          <w:tab w:val="right" w:pos="9072"/>
        </w:tabs>
        <w:spacing w:after="0"/>
        <w:ind w:left="851"/>
        <w:rPr>
          <w:rFonts w:cs="Times New Roman"/>
        </w:rPr>
      </w:pPr>
      <w:r w:rsidRPr="00B50357">
        <w:rPr>
          <w:rFonts w:cs="Times New Roman"/>
        </w:rPr>
        <w:t>Ókor: Mezopotámia, Egyiptom, görög, római, távol-keleti kultúrkörök</w:t>
      </w:r>
    </w:p>
    <w:p w14:paraId="0223264F" w14:textId="77777777" w:rsidR="00A23F09" w:rsidRPr="00B50357" w:rsidRDefault="00A23F09" w:rsidP="00A23F09">
      <w:pPr>
        <w:tabs>
          <w:tab w:val="left" w:pos="1418"/>
          <w:tab w:val="right" w:pos="9072"/>
        </w:tabs>
        <w:spacing w:after="0"/>
        <w:ind w:left="851"/>
        <w:rPr>
          <w:rFonts w:cs="Times New Roman"/>
        </w:rPr>
      </w:pPr>
    </w:p>
    <w:p w14:paraId="7A7A6A5E" w14:textId="02AFE004" w:rsidR="00A23F09" w:rsidRPr="00B50357" w:rsidRDefault="00154E4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Középkori és újkori művelődéstörténet</w:t>
      </w:r>
    </w:p>
    <w:p w14:paraId="4895B4D0" w14:textId="77777777" w:rsidR="00154E4D" w:rsidRPr="00B50357" w:rsidRDefault="00154E4D" w:rsidP="00154E4D">
      <w:pPr>
        <w:tabs>
          <w:tab w:val="left" w:pos="1418"/>
          <w:tab w:val="right" w:pos="9072"/>
        </w:tabs>
        <w:spacing w:after="0"/>
        <w:ind w:left="851"/>
        <w:rPr>
          <w:rFonts w:cs="Times New Roman"/>
        </w:rPr>
      </w:pPr>
      <w:r w:rsidRPr="00B50357">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14:paraId="3246588B" w14:textId="77777777" w:rsidR="00154E4D" w:rsidRPr="00B50357" w:rsidRDefault="00154E4D" w:rsidP="00154E4D">
      <w:pPr>
        <w:tabs>
          <w:tab w:val="left" w:pos="1418"/>
          <w:tab w:val="right" w:pos="9072"/>
        </w:tabs>
        <w:spacing w:after="0"/>
        <w:ind w:left="851"/>
        <w:rPr>
          <w:rFonts w:cs="Times New Roman"/>
        </w:rPr>
      </w:pPr>
      <w:r w:rsidRPr="00B50357">
        <w:rPr>
          <w:rFonts w:cs="Times New Roman"/>
        </w:rPr>
        <w:t>Középkor: Európa (romanika és gótika), távol- és közel-keleti kultúrkörök (iszlám, India, Kína, Japán)</w:t>
      </w:r>
    </w:p>
    <w:p w14:paraId="1AF8F669" w14:textId="4FBFA330" w:rsidR="00A23F09" w:rsidRPr="00B50357" w:rsidRDefault="00154E4D" w:rsidP="00154E4D">
      <w:pPr>
        <w:tabs>
          <w:tab w:val="left" w:pos="1418"/>
          <w:tab w:val="right" w:pos="9072"/>
        </w:tabs>
        <w:spacing w:after="0"/>
        <w:ind w:left="851"/>
        <w:rPr>
          <w:rFonts w:cs="Times New Roman"/>
        </w:rPr>
      </w:pPr>
      <w:r w:rsidRPr="00B50357">
        <w:rPr>
          <w:rFonts w:cs="Times New Roman"/>
        </w:rPr>
        <w:t>Újkor: reneszánsz, barokk, rokokó, empire, klasszicizmus (historizmus), ipari forradalom</w:t>
      </w:r>
    </w:p>
    <w:p w14:paraId="41A5A437" w14:textId="77777777" w:rsidR="00A23F09" w:rsidRPr="00B50357" w:rsidRDefault="00A23F09" w:rsidP="00A23F09">
      <w:pPr>
        <w:tabs>
          <w:tab w:val="left" w:pos="1418"/>
          <w:tab w:val="right" w:pos="9072"/>
        </w:tabs>
        <w:spacing w:after="0"/>
        <w:ind w:left="851"/>
        <w:rPr>
          <w:rFonts w:cs="Times New Roman"/>
        </w:rPr>
      </w:pPr>
    </w:p>
    <w:p w14:paraId="5C11C7D9" w14:textId="423E56F1" w:rsidR="00A23F09" w:rsidRPr="00B50357" w:rsidRDefault="00154E4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Modern kor művelődéstörténete napjainkig</w:t>
      </w:r>
    </w:p>
    <w:p w14:paraId="7BCB3060" w14:textId="77777777" w:rsidR="00154E4D" w:rsidRPr="00B50357" w:rsidRDefault="00154E4D" w:rsidP="00154E4D">
      <w:pPr>
        <w:spacing w:after="0"/>
        <w:ind w:left="851"/>
        <w:rPr>
          <w:rFonts w:cs="Times New Roman"/>
        </w:rPr>
      </w:pPr>
      <w:r w:rsidRPr="00B50357">
        <w:rPr>
          <w:rFonts w:cs="Times New Roman"/>
        </w:rPr>
        <w:t>A témakör a következő művészettörténeti korszakok és kultúrák művelődéstörténeti ismeretanyagával, gondolkodás, vallás, a művészet (építészet, szobrászat, festészet, tárgykultúra), köznapi élet (viselet, kultuszok, zene, színház) alkotások, alkotók témakörével foglalkozik részletesen:</w:t>
      </w:r>
    </w:p>
    <w:p w14:paraId="1E108823" w14:textId="081FCD4B" w:rsidR="00A23F09" w:rsidRPr="00B50357" w:rsidRDefault="00154E4D" w:rsidP="00A23F09">
      <w:pPr>
        <w:tabs>
          <w:tab w:val="left" w:pos="1418"/>
          <w:tab w:val="right" w:pos="9072"/>
        </w:tabs>
        <w:spacing w:after="0"/>
        <w:ind w:left="851"/>
        <w:rPr>
          <w:rFonts w:cs="Times New Roman"/>
        </w:rPr>
      </w:pPr>
      <w:r w:rsidRPr="00B50357">
        <w:rPr>
          <w:rFonts w:cs="Times New Roman"/>
        </w:rPr>
        <w:t>Modern kortól napjainkig terjedő korszakok: szecesszió, a különböző izmusok, a Bauhaus, a XX. sz.-i társadalmi- és tudományos technikai forradalmai, az avantgarde kísérletezők, és a mai kor törekvései.</w:t>
      </w:r>
    </w:p>
    <w:p w14:paraId="47136FF1" w14:textId="77777777" w:rsidR="00A23F09" w:rsidRPr="00B50357" w:rsidRDefault="00A23F09" w:rsidP="00A23F09">
      <w:pPr>
        <w:tabs>
          <w:tab w:val="left" w:pos="1418"/>
          <w:tab w:val="right" w:pos="9072"/>
        </w:tabs>
        <w:spacing w:after="0"/>
        <w:ind w:left="851"/>
        <w:rPr>
          <w:rFonts w:cs="Times New Roman"/>
        </w:rPr>
      </w:pPr>
    </w:p>
    <w:p w14:paraId="7B435817" w14:textId="59D78E15" w:rsidR="00A23F09" w:rsidRPr="00B50357" w:rsidRDefault="00154E4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Audiovizuális művészeti fogalmak</w:t>
      </w:r>
    </w:p>
    <w:p w14:paraId="20EB6349" w14:textId="0B362B47" w:rsidR="00154E4D" w:rsidRPr="00B50357" w:rsidRDefault="00154E4D" w:rsidP="00154E4D">
      <w:pPr>
        <w:spacing w:after="0"/>
        <w:ind w:left="851"/>
        <w:rPr>
          <w:rFonts w:cs="Times New Roman"/>
        </w:rPr>
      </w:pPr>
      <w:r w:rsidRPr="00B50357">
        <w:rPr>
          <w:rFonts w:cs="Times New Roman"/>
        </w:rPr>
        <w:t>a témakörben a tanulók megismerkednek azokkal az alapvető művészeti fogalmakkal, melyek az audiovizuális szakmákhoz és tevékenységekhez kapcsolódnak:</w:t>
      </w:r>
    </w:p>
    <w:p w14:paraId="014CB9DF" w14:textId="77777777" w:rsidR="00154E4D" w:rsidRPr="00B50357" w:rsidRDefault="00154E4D" w:rsidP="00154E4D">
      <w:pPr>
        <w:spacing w:after="0"/>
        <w:ind w:left="851"/>
        <w:rPr>
          <w:rFonts w:cs="Times New Roman"/>
        </w:rPr>
      </w:pPr>
      <w:r w:rsidRPr="00B50357">
        <w:rPr>
          <w:rFonts w:cs="Times New Roman"/>
        </w:rPr>
        <w:t>- Műfajismereti fogalmak,</w:t>
      </w:r>
    </w:p>
    <w:p w14:paraId="77834506" w14:textId="77777777" w:rsidR="00154E4D" w:rsidRPr="00B50357" w:rsidRDefault="00154E4D" w:rsidP="00154E4D">
      <w:pPr>
        <w:spacing w:after="0"/>
        <w:ind w:left="851"/>
        <w:rPr>
          <w:rFonts w:cs="Times New Roman"/>
        </w:rPr>
      </w:pPr>
      <w:r w:rsidRPr="00B50357">
        <w:rPr>
          <w:rFonts w:cs="Times New Roman"/>
        </w:rPr>
        <w:t xml:space="preserve">- Képző- és iparművészeti, műelemzési fogalmak, </w:t>
      </w:r>
    </w:p>
    <w:p w14:paraId="01FBED0C" w14:textId="77777777" w:rsidR="00154E4D" w:rsidRPr="00B50357" w:rsidRDefault="00154E4D" w:rsidP="00154E4D">
      <w:pPr>
        <w:spacing w:after="0"/>
        <w:ind w:left="851"/>
        <w:rPr>
          <w:rFonts w:cs="Times New Roman"/>
        </w:rPr>
      </w:pPr>
      <w:r w:rsidRPr="00B50357">
        <w:rPr>
          <w:rFonts w:cs="Times New Roman"/>
        </w:rPr>
        <w:t>- Zeneművészeti fogalmak,</w:t>
      </w:r>
    </w:p>
    <w:p w14:paraId="61975F18" w14:textId="38C199BC" w:rsidR="00A23F09" w:rsidRPr="00B50357" w:rsidRDefault="00154E4D" w:rsidP="00154E4D">
      <w:pPr>
        <w:spacing w:after="0"/>
        <w:ind w:left="851"/>
        <w:rPr>
          <w:rFonts w:cs="Times New Roman"/>
        </w:rPr>
      </w:pPr>
      <w:r w:rsidRPr="00B50357">
        <w:rPr>
          <w:rFonts w:cs="Times New Roman"/>
        </w:rPr>
        <w:t>- Színházművészeti és szcenikai fogalmak</w:t>
      </w:r>
    </w:p>
    <w:p w14:paraId="0727F590" w14:textId="77777777" w:rsidR="00A23F09" w:rsidRPr="00B50357" w:rsidRDefault="00A23F09" w:rsidP="00A23F09">
      <w:pPr>
        <w:tabs>
          <w:tab w:val="left" w:pos="1418"/>
          <w:tab w:val="right" w:pos="9072"/>
        </w:tabs>
        <w:spacing w:after="0"/>
        <w:ind w:left="851"/>
        <w:rPr>
          <w:rFonts w:cs="Times New Roman"/>
        </w:rPr>
      </w:pPr>
    </w:p>
    <w:p w14:paraId="33A3F1B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337DB95A" w14:textId="72F9B7BD" w:rsidR="00A23F09" w:rsidRPr="00B50357" w:rsidRDefault="00154E4D" w:rsidP="00A23F09">
      <w:pPr>
        <w:spacing w:after="0"/>
        <w:ind w:left="426"/>
        <w:rPr>
          <w:rFonts w:cs="Times New Roman"/>
        </w:rPr>
      </w:pPr>
      <w:r w:rsidRPr="00B50357">
        <w:rPr>
          <w:rFonts w:cs="Times New Roman"/>
        </w:rPr>
        <w:t>tanterem</w:t>
      </w:r>
    </w:p>
    <w:p w14:paraId="793C756D" w14:textId="77777777" w:rsidR="00A23F09" w:rsidRPr="00B50357" w:rsidRDefault="00A23F09" w:rsidP="00A23F09">
      <w:pPr>
        <w:spacing w:after="0"/>
        <w:ind w:left="426"/>
        <w:rPr>
          <w:rFonts w:cs="Times New Roman"/>
        </w:rPr>
      </w:pPr>
    </w:p>
    <w:p w14:paraId="4F7494B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467AB561" w14:textId="223CD01B"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6C8D3635" w14:textId="77777777" w:rsidR="00A23F09" w:rsidRPr="00B50357" w:rsidRDefault="00A23F09" w:rsidP="00A23F09">
      <w:pPr>
        <w:spacing w:after="0"/>
        <w:ind w:left="426"/>
        <w:rPr>
          <w:rFonts w:cs="Times New Roman"/>
        </w:rPr>
      </w:pPr>
    </w:p>
    <w:p w14:paraId="51C4BE1E" w14:textId="12A0A053" w:rsidR="00A23F09" w:rsidRPr="00B50357" w:rsidRDefault="00154E4D" w:rsidP="00A23F09">
      <w:pPr>
        <w:pStyle w:val="Listaszerbekezds"/>
        <w:numPr>
          <w:ilvl w:val="0"/>
          <w:numId w:val="8"/>
        </w:numPr>
        <w:tabs>
          <w:tab w:val="right" w:pos="9072"/>
        </w:tabs>
        <w:spacing w:after="0"/>
        <w:rPr>
          <w:rFonts w:cs="Times New Roman"/>
          <w:b/>
        </w:rPr>
      </w:pPr>
      <w:r w:rsidRPr="00B50357">
        <w:rPr>
          <w:rFonts w:cs="Times New Roman"/>
          <w:b/>
        </w:rPr>
        <w:t>Anyagismeret</w:t>
      </w:r>
      <w:r w:rsidR="00A23F09" w:rsidRPr="00B50357">
        <w:rPr>
          <w:rFonts w:cs="Times New Roman"/>
          <w:b/>
        </w:rPr>
        <w:t xml:space="preserve"> tantárgy</w:t>
      </w:r>
      <w:r w:rsidR="00A23F09" w:rsidRPr="00B50357">
        <w:rPr>
          <w:rFonts w:cs="Times New Roman"/>
          <w:b/>
        </w:rPr>
        <w:tab/>
      </w:r>
      <w:r w:rsidR="00B779E6" w:rsidRPr="00B50357">
        <w:rPr>
          <w:rFonts w:cs="Times New Roman"/>
          <w:b/>
        </w:rPr>
        <w:t>72</w:t>
      </w:r>
      <w:r w:rsidR="00A23F09" w:rsidRPr="00B50357">
        <w:rPr>
          <w:rFonts w:cs="Times New Roman"/>
          <w:b/>
        </w:rPr>
        <w:t xml:space="preserve"> óra/</w:t>
      </w:r>
      <w:r w:rsidR="00B779E6" w:rsidRPr="00B50357">
        <w:rPr>
          <w:rFonts w:cs="Times New Roman"/>
          <w:b/>
        </w:rPr>
        <w:t>72</w:t>
      </w:r>
      <w:r w:rsidR="00A23F09" w:rsidRPr="00B50357">
        <w:rPr>
          <w:rFonts w:cs="Times New Roman"/>
          <w:b/>
        </w:rPr>
        <w:t xml:space="preserve"> óra*</w:t>
      </w:r>
    </w:p>
    <w:p w14:paraId="03BE6111"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399E74B6" w14:textId="77777777" w:rsidR="00A23F09" w:rsidRPr="00B50357" w:rsidRDefault="00A23F09" w:rsidP="00A23F09">
      <w:pPr>
        <w:spacing w:after="0"/>
        <w:ind w:left="426"/>
        <w:rPr>
          <w:rFonts w:cs="Times New Roman"/>
        </w:rPr>
      </w:pPr>
    </w:p>
    <w:p w14:paraId="0EF0320D" w14:textId="02E89DB5" w:rsidR="00A23F09" w:rsidRPr="00B50357" w:rsidRDefault="00A23F09" w:rsidP="00A23F09">
      <w:pPr>
        <w:spacing w:after="0"/>
        <w:ind w:left="426"/>
        <w:rPr>
          <w:rFonts w:cs="Times New Roman"/>
        </w:rPr>
      </w:pPr>
      <w:r w:rsidRPr="00B50357">
        <w:rPr>
          <w:rFonts w:cs="Times New Roman"/>
        </w:rPr>
        <w:t>A tantárgy a főszakképesítéshez kapcsolódik.</w:t>
      </w:r>
    </w:p>
    <w:p w14:paraId="2FBCDE96" w14:textId="77777777" w:rsidR="00A23F09" w:rsidRPr="00B50357" w:rsidRDefault="00A23F09" w:rsidP="00A23F09">
      <w:pPr>
        <w:spacing w:after="0"/>
        <w:ind w:left="426"/>
        <w:rPr>
          <w:rFonts w:cs="Times New Roman"/>
        </w:rPr>
      </w:pPr>
    </w:p>
    <w:p w14:paraId="7BB3ED5E"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40A616ED" w14:textId="00AC7844" w:rsidR="00A23F09" w:rsidRPr="00B50357" w:rsidRDefault="00556F8E" w:rsidP="00A23F09">
      <w:pPr>
        <w:spacing w:after="0"/>
        <w:ind w:left="426"/>
        <w:rPr>
          <w:rFonts w:cs="Times New Roman"/>
        </w:rPr>
      </w:pPr>
      <w:r w:rsidRPr="00B50357">
        <w:rPr>
          <w:rFonts w:cs="Times New Roman"/>
        </w:rPr>
        <w:t>Megismertetni a tanulókkal a mozgóképi-, az animációs-, a TV stúdiókban,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 és segédanyagokat, amelyeket a feldolgozás és alkalmazás során figyelembe kell venni.</w:t>
      </w:r>
    </w:p>
    <w:p w14:paraId="3ECA4B9A" w14:textId="77777777" w:rsidR="00A23F09" w:rsidRPr="00B50357" w:rsidRDefault="00A23F09" w:rsidP="00A23F09">
      <w:pPr>
        <w:spacing w:after="0"/>
        <w:ind w:left="426"/>
        <w:rPr>
          <w:rFonts w:cs="Times New Roman"/>
        </w:rPr>
      </w:pPr>
    </w:p>
    <w:p w14:paraId="71C3340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68B0C025" w14:textId="77777777" w:rsidR="00A23F09" w:rsidRPr="00B50357" w:rsidRDefault="00A23F09" w:rsidP="00A23F09">
      <w:pPr>
        <w:spacing w:after="0"/>
        <w:ind w:left="426"/>
        <w:rPr>
          <w:rFonts w:cs="Times New Roman"/>
        </w:rPr>
      </w:pPr>
    </w:p>
    <w:p w14:paraId="5FC83B28" w14:textId="77777777" w:rsidR="00A23F09" w:rsidRPr="00B50357" w:rsidRDefault="00A23F09" w:rsidP="00A23F09">
      <w:pPr>
        <w:spacing w:after="0"/>
        <w:ind w:left="426"/>
        <w:rPr>
          <w:rFonts w:cs="Times New Roman"/>
        </w:rPr>
      </w:pPr>
    </w:p>
    <w:p w14:paraId="1F92671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4E88C27A" w14:textId="21678C9E" w:rsidR="00A23F09" w:rsidRPr="00B50357" w:rsidRDefault="00556F8E"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Természetes anyagok ismerete</w:t>
      </w:r>
    </w:p>
    <w:p w14:paraId="3A4FB833" w14:textId="77777777" w:rsidR="00556F8E" w:rsidRPr="00B50357" w:rsidRDefault="00556F8E" w:rsidP="00556F8E">
      <w:pPr>
        <w:spacing w:after="0"/>
        <w:ind w:left="851"/>
        <w:rPr>
          <w:rFonts w:cs="Times New Roman"/>
        </w:rPr>
      </w:pPr>
      <w:r w:rsidRPr="00B50357">
        <w:rPr>
          <w:rFonts w:cs="Times New Roman"/>
        </w:rPr>
        <w:t>Fémipari alapismeret:</w:t>
      </w:r>
    </w:p>
    <w:p w14:paraId="1F5A565E" w14:textId="77777777" w:rsidR="00556F8E" w:rsidRPr="00B50357" w:rsidRDefault="00556F8E" w:rsidP="00556F8E">
      <w:pPr>
        <w:spacing w:after="0"/>
        <w:ind w:left="851"/>
        <w:rPr>
          <w:rFonts w:cs="Times New Roman"/>
        </w:rPr>
      </w:pPr>
      <w:r w:rsidRPr="00B50357">
        <w:rPr>
          <w:rFonts w:cs="Times New Roman"/>
        </w:rPr>
        <w:t xml:space="preserve">Fémek tulajdonsága, gyártása, </w:t>
      </w:r>
    </w:p>
    <w:p w14:paraId="67B025D1" w14:textId="77777777" w:rsidR="00556F8E" w:rsidRPr="00B50357" w:rsidRDefault="00556F8E" w:rsidP="00556F8E">
      <w:pPr>
        <w:spacing w:after="0"/>
        <w:ind w:left="851"/>
        <w:rPr>
          <w:rFonts w:cs="Times New Roman"/>
        </w:rPr>
      </w:pPr>
      <w:r w:rsidRPr="00B50357">
        <w:rPr>
          <w:rFonts w:cs="Times New Roman"/>
        </w:rPr>
        <w:t>Metallurgia, fémkohászat, öntésmódok, hőkezelés</w:t>
      </w:r>
    </w:p>
    <w:p w14:paraId="6BA7C2AD" w14:textId="77777777" w:rsidR="00556F8E" w:rsidRPr="00B50357" w:rsidRDefault="00556F8E" w:rsidP="00556F8E">
      <w:pPr>
        <w:spacing w:after="0"/>
        <w:ind w:left="851"/>
        <w:rPr>
          <w:rFonts w:cs="Times New Roman"/>
        </w:rPr>
      </w:pPr>
      <w:r w:rsidRPr="00B50357">
        <w:rPr>
          <w:rFonts w:cs="Times New Roman"/>
        </w:rPr>
        <w:t>Vasérc, nyersvasgyártás, öntött vas, acél és az abból készített, színpadon használt anyagok</w:t>
      </w:r>
    </w:p>
    <w:p w14:paraId="1DE45B70" w14:textId="77777777" w:rsidR="00556F8E" w:rsidRPr="00B50357" w:rsidRDefault="00556F8E" w:rsidP="00556F8E">
      <w:pPr>
        <w:spacing w:after="0"/>
        <w:ind w:left="851"/>
        <w:rPr>
          <w:rFonts w:cs="Times New Roman"/>
        </w:rPr>
      </w:pPr>
      <w:r w:rsidRPr="00B50357">
        <w:rPr>
          <w:rFonts w:cs="Times New Roman"/>
        </w:rPr>
        <w:t>Színesfémek.(sárgaréz, vörösréz, bronz, ólom, ón)</w:t>
      </w:r>
    </w:p>
    <w:p w14:paraId="5C94A370" w14:textId="77777777" w:rsidR="00556F8E" w:rsidRPr="00B50357" w:rsidRDefault="00556F8E" w:rsidP="00556F8E">
      <w:pPr>
        <w:spacing w:after="0"/>
        <w:ind w:left="851"/>
        <w:rPr>
          <w:rFonts w:cs="Times New Roman"/>
        </w:rPr>
      </w:pPr>
      <w:r w:rsidRPr="00B50357">
        <w:rPr>
          <w:rFonts w:cs="Times New Roman"/>
        </w:rPr>
        <w:t>Könnyűfémek: Alumínium, Titánium</w:t>
      </w:r>
    </w:p>
    <w:p w14:paraId="4D4EF207" w14:textId="77777777" w:rsidR="00556F8E" w:rsidRPr="00B50357" w:rsidRDefault="00556F8E" w:rsidP="00556F8E">
      <w:pPr>
        <w:spacing w:after="0"/>
        <w:ind w:left="851"/>
        <w:rPr>
          <w:rFonts w:cs="Times New Roman"/>
        </w:rPr>
      </w:pPr>
      <w:r w:rsidRPr="00B50357">
        <w:rPr>
          <w:rFonts w:cs="Times New Roman"/>
        </w:rPr>
        <w:t>Alumíniumgyártás főbb állomásai, Ötvözetek</w:t>
      </w:r>
    </w:p>
    <w:p w14:paraId="68A7D76C" w14:textId="77777777" w:rsidR="00556F8E" w:rsidRPr="00B50357" w:rsidRDefault="00556F8E" w:rsidP="00556F8E">
      <w:pPr>
        <w:spacing w:after="0"/>
        <w:ind w:left="851"/>
        <w:rPr>
          <w:rFonts w:cs="Times New Roman"/>
        </w:rPr>
      </w:pPr>
      <w:r w:rsidRPr="00B50357">
        <w:rPr>
          <w:rFonts w:cs="Times New Roman"/>
        </w:rPr>
        <w:t>Kovácsolás, hengerlés, mélyhúzás, darabolás, fúrás, forgácsolás/marás esztergálás/csiszolás).</w:t>
      </w:r>
    </w:p>
    <w:p w14:paraId="23CA35BA" w14:textId="77777777" w:rsidR="00556F8E" w:rsidRPr="00B50357" w:rsidRDefault="00556F8E" w:rsidP="00A23F09">
      <w:pPr>
        <w:tabs>
          <w:tab w:val="left" w:pos="1418"/>
          <w:tab w:val="right" w:pos="9072"/>
        </w:tabs>
        <w:spacing w:after="0"/>
        <w:ind w:left="851"/>
        <w:rPr>
          <w:rFonts w:cs="Times New Roman"/>
        </w:rPr>
      </w:pPr>
      <w:r w:rsidRPr="00B50357">
        <w:rPr>
          <w:rFonts w:cs="Times New Roman"/>
        </w:rPr>
        <w:t>Lemez, cső, huzalgyártás</w:t>
      </w:r>
    </w:p>
    <w:p w14:paraId="4FB7627C"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Oldható és oldhatatlan kötésmódok (csavarozás, szegecselés, forrasztás, hegesztés (elektromos ív, védőgázas, lánghegesztés)</w:t>
      </w:r>
    </w:p>
    <w:p w14:paraId="494A03A4"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 xml:space="preserve">Felületkezelés </w:t>
      </w:r>
    </w:p>
    <w:p w14:paraId="377A8731"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Kompozit anyagok</w:t>
      </w:r>
    </w:p>
    <w:p w14:paraId="72A129C1"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A különféle fémek alkalmazási területei a színházakban.</w:t>
      </w:r>
    </w:p>
    <w:p w14:paraId="2BCBD1D7"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 xml:space="preserve">Faipari  anyagismeret: A fák makroszkopikus képe  (kéreg, évgyűrűszerkezet, szijács, geszt, bél), A fák víztartalma (külső és belső feszültségek, repedések, alakváltozások, elszíneződés), A faanyag védelme (baktériumok okozta károk, fülledés, korhadás, a fa önvédelme). Fontosabb fafajták és tulajdonságaik (kemény, puha és egzotikus fák), A fafeldolgozás fajtái céljai, Megmunkálásmódok, (darabolás, szabászat, forgácsolások,  gyalulás, esztergálás, csiszolás) , Faipari kötések. (Oldható és fix kötésmódok mechanikus szerkezeti kötések csapolások, ragasztások), A famegmunkálás fontosabb kézi és gépi eszközei, segédberendezései. A fa felhasználási alkalmazás területei az iparban, A fa felhasználási alkalmazás területei a színházakban (Lángállóság), Faszerkezetek gyakorlati szilárdságtana (a színpadi üzemben) , Faipari üzemi és színházi biztonság technika (Lángállóság) , Tűz-, baleset- és környezetvédelmi szabályok </w:t>
      </w:r>
    </w:p>
    <w:p w14:paraId="453E0158" w14:textId="77777777" w:rsidR="00556F8E" w:rsidRPr="00B50357" w:rsidRDefault="00556F8E" w:rsidP="00556F8E">
      <w:pPr>
        <w:tabs>
          <w:tab w:val="left" w:pos="1418"/>
          <w:tab w:val="right" w:pos="9072"/>
        </w:tabs>
        <w:spacing w:after="0"/>
        <w:ind w:left="851"/>
        <w:rPr>
          <w:rFonts w:cs="Times New Roman"/>
        </w:rPr>
      </w:pPr>
      <w:r w:rsidRPr="00B50357">
        <w:rPr>
          <w:rFonts w:cs="Times New Roman"/>
        </w:rPr>
        <w:t>Papíripari  anyagismeret: A papír anyaga, gyártása (merített papír, papírmasé, nagyiparilag gyártott papírfajták), Vastagságok méretek szabványok, Tulajdonságai, Alkalmazás területei, A papír</w:t>
      </w:r>
    </w:p>
    <w:p w14:paraId="76305E39" w14:textId="76C65772" w:rsidR="00A23F09" w:rsidRPr="00B50357" w:rsidRDefault="00556F8E" w:rsidP="00556F8E">
      <w:pPr>
        <w:tabs>
          <w:tab w:val="left" w:pos="1418"/>
          <w:tab w:val="right" w:pos="9072"/>
        </w:tabs>
        <w:spacing w:after="0"/>
        <w:ind w:left="851"/>
        <w:rPr>
          <w:rFonts w:cs="Times New Roman"/>
        </w:rPr>
      </w:pPr>
      <w:r w:rsidRPr="00B50357">
        <w:rPr>
          <w:rFonts w:cs="Times New Roman"/>
        </w:rPr>
        <w:t xml:space="preserve">Textilipari  anyagismeret: Természetes alapú: Növényi, rostból (len, kender, gyapot, juta, szizál) Állati szőrzetből Nemez, gyapjú, kelim; Selyem (rovar származék),  Elemi sodrott szálak (fonaltípusok), Kötélfajták (kötélverés) </w:t>
      </w:r>
    </w:p>
    <w:p w14:paraId="54908192" w14:textId="77777777" w:rsidR="00A23F09" w:rsidRPr="00B50357" w:rsidRDefault="00A23F09" w:rsidP="00A23F09">
      <w:pPr>
        <w:tabs>
          <w:tab w:val="left" w:pos="1418"/>
          <w:tab w:val="right" w:pos="9072"/>
        </w:tabs>
        <w:spacing w:after="0"/>
        <w:ind w:left="851"/>
        <w:rPr>
          <w:rFonts w:cs="Times New Roman"/>
        </w:rPr>
      </w:pPr>
    </w:p>
    <w:p w14:paraId="389BA96B" w14:textId="65C94EE7" w:rsidR="00A23F09" w:rsidRPr="00B50357" w:rsidRDefault="00556F8E"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Mesterséges anyagok ismerete</w:t>
      </w:r>
    </w:p>
    <w:p w14:paraId="3766E06D" w14:textId="77777777" w:rsidR="00556F8E" w:rsidRPr="00B50357" w:rsidRDefault="00556F8E" w:rsidP="00556F8E">
      <w:pPr>
        <w:spacing w:after="0"/>
        <w:ind w:left="851"/>
        <w:rPr>
          <w:rFonts w:cs="Times New Roman"/>
        </w:rPr>
      </w:pPr>
      <w:r w:rsidRPr="00B50357">
        <w:rPr>
          <w:rFonts w:cs="Times New Roman"/>
        </w:rPr>
        <w:t>Műanyag szálból készült szövetek, vásznak, függönyök, kötélfajták</w:t>
      </w:r>
    </w:p>
    <w:p w14:paraId="00BC80AE" w14:textId="77777777" w:rsidR="00556F8E" w:rsidRPr="00B50357" w:rsidRDefault="00556F8E" w:rsidP="00556F8E">
      <w:pPr>
        <w:spacing w:after="0"/>
        <w:ind w:left="851"/>
        <w:rPr>
          <w:rFonts w:cs="Times New Roman"/>
        </w:rPr>
      </w:pPr>
      <w:r w:rsidRPr="00B50357">
        <w:rPr>
          <w:rFonts w:cs="Times New Roman"/>
        </w:rPr>
        <w:t>Megmunkálásmódok</w:t>
      </w:r>
    </w:p>
    <w:p w14:paraId="5AA146D6" w14:textId="77777777" w:rsidR="00556F8E" w:rsidRPr="00B50357" w:rsidRDefault="00556F8E" w:rsidP="00556F8E">
      <w:pPr>
        <w:spacing w:after="0"/>
        <w:ind w:left="851"/>
        <w:rPr>
          <w:rFonts w:cs="Times New Roman"/>
        </w:rPr>
      </w:pPr>
      <w:r w:rsidRPr="00B50357">
        <w:rPr>
          <w:rFonts w:cs="Times New Roman"/>
        </w:rPr>
        <w:t>Kötött, horkolt szövött.</w:t>
      </w:r>
    </w:p>
    <w:p w14:paraId="78275F59" w14:textId="77777777" w:rsidR="00556F8E" w:rsidRPr="00B50357" w:rsidRDefault="00556F8E" w:rsidP="00556F8E">
      <w:pPr>
        <w:spacing w:after="0"/>
        <w:ind w:left="851"/>
        <w:rPr>
          <w:rFonts w:cs="Times New Roman"/>
        </w:rPr>
      </w:pPr>
      <w:r w:rsidRPr="00B50357">
        <w:rPr>
          <w:rFonts w:cs="Times New Roman"/>
        </w:rPr>
        <w:t>Szabás, varrás alapok</w:t>
      </w:r>
    </w:p>
    <w:p w14:paraId="1981DC4F" w14:textId="77777777" w:rsidR="00556F8E" w:rsidRPr="00B50357" w:rsidRDefault="00556F8E" w:rsidP="00556F8E">
      <w:pPr>
        <w:spacing w:after="0"/>
        <w:ind w:left="851"/>
        <w:rPr>
          <w:rFonts w:cs="Times New Roman"/>
        </w:rPr>
      </w:pPr>
      <w:r w:rsidRPr="00B50357">
        <w:rPr>
          <w:rFonts w:cs="Times New Roman"/>
        </w:rPr>
        <w:t>Textilanyagok színpadi alkalmazása és lángállósága</w:t>
      </w:r>
    </w:p>
    <w:p w14:paraId="25ED89A9" w14:textId="77777777" w:rsidR="00556F8E" w:rsidRPr="00B50357" w:rsidRDefault="00556F8E" w:rsidP="00556F8E">
      <w:pPr>
        <w:spacing w:after="0"/>
        <w:ind w:left="851"/>
        <w:rPr>
          <w:rFonts w:cs="Times New Roman"/>
        </w:rPr>
      </w:pPr>
      <w:r w:rsidRPr="00B50357">
        <w:rPr>
          <w:rFonts w:cs="Times New Roman"/>
        </w:rPr>
        <w:t>Kötélfajták színpadtechnikai alkalmazásai</w:t>
      </w:r>
    </w:p>
    <w:p w14:paraId="24C6CC66" w14:textId="77777777" w:rsidR="00556F8E" w:rsidRPr="00B50357" w:rsidRDefault="00556F8E" w:rsidP="00556F8E">
      <w:pPr>
        <w:spacing w:after="0"/>
        <w:ind w:left="851"/>
        <w:rPr>
          <w:rFonts w:cs="Times New Roman"/>
        </w:rPr>
      </w:pPr>
      <w:r w:rsidRPr="00B50357">
        <w:rPr>
          <w:rFonts w:cs="Times New Roman"/>
        </w:rPr>
        <w:t>Csomózási technikák hálóhurkolások</w:t>
      </w:r>
    </w:p>
    <w:p w14:paraId="799C1AC6" w14:textId="77777777" w:rsidR="00556F8E" w:rsidRPr="00B50357" w:rsidRDefault="00556F8E" w:rsidP="00556F8E">
      <w:pPr>
        <w:spacing w:after="0"/>
        <w:ind w:left="851"/>
        <w:rPr>
          <w:rFonts w:cs="Times New Roman"/>
        </w:rPr>
      </w:pPr>
      <w:r w:rsidRPr="00B50357">
        <w:rPr>
          <w:rFonts w:cs="Times New Roman"/>
        </w:rPr>
        <w:t>Műanyagipari anyagismeret</w:t>
      </w:r>
    </w:p>
    <w:p w14:paraId="74BC2732" w14:textId="77777777" w:rsidR="00556F8E" w:rsidRPr="00B50357" w:rsidRDefault="00556F8E" w:rsidP="00556F8E">
      <w:pPr>
        <w:spacing w:after="0"/>
        <w:ind w:left="851"/>
        <w:rPr>
          <w:rFonts w:cs="Times New Roman"/>
        </w:rPr>
      </w:pPr>
      <w:r w:rsidRPr="00B50357">
        <w:rPr>
          <w:rFonts w:cs="Times New Roman"/>
        </w:rPr>
        <w:t>Hőre keményedő műanyagok (Bakelit Teflon) alkalmazásaik és tulajdonságaik</w:t>
      </w:r>
    </w:p>
    <w:p w14:paraId="7138A05F" w14:textId="77777777" w:rsidR="00556F8E" w:rsidRPr="00B50357" w:rsidRDefault="00556F8E" w:rsidP="00556F8E">
      <w:pPr>
        <w:spacing w:after="0"/>
        <w:ind w:left="851"/>
        <w:rPr>
          <w:rFonts w:cs="Times New Roman"/>
        </w:rPr>
      </w:pPr>
      <w:r w:rsidRPr="00B50357">
        <w:rPr>
          <w:rFonts w:cs="Times New Roman"/>
        </w:rPr>
        <w:t>Hőre lágyuló (polisztirol, poliamid, polipropilén alkalmazásaik és tulajdonságaik</w:t>
      </w:r>
    </w:p>
    <w:p w14:paraId="246D5C6B" w14:textId="77777777" w:rsidR="00556F8E" w:rsidRPr="00B50357" w:rsidRDefault="00556F8E" w:rsidP="00556F8E">
      <w:pPr>
        <w:spacing w:after="0"/>
        <w:ind w:left="851"/>
        <w:rPr>
          <w:rFonts w:cs="Times New Roman"/>
        </w:rPr>
      </w:pPr>
      <w:r w:rsidRPr="00B50357">
        <w:rPr>
          <w:rFonts w:cs="Times New Roman"/>
        </w:rPr>
        <w:t>Polivinilklorid (PVC) alkalmazások és tulajdonságok</w:t>
      </w:r>
    </w:p>
    <w:p w14:paraId="127F2ABF" w14:textId="77777777" w:rsidR="00556F8E" w:rsidRPr="00B50357" w:rsidRDefault="00556F8E" w:rsidP="00556F8E">
      <w:pPr>
        <w:spacing w:after="0"/>
        <w:ind w:left="851"/>
        <w:rPr>
          <w:rFonts w:cs="Times New Roman"/>
        </w:rPr>
      </w:pPr>
      <w:r w:rsidRPr="00B50357">
        <w:rPr>
          <w:rFonts w:cs="Times New Roman"/>
        </w:rPr>
        <w:t>Metilmetakrilát (Plexi)</w:t>
      </w:r>
    </w:p>
    <w:p w14:paraId="3397ABDE" w14:textId="77777777" w:rsidR="00556F8E" w:rsidRPr="00B50357" w:rsidRDefault="00556F8E" w:rsidP="00556F8E">
      <w:pPr>
        <w:spacing w:after="0"/>
        <w:ind w:left="851"/>
        <w:rPr>
          <w:rFonts w:cs="Times New Roman"/>
        </w:rPr>
      </w:pPr>
      <w:r w:rsidRPr="00B50357">
        <w:rPr>
          <w:rFonts w:cs="Times New Roman"/>
        </w:rPr>
        <w:t xml:space="preserve">Szilikon műanyagok </w:t>
      </w:r>
    </w:p>
    <w:p w14:paraId="5CA92C41" w14:textId="77777777" w:rsidR="00556F8E" w:rsidRPr="00B50357" w:rsidRDefault="00556F8E" w:rsidP="00556F8E">
      <w:pPr>
        <w:spacing w:after="0"/>
        <w:ind w:left="851"/>
        <w:rPr>
          <w:rFonts w:cs="Times New Roman"/>
        </w:rPr>
      </w:pPr>
      <w:r w:rsidRPr="00B50357">
        <w:rPr>
          <w:rFonts w:cs="Times New Roman"/>
        </w:rPr>
        <w:t xml:space="preserve">Elastomerek (rugalmas műanyagok) </w:t>
      </w:r>
    </w:p>
    <w:p w14:paraId="611393D3" w14:textId="77777777" w:rsidR="00556F8E" w:rsidRPr="00B50357" w:rsidRDefault="00556F8E" w:rsidP="00556F8E">
      <w:pPr>
        <w:spacing w:after="0"/>
        <w:ind w:left="851"/>
        <w:rPr>
          <w:rFonts w:cs="Times New Roman"/>
        </w:rPr>
      </w:pPr>
      <w:r w:rsidRPr="00B50357">
        <w:rPr>
          <w:rFonts w:cs="Times New Roman"/>
        </w:rPr>
        <w:t>Habanyag típusok (rugalmas poliuretán, merev poliuretán, polisztirolhab/hugarocell/)</w:t>
      </w:r>
    </w:p>
    <w:p w14:paraId="471AFA2A" w14:textId="77777777" w:rsidR="00556F8E" w:rsidRPr="00B50357" w:rsidRDefault="00556F8E" w:rsidP="00556F8E">
      <w:pPr>
        <w:spacing w:after="0"/>
        <w:ind w:left="851"/>
        <w:rPr>
          <w:rFonts w:cs="Times New Roman"/>
        </w:rPr>
      </w:pPr>
      <w:r w:rsidRPr="00B50357">
        <w:rPr>
          <w:rFonts w:cs="Times New Roman"/>
        </w:rPr>
        <w:t>ABS anyagok</w:t>
      </w:r>
    </w:p>
    <w:p w14:paraId="70FC0867" w14:textId="77777777" w:rsidR="00556F8E" w:rsidRPr="00B50357" w:rsidRDefault="00556F8E" w:rsidP="00556F8E">
      <w:pPr>
        <w:spacing w:after="0"/>
        <w:ind w:left="851"/>
        <w:rPr>
          <w:rFonts w:cs="Times New Roman"/>
        </w:rPr>
      </w:pPr>
      <w:r w:rsidRPr="00B50357">
        <w:rPr>
          <w:rFonts w:cs="Times New Roman"/>
        </w:rPr>
        <w:t>Műbőrök, szőrmék, műszőrmék</w:t>
      </w:r>
    </w:p>
    <w:p w14:paraId="0FDB4DE2" w14:textId="77777777" w:rsidR="00556F8E" w:rsidRPr="00B50357" w:rsidRDefault="00556F8E" w:rsidP="00556F8E">
      <w:pPr>
        <w:spacing w:after="0"/>
        <w:ind w:left="851"/>
        <w:rPr>
          <w:rFonts w:cs="Times New Roman"/>
        </w:rPr>
      </w:pPr>
      <w:r w:rsidRPr="00B50357">
        <w:rPr>
          <w:rFonts w:cs="Times New Roman"/>
        </w:rPr>
        <w:t>Műszálak, műanyag alapú textilanyagok.</w:t>
      </w:r>
    </w:p>
    <w:p w14:paraId="6B479152" w14:textId="77777777" w:rsidR="00556F8E" w:rsidRPr="00B50357" w:rsidRDefault="00556F8E" w:rsidP="00556F8E">
      <w:pPr>
        <w:spacing w:after="0"/>
        <w:ind w:left="851"/>
        <w:rPr>
          <w:rFonts w:cs="Times New Roman"/>
        </w:rPr>
      </w:pPr>
      <w:r w:rsidRPr="00B50357">
        <w:rPr>
          <w:rFonts w:cs="Times New Roman"/>
        </w:rPr>
        <w:t>Kétkomponensű poliészter műgyanták, üvegszálas erősítésű alkalmazások és tulajdonságok</w:t>
      </w:r>
    </w:p>
    <w:p w14:paraId="339ED5CD" w14:textId="77777777" w:rsidR="00556F8E" w:rsidRPr="00B50357" w:rsidRDefault="00556F8E" w:rsidP="00556F8E">
      <w:pPr>
        <w:spacing w:after="0"/>
        <w:ind w:left="851"/>
        <w:rPr>
          <w:rFonts w:cs="Times New Roman"/>
        </w:rPr>
      </w:pPr>
      <w:r w:rsidRPr="00B50357">
        <w:rPr>
          <w:rFonts w:cs="Times New Roman"/>
        </w:rPr>
        <w:t>Színezékek, festékek, ragasztók</w:t>
      </w:r>
    </w:p>
    <w:p w14:paraId="3106FB9F" w14:textId="728F1462" w:rsidR="00A23F09" w:rsidRPr="00B50357" w:rsidRDefault="00556F8E" w:rsidP="00A23F09">
      <w:pPr>
        <w:tabs>
          <w:tab w:val="left" w:pos="1418"/>
          <w:tab w:val="right" w:pos="9072"/>
        </w:tabs>
        <w:spacing w:after="0"/>
        <w:ind w:left="851"/>
        <w:rPr>
          <w:rFonts w:cs="Times New Roman"/>
        </w:rPr>
      </w:pPr>
      <w:r w:rsidRPr="00B50357">
        <w:rPr>
          <w:rFonts w:cs="Times New Roman"/>
        </w:rPr>
        <w:t>Műanyagok különböző fajtái és alkalmazásuk a színpadi üzemben</w:t>
      </w:r>
    </w:p>
    <w:p w14:paraId="760DD8E7" w14:textId="77777777" w:rsidR="00A23F09" w:rsidRPr="00B50357" w:rsidRDefault="00A23F09" w:rsidP="00A23F09">
      <w:pPr>
        <w:tabs>
          <w:tab w:val="left" w:pos="1418"/>
          <w:tab w:val="right" w:pos="9072"/>
        </w:tabs>
        <w:spacing w:after="0"/>
        <w:ind w:left="851"/>
        <w:rPr>
          <w:rFonts w:cs="Times New Roman"/>
        </w:rPr>
      </w:pPr>
    </w:p>
    <w:p w14:paraId="73EFCDC3" w14:textId="2CB3D63E" w:rsidR="00A23F09" w:rsidRPr="00B50357" w:rsidRDefault="00556F8E"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Anyagok színpadi felhasználása</w:t>
      </w:r>
    </w:p>
    <w:p w14:paraId="788E6EAC" w14:textId="77777777" w:rsidR="00556F8E" w:rsidRPr="00B50357" w:rsidRDefault="00556F8E" w:rsidP="00556F8E">
      <w:pPr>
        <w:spacing w:after="0"/>
        <w:ind w:left="851"/>
        <w:rPr>
          <w:rFonts w:cs="Times New Roman"/>
        </w:rPr>
      </w:pPr>
      <w:r w:rsidRPr="00B50357">
        <w:rPr>
          <w:rFonts w:cs="Times New Roman"/>
        </w:rPr>
        <w:t xml:space="preserve">A díszletgyártáshoz használt anyagok. </w:t>
      </w:r>
    </w:p>
    <w:p w14:paraId="0B38A29D" w14:textId="77777777" w:rsidR="00556F8E" w:rsidRPr="00B50357" w:rsidRDefault="00556F8E" w:rsidP="00556F8E">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16C32AB1" w14:textId="77777777" w:rsidR="00556F8E" w:rsidRPr="00B50357" w:rsidRDefault="00556F8E" w:rsidP="00556F8E">
      <w:pPr>
        <w:spacing w:after="0"/>
        <w:ind w:left="851"/>
        <w:rPr>
          <w:rFonts w:cs="Times New Roman"/>
        </w:rPr>
      </w:pPr>
      <w:r w:rsidRPr="00B50357">
        <w:rPr>
          <w:rFonts w:cs="Times New Roman"/>
        </w:rPr>
        <w:t>Lógó- és plasztikus díszletek gyártása, a díszletelemek anyaga és színpadra állítás módozatai.</w:t>
      </w:r>
    </w:p>
    <w:p w14:paraId="584990FB" w14:textId="77777777" w:rsidR="00556F8E" w:rsidRPr="00B50357" w:rsidRDefault="00556F8E" w:rsidP="00556F8E">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194BCE5E" w14:textId="77777777" w:rsidR="00556F8E" w:rsidRPr="00B50357" w:rsidRDefault="00556F8E" w:rsidP="00556F8E">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41768D70" w14:textId="05DBD241" w:rsidR="00A23F09" w:rsidRPr="00B50357" w:rsidRDefault="00556F8E" w:rsidP="00A23F09">
      <w:pPr>
        <w:tabs>
          <w:tab w:val="left" w:pos="1418"/>
          <w:tab w:val="right" w:pos="9072"/>
        </w:tabs>
        <w:spacing w:after="0"/>
        <w:ind w:left="851"/>
        <w:rPr>
          <w:rFonts w:cs="Times New Roman"/>
        </w:rPr>
      </w:pPr>
      <w:r w:rsidRPr="00B50357">
        <w:rPr>
          <w:rFonts w:cs="Times New Roman"/>
        </w:rPr>
        <w:t>Műanyagok alkalmazása a díszletgyártásban, megmunkálásuk és a díszletek lángmentesítése.</w:t>
      </w:r>
    </w:p>
    <w:p w14:paraId="5D1DBADD" w14:textId="77777777" w:rsidR="00A23F09" w:rsidRPr="00B50357" w:rsidRDefault="00A23F09" w:rsidP="00A23F09">
      <w:pPr>
        <w:tabs>
          <w:tab w:val="left" w:pos="1418"/>
          <w:tab w:val="right" w:pos="9072"/>
        </w:tabs>
        <w:spacing w:after="0"/>
        <w:ind w:left="851"/>
        <w:rPr>
          <w:rFonts w:cs="Times New Roman"/>
        </w:rPr>
      </w:pPr>
    </w:p>
    <w:p w14:paraId="696C18F7"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7306B928" w14:textId="77777777" w:rsidR="00A23F09" w:rsidRPr="00B50357" w:rsidRDefault="00A23F09" w:rsidP="00A23F09">
      <w:pPr>
        <w:spacing w:after="0"/>
        <w:ind w:left="426"/>
        <w:rPr>
          <w:rFonts w:cs="Times New Roman"/>
        </w:rPr>
      </w:pPr>
    </w:p>
    <w:p w14:paraId="63FA3647" w14:textId="77777777" w:rsidR="00A23F09" w:rsidRPr="00B50357" w:rsidRDefault="00A23F09" w:rsidP="00A23F09">
      <w:pPr>
        <w:spacing w:after="0"/>
        <w:ind w:left="426"/>
        <w:rPr>
          <w:rFonts w:cs="Times New Roman"/>
        </w:rPr>
      </w:pPr>
    </w:p>
    <w:p w14:paraId="44921A0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33FC841C" w14:textId="63C535F7"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796507A7" w14:textId="77777777" w:rsidR="00A23F09" w:rsidRPr="00B50357" w:rsidRDefault="00A23F09" w:rsidP="00A23F09">
      <w:pPr>
        <w:spacing w:after="0"/>
        <w:ind w:left="426"/>
        <w:rPr>
          <w:rFonts w:cs="Times New Roman"/>
        </w:rPr>
      </w:pPr>
    </w:p>
    <w:p w14:paraId="386EF714" w14:textId="548036F6" w:rsidR="00A23F09" w:rsidRPr="00B50357" w:rsidRDefault="00556F8E" w:rsidP="00A23F09">
      <w:pPr>
        <w:pStyle w:val="Listaszerbekezds"/>
        <w:numPr>
          <w:ilvl w:val="0"/>
          <w:numId w:val="8"/>
        </w:numPr>
        <w:tabs>
          <w:tab w:val="right" w:pos="9072"/>
        </w:tabs>
        <w:spacing w:after="0"/>
        <w:rPr>
          <w:rFonts w:cs="Times New Roman"/>
          <w:b/>
        </w:rPr>
      </w:pPr>
      <w:r w:rsidRPr="00B50357">
        <w:rPr>
          <w:rFonts w:cs="Times New Roman"/>
          <w:b/>
        </w:rPr>
        <w:t>Ábrázolástechnika</w:t>
      </w:r>
      <w:r w:rsidR="00A23F09" w:rsidRPr="00B50357">
        <w:rPr>
          <w:rFonts w:cs="Times New Roman"/>
          <w:b/>
        </w:rPr>
        <w:t xml:space="preserve"> tantárgy</w:t>
      </w:r>
      <w:r w:rsidR="00A23F09" w:rsidRPr="00B50357">
        <w:rPr>
          <w:rFonts w:cs="Times New Roman"/>
          <w:b/>
        </w:rPr>
        <w:tab/>
      </w:r>
      <w:r w:rsidR="00B779E6" w:rsidRPr="00B50357">
        <w:rPr>
          <w:rFonts w:cs="Times New Roman"/>
          <w:b/>
        </w:rPr>
        <w:t>144</w:t>
      </w:r>
      <w:r w:rsidR="00A23F09" w:rsidRPr="00B50357">
        <w:rPr>
          <w:rFonts w:cs="Times New Roman"/>
          <w:b/>
        </w:rPr>
        <w:t xml:space="preserve"> óra/</w:t>
      </w:r>
      <w:r w:rsidR="00B779E6" w:rsidRPr="00B50357">
        <w:rPr>
          <w:rFonts w:cs="Times New Roman"/>
          <w:b/>
        </w:rPr>
        <w:t>144</w:t>
      </w:r>
      <w:r w:rsidR="00A23F09" w:rsidRPr="00B50357">
        <w:rPr>
          <w:rFonts w:cs="Times New Roman"/>
          <w:b/>
        </w:rPr>
        <w:t xml:space="preserve"> óra*</w:t>
      </w:r>
    </w:p>
    <w:p w14:paraId="14098858"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4CC055C9" w14:textId="77777777" w:rsidR="00A23F09" w:rsidRPr="00B50357" w:rsidRDefault="00A23F09" w:rsidP="00A23F09">
      <w:pPr>
        <w:spacing w:after="0"/>
        <w:ind w:left="426"/>
        <w:rPr>
          <w:rFonts w:cs="Times New Roman"/>
        </w:rPr>
      </w:pPr>
    </w:p>
    <w:p w14:paraId="09A7D43E" w14:textId="57F326DB" w:rsidR="00A23F09" w:rsidRPr="00B50357" w:rsidRDefault="00A23F09" w:rsidP="00A23F09">
      <w:pPr>
        <w:spacing w:after="0"/>
        <w:ind w:left="426"/>
        <w:rPr>
          <w:rFonts w:cs="Times New Roman"/>
        </w:rPr>
      </w:pPr>
      <w:r w:rsidRPr="00B50357">
        <w:rPr>
          <w:rFonts w:cs="Times New Roman"/>
        </w:rPr>
        <w:t>A tantárgy a főszakképesítéshez kapcsolódik.</w:t>
      </w:r>
    </w:p>
    <w:p w14:paraId="0686084C" w14:textId="77777777" w:rsidR="00A23F09" w:rsidRPr="00B50357" w:rsidRDefault="00A23F09" w:rsidP="00A23F09">
      <w:pPr>
        <w:spacing w:after="0"/>
        <w:ind w:left="426"/>
        <w:rPr>
          <w:rFonts w:cs="Times New Roman"/>
        </w:rPr>
      </w:pPr>
    </w:p>
    <w:p w14:paraId="5EF900CF"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11A0DDB1" w14:textId="53516460" w:rsidR="00A23F09" w:rsidRPr="00B50357" w:rsidRDefault="00556F8E" w:rsidP="00A23F09">
      <w:pPr>
        <w:spacing w:after="0"/>
        <w:ind w:left="426"/>
        <w:rPr>
          <w:rFonts w:cs="Times New Roman"/>
        </w:rPr>
      </w:pPr>
      <w:r w:rsidRPr="00B50357">
        <w:rPr>
          <w:rFonts w:cs="Times New Roman"/>
        </w:rPr>
        <w:t>A tanulók az elméleti oktatás során elsajátítsák a színházi műszaki háttér kiszolgálásához szükséges speciális szakmai ismereteket a szakterület elvárásainak megfelelően.</w:t>
      </w:r>
    </w:p>
    <w:p w14:paraId="636596A1" w14:textId="77777777" w:rsidR="00A23F09" w:rsidRPr="00B50357" w:rsidRDefault="00A23F09" w:rsidP="00A23F09">
      <w:pPr>
        <w:spacing w:after="0"/>
        <w:ind w:left="426"/>
        <w:rPr>
          <w:rFonts w:cs="Times New Roman"/>
        </w:rPr>
      </w:pPr>
    </w:p>
    <w:p w14:paraId="4B509BB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6E71C325" w14:textId="28271265" w:rsidR="00A23F09" w:rsidRPr="00B50357" w:rsidRDefault="00556F8E" w:rsidP="00A23F09">
      <w:pPr>
        <w:spacing w:after="0"/>
        <w:ind w:left="426"/>
        <w:rPr>
          <w:rFonts w:cs="Times New Roman"/>
        </w:rPr>
      </w:pPr>
      <w:r w:rsidRPr="00B50357">
        <w:rPr>
          <w:rFonts w:cs="Times New Roman"/>
        </w:rPr>
        <w:t>Geometriai ismeretek, matematika</w:t>
      </w:r>
    </w:p>
    <w:p w14:paraId="1D584739" w14:textId="77777777" w:rsidR="00A23F09" w:rsidRPr="00B50357" w:rsidRDefault="00A23F09" w:rsidP="00A23F09">
      <w:pPr>
        <w:spacing w:after="0"/>
        <w:ind w:left="426"/>
        <w:rPr>
          <w:rFonts w:cs="Times New Roman"/>
        </w:rPr>
      </w:pPr>
    </w:p>
    <w:p w14:paraId="5EB11505"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4A804D50" w14:textId="637B22F6" w:rsidR="00A23F09" w:rsidRPr="00B50357" w:rsidRDefault="00556F8E"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Műszaki ábrázolás</w:t>
      </w:r>
    </w:p>
    <w:p w14:paraId="566E1CC4" w14:textId="77777777" w:rsidR="00556F8E" w:rsidRPr="00B50357" w:rsidRDefault="00556F8E" w:rsidP="00556F8E">
      <w:pPr>
        <w:spacing w:after="0"/>
        <w:ind w:left="851"/>
        <w:rPr>
          <w:rFonts w:cs="Times New Roman"/>
        </w:rPr>
      </w:pPr>
      <w:r w:rsidRPr="00B50357">
        <w:rPr>
          <w:rFonts w:cs="Times New Roman"/>
        </w:rPr>
        <w:t>Színpadi alaprajz készítése</w:t>
      </w:r>
    </w:p>
    <w:p w14:paraId="595275D3" w14:textId="77777777" w:rsidR="00556F8E" w:rsidRPr="00B50357" w:rsidRDefault="00556F8E" w:rsidP="00556F8E">
      <w:pPr>
        <w:spacing w:after="0"/>
        <w:ind w:left="851"/>
        <w:rPr>
          <w:rFonts w:cs="Times New Roman"/>
        </w:rPr>
      </w:pPr>
      <w:r w:rsidRPr="00B50357">
        <w:rPr>
          <w:rFonts w:cs="Times New Roman"/>
        </w:rPr>
        <w:t>Színpadi alaprajzon díszlet alapépítmény ábrázolás, alapemelvények, lépcsők, díszletfalak, ajtók, ablakok, berendezési tárgyak, bútorok jelölése a bekötési pontok meghatározásával.</w:t>
      </w:r>
    </w:p>
    <w:p w14:paraId="4B7F0BB3" w14:textId="77777777" w:rsidR="00556F8E" w:rsidRPr="00B50357" w:rsidRDefault="00556F8E" w:rsidP="00556F8E">
      <w:pPr>
        <w:spacing w:after="0"/>
        <w:ind w:left="851"/>
        <w:rPr>
          <w:rFonts w:cs="Times New Roman"/>
        </w:rPr>
      </w:pPr>
      <w:r w:rsidRPr="00B50357">
        <w:rPr>
          <w:rFonts w:cs="Times New Roman"/>
        </w:rPr>
        <w:t>Lógó díszletek ábrázolása, a díszlet beállításának szcenáriuma, a díszlet technológiai terve.</w:t>
      </w:r>
    </w:p>
    <w:p w14:paraId="63F0A904" w14:textId="77777777" w:rsidR="00556F8E" w:rsidRPr="00B50357" w:rsidRDefault="00556F8E" w:rsidP="00556F8E">
      <w:pPr>
        <w:spacing w:after="0"/>
        <w:ind w:left="851"/>
        <w:rPr>
          <w:rFonts w:cs="Times New Roman"/>
        </w:rPr>
      </w:pPr>
      <w:r w:rsidRPr="00B50357">
        <w:rPr>
          <w:rFonts w:cs="Times New Roman"/>
        </w:rPr>
        <w:t>A díszletek gyártási tervei, színes tervek, makettek. A díszletelemek számozása.</w:t>
      </w:r>
    </w:p>
    <w:p w14:paraId="4DA5A18E" w14:textId="0B6E748D" w:rsidR="00A23F09" w:rsidRPr="00B50357" w:rsidRDefault="00556F8E" w:rsidP="00A23F09">
      <w:pPr>
        <w:tabs>
          <w:tab w:val="left" w:pos="1418"/>
          <w:tab w:val="right" w:pos="9072"/>
        </w:tabs>
        <w:spacing w:after="0"/>
        <w:ind w:left="851"/>
        <w:rPr>
          <w:rFonts w:cs="Times New Roman"/>
        </w:rPr>
      </w:pPr>
      <w:r w:rsidRPr="00B50357">
        <w:rPr>
          <w:rFonts w:cs="Times New Roman"/>
        </w:rPr>
        <w:t>Színpadi gépészeti elemek és berendezési tárgyak ábrázolása, rajzi megfogalmazása.</w:t>
      </w:r>
    </w:p>
    <w:p w14:paraId="2779E91D" w14:textId="77777777" w:rsidR="00A23F09" w:rsidRPr="00B50357" w:rsidRDefault="00A23F09" w:rsidP="00A23F09">
      <w:pPr>
        <w:tabs>
          <w:tab w:val="left" w:pos="1418"/>
          <w:tab w:val="right" w:pos="9072"/>
        </w:tabs>
        <w:spacing w:after="0"/>
        <w:ind w:left="851"/>
        <w:rPr>
          <w:rFonts w:cs="Times New Roman"/>
        </w:rPr>
      </w:pPr>
    </w:p>
    <w:p w14:paraId="6633A35E" w14:textId="55DEC216" w:rsidR="00A23F09" w:rsidRPr="00B50357" w:rsidRDefault="00B41D54"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Színházi rajz</w:t>
      </w:r>
    </w:p>
    <w:p w14:paraId="21015A86" w14:textId="77777777" w:rsidR="00B41D54" w:rsidRPr="00B50357" w:rsidRDefault="00B41D54" w:rsidP="00B41D54">
      <w:pPr>
        <w:spacing w:after="0"/>
        <w:ind w:left="851"/>
        <w:rPr>
          <w:rFonts w:cs="Times New Roman"/>
        </w:rPr>
      </w:pPr>
      <w:r w:rsidRPr="00B50357">
        <w:rPr>
          <w:rFonts w:cs="Times New Roman"/>
        </w:rPr>
        <w:t>Színpadi alaprajz készítése</w:t>
      </w:r>
    </w:p>
    <w:p w14:paraId="4BFA962E" w14:textId="77777777" w:rsidR="00B41D54" w:rsidRPr="00B50357" w:rsidRDefault="00B41D54" w:rsidP="00B41D54">
      <w:pPr>
        <w:spacing w:after="0"/>
        <w:ind w:left="851"/>
        <w:rPr>
          <w:rFonts w:cs="Times New Roman"/>
        </w:rPr>
      </w:pPr>
      <w:r w:rsidRPr="00B50357">
        <w:rPr>
          <w:rFonts w:cs="Times New Roman"/>
        </w:rPr>
        <w:t>Színpadi alaprajzon díszlet alapépítmény ábrázolás, alapemelvények, lépcsők, díszletfalak, ajtók, ablakok, berendezési tárgyak, bútorok jelölése a bekötési pontok meghatározásával.</w:t>
      </w:r>
    </w:p>
    <w:p w14:paraId="676031D5" w14:textId="77777777" w:rsidR="00B41D54" w:rsidRPr="00B50357" w:rsidRDefault="00B41D54" w:rsidP="00B41D54">
      <w:pPr>
        <w:spacing w:after="0"/>
        <w:ind w:left="851"/>
        <w:rPr>
          <w:rFonts w:cs="Times New Roman"/>
        </w:rPr>
      </w:pPr>
      <w:r w:rsidRPr="00B50357">
        <w:rPr>
          <w:rFonts w:cs="Times New Roman"/>
        </w:rPr>
        <w:t>Lógó díszletek ábrázolása, a díszlet beállításának szcenáriuma, a díszlet technológiai terve.</w:t>
      </w:r>
    </w:p>
    <w:p w14:paraId="7064B163" w14:textId="77777777" w:rsidR="00B41D54" w:rsidRPr="00B50357" w:rsidRDefault="00B41D54" w:rsidP="00B41D54">
      <w:pPr>
        <w:spacing w:after="0"/>
        <w:ind w:left="851"/>
        <w:rPr>
          <w:rFonts w:cs="Times New Roman"/>
        </w:rPr>
      </w:pPr>
      <w:r w:rsidRPr="00B50357">
        <w:rPr>
          <w:rFonts w:cs="Times New Roman"/>
        </w:rPr>
        <w:t>A díszletek gyártási tervei, színes tervek, makettek. A díszletelemek számozása.</w:t>
      </w:r>
    </w:p>
    <w:p w14:paraId="72CCB63D" w14:textId="4DE55066" w:rsidR="00A23F09" w:rsidRPr="00B50357" w:rsidRDefault="00B41D54" w:rsidP="00A23F09">
      <w:pPr>
        <w:tabs>
          <w:tab w:val="left" w:pos="1418"/>
          <w:tab w:val="right" w:pos="9072"/>
        </w:tabs>
        <w:spacing w:after="0"/>
        <w:ind w:left="851"/>
        <w:rPr>
          <w:rFonts w:cs="Times New Roman"/>
        </w:rPr>
      </w:pPr>
      <w:r w:rsidRPr="00B50357">
        <w:rPr>
          <w:rFonts w:cs="Times New Roman"/>
        </w:rPr>
        <w:t>Színpadi gépészeti elemek és berendezési tárgyak ábrázolása, rajzi megfogalmazása.</w:t>
      </w:r>
    </w:p>
    <w:p w14:paraId="714A3943" w14:textId="77777777" w:rsidR="00A23F09" w:rsidRPr="00B50357" w:rsidRDefault="00A23F09" w:rsidP="00A23F09">
      <w:pPr>
        <w:tabs>
          <w:tab w:val="left" w:pos="1418"/>
          <w:tab w:val="right" w:pos="9072"/>
        </w:tabs>
        <w:spacing w:after="0"/>
        <w:ind w:left="851"/>
        <w:rPr>
          <w:rFonts w:cs="Times New Roman"/>
        </w:rPr>
      </w:pPr>
    </w:p>
    <w:p w14:paraId="6163EC8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51764B77" w14:textId="0314E0FE" w:rsidR="00A23F09" w:rsidRPr="00B50357" w:rsidRDefault="00B41D54" w:rsidP="00A23F09">
      <w:pPr>
        <w:spacing w:after="0"/>
        <w:ind w:left="426"/>
        <w:rPr>
          <w:rFonts w:cs="Times New Roman"/>
        </w:rPr>
      </w:pPr>
      <w:r w:rsidRPr="00B50357">
        <w:rPr>
          <w:rFonts w:cs="Times New Roman"/>
        </w:rPr>
        <w:t>színháztér, cirkusztér</w:t>
      </w:r>
    </w:p>
    <w:p w14:paraId="4239EC32" w14:textId="77777777" w:rsidR="00A23F09" w:rsidRPr="00B50357" w:rsidRDefault="00A23F09" w:rsidP="00A23F09">
      <w:pPr>
        <w:spacing w:after="0"/>
        <w:ind w:left="426"/>
        <w:rPr>
          <w:rFonts w:cs="Times New Roman"/>
        </w:rPr>
      </w:pPr>
    </w:p>
    <w:p w14:paraId="55F3E12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08120B03" w14:textId="5FA8EECF"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373D2425" w14:textId="77777777" w:rsidR="00A23F09" w:rsidRPr="00B50357" w:rsidRDefault="00A23F09" w:rsidP="00A23F09">
      <w:pPr>
        <w:spacing w:after="0"/>
        <w:ind w:left="426"/>
        <w:rPr>
          <w:rFonts w:cs="Times New Roman"/>
        </w:rPr>
      </w:pPr>
    </w:p>
    <w:p w14:paraId="3FA05FCE" w14:textId="77777777" w:rsidR="00A23F09" w:rsidRPr="00B50357" w:rsidRDefault="00A23F09" w:rsidP="00A23F09">
      <w:pPr>
        <w:rPr>
          <w:rFonts w:cs="Times New Roman"/>
        </w:rPr>
      </w:pPr>
      <w:r w:rsidRPr="00B50357">
        <w:rPr>
          <w:rFonts w:cs="Times New Roman"/>
        </w:rPr>
        <w:br w:type="page"/>
      </w:r>
    </w:p>
    <w:p w14:paraId="06883CCD" w14:textId="0EE17628" w:rsidR="00A23F09" w:rsidRPr="00B50357" w:rsidRDefault="00B41D54" w:rsidP="00A23F09">
      <w:pPr>
        <w:pStyle w:val="Listaszerbekezds"/>
        <w:numPr>
          <w:ilvl w:val="0"/>
          <w:numId w:val="8"/>
        </w:numPr>
        <w:tabs>
          <w:tab w:val="right" w:pos="9072"/>
        </w:tabs>
        <w:spacing w:after="0"/>
        <w:rPr>
          <w:rFonts w:cs="Times New Roman"/>
          <w:b/>
        </w:rPr>
      </w:pPr>
      <w:r w:rsidRPr="00B50357">
        <w:rPr>
          <w:rFonts w:cs="Times New Roman"/>
          <w:b/>
        </w:rPr>
        <w:t>Anyagismeret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73</w:t>
      </w:r>
      <w:r w:rsidR="00A23F09" w:rsidRPr="00B50357">
        <w:rPr>
          <w:rFonts w:cs="Times New Roman"/>
          <w:b/>
        </w:rPr>
        <w:t xml:space="preserve"> óra/</w:t>
      </w:r>
      <w:r w:rsidR="00B779E6" w:rsidRPr="00B50357">
        <w:rPr>
          <w:rFonts w:cs="Times New Roman"/>
          <w:b/>
        </w:rPr>
        <w:t>73</w:t>
      </w:r>
      <w:r w:rsidR="00A23F09" w:rsidRPr="00B50357">
        <w:rPr>
          <w:rFonts w:cs="Times New Roman"/>
          <w:b/>
        </w:rPr>
        <w:t xml:space="preserve"> óra*</w:t>
      </w:r>
    </w:p>
    <w:p w14:paraId="33914B95"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680D5510" w14:textId="77777777" w:rsidR="00A23F09" w:rsidRPr="00B50357" w:rsidRDefault="00A23F09" w:rsidP="00A23F09">
      <w:pPr>
        <w:spacing w:after="0"/>
        <w:ind w:left="426"/>
        <w:rPr>
          <w:rFonts w:cs="Times New Roman"/>
        </w:rPr>
      </w:pPr>
    </w:p>
    <w:p w14:paraId="62854105" w14:textId="0948FB39" w:rsidR="00A23F09" w:rsidRPr="00B50357" w:rsidRDefault="00A23F09" w:rsidP="00A23F09">
      <w:pPr>
        <w:spacing w:after="0"/>
        <w:ind w:left="426"/>
        <w:rPr>
          <w:rFonts w:cs="Times New Roman"/>
        </w:rPr>
      </w:pPr>
      <w:r w:rsidRPr="00B50357">
        <w:rPr>
          <w:rFonts w:cs="Times New Roman"/>
        </w:rPr>
        <w:t>A tantárgy a főszakképesítéshez kapcsolódik.</w:t>
      </w:r>
    </w:p>
    <w:p w14:paraId="2D1C4079" w14:textId="77777777" w:rsidR="00A23F09" w:rsidRPr="00B50357" w:rsidRDefault="00A23F09" w:rsidP="00A23F09">
      <w:pPr>
        <w:spacing w:after="0"/>
        <w:ind w:left="426"/>
        <w:rPr>
          <w:rFonts w:cs="Times New Roman"/>
        </w:rPr>
      </w:pPr>
    </w:p>
    <w:p w14:paraId="2FE22BC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039622D4" w14:textId="77777777" w:rsidR="00B41D54" w:rsidRPr="00B50357" w:rsidRDefault="00B41D54" w:rsidP="00B41D54">
      <w:pPr>
        <w:spacing w:after="0"/>
        <w:ind w:left="426"/>
        <w:rPr>
          <w:rFonts w:cs="Times New Roman"/>
        </w:rPr>
      </w:pPr>
      <w:r w:rsidRPr="00B50357">
        <w:rPr>
          <w:rFonts w:cs="Times New Roman"/>
        </w:rPr>
        <w:t>Az anyagismeret tantárgy feladata az, hogy a tanulók a gyakorlatban is megismerjék a különféle anyagok tulajdonságait, a manuális és gépi feldolgozás során legáltalánosabban alkalmazott technikáit és módszereit. Továbbá mindazon kézi- és gépi szerszámokat, eszközöket, kisgépeket,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14:paraId="31C2CB99" w14:textId="77777777" w:rsidR="00B41D54" w:rsidRPr="00B50357" w:rsidRDefault="00B41D54" w:rsidP="00B41D54">
      <w:pPr>
        <w:spacing w:after="0"/>
        <w:ind w:left="426"/>
        <w:rPr>
          <w:rFonts w:cs="Times New Roman"/>
        </w:rPr>
      </w:pPr>
      <w:r w:rsidRPr="00B50357">
        <w:rPr>
          <w:rFonts w:cs="Times New Roman"/>
        </w:rPr>
        <w:t>A gyakorlati képzés során a tanulóknak a művészeti tevékenységgel összefüggő kreatív feladatokat kell kapniuk, amelyek összhangban vannak az iskola 4 tanévre kidolgozott általános művészeti szakmai követelményrendszerével.</w:t>
      </w:r>
    </w:p>
    <w:p w14:paraId="12B5AE76" w14:textId="19098959" w:rsidR="00A23F09" w:rsidRPr="00B50357" w:rsidRDefault="00B41D54" w:rsidP="00B41D54">
      <w:pPr>
        <w:spacing w:after="0"/>
        <w:ind w:left="426"/>
        <w:rPr>
          <w:rFonts w:cs="Times New Roman"/>
        </w:rPr>
      </w:pPr>
      <w:r w:rsidRPr="00B50357">
        <w:rPr>
          <w:rFonts w:cs="Times New Roman"/>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14:paraId="5EF29771" w14:textId="77777777" w:rsidR="00A23F09" w:rsidRPr="00B50357" w:rsidRDefault="00A23F09" w:rsidP="00A23F09">
      <w:pPr>
        <w:spacing w:after="0"/>
        <w:ind w:left="426"/>
        <w:rPr>
          <w:rFonts w:cs="Times New Roman"/>
        </w:rPr>
      </w:pPr>
    </w:p>
    <w:p w14:paraId="1BA8BB3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33222B48" w14:textId="77777777" w:rsidR="00A23F09" w:rsidRPr="00B50357" w:rsidRDefault="00A23F09" w:rsidP="00A23F09">
      <w:pPr>
        <w:spacing w:after="0"/>
        <w:ind w:left="426"/>
        <w:rPr>
          <w:rFonts w:cs="Times New Roman"/>
        </w:rPr>
      </w:pPr>
    </w:p>
    <w:p w14:paraId="40E332E3" w14:textId="77777777" w:rsidR="00A23F09" w:rsidRPr="00B50357" w:rsidRDefault="00A23F09" w:rsidP="00A23F09">
      <w:pPr>
        <w:spacing w:after="0"/>
        <w:ind w:left="426"/>
        <w:rPr>
          <w:rFonts w:cs="Times New Roman"/>
        </w:rPr>
      </w:pPr>
    </w:p>
    <w:p w14:paraId="6723FE1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6AD87B98" w14:textId="0B11B6C2" w:rsidR="00A23F09" w:rsidRPr="00B50357" w:rsidRDefault="00B41D54"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Természetes anyagok ismerete</w:t>
      </w:r>
    </w:p>
    <w:p w14:paraId="70EEA30A" w14:textId="77777777" w:rsidR="00B41D54" w:rsidRPr="00B50357" w:rsidRDefault="00B41D54" w:rsidP="00B41D54">
      <w:pPr>
        <w:spacing w:after="0"/>
        <w:ind w:left="851"/>
        <w:rPr>
          <w:rFonts w:cs="Times New Roman"/>
        </w:rPr>
      </w:pPr>
      <w:r w:rsidRPr="00B50357">
        <w:rPr>
          <w:rFonts w:cs="Times New Roman"/>
        </w:rPr>
        <w:t>Az alábbi témakörök gyakorlati megismerése:</w:t>
      </w:r>
    </w:p>
    <w:p w14:paraId="0DF19CB0" w14:textId="77777777" w:rsidR="00B41D54" w:rsidRPr="00B50357" w:rsidRDefault="00B41D54" w:rsidP="00B41D54">
      <w:pPr>
        <w:spacing w:after="0"/>
        <w:ind w:left="851"/>
        <w:rPr>
          <w:rFonts w:cs="Times New Roman"/>
        </w:rPr>
      </w:pPr>
      <w:r w:rsidRPr="00B50357">
        <w:rPr>
          <w:rFonts w:cs="Times New Roman"/>
        </w:rPr>
        <w:t>Fémipari alapismeret:</w:t>
      </w:r>
    </w:p>
    <w:p w14:paraId="0914CEB4" w14:textId="77777777" w:rsidR="00B41D54" w:rsidRPr="00B50357" w:rsidRDefault="00B41D54" w:rsidP="00B41D54">
      <w:pPr>
        <w:spacing w:after="0"/>
        <w:ind w:left="851"/>
        <w:rPr>
          <w:rFonts w:cs="Times New Roman"/>
        </w:rPr>
      </w:pPr>
      <w:r w:rsidRPr="00B50357">
        <w:rPr>
          <w:rFonts w:cs="Times New Roman"/>
        </w:rPr>
        <w:t xml:space="preserve">Fémek tulajdonsága, gyártása, </w:t>
      </w:r>
    </w:p>
    <w:p w14:paraId="7E4A7CCB" w14:textId="77777777" w:rsidR="00B41D54" w:rsidRPr="00B50357" w:rsidRDefault="00B41D54" w:rsidP="00B41D54">
      <w:pPr>
        <w:spacing w:after="0"/>
        <w:ind w:left="851"/>
        <w:rPr>
          <w:rFonts w:cs="Times New Roman"/>
        </w:rPr>
      </w:pPr>
      <w:r w:rsidRPr="00B50357">
        <w:rPr>
          <w:rFonts w:cs="Times New Roman"/>
        </w:rPr>
        <w:t>Metallurgia, fémkohászat, öntésmódok, hőkezelés</w:t>
      </w:r>
    </w:p>
    <w:p w14:paraId="0AA27ACD" w14:textId="77777777" w:rsidR="00B41D54" w:rsidRPr="00B50357" w:rsidRDefault="00B41D54" w:rsidP="00B41D54">
      <w:pPr>
        <w:spacing w:after="0"/>
        <w:ind w:left="851"/>
        <w:rPr>
          <w:rFonts w:cs="Times New Roman"/>
        </w:rPr>
      </w:pPr>
      <w:r w:rsidRPr="00B50357">
        <w:rPr>
          <w:rFonts w:cs="Times New Roman"/>
        </w:rPr>
        <w:t>Vasérc, nyersvasgyártás, öntött vas, acél és az abból készített, színpadon használt anyagok</w:t>
      </w:r>
    </w:p>
    <w:p w14:paraId="164DB21D" w14:textId="77777777" w:rsidR="00B41D54" w:rsidRPr="00B50357" w:rsidRDefault="00B41D54" w:rsidP="00B41D54">
      <w:pPr>
        <w:spacing w:after="0"/>
        <w:ind w:left="851"/>
        <w:rPr>
          <w:rFonts w:cs="Times New Roman"/>
        </w:rPr>
      </w:pPr>
      <w:r w:rsidRPr="00B50357">
        <w:rPr>
          <w:rFonts w:cs="Times New Roman"/>
        </w:rPr>
        <w:t>Színesfémek.(sárgaréz, vörösréz, bronz, ólom, ón)</w:t>
      </w:r>
    </w:p>
    <w:p w14:paraId="3DB6B962" w14:textId="77777777" w:rsidR="00B41D54" w:rsidRPr="00B50357" w:rsidRDefault="00B41D54" w:rsidP="00B41D54">
      <w:pPr>
        <w:spacing w:after="0"/>
        <w:ind w:left="851"/>
        <w:rPr>
          <w:rFonts w:cs="Times New Roman"/>
        </w:rPr>
      </w:pPr>
      <w:r w:rsidRPr="00B50357">
        <w:rPr>
          <w:rFonts w:cs="Times New Roman"/>
        </w:rPr>
        <w:t>Könnyűfémek: Alumínium, Titánium</w:t>
      </w:r>
    </w:p>
    <w:p w14:paraId="25F2BCF2" w14:textId="77777777" w:rsidR="00B41D54" w:rsidRPr="00B50357" w:rsidRDefault="00B41D54" w:rsidP="00B41D54">
      <w:pPr>
        <w:spacing w:after="0"/>
        <w:ind w:left="851"/>
        <w:rPr>
          <w:rFonts w:cs="Times New Roman"/>
        </w:rPr>
      </w:pPr>
      <w:r w:rsidRPr="00B50357">
        <w:rPr>
          <w:rFonts w:cs="Times New Roman"/>
        </w:rPr>
        <w:t>Alumíniumgyártás főbb állomásai, Ötvözetek</w:t>
      </w:r>
    </w:p>
    <w:p w14:paraId="6C47494F" w14:textId="77777777" w:rsidR="00B41D54" w:rsidRPr="00B50357" w:rsidRDefault="00B41D54" w:rsidP="00B41D54">
      <w:pPr>
        <w:spacing w:after="0"/>
        <w:ind w:left="851"/>
        <w:rPr>
          <w:rFonts w:cs="Times New Roman"/>
        </w:rPr>
      </w:pPr>
      <w:r w:rsidRPr="00B50357">
        <w:rPr>
          <w:rFonts w:cs="Times New Roman"/>
        </w:rPr>
        <w:t>Kovácsolás, hengerlés, mélyhúzás, darabolás, fúrás, forgácsolás/marás esztergálás/csiszolás).</w:t>
      </w:r>
    </w:p>
    <w:p w14:paraId="05D43AC9" w14:textId="77777777" w:rsidR="00B41D54" w:rsidRPr="00B50357" w:rsidRDefault="00B41D54" w:rsidP="00B41D54">
      <w:pPr>
        <w:spacing w:after="0"/>
        <w:ind w:left="851"/>
        <w:rPr>
          <w:rFonts w:cs="Times New Roman"/>
        </w:rPr>
      </w:pPr>
      <w:r w:rsidRPr="00B50357">
        <w:rPr>
          <w:rFonts w:cs="Times New Roman"/>
        </w:rPr>
        <w:t xml:space="preserve">Lemez, cső, huzalgyártás </w:t>
      </w:r>
    </w:p>
    <w:p w14:paraId="39DFF7D4" w14:textId="77777777" w:rsidR="00B41D54" w:rsidRPr="00B50357" w:rsidRDefault="00B41D54" w:rsidP="00B41D54">
      <w:pPr>
        <w:spacing w:after="0"/>
        <w:ind w:left="851"/>
        <w:rPr>
          <w:rFonts w:cs="Times New Roman"/>
        </w:rPr>
      </w:pPr>
      <w:r w:rsidRPr="00B50357">
        <w:rPr>
          <w:rFonts w:cs="Times New Roman"/>
        </w:rPr>
        <w:t>Oldható és oldhatatlan kötésmódok (csavarozás, szegecselés, forrasztás, hegesztés (elektromos ív, védőgázas, lánghegesztés)</w:t>
      </w:r>
    </w:p>
    <w:p w14:paraId="60334C71" w14:textId="77777777" w:rsidR="00B41D54" w:rsidRPr="00B50357" w:rsidRDefault="00B41D54" w:rsidP="00B41D54">
      <w:pPr>
        <w:spacing w:after="0"/>
        <w:ind w:left="851"/>
        <w:rPr>
          <w:rFonts w:cs="Times New Roman"/>
        </w:rPr>
      </w:pPr>
      <w:r w:rsidRPr="00B50357">
        <w:rPr>
          <w:rFonts w:cs="Times New Roman"/>
        </w:rPr>
        <w:t xml:space="preserve">Felületkezelés </w:t>
      </w:r>
    </w:p>
    <w:p w14:paraId="2B086F62" w14:textId="77777777" w:rsidR="00B41D54" w:rsidRPr="00B50357" w:rsidRDefault="00B41D54" w:rsidP="00B41D54">
      <w:pPr>
        <w:spacing w:after="0"/>
        <w:ind w:left="851"/>
        <w:rPr>
          <w:rFonts w:cs="Times New Roman"/>
        </w:rPr>
      </w:pPr>
      <w:r w:rsidRPr="00B50357">
        <w:rPr>
          <w:rFonts w:cs="Times New Roman"/>
        </w:rPr>
        <w:t>Kompozit anyagok</w:t>
      </w:r>
    </w:p>
    <w:p w14:paraId="7DA5BE64" w14:textId="77777777" w:rsidR="00B41D54" w:rsidRPr="00B50357" w:rsidRDefault="00B41D54" w:rsidP="00B41D54">
      <w:pPr>
        <w:spacing w:after="0"/>
        <w:ind w:left="851"/>
        <w:rPr>
          <w:rFonts w:cs="Times New Roman"/>
        </w:rPr>
      </w:pPr>
      <w:r w:rsidRPr="00B50357">
        <w:rPr>
          <w:rFonts w:cs="Times New Roman"/>
        </w:rPr>
        <w:t>A különféle fémek alkalmazási területei a színházakban.</w:t>
      </w:r>
    </w:p>
    <w:p w14:paraId="401DB99F" w14:textId="6740AA2D" w:rsidR="00A23F09" w:rsidRPr="00B50357" w:rsidRDefault="00B41D54" w:rsidP="00A23F09">
      <w:pPr>
        <w:tabs>
          <w:tab w:val="left" w:pos="1418"/>
          <w:tab w:val="right" w:pos="9072"/>
        </w:tabs>
        <w:spacing w:after="0"/>
        <w:ind w:left="851"/>
        <w:rPr>
          <w:rFonts w:cs="Times New Roman"/>
        </w:rPr>
      </w:pPr>
      <w:r w:rsidRPr="00B50357">
        <w:rPr>
          <w:rFonts w:cs="Times New Roman"/>
        </w:rPr>
        <w:t xml:space="preserve">Faipari  anyagismeret: A fák makroszkopikus képe  (kéreg, évgyűrűszerkezet, szijács, geszt, bél), A fák víztartalma (külső és belső feszültségek, repedések, alakváltozások, elszíneződés), A faanyag védelme </w:t>
      </w:r>
    </w:p>
    <w:p w14:paraId="36CD66C7" w14:textId="77777777" w:rsidR="00A23F09" w:rsidRPr="00B50357" w:rsidRDefault="00A23F09" w:rsidP="00A23F09">
      <w:pPr>
        <w:tabs>
          <w:tab w:val="left" w:pos="1418"/>
          <w:tab w:val="right" w:pos="9072"/>
        </w:tabs>
        <w:spacing w:after="0"/>
        <w:ind w:left="851"/>
        <w:rPr>
          <w:rFonts w:cs="Times New Roman"/>
        </w:rPr>
      </w:pPr>
    </w:p>
    <w:p w14:paraId="4F66EE10" w14:textId="2A67BE31" w:rsidR="00A23F09" w:rsidRPr="00B50357" w:rsidRDefault="00B41D54"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Mesterséges anyagok ismerete</w:t>
      </w:r>
    </w:p>
    <w:p w14:paraId="4A5FB3AF" w14:textId="77777777" w:rsidR="00B41D54" w:rsidRPr="00B50357" w:rsidRDefault="00B41D54" w:rsidP="00B41D54">
      <w:pPr>
        <w:spacing w:after="0"/>
        <w:ind w:left="851"/>
        <w:rPr>
          <w:rFonts w:cs="Times New Roman"/>
        </w:rPr>
      </w:pPr>
      <w:r w:rsidRPr="00B50357">
        <w:rPr>
          <w:rFonts w:cs="Times New Roman"/>
        </w:rPr>
        <w:t>Az alábbi témakörök gyakorlati megismerése:</w:t>
      </w:r>
    </w:p>
    <w:p w14:paraId="547D194A" w14:textId="77777777" w:rsidR="00B41D54" w:rsidRPr="00B50357" w:rsidRDefault="00B41D54" w:rsidP="00B41D54">
      <w:pPr>
        <w:spacing w:after="0"/>
        <w:ind w:left="851"/>
        <w:rPr>
          <w:rFonts w:cs="Times New Roman"/>
        </w:rPr>
      </w:pPr>
      <w:r w:rsidRPr="00B50357">
        <w:rPr>
          <w:rFonts w:cs="Times New Roman"/>
        </w:rPr>
        <w:t>Műanyag szálból készült szövetek, vásznak, függönyök, kötélfajták</w:t>
      </w:r>
    </w:p>
    <w:p w14:paraId="5E40081E" w14:textId="77777777" w:rsidR="00B41D54" w:rsidRPr="00B50357" w:rsidRDefault="00B41D54" w:rsidP="00B41D54">
      <w:pPr>
        <w:spacing w:after="0"/>
        <w:ind w:left="851"/>
        <w:rPr>
          <w:rFonts w:cs="Times New Roman"/>
        </w:rPr>
      </w:pPr>
      <w:r w:rsidRPr="00B50357">
        <w:rPr>
          <w:rFonts w:cs="Times New Roman"/>
        </w:rPr>
        <w:t>Megmunkálásmódok</w:t>
      </w:r>
    </w:p>
    <w:p w14:paraId="598457BD" w14:textId="77777777" w:rsidR="00B41D54" w:rsidRPr="00B50357" w:rsidRDefault="00B41D54" w:rsidP="00B41D54">
      <w:pPr>
        <w:spacing w:after="0"/>
        <w:ind w:left="851"/>
        <w:rPr>
          <w:rFonts w:cs="Times New Roman"/>
        </w:rPr>
      </w:pPr>
      <w:r w:rsidRPr="00B50357">
        <w:rPr>
          <w:rFonts w:cs="Times New Roman"/>
        </w:rPr>
        <w:t>Kötött, horkolt szövött.</w:t>
      </w:r>
    </w:p>
    <w:p w14:paraId="4526DCA1" w14:textId="77777777" w:rsidR="00B41D54" w:rsidRPr="00B50357" w:rsidRDefault="00B41D54" w:rsidP="00B41D54">
      <w:pPr>
        <w:spacing w:after="0"/>
        <w:ind w:left="851"/>
        <w:rPr>
          <w:rFonts w:cs="Times New Roman"/>
        </w:rPr>
      </w:pPr>
      <w:r w:rsidRPr="00B50357">
        <w:rPr>
          <w:rFonts w:cs="Times New Roman"/>
        </w:rPr>
        <w:t>Szabás, varrás alapok</w:t>
      </w:r>
    </w:p>
    <w:p w14:paraId="7EEAE6B3" w14:textId="77777777" w:rsidR="00B41D54" w:rsidRPr="00B50357" w:rsidRDefault="00B41D54" w:rsidP="00B41D54">
      <w:pPr>
        <w:spacing w:after="0"/>
        <w:ind w:left="851"/>
        <w:rPr>
          <w:rFonts w:cs="Times New Roman"/>
        </w:rPr>
      </w:pPr>
      <w:r w:rsidRPr="00B50357">
        <w:rPr>
          <w:rFonts w:cs="Times New Roman"/>
        </w:rPr>
        <w:t>Textilanyagok színpadi alkalmazása és lángállósága</w:t>
      </w:r>
    </w:p>
    <w:p w14:paraId="14A1558B" w14:textId="77777777" w:rsidR="00B41D54" w:rsidRPr="00B50357" w:rsidRDefault="00B41D54" w:rsidP="00B41D54">
      <w:pPr>
        <w:spacing w:after="0"/>
        <w:ind w:left="851"/>
        <w:rPr>
          <w:rFonts w:cs="Times New Roman"/>
        </w:rPr>
      </w:pPr>
      <w:r w:rsidRPr="00B50357">
        <w:rPr>
          <w:rFonts w:cs="Times New Roman"/>
        </w:rPr>
        <w:t>Kötélfajták színpadtechnikai alkalmazásai</w:t>
      </w:r>
    </w:p>
    <w:p w14:paraId="0C5B7A5C" w14:textId="77777777" w:rsidR="00B41D54" w:rsidRPr="00B50357" w:rsidRDefault="00B41D54" w:rsidP="00B41D54">
      <w:pPr>
        <w:spacing w:after="0"/>
        <w:ind w:left="851"/>
        <w:rPr>
          <w:rFonts w:cs="Times New Roman"/>
        </w:rPr>
      </w:pPr>
      <w:r w:rsidRPr="00B50357">
        <w:rPr>
          <w:rFonts w:cs="Times New Roman"/>
        </w:rPr>
        <w:t>Csomózási technikák hálóhurkolások</w:t>
      </w:r>
    </w:p>
    <w:p w14:paraId="2C71CC20" w14:textId="77777777" w:rsidR="00B41D54" w:rsidRPr="00B50357" w:rsidRDefault="00B41D54" w:rsidP="00B41D54">
      <w:pPr>
        <w:spacing w:after="0"/>
        <w:ind w:left="851"/>
        <w:rPr>
          <w:rFonts w:cs="Times New Roman"/>
        </w:rPr>
      </w:pPr>
      <w:r w:rsidRPr="00B50357">
        <w:rPr>
          <w:rFonts w:cs="Times New Roman"/>
        </w:rPr>
        <w:t>Műanyagipari anyagismeret</w:t>
      </w:r>
    </w:p>
    <w:p w14:paraId="24B0C403" w14:textId="77777777" w:rsidR="00B41D54" w:rsidRPr="00B50357" w:rsidRDefault="00B41D54" w:rsidP="00B41D54">
      <w:pPr>
        <w:spacing w:after="0"/>
        <w:ind w:left="851"/>
        <w:rPr>
          <w:rFonts w:cs="Times New Roman"/>
        </w:rPr>
      </w:pPr>
      <w:r w:rsidRPr="00B50357">
        <w:rPr>
          <w:rFonts w:cs="Times New Roman"/>
        </w:rPr>
        <w:t>Hőre keményedő műanyagok (Bakelit Teflon) alkalmazásaik és tulajdonságaik</w:t>
      </w:r>
    </w:p>
    <w:p w14:paraId="2C5C7F82" w14:textId="77777777" w:rsidR="00B41D54" w:rsidRPr="00B50357" w:rsidRDefault="00B41D54" w:rsidP="00B41D54">
      <w:pPr>
        <w:spacing w:after="0"/>
        <w:ind w:left="851"/>
        <w:rPr>
          <w:rFonts w:cs="Times New Roman"/>
        </w:rPr>
      </w:pPr>
      <w:r w:rsidRPr="00B50357">
        <w:rPr>
          <w:rFonts w:cs="Times New Roman"/>
        </w:rPr>
        <w:t>Hőre lágyuló (polisztirol, poliamid, polipropilén alkalmazásaik és tulajdonságaik</w:t>
      </w:r>
    </w:p>
    <w:p w14:paraId="73945E96" w14:textId="77777777" w:rsidR="00B41D54" w:rsidRPr="00B50357" w:rsidRDefault="00B41D54" w:rsidP="00B41D54">
      <w:pPr>
        <w:spacing w:after="0"/>
        <w:ind w:left="851"/>
        <w:rPr>
          <w:rFonts w:cs="Times New Roman"/>
        </w:rPr>
      </w:pPr>
      <w:r w:rsidRPr="00B50357">
        <w:rPr>
          <w:rFonts w:cs="Times New Roman"/>
        </w:rPr>
        <w:t>Polivinilklorid (PVC) alkalmazások és tulajdonságok</w:t>
      </w:r>
    </w:p>
    <w:p w14:paraId="1DFDA1D2" w14:textId="77777777" w:rsidR="00B41D54" w:rsidRPr="00B50357" w:rsidRDefault="00B41D54" w:rsidP="00B41D54">
      <w:pPr>
        <w:spacing w:after="0"/>
        <w:ind w:left="851"/>
        <w:rPr>
          <w:rFonts w:cs="Times New Roman"/>
        </w:rPr>
      </w:pPr>
      <w:r w:rsidRPr="00B50357">
        <w:rPr>
          <w:rFonts w:cs="Times New Roman"/>
        </w:rPr>
        <w:t>Metilmetakrilát (Plexi)</w:t>
      </w:r>
    </w:p>
    <w:p w14:paraId="2635BC8C" w14:textId="77777777" w:rsidR="00B41D54" w:rsidRPr="00B50357" w:rsidRDefault="00B41D54" w:rsidP="00B41D54">
      <w:pPr>
        <w:spacing w:after="0"/>
        <w:ind w:left="851"/>
        <w:rPr>
          <w:rFonts w:cs="Times New Roman"/>
        </w:rPr>
      </w:pPr>
      <w:r w:rsidRPr="00B50357">
        <w:rPr>
          <w:rFonts w:cs="Times New Roman"/>
        </w:rPr>
        <w:t xml:space="preserve">Szilikon műanyagok </w:t>
      </w:r>
    </w:p>
    <w:p w14:paraId="768F16BB" w14:textId="77777777" w:rsidR="00B41D54" w:rsidRPr="00B50357" w:rsidRDefault="00B41D54" w:rsidP="00B41D54">
      <w:pPr>
        <w:spacing w:after="0"/>
        <w:ind w:left="851"/>
        <w:rPr>
          <w:rFonts w:cs="Times New Roman"/>
        </w:rPr>
      </w:pPr>
      <w:r w:rsidRPr="00B50357">
        <w:rPr>
          <w:rFonts w:cs="Times New Roman"/>
        </w:rPr>
        <w:t xml:space="preserve">Elastomerek (rugalmas műanyagok) </w:t>
      </w:r>
    </w:p>
    <w:p w14:paraId="6A67F5E6" w14:textId="77777777" w:rsidR="00B41D54" w:rsidRPr="00B50357" w:rsidRDefault="00B41D54" w:rsidP="00B41D54">
      <w:pPr>
        <w:spacing w:after="0"/>
        <w:ind w:left="851"/>
        <w:rPr>
          <w:rFonts w:cs="Times New Roman"/>
        </w:rPr>
      </w:pPr>
      <w:r w:rsidRPr="00B50357">
        <w:rPr>
          <w:rFonts w:cs="Times New Roman"/>
        </w:rPr>
        <w:t>Habanyag típusok (rugalmas poliuretán, merev poliuretán, polisztirolhab/hugarocell/)</w:t>
      </w:r>
    </w:p>
    <w:p w14:paraId="1DE37310" w14:textId="27BCE930" w:rsidR="00A23F09" w:rsidRPr="00B50357" w:rsidRDefault="00B41D54" w:rsidP="00A23F09">
      <w:pPr>
        <w:tabs>
          <w:tab w:val="left" w:pos="1418"/>
          <w:tab w:val="right" w:pos="9072"/>
        </w:tabs>
        <w:spacing w:after="0"/>
        <w:ind w:left="851"/>
        <w:rPr>
          <w:rFonts w:cs="Times New Roman"/>
        </w:rPr>
      </w:pPr>
      <w:r w:rsidRPr="00B50357">
        <w:rPr>
          <w:rFonts w:cs="Times New Roman"/>
        </w:rPr>
        <w:t>ABS anyagok</w:t>
      </w:r>
    </w:p>
    <w:p w14:paraId="154AAB8F" w14:textId="77777777" w:rsidR="00A23F09" w:rsidRPr="00B50357" w:rsidRDefault="00A23F09" w:rsidP="00A23F09">
      <w:pPr>
        <w:tabs>
          <w:tab w:val="left" w:pos="1418"/>
          <w:tab w:val="right" w:pos="9072"/>
        </w:tabs>
        <w:spacing w:after="0"/>
        <w:ind w:left="851"/>
        <w:rPr>
          <w:rFonts w:cs="Times New Roman"/>
        </w:rPr>
      </w:pPr>
    </w:p>
    <w:p w14:paraId="39C1E7A2" w14:textId="466DECC6" w:rsidR="00A23F09" w:rsidRPr="00B50357" w:rsidRDefault="00CB7D7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Anyagok színpadi felhasználása</w:t>
      </w:r>
    </w:p>
    <w:p w14:paraId="283D850F" w14:textId="77777777" w:rsidR="00186A2E" w:rsidRPr="00B50357" w:rsidRDefault="00186A2E" w:rsidP="00186A2E">
      <w:pPr>
        <w:spacing w:after="0"/>
        <w:ind w:left="851"/>
        <w:rPr>
          <w:rFonts w:cs="Times New Roman"/>
        </w:rPr>
      </w:pPr>
      <w:r w:rsidRPr="00B50357">
        <w:rPr>
          <w:rFonts w:cs="Times New Roman"/>
        </w:rPr>
        <w:t>Az alábbi témakörök gyakorlati alkalmazása:</w:t>
      </w:r>
    </w:p>
    <w:p w14:paraId="5B265B3A" w14:textId="77777777" w:rsidR="00186A2E" w:rsidRPr="00B50357" w:rsidRDefault="00186A2E" w:rsidP="00186A2E">
      <w:pPr>
        <w:spacing w:after="0"/>
        <w:ind w:left="851"/>
        <w:rPr>
          <w:rFonts w:cs="Times New Roman"/>
        </w:rPr>
      </w:pPr>
      <w:r w:rsidRPr="00B50357">
        <w:rPr>
          <w:rFonts w:cs="Times New Roman"/>
        </w:rPr>
        <w:t xml:space="preserve">A díszletgyártáshoz használt anyagok. </w:t>
      </w:r>
    </w:p>
    <w:p w14:paraId="6986A48C" w14:textId="77777777" w:rsidR="00186A2E" w:rsidRPr="00B50357" w:rsidRDefault="00186A2E" w:rsidP="00186A2E">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6D637EF3" w14:textId="77777777" w:rsidR="00186A2E" w:rsidRPr="00B50357" w:rsidRDefault="00186A2E" w:rsidP="00186A2E">
      <w:pPr>
        <w:spacing w:after="0"/>
        <w:ind w:left="851"/>
        <w:rPr>
          <w:rFonts w:cs="Times New Roman"/>
        </w:rPr>
      </w:pPr>
      <w:r w:rsidRPr="00B50357">
        <w:rPr>
          <w:rFonts w:cs="Times New Roman"/>
        </w:rPr>
        <w:t>Lógó- és plasztikus díszletek gyártása, a díszletelemek anyaga és színpadra állítás módozatai.</w:t>
      </w:r>
    </w:p>
    <w:p w14:paraId="1D0A264B" w14:textId="77777777" w:rsidR="00186A2E" w:rsidRPr="00B50357" w:rsidRDefault="00186A2E" w:rsidP="00186A2E">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296BC205" w14:textId="77777777" w:rsidR="00186A2E" w:rsidRPr="00B50357" w:rsidRDefault="00186A2E" w:rsidP="00186A2E">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51CED242" w14:textId="0D2A90E9" w:rsidR="00A23F09" w:rsidRPr="00B50357" w:rsidRDefault="00186A2E" w:rsidP="00A23F09">
      <w:pPr>
        <w:tabs>
          <w:tab w:val="left" w:pos="1418"/>
          <w:tab w:val="right" w:pos="9072"/>
        </w:tabs>
        <w:spacing w:after="0"/>
        <w:ind w:left="851"/>
        <w:rPr>
          <w:rFonts w:cs="Times New Roman"/>
        </w:rPr>
      </w:pPr>
      <w:r w:rsidRPr="00B50357">
        <w:rPr>
          <w:rFonts w:cs="Times New Roman"/>
        </w:rPr>
        <w:t>Műanyagok alkalmazása a díszletgyártásban, megmunkálásuk és a díszletek lángmentesítése.</w:t>
      </w:r>
    </w:p>
    <w:p w14:paraId="3505EE92" w14:textId="77777777" w:rsidR="00A23F09" w:rsidRPr="00B50357" w:rsidRDefault="00A23F09" w:rsidP="00A23F09">
      <w:pPr>
        <w:tabs>
          <w:tab w:val="left" w:pos="1418"/>
          <w:tab w:val="right" w:pos="9072"/>
        </w:tabs>
        <w:spacing w:after="0"/>
        <w:ind w:left="851"/>
        <w:rPr>
          <w:rFonts w:cs="Times New Roman"/>
        </w:rPr>
      </w:pPr>
    </w:p>
    <w:p w14:paraId="4855C83F"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1DEFE145" w14:textId="77777777" w:rsidR="00A23F09" w:rsidRPr="00B50357" w:rsidRDefault="00A23F09" w:rsidP="00A23F09">
      <w:pPr>
        <w:spacing w:after="0"/>
        <w:ind w:left="426"/>
        <w:rPr>
          <w:rFonts w:cs="Times New Roman"/>
        </w:rPr>
      </w:pPr>
    </w:p>
    <w:p w14:paraId="16A1D961" w14:textId="77777777" w:rsidR="00A23F09" w:rsidRPr="00B50357" w:rsidRDefault="00A23F09" w:rsidP="00A23F09">
      <w:pPr>
        <w:spacing w:after="0"/>
        <w:ind w:left="426"/>
        <w:rPr>
          <w:rFonts w:cs="Times New Roman"/>
        </w:rPr>
      </w:pPr>
    </w:p>
    <w:p w14:paraId="1A195E00"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5A37F86B" w14:textId="637F6625"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30421995" w14:textId="77777777" w:rsidR="00A23F09" w:rsidRPr="00B50357" w:rsidRDefault="00A23F09" w:rsidP="00A23F09">
      <w:pPr>
        <w:spacing w:after="0"/>
        <w:ind w:left="426"/>
        <w:rPr>
          <w:rFonts w:cs="Times New Roman"/>
        </w:rPr>
      </w:pPr>
    </w:p>
    <w:p w14:paraId="1633DA79" w14:textId="77777777" w:rsidR="00A23F09" w:rsidRPr="00B50357" w:rsidRDefault="00A23F09" w:rsidP="00A23F09">
      <w:pPr>
        <w:spacing w:after="200" w:line="276" w:lineRule="auto"/>
        <w:jc w:val="left"/>
        <w:rPr>
          <w:rFonts w:cs="Times New Roman"/>
        </w:rPr>
      </w:pPr>
      <w:r w:rsidRPr="00B50357">
        <w:rPr>
          <w:rFonts w:cs="Times New Roman"/>
        </w:rPr>
        <w:br w:type="page"/>
      </w:r>
    </w:p>
    <w:p w14:paraId="5E5117EA" w14:textId="77777777" w:rsidR="00A23F09" w:rsidRPr="00B50357" w:rsidRDefault="00A23F09" w:rsidP="00A23F09">
      <w:pPr>
        <w:rPr>
          <w:rFonts w:cs="Times New Roman"/>
        </w:rPr>
      </w:pPr>
    </w:p>
    <w:p w14:paraId="680F628B"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314455F9" w14:textId="3EEFA2E5" w:rsidR="00A23F09" w:rsidRPr="00B50357" w:rsidRDefault="00EA2727" w:rsidP="00A23F09">
      <w:pPr>
        <w:spacing w:after="480"/>
        <w:jc w:val="center"/>
        <w:rPr>
          <w:rFonts w:cs="Times New Roman"/>
          <w:b/>
          <w:sz w:val="36"/>
        </w:rPr>
      </w:pPr>
      <w:r w:rsidRPr="00B50357">
        <w:rPr>
          <w:rFonts w:cs="Times New Roman"/>
          <w:b/>
          <w:sz w:val="36"/>
        </w:rPr>
        <w:t>10715-12</w:t>
      </w:r>
      <w:r w:rsidR="00A23F09" w:rsidRPr="00B50357">
        <w:rPr>
          <w:rFonts w:cs="Times New Roman"/>
          <w:b/>
          <w:sz w:val="36"/>
        </w:rPr>
        <w:t xml:space="preserve"> azonosító számú</w:t>
      </w:r>
    </w:p>
    <w:p w14:paraId="25A30561" w14:textId="33D1C88D" w:rsidR="00A23F09" w:rsidRPr="00B50357" w:rsidRDefault="00EA2727" w:rsidP="00A23F09">
      <w:pPr>
        <w:jc w:val="center"/>
        <w:rPr>
          <w:rFonts w:cs="Times New Roman"/>
          <w:b/>
          <w:sz w:val="36"/>
        </w:rPr>
      </w:pPr>
      <w:r w:rsidRPr="00B50357">
        <w:rPr>
          <w:rFonts w:cs="Times New Roman"/>
          <w:b/>
          <w:sz w:val="36"/>
        </w:rPr>
        <w:t>Üzemeltetés és biztonságtechnika</w:t>
      </w:r>
    </w:p>
    <w:p w14:paraId="7A121E7F" w14:textId="77777777" w:rsidR="00A23F09" w:rsidRPr="00B50357" w:rsidRDefault="00A23F09" w:rsidP="00A23F09">
      <w:pPr>
        <w:jc w:val="center"/>
        <w:rPr>
          <w:rFonts w:cs="Times New Roman"/>
          <w:b/>
          <w:sz w:val="36"/>
        </w:rPr>
      </w:pPr>
      <w:r w:rsidRPr="00B50357">
        <w:rPr>
          <w:rFonts w:cs="Times New Roman"/>
          <w:b/>
          <w:sz w:val="36"/>
        </w:rPr>
        <w:t>megnevezésű</w:t>
      </w:r>
    </w:p>
    <w:p w14:paraId="2428DA2F"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4E471437"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17DF6557" w14:textId="77777777" w:rsidR="00A23F09" w:rsidRPr="00B50357" w:rsidRDefault="00A23F09" w:rsidP="00A23F09">
      <w:pPr>
        <w:spacing w:after="200" w:line="276" w:lineRule="auto"/>
        <w:jc w:val="left"/>
        <w:rPr>
          <w:rFonts w:cs="Times New Roman"/>
        </w:rPr>
      </w:pPr>
      <w:r w:rsidRPr="00B50357">
        <w:rPr>
          <w:rFonts w:cs="Times New Roman"/>
        </w:rPr>
        <w:br w:type="page"/>
      </w:r>
    </w:p>
    <w:p w14:paraId="703F6889" w14:textId="1E6CF8C4" w:rsidR="00A23F09" w:rsidRPr="00B50357" w:rsidRDefault="00A23F09" w:rsidP="00A23F09">
      <w:pPr>
        <w:rPr>
          <w:rFonts w:cs="Times New Roman"/>
        </w:rPr>
      </w:pPr>
      <w:r w:rsidRPr="00B50357">
        <w:rPr>
          <w:rFonts w:cs="Times New Roman"/>
        </w:rPr>
        <w:t xml:space="preserve">A </w:t>
      </w:r>
      <w:r w:rsidR="00FA0D3A" w:rsidRPr="00B50357">
        <w:rPr>
          <w:rFonts w:cs="Times New Roman"/>
        </w:rPr>
        <w:t>10715-12</w:t>
      </w:r>
      <w:r w:rsidRPr="00B50357">
        <w:rPr>
          <w:rFonts w:cs="Times New Roman"/>
        </w:rPr>
        <w:t xml:space="preserve"> azonosító számú </w:t>
      </w:r>
      <w:r w:rsidR="00EA2727" w:rsidRPr="00B50357">
        <w:rPr>
          <w:rFonts w:cs="Times New Roman"/>
        </w:rPr>
        <w:t>Üzemeltetés és biztonságtechnika</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837" w:type="dxa"/>
        <w:tblLayout w:type="fixed"/>
        <w:tblCellMar>
          <w:left w:w="30" w:type="dxa"/>
          <w:right w:w="30" w:type="dxa"/>
        </w:tblCellMar>
        <w:tblLook w:val="0000" w:firstRow="0" w:lastRow="0" w:firstColumn="0" w:lastColumn="0" w:noHBand="0" w:noVBand="0"/>
      </w:tblPr>
      <w:tblGrid>
        <w:gridCol w:w="5107"/>
        <w:gridCol w:w="758"/>
        <w:gridCol w:w="758"/>
        <w:gridCol w:w="759"/>
      </w:tblGrid>
      <w:tr w:rsidR="00B50357" w:rsidRPr="001513D5" w14:paraId="5D84F954" w14:textId="77777777" w:rsidTr="001513D5">
        <w:trPr>
          <w:cantSplit/>
          <w:trHeight w:val="2433"/>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B9A36DF" w14:textId="77777777" w:rsidR="00FA0D3A" w:rsidRPr="001513D5" w:rsidRDefault="00FA0D3A"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637E073" w14:textId="15415CC4" w:rsidR="00FA0D3A" w:rsidRPr="001513D5" w:rsidRDefault="00FA0D3A"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Színházak működése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8AA9B01" w14:textId="40F09C2A" w:rsidR="00FA0D3A" w:rsidRPr="001513D5" w:rsidRDefault="00FA0D3A" w:rsidP="00506E43">
            <w:pPr>
              <w:autoSpaceDE w:val="0"/>
              <w:autoSpaceDN w:val="0"/>
              <w:adjustRightInd w:val="0"/>
              <w:spacing w:after="0"/>
              <w:ind w:left="113" w:right="113"/>
              <w:jc w:val="center"/>
              <w:rPr>
                <w:rFonts w:cs="Times New Roman"/>
                <w:szCs w:val="24"/>
              </w:rPr>
            </w:pPr>
            <w:r w:rsidRPr="001513D5">
              <w:rPr>
                <w:rFonts w:cs="Times New Roman"/>
                <w:szCs w:val="24"/>
              </w:rPr>
              <w:t>Biztonságtechnika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24095FB0" w14:textId="59234225" w:rsidR="00FA0D3A" w:rsidRPr="001513D5" w:rsidRDefault="00FA0D3A"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Biztonságtechnikai  gyakorlat </w:t>
            </w:r>
          </w:p>
        </w:tc>
      </w:tr>
      <w:tr w:rsidR="00B50357" w:rsidRPr="001513D5" w14:paraId="00CC42A7"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15DF790" w14:textId="77777777" w:rsidR="00FA0D3A" w:rsidRPr="001513D5" w:rsidRDefault="00FA0D3A"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CEF264F" w14:textId="1211786E" w:rsidR="00FA0D3A" w:rsidRPr="001513D5" w:rsidRDefault="00FA0D3A"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9D53C2" w14:textId="76391409" w:rsidR="00FA0D3A" w:rsidRPr="001513D5" w:rsidRDefault="00FA0D3A" w:rsidP="00506E4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7A2EFA7" w14:textId="659CBF46" w:rsidR="00FA0D3A" w:rsidRPr="001513D5" w:rsidRDefault="00FA0D3A" w:rsidP="00506E43">
            <w:pPr>
              <w:autoSpaceDE w:val="0"/>
              <w:autoSpaceDN w:val="0"/>
              <w:adjustRightInd w:val="0"/>
              <w:spacing w:after="0"/>
              <w:jc w:val="center"/>
              <w:rPr>
                <w:rFonts w:cs="Times New Roman"/>
                <w:szCs w:val="24"/>
              </w:rPr>
            </w:pPr>
          </w:p>
        </w:tc>
      </w:tr>
      <w:tr w:rsidR="00B50357" w:rsidRPr="001513D5" w14:paraId="5A2DC895"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725B7BE" w14:textId="3CCDB3BA"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Alkalmazza a színházra vonatkozó biztonságtechnikai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3D06BAE8" w14:textId="15B2B40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3D3524" w14:textId="39D9228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2C7E45" w14:textId="104AEB45"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D354987"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974F55D" w14:textId="3A74A822"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Alkalmazza a raktározásra vonatkozó biztonsági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06F5C695"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CFF4C8" w14:textId="6CAEB5BA"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DEE6E67" w14:textId="5EBD82F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B07D425"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6052B2AE" w14:textId="2862F7B8"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Felméri és jelzi az anyagszükségleteket</w:t>
            </w:r>
          </w:p>
        </w:tc>
        <w:tc>
          <w:tcPr>
            <w:tcW w:w="758" w:type="dxa"/>
            <w:tcBorders>
              <w:top w:val="single" w:sz="6" w:space="0" w:color="auto"/>
              <w:left w:val="single" w:sz="6" w:space="0" w:color="auto"/>
              <w:bottom w:val="single" w:sz="6" w:space="0" w:color="auto"/>
              <w:right w:val="single" w:sz="6" w:space="0" w:color="auto"/>
            </w:tcBorders>
            <w:vAlign w:val="center"/>
          </w:tcPr>
          <w:p w14:paraId="5F9DB9F7" w14:textId="399F92DD"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F42321" w14:textId="4E0C524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0F48021" w14:textId="2CA7E05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F913AFE"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66264F0" w14:textId="77C61FB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Javaslatot tesz a jövőbeni eszközigényekre</w:t>
            </w:r>
          </w:p>
        </w:tc>
        <w:tc>
          <w:tcPr>
            <w:tcW w:w="758" w:type="dxa"/>
            <w:tcBorders>
              <w:top w:val="single" w:sz="6" w:space="0" w:color="auto"/>
              <w:left w:val="single" w:sz="6" w:space="0" w:color="auto"/>
              <w:bottom w:val="single" w:sz="6" w:space="0" w:color="auto"/>
              <w:right w:val="single" w:sz="6" w:space="0" w:color="auto"/>
            </w:tcBorders>
            <w:vAlign w:val="center"/>
          </w:tcPr>
          <w:p w14:paraId="07C70855" w14:textId="011A806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99760BE" w14:textId="3F84C71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F675E3F" w14:textId="77A9088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4F2F0F2"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1910CD3" w14:textId="06BC83F5"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Szükség szerint jegyzőkönyvezi elvégzett munkáját</w:t>
            </w:r>
          </w:p>
        </w:tc>
        <w:tc>
          <w:tcPr>
            <w:tcW w:w="758" w:type="dxa"/>
            <w:tcBorders>
              <w:top w:val="single" w:sz="6" w:space="0" w:color="auto"/>
              <w:left w:val="single" w:sz="6" w:space="0" w:color="auto"/>
              <w:bottom w:val="single" w:sz="6" w:space="0" w:color="auto"/>
              <w:right w:val="single" w:sz="6" w:space="0" w:color="auto"/>
            </w:tcBorders>
            <w:vAlign w:val="center"/>
          </w:tcPr>
          <w:p w14:paraId="24A5B985" w14:textId="52B74DF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CAE602" w14:textId="4F216089"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6E68129" w14:textId="3374B20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BEF369F"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6712516C" w14:textId="091F0FDF"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Általános üzemeltetési és produkciós feladatokat végez</w:t>
            </w:r>
          </w:p>
        </w:tc>
        <w:tc>
          <w:tcPr>
            <w:tcW w:w="758" w:type="dxa"/>
            <w:tcBorders>
              <w:top w:val="single" w:sz="6" w:space="0" w:color="auto"/>
              <w:left w:val="single" w:sz="6" w:space="0" w:color="auto"/>
              <w:bottom w:val="single" w:sz="6" w:space="0" w:color="auto"/>
              <w:right w:val="single" w:sz="6" w:space="0" w:color="auto"/>
            </w:tcBorders>
            <w:vAlign w:val="center"/>
          </w:tcPr>
          <w:p w14:paraId="44CA9073" w14:textId="078AA18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145B0E"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F5E24E"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5D51A35E"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D1E5367" w14:textId="07B08487"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Színpadtechnikai eszközökre vonatkozó karbantartási, javítási, fejlesztési munkákat végez</w:t>
            </w:r>
          </w:p>
        </w:tc>
        <w:tc>
          <w:tcPr>
            <w:tcW w:w="758" w:type="dxa"/>
            <w:tcBorders>
              <w:top w:val="single" w:sz="6" w:space="0" w:color="auto"/>
              <w:left w:val="single" w:sz="6" w:space="0" w:color="auto"/>
              <w:bottom w:val="single" w:sz="6" w:space="0" w:color="auto"/>
              <w:right w:val="single" w:sz="6" w:space="0" w:color="auto"/>
            </w:tcBorders>
            <w:vAlign w:val="center"/>
          </w:tcPr>
          <w:p w14:paraId="7F726730"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ED954C" w14:textId="5D8DF2B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F855E00" w14:textId="105FC0B9"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1955665"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1FF54808" w14:textId="19D8F075"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Műszaki ügyintézői tevékenységeket lát el</w:t>
            </w:r>
          </w:p>
        </w:tc>
        <w:tc>
          <w:tcPr>
            <w:tcW w:w="758" w:type="dxa"/>
            <w:tcBorders>
              <w:top w:val="single" w:sz="6" w:space="0" w:color="auto"/>
              <w:left w:val="single" w:sz="6" w:space="0" w:color="auto"/>
              <w:bottom w:val="single" w:sz="6" w:space="0" w:color="auto"/>
              <w:right w:val="single" w:sz="6" w:space="0" w:color="auto"/>
            </w:tcBorders>
            <w:vAlign w:val="center"/>
          </w:tcPr>
          <w:p w14:paraId="1FD9308D" w14:textId="56F5B290"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285C4C"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969CFF7"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53E44D5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9205E20" w14:textId="328D81EF"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Kivitelezési ügyeket lát el</w:t>
            </w:r>
          </w:p>
        </w:tc>
        <w:tc>
          <w:tcPr>
            <w:tcW w:w="758" w:type="dxa"/>
            <w:tcBorders>
              <w:top w:val="single" w:sz="6" w:space="0" w:color="auto"/>
              <w:left w:val="single" w:sz="6" w:space="0" w:color="auto"/>
              <w:bottom w:val="single" w:sz="6" w:space="0" w:color="auto"/>
              <w:right w:val="single" w:sz="6" w:space="0" w:color="auto"/>
            </w:tcBorders>
            <w:vAlign w:val="center"/>
          </w:tcPr>
          <w:p w14:paraId="39C7A7CD" w14:textId="4D14623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B7D2376"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AC6445A"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57CDD201"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8780FD8" w14:textId="79BE87F6"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Karbantartási javítási, fejlesztési munkákat végez</w:t>
            </w:r>
          </w:p>
        </w:tc>
        <w:tc>
          <w:tcPr>
            <w:tcW w:w="758" w:type="dxa"/>
            <w:tcBorders>
              <w:top w:val="single" w:sz="6" w:space="0" w:color="auto"/>
              <w:left w:val="single" w:sz="6" w:space="0" w:color="auto"/>
              <w:bottom w:val="single" w:sz="6" w:space="0" w:color="auto"/>
              <w:right w:val="single" w:sz="6" w:space="0" w:color="auto"/>
            </w:tcBorders>
            <w:vAlign w:val="center"/>
          </w:tcPr>
          <w:p w14:paraId="3104BA5F"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6E8D61" w14:textId="577A2915"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3284ED" w14:textId="348B039D"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FEE0B57"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30F3EA3" w14:textId="7777777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AE2DAFE"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F80BB4"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5E5D287"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64FBDB71"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A35F553" w14:textId="3CD0A43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Alapvető mechanika</w:t>
            </w:r>
          </w:p>
        </w:tc>
        <w:tc>
          <w:tcPr>
            <w:tcW w:w="758" w:type="dxa"/>
            <w:tcBorders>
              <w:top w:val="single" w:sz="6" w:space="0" w:color="auto"/>
              <w:left w:val="single" w:sz="6" w:space="0" w:color="auto"/>
              <w:bottom w:val="single" w:sz="6" w:space="0" w:color="auto"/>
              <w:right w:val="single" w:sz="6" w:space="0" w:color="auto"/>
            </w:tcBorders>
            <w:vAlign w:val="center"/>
          </w:tcPr>
          <w:p w14:paraId="03116080"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AFBEFA" w14:textId="07535A63"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D3E6AAC"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319D1952"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D1E59C4" w14:textId="2B399D3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Alapvető elektrotechnika</w:t>
            </w:r>
          </w:p>
        </w:tc>
        <w:tc>
          <w:tcPr>
            <w:tcW w:w="758" w:type="dxa"/>
            <w:tcBorders>
              <w:top w:val="single" w:sz="6" w:space="0" w:color="auto"/>
              <w:left w:val="single" w:sz="6" w:space="0" w:color="auto"/>
              <w:bottom w:val="single" w:sz="6" w:space="0" w:color="auto"/>
              <w:right w:val="single" w:sz="6" w:space="0" w:color="auto"/>
            </w:tcBorders>
            <w:vAlign w:val="center"/>
          </w:tcPr>
          <w:p w14:paraId="00667445"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873A27" w14:textId="1296DC8D"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FCEE81F"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1C5F9466"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2E139F9" w14:textId="5C520846"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Alapvető matematika</w:t>
            </w:r>
          </w:p>
        </w:tc>
        <w:tc>
          <w:tcPr>
            <w:tcW w:w="758" w:type="dxa"/>
            <w:tcBorders>
              <w:top w:val="single" w:sz="6" w:space="0" w:color="auto"/>
              <w:left w:val="single" w:sz="6" w:space="0" w:color="auto"/>
              <w:bottom w:val="single" w:sz="6" w:space="0" w:color="auto"/>
              <w:right w:val="single" w:sz="6" w:space="0" w:color="auto"/>
            </w:tcBorders>
            <w:vAlign w:val="center"/>
          </w:tcPr>
          <w:p w14:paraId="457A07D5"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8B5250" w14:textId="7A332A4A"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CE1C264"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48D0363B"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19CCCAE0" w14:textId="52143A79"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Színházi rajz</w:t>
            </w:r>
          </w:p>
        </w:tc>
        <w:tc>
          <w:tcPr>
            <w:tcW w:w="758" w:type="dxa"/>
            <w:tcBorders>
              <w:top w:val="single" w:sz="6" w:space="0" w:color="auto"/>
              <w:left w:val="single" w:sz="6" w:space="0" w:color="auto"/>
              <w:bottom w:val="single" w:sz="6" w:space="0" w:color="auto"/>
              <w:right w:val="single" w:sz="6" w:space="0" w:color="auto"/>
            </w:tcBorders>
            <w:vAlign w:val="center"/>
          </w:tcPr>
          <w:p w14:paraId="608FA13B"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293492" w14:textId="5E65717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4D27A3D"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5DEC66C0"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6BD5C3B" w14:textId="6D141403"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Alkalmazott színpadtechnikai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9884BBA"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CE07FE" w14:textId="179F41A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7158AEA" w14:textId="373478B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0162CD1"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12EBAA0" w14:textId="3650B20C"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Színházi munkavédelem</w:t>
            </w:r>
          </w:p>
        </w:tc>
        <w:tc>
          <w:tcPr>
            <w:tcW w:w="758" w:type="dxa"/>
            <w:tcBorders>
              <w:top w:val="single" w:sz="6" w:space="0" w:color="auto"/>
              <w:left w:val="single" w:sz="6" w:space="0" w:color="auto"/>
              <w:bottom w:val="single" w:sz="6" w:space="0" w:color="auto"/>
              <w:right w:val="single" w:sz="6" w:space="0" w:color="auto"/>
            </w:tcBorders>
            <w:vAlign w:val="center"/>
          </w:tcPr>
          <w:p w14:paraId="08BA7507"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284C68" w14:textId="29DFF9E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9081AD5" w14:textId="78FA08D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4C48442"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638C295" w14:textId="50CB530C"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Tűzvédelem</w:t>
            </w:r>
          </w:p>
        </w:tc>
        <w:tc>
          <w:tcPr>
            <w:tcW w:w="758" w:type="dxa"/>
            <w:tcBorders>
              <w:top w:val="single" w:sz="6" w:space="0" w:color="auto"/>
              <w:left w:val="single" w:sz="6" w:space="0" w:color="auto"/>
              <w:bottom w:val="single" w:sz="6" w:space="0" w:color="auto"/>
              <w:right w:val="single" w:sz="6" w:space="0" w:color="auto"/>
            </w:tcBorders>
            <w:vAlign w:val="center"/>
          </w:tcPr>
          <w:p w14:paraId="6A8DA844"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7D263F" w14:textId="4B7EA37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7312E27" w14:textId="5FAE40D1"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2131285"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21295A4" w14:textId="233DC149"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Színházak üzemtana</w:t>
            </w:r>
          </w:p>
        </w:tc>
        <w:tc>
          <w:tcPr>
            <w:tcW w:w="758" w:type="dxa"/>
            <w:tcBorders>
              <w:top w:val="single" w:sz="6" w:space="0" w:color="auto"/>
              <w:left w:val="single" w:sz="6" w:space="0" w:color="auto"/>
              <w:bottom w:val="single" w:sz="6" w:space="0" w:color="auto"/>
              <w:right w:val="single" w:sz="6" w:space="0" w:color="auto"/>
            </w:tcBorders>
            <w:vAlign w:val="center"/>
          </w:tcPr>
          <w:p w14:paraId="4E03A139" w14:textId="03049A3F"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4CF03B"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A8F02F"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00A5CCA3"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0BA2AD1" w14:textId="132CE3C4"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Munkajogi és gazdasági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1097E1A" w14:textId="2C98D9C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376DAF"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779BEE"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6F30DA26"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B5101FF" w14:textId="3C2A8C4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Vállalkozási ismeretek, aktuális jogszabályfigyelés</w:t>
            </w:r>
          </w:p>
        </w:tc>
        <w:tc>
          <w:tcPr>
            <w:tcW w:w="758" w:type="dxa"/>
            <w:tcBorders>
              <w:top w:val="single" w:sz="6" w:space="0" w:color="auto"/>
              <w:left w:val="single" w:sz="6" w:space="0" w:color="auto"/>
              <w:bottom w:val="single" w:sz="6" w:space="0" w:color="auto"/>
              <w:right w:val="single" w:sz="6" w:space="0" w:color="auto"/>
            </w:tcBorders>
            <w:vAlign w:val="center"/>
          </w:tcPr>
          <w:p w14:paraId="7DC65FE9" w14:textId="7C4F26B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5A6A67"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DB0B587"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0E51251B"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02DE967" w14:textId="4755455B"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Aktuális színházi gazdaságtan</w:t>
            </w:r>
          </w:p>
        </w:tc>
        <w:tc>
          <w:tcPr>
            <w:tcW w:w="758" w:type="dxa"/>
            <w:tcBorders>
              <w:top w:val="single" w:sz="6" w:space="0" w:color="auto"/>
              <w:left w:val="single" w:sz="6" w:space="0" w:color="auto"/>
              <w:bottom w:val="single" w:sz="6" w:space="0" w:color="auto"/>
              <w:right w:val="single" w:sz="6" w:space="0" w:color="auto"/>
            </w:tcBorders>
            <w:vAlign w:val="center"/>
          </w:tcPr>
          <w:p w14:paraId="3C5FE92A" w14:textId="065A246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80B471"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2973821"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31AC41AE"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A092B7D" w14:textId="2D5296AA"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Színházzal kapcsolatos kommunikációs és vezetési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CD63A78" w14:textId="690AFCF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8DE230"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B2B280D"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2D3621E5"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8608A93" w14:textId="546AD318"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Színháztechnika és színháztörténet</w:t>
            </w:r>
          </w:p>
        </w:tc>
        <w:tc>
          <w:tcPr>
            <w:tcW w:w="758" w:type="dxa"/>
            <w:tcBorders>
              <w:top w:val="single" w:sz="6" w:space="0" w:color="auto"/>
              <w:left w:val="single" w:sz="6" w:space="0" w:color="auto"/>
              <w:bottom w:val="single" w:sz="6" w:space="0" w:color="auto"/>
              <w:right w:val="single" w:sz="6" w:space="0" w:color="auto"/>
            </w:tcBorders>
            <w:vAlign w:val="center"/>
          </w:tcPr>
          <w:p w14:paraId="6AB1057D" w14:textId="6388274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2C6F51"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7B74746"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14318FC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3A82E27" w14:textId="213129AB"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Művészettörténet</w:t>
            </w:r>
          </w:p>
        </w:tc>
        <w:tc>
          <w:tcPr>
            <w:tcW w:w="758" w:type="dxa"/>
            <w:tcBorders>
              <w:top w:val="single" w:sz="6" w:space="0" w:color="auto"/>
              <w:left w:val="single" w:sz="6" w:space="0" w:color="auto"/>
              <w:bottom w:val="single" w:sz="6" w:space="0" w:color="auto"/>
              <w:right w:val="single" w:sz="6" w:space="0" w:color="auto"/>
            </w:tcBorders>
            <w:vAlign w:val="center"/>
          </w:tcPr>
          <w:p w14:paraId="15FF7D11" w14:textId="05C749A1"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6DAD9A"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BA997CE"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4B719407"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1DC237F4" w14:textId="7777777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EE94004"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49B205"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73F381E"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0C8FA88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F48B7F1" w14:textId="527AC71F"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03C58BDF" w14:textId="5FAD6C29"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938C07" w14:textId="09520FF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36FD437"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3187B8F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E411576" w14:textId="4B35C096"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1E14894"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AA2138" w14:textId="60CC400A"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BC937D0" w14:textId="344E0C00"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10252DA"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ECFBCEA" w14:textId="682A098A"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428F270A" w14:textId="321575EF"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8D96FCC"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8A28B53" w14:textId="72DE164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C06FBFA"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1311D6E" w14:textId="2FBCE52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Komplex jelzésrendszerek</w:t>
            </w:r>
          </w:p>
        </w:tc>
        <w:tc>
          <w:tcPr>
            <w:tcW w:w="758" w:type="dxa"/>
            <w:tcBorders>
              <w:top w:val="single" w:sz="6" w:space="0" w:color="auto"/>
              <w:left w:val="single" w:sz="6" w:space="0" w:color="auto"/>
              <w:bottom w:val="single" w:sz="6" w:space="0" w:color="auto"/>
              <w:right w:val="single" w:sz="6" w:space="0" w:color="auto"/>
            </w:tcBorders>
            <w:vAlign w:val="center"/>
          </w:tcPr>
          <w:p w14:paraId="6442F38E"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8677C8" w14:textId="0C69E80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CAE34C1" w14:textId="64D63EA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2646100"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2FD91DF" w14:textId="7CB0B45A"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Műszaki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14D1DFA5" w14:textId="2369EAF4"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27D894B" w14:textId="079284C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08DF9C" w14:textId="1FE9D7D0"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3C918A7"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694DCCE" w14:textId="7777777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7E77BB1"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80F943"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CE74F83"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38B822FE"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4C395A8" w14:textId="5C055690"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0E5149D1" w14:textId="7909F0E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F898D19" w14:textId="483C7DFE"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AF6DE6F" w14:textId="7C009A1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D83731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B2341DE" w14:textId="53D6C64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62A2A216" w14:textId="065C2A6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3107ED" w14:textId="70FB454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809D216" w14:textId="24331AD1"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AF0986F"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6E324E2" w14:textId="718258B4"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530A9850" w14:textId="593F0169"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8822754" w14:textId="3809D7E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42B9B6F" w14:textId="0E8B4F5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91CDCD9"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B14BF08" w14:textId="7777777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5F14E2E"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50FE00"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F2CFDD3"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7972C5BF"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63516B43" w14:textId="4945A839"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458CE20D" w14:textId="04EB1F6A"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8C8D81A"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C172CF1"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23503919"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31922CD" w14:textId="105365A8"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3658FA66" w14:textId="1C66F068"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E8AF26D"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382EB23"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73A0779A"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7AB3D83" w14:textId="6A6F946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5F63A4BA" w14:textId="124DFC9A"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B3611E" w14:textId="3090CC3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8A184CD" w14:textId="0C016ECF"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0EBBA31"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6E19501F" w14:textId="77777777"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C2394CB"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10205D" w14:textId="77777777" w:rsidR="00FA0D3A" w:rsidRPr="001513D5" w:rsidRDefault="00FA0D3A" w:rsidP="00FA0D3A">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1B669D9" w14:textId="77777777" w:rsidR="00FA0D3A" w:rsidRPr="001513D5" w:rsidRDefault="00FA0D3A" w:rsidP="00FA0D3A">
            <w:pPr>
              <w:autoSpaceDE w:val="0"/>
              <w:autoSpaceDN w:val="0"/>
              <w:adjustRightInd w:val="0"/>
              <w:spacing w:after="0"/>
              <w:jc w:val="center"/>
              <w:rPr>
                <w:rFonts w:cs="Times New Roman"/>
                <w:szCs w:val="24"/>
              </w:rPr>
            </w:pPr>
          </w:p>
        </w:tc>
      </w:tr>
      <w:tr w:rsidR="00B50357" w:rsidRPr="001513D5" w14:paraId="393EB7CD"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E52D7F2" w14:textId="1C5C959E"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Kontroll (ellenőrzőképesség)</w:t>
            </w:r>
          </w:p>
        </w:tc>
        <w:tc>
          <w:tcPr>
            <w:tcW w:w="758" w:type="dxa"/>
            <w:tcBorders>
              <w:top w:val="single" w:sz="6" w:space="0" w:color="auto"/>
              <w:left w:val="single" w:sz="6" w:space="0" w:color="auto"/>
              <w:bottom w:val="single" w:sz="6" w:space="0" w:color="auto"/>
              <w:right w:val="single" w:sz="6" w:space="0" w:color="auto"/>
            </w:tcBorders>
            <w:vAlign w:val="center"/>
          </w:tcPr>
          <w:p w14:paraId="5B333934" w14:textId="77777777" w:rsidR="00FA0D3A" w:rsidRPr="001513D5" w:rsidRDefault="00FA0D3A" w:rsidP="00FA0D3A">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265502" w14:textId="3F55F26C"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49814C0" w14:textId="76292BE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435434B"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61E122F" w14:textId="26E490DD"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Ismeretek helyénvaló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3AAC5F54" w14:textId="4907D28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1D1F395" w14:textId="1831DA06"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E7A5B57" w14:textId="354AAAF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6DA8DAE8" w14:textId="77777777" w:rsidTr="001513D5">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4A637B0C" w14:textId="2996262F" w:rsidR="00FA0D3A" w:rsidRPr="001513D5" w:rsidRDefault="00FA0D3A" w:rsidP="00FA0D3A">
            <w:pPr>
              <w:autoSpaceDE w:val="0"/>
              <w:autoSpaceDN w:val="0"/>
              <w:adjustRightInd w:val="0"/>
              <w:spacing w:after="0"/>
              <w:jc w:val="left"/>
              <w:rPr>
                <w:rFonts w:cs="Times New Roman"/>
                <w:szCs w:val="24"/>
              </w:rPr>
            </w:pPr>
            <w:r w:rsidRPr="001513D5">
              <w:rPr>
                <w:rFonts w:eastAsia="Times New Roman" w:cs="Times New Roman"/>
                <w:szCs w:val="24"/>
                <w:lang w:eastAsia="hu-HU"/>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14:paraId="65745D4A" w14:textId="625CC80D"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C2BC93C" w14:textId="781E7E92"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6D3C51B" w14:textId="244611EB" w:rsidR="00FA0D3A" w:rsidRPr="001513D5" w:rsidRDefault="00FA0D3A" w:rsidP="00FA0D3A">
            <w:pPr>
              <w:autoSpaceDE w:val="0"/>
              <w:autoSpaceDN w:val="0"/>
              <w:adjustRightInd w:val="0"/>
              <w:spacing w:after="0"/>
              <w:jc w:val="center"/>
              <w:rPr>
                <w:rFonts w:cs="Times New Roman"/>
                <w:szCs w:val="24"/>
              </w:rPr>
            </w:pPr>
            <w:r w:rsidRPr="001513D5">
              <w:rPr>
                <w:rFonts w:cs="Times New Roman"/>
                <w:szCs w:val="24"/>
              </w:rPr>
              <w:t>x</w:t>
            </w:r>
          </w:p>
        </w:tc>
      </w:tr>
    </w:tbl>
    <w:p w14:paraId="01E2DB4A" w14:textId="77777777" w:rsidR="00A23F09" w:rsidRPr="00B50357" w:rsidRDefault="00A23F09" w:rsidP="00A23F09">
      <w:pPr>
        <w:rPr>
          <w:rFonts w:cs="Times New Roman"/>
        </w:rPr>
      </w:pPr>
    </w:p>
    <w:p w14:paraId="55AD79ED" w14:textId="6CD1E485" w:rsidR="00A23F09" w:rsidRPr="00B50357" w:rsidRDefault="004E29C7" w:rsidP="00A23F09">
      <w:pPr>
        <w:pStyle w:val="Listaszerbekezds"/>
        <w:numPr>
          <w:ilvl w:val="0"/>
          <w:numId w:val="8"/>
        </w:numPr>
        <w:tabs>
          <w:tab w:val="right" w:pos="9072"/>
        </w:tabs>
        <w:spacing w:after="0"/>
        <w:rPr>
          <w:rFonts w:cs="Times New Roman"/>
          <w:b/>
        </w:rPr>
      </w:pPr>
      <w:r w:rsidRPr="00B50357">
        <w:rPr>
          <w:rFonts w:cs="Times New Roman"/>
          <w:b/>
        </w:rPr>
        <w:t>Intézményi szervezeti működés</w:t>
      </w:r>
      <w:r w:rsidR="00A23F09" w:rsidRPr="00B50357">
        <w:rPr>
          <w:rFonts w:cs="Times New Roman"/>
          <w:b/>
        </w:rPr>
        <w:t xml:space="preserve"> tantárgy</w:t>
      </w:r>
      <w:r w:rsidR="00A23F09" w:rsidRPr="00B50357">
        <w:rPr>
          <w:rFonts w:cs="Times New Roman"/>
          <w:b/>
        </w:rPr>
        <w:tab/>
      </w:r>
      <w:r w:rsidR="00B779E6" w:rsidRPr="00B50357">
        <w:rPr>
          <w:rFonts w:cs="Times New Roman"/>
          <w:b/>
        </w:rPr>
        <w:t>108</w:t>
      </w:r>
      <w:r w:rsidR="00A23F09" w:rsidRPr="00B50357">
        <w:rPr>
          <w:rFonts w:cs="Times New Roman"/>
          <w:b/>
        </w:rPr>
        <w:t xml:space="preserve"> óra/</w:t>
      </w:r>
      <w:r w:rsidR="00B779E6" w:rsidRPr="00B50357">
        <w:rPr>
          <w:rFonts w:cs="Times New Roman"/>
          <w:b/>
        </w:rPr>
        <w:t>108</w:t>
      </w:r>
      <w:r w:rsidR="00A23F09" w:rsidRPr="00B50357">
        <w:rPr>
          <w:rFonts w:cs="Times New Roman"/>
          <w:b/>
        </w:rPr>
        <w:t xml:space="preserve"> óra*</w:t>
      </w:r>
    </w:p>
    <w:p w14:paraId="7B2B497E"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46AF6328" w14:textId="77777777" w:rsidR="00A23F09" w:rsidRPr="00B50357" w:rsidRDefault="00A23F09" w:rsidP="00A23F09">
      <w:pPr>
        <w:spacing w:after="0"/>
        <w:ind w:left="426"/>
        <w:rPr>
          <w:rFonts w:cs="Times New Roman"/>
        </w:rPr>
      </w:pPr>
    </w:p>
    <w:p w14:paraId="517BBD16" w14:textId="0FABEB5A" w:rsidR="00A23F09" w:rsidRPr="00B50357" w:rsidRDefault="00A23F09" w:rsidP="00A23F09">
      <w:pPr>
        <w:spacing w:after="0"/>
        <w:ind w:left="426"/>
        <w:rPr>
          <w:rFonts w:cs="Times New Roman"/>
        </w:rPr>
      </w:pPr>
      <w:r w:rsidRPr="00B50357">
        <w:rPr>
          <w:rFonts w:cs="Times New Roman"/>
        </w:rPr>
        <w:t>A tantárgy a főszakképesítéshez kapcsolódik.</w:t>
      </w:r>
    </w:p>
    <w:p w14:paraId="1311E0BE" w14:textId="77777777" w:rsidR="00A23F09" w:rsidRPr="00B50357" w:rsidRDefault="00A23F09" w:rsidP="00A23F09">
      <w:pPr>
        <w:spacing w:after="0"/>
        <w:ind w:left="426"/>
        <w:rPr>
          <w:rFonts w:cs="Times New Roman"/>
        </w:rPr>
      </w:pPr>
    </w:p>
    <w:p w14:paraId="2FE79425"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273B69FA" w14:textId="77777777" w:rsidR="00017F75" w:rsidRPr="00B50357" w:rsidRDefault="00017F75" w:rsidP="00017F75">
      <w:pPr>
        <w:spacing w:after="0"/>
        <w:ind w:left="426"/>
        <w:rPr>
          <w:rFonts w:cs="Times New Roman"/>
        </w:rPr>
      </w:pPr>
      <w:r w:rsidRPr="00B50357">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w:t>
      </w:r>
    </w:p>
    <w:p w14:paraId="2D5D5D3C" w14:textId="77777777" w:rsidR="00017F75" w:rsidRPr="00B50357" w:rsidRDefault="00017F75" w:rsidP="00017F75">
      <w:pPr>
        <w:spacing w:after="0"/>
        <w:ind w:left="426"/>
        <w:rPr>
          <w:rFonts w:cs="Times New Roman"/>
        </w:rPr>
      </w:pPr>
      <w:r w:rsidRPr="00B50357">
        <w:rPr>
          <w:rFonts w:cs="Times New Roman"/>
        </w:rPr>
        <w:t>Megismerteti a színháztechnika kialakulását és fejlődését.</w:t>
      </w:r>
    </w:p>
    <w:p w14:paraId="71CE9039" w14:textId="77777777" w:rsidR="00017F75" w:rsidRPr="00B50357" w:rsidRDefault="00017F75" w:rsidP="00017F75">
      <w:pPr>
        <w:spacing w:after="0"/>
        <w:ind w:left="426"/>
        <w:rPr>
          <w:rFonts w:cs="Times New Roman"/>
        </w:rPr>
      </w:pPr>
      <w:r w:rsidRPr="00B50357">
        <w:rPr>
          <w:rFonts w:cs="Times New Roman"/>
        </w:rPr>
        <w:t>A tanuló a tantárgy elsajátítása után rendelkezzen az alábbi feladatok elvégzéséhez szükséges szakmai ismeretekkel:</w:t>
      </w:r>
    </w:p>
    <w:p w14:paraId="1C7FDB36" w14:textId="77777777" w:rsidR="00017F75" w:rsidRPr="00B50357" w:rsidRDefault="00017F75" w:rsidP="00017F75">
      <w:pPr>
        <w:spacing w:after="0"/>
        <w:ind w:left="426"/>
        <w:rPr>
          <w:rFonts w:cs="Times New Roman"/>
        </w:rPr>
      </w:pPr>
      <w:r w:rsidRPr="00B50357">
        <w:rPr>
          <w:rFonts w:cs="Times New Roman"/>
        </w:rPr>
        <w:t>Alkalmazza a színházra vonatkozó biztonságtechnikai előírásokat</w:t>
      </w:r>
    </w:p>
    <w:p w14:paraId="70096DDF" w14:textId="77777777" w:rsidR="00017F75" w:rsidRPr="00B50357" w:rsidRDefault="00017F75" w:rsidP="00017F75">
      <w:pPr>
        <w:spacing w:after="0"/>
        <w:ind w:left="426"/>
        <w:rPr>
          <w:rFonts w:cs="Times New Roman"/>
        </w:rPr>
      </w:pPr>
      <w:r w:rsidRPr="00B50357">
        <w:rPr>
          <w:rFonts w:cs="Times New Roman"/>
        </w:rPr>
        <w:t>Alkalmazza a raktározásra vonatkozó biztonsági előírásokat</w:t>
      </w:r>
    </w:p>
    <w:p w14:paraId="34C8FA40" w14:textId="77777777" w:rsidR="00017F75" w:rsidRPr="00B50357" w:rsidRDefault="00017F75" w:rsidP="00017F75">
      <w:pPr>
        <w:spacing w:after="0"/>
        <w:ind w:left="426"/>
        <w:rPr>
          <w:rFonts w:cs="Times New Roman"/>
        </w:rPr>
      </w:pPr>
      <w:r w:rsidRPr="00B50357">
        <w:rPr>
          <w:rFonts w:cs="Times New Roman"/>
        </w:rPr>
        <w:t>Felméri és jelzi az anyagszükségleteket</w:t>
      </w:r>
    </w:p>
    <w:p w14:paraId="1D353501" w14:textId="77777777" w:rsidR="00017F75" w:rsidRPr="00B50357" w:rsidRDefault="00017F75" w:rsidP="00017F75">
      <w:pPr>
        <w:spacing w:after="0"/>
        <w:ind w:left="426"/>
        <w:rPr>
          <w:rFonts w:cs="Times New Roman"/>
        </w:rPr>
      </w:pPr>
      <w:r w:rsidRPr="00B50357">
        <w:rPr>
          <w:rFonts w:cs="Times New Roman"/>
        </w:rPr>
        <w:t>Javaslatot tesz a jövőbeni eszközigényekre</w:t>
      </w:r>
    </w:p>
    <w:p w14:paraId="1D3F3358" w14:textId="77777777" w:rsidR="00017F75" w:rsidRPr="00B50357" w:rsidRDefault="00017F75" w:rsidP="00017F75">
      <w:pPr>
        <w:spacing w:after="0"/>
        <w:ind w:left="426"/>
        <w:rPr>
          <w:rFonts w:cs="Times New Roman"/>
        </w:rPr>
      </w:pPr>
      <w:r w:rsidRPr="00B50357">
        <w:rPr>
          <w:rFonts w:cs="Times New Roman"/>
        </w:rPr>
        <w:t>Szükség szerint jegyzőkönyvezi az elvégzett munkáját</w:t>
      </w:r>
    </w:p>
    <w:p w14:paraId="1CA1717D" w14:textId="77777777" w:rsidR="00017F75" w:rsidRPr="00B50357" w:rsidRDefault="00017F75" w:rsidP="00017F75">
      <w:pPr>
        <w:spacing w:after="0"/>
        <w:ind w:left="426"/>
        <w:rPr>
          <w:rFonts w:cs="Times New Roman"/>
        </w:rPr>
      </w:pPr>
      <w:r w:rsidRPr="00B50357">
        <w:rPr>
          <w:rFonts w:cs="Times New Roman"/>
        </w:rPr>
        <w:t>Általános üzemeltetési és produkciós feladatokat végez</w:t>
      </w:r>
    </w:p>
    <w:p w14:paraId="788B9CED" w14:textId="77777777" w:rsidR="00017F75" w:rsidRPr="00B50357" w:rsidRDefault="00017F75" w:rsidP="00017F75">
      <w:pPr>
        <w:spacing w:after="0"/>
        <w:ind w:left="426"/>
        <w:rPr>
          <w:rFonts w:cs="Times New Roman"/>
        </w:rPr>
      </w:pPr>
      <w:r w:rsidRPr="00B50357">
        <w:rPr>
          <w:rFonts w:cs="Times New Roman"/>
        </w:rPr>
        <w:t>Színpadtechnikai eszközökre vonatkozó karbantartási, javítási, fejlesztési munkákat végez</w:t>
      </w:r>
    </w:p>
    <w:p w14:paraId="1F102C1B" w14:textId="77777777" w:rsidR="00017F75" w:rsidRPr="00B50357" w:rsidRDefault="00017F75" w:rsidP="00017F75">
      <w:pPr>
        <w:spacing w:after="0"/>
        <w:ind w:left="426"/>
        <w:rPr>
          <w:rFonts w:cs="Times New Roman"/>
        </w:rPr>
      </w:pPr>
      <w:r w:rsidRPr="00B50357">
        <w:rPr>
          <w:rFonts w:cs="Times New Roman"/>
        </w:rPr>
        <w:t>Műszaki ügyintézői tevékenységeket lát el</w:t>
      </w:r>
    </w:p>
    <w:p w14:paraId="4A78D2F6" w14:textId="77777777" w:rsidR="00017F75" w:rsidRPr="00B50357" w:rsidRDefault="00017F75" w:rsidP="00017F75">
      <w:pPr>
        <w:spacing w:after="0"/>
        <w:ind w:left="426"/>
        <w:rPr>
          <w:rFonts w:cs="Times New Roman"/>
        </w:rPr>
      </w:pPr>
      <w:r w:rsidRPr="00B50357">
        <w:rPr>
          <w:rFonts w:cs="Times New Roman"/>
        </w:rPr>
        <w:t>Kivitelezési ügyeket lát el</w:t>
      </w:r>
    </w:p>
    <w:p w14:paraId="622B0EFB" w14:textId="18420854" w:rsidR="00A23F09" w:rsidRPr="00B50357" w:rsidRDefault="00017F75" w:rsidP="00017F75">
      <w:pPr>
        <w:spacing w:after="0"/>
        <w:ind w:left="426"/>
        <w:rPr>
          <w:rFonts w:cs="Times New Roman"/>
        </w:rPr>
      </w:pPr>
      <w:r w:rsidRPr="00B50357">
        <w:rPr>
          <w:rFonts w:cs="Times New Roman"/>
        </w:rPr>
        <w:t>Karbantartási, javítási, fejlesztési munkákat végez</w:t>
      </w:r>
    </w:p>
    <w:p w14:paraId="28EA8E39" w14:textId="77777777" w:rsidR="00A23F09" w:rsidRPr="00B50357" w:rsidRDefault="00A23F09" w:rsidP="00A23F09">
      <w:pPr>
        <w:spacing w:after="0"/>
        <w:ind w:left="426"/>
        <w:rPr>
          <w:rFonts w:cs="Times New Roman"/>
        </w:rPr>
      </w:pPr>
    </w:p>
    <w:p w14:paraId="495EEEC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59FB52D6" w14:textId="77777777" w:rsidR="00A23F09" w:rsidRPr="00B50357" w:rsidRDefault="00A23F09" w:rsidP="00A23F09">
      <w:pPr>
        <w:spacing w:after="0"/>
        <w:ind w:left="426"/>
        <w:rPr>
          <w:rFonts w:cs="Times New Roman"/>
        </w:rPr>
      </w:pPr>
    </w:p>
    <w:p w14:paraId="19A5AFF7" w14:textId="77777777" w:rsidR="00A23F09" w:rsidRPr="00B50357" w:rsidRDefault="00A23F09" w:rsidP="00A23F09">
      <w:pPr>
        <w:spacing w:after="0"/>
        <w:ind w:left="426"/>
        <w:rPr>
          <w:rFonts w:cs="Times New Roman"/>
        </w:rPr>
      </w:pPr>
    </w:p>
    <w:p w14:paraId="045C508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64891A0F" w14:textId="5B4D99AE" w:rsidR="00A23F09" w:rsidRPr="00B50357" w:rsidRDefault="00017F75"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Általános színháztechnika</w:t>
      </w:r>
    </w:p>
    <w:p w14:paraId="481E526C" w14:textId="77777777" w:rsidR="00017F75" w:rsidRPr="00B50357" w:rsidRDefault="00017F75" w:rsidP="00017F75">
      <w:pPr>
        <w:spacing w:after="0"/>
        <w:ind w:left="851"/>
        <w:rPr>
          <w:rFonts w:cs="Times New Roman"/>
        </w:rPr>
      </w:pPr>
      <w:r w:rsidRPr="00B50357">
        <w:rPr>
          <w:rFonts w:cs="Times New Roman"/>
        </w:rPr>
        <w:t>Színháztechnika és színháztörténet</w:t>
      </w:r>
    </w:p>
    <w:p w14:paraId="4E4CCD27" w14:textId="77777777" w:rsidR="00017F75" w:rsidRPr="00B50357" w:rsidRDefault="00017F75" w:rsidP="00017F75">
      <w:pPr>
        <w:spacing w:after="0"/>
        <w:ind w:left="851"/>
        <w:rPr>
          <w:rFonts w:cs="Times New Roman"/>
        </w:rPr>
      </w:pPr>
      <w:r w:rsidRPr="00B50357">
        <w:rPr>
          <w:rFonts w:cs="Times New Roman"/>
        </w:rPr>
        <w:t>A színházkultúra és a színháztechnika fejlődése az őskortól napjainkig.</w:t>
      </w:r>
    </w:p>
    <w:p w14:paraId="73673BCA" w14:textId="77777777" w:rsidR="00017F75" w:rsidRPr="00B50357" w:rsidRDefault="00017F75" w:rsidP="00017F75">
      <w:pPr>
        <w:spacing w:after="0"/>
        <w:ind w:left="851"/>
        <w:rPr>
          <w:rFonts w:cs="Times New Roman"/>
        </w:rPr>
      </w:pPr>
      <w:r w:rsidRPr="00B50357">
        <w:rPr>
          <w:rFonts w:cs="Times New Roman"/>
        </w:rPr>
        <w:t>A perzsa, görög és római színházak építészeti és technikai rendszere.</w:t>
      </w:r>
    </w:p>
    <w:p w14:paraId="5A6DA06E" w14:textId="77777777" w:rsidR="00017F75" w:rsidRPr="00B50357" w:rsidRDefault="00017F75" w:rsidP="00017F75">
      <w:pPr>
        <w:spacing w:after="0"/>
        <w:ind w:left="851"/>
        <w:rPr>
          <w:rFonts w:cs="Times New Roman"/>
        </w:rPr>
      </w:pPr>
      <w:r w:rsidRPr="00B50357">
        <w:rPr>
          <w:rFonts w:cs="Times New Roman"/>
        </w:rPr>
        <w:t>A középkori misztériumjátékok szabadtéri színpadai.</w:t>
      </w:r>
    </w:p>
    <w:p w14:paraId="3AB0731A" w14:textId="77777777" w:rsidR="00017F75" w:rsidRPr="00B50357" w:rsidRDefault="00017F75" w:rsidP="00017F75">
      <w:pPr>
        <w:spacing w:after="0"/>
        <w:ind w:left="851"/>
        <w:rPr>
          <w:rFonts w:cs="Times New Roman"/>
        </w:rPr>
      </w:pPr>
      <w:r w:rsidRPr="00B50357">
        <w:rPr>
          <w:rFonts w:cs="Times New Roman"/>
        </w:rPr>
        <w:t>A felvilágosodás és a barokk kor színházépítészete, színpadtechnikája; előfüggöny, horizont függöny és kulisszás színpadok.</w:t>
      </w:r>
    </w:p>
    <w:p w14:paraId="1E3C8FCD" w14:textId="77777777" w:rsidR="00017F75" w:rsidRPr="00B50357" w:rsidRDefault="00017F75" w:rsidP="00017F75">
      <w:pPr>
        <w:spacing w:after="0"/>
        <w:ind w:left="851"/>
        <w:rPr>
          <w:rFonts w:cs="Times New Roman"/>
        </w:rPr>
      </w:pPr>
      <w:r w:rsidRPr="00B50357">
        <w:rPr>
          <w:rFonts w:cs="Times New Roman"/>
        </w:rPr>
        <w:t>A romantika színházépítészete és színpadtechnikai rendszerei. A világ nagy operaházai.</w:t>
      </w:r>
    </w:p>
    <w:p w14:paraId="14657FC5" w14:textId="77777777" w:rsidR="00017F75" w:rsidRPr="00B50357" w:rsidRDefault="00017F75" w:rsidP="00017F75">
      <w:pPr>
        <w:spacing w:after="0"/>
        <w:ind w:left="851"/>
        <w:rPr>
          <w:rFonts w:cs="Times New Roman"/>
        </w:rPr>
      </w:pPr>
      <w:r w:rsidRPr="00B50357">
        <w:rPr>
          <w:rFonts w:cs="Times New Roman"/>
        </w:rPr>
        <w:t>A II. világháború utáni színháztechnikai fejlődés, a színházak rekonstrukciói, a többcélú kulturális létesítmények megjelenése.</w:t>
      </w:r>
    </w:p>
    <w:p w14:paraId="14E3694F" w14:textId="77777777" w:rsidR="00017F75" w:rsidRPr="00B50357" w:rsidRDefault="00017F75" w:rsidP="00017F75">
      <w:pPr>
        <w:spacing w:after="0"/>
        <w:ind w:left="851"/>
        <w:rPr>
          <w:rFonts w:cs="Times New Roman"/>
        </w:rPr>
      </w:pPr>
      <w:r w:rsidRPr="00B50357">
        <w:rPr>
          <w:rFonts w:cs="Times New Roman"/>
        </w:rPr>
        <w:t>A magyar színházak ismertetése 1792-től napjainkig, különös tekintettel a Magyar Nemzeti Színház, a Királyi Operaház és a Népszínház építési, bontási és rekonstrukciós körülményeire.</w:t>
      </w:r>
    </w:p>
    <w:p w14:paraId="734BACC6" w14:textId="77777777" w:rsidR="00017F75" w:rsidRPr="00B50357" w:rsidRDefault="00017F75" w:rsidP="00017F75">
      <w:pPr>
        <w:spacing w:after="0"/>
        <w:ind w:left="851"/>
        <w:rPr>
          <w:rFonts w:cs="Times New Roman"/>
        </w:rPr>
      </w:pPr>
    </w:p>
    <w:p w14:paraId="39302729" w14:textId="77777777" w:rsidR="00017F75" w:rsidRPr="00B50357" w:rsidRDefault="00017F75" w:rsidP="00017F75">
      <w:pPr>
        <w:spacing w:after="0"/>
        <w:ind w:left="851"/>
        <w:rPr>
          <w:rFonts w:cs="Times New Roman"/>
        </w:rPr>
      </w:pPr>
      <w:r w:rsidRPr="00B50357">
        <w:rPr>
          <w:rFonts w:cs="Times New Roman"/>
        </w:rPr>
        <w:t>Színházak és színpadterek</w:t>
      </w:r>
    </w:p>
    <w:p w14:paraId="075B13DC" w14:textId="77777777" w:rsidR="00017F75" w:rsidRPr="00B50357" w:rsidRDefault="00017F75" w:rsidP="00017F75">
      <w:pPr>
        <w:spacing w:after="0"/>
        <w:ind w:left="851"/>
        <w:rPr>
          <w:rFonts w:cs="Times New Roman"/>
        </w:rPr>
      </w:pPr>
      <w:r w:rsidRPr="00B50357">
        <w:rPr>
          <w:rFonts w:cs="Times New Roman"/>
        </w:rPr>
        <w:t>A különféle színháztípusok ismertetése axiális, centrális és divergens formák és azok különféle változata.</w:t>
      </w:r>
    </w:p>
    <w:p w14:paraId="4C1588BB" w14:textId="77777777" w:rsidR="00017F75" w:rsidRPr="00B50357" w:rsidRDefault="00017F75" w:rsidP="00017F75">
      <w:pPr>
        <w:spacing w:after="0"/>
        <w:ind w:left="851"/>
        <w:rPr>
          <w:rFonts w:cs="Times New Roman"/>
        </w:rPr>
      </w:pPr>
      <w:r w:rsidRPr="00B50357">
        <w:rPr>
          <w:rFonts w:cs="Times New Roman"/>
        </w:rPr>
        <w:t>A többcélú színházi épületek, alkalmi játszási helyek, szabadtéri színpadok, alak- és térváltoztatós épületrendszerek, valamint azok technikai berendezései.</w:t>
      </w:r>
    </w:p>
    <w:p w14:paraId="712B5568" w14:textId="77777777" w:rsidR="00017F75" w:rsidRPr="00B50357" w:rsidRDefault="00017F75" w:rsidP="00017F75">
      <w:pPr>
        <w:spacing w:after="0"/>
        <w:ind w:left="851"/>
        <w:rPr>
          <w:rFonts w:cs="Times New Roman"/>
        </w:rPr>
      </w:pPr>
    </w:p>
    <w:p w14:paraId="26787111" w14:textId="77777777" w:rsidR="00017F75" w:rsidRPr="00B50357" w:rsidRDefault="00017F75" w:rsidP="00017F75">
      <w:pPr>
        <w:spacing w:after="0"/>
        <w:ind w:left="851"/>
        <w:rPr>
          <w:rFonts w:cs="Times New Roman"/>
        </w:rPr>
      </w:pPr>
      <w:r w:rsidRPr="00B50357">
        <w:rPr>
          <w:rFonts w:cs="Times New Roman"/>
        </w:rPr>
        <w:t>Alkalmazott színpadtechnikai ismeretek</w:t>
      </w:r>
    </w:p>
    <w:p w14:paraId="75965D6F" w14:textId="77777777" w:rsidR="00017F75" w:rsidRPr="00B50357" w:rsidRDefault="00017F75" w:rsidP="00017F75">
      <w:pPr>
        <w:spacing w:after="0"/>
        <w:ind w:left="851"/>
        <w:rPr>
          <w:rFonts w:cs="Times New Roman"/>
        </w:rPr>
      </w:pPr>
      <w:r w:rsidRPr="00B50357">
        <w:rPr>
          <w:rFonts w:cs="Times New Roman"/>
        </w:rPr>
        <w:t>A modern technika szerepe a színpadtechnikában; a hidraulikus, elektromechanikus gépezetek, automatikus vezérlések.</w:t>
      </w:r>
    </w:p>
    <w:p w14:paraId="248B575F" w14:textId="77777777" w:rsidR="00017F75" w:rsidRPr="00B50357" w:rsidRDefault="00017F75" w:rsidP="00017F75">
      <w:pPr>
        <w:spacing w:after="0"/>
        <w:ind w:left="851"/>
        <w:rPr>
          <w:rFonts w:cs="Times New Roman"/>
        </w:rPr>
      </w:pPr>
      <w:r w:rsidRPr="00B50357">
        <w:rPr>
          <w:rFonts w:cs="Times New Roman"/>
        </w:rPr>
        <w:t>A mai kor modern színháza, technikai berendezései, oldal- és hátsószínpados térkialakítás.</w:t>
      </w:r>
    </w:p>
    <w:p w14:paraId="10A3AEA8" w14:textId="77777777" w:rsidR="00017F75" w:rsidRPr="00B50357" w:rsidRDefault="00017F75" w:rsidP="00017F75">
      <w:pPr>
        <w:spacing w:after="0"/>
        <w:ind w:left="851"/>
        <w:rPr>
          <w:rFonts w:cs="Times New Roman"/>
        </w:rPr>
      </w:pPr>
      <w:r w:rsidRPr="00B50357">
        <w:rPr>
          <w:rFonts w:cs="Times New Roman"/>
        </w:rPr>
        <w:t>A művelődési házak és egyéb kulturális létesítmények többcélú igénybevétele és annak technikai formái, valamint technikai berendezései.</w:t>
      </w:r>
    </w:p>
    <w:p w14:paraId="72702005" w14:textId="77777777" w:rsidR="00017F75" w:rsidRPr="00B50357" w:rsidRDefault="00017F75" w:rsidP="00017F75">
      <w:pPr>
        <w:spacing w:after="0"/>
        <w:ind w:left="851"/>
        <w:rPr>
          <w:rFonts w:cs="Times New Roman"/>
        </w:rPr>
      </w:pPr>
    </w:p>
    <w:p w14:paraId="52895A79" w14:textId="77777777" w:rsidR="00017F75" w:rsidRPr="00B50357" w:rsidRDefault="00017F75" w:rsidP="00017F75">
      <w:pPr>
        <w:spacing w:after="0"/>
        <w:ind w:left="851"/>
        <w:rPr>
          <w:rFonts w:cs="Times New Roman"/>
        </w:rPr>
      </w:pPr>
      <w:r w:rsidRPr="00B50357">
        <w:rPr>
          <w:rFonts w:cs="Times New Roman"/>
        </w:rPr>
        <w:t>Színpadi alaprajz olvasása, értelmezése</w:t>
      </w:r>
    </w:p>
    <w:p w14:paraId="7A60BB21" w14:textId="77777777" w:rsidR="00017F75" w:rsidRPr="00B50357" w:rsidRDefault="00017F75" w:rsidP="00017F75">
      <w:pPr>
        <w:spacing w:after="0"/>
        <w:ind w:left="851"/>
        <w:rPr>
          <w:rFonts w:cs="Times New Roman"/>
        </w:rPr>
      </w:pPr>
      <w:r w:rsidRPr="00B50357">
        <w:rPr>
          <w:rFonts w:cs="Times New Roman"/>
        </w:rPr>
        <w:t>A rajztechnika alapjai, eszközei; méretarányok, vonalak, vetületi ábrázolások, perspektíva és axonometria, a térbeli ábrázolás szabályai.</w:t>
      </w:r>
    </w:p>
    <w:p w14:paraId="6BF7E5C2" w14:textId="77777777" w:rsidR="00017F75" w:rsidRPr="00B50357" w:rsidRDefault="00017F75" w:rsidP="00017F75">
      <w:pPr>
        <w:spacing w:after="0"/>
        <w:ind w:left="851"/>
        <w:rPr>
          <w:rFonts w:cs="Times New Roman"/>
        </w:rPr>
      </w:pPr>
      <w:r w:rsidRPr="00B50357">
        <w:rPr>
          <w:rFonts w:cs="Times New Roman"/>
        </w:rPr>
        <w:t>Helyszínrajz, színpadi alaprajz, lépték, ábraelhelyezés, metszet, nézet, hosszmetszet, lépcsősmetszet, keresztmetszet, szelvények, kitörések, rövidítések és jelképes ábrázolások ismerete.</w:t>
      </w:r>
    </w:p>
    <w:p w14:paraId="20363E96" w14:textId="77777777" w:rsidR="00017F75" w:rsidRPr="00B50357" w:rsidRDefault="00017F75" w:rsidP="00017F75">
      <w:pPr>
        <w:spacing w:after="0"/>
        <w:ind w:left="851"/>
        <w:rPr>
          <w:rFonts w:cs="Times New Roman"/>
        </w:rPr>
      </w:pPr>
      <w:r w:rsidRPr="00B50357">
        <w:rPr>
          <w:rFonts w:cs="Times New Roman"/>
        </w:rPr>
        <w:t>Színpadi alaprajzon díszlet alapépítmény ábrázolás, alapemelvények, lépcsők, díszletfalak, ajtók, ablakok, berendezési tárgyak, bútorok jelölése a bekötési pontok meghatározásával.</w:t>
      </w:r>
    </w:p>
    <w:p w14:paraId="40AD67AB" w14:textId="184B9539" w:rsidR="00A23F09" w:rsidRPr="00B50357" w:rsidRDefault="00017F75" w:rsidP="00A23F09">
      <w:pPr>
        <w:tabs>
          <w:tab w:val="left" w:pos="1418"/>
          <w:tab w:val="right" w:pos="9072"/>
        </w:tabs>
        <w:spacing w:after="0"/>
        <w:ind w:left="851"/>
        <w:rPr>
          <w:rFonts w:cs="Times New Roman"/>
        </w:rPr>
      </w:pPr>
      <w:r w:rsidRPr="00B50357">
        <w:rPr>
          <w:rFonts w:cs="Times New Roman"/>
        </w:rPr>
        <w:t>Színpadi gépészeti elemek és berendezési tárgyak ábrázolása, rajzi megfogalmazása.</w:t>
      </w:r>
    </w:p>
    <w:p w14:paraId="26A87C8E" w14:textId="77777777" w:rsidR="00A23F09" w:rsidRPr="00B50357" w:rsidRDefault="00A23F09" w:rsidP="00A23F09">
      <w:pPr>
        <w:tabs>
          <w:tab w:val="left" w:pos="1418"/>
          <w:tab w:val="right" w:pos="9072"/>
        </w:tabs>
        <w:spacing w:after="0"/>
        <w:ind w:left="851"/>
        <w:rPr>
          <w:rFonts w:cs="Times New Roman"/>
        </w:rPr>
      </w:pPr>
    </w:p>
    <w:p w14:paraId="576EE1F6" w14:textId="0A095688"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 színházak szervezeti működése</w:t>
      </w:r>
    </w:p>
    <w:p w14:paraId="4E08828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Színházak üzemtana</w:t>
      </w:r>
    </w:p>
    <w:p w14:paraId="37837CB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Magyarországi színházak szervezeti felépítettsége, működési területe, az első színjátszó társulat megalakításától, 1792-től az első Magyar Nemzeti Színház felépítéséig, 1837-ig.</w:t>
      </w:r>
    </w:p>
    <w:p w14:paraId="4A541088"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hivatásos magyar színjátszás kialakulásának társadalmi és politikai háttere a XIX. század közepén a német színjátszással szemben.</w:t>
      </w:r>
    </w:p>
    <w:p w14:paraId="160B1703"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Magyar Nemzeti Színház létrejöttének politikai és kulturális jelentősége.</w:t>
      </w:r>
    </w:p>
    <w:p w14:paraId="427E8D4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magyarországi színházi rendszer a XX. század elejétől az államosításig.</w:t>
      </w:r>
    </w:p>
    <w:p w14:paraId="0BFDD52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Az államosítás után kialakult színházi szervezet, a színház új szervezeti felépítése, a klasszikus vezetési séma, és a rendszerváltás új irányai.</w:t>
      </w:r>
    </w:p>
    <w:p w14:paraId="23E7DBAB"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művészi, műszaki és gazdasági együttműködés megvalósulása, az önkormányzatok és a színház viszonya, a színház viszonylagos önállósága.</w:t>
      </w:r>
    </w:p>
    <w:p w14:paraId="10E2EB1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 üzemmé válásának körülményei.</w:t>
      </w:r>
    </w:p>
    <w:p w14:paraId="6C60AAA3"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 mint vállalkozás; előnyei és hátrányai.</w:t>
      </w:r>
    </w:p>
    <w:p w14:paraId="537F29A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 költségvetésének és támogatottságának új formái, és a társművészetekkel való kapcsolatai.</w:t>
      </w:r>
    </w:p>
    <w:p w14:paraId="506D97A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színházirányítás fő szabályai, működési és ügyrendi kérdések, a művészi szabadság helyes és helytelen értelmezése.</w:t>
      </w:r>
    </w:p>
    <w:p w14:paraId="175FAD0C"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Műszaki vezetés hatásköre, jogállása, felelőssége, szerepe a színház szervezeti életében.</w:t>
      </w:r>
    </w:p>
    <w:p w14:paraId="4C7E74DC"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kollektív szerződés jelentősége és tartalma, a szervezeti és működési szabályzat.</w:t>
      </w:r>
    </w:p>
    <w:p w14:paraId="2A55EB0C"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károkozás, a kár megtérítése, kárfelelősség rendszere.</w:t>
      </w:r>
    </w:p>
    <w:p w14:paraId="3D26FE01" w14:textId="77777777" w:rsidR="00E84DF6" w:rsidRPr="00B50357" w:rsidRDefault="00E84DF6" w:rsidP="00E84DF6">
      <w:pPr>
        <w:tabs>
          <w:tab w:val="left" w:pos="1418"/>
          <w:tab w:val="right" w:pos="9072"/>
        </w:tabs>
        <w:spacing w:after="0"/>
        <w:ind w:left="851"/>
        <w:rPr>
          <w:rFonts w:cs="Times New Roman"/>
        </w:rPr>
      </w:pPr>
    </w:p>
    <w:p w14:paraId="1BEB539E"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Aktuális színházi gazdaságtan</w:t>
      </w:r>
    </w:p>
    <w:p w14:paraId="2DF3936A"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mai magyar színházak költségvetési támogatási rendszere.</w:t>
      </w:r>
    </w:p>
    <w:p w14:paraId="746B1A2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színházi költségvetés jellemző tételei.</w:t>
      </w:r>
    </w:p>
    <w:p w14:paraId="4BD64EE9"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színpadi produkciók költségtípusai a tervezéstől a bemutatóig.</w:t>
      </w:r>
    </w:p>
    <w:p w14:paraId="779E224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Színházi rezsiköltségek típusai és azok tervezésének módszerei.</w:t>
      </w:r>
    </w:p>
    <w:p w14:paraId="0895CB4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 bevételeinek legfontosabb forrásai, a marketingterv jellemző fejezetei és a színházi szponzorálás legfontosabb típusai.</w:t>
      </w:r>
    </w:p>
    <w:p w14:paraId="75A3E902"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Az ellenjegyzés fogalmának meghatározása, a kötelezettségvállalás feltétele.</w:t>
      </w:r>
    </w:p>
    <w:p w14:paraId="2C2EF4DA"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költségvetési szerv vagyon elidegenítésének és átengedésének módozatai.</w:t>
      </w:r>
    </w:p>
    <w:p w14:paraId="2074243E"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költségvetési szerv biztosításkötésének feltételei.</w:t>
      </w:r>
    </w:p>
    <w:p w14:paraId="229F1838"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pénzügyi és költségvetési rend változásainak ismertetése a színházi gazdálkodásban.</w:t>
      </w:r>
    </w:p>
    <w:p w14:paraId="4C70F0F0"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Munka Törvénykönyve, valamint a közalkalmazottak jogállásáról szóló törvény leglényegesebb rendelkezései.</w:t>
      </w:r>
    </w:p>
    <w:p w14:paraId="23D803C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Meghatározott műszaki feladatra kötendő szerződés tartama.</w:t>
      </w:r>
    </w:p>
    <w:p w14:paraId="3116966E"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színpadi műszaki táraknál alkalmazott érdekeltségi rendszerek előnyei és hátrányai.</w:t>
      </w:r>
    </w:p>
    <w:p w14:paraId="4A95D453"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Az általános forgalmi adóval és a személyi jövedelemadóval kapcsolatos ismeretek.</w:t>
      </w:r>
    </w:p>
    <w:p w14:paraId="70FF503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színház személyi kiadás előirányzatának összetétele, béralap összetétele és a színház bérjellegű kiadásának tételei. A bérgazdálkodás fajtái.</w:t>
      </w:r>
    </w:p>
    <w:p w14:paraId="0DB61712"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Az éves bérmegtakarítás év közbeni felhasználhatóságának feltételei, a pénzmaradvány keletkezése és felhasználásának szabályai.</w:t>
      </w:r>
    </w:p>
    <w:p w14:paraId="1D9FB807"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Költségvetési szerv tulajdonának védelme; a leltározás rendjére és lebonyolítására vonatkozó szabályok.</w:t>
      </w:r>
    </w:p>
    <w:p w14:paraId="136397A6" w14:textId="77777777" w:rsidR="00E84DF6" w:rsidRPr="00B50357" w:rsidRDefault="00E84DF6" w:rsidP="00E84DF6">
      <w:pPr>
        <w:tabs>
          <w:tab w:val="left" w:pos="1418"/>
          <w:tab w:val="right" w:pos="9072"/>
        </w:tabs>
        <w:spacing w:after="0"/>
        <w:ind w:left="851"/>
        <w:rPr>
          <w:rFonts w:cs="Times New Roman"/>
        </w:rPr>
      </w:pPr>
    </w:p>
    <w:p w14:paraId="6EBD6A22"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Színházzal kapcsolatos kommunikációs és vezetési ismeretek</w:t>
      </w:r>
    </w:p>
    <w:p w14:paraId="739D8858"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Viselkedés és kommunikáció.</w:t>
      </w:r>
    </w:p>
    <w:p w14:paraId="7D848AAE"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kommunikáció szintjei.</w:t>
      </w:r>
    </w:p>
    <w:p w14:paraId="60C93902"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testmozgások kommunikatív jelentősége.</w:t>
      </w:r>
    </w:p>
    <w:p w14:paraId="229CEF0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térközszabályozó viselkedés.</w:t>
      </w:r>
    </w:p>
    <w:p w14:paraId="798B79B8"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Kommunikáció a testtartás révén.</w:t>
      </w:r>
    </w:p>
    <w:p w14:paraId="76C98A4A"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viselkedés ritualizáltsága.</w:t>
      </w:r>
    </w:p>
    <w:p w14:paraId="2CCB423A"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Interperszonális észlelés.</w:t>
      </w:r>
    </w:p>
    <w:p w14:paraId="0CB882F7"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szervezeti kommunikáció.</w:t>
      </w:r>
    </w:p>
    <w:p w14:paraId="1D84F3AE"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meggyőzés technikái, a rábeszélés stratégiái.</w:t>
      </w:r>
    </w:p>
    <w:p w14:paraId="10852BA9"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személyiség integritása megőrzésének stratégiái.</w:t>
      </w:r>
    </w:p>
    <w:p w14:paraId="5FE8B6E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vezetés elméletének kialakulása, irányzatai.</w:t>
      </w:r>
    </w:p>
    <w:p w14:paraId="7DBCB053"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vezetéselmélet magyarországi fejlődése.</w:t>
      </w:r>
    </w:p>
    <w:p w14:paraId="4AC55125"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szervezet és környezete.</w:t>
      </w:r>
    </w:p>
    <w:p w14:paraId="0EC6CEF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szervezet fogalma, külső és belső környezete.</w:t>
      </w:r>
    </w:p>
    <w:p w14:paraId="7BFF6B84"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Alapvető szervezeti formák, szervezeti folyamatok.</w:t>
      </w:r>
    </w:p>
    <w:p w14:paraId="10CC9C38"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Ember és szervezet viszonya.</w:t>
      </w:r>
    </w:p>
    <w:p w14:paraId="1491CE2A"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szervezetek vezetése.</w:t>
      </w:r>
    </w:p>
    <w:p w14:paraId="389ECF1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vezetés fogalma, vezetői funkciók.</w:t>
      </w:r>
    </w:p>
    <w:p w14:paraId="3F7C6BAB"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Vezetői szerepek, vezetési stílusok.</w:t>
      </w:r>
    </w:p>
    <w:p w14:paraId="233B5AB0"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nagy rendezvények szervezése.</w:t>
      </w:r>
    </w:p>
    <w:p w14:paraId="3712C41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Költségelemzés a kulturális szférában.</w:t>
      </w:r>
    </w:p>
    <w:p w14:paraId="65F88781"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A színpad íratlan esztétikai szabályai.</w:t>
      </w:r>
    </w:p>
    <w:p w14:paraId="0A735D12"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Színházi vezetéselmélet a kialakult szervezeti szabályzatok alapján.</w:t>
      </w:r>
    </w:p>
    <w:p w14:paraId="06C64306" w14:textId="77777777" w:rsidR="00E84DF6" w:rsidRPr="00B50357" w:rsidRDefault="00E84DF6" w:rsidP="00E84DF6">
      <w:pPr>
        <w:tabs>
          <w:tab w:val="left" w:pos="1418"/>
          <w:tab w:val="right" w:pos="9072"/>
        </w:tabs>
        <w:spacing w:after="0"/>
        <w:ind w:left="851"/>
        <w:rPr>
          <w:rFonts w:cs="Times New Roman"/>
        </w:rPr>
      </w:pPr>
    </w:p>
    <w:p w14:paraId="41796465" w14:textId="44919A62" w:rsidR="00A23F09" w:rsidRPr="00B50357" w:rsidRDefault="00E84DF6" w:rsidP="00A23F09">
      <w:pPr>
        <w:tabs>
          <w:tab w:val="left" w:pos="1418"/>
          <w:tab w:val="right" w:pos="9072"/>
        </w:tabs>
        <w:spacing w:after="0"/>
        <w:ind w:left="851"/>
        <w:rPr>
          <w:rFonts w:cs="Times New Roman"/>
        </w:rPr>
      </w:pPr>
      <w:r w:rsidRPr="00B50357">
        <w:rPr>
          <w:rFonts w:cs="Times New Roman"/>
        </w:rPr>
        <w:t>Színházi műhelyek szakmai felépítése</w:t>
      </w:r>
    </w:p>
    <w:p w14:paraId="20DC68C9" w14:textId="77777777" w:rsidR="00A23F09" w:rsidRPr="00B50357" w:rsidRDefault="00A23F09" w:rsidP="00A23F09">
      <w:pPr>
        <w:tabs>
          <w:tab w:val="left" w:pos="1418"/>
          <w:tab w:val="right" w:pos="9072"/>
        </w:tabs>
        <w:spacing w:after="0"/>
        <w:ind w:left="851"/>
        <w:rPr>
          <w:rFonts w:cs="Times New Roman"/>
        </w:rPr>
      </w:pPr>
    </w:p>
    <w:p w14:paraId="690D5C4B" w14:textId="706FB4C4"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Vállalkozási és jogi ismeretek</w:t>
      </w:r>
    </w:p>
    <w:p w14:paraId="559CF454"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156201F"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Munkajogi alapok: felek a munkajogviszonyban, munkaviszony létesítése, munkakör, munkaszerződés módosítása, megszűnése, megszüntetése, felmondás, végkielégítés, pihenőidők, szabadság.</w:t>
      </w:r>
    </w:p>
    <w:p w14:paraId="601B046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Foglalkoztatási formák: munkaviszony, megbízási jogviszony, vállalkozási jogviszony, közalkalmazotti jogviszony, közszolgálati jogviszony.</w:t>
      </w:r>
    </w:p>
    <w:p w14:paraId="0785A829"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14:paraId="2D90F4AD"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Munkaviszony létrejötte, fajtái: munkaszerződés, teljes- és részmunkaidő, határozott és határozatlan munkaviszony, minimálbér és garantált bérminimum, képviselet szabályai, elállás szabályai, próbaidő.</w:t>
      </w:r>
    </w:p>
    <w:p w14:paraId="2D076B23"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Munkavállaláshoz szükséges iratok, munkaviszony megszűnésekor a munkáltató által kiadandó dokumentumok.</w:t>
      </w:r>
    </w:p>
    <w:p w14:paraId="10A5F2D6" w14:textId="77777777" w:rsidR="00E84DF6" w:rsidRPr="00B50357" w:rsidRDefault="00E84DF6" w:rsidP="00E84DF6">
      <w:pPr>
        <w:tabs>
          <w:tab w:val="left" w:pos="1418"/>
          <w:tab w:val="right" w:pos="9072"/>
        </w:tabs>
        <w:spacing w:after="0"/>
        <w:ind w:left="851"/>
        <w:rPr>
          <w:rFonts w:cs="Times New Roman"/>
        </w:rPr>
      </w:pPr>
      <w:r w:rsidRPr="00B5035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464207E" w14:textId="77777777" w:rsidR="00A23F09" w:rsidRPr="00B50357" w:rsidRDefault="00A23F09" w:rsidP="00A23F09">
      <w:pPr>
        <w:tabs>
          <w:tab w:val="left" w:pos="1418"/>
          <w:tab w:val="right" w:pos="9072"/>
        </w:tabs>
        <w:spacing w:after="0"/>
        <w:ind w:left="851"/>
        <w:rPr>
          <w:rFonts w:cs="Times New Roman"/>
        </w:rPr>
      </w:pPr>
    </w:p>
    <w:p w14:paraId="3B6506AC"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2DBDCFD3" w14:textId="77777777" w:rsidR="00A23F09" w:rsidRPr="00B50357" w:rsidRDefault="00A23F09" w:rsidP="00A23F09">
      <w:pPr>
        <w:spacing w:after="0"/>
        <w:ind w:left="426"/>
        <w:rPr>
          <w:rFonts w:cs="Times New Roman"/>
        </w:rPr>
      </w:pPr>
    </w:p>
    <w:p w14:paraId="65DA953C" w14:textId="77777777" w:rsidR="00A23F09" w:rsidRPr="00B50357" w:rsidRDefault="00A23F09" w:rsidP="00A23F09">
      <w:pPr>
        <w:spacing w:after="0"/>
        <w:ind w:left="426"/>
        <w:rPr>
          <w:rFonts w:cs="Times New Roman"/>
        </w:rPr>
      </w:pPr>
    </w:p>
    <w:p w14:paraId="110025F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4DBDA171" w14:textId="783827DA"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7EE739AC" w14:textId="77777777" w:rsidR="00A23F09" w:rsidRPr="00B50357" w:rsidRDefault="00A23F09" w:rsidP="00A23F09">
      <w:pPr>
        <w:spacing w:after="0"/>
        <w:ind w:left="426"/>
        <w:rPr>
          <w:rFonts w:cs="Times New Roman"/>
        </w:rPr>
      </w:pPr>
    </w:p>
    <w:p w14:paraId="079C8295" w14:textId="77777777" w:rsidR="00A23F09" w:rsidRPr="00B50357" w:rsidRDefault="00A23F09" w:rsidP="00A23F09">
      <w:pPr>
        <w:rPr>
          <w:rFonts w:cs="Times New Roman"/>
        </w:rPr>
      </w:pPr>
      <w:r w:rsidRPr="00B50357">
        <w:rPr>
          <w:rFonts w:cs="Times New Roman"/>
        </w:rPr>
        <w:br w:type="page"/>
      </w:r>
    </w:p>
    <w:p w14:paraId="1A4A54CA" w14:textId="490E043A" w:rsidR="00A23F09" w:rsidRPr="00B50357" w:rsidRDefault="00E84DF6" w:rsidP="00A23F09">
      <w:pPr>
        <w:pStyle w:val="Listaszerbekezds"/>
        <w:numPr>
          <w:ilvl w:val="0"/>
          <w:numId w:val="8"/>
        </w:numPr>
        <w:tabs>
          <w:tab w:val="right" w:pos="9072"/>
        </w:tabs>
        <w:spacing w:after="0"/>
        <w:rPr>
          <w:rFonts w:cs="Times New Roman"/>
          <w:b/>
        </w:rPr>
      </w:pPr>
      <w:r w:rsidRPr="00B50357">
        <w:rPr>
          <w:rFonts w:cs="Times New Roman"/>
          <w:b/>
        </w:rPr>
        <w:t>Biztonságtechnika</w:t>
      </w:r>
      <w:r w:rsidR="00A23F09" w:rsidRPr="00B50357">
        <w:rPr>
          <w:rFonts w:cs="Times New Roman"/>
          <w:b/>
        </w:rPr>
        <w:t xml:space="preserve"> tantárgy</w:t>
      </w:r>
      <w:r w:rsidR="00A23F09" w:rsidRPr="00B50357">
        <w:rPr>
          <w:rFonts w:cs="Times New Roman"/>
          <w:b/>
        </w:rPr>
        <w:tab/>
      </w:r>
      <w:r w:rsidR="00B779E6" w:rsidRPr="00B50357">
        <w:rPr>
          <w:rFonts w:cs="Times New Roman"/>
          <w:b/>
        </w:rPr>
        <w:t>176</w:t>
      </w:r>
      <w:r w:rsidR="00A23F09" w:rsidRPr="00B50357">
        <w:rPr>
          <w:rFonts w:cs="Times New Roman"/>
          <w:b/>
        </w:rPr>
        <w:t xml:space="preserve"> óra/</w:t>
      </w:r>
      <w:r w:rsidR="00B779E6" w:rsidRPr="00B50357">
        <w:rPr>
          <w:rFonts w:cs="Times New Roman"/>
          <w:b/>
        </w:rPr>
        <w:t>176</w:t>
      </w:r>
      <w:r w:rsidR="00A23F09" w:rsidRPr="00B50357">
        <w:rPr>
          <w:rFonts w:cs="Times New Roman"/>
          <w:b/>
        </w:rPr>
        <w:t xml:space="preserve"> óra*</w:t>
      </w:r>
    </w:p>
    <w:p w14:paraId="30A387E0"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0CA06296" w14:textId="77777777" w:rsidR="00A23F09" w:rsidRPr="00B50357" w:rsidRDefault="00A23F09" w:rsidP="00A23F09">
      <w:pPr>
        <w:spacing w:after="0"/>
        <w:ind w:left="426"/>
        <w:rPr>
          <w:rFonts w:cs="Times New Roman"/>
        </w:rPr>
      </w:pPr>
    </w:p>
    <w:p w14:paraId="7FF2CF88" w14:textId="6F939E9C" w:rsidR="00A23F09" w:rsidRPr="00B50357" w:rsidRDefault="00A23F09" w:rsidP="00A23F09">
      <w:pPr>
        <w:spacing w:after="0"/>
        <w:ind w:left="426"/>
        <w:rPr>
          <w:rFonts w:cs="Times New Roman"/>
        </w:rPr>
      </w:pPr>
      <w:r w:rsidRPr="00B50357">
        <w:rPr>
          <w:rFonts w:cs="Times New Roman"/>
        </w:rPr>
        <w:t>A tantárgy a főszakképesítéshez kapcsolódik.</w:t>
      </w:r>
    </w:p>
    <w:p w14:paraId="211099B5" w14:textId="77777777" w:rsidR="00A23F09" w:rsidRPr="00B50357" w:rsidRDefault="00A23F09" w:rsidP="00A23F09">
      <w:pPr>
        <w:spacing w:after="0"/>
        <w:ind w:left="426"/>
        <w:rPr>
          <w:rFonts w:cs="Times New Roman"/>
        </w:rPr>
      </w:pPr>
    </w:p>
    <w:p w14:paraId="14E56DA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40AB67CB" w14:textId="5D609E4A" w:rsidR="00A23F09" w:rsidRPr="00B50357" w:rsidRDefault="00E84DF6" w:rsidP="00A23F09">
      <w:pPr>
        <w:spacing w:after="0"/>
        <w:ind w:left="426"/>
        <w:rPr>
          <w:rFonts w:cs="Times New Roman"/>
        </w:rPr>
      </w:pPr>
      <w:r w:rsidRPr="00B50357">
        <w:rPr>
          <w:rFonts w:cs="Times New Roman"/>
        </w:rPr>
        <w:t>A tanuló általános felkészítése az egészséget nem veszélyeztető és biztonságos munkavégzésre, a biztonságos munkavállalói magatartáshoz szükséges kompetenciák elsajátíttatása.</w:t>
      </w:r>
    </w:p>
    <w:p w14:paraId="0AB9BA54" w14:textId="77777777" w:rsidR="00A23F09" w:rsidRPr="00B50357" w:rsidRDefault="00A23F09" w:rsidP="00A23F09">
      <w:pPr>
        <w:spacing w:after="0"/>
        <w:ind w:left="426"/>
        <w:rPr>
          <w:rFonts w:cs="Times New Roman"/>
        </w:rPr>
      </w:pPr>
    </w:p>
    <w:p w14:paraId="122DEB5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06AAB670" w14:textId="77777777" w:rsidR="00A23F09" w:rsidRPr="00B50357" w:rsidRDefault="00A23F09" w:rsidP="00A23F09">
      <w:pPr>
        <w:spacing w:after="0"/>
        <w:ind w:left="426"/>
        <w:rPr>
          <w:rFonts w:cs="Times New Roman"/>
        </w:rPr>
      </w:pPr>
    </w:p>
    <w:p w14:paraId="5E2598E3" w14:textId="77777777" w:rsidR="00A23F09" w:rsidRPr="00B50357" w:rsidRDefault="00A23F09" w:rsidP="00A23F09">
      <w:pPr>
        <w:spacing w:after="0"/>
        <w:ind w:left="426"/>
        <w:rPr>
          <w:rFonts w:cs="Times New Roman"/>
        </w:rPr>
      </w:pPr>
    </w:p>
    <w:p w14:paraId="63673120"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08D491B6" w14:textId="108E4176"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Munkavédelem</w:t>
      </w:r>
    </w:p>
    <w:p w14:paraId="4DF6800B" w14:textId="77777777" w:rsidR="00E84DF6" w:rsidRPr="00B50357" w:rsidRDefault="00E84DF6" w:rsidP="00E84DF6">
      <w:pPr>
        <w:spacing w:after="0"/>
        <w:ind w:left="851"/>
        <w:rPr>
          <w:rFonts w:cs="Times New Roman"/>
        </w:rPr>
      </w:pPr>
      <w:r w:rsidRPr="00B50357">
        <w:rPr>
          <w:rFonts w:cs="Times New Roman"/>
        </w:rPr>
        <w:t>Színházi munkavédelem</w:t>
      </w:r>
    </w:p>
    <w:p w14:paraId="049B09CE" w14:textId="77777777" w:rsidR="00E84DF6" w:rsidRPr="00B50357" w:rsidRDefault="00E84DF6" w:rsidP="00E84DF6">
      <w:pPr>
        <w:spacing w:after="0"/>
        <w:ind w:left="851"/>
        <w:rPr>
          <w:rFonts w:cs="Times New Roman"/>
        </w:rPr>
      </w:pPr>
      <w:r w:rsidRPr="00B50357">
        <w:rPr>
          <w:rFonts w:cs="Times New Roman"/>
        </w:rPr>
        <w:t>Általános munkavédelmi rendeletek és szabályok; a munkavédelem fogalmának meghatározása.</w:t>
      </w:r>
    </w:p>
    <w:p w14:paraId="4AD3D537" w14:textId="77777777" w:rsidR="00E84DF6" w:rsidRPr="00B50357" w:rsidRDefault="00E84DF6" w:rsidP="00E84DF6">
      <w:pPr>
        <w:spacing w:after="0"/>
        <w:ind w:left="851"/>
        <w:rPr>
          <w:rFonts w:cs="Times New Roman"/>
        </w:rPr>
      </w:pPr>
      <w:r w:rsidRPr="00B50357">
        <w:rPr>
          <w:rFonts w:cs="Times New Roman"/>
        </w:rPr>
        <w:t>A munkavédelmi szabályzat, annak tartalma és érvényességi köre.</w:t>
      </w:r>
    </w:p>
    <w:p w14:paraId="3BA76D5B" w14:textId="77777777" w:rsidR="00E84DF6" w:rsidRPr="00B50357" w:rsidRDefault="00E84DF6" w:rsidP="00E84DF6">
      <w:pPr>
        <w:spacing w:after="0"/>
        <w:ind w:left="851"/>
        <w:rPr>
          <w:rFonts w:cs="Times New Roman"/>
        </w:rPr>
      </w:pPr>
      <w:r w:rsidRPr="00B50357">
        <w:rPr>
          <w:rFonts w:cs="Times New Roman"/>
        </w:rPr>
        <w:t>Az elsősegélynyújtás szabályai, sérülés, rosszullét vagy áramütés esetén.</w:t>
      </w:r>
    </w:p>
    <w:p w14:paraId="211B15C0" w14:textId="77777777" w:rsidR="00E84DF6" w:rsidRPr="00B50357" w:rsidRDefault="00E84DF6" w:rsidP="00E84DF6">
      <w:pPr>
        <w:spacing w:after="0"/>
        <w:ind w:left="851"/>
        <w:rPr>
          <w:rFonts w:cs="Times New Roman"/>
        </w:rPr>
      </w:pPr>
      <w:r w:rsidRPr="00B50357">
        <w:rPr>
          <w:rFonts w:cs="Times New Roman"/>
        </w:rPr>
        <w:t>Színházakban lévő munkavédelmi bejárások, oktatások rendje és az ellenőrzések szabályai.</w:t>
      </w:r>
    </w:p>
    <w:p w14:paraId="271E2A7D" w14:textId="77777777" w:rsidR="00E84DF6" w:rsidRPr="00B50357" w:rsidRDefault="00E84DF6" w:rsidP="00E84DF6">
      <w:pPr>
        <w:spacing w:after="0"/>
        <w:ind w:left="851"/>
        <w:rPr>
          <w:rFonts w:cs="Times New Roman"/>
        </w:rPr>
      </w:pPr>
      <w:r w:rsidRPr="00B50357">
        <w:rPr>
          <w:rFonts w:cs="Times New Roman"/>
        </w:rPr>
        <w:t>Munkahelyi baleset, kvázi baleset és az azokkal kapcsolatos intézkedések, kártérítési igény.</w:t>
      </w:r>
    </w:p>
    <w:p w14:paraId="4B50B8AE" w14:textId="77777777" w:rsidR="00E84DF6" w:rsidRPr="00B50357" w:rsidRDefault="00E84DF6" w:rsidP="00E84DF6">
      <w:pPr>
        <w:spacing w:after="0"/>
        <w:ind w:left="851"/>
        <w:rPr>
          <w:rFonts w:cs="Times New Roman"/>
        </w:rPr>
      </w:pPr>
      <w:r w:rsidRPr="00B50357">
        <w:rPr>
          <w:rFonts w:cs="Times New Roman"/>
        </w:rPr>
        <w:t>Színpadi gépek, létrák, emelőszerkezetek biztonsági szabályai.</w:t>
      </w:r>
    </w:p>
    <w:p w14:paraId="72C9B8AF" w14:textId="77777777" w:rsidR="00E84DF6" w:rsidRPr="00B50357" w:rsidRDefault="00E84DF6" w:rsidP="00E84DF6">
      <w:pPr>
        <w:spacing w:after="0"/>
        <w:ind w:left="851"/>
        <w:rPr>
          <w:rFonts w:cs="Times New Roman"/>
        </w:rPr>
      </w:pPr>
      <w:r w:rsidRPr="00B50357">
        <w:rPr>
          <w:rFonts w:cs="Times New Roman"/>
        </w:rPr>
        <w:t>Színpadi díszletek gyártásával, színpadra állításával, szerelésével és bontásával kapcsolatos munkavédelmi előírások. Technológiai utasítás.</w:t>
      </w:r>
    </w:p>
    <w:p w14:paraId="3FBF0ABC" w14:textId="77777777" w:rsidR="00E84DF6" w:rsidRPr="00B50357" w:rsidRDefault="00E84DF6" w:rsidP="00E84DF6">
      <w:pPr>
        <w:spacing w:after="0"/>
        <w:ind w:left="851"/>
        <w:rPr>
          <w:rFonts w:cs="Times New Roman"/>
        </w:rPr>
      </w:pPr>
      <w:r w:rsidRPr="00B50357">
        <w:rPr>
          <w:rFonts w:cs="Times New Roman"/>
        </w:rPr>
        <w:t>Munkavédelmi védőfelszerelések, és -eszközök a színpadokon, és a színpadpadlóval kapcsolatos biztonságtechnikai elvárások.</w:t>
      </w:r>
    </w:p>
    <w:p w14:paraId="1F0B9D33" w14:textId="77777777" w:rsidR="00E84DF6" w:rsidRPr="00B50357" w:rsidRDefault="00E84DF6" w:rsidP="00E84DF6">
      <w:pPr>
        <w:spacing w:after="0"/>
        <w:ind w:left="851"/>
        <w:rPr>
          <w:rFonts w:cs="Times New Roman"/>
        </w:rPr>
      </w:pPr>
      <w:r w:rsidRPr="00B50357">
        <w:rPr>
          <w:rFonts w:cs="Times New Roman"/>
        </w:rPr>
        <w:t>A műszaki vezetők főbb munkavédelmi feladatai, jogai és kötelességei.</w:t>
      </w:r>
    </w:p>
    <w:p w14:paraId="1B9A6B45" w14:textId="77777777" w:rsidR="00E84DF6" w:rsidRPr="00B50357" w:rsidRDefault="00E84DF6" w:rsidP="00E84DF6">
      <w:pPr>
        <w:spacing w:after="0"/>
        <w:ind w:left="851"/>
        <w:rPr>
          <w:rFonts w:cs="Times New Roman"/>
        </w:rPr>
      </w:pPr>
      <w:r w:rsidRPr="00B50357">
        <w:rPr>
          <w:rFonts w:cs="Times New Roman"/>
        </w:rPr>
        <w:t>Elektromos szerelésekkel, vizsgálatokkal és karbantartásokkal kapcsolatos munkavégzési előírások.</w:t>
      </w:r>
    </w:p>
    <w:p w14:paraId="0E120352" w14:textId="77777777" w:rsidR="00E84DF6" w:rsidRPr="00B50357" w:rsidRDefault="00E84DF6" w:rsidP="00E84DF6">
      <w:pPr>
        <w:spacing w:after="0"/>
        <w:ind w:left="851"/>
        <w:rPr>
          <w:rFonts w:cs="Times New Roman"/>
        </w:rPr>
      </w:pPr>
      <w:r w:rsidRPr="00B50357">
        <w:rPr>
          <w:rFonts w:cs="Times New Roman"/>
        </w:rPr>
        <w:t>Áramütéses baleseteknél az elsősegélynyújtás szabályai.</w:t>
      </w:r>
    </w:p>
    <w:p w14:paraId="64161EAE" w14:textId="77777777" w:rsidR="00E84DF6" w:rsidRPr="00B50357" w:rsidRDefault="00E84DF6" w:rsidP="00E84DF6">
      <w:pPr>
        <w:spacing w:after="0"/>
        <w:ind w:left="851"/>
        <w:rPr>
          <w:rFonts w:cs="Times New Roman"/>
        </w:rPr>
      </w:pPr>
      <w:r w:rsidRPr="00B50357">
        <w:rPr>
          <w:rFonts w:cs="Times New Roman"/>
        </w:rPr>
        <w:t>A zajértékekre vonatkozó MSZ előírások ismerete (pl. szabadtéri színpadokon megengedett decibelérték).</w:t>
      </w:r>
    </w:p>
    <w:p w14:paraId="3FA3D466" w14:textId="77777777" w:rsidR="00E84DF6" w:rsidRPr="00B50357" w:rsidRDefault="00E84DF6" w:rsidP="00E84DF6">
      <w:pPr>
        <w:spacing w:after="0"/>
        <w:ind w:left="851"/>
        <w:rPr>
          <w:rFonts w:cs="Times New Roman"/>
        </w:rPr>
      </w:pPr>
      <w:r w:rsidRPr="00B50357">
        <w:rPr>
          <w:rFonts w:cs="Times New Roman"/>
        </w:rPr>
        <w:t>Színházi elektromos szereléssel, érintésvédelemmel, villamos hálózati kérdésekkel, villámvédelemmel foglalkozó szabványok ismerete (MSZ 1600/13; MSZ 172 és MSZ 1585).</w:t>
      </w:r>
    </w:p>
    <w:p w14:paraId="0B182912" w14:textId="77777777" w:rsidR="00E84DF6" w:rsidRPr="00B50357" w:rsidRDefault="00E84DF6" w:rsidP="00E84DF6">
      <w:pPr>
        <w:spacing w:after="0"/>
        <w:ind w:left="851"/>
        <w:rPr>
          <w:rFonts w:cs="Times New Roman"/>
        </w:rPr>
      </w:pPr>
      <w:r w:rsidRPr="00B50357">
        <w:rPr>
          <w:rFonts w:cs="Times New Roman"/>
        </w:rPr>
        <w:t>Villamos vezetékek, kábelek használatával, az időszakos műszeres mérésekkel kapcsolatos ismeretek.</w:t>
      </w:r>
    </w:p>
    <w:p w14:paraId="38EC4D1D" w14:textId="77777777" w:rsidR="00E84DF6" w:rsidRPr="00B50357" w:rsidRDefault="00E84DF6" w:rsidP="00E84DF6">
      <w:pPr>
        <w:spacing w:after="0"/>
        <w:ind w:left="851"/>
        <w:rPr>
          <w:rFonts w:cs="Times New Roman"/>
        </w:rPr>
      </w:pPr>
      <w:r w:rsidRPr="00B50357">
        <w:rPr>
          <w:rFonts w:cs="Times New Roman"/>
        </w:rPr>
        <w:t>Alkalmassági, illetve az időszakos orvosi vizsgálatok rendje.</w:t>
      </w:r>
    </w:p>
    <w:p w14:paraId="5C572681" w14:textId="77777777" w:rsidR="00E84DF6" w:rsidRPr="00B50357" w:rsidRDefault="00E84DF6" w:rsidP="00E84DF6">
      <w:pPr>
        <w:spacing w:after="0"/>
        <w:ind w:left="851"/>
        <w:rPr>
          <w:rFonts w:cs="Times New Roman"/>
        </w:rPr>
      </w:pPr>
      <w:r w:rsidRPr="00B50357">
        <w:rPr>
          <w:rFonts w:cs="Times New Roman"/>
        </w:rPr>
        <w:t>Alkoholos befolyásoltsággal kapcsolatos vizsgálat rendje és adott helyzetben a szükséges intézkedések szabályai.</w:t>
      </w:r>
    </w:p>
    <w:p w14:paraId="166CFBF5" w14:textId="77777777" w:rsidR="00E84DF6" w:rsidRPr="00B50357" w:rsidRDefault="00E84DF6" w:rsidP="00E84DF6">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6E0A985A" w14:textId="77777777" w:rsidR="00E84DF6" w:rsidRPr="00B50357" w:rsidRDefault="00E84DF6" w:rsidP="00E84DF6">
      <w:pPr>
        <w:spacing w:after="0"/>
        <w:ind w:left="851"/>
        <w:rPr>
          <w:rFonts w:cs="Times New Roman"/>
        </w:rPr>
      </w:pPr>
      <w:r w:rsidRPr="00B50357">
        <w:rPr>
          <w:rFonts w:cs="Times New Roman"/>
        </w:rPr>
        <w:t>Egészségügyi munkavédelmi és biztonságtechnikai követelmények a próbák, előadások és rendezvények lebonyolításánál.</w:t>
      </w:r>
    </w:p>
    <w:p w14:paraId="2783B74C" w14:textId="77777777" w:rsidR="00E84DF6" w:rsidRPr="00B50357" w:rsidRDefault="00E84DF6" w:rsidP="00E84DF6">
      <w:pPr>
        <w:spacing w:after="0"/>
        <w:ind w:left="851"/>
        <w:rPr>
          <w:rFonts w:cs="Times New Roman"/>
        </w:rPr>
      </w:pPr>
      <w:r w:rsidRPr="00B50357">
        <w:rPr>
          <w:rFonts w:cs="Times New Roman"/>
        </w:rPr>
        <w:t>Az elektromos áram élettani hatásai, mentőládák, elektromos szerelésekre vonatkozó munkavédelmi rendelkezések.</w:t>
      </w:r>
    </w:p>
    <w:p w14:paraId="5DE6BAF9" w14:textId="2492F1D2" w:rsidR="00A23F09" w:rsidRPr="00B50357" w:rsidRDefault="00A23F09" w:rsidP="00A23F09">
      <w:pPr>
        <w:spacing w:after="0"/>
        <w:ind w:left="851"/>
        <w:rPr>
          <w:rFonts w:cs="Times New Roman"/>
        </w:rPr>
      </w:pPr>
    </w:p>
    <w:p w14:paraId="779FC3B6" w14:textId="77777777" w:rsidR="00A23F09" w:rsidRPr="00B50357" w:rsidRDefault="00A23F09" w:rsidP="00A23F09">
      <w:pPr>
        <w:tabs>
          <w:tab w:val="left" w:pos="1418"/>
          <w:tab w:val="right" w:pos="9072"/>
        </w:tabs>
        <w:spacing w:after="0"/>
        <w:ind w:left="851"/>
        <w:rPr>
          <w:rFonts w:cs="Times New Roman"/>
        </w:rPr>
      </w:pPr>
    </w:p>
    <w:p w14:paraId="4724147A" w14:textId="5D55278A"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Tűzvédelem</w:t>
      </w:r>
    </w:p>
    <w:p w14:paraId="48CF1596" w14:textId="77777777" w:rsidR="00E84DF6" w:rsidRPr="00B50357" w:rsidRDefault="00E84DF6" w:rsidP="00E84DF6">
      <w:pPr>
        <w:spacing w:after="0"/>
        <w:ind w:left="851"/>
        <w:rPr>
          <w:rFonts w:cs="Times New Roman"/>
        </w:rPr>
      </w:pPr>
      <w:r w:rsidRPr="00B50357">
        <w:rPr>
          <w:rFonts w:cs="Times New Roman"/>
        </w:rPr>
        <w:t>A tűzvédelem célja, szerepe és alapkövetelményei, különös tekintettel a színpadi munkavégzésre.</w:t>
      </w:r>
    </w:p>
    <w:p w14:paraId="4B7BE43F" w14:textId="77777777" w:rsidR="00E84DF6" w:rsidRPr="00B50357" w:rsidRDefault="00E84DF6" w:rsidP="00E84DF6">
      <w:pPr>
        <w:spacing w:after="0"/>
        <w:ind w:left="851"/>
        <w:rPr>
          <w:rFonts w:cs="Times New Roman"/>
        </w:rPr>
      </w:pPr>
      <w:r w:rsidRPr="00B50357">
        <w:rPr>
          <w:rFonts w:cs="Times New Roman"/>
        </w:rPr>
        <w:t>Színpadi építés, bontás; a próba és előadás tűzvédelmi előírásai.</w:t>
      </w:r>
    </w:p>
    <w:p w14:paraId="6AF02D09" w14:textId="77777777" w:rsidR="00E84DF6" w:rsidRPr="00B50357" w:rsidRDefault="00E84DF6" w:rsidP="00E84DF6">
      <w:pPr>
        <w:spacing w:after="0"/>
        <w:ind w:left="851"/>
        <w:rPr>
          <w:rFonts w:cs="Times New Roman"/>
        </w:rPr>
      </w:pPr>
      <w:r w:rsidRPr="00B50357">
        <w:rPr>
          <w:rFonts w:cs="Times New Roman"/>
        </w:rPr>
        <w:t>Színházak tűzvédelmi szervezete, tűzvédelmi oktatás és a tűzvédelmi szemlék, valamint ellenőrzések rendje.</w:t>
      </w:r>
    </w:p>
    <w:p w14:paraId="1AFC9E8B" w14:textId="77777777" w:rsidR="00E84DF6" w:rsidRPr="00B50357" w:rsidRDefault="00E84DF6" w:rsidP="00E84DF6">
      <w:pPr>
        <w:spacing w:after="0"/>
        <w:ind w:left="851"/>
        <w:rPr>
          <w:rFonts w:cs="Times New Roman"/>
        </w:rPr>
      </w:pPr>
      <w:r w:rsidRPr="00B50357">
        <w:rPr>
          <w:rFonts w:cs="Times New Roman"/>
        </w:rPr>
        <w:t>Tűzvédelmi utasítás, annak tartalma és mellékletei.</w:t>
      </w:r>
    </w:p>
    <w:p w14:paraId="685B001A" w14:textId="77777777" w:rsidR="00E84DF6" w:rsidRPr="00B50357" w:rsidRDefault="00E84DF6" w:rsidP="00E84DF6">
      <w:pPr>
        <w:spacing w:after="0"/>
        <w:ind w:left="851"/>
        <w:rPr>
          <w:rFonts w:cs="Times New Roman"/>
        </w:rPr>
      </w:pPr>
      <w:r w:rsidRPr="00B50357">
        <w:rPr>
          <w:rFonts w:cs="Times New Roman"/>
        </w:rPr>
        <w:t>Tűzriadó terv tartalmának ismertetése.</w:t>
      </w:r>
    </w:p>
    <w:p w14:paraId="061FDBD6" w14:textId="77777777" w:rsidR="00E84DF6" w:rsidRPr="00B50357" w:rsidRDefault="00E84DF6" w:rsidP="00E84DF6">
      <w:pPr>
        <w:spacing w:after="0"/>
        <w:ind w:left="851"/>
        <w:rPr>
          <w:rFonts w:cs="Times New Roman"/>
        </w:rPr>
      </w:pPr>
      <w:r w:rsidRPr="00B50357">
        <w:rPr>
          <w:rFonts w:cs="Times New Roman"/>
        </w:rPr>
        <w:t>A helyiségek és épületek tűzveszélyességi osztályba sorolása. Színpadok tűzvédelme, tűzi vízhálózat, záporberendezés és függönylocsolók.</w:t>
      </w:r>
    </w:p>
    <w:p w14:paraId="0F4153EC" w14:textId="77777777" w:rsidR="00E84DF6" w:rsidRPr="00B50357" w:rsidRDefault="00E84DF6" w:rsidP="00E84DF6">
      <w:pPr>
        <w:spacing w:after="0"/>
        <w:ind w:left="851"/>
        <w:rPr>
          <w:rFonts w:cs="Times New Roman"/>
        </w:rPr>
      </w:pPr>
      <w:r w:rsidRPr="00B50357">
        <w:rPr>
          <w:rFonts w:cs="Times New Roman"/>
        </w:rPr>
        <w:t>Oltókészülékek, tűzjelzők és füstelvezetők tűzvédelmi előírásai.</w:t>
      </w:r>
    </w:p>
    <w:p w14:paraId="583D3A88" w14:textId="77777777" w:rsidR="00E84DF6" w:rsidRPr="00B50357" w:rsidRDefault="00E84DF6" w:rsidP="00E84DF6">
      <w:pPr>
        <w:spacing w:after="0"/>
        <w:ind w:left="851"/>
        <w:rPr>
          <w:rFonts w:cs="Times New Roman"/>
        </w:rPr>
      </w:pPr>
      <w:r w:rsidRPr="00B50357">
        <w:rPr>
          <w:rFonts w:cs="Times New Roman"/>
        </w:rPr>
        <w:t>Biztonsági világítás, irányfény és lépcsővilágítás tűzvédelmi szabályai.</w:t>
      </w:r>
    </w:p>
    <w:p w14:paraId="3FFB5D48" w14:textId="77777777" w:rsidR="00E84DF6" w:rsidRPr="00B50357" w:rsidRDefault="00E84DF6" w:rsidP="00E84DF6">
      <w:pPr>
        <w:spacing w:after="0"/>
        <w:ind w:left="851"/>
        <w:rPr>
          <w:rFonts w:cs="Times New Roman"/>
        </w:rPr>
      </w:pPr>
      <w:r w:rsidRPr="00B50357">
        <w:rPr>
          <w:rFonts w:cs="Times New Roman"/>
        </w:rPr>
        <w:t>Nézőtéri székek elhelyezésének, a közlekedési útvonalak, kijáratok tűzvédelmi rendje.</w:t>
      </w:r>
    </w:p>
    <w:p w14:paraId="29365FE2" w14:textId="77777777" w:rsidR="00E84DF6" w:rsidRPr="00B50357" w:rsidRDefault="00E84DF6" w:rsidP="00E84DF6">
      <w:pPr>
        <w:spacing w:after="0"/>
        <w:ind w:left="851"/>
        <w:rPr>
          <w:rFonts w:cs="Times New Roman"/>
        </w:rPr>
      </w:pPr>
      <w:r w:rsidRPr="00B50357">
        <w:rPr>
          <w:rFonts w:cs="Times New Roman"/>
        </w:rPr>
        <w:t>Vészkijáratok, ajtók nyitási iránya, színpadi ajtók, színpad körüli folyosók mérete és tűzszakasz határok kialakításának tűzvédelmi előírásai.</w:t>
      </w:r>
    </w:p>
    <w:p w14:paraId="26093AF1" w14:textId="77777777" w:rsidR="00E84DF6" w:rsidRPr="00B50357" w:rsidRDefault="00E84DF6" w:rsidP="00E84DF6">
      <w:pPr>
        <w:spacing w:after="0"/>
        <w:ind w:left="851"/>
        <w:rPr>
          <w:rFonts w:cs="Times New Roman"/>
        </w:rPr>
      </w:pPr>
      <w:r w:rsidRPr="00B50357">
        <w:rPr>
          <w:rFonts w:cs="Times New Roman"/>
        </w:rPr>
        <w:t>A vasfüggöny működtetése és szerepe a tűzvédelemben.</w:t>
      </w:r>
    </w:p>
    <w:p w14:paraId="4B270139" w14:textId="77777777" w:rsidR="00E84DF6" w:rsidRPr="00B50357" w:rsidRDefault="00E84DF6" w:rsidP="00E84DF6">
      <w:pPr>
        <w:spacing w:after="0"/>
        <w:ind w:left="851"/>
        <w:rPr>
          <w:rFonts w:cs="Times New Roman"/>
        </w:rPr>
      </w:pPr>
      <w:r w:rsidRPr="00B50357">
        <w:rPr>
          <w:rFonts w:cs="Times New Roman"/>
        </w:rPr>
        <w:t>A nézőtér kiürítésének számítás útján történő meghatározása, az idevonatkozó tűzvédelmi szabvány szerint.</w:t>
      </w:r>
    </w:p>
    <w:p w14:paraId="3266C119" w14:textId="77777777" w:rsidR="00E84DF6" w:rsidRPr="00B50357" w:rsidRDefault="00E84DF6" w:rsidP="00E84DF6">
      <w:pPr>
        <w:spacing w:after="0"/>
        <w:ind w:left="851"/>
        <w:rPr>
          <w:rFonts w:cs="Times New Roman"/>
        </w:rPr>
      </w:pPr>
      <w:r w:rsidRPr="00B50357">
        <w:rPr>
          <w:rFonts w:cs="Times New Roman"/>
        </w:rPr>
        <w:t>A raktározás rendjének tűzvédelmi szabályai, a közlekedési utak kijelölésének rendje a színpadon és a raktározási területeken.</w:t>
      </w:r>
    </w:p>
    <w:p w14:paraId="2B0AAA4F" w14:textId="77777777" w:rsidR="00E84DF6" w:rsidRPr="00B50357" w:rsidRDefault="00E84DF6" w:rsidP="00E84DF6">
      <w:pPr>
        <w:spacing w:after="0"/>
        <w:ind w:left="851"/>
        <w:rPr>
          <w:rFonts w:cs="Times New Roman"/>
        </w:rPr>
      </w:pPr>
      <w:r w:rsidRPr="00B50357">
        <w:rPr>
          <w:rFonts w:cs="Times New Roman"/>
        </w:rPr>
        <w:t>Dohányzás rendjének, nyílt láng használatának és a pirotechnikai cselekmények bonyolításának tűzvédelmi előírásai.</w:t>
      </w:r>
    </w:p>
    <w:p w14:paraId="4E3273CC" w14:textId="53346473" w:rsidR="00A23F09" w:rsidRPr="00B50357" w:rsidRDefault="00E84DF6" w:rsidP="00E84DF6">
      <w:pPr>
        <w:spacing w:after="0"/>
        <w:ind w:left="851"/>
        <w:rPr>
          <w:rFonts w:cs="Times New Roman"/>
        </w:rPr>
      </w:pPr>
      <w:r w:rsidRPr="00B50357">
        <w:rPr>
          <w:rFonts w:cs="Times New Roman"/>
        </w:rPr>
        <w:t>A lángmentesítés szabályai, a színpad tűzterhelésének számítása és a tűzmegelőzés színházi előírásai.</w:t>
      </w:r>
    </w:p>
    <w:p w14:paraId="00912D09" w14:textId="77777777" w:rsidR="00A23F09" w:rsidRPr="00B50357" w:rsidRDefault="00A23F09" w:rsidP="00A23F09">
      <w:pPr>
        <w:tabs>
          <w:tab w:val="left" w:pos="1418"/>
          <w:tab w:val="right" w:pos="9072"/>
        </w:tabs>
        <w:spacing w:after="0"/>
        <w:ind w:left="851"/>
        <w:rPr>
          <w:rFonts w:cs="Times New Roman"/>
        </w:rPr>
      </w:pPr>
    </w:p>
    <w:p w14:paraId="5C79502A" w14:textId="42AEE6D4"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655873E9" w14:textId="77777777" w:rsidR="00E84DF6" w:rsidRPr="00B50357" w:rsidRDefault="00E84DF6" w:rsidP="00E84DF6">
      <w:pPr>
        <w:spacing w:after="0"/>
        <w:ind w:left="851"/>
        <w:rPr>
          <w:rFonts w:cs="Times New Roman"/>
        </w:rPr>
      </w:pPr>
      <w:r w:rsidRPr="00B50357">
        <w:rPr>
          <w:rFonts w:cs="Times New Roman"/>
        </w:rPr>
        <w:t>Az alábbi témakörök gyakorlati alkalmazása:</w:t>
      </w:r>
    </w:p>
    <w:p w14:paraId="0D63A5F0" w14:textId="77777777" w:rsidR="00E84DF6" w:rsidRPr="00B50357" w:rsidRDefault="00E84DF6" w:rsidP="00E84DF6">
      <w:pPr>
        <w:spacing w:after="0"/>
        <w:ind w:left="851"/>
        <w:rPr>
          <w:rFonts w:cs="Times New Roman"/>
        </w:rPr>
      </w:pPr>
      <w:r w:rsidRPr="00B50357">
        <w:rPr>
          <w:rFonts w:cs="Times New Roman"/>
        </w:rPr>
        <w:t>Szükséges dokumentumok fajtái</w:t>
      </w:r>
    </w:p>
    <w:p w14:paraId="42E19811" w14:textId="77777777" w:rsidR="00E84DF6" w:rsidRPr="00B50357" w:rsidRDefault="00E84DF6" w:rsidP="00E84DF6">
      <w:pPr>
        <w:spacing w:after="0"/>
        <w:ind w:left="851"/>
        <w:rPr>
          <w:rFonts w:cs="Times New Roman"/>
        </w:rPr>
      </w:pPr>
      <w:r w:rsidRPr="00B50357">
        <w:rPr>
          <w:rFonts w:cs="Times New Roman"/>
        </w:rPr>
        <w:t>Dokumentumok alkalmazása</w:t>
      </w:r>
    </w:p>
    <w:p w14:paraId="6393A0A3" w14:textId="77777777" w:rsidR="00E84DF6" w:rsidRPr="00B50357" w:rsidRDefault="00E84DF6" w:rsidP="00E84DF6">
      <w:pPr>
        <w:spacing w:after="0"/>
        <w:ind w:left="851"/>
        <w:rPr>
          <w:rFonts w:cs="Times New Roman"/>
        </w:rPr>
      </w:pPr>
      <w:r w:rsidRPr="00B50357">
        <w:rPr>
          <w:rFonts w:cs="Times New Roman"/>
        </w:rPr>
        <w:t>Dokumentumok érvényessége</w:t>
      </w:r>
    </w:p>
    <w:p w14:paraId="31866C9A" w14:textId="77777777" w:rsidR="00E84DF6" w:rsidRPr="00B50357" w:rsidRDefault="00E84DF6" w:rsidP="00E84DF6">
      <w:pPr>
        <w:spacing w:after="0"/>
        <w:ind w:left="851"/>
        <w:rPr>
          <w:rFonts w:cs="Times New Roman"/>
        </w:rPr>
      </w:pPr>
      <w:r w:rsidRPr="00B50357">
        <w:rPr>
          <w:rFonts w:cs="Times New Roman"/>
        </w:rPr>
        <w:t>Dokumentumok kezelése</w:t>
      </w:r>
    </w:p>
    <w:p w14:paraId="3505474E" w14:textId="296E7DCD" w:rsidR="00A23F09" w:rsidRPr="00B50357" w:rsidRDefault="00E84DF6" w:rsidP="00E84DF6">
      <w:pPr>
        <w:spacing w:after="0"/>
        <w:ind w:left="851"/>
        <w:rPr>
          <w:rFonts w:cs="Times New Roman"/>
        </w:rPr>
      </w:pPr>
      <w:r w:rsidRPr="00B50357">
        <w:rPr>
          <w:rFonts w:cs="Times New Roman"/>
        </w:rPr>
        <w:t>Dokumentumok tárolása</w:t>
      </w:r>
    </w:p>
    <w:p w14:paraId="268D5DCB" w14:textId="77777777" w:rsidR="00A23F09" w:rsidRPr="00B50357" w:rsidRDefault="00A23F09" w:rsidP="00A23F09">
      <w:pPr>
        <w:tabs>
          <w:tab w:val="left" w:pos="1418"/>
          <w:tab w:val="right" w:pos="9072"/>
        </w:tabs>
        <w:spacing w:after="0"/>
        <w:ind w:left="851"/>
        <w:rPr>
          <w:rFonts w:cs="Times New Roman"/>
        </w:rPr>
      </w:pPr>
    </w:p>
    <w:p w14:paraId="7B47ECB6"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11510060" w14:textId="77777777" w:rsidR="00A23F09" w:rsidRPr="00B50357" w:rsidRDefault="00A23F09" w:rsidP="00A23F09">
      <w:pPr>
        <w:spacing w:after="0"/>
        <w:ind w:left="426"/>
        <w:rPr>
          <w:rFonts w:cs="Times New Roman"/>
        </w:rPr>
      </w:pPr>
    </w:p>
    <w:p w14:paraId="6B8818E5" w14:textId="77777777" w:rsidR="00A23F09" w:rsidRPr="00B50357" w:rsidRDefault="00A23F09" w:rsidP="00A23F09">
      <w:pPr>
        <w:spacing w:after="0"/>
        <w:ind w:left="426"/>
        <w:rPr>
          <w:rFonts w:cs="Times New Roman"/>
        </w:rPr>
      </w:pPr>
    </w:p>
    <w:p w14:paraId="75095EB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0383A126" w14:textId="33FC988B"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6BC9DC49" w14:textId="77777777" w:rsidR="00A23F09" w:rsidRPr="00B50357" w:rsidRDefault="00A23F09" w:rsidP="00A23F09">
      <w:pPr>
        <w:spacing w:after="0"/>
        <w:ind w:left="426"/>
        <w:rPr>
          <w:rFonts w:cs="Times New Roman"/>
        </w:rPr>
      </w:pPr>
    </w:p>
    <w:p w14:paraId="3A14C02D" w14:textId="77777777" w:rsidR="00A23F09" w:rsidRPr="00B50357" w:rsidRDefault="00A23F09" w:rsidP="00A23F09">
      <w:pPr>
        <w:rPr>
          <w:rFonts w:cs="Times New Roman"/>
        </w:rPr>
      </w:pPr>
      <w:r w:rsidRPr="00B50357">
        <w:rPr>
          <w:rFonts w:cs="Times New Roman"/>
        </w:rPr>
        <w:br w:type="page"/>
      </w:r>
    </w:p>
    <w:p w14:paraId="491D484D" w14:textId="3D43B3A0" w:rsidR="00A23F09" w:rsidRPr="00B50357" w:rsidRDefault="00E84DF6" w:rsidP="00A23F09">
      <w:pPr>
        <w:pStyle w:val="Listaszerbekezds"/>
        <w:numPr>
          <w:ilvl w:val="0"/>
          <w:numId w:val="8"/>
        </w:numPr>
        <w:tabs>
          <w:tab w:val="right" w:pos="9072"/>
        </w:tabs>
        <w:spacing w:after="0"/>
        <w:rPr>
          <w:rFonts w:cs="Times New Roman"/>
          <w:b/>
        </w:rPr>
      </w:pPr>
      <w:r w:rsidRPr="00B50357">
        <w:rPr>
          <w:rFonts w:cs="Times New Roman"/>
          <w:b/>
        </w:rPr>
        <w:t>Biztonságtechnikai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96</w:t>
      </w:r>
      <w:r w:rsidR="00A23F09" w:rsidRPr="00B50357">
        <w:rPr>
          <w:rFonts w:cs="Times New Roman"/>
          <w:b/>
        </w:rPr>
        <w:t xml:space="preserve"> óra/</w:t>
      </w:r>
      <w:r w:rsidR="00B779E6" w:rsidRPr="00B50357">
        <w:rPr>
          <w:rFonts w:cs="Times New Roman"/>
          <w:b/>
        </w:rPr>
        <w:t>96</w:t>
      </w:r>
      <w:r w:rsidR="00A23F09" w:rsidRPr="00B50357">
        <w:rPr>
          <w:rFonts w:cs="Times New Roman"/>
          <w:b/>
        </w:rPr>
        <w:t xml:space="preserve"> óra*</w:t>
      </w:r>
    </w:p>
    <w:p w14:paraId="036B9688"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517A89BD" w14:textId="77777777" w:rsidR="00A23F09" w:rsidRPr="00B50357" w:rsidRDefault="00A23F09" w:rsidP="00A23F09">
      <w:pPr>
        <w:spacing w:after="0"/>
        <w:ind w:left="426"/>
        <w:rPr>
          <w:rFonts w:cs="Times New Roman"/>
        </w:rPr>
      </w:pPr>
    </w:p>
    <w:p w14:paraId="6503098D" w14:textId="1548A4FE" w:rsidR="00A23F09" w:rsidRPr="00B50357" w:rsidRDefault="00A23F09" w:rsidP="00A23F09">
      <w:pPr>
        <w:spacing w:after="0"/>
        <w:ind w:left="426"/>
        <w:rPr>
          <w:rFonts w:cs="Times New Roman"/>
        </w:rPr>
      </w:pPr>
      <w:r w:rsidRPr="00B50357">
        <w:rPr>
          <w:rFonts w:cs="Times New Roman"/>
        </w:rPr>
        <w:t>A tantárgy a főszakképesítéshez kapcsolódik.</w:t>
      </w:r>
    </w:p>
    <w:p w14:paraId="409243A9" w14:textId="77777777" w:rsidR="00A23F09" w:rsidRPr="00B50357" w:rsidRDefault="00A23F09" w:rsidP="00A23F09">
      <w:pPr>
        <w:spacing w:after="0"/>
        <w:ind w:left="426"/>
        <w:rPr>
          <w:rFonts w:cs="Times New Roman"/>
        </w:rPr>
      </w:pPr>
    </w:p>
    <w:p w14:paraId="463A7147"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4B188430" w14:textId="77D82A4A" w:rsidR="00A23F09" w:rsidRPr="00B50357" w:rsidRDefault="00E84DF6" w:rsidP="00A23F09">
      <w:pPr>
        <w:spacing w:after="0"/>
        <w:ind w:left="426"/>
        <w:rPr>
          <w:rFonts w:cs="Times New Roman"/>
        </w:rPr>
      </w:pPr>
      <w:r w:rsidRPr="00B50357">
        <w:rPr>
          <w:rFonts w:cs="Times New Roman"/>
        </w:rPr>
        <w:t>A tanuló gyakorlati felkészítése az egészséget nem veszélyeztető és biztonságos munkavégzésre, a biztonságos munkavállalói magatartáshoz szükséges kompetenciák elsajátíttatása.</w:t>
      </w:r>
    </w:p>
    <w:p w14:paraId="069405A6" w14:textId="77777777" w:rsidR="00A23F09" w:rsidRPr="00B50357" w:rsidRDefault="00A23F09" w:rsidP="00A23F09">
      <w:pPr>
        <w:spacing w:after="0"/>
        <w:ind w:left="426"/>
        <w:rPr>
          <w:rFonts w:cs="Times New Roman"/>
        </w:rPr>
      </w:pPr>
    </w:p>
    <w:p w14:paraId="77A96D7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39D98F54" w14:textId="77777777" w:rsidR="00A23F09" w:rsidRPr="00B50357" w:rsidRDefault="00A23F09" w:rsidP="00A23F09">
      <w:pPr>
        <w:spacing w:after="0"/>
        <w:ind w:left="426"/>
        <w:rPr>
          <w:rFonts w:cs="Times New Roman"/>
        </w:rPr>
      </w:pPr>
    </w:p>
    <w:p w14:paraId="6A5C515F" w14:textId="77777777" w:rsidR="00A23F09" w:rsidRPr="00B50357" w:rsidRDefault="00A23F09" w:rsidP="00A23F09">
      <w:pPr>
        <w:spacing w:after="0"/>
        <w:ind w:left="426"/>
        <w:rPr>
          <w:rFonts w:cs="Times New Roman"/>
        </w:rPr>
      </w:pPr>
    </w:p>
    <w:p w14:paraId="72AA8AC4"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139A7891" w14:textId="226E8487"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Munkavédelem</w:t>
      </w:r>
    </w:p>
    <w:p w14:paraId="4EC9E5A6" w14:textId="77777777" w:rsidR="00E84DF6" w:rsidRPr="00B50357" w:rsidRDefault="00E84DF6" w:rsidP="00E84DF6">
      <w:pPr>
        <w:spacing w:after="0"/>
        <w:ind w:left="851"/>
        <w:rPr>
          <w:rFonts w:cs="Times New Roman"/>
        </w:rPr>
      </w:pPr>
      <w:r w:rsidRPr="00B50357">
        <w:rPr>
          <w:rFonts w:cs="Times New Roman"/>
        </w:rPr>
        <w:t>Az alábbi témakörök gyakorlati alkalmazása:</w:t>
      </w:r>
    </w:p>
    <w:p w14:paraId="327BFFE6" w14:textId="77777777" w:rsidR="00E84DF6" w:rsidRPr="00B50357" w:rsidRDefault="00E84DF6" w:rsidP="00E84DF6">
      <w:pPr>
        <w:spacing w:after="0"/>
        <w:ind w:left="851"/>
        <w:rPr>
          <w:rFonts w:cs="Times New Roman"/>
        </w:rPr>
      </w:pPr>
      <w:r w:rsidRPr="00B50357">
        <w:rPr>
          <w:rFonts w:cs="Times New Roman"/>
        </w:rPr>
        <w:t>Színházi munkavédelem</w:t>
      </w:r>
    </w:p>
    <w:p w14:paraId="5A14F84A" w14:textId="77777777" w:rsidR="00E84DF6" w:rsidRPr="00B50357" w:rsidRDefault="00E84DF6" w:rsidP="00E84DF6">
      <w:pPr>
        <w:spacing w:after="0"/>
        <w:ind w:left="851"/>
        <w:rPr>
          <w:rFonts w:cs="Times New Roman"/>
        </w:rPr>
      </w:pPr>
      <w:r w:rsidRPr="00B50357">
        <w:rPr>
          <w:rFonts w:cs="Times New Roman"/>
        </w:rPr>
        <w:t>Általános munkavédelmi rendeletek és szabályok; a munkavédelem fogalmának meghatározása.</w:t>
      </w:r>
    </w:p>
    <w:p w14:paraId="718611A3" w14:textId="77777777" w:rsidR="00E84DF6" w:rsidRPr="00B50357" w:rsidRDefault="00E84DF6" w:rsidP="00E84DF6">
      <w:pPr>
        <w:spacing w:after="0"/>
        <w:ind w:left="851"/>
        <w:rPr>
          <w:rFonts w:cs="Times New Roman"/>
        </w:rPr>
      </w:pPr>
      <w:r w:rsidRPr="00B50357">
        <w:rPr>
          <w:rFonts w:cs="Times New Roman"/>
        </w:rPr>
        <w:t>A munkavédelmi szabályzat, annak tartalma és érvényességi köre.</w:t>
      </w:r>
    </w:p>
    <w:p w14:paraId="3F5F837D" w14:textId="77777777" w:rsidR="00E84DF6" w:rsidRPr="00B50357" w:rsidRDefault="00E84DF6" w:rsidP="00E84DF6">
      <w:pPr>
        <w:spacing w:after="0"/>
        <w:ind w:left="851"/>
        <w:rPr>
          <w:rFonts w:cs="Times New Roman"/>
        </w:rPr>
      </w:pPr>
      <w:r w:rsidRPr="00B50357">
        <w:rPr>
          <w:rFonts w:cs="Times New Roman"/>
        </w:rPr>
        <w:t>Az elsősegélynyújtás szabályai, sérülés, rosszullét vagy áramütés esetén.</w:t>
      </w:r>
    </w:p>
    <w:p w14:paraId="4E443431" w14:textId="77777777" w:rsidR="00E84DF6" w:rsidRPr="00B50357" w:rsidRDefault="00E84DF6" w:rsidP="00E84DF6">
      <w:pPr>
        <w:spacing w:after="0"/>
        <w:ind w:left="851"/>
        <w:rPr>
          <w:rFonts w:cs="Times New Roman"/>
        </w:rPr>
      </w:pPr>
      <w:r w:rsidRPr="00B50357">
        <w:rPr>
          <w:rFonts w:cs="Times New Roman"/>
        </w:rPr>
        <w:t>Színházakban lévő munkavédelmi bejárások, oktatások rendje és az ellenőrzések szabályai.</w:t>
      </w:r>
    </w:p>
    <w:p w14:paraId="29931737" w14:textId="77777777" w:rsidR="00E84DF6" w:rsidRPr="00B50357" w:rsidRDefault="00E84DF6" w:rsidP="00E84DF6">
      <w:pPr>
        <w:spacing w:after="0"/>
        <w:ind w:left="851"/>
        <w:rPr>
          <w:rFonts w:cs="Times New Roman"/>
        </w:rPr>
      </w:pPr>
      <w:r w:rsidRPr="00B50357">
        <w:rPr>
          <w:rFonts w:cs="Times New Roman"/>
        </w:rPr>
        <w:t>Munkahelyi baleset, kvázi baleset és az azokkal kapcsolatos intézkedések, kártérítési igény.</w:t>
      </w:r>
    </w:p>
    <w:p w14:paraId="0AEE638A" w14:textId="77777777" w:rsidR="00E84DF6" w:rsidRPr="00B50357" w:rsidRDefault="00E84DF6" w:rsidP="00E84DF6">
      <w:pPr>
        <w:spacing w:after="0"/>
        <w:ind w:left="851"/>
        <w:rPr>
          <w:rFonts w:cs="Times New Roman"/>
        </w:rPr>
      </w:pPr>
      <w:r w:rsidRPr="00B50357">
        <w:rPr>
          <w:rFonts w:cs="Times New Roman"/>
        </w:rPr>
        <w:t>Színpadi gépek, létrák, emelőszerkezetek biztonsági szabályai.</w:t>
      </w:r>
    </w:p>
    <w:p w14:paraId="766D4E57" w14:textId="77777777" w:rsidR="00E84DF6" w:rsidRPr="00B50357" w:rsidRDefault="00E84DF6" w:rsidP="00E84DF6">
      <w:pPr>
        <w:spacing w:after="0"/>
        <w:ind w:left="851"/>
        <w:rPr>
          <w:rFonts w:cs="Times New Roman"/>
        </w:rPr>
      </w:pPr>
      <w:r w:rsidRPr="00B50357">
        <w:rPr>
          <w:rFonts w:cs="Times New Roman"/>
        </w:rPr>
        <w:t>Színpadi díszletek gyártásával, színpadra állításával, szerelésével és bontásával kapcsolatos munkavédelmi előírások. Technológiai utasítás.</w:t>
      </w:r>
    </w:p>
    <w:p w14:paraId="5A635C0F" w14:textId="77777777" w:rsidR="00E84DF6" w:rsidRPr="00B50357" w:rsidRDefault="00E84DF6" w:rsidP="00E84DF6">
      <w:pPr>
        <w:spacing w:after="0"/>
        <w:ind w:left="851"/>
        <w:rPr>
          <w:rFonts w:cs="Times New Roman"/>
        </w:rPr>
      </w:pPr>
      <w:r w:rsidRPr="00B50357">
        <w:rPr>
          <w:rFonts w:cs="Times New Roman"/>
        </w:rPr>
        <w:t>Munkavédelmi védőfelszerelések, és -eszközök a színpadokon, és a színpadpadlóval kapcsolatos biztonságtechnikai elvárások.</w:t>
      </w:r>
    </w:p>
    <w:p w14:paraId="30CFA06A" w14:textId="77777777" w:rsidR="00E84DF6" w:rsidRPr="00B50357" w:rsidRDefault="00E84DF6" w:rsidP="00E84DF6">
      <w:pPr>
        <w:spacing w:after="0"/>
        <w:ind w:left="851"/>
        <w:rPr>
          <w:rFonts w:cs="Times New Roman"/>
        </w:rPr>
      </w:pPr>
      <w:r w:rsidRPr="00B50357">
        <w:rPr>
          <w:rFonts w:cs="Times New Roman"/>
        </w:rPr>
        <w:t>A műszaki vezetők főbb munkavédelmi feladatai, jogai és kötelességei.</w:t>
      </w:r>
    </w:p>
    <w:p w14:paraId="2849CABE" w14:textId="77777777" w:rsidR="00E84DF6" w:rsidRPr="00B50357" w:rsidRDefault="00E84DF6" w:rsidP="00E84DF6">
      <w:pPr>
        <w:spacing w:after="0"/>
        <w:ind w:left="851"/>
        <w:rPr>
          <w:rFonts w:cs="Times New Roman"/>
        </w:rPr>
      </w:pPr>
      <w:r w:rsidRPr="00B50357">
        <w:rPr>
          <w:rFonts w:cs="Times New Roman"/>
        </w:rPr>
        <w:t>Elektromos szerelésekkel, vizsgálatokkal és karbantartásokkal kapcsolatos munkavégzési előírások.</w:t>
      </w:r>
    </w:p>
    <w:p w14:paraId="31F39266" w14:textId="77777777" w:rsidR="00E84DF6" w:rsidRPr="00B50357" w:rsidRDefault="00E84DF6" w:rsidP="00E84DF6">
      <w:pPr>
        <w:spacing w:after="0"/>
        <w:ind w:left="851"/>
        <w:rPr>
          <w:rFonts w:cs="Times New Roman"/>
        </w:rPr>
      </w:pPr>
      <w:r w:rsidRPr="00B50357">
        <w:rPr>
          <w:rFonts w:cs="Times New Roman"/>
        </w:rPr>
        <w:t>Áramütéses baleseteknél az elsősegélynyújtás szabályai.</w:t>
      </w:r>
    </w:p>
    <w:p w14:paraId="68440F72" w14:textId="77777777" w:rsidR="00E84DF6" w:rsidRPr="00B50357" w:rsidRDefault="00E84DF6" w:rsidP="00E84DF6">
      <w:pPr>
        <w:spacing w:after="0"/>
        <w:ind w:left="851"/>
        <w:rPr>
          <w:rFonts w:cs="Times New Roman"/>
        </w:rPr>
      </w:pPr>
      <w:r w:rsidRPr="00B50357">
        <w:rPr>
          <w:rFonts w:cs="Times New Roman"/>
        </w:rPr>
        <w:t>A zajértékekre vonatkozó MSZ előírások ismerete (pl. szabadtéri színpadokon megengedett decibelérték).</w:t>
      </w:r>
    </w:p>
    <w:p w14:paraId="161171B1" w14:textId="77777777" w:rsidR="00E84DF6" w:rsidRPr="00B50357" w:rsidRDefault="00E84DF6" w:rsidP="00E84DF6">
      <w:pPr>
        <w:spacing w:after="0"/>
        <w:ind w:left="851"/>
        <w:rPr>
          <w:rFonts w:cs="Times New Roman"/>
        </w:rPr>
      </w:pPr>
      <w:r w:rsidRPr="00B50357">
        <w:rPr>
          <w:rFonts w:cs="Times New Roman"/>
        </w:rPr>
        <w:t>Színházi elektromos szereléssel, érintésvédelemmel, villamos hálózati kérdésekkel, villámvédelemmel foglalkozó szabványok ismerete (MSZ 1600/13; MSZ 172 és MSZ 1585).</w:t>
      </w:r>
    </w:p>
    <w:p w14:paraId="36434EA5" w14:textId="77777777" w:rsidR="00E84DF6" w:rsidRPr="00B50357" w:rsidRDefault="00E84DF6" w:rsidP="00E84DF6">
      <w:pPr>
        <w:spacing w:after="0"/>
        <w:ind w:left="851"/>
        <w:rPr>
          <w:rFonts w:cs="Times New Roman"/>
        </w:rPr>
      </w:pPr>
      <w:r w:rsidRPr="00B50357">
        <w:rPr>
          <w:rFonts w:cs="Times New Roman"/>
        </w:rPr>
        <w:t>Villamos vezetékek, kábelek használatával, az időszakos műszeres mérésekkel kapcsolatos ismeretek.</w:t>
      </w:r>
    </w:p>
    <w:p w14:paraId="4F2CE463" w14:textId="77777777" w:rsidR="00E84DF6" w:rsidRPr="00B50357" w:rsidRDefault="00E84DF6" w:rsidP="00E84DF6">
      <w:pPr>
        <w:spacing w:after="0"/>
        <w:ind w:left="851"/>
        <w:rPr>
          <w:rFonts w:cs="Times New Roman"/>
        </w:rPr>
      </w:pPr>
      <w:r w:rsidRPr="00B50357">
        <w:rPr>
          <w:rFonts w:cs="Times New Roman"/>
        </w:rPr>
        <w:t>Alkalmassági, illetve az időszakos orvosi vizsgálatok rendje.</w:t>
      </w:r>
    </w:p>
    <w:p w14:paraId="084278A5" w14:textId="77777777" w:rsidR="00E84DF6" w:rsidRPr="00B50357" w:rsidRDefault="00E84DF6" w:rsidP="00E84DF6">
      <w:pPr>
        <w:spacing w:after="0"/>
        <w:ind w:left="851"/>
        <w:rPr>
          <w:rFonts w:cs="Times New Roman"/>
        </w:rPr>
      </w:pPr>
      <w:r w:rsidRPr="00B50357">
        <w:rPr>
          <w:rFonts w:cs="Times New Roman"/>
        </w:rPr>
        <w:t>Alkoholos befolyásoltsággal kapcsolatos vizsgálat rendje és adott helyzetben a szükséges intézkedések szabályai.</w:t>
      </w:r>
    </w:p>
    <w:p w14:paraId="791AFAC6" w14:textId="77777777" w:rsidR="00E84DF6" w:rsidRPr="00B50357" w:rsidRDefault="00E84DF6" w:rsidP="00E84DF6">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1B137DE9" w14:textId="77777777" w:rsidR="00E84DF6" w:rsidRPr="00B50357" w:rsidRDefault="00E84DF6" w:rsidP="00E84DF6">
      <w:pPr>
        <w:spacing w:after="0"/>
        <w:ind w:left="851"/>
        <w:rPr>
          <w:rFonts w:cs="Times New Roman"/>
        </w:rPr>
      </w:pPr>
      <w:r w:rsidRPr="00B50357">
        <w:rPr>
          <w:rFonts w:cs="Times New Roman"/>
        </w:rPr>
        <w:t>Egészségügyi munkavédelmi és biztonságtechnikai követelmények a próbák, előadások és rendezvények lebonyolításánál.</w:t>
      </w:r>
    </w:p>
    <w:p w14:paraId="281013CA" w14:textId="55D21069" w:rsidR="00A23F09" w:rsidRPr="00B50357" w:rsidRDefault="00E84DF6" w:rsidP="00E84DF6">
      <w:pPr>
        <w:spacing w:after="0"/>
        <w:ind w:left="851"/>
        <w:rPr>
          <w:rFonts w:cs="Times New Roman"/>
        </w:rPr>
      </w:pPr>
      <w:r w:rsidRPr="00B50357">
        <w:rPr>
          <w:rFonts w:cs="Times New Roman"/>
        </w:rPr>
        <w:t>Az elektromos áram élettani hatásai, mentőládák, elektromos szerelésekre vonatkozó munkavédelmi rendelkezések.</w:t>
      </w:r>
    </w:p>
    <w:p w14:paraId="0BD4004E" w14:textId="77777777" w:rsidR="00A23F09" w:rsidRPr="00B50357" w:rsidRDefault="00A23F09" w:rsidP="00A23F09">
      <w:pPr>
        <w:tabs>
          <w:tab w:val="left" w:pos="1418"/>
          <w:tab w:val="right" w:pos="9072"/>
        </w:tabs>
        <w:spacing w:after="0"/>
        <w:ind w:left="851"/>
        <w:rPr>
          <w:rFonts w:cs="Times New Roman"/>
        </w:rPr>
      </w:pPr>
    </w:p>
    <w:p w14:paraId="5F1C7498" w14:textId="697E8A24" w:rsidR="00A23F09" w:rsidRPr="00B50357" w:rsidRDefault="00E84DF6"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Tűzvédelem</w:t>
      </w:r>
    </w:p>
    <w:p w14:paraId="0725790A" w14:textId="77777777" w:rsidR="00E84DF6" w:rsidRPr="00B50357" w:rsidRDefault="00E84DF6" w:rsidP="00E84DF6">
      <w:pPr>
        <w:spacing w:after="0"/>
        <w:ind w:left="851"/>
        <w:rPr>
          <w:rFonts w:cs="Times New Roman"/>
        </w:rPr>
      </w:pPr>
      <w:r w:rsidRPr="00B50357">
        <w:rPr>
          <w:rFonts w:cs="Times New Roman"/>
        </w:rPr>
        <w:t>Az alábbi témakörök gyakorlati alkalmazása:</w:t>
      </w:r>
    </w:p>
    <w:p w14:paraId="43A130CD" w14:textId="77777777" w:rsidR="00E84DF6" w:rsidRPr="00B50357" w:rsidRDefault="00E84DF6" w:rsidP="00E84DF6">
      <w:pPr>
        <w:spacing w:after="0"/>
        <w:ind w:left="851"/>
        <w:rPr>
          <w:rFonts w:cs="Times New Roman"/>
        </w:rPr>
      </w:pPr>
      <w:r w:rsidRPr="00B50357">
        <w:rPr>
          <w:rFonts w:cs="Times New Roman"/>
        </w:rPr>
        <w:t>A tűzvédelem célja, szerepe és alapkövetelményei, különös tekintettel a színpadi munkavégzésre.</w:t>
      </w:r>
    </w:p>
    <w:p w14:paraId="19D9FCD8" w14:textId="77777777" w:rsidR="00E84DF6" w:rsidRPr="00B50357" w:rsidRDefault="00E84DF6" w:rsidP="00E84DF6">
      <w:pPr>
        <w:spacing w:after="0"/>
        <w:ind w:left="851"/>
        <w:rPr>
          <w:rFonts w:cs="Times New Roman"/>
        </w:rPr>
      </w:pPr>
      <w:r w:rsidRPr="00B50357">
        <w:rPr>
          <w:rFonts w:cs="Times New Roman"/>
        </w:rPr>
        <w:t>Színpadi építés, bontás; a próba és előadás tűzvédelmi előírásai.</w:t>
      </w:r>
    </w:p>
    <w:p w14:paraId="5AC5B22C" w14:textId="77777777" w:rsidR="00E84DF6" w:rsidRPr="00B50357" w:rsidRDefault="00E84DF6" w:rsidP="00E84DF6">
      <w:pPr>
        <w:spacing w:after="0"/>
        <w:ind w:left="851"/>
        <w:rPr>
          <w:rFonts w:cs="Times New Roman"/>
        </w:rPr>
      </w:pPr>
      <w:r w:rsidRPr="00B50357">
        <w:rPr>
          <w:rFonts w:cs="Times New Roman"/>
        </w:rPr>
        <w:t>Színházak tűzvédelmi szervezete, tűzvédelmi oktatás és a tűzvédelmi szemlék, valamint ellenőrzések rendje.</w:t>
      </w:r>
    </w:p>
    <w:p w14:paraId="6D513BAA" w14:textId="77777777" w:rsidR="00E84DF6" w:rsidRPr="00B50357" w:rsidRDefault="00E84DF6" w:rsidP="00E84DF6">
      <w:pPr>
        <w:spacing w:after="0"/>
        <w:ind w:left="851"/>
        <w:rPr>
          <w:rFonts w:cs="Times New Roman"/>
        </w:rPr>
      </w:pPr>
      <w:r w:rsidRPr="00B50357">
        <w:rPr>
          <w:rFonts w:cs="Times New Roman"/>
        </w:rPr>
        <w:t>Tűzvédelmi utasítás, annak tartalma és mellékletei.</w:t>
      </w:r>
    </w:p>
    <w:p w14:paraId="606AE85C" w14:textId="77777777" w:rsidR="00E84DF6" w:rsidRPr="00B50357" w:rsidRDefault="00E84DF6" w:rsidP="00E84DF6">
      <w:pPr>
        <w:spacing w:after="0"/>
        <w:ind w:left="851"/>
        <w:rPr>
          <w:rFonts w:cs="Times New Roman"/>
        </w:rPr>
      </w:pPr>
      <w:r w:rsidRPr="00B50357">
        <w:rPr>
          <w:rFonts w:cs="Times New Roman"/>
        </w:rPr>
        <w:t>Tűzriadó terv tartalmának ismertetése.</w:t>
      </w:r>
    </w:p>
    <w:p w14:paraId="0060F827" w14:textId="77777777" w:rsidR="00E84DF6" w:rsidRPr="00B50357" w:rsidRDefault="00E84DF6" w:rsidP="00E84DF6">
      <w:pPr>
        <w:spacing w:after="0"/>
        <w:ind w:left="851"/>
        <w:rPr>
          <w:rFonts w:cs="Times New Roman"/>
        </w:rPr>
      </w:pPr>
      <w:r w:rsidRPr="00B50357">
        <w:rPr>
          <w:rFonts w:cs="Times New Roman"/>
        </w:rPr>
        <w:t>A helyiségek és épületek tűzveszélyességi osztályba sorolása. Színpadok tűzvédelme, tűzi vízhálózat, záporberendezés és függönylocsolók.</w:t>
      </w:r>
    </w:p>
    <w:p w14:paraId="231CA4C5" w14:textId="77777777" w:rsidR="00E84DF6" w:rsidRPr="00B50357" w:rsidRDefault="00E84DF6" w:rsidP="00E84DF6">
      <w:pPr>
        <w:spacing w:after="0"/>
        <w:ind w:left="851"/>
        <w:rPr>
          <w:rFonts w:cs="Times New Roman"/>
        </w:rPr>
      </w:pPr>
      <w:r w:rsidRPr="00B50357">
        <w:rPr>
          <w:rFonts w:cs="Times New Roman"/>
        </w:rPr>
        <w:t>Oltókészülékek, tűzjelzők és füstelvezetők tűzvédelmi előírásai.</w:t>
      </w:r>
    </w:p>
    <w:p w14:paraId="1CE9E0AD" w14:textId="77777777" w:rsidR="00E84DF6" w:rsidRPr="00B50357" w:rsidRDefault="00E84DF6" w:rsidP="00E84DF6">
      <w:pPr>
        <w:spacing w:after="0"/>
        <w:ind w:left="851"/>
        <w:rPr>
          <w:rFonts w:cs="Times New Roman"/>
        </w:rPr>
      </w:pPr>
      <w:r w:rsidRPr="00B50357">
        <w:rPr>
          <w:rFonts w:cs="Times New Roman"/>
        </w:rPr>
        <w:t>Biztonsági világítás, irányfény és lépcsővilágítás tűzvédelmi szabályai.</w:t>
      </w:r>
    </w:p>
    <w:p w14:paraId="535D1D2C" w14:textId="77777777" w:rsidR="00E84DF6" w:rsidRPr="00B50357" w:rsidRDefault="00E84DF6" w:rsidP="00E84DF6">
      <w:pPr>
        <w:spacing w:after="0"/>
        <w:ind w:left="851"/>
        <w:rPr>
          <w:rFonts w:cs="Times New Roman"/>
        </w:rPr>
      </w:pPr>
      <w:r w:rsidRPr="00B50357">
        <w:rPr>
          <w:rFonts w:cs="Times New Roman"/>
        </w:rPr>
        <w:t>Nézőtéri székek elhelyezésének, a közlekedési útvonalak, kijáratok tűzvédelmi rendje.</w:t>
      </w:r>
    </w:p>
    <w:p w14:paraId="3634F009" w14:textId="77777777" w:rsidR="00E84DF6" w:rsidRPr="00B50357" w:rsidRDefault="00E84DF6" w:rsidP="00E84DF6">
      <w:pPr>
        <w:spacing w:after="0"/>
        <w:ind w:left="851"/>
        <w:rPr>
          <w:rFonts w:cs="Times New Roman"/>
        </w:rPr>
      </w:pPr>
      <w:r w:rsidRPr="00B50357">
        <w:rPr>
          <w:rFonts w:cs="Times New Roman"/>
        </w:rPr>
        <w:t>Vészkijáratok, ajtók nyitási iránya, színpadi ajtók, színpad körüli folyosók mérete és tűzszakasz határok kialakításának tűzvédelmi előírásai.</w:t>
      </w:r>
    </w:p>
    <w:p w14:paraId="27E954F3" w14:textId="77777777" w:rsidR="00E84DF6" w:rsidRPr="00B50357" w:rsidRDefault="00E84DF6" w:rsidP="00E84DF6">
      <w:pPr>
        <w:spacing w:after="0"/>
        <w:ind w:left="851"/>
        <w:rPr>
          <w:rFonts w:cs="Times New Roman"/>
        </w:rPr>
      </w:pPr>
      <w:r w:rsidRPr="00B50357">
        <w:rPr>
          <w:rFonts w:cs="Times New Roman"/>
        </w:rPr>
        <w:t>A vasfüggöny működtetése és szerepe a tűzvédelemben.</w:t>
      </w:r>
    </w:p>
    <w:p w14:paraId="3D6CB349" w14:textId="77777777" w:rsidR="00E84DF6" w:rsidRPr="00B50357" w:rsidRDefault="00E84DF6" w:rsidP="00E84DF6">
      <w:pPr>
        <w:spacing w:after="0"/>
        <w:ind w:left="851"/>
        <w:rPr>
          <w:rFonts w:cs="Times New Roman"/>
        </w:rPr>
      </w:pPr>
      <w:r w:rsidRPr="00B50357">
        <w:rPr>
          <w:rFonts w:cs="Times New Roman"/>
        </w:rPr>
        <w:t>A nézőtér kiürítésének számítás útján történő meghatározása, az idevonatkozó tűzvédelmi szabvány szerint.</w:t>
      </w:r>
    </w:p>
    <w:p w14:paraId="0E26DC87" w14:textId="77777777" w:rsidR="00E84DF6" w:rsidRPr="00B50357" w:rsidRDefault="00E84DF6" w:rsidP="00E84DF6">
      <w:pPr>
        <w:spacing w:after="0"/>
        <w:ind w:left="851"/>
        <w:rPr>
          <w:rFonts w:cs="Times New Roman"/>
        </w:rPr>
      </w:pPr>
      <w:r w:rsidRPr="00B50357">
        <w:rPr>
          <w:rFonts w:cs="Times New Roman"/>
        </w:rPr>
        <w:t>A raktározás rendjének tűzvédelmi szabályai, a közlekedési utak kijelölésének rendje a színpadon és a raktározási területeken.</w:t>
      </w:r>
    </w:p>
    <w:p w14:paraId="03E6D4D4" w14:textId="77777777" w:rsidR="00E84DF6" w:rsidRPr="00B50357" w:rsidRDefault="00E84DF6" w:rsidP="00E84DF6">
      <w:pPr>
        <w:spacing w:after="0"/>
        <w:ind w:left="851"/>
        <w:rPr>
          <w:rFonts w:cs="Times New Roman"/>
        </w:rPr>
      </w:pPr>
      <w:r w:rsidRPr="00B50357">
        <w:rPr>
          <w:rFonts w:cs="Times New Roman"/>
        </w:rPr>
        <w:t>Dohányzás rendjének, nyílt láng használatának és a pirotechnikai cselekmények bonyolításának tűzvédelmi előírásai.</w:t>
      </w:r>
    </w:p>
    <w:p w14:paraId="61B1D743" w14:textId="497F7BD1" w:rsidR="00A23F09" w:rsidRPr="00B50357" w:rsidRDefault="00E84DF6" w:rsidP="00E84DF6">
      <w:pPr>
        <w:spacing w:after="0"/>
        <w:ind w:left="851"/>
        <w:rPr>
          <w:rFonts w:cs="Times New Roman"/>
        </w:rPr>
      </w:pPr>
      <w:r w:rsidRPr="00B50357">
        <w:rPr>
          <w:rFonts w:cs="Times New Roman"/>
        </w:rPr>
        <w:t>A lángmentesítés szabályai, a színpad tűzterhelésének számítása és a tűzmegelőzés színházi előírásai.</w:t>
      </w:r>
    </w:p>
    <w:p w14:paraId="7E9C22B1" w14:textId="77777777" w:rsidR="00A23F09" w:rsidRPr="00B50357" w:rsidRDefault="00A23F09" w:rsidP="00A23F09">
      <w:pPr>
        <w:tabs>
          <w:tab w:val="left" w:pos="1418"/>
          <w:tab w:val="right" w:pos="9072"/>
        </w:tabs>
        <w:spacing w:after="0"/>
        <w:ind w:left="851"/>
        <w:rPr>
          <w:rFonts w:cs="Times New Roman"/>
        </w:rPr>
      </w:pPr>
    </w:p>
    <w:p w14:paraId="46EBDC15" w14:textId="51E3FAE9" w:rsidR="00A23F09" w:rsidRPr="00B50357" w:rsidRDefault="007B2EC3"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1853EA91" w14:textId="77777777" w:rsidR="007B2EC3" w:rsidRPr="00B50357" w:rsidRDefault="007B2EC3" w:rsidP="007B2EC3">
      <w:pPr>
        <w:spacing w:after="0"/>
        <w:ind w:left="851"/>
        <w:rPr>
          <w:rFonts w:cs="Times New Roman"/>
        </w:rPr>
      </w:pPr>
      <w:r w:rsidRPr="00B50357">
        <w:rPr>
          <w:rFonts w:cs="Times New Roman"/>
        </w:rPr>
        <w:t>Az alábbi témakörök gyakorlati alkalmazása:</w:t>
      </w:r>
    </w:p>
    <w:p w14:paraId="665A7073" w14:textId="77777777" w:rsidR="007B2EC3" w:rsidRPr="00B50357" w:rsidRDefault="007B2EC3" w:rsidP="007B2EC3">
      <w:pPr>
        <w:spacing w:after="0"/>
        <w:ind w:left="851"/>
        <w:rPr>
          <w:rFonts w:cs="Times New Roman"/>
        </w:rPr>
      </w:pPr>
      <w:r w:rsidRPr="00B50357">
        <w:rPr>
          <w:rFonts w:cs="Times New Roman"/>
        </w:rPr>
        <w:t>Szükséges dokumentumok fajtái</w:t>
      </w:r>
    </w:p>
    <w:p w14:paraId="3698D953" w14:textId="77777777" w:rsidR="007B2EC3" w:rsidRPr="00B50357" w:rsidRDefault="007B2EC3" w:rsidP="007B2EC3">
      <w:pPr>
        <w:spacing w:after="0"/>
        <w:ind w:left="851"/>
        <w:rPr>
          <w:rFonts w:cs="Times New Roman"/>
        </w:rPr>
      </w:pPr>
      <w:r w:rsidRPr="00B50357">
        <w:rPr>
          <w:rFonts w:cs="Times New Roman"/>
        </w:rPr>
        <w:t>Dokumentumok alkalmazása</w:t>
      </w:r>
    </w:p>
    <w:p w14:paraId="20D60E0F" w14:textId="77777777" w:rsidR="007B2EC3" w:rsidRPr="00B50357" w:rsidRDefault="007B2EC3" w:rsidP="007B2EC3">
      <w:pPr>
        <w:spacing w:after="0"/>
        <w:ind w:left="851"/>
        <w:rPr>
          <w:rFonts w:cs="Times New Roman"/>
        </w:rPr>
      </w:pPr>
      <w:r w:rsidRPr="00B50357">
        <w:rPr>
          <w:rFonts w:cs="Times New Roman"/>
        </w:rPr>
        <w:t>Dokumentumok érvényessége</w:t>
      </w:r>
    </w:p>
    <w:p w14:paraId="4EE6252C" w14:textId="77777777" w:rsidR="007B2EC3" w:rsidRPr="00B50357" w:rsidRDefault="007B2EC3" w:rsidP="007B2EC3">
      <w:pPr>
        <w:spacing w:after="0"/>
        <w:ind w:left="851"/>
        <w:rPr>
          <w:rFonts w:cs="Times New Roman"/>
        </w:rPr>
      </w:pPr>
      <w:r w:rsidRPr="00B50357">
        <w:rPr>
          <w:rFonts w:cs="Times New Roman"/>
        </w:rPr>
        <w:t>Dokumentumok kezelése</w:t>
      </w:r>
    </w:p>
    <w:p w14:paraId="6166EE2A" w14:textId="6E2CED03" w:rsidR="00A23F09" w:rsidRPr="00B50357" w:rsidRDefault="007B2EC3" w:rsidP="007B2EC3">
      <w:pPr>
        <w:spacing w:after="0"/>
        <w:ind w:left="851"/>
        <w:rPr>
          <w:rFonts w:cs="Times New Roman"/>
        </w:rPr>
      </w:pPr>
      <w:r w:rsidRPr="00B50357">
        <w:rPr>
          <w:rFonts w:cs="Times New Roman"/>
        </w:rPr>
        <w:t>Dokumentumok tárolása</w:t>
      </w:r>
    </w:p>
    <w:p w14:paraId="44CBA79C" w14:textId="77777777" w:rsidR="00A23F09" w:rsidRPr="00B50357" w:rsidRDefault="00A23F09" w:rsidP="00A23F09">
      <w:pPr>
        <w:tabs>
          <w:tab w:val="left" w:pos="1418"/>
          <w:tab w:val="right" w:pos="9072"/>
        </w:tabs>
        <w:spacing w:after="0"/>
        <w:ind w:left="851"/>
        <w:rPr>
          <w:rFonts w:cs="Times New Roman"/>
        </w:rPr>
      </w:pPr>
    </w:p>
    <w:p w14:paraId="342AF2A4"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6EAB5C82" w14:textId="77777777" w:rsidR="00A23F09" w:rsidRPr="00B50357" w:rsidRDefault="00A23F09" w:rsidP="00A23F09">
      <w:pPr>
        <w:spacing w:after="0"/>
        <w:ind w:left="426"/>
        <w:rPr>
          <w:rFonts w:cs="Times New Roman"/>
        </w:rPr>
      </w:pPr>
    </w:p>
    <w:p w14:paraId="3F08ECC0" w14:textId="77777777" w:rsidR="00A23F09" w:rsidRPr="00B50357" w:rsidRDefault="00A23F09" w:rsidP="00A23F09">
      <w:pPr>
        <w:spacing w:after="0"/>
        <w:ind w:left="426"/>
        <w:rPr>
          <w:rFonts w:cs="Times New Roman"/>
        </w:rPr>
      </w:pPr>
    </w:p>
    <w:p w14:paraId="7DAADD1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1EF13AF0" w14:textId="2B7325E4"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276ED2D8" w14:textId="77777777" w:rsidR="00A23F09" w:rsidRPr="00B50357" w:rsidRDefault="00A23F09" w:rsidP="00A23F09">
      <w:pPr>
        <w:spacing w:after="0"/>
        <w:ind w:left="426"/>
        <w:rPr>
          <w:rFonts w:cs="Times New Roman"/>
        </w:rPr>
      </w:pPr>
    </w:p>
    <w:p w14:paraId="5C6571BF" w14:textId="77777777" w:rsidR="00A23F09" w:rsidRPr="00B50357" w:rsidRDefault="00A23F09" w:rsidP="00A23F09">
      <w:pPr>
        <w:spacing w:after="200" w:line="276" w:lineRule="auto"/>
        <w:jc w:val="left"/>
        <w:rPr>
          <w:rFonts w:cs="Times New Roman"/>
        </w:rPr>
      </w:pPr>
      <w:r w:rsidRPr="00B50357">
        <w:rPr>
          <w:rFonts w:cs="Times New Roman"/>
        </w:rPr>
        <w:br w:type="page"/>
      </w:r>
    </w:p>
    <w:p w14:paraId="3AC98D7F" w14:textId="77777777" w:rsidR="00A23F09" w:rsidRPr="00B50357" w:rsidRDefault="00A23F09" w:rsidP="00A23F09">
      <w:pPr>
        <w:rPr>
          <w:rFonts w:cs="Times New Roman"/>
        </w:rPr>
      </w:pPr>
    </w:p>
    <w:p w14:paraId="61460432"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561BE1CE" w14:textId="58277751" w:rsidR="00A23F09" w:rsidRPr="00B50357" w:rsidRDefault="00FD0597" w:rsidP="00A23F09">
      <w:pPr>
        <w:spacing w:after="480"/>
        <w:jc w:val="center"/>
        <w:rPr>
          <w:rFonts w:cs="Times New Roman"/>
          <w:b/>
          <w:sz w:val="36"/>
        </w:rPr>
      </w:pPr>
      <w:r w:rsidRPr="00B50357">
        <w:rPr>
          <w:rFonts w:cs="Times New Roman"/>
          <w:b/>
          <w:sz w:val="36"/>
        </w:rPr>
        <w:t>12066-16</w:t>
      </w:r>
      <w:r w:rsidR="00A23F09" w:rsidRPr="00B50357">
        <w:rPr>
          <w:rFonts w:cs="Times New Roman"/>
          <w:b/>
          <w:sz w:val="36"/>
        </w:rPr>
        <w:t xml:space="preserve"> azonosító számú</w:t>
      </w:r>
    </w:p>
    <w:p w14:paraId="06B28E68" w14:textId="7E4D8700" w:rsidR="00A23F09" w:rsidRPr="00B50357" w:rsidRDefault="00FD0597" w:rsidP="00A23F09">
      <w:pPr>
        <w:jc w:val="center"/>
        <w:rPr>
          <w:rFonts w:cs="Times New Roman"/>
          <w:b/>
          <w:sz w:val="36"/>
        </w:rPr>
      </w:pPr>
      <w:r w:rsidRPr="00B50357">
        <w:rPr>
          <w:rFonts w:cs="Times New Roman"/>
          <w:b/>
          <w:sz w:val="36"/>
        </w:rPr>
        <w:t>Színpadtechnika alapjai</w:t>
      </w:r>
    </w:p>
    <w:p w14:paraId="0B0DD4D8" w14:textId="77777777" w:rsidR="00A23F09" w:rsidRPr="00B50357" w:rsidRDefault="00A23F09" w:rsidP="00A23F09">
      <w:pPr>
        <w:jc w:val="center"/>
        <w:rPr>
          <w:rFonts w:cs="Times New Roman"/>
          <w:b/>
          <w:sz w:val="36"/>
        </w:rPr>
      </w:pPr>
      <w:r w:rsidRPr="00B50357">
        <w:rPr>
          <w:rFonts w:cs="Times New Roman"/>
          <w:b/>
          <w:sz w:val="36"/>
        </w:rPr>
        <w:t>megnevezésű</w:t>
      </w:r>
    </w:p>
    <w:p w14:paraId="2CAB2AA0"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3D8F12E4"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34D49BB5" w14:textId="77777777" w:rsidR="00A23F09" w:rsidRPr="00B50357" w:rsidRDefault="00A23F09" w:rsidP="00A23F09">
      <w:pPr>
        <w:spacing w:after="200" w:line="276" w:lineRule="auto"/>
        <w:jc w:val="left"/>
        <w:rPr>
          <w:rFonts w:cs="Times New Roman"/>
        </w:rPr>
      </w:pPr>
      <w:r w:rsidRPr="00B50357">
        <w:rPr>
          <w:rFonts w:cs="Times New Roman"/>
        </w:rPr>
        <w:br w:type="page"/>
      </w:r>
    </w:p>
    <w:p w14:paraId="5B66314A" w14:textId="17158323" w:rsidR="00A23F09" w:rsidRPr="00B50357" w:rsidRDefault="00A23F09" w:rsidP="00A23F09">
      <w:pPr>
        <w:rPr>
          <w:rFonts w:cs="Times New Roman"/>
        </w:rPr>
      </w:pPr>
      <w:r w:rsidRPr="00B50357">
        <w:rPr>
          <w:rFonts w:cs="Times New Roman"/>
        </w:rPr>
        <w:t xml:space="preserve">A </w:t>
      </w:r>
      <w:r w:rsidR="000979B4" w:rsidRPr="00B50357">
        <w:rPr>
          <w:rFonts w:cs="Times New Roman"/>
        </w:rPr>
        <w:t>12066-16</w:t>
      </w:r>
      <w:r w:rsidRPr="00B50357">
        <w:rPr>
          <w:rFonts w:cs="Times New Roman"/>
        </w:rPr>
        <w:t xml:space="preserve"> azonosító számú </w:t>
      </w:r>
      <w:r w:rsidR="000979B4" w:rsidRPr="00B50357">
        <w:rPr>
          <w:rFonts w:cs="Times New Roman"/>
        </w:rPr>
        <w:t>Színpadtechnika alapjai</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3052" w:type="dxa"/>
        <w:tblLayout w:type="fixed"/>
        <w:tblCellMar>
          <w:left w:w="30" w:type="dxa"/>
          <w:right w:w="30" w:type="dxa"/>
        </w:tblCellMar>
        <w:tblLook w:val="0000" w:firstRow="0" w:lastRow="0" w:firstColumn="0" w:lastColumn="0" w:noHBand="0" w:noVBand="0"/>
      </w:tblPr>
      <w:tblGrid>
        <w:gridCol w:w="7322"/>
        <w:gridCol w:w="758"/>
        <w:gridCol w:w="758"/>
      </w:tblGrid>
      <w:tr w:rsidR="00B50357" w:rsidRPr="001513D5" w14:paraId="4849F0DF" w14:textId="77777777" w:rsidTr="001513D5">
        <w:trPr>
          <w:cantSplit/>
          <w:trHeight w:val="2149"/>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A7DC91C" w14:textId="77777777" w:rsidR="00FD0597" w:rsidRPr="001513D5" w:rsidRDefault="00FD0597"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6992039" w14:textId="11827BCD" w:rsidR="00FD0597" w:rsidRPr="001513D5" w:rsidRDefault="00FD0597"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Színpadtechnikai alapok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B75F7A8" w14:textId="1F2FD2CA" w:rsidR="00FD0597" w:rsidRPr="001513D5" w:rsidRDefault="00FD0597"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Színpadtechnikai gyakorlat </w:t>
            </w:r>
          </w:p>
        </w:tc>
      </w:tr>
      <w:tr w:rsidR="00B50357" w:rsidRPr="001513D5" w14:paraId="21C74F87"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57AA882E" w14:textId="77777777" w:rsidR="00FD0597" w:rsidRPr="001513D5" w:rsidRDefault="00FD0597"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4373F80" w14:textId="77777777" w:rsidR="00FD0597" w:rsidRPr="001513D5" w:rsidRDefault="00FD0597"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8BF5D5" w14:textId="77777777" w:rsidR="00FD0597" w:rsidRPr="001513D5" w:rsidRDefault="00FD0597" w:rsidP="00506E43">
            <w:pPr>
              <w:autoSpaceDE w:val="0"/>
              <w:autoSpaceDN w:val="0"/>
              <w:adjustRightInd w:val="0"/>
              <w:spacing w:after="0"/>
              <w:jc w:val="center"/>
              <w:rPr>
                <w:rFonts w:cs="Times New Roman"/>
                <w:szCs w:val="24"/>
              </w:rPr>
            </w:pPr>
          </w:p>
        </w:tc>
      </w:tr>
      <w:tr w:rsidR="00B50357" w:rsidRPr="001513D5" w14:paraId="2F18058B"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642A93C" w14:textId="65BD7ED5"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színpadi gépek kezelése, működtetése és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76634FAA" w14:textId="6AC30DF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F42A1D" w14:textId="08568FE1"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546EB89"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579CE5BB" w14:textId="31B79017"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csoportos munkavégzés során a biztonsági előírások betartása</w:t>
            </w:r>
          </w:p>
        </w:tc>
        <w:tc>
          <w:tcPr>
            <w:tcW w:w="758" w:type="dxa"/>
            <w:tcBorders>
              <w:top w:val="single" w:sz="6" w:space="0" w:color="auto"/>
              <w:left w:val="single" w:sz="6" w:space="0" w:color="auto"/>
              <w:bottom w:val="single" w:sz="6" w:space="0" w:color="auto"/>
              <w:right w:val="single" w:sz="6" w:space="0" w:color="auto"/>
            </w:tcBorders>
            <w:vAlign w:val="center"/>
          </w:tcPr>
          <w:p w14:paraId="392619B1" w14:textId="655C26AC"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B469AE" w14:textId="62A6A80D"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8E7BBFF"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47997332" w14:textId="6A1F8C9B"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díszletek, berendezési tárgyak, bútorok, dekorációk és kellékek szállítása, rakodása és a színpadi munkák szakszerű, valamint biztonságos ellátása.</w:t>
            </w:r>
          </w:p>
        </w:tc>
        <w:tc>
          <w:tcPr>
            <w:tcW w:w="758" w:type="dxa"/>
            <w:tcBorders>
              <w:top w:val="single" w:sz="6" w:space="0" w:color="auto"/>
              <w:left w:val="single" w:sz="6" w:space="0" w:color="auto"/>
              <w:bottom w:val="single" w:sz="6" w:space="0" w:color="auto"/>
              <w:right w:val="single" w:sz="6" w:space="0" w:color="auto"/>
            </w:tcBorders>
            <w:vAlign w:val="center"/>
          </w:tcPr>
          <w:p w14:paraId="64E52CDD" w14:textId="053F23DE"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F7031C" w14:textId="7D0880B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67B31A2"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3D23DE22" w14:textId="576216BC"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színpadi díszletek, dekorációk, bútorok és kellékek terv szerinti beépítése és biztonságos rögzítése, karbantartása.</w:t>
            </w:r>
          </w:p>
        </w:tc>
        <w:tc>
          <w:tcPr>
            <w:tcW w:w="758" w:type="dxa"/>
            <w:tcBorders>
              <w:top w:val="single" w:sz="6" w:space="0" w:color="auto"/>
              <w:left w:val="single" w:sz="6" w:space="0" w:color="auto"/>
              <w:bottom w:val="single" w:sz="6" w:space="0" w:color="auto"/>
              <w:right w:val="single" w:sz="6" w:space="0" w:color="auto"/>
            </w:tcBorders>
            <w:vAlign w:val="center"/>
          </w:tcPr>
          <w:p w14:paraId="240D968B" w14:textId="60D4740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552452" w14:textId="1CA83BA4"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8815F86"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F2BEC1D" w14:textId="690F10DF"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színházi és színpadi munkákra vonatkozó előírások, szabályok és rendelkezések betartása.</w:t>
            </w:r>
          </w:p>
        </w:tc>
        <w:tc>
          <w:tcPr>
            <w:tcW w:w="758" w:type="dxa"/>
            <w:tcBorders>
              <w:top w:val="single" w:sz="6" w:space="0" w:color="auto"/>
              <w:left w:val="single" w:sz="6" w:space="0" w:color="auto"/>
              <w:bottom w:val="single" w:sz="6" w:space="0" w:color="auto"/>
              <w:right w:val="single" w:sz="6" w:space="0" w:color="auto"/>
            </w:tcBorders>
            <w:vAlign w:val="center"/>
          </w:tcPr>
          <w:p w14:paraId="530E13B0" w14:textId="65F37BC3"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E162A37" w14:textId="117AEFF5"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923B050"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063A5F04" w14:textId="02072E68"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színpadi próbák, előadások és a különféle rendezvények műszaki munkáinak ellátása.</w:t>
            </w:r>
          </w:p>
        </w:tc>
        <w:tc>
          <w:tcPr>
            <w:tcW w:w="758" w:type="dxa"/>
            <w:tcBorders>
              <w:top w:val="single" w:sz="6" w:space="0" w:color="auto"/>
              <w:left w:val="single" w:sz="6" w:space="0" w:color="auto"/>
              <w:bottom w:val="single" w:sz="6" w:space="0" w:color="auto"/>
              <w:right w:val="single" w:sz="6" w:space="0" w:color="auto"/>
            </w:tcBorders>
            <w:vAlign w:val="center"/>
          </w:tcPr>
          <w:p w14:paraId="085BCCEF" w14:textId="6CDC159B"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D1B44E" w14:textId="3425FFBE"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191816D"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392FA915" w14:textId="688BF4C4"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 munkavédelmi, tűzrendészeti és biztonságtechnikai előírások betartása.</w:t>
            </w:r>
          </w:p>
        </w:tc>
        <w:tc>
          <w:tcPr>
            <w:tcW w:w="758" w:type="dxa"/>
            <w:tcBorders>
              <w:top w:val="single" w:sz="6" w:space="0" w:color="auto"/>
              <w:left w:val="single" w:sz="6" w:space="0" w:color="auto"/>
              <w:bottom w:val="single" w:sz="6" w:space="0" w:color="auto"/>
              <w:right w:val="single" w:sz="6" w:space="0" w:color="auto"/>
            </w:tcBorders>
            <w:vAlign w:val="center"/>
          </w:tcPr>
          <w:p w14:paraId="7476510F" w14:textId="7D50D61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A10A2C2" w14:textId="0D9442D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E441765"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461EEAA5" w14:textId="7777777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B1C90B0"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E77F97"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560096C8"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354245EC" w14:textId="179C2022"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Alapvető színpadi gép kötözési és kezelési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A814C78" w14:textId="74E5E3E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5F7A59" w14:textId="2CCA6FC6"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D71D8A9"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6FA55E34" w14:textId="5B89695A"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Alapvető színpadgépészeti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61BF225" w14:textId="5C41D5E1"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2535A7" w14:textId="4789D2E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19101E9"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2ACF2A5D" w14:textId="419B99F5"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Színpadtechnikai eszközök ismerete</w:t>
            </w:r>
          </w:p>
        </w:tc>
        <w:tc>
          <w:tcPr>
            <w:tcW w:w="758" w:type="dxa"/>
            <w:tcBorders>
              <w:top w:val="single" w:sz="6" w:space="0" w:color="auto"/>
              <w:left w:val="single" w:sz="6" w:space="0" w:color="auto"/>
              <w:bottom w:val="single" w:sz="6" w:space="0" w:color="auto"/>
              <w:right w:val="single" w:sz="6" w:space="0" w:color="auto"/>
            </w:tcBorders>
            <w:vAlign w:val="center"/>
          </w:tcPr>
          <w:p w14:paraId="6898FC43" w14:textId="7E121BF9"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012854F" w14:textId="6A592D7C"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4FFB519"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63033C28" w14:textId="096E13F0"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Színpadpadló tulajdonságai</w:t>
            </w:r>
          </w:p>
        </w:tc>
        <w:tc>
          <w:tcPr>
            <w:tcW w:w="758" w:type="dxa"/>
            <w:tcBorders>
              <w:top w:val="single" w:sz="6" w:space="0" w:color="auto"/>
              <w:left w:val="single" w:sz="6" w:space="0" w:color="auto"/>
              <w:bottom w:val="single" w:sz="6" w:space="0" w:color="auto"/>
              <w:right w:val="single" w:sz="6" w:space="0" w:color="auto"/>
            </w:tcBorders>
            <w:vAlign w:val="center"/>
          </w:tcPr>
          <w:p w14:paraId="0E27B5C2" w14:textId="7E9288D5"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74842F"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48B5EBA1"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63919173" w14:textId="5EFFA00C"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Színpadi függönyök technikája</w:t>
            </w:r>
          </w:p>
        </w:tc>
        <w:tc>
          <w:tcPr>
            <w:tcW w:w="758" w:type="dxa"/>
            <w:tcBorders>
              <w:top w:val="single" w:sz="6" w:space="0" w:color="auto"/>
              <w:left w:val="single" w:sz="6" w:space="0" w:color="auto"/>
              <w:bottom w:val="single" w:sz="6" w:space="0" w:color="auto"/>
              <w:right w:val="single" w:sz="6" w:space="0" w:color="auto"/>
            </w:tcBorders>
            <w:vAlign w:val="center"/>
          </w:tcPr>
          <w:p w14:paraId="6285E29C" w14:textId="47E729B9"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55361D9" w14:textId="284CD79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303F1F6"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061D5489" w14:textId="0FABDF9A"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Színpadi horizont, lábak és takarások technikája</w:t>
            </w:r>
          </w:p>
        </w:tc>
        <w:tc>
          <w:tcPr>
            <w:tcW w:w="758" w:type="dxa"/>
            <w:tcBorders>
              <w:top w:val="single" w:sz="6" w:space="0" w:color="auto"/>
              <w:left w:val="single" w:sz="6" w:space="0" w:color="auto"/>
              <w:bottom w:val="single" w:sz="6" w:space="0" w:color="auto"/>
              <w:right w:val="single" w:sz="6" w:space="0" w:color="auto"/>
            </w:tcBorders>
            <w:vAlign w:val="center"/>
          </w:tcPr>
          <w:p w14:paraId="2E40C577" w14:textId="5E57D754"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E43AD4" w14:textId="77ECA99D"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5CAC483"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096632FA" w14:textId="4FADD85B"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Színpadtechnikai gyakorlati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0BE54AC"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C318A3" w14:textId="0861307C"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C568941"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5EE1CC20" w14:textId="5B520ADA"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Díszlet szállítási és tárolási logisztikája</w:t>
            </w:r>
          </w:p>
        </w:tc>
        <w:tc>
          <w:tcPr>
            <w:tcW w:w="758" w:type="dxa"/>
            <w:tcBorders>
              <w:top w:val="single" w:sz="6" w:space="0" w:color="auto"/>
              <w:left w:val="single" w:sz="6" w:space="0" w:color="auto"/>
              <w:bottom w:val="single" w:sz="6" w:space="0" w:color="auto"/>
              <w:right w:val="single" w:sz="6" w:space="0" w:color="auto"/>
            </w:tcBorders>
            <w:vAlign w:val="center"/>
          </w:tcPr>
          <w:p w14:paraId="1760CF1B" w14:textId="47AA124A"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F5EC5D" w14:textId="329E8148"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36AD860"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4EDC6C69" w14:textId="7777777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937E443"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3CE2A9"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7FDA2DB8"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04FBA9B4" w14:textId="34109DB4"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45AA152A" w14:textId="4503865B"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8FABDA2" w14:textId="4959D24D"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A599FDA"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018DF3B" w14:textId="7C7ECBBE"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0538D026" w14:textId="5A98716E"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960311" w14:textId="41805A11"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BE52CFF"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3B56476F" w14:textId="275B318F"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és jelölések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77FF53F9" w14:textId="65FEF856"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4571D1" w14:textId="0FFB4D0A"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DFC88BE"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28FEF594" w14:textId="7777777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8200562"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7B598A"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785A8E5F"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C16AB6D" w14:textId="7E5C939A"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0CBB5C9A" w14:textId="64736E09"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DC37EC" w14:textId="589D3B1E"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8CDDD1D"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4514D70F" w14:textId="40976CE9"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4B8B40BA" w14:textId="68C5D7F1"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3EF716" w14:textId="5BD4BCA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47BC448"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2CA86EB6" w14:textId="0C3A0B20"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54AC1967" w14:textId="63E68C2A"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5763B9" w14:textId="362B33A5"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5F29A9E"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1B25A7F8" w14:textId="7777777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EA99636"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F4432D"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2E8DE7F1"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67225F63" w14:textId="56F706BD"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2CB23773"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06127D" w14:textId="259220E2"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5DB02BB"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1507CB9D" w14:textId="5DCA5733"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671B0F50" w14:textId="78CAEA10"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2762A1" w14:textId="327EF1A6"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63ED554"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55F6A51E" w14:textId="77777777"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2952A7"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54B9F1" w14:textId="77777777" w:rsidR="00FD0597" w:rsidRPr="001513D5" w:rsidRDefault="00FD0597" w:rsidP="00FD0597">
            <w:pPr>
              <w:autoSpaceDE w:val="0"/>
              <w:autoSpaceDN w:val="0"/>
              <w:adjustRightInd w:val="0"/>
              <w:spacing w:after="0"/>
              <w:jc w:val="center"/>
              <w:rPr>
                <w:rFonts w:cs="Times New Roman"/>
                <w:szCs w:val="24"/>
              </w:rPr>
            </w:pPr>
          </w:p>
        </w:tc>
      </w:tr>
      <w:tr w:rsidR="00B50357" w:rsidRPr="001513D5" w14:paraId="2C10107D"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338A9B8F" w14:textId="707D0FCD"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677E7E96" w14:textId="7839E14A"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ACB1ED3" w14:textId="407CBE1F"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8C8703E"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7F55628C" w14:textId="08D42A2E"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09B29E95" w14:textId="540A70D8"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7A6836" w14:textId="2BD9A26A"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18459E7B" w14:textId="77777777" w:rsidTr="001513D5">
        <w:trPr>
          <w:trHeight w:val="255"/>
          <w:jc w:val="center"/>
        </w:trPr>
        <w:tc>
          <w:tcPr>
            <w:tcW w:w="7322" w:type="dxa"/>
            <w:tcBorders>
              <w:top w:val="single" w:sz="6" w:space="0" w:color="auto"/>
              <w:left w:val="single" w:sz="6" w:space="0" w:color="auto"/>
              <w:bottom w:val="single" w:sz="6" w:space="0" w:color="auto"/>
              <w:right w:val="single" w:sz="6" w:space="0" w:color="auto"/>
            </w:tcBorders>
            <w:shd w:val="clear" w:color="auto" w:fill="auto"/>
            <w:vAlign w:val="center"/>
          </w:tcPr>
          <w:p w14:paraId="0C86A144" w14:textId="4E62E02E" w:rsidR="00FD0597" w:rsidRPr="001513D5" w:rsidRDefault="00FD0597" w:rsidP="00FD0597">
            <w:pPr>
              <w:autoSpaceDE w:val="0"/>
              <w:autoSpaceDN w:val="0"/>
              <w:adjustRightInd w:val="0"/>
              <w:spacing w:after="0"/>
              <w:jc w:val="left"/>
              <w:rPr>
                <w:rFonts w:cs="Times New Roman"/>
                <w:szCs w:val="24"/>
              </w:rPr>
            </w:pPr>
            <w:r w:rsidRPr="001513D5">
              <w:rPr>
                <w:rFonts w:eastAsia="Times New Roman" w:cs="Times New Roman"/>
                <w:szCs w:val="24"/>
                <w:lang w:eastAsia="hu-HU"/>
              </w:rPr>
              <w:t>Új ötletek, megoldások kipróbálása</w:t>
            </w:r>
          </w:p>
        </w:tc>
        <w:tc>
          <w:tcPr>
            <w:tcW w:w="758" w:type="dxa"/>
            <w:tcBorders>
              <w:top w:val="single" w:sz="6" w:space="0" w:color="auto"/>
              <w:left w:val="single" w:sz="6" w:space="0" w:color="auto"/>
              <w:bottom w:val="single" w:sz="6" w:space="0" w:color="auto"/>
              <w:right w:val="single" w:sz="6" w:space="0" w:color="auto"/>
            </w:tcBorders>
            <w:vAlign w:val="center"/>
          </w:tcPr>
          <w:p w14:paraId="23E55DA9" w14:textId="77777777" w:rsidR="00FD0597" w:rsidRPr="001513D5" w:rsidRDefault="00FD0597" w:rsidP="00FD059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46D976" w14:textId="3FE39AC5" w:rsidR="00FD0597" w:rsidRPr="001513D5" w:rsidRDefault="00FD0597" w:rsidP="00FD0597">
            <w:pPr>
              <w:autoSpaceDE w:val="0"/>
              <w:autoSpaceDN w:val="0"/>
              <w:adjustRightInd w:val="0"/>
              <w:spacing w:after="0"/>
              <w:jc w:val="center"/>
              <w:rPr>
                <w:rFonts w:cs="Times New Roman"/>
                <w:szCs w:val="24"/>
              </w:rPr>
            </w:pPr>
            <w:r w:rsidRPr="001513D5">
              <w:rPr>
                <w:rFonts w:cs="Times New Roman"/>
                <w:szCs w:val="24"/>
              </w:rPr>
              <w:t>x</w:t>
            </w:r>
          </w:p>
        </w:tc>
      </w:tr>
    </w:tbl>
    <w:p w14:paraId="41DD98F2" w14:textId="77777777" w:rsidR="00A23F09" w:rsidRPr="00B50357" w:rsidRDefault="00A23F09" w:rsidP="00A23F09">
      <w:pPr>
        <w:rPr>
          <w:rFonts w:cs="Times New Roman"/>
        </w:rPr>
      </w:pPr>
    </w:p>
    <w:p w14:paraId="7B7E6192" w14:textId="15368AA6" w:rsidR="00A23F09" w:rsidRPr="00B50357" w:rsidRDefault="00FD0597" w:rsidP="00A23F09">
      <w:pPr>
        <w:pStyle w:val="Listaszerbekezds"/>
        <w:numPr>
          <w:ilvl w:val="0"/>
          <w:numId w:val="8"/>
        </w:numPr>
        <w:tabs>
          <w:tab w:val="right" w:pos="9072"/>
        </w:tabs>
        <w:spacing w:after="0"/>
        <w:rPr>
          <w:rFonts w:cs="Times New Roman"/>
          <w:b/>
        </w:rPr>
      </w:pPr>
      <w:r w:rsidRPr="00B50357">
        <w:rPr>
          <w:rFonts w:cs="Times New Roman"/>
          <w:b/>
        </w:rPr>
        <w:t>Színpadtechnikai alapok</w:t>
      </w:r>
      <w:r w:rsidR="00A23F09" w:rsidRPr="00B50357">
        <w:rPr>
          <w:rFonts w:cs="Times New Roman"/>
          <w:b/>
        </w:rPr>
        <w:t xml:space="preserve"> tantárgy</w:t>
      </w:r>
      <w:r w:rsidR="00A23F09" w:rsidRPr="00B50357">
        <w:rPr>
          <w:rFonts w:cs="Times New Roman"/>
          <w:b/>
        </w:rPr>
        <w:tab/>
      </w:r>
      <w:r w:rsidR="00B779E6" w:rsidRPr="00B50357">
        <w:rPr>
          <w:rFonts w:cs="Times New Roman"/>
          <w:b/>
        </w:rPr>
        <w:t>70</w:t>
      </w:r>
      <w:r w:rsidR="00A23F09" w:rsidRPr="00B50357">
        <w:rPr>
          <w:rFonts w:cs="Times New Roman"/>
          <w:b/>
        </w:rPr>
        <w:t xml:space="preserve"> óra/</w:t>
      </w:r>
      <w:r w:rsidR="00B779E6" w:rsidRPr="00B50357">
        <w:rPr>
          <w:rFonts w:cs="Times New Roman"/>
          <w:b/>
        </w:rPr>
        <w:t>70</w:t>
      </w:r>
      <w:r w:rsidR="00A23F09" w:rsidRPr="00B50357">
        <w:rPr>
          <w:rFonts w:cs="Times New Roman"/>
          <w:b/>
        </w:rPr>
        <w:t xml:space="preserve"> óra*</w:t>
      </w:r>
    </w:p>
    <w:p w14:paraId="3A7219E5"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465849C5" w14:textId="77777777" w:rsidR="00A23F09" w:rsidRPr="00B50357" w:rsidRDefault="00A23F09" w:rsidP="00A23F09">
      <w:pPr>
        <w:spacing w:after="0"/>
        <w:ind w:left="426"/>
        <w:rPr>
          <w:rFonts w:cs="Times New Roman"/>
        </w:rPr>
      </w:pPr>
    </w:p>
    <w:p w14:paraId="4412F3C4" w14:textId="31C74858" w:rsidR="00A23F09" w:rsidRPr="00B50357" w:rsidRDefault="00A23F09" w:rsidP="00A23F09">
      <w:pPr>
        <w:spacing w:after="0"/>
        <w:ind w:left="426"/>
        <w:rPr>
          <w:rFonts w:cs="Times New Roman"/>
        </w:rPr>
      </w:pPr>
      <w:r w:rsidRPr="00B50357">
        <w:rPr>
          <w:rFonts w:cs="Times New Roman"/>
        </w:rPr>
        <w:t>A tantárgy a főszakképesítéshez kapcsolódik.</w:t>
      </w:r>
    </w:p>
    <w:p w14:paraId="261E80F1" w14:textId="77777777" w:rsidR="00A23F09" w:rsidRPr="00B50357" w:rsidRDefault="00A23F09" w:rsidP="00A23F09">
      <w:pPr>
        <w:spacing w:after="0"/>
        <w:ind w:left="426"/>
        <w:rPr>
          <w:rFonts w:cs="Times New Roman"/>
        </w:rPr>
      </w:pPr>
    </w:p>
    <w:p w14:paraId="7B45761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48403A91" w14:textId="77777777" w:rsidR="00FD0597" w:rsidRPr="00B50357" w:rsidRDefault="00FD0597" w:rsidP="00FD0597">
      <w:pPr>
        <w:spacing w:after="0"/>
        <w:ind w:left="426"/>
        <w:rPr>
          <w:rFonts w:cs="Times New Roman"/>
        </w:rPr>
      </w:pPr>
      <w:r w:rsidRPr="00B50357">
        <w:rPr>
          <w:rFonts w:cs="Times New Roman"/>
        </w:rPr>
        <w:t>A tanulók az elméleti oktatás során elsajátítsák a színházi műszaki háttér kiszolgálásához szükséges speciális szakmai ismereteket a szakterület elvárásainak megfelelően. A tanuló a tantárgy elsajátítása után rendelkezzen az alábbi feladatok elvégzéséhez szükséges szakmai elméleti ismeretekkel: a színpadi gépek kezelése, működtetése és használata</w:t>
      </w:r>
    </w:p>
    <w:p w14:paraId="63139E1F" w14:textId="77777777" w:rsidR="00FD0597" w:rsidRPr="00B50357" w:rsidRDefault="00FD0597" w:rsidP="00FD0597">
      <w:pPr>
        <w:spacing w:after="0"/>
        <w:ind w:left="426"/>
        <w:rPr>
          <w:rFonts w:cs="Times New Roman"/>
        </w:rPr>
      </w:pPr>
      <w:r w:rsidRPr="00B50357">
        <w:rPr>
          <w:rFonts w:cs="Times New Roman"/>
        </w:rPr>
        <w:t>a csoportos munkavégzés során a biztonsági előírások betartása</w:t>
      </w:r>
    </w:p>
    <w:p w14:paraId="02A5F61D" w14:textId="77777777" w:rsidR="00FD0597" w:rsidRPr="00B50357" w:rsidRDefault="00FD0597" w:rsidP="00FD0597">
      <w:pPr>
        <w:spacing w:after="0"/>
        <w:ind w:left="426"/>
        <w:rPr>
          <w:rFonts w:cs="Times New Roman"/>
        </w:rPr>
      </w:pPr>
      <w:r w:rsidRPr="00B50357">
        <w:rPr>
          <w:rFonts w:cs="Times New Roman"/>
        </w:rPr>
        <w:t>a díszletek, berendezési tárgyak, bútorok, dekorációk és kellékek szállítása, rakodása és a színpadi munkák szakszerű, valamint biztonságos ellátása.</w:t>
      </w:r>
    </w:p>
    <w:p w14:paraId="33DF6AC3" w14:textId="77777777" w:rsidR="00FD0597" w:rsidRPr="00B50357" w:rsidRDefault="00FD0597" w:rsidP="00FD0597">
      <w:pPr>
        <w:spacing w:after="0"/>
        <w:ind w:left="426"/>
        <w:rPr>
          <w:rFonts w:cs="Times New Roman"/>
        </w:rPr>
      </w:pPr>
      <w:r w:rsidRPr="00B50357">
        <w:rPr>
          <w:rFonts w:cs="Times New Roman"/>
        </w:rPr>
        <w:t>a színpadi díszletek, dekorációk, bútorok és kellékek terv szerinti beépítése és biztonságos rögzítése, karbantartása.</w:t>
      </w:r>
    </w:p>
    <w:p w14:paraId="1D0F8579" w14:textId="77777777" w:rsidR="00FD0597" w:rsidRPr="00B50357" w:rsidRDefault="00FD0597" w:rsidP="00FD0597">
      <w:pPr>
        <w:spacing w:after="0"/>
        <w:ind w:left="426"/>
        <w:rPr>
          <w:rFonts w:cs="Times New Roman"/>
        </w:rPr>
      </w:pPr>
      <w:r w:rsidRPr="00B50357">
        <w:rPr>
          <w:rFonts w:cs="Times New Roman"/>
        </w:rPr>
        <w:t>a színházi és színpadi munkákra vonatkozó előírások, szabályok és rendelkezések betartása.</w:t>
      </w:r>
    </w:p>
    <w:p w14:paraId="77803A23" w14:textId="77777777" w:rsidR="00FD0597" w:rsidRPr="00B50357" w:rsidRDefault="00FD0597" w:rsidP="00FD0597">
      <w:pPr>
        <w:spacing w:after="0"/>
        <w:ind w:left="426"/>
        <w:rPr>
          <w:rFonts w:cs="Times New Roman"/>
        </w:rPr>
      </w:pPr>
      <w:r w:rsidRPr="00B50357">
        <w:rPr>
          <w:rFonts w:cs="Times New Roman"/>
        </w:rPr>
        <w:t>a színpadi próbák, előadások és a különféle rendezvények műszaki munkáinak ellátása.</w:t>
      </w:r>
    </w:p>
    <w:p w14:paraId="32D12B33" w14:textId="0D433FFD" w:rsidR="00A23F09" w:rsidRPr="00B50357" w:rsidRDefault="00FD0597" w:rsidP="00FD0597">
      <w:pPr>
        <w:spacing w:after="0"/>
        <w:ind w:left="426"/>
        <w:rPr>
          <w:rFonts w:cs="Times New Roman"/>
        </w:rPr>
      </w:pPr>
      <w:r w:rsidRPr="00B50357">
        <w:rPr>
          <w:rFonts w:cs="Times New Roman"/>
        </w:rPr>
        <w:t>a munkavédelmi, tűzrendészeti és biztonságtechnikai előírások betartása.</w:t>
      </w:r>
    </w:p>
    <w:p w14:paraId="1D731653" w14:textId="77777777" w:rsidR="00A23F09" w:rsidRPr="00B50357" w:rsidRDefault="00A23F09" w:rsidP="00A23F09">
      <w:pPr>
        <w:spacing w:after="0"/>
        <w:ind w:left="426"/>
        <w:rPr>
          <w:rFonts w:cs="Times New Roman"/>
        </w:rPr>
      </w:pPr>
    </w:p>
    <w:p w14:paraId="632C3CF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332C1FF5" w14:textId="77777777" w:rsidR="00A23F09" w:rsidRPr="00B50357" w:rsidRDefault="00A23F09" w:rsidP="00A23F09">
      <w:pPr>
        <w:spacing w:after="0"/>
        <w:ind w:left="426"/>
        <w:rPr>
          <w:rFonts w:cs="Times New Roman"/>
        </w:rPr>
      </w:pPr>
    </w:p>
    <w:p w14:paraId="3ED2CB60" w14:textId="77777777" w:rsidR="00A23F09" w:rsidRPr="00B50357" w:rsidRDefault="00A23F09" w:rsidP="00A23F09">
      <w:pPr>
        <w:spacing w:after="0"/>
        <w:ind w:left="426"/>
        <w:rPr>
          <w:rFonts w:cs="Times New Roman"/>
        </w:rPr>
      </w:pPr>
    </w:p>
    <w:p w14:paraId="37D105C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68D69BD2" w14:textId="0B4B82A8" w:rsidR="00A23F09" w:rsidRPr="00B50357" w:rsidRDefault="00FD0597"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Biztonságtechnikai ismeretek</w:t>
      </w:r>
    </w:p>
    <w:p w14:paraId="611D2404" w14:textId="77777777" w:rsidR="00FD0597" w:rsidRPr="00B50357" w:rsidRDefault="00FD0597" w:rsidP="00FD0597">
      <w:pPr>
        <w:spacing w:after="0"/>
        <w:ind w:left="851"/>
        <w:rPr>
          <w:rFonts w:cs="Times New Roman"/>
        </w:rPr>
      </w:pPr>
      <w:r w:rsidRPr="00B50357">
        <w:rPr>
          <w:rFonts w:cs="Times New Roman"/>
        </w:rPr>
        <w:t xml:space="preserve">A tanuló a tantárgy elsajátítása után rendelkezzen az alábbi feladatok elvégzéséhez szükséges szakmai elméleti ismeretekkel: </w:t>
      </w:r>
    </w:p>
    <w:p w14:paraId="35FB98D4" w14:textId="77777777" w:rsidR="00FD0597" w:rsidRPr="00B50357" w:rsidRDefault="00FD0597" w:rsidP="00FD0597">
      <w:pPr>
        <w:spacing w:after="0"/>
        <w:ind w:left="851"/>
        <w:rPr>
          <w:rFonts w:cs="Times New Roman"/>
        </w:rPr>
      </w:pPr>
      <w:r w:rsidRPr="00B50357">
        <w:rPr>
          <w:rFonts w:cs="Times New Roman"/>
        </w:rPr>
        <w:t>a csoportos munkavégzés során a biztonsági előírások betartása</w:t>
      </w:r>
    </w:p>
    <w:p w14:paraId="1022BBA9" w14:textId="77777777" w:rsidR="00FD0597" w:rsidRPr="00B50357" w:rsidRDefault="00FD0597" w:rsidP="00FD0597">
      <w:pPr>
        <w:spacing w:after="0"/>
        <w:ind w:left="851"/>
        <w:rPr>
          <w:rFonts w:cs="Times New Roman"/>
        </w:rPr>
      </w:pPr>
      <w:r w:rsidRPr="00B50357">
        <w:rPr>
          <w:rFonts w:cs="Times New Roman"/>
        </w:rPr>
        <w:t>a színházi és színpadi munkákra vonatkozó előírások, szabályok és rendelkezések betartása.</w:t>
      </w:r>
    </w:p>
    <w:p w14:paraId="77B01958" w14:textId="3E004BBE" w:rsidR="00A23F09" w:rsidRPr="00B50357" w:rsidRDefault="00FD0597" w:rsidP="00A23F09">
      <w:pPr>
        <w:tabs>
          <w:tab w:val="left" w:pos="1418"/>
          <w:tab w:val="right" w:pos="9072"/>
        </w:tabs>
        <w:spacing w:after="0"/>
        <w:ind w:left="851"/>
        <w:rPr>
          <w:rFonts w:cs="Times New Roman"/>
        </w:rPr>
      </w:pPr>
      <w:r w:rsidRPr="00B50357">
        <w:rPr>
          <w:rFonts w:cs="Times New Roman"/>
        </w:rPr>
        <w:t>a munkavédelmi, tűzrendészeti és biztonságtechnikai előírások betartása.</w:t>
      </w:r>
    </w:p>
    <w:p w14:paraId="2C66917D" w14:textId="77777777" w:rsidR="00A23F09" w:rsidRPr="00B50357" w:rsidRDefault="00A23F09" w:rsidP="00A23F09">
      <w:pPr>
        <w:tabs>
          <w:tab w:val="left" w:pos="1418"/>
          <w:tab w:val="right" w:pos="9072"/>
        </w:tabs>
        <w:spacing w:after="0"/>
        <w:ind w:left="851"/>
        <w:rPr>
          <w:rFonts w:cs="Times New Roman"/>
        </w:rPr>
      </w:pPr>
    </w:p>
    <w:p w14:paraId="39C92B8C" w14:textId="5445F415" w:rsidR="00A23F09" w:rsidRPr="00B50357" w:rsidRDefault="00FD0597"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 és technika</w:t>
      </w:r>
    </w:p>
    <w:p w14:paraId="32082394" w14:textId="19802D91" w:rsidR="00FD0597" w:rsidRPr="00B50357" w:rsidRDefault="00FD0597" w:rsidP="00FD0597">
      <w:pPr>
        <w:spacing w:after="0"/>
        <w:ind w:left="851"/>
        <w:rPr>
          <w:rFonts w:cs="Times New Roman"/>
        </w:rPr>
      </w:pPr>
      <w:r w:rsidRPr="00B50357">
        <w:rPr>
          <w:rFonts w:cs="Times New Roman"/>
        </w:rPr>
        <w:t>A tanuló a tantárgy elsajátítása után rendelkezzen az alábbi feladatok elvégzéséhez szükséges szakmai elméleti ismeretekkel:</w:t>
      </w:r>
    </w:p>
    <w:p w14:paraId="7D49A8F2" w14:textId="77777777" w:rsidR="00FD0597" w:rsidRPr="00B50357" w:rsidRDefault="00FD0597" w:rsidP="00FD0597">
      <w:pPr>
        <w:spacing w:after="0"/>
        <w:ind w:left="851"/>
        <w:rPr>
          <w:rFonts w:cs="Times New Roman"/>
        </w:rPr>
      </w:pPr>
      <w:r w:rsidRPr="00B50357">
        <w:rPr>
          <w:rFonts w:cs="Times New Roman"/>
        </w:rPr>
        <w:t>Alapvető színpadi gép kötözési és kezelési ismeretek</w:t>
      </w:r>
    </w:p>
    <w:p w14:paraId="0DE3575C" w14:textId="77777777" w:rsidR="00FD0597" w:rsidRPr="00B50357" w:rsidRDefault="00FD0597" w:rsidP="00FD0597">
      <w:pPr>
        <w:spacing w:after="0"/>
        <w:ind w:left="851"/>
        <w:rPr>
          <w:rFonts w:cs="Times New Roman"/>
        </w:rPr>
      </w:pPr>
      <w:r w:rsidRPr="00B50357">
        <w:rPr>
          <w:rFonts w:cs="Times New Roman"/>
        </w:rPr>
        <w:t>Alapvető színpadgépészeti ismeretek</w:t>
      </w:r>
    </w:p>
    <w:p w14:paraId="659B193F" w14:textId="77777777" w:rsidR="00FD0597" w:rsidRPr="00B50357" w:rsidRDefault="00FD0597" w:rsidP="00FD0597">
      <w:pPr>
        <w:spacing w:after="0"/>
        <w:ind w:left="851"/>
        <w:rPr>
          <w:rFonts w:cs="Times New Roman"/>
        </w:rPr>
      </w:pPr>
      <w:r w:rsidRPr="00B50357">
        <w:rPr>
          <w:rFonts w:cs="Times New Roman"/>
        </w:rPr>
        <w:t>Színpadtechnikai eszközök ismerete</w:t>
      </w:r>
    </w:p>
    <w:p w14:paraId="0A2461E7" w14:textId="77777777" w:rsidR="00FD0597" w:rsidRPr="00B50357" w:rsidRDefault="00FD0597" w:rsidP="00FD0597">
      <w:pPr>
        <w:spacing w:after="0"/>
        <w:ind w:left="851"/>
        <w:rPr>
          <w:rFonts w:cs="Times New Roman"/>
        </w:rPr>
      </w:pPr>
      <w:r w:rsidRPr="00B50357">
        <w:rPr>
          <w:rFonts w:cs="Times New Roman"/>
        </w:rPr>
        <w:t>Színpadpadló tulajdonságai</w:t>
      </w:r>
    </w:p>
    <w:p w14:paraId="30CC907E" w14:textId="77777777" w:rsidR="00FD0597" w:rsidRPr="00B50357" w:rsidRDefault="00FD0597" w:rsidP="00FD0597">
      <w:pPr>
        <w:spacing w:after="0"/>
        <w:ind w:left="851"/>
        <w:rPr>
          <w:rFonts w:cs="Times New Roman"/>
        </w:rPr>
      </w:pPr>
      <w:r w:rsidRPr="00B50357">
        <w:rPr>
          <w:rFonts w:cs="Times New Roman"/>
        </w:rPr>
        <w:t>Színpadi függönyök technikája</w:t>
      </w:r>
    </w:p>
    <w:p w14:paraId="32D006BE" w14:textId="77777777" w:rsidR="00FD0597" w:rsidRPr="00B50357" w:rsidRDefault="00FD0597" w:rsidP="00FD0597">
      <w:pPr>
        <w:spacing w:after="0"/>
        <w:ind w:left="851"/>
        <w:rPr>
          <w:rFonts w:cs="Times New Roman"/>
        </w:rPr>
      </w:pPr>
      <w:r w:rsidRPr="00B50357">
        <w:rPr>
          <w:rFonts w:cs="Times New Roman"/>
        </w:rPr>
        <w:t>Színpadi horizont, lábak és takarások technikája</w:t>
      </w:r>
    </w:p>
    <w:p w14:paraId="719F801C" w14:textId="77777777" w:rsidR="00FD0597" w:rsidRPr="00B50357" w:rsidRDefault="00FD0597" w:rsidP="00FD0597">
      <w:pPr>
        <w:spacing w:after="0"/>
        <w:ind w:left="851"/>
        <w:rPr>
          <w:rFonts w:cs="Times New Roman"/>
        </w:rPr>
      </w:pPr>
      <w:r w:rsidRPr="00B50357">
        <w:rPr>
          <w:rFonts w:cs="Times New Roman"/>
        </w:rPr>
        <w:t>Színpadtechnikai gyakorlati ismeretek</w:t>
      </w:r>
    </w:p>
    <w:p w14:paraId="759866F5" w14:textId="0F02B141" w:rsidR="00A23F09" w:rsidRPr="00B50357" w:rsidRDefault="00FD0597" w:rsidP="00FD0597">
      <w:pPr>
        <w:spacing w:after="0"/>
        <w:ind w:left="851"/>
        <w:rPr>
          <w:rFonts w:cs="Times New Roman"/>
        </w:rPr>
      </w:pPr>
      <w:r w:rsidRPr="00B50357">
        <w:rPr>
          <w:rFonts w:cs="Times New Roman"/>
        </w:rPr>
        <w:t>Díszlet szállítási és tárolási logisztikája</w:t>
      </w:r>
    </w:p>
    <w:p w14:paraId="72B2C1AF" w14:textId="77777777" w:rsidR="00A23F09" w:rsidRPr="00B50357" w:rsidRDefault="00A23F09" w:rsidP="00A23F09">
      <w:pPr>
        <w:tabs>
          <w:tab w:val="left" w:pos="1418"/>
          <w:tab w:val="right" w:pos="9072"/>
        </w:tabs>
        <w:spacing w:after="0"/>
        <w:ind w:left="851"/>
        <w:rPr>
          <w:rFonts w:cs="Times New Roman"/>
        </w:rPr>
      </w:pPr>
    </w:p>
    <w:p w14:paraId="4EBD3A01" w14:textId="161402C5" w:rsidR="00A23F09" w:rsidRPr="00B50357" w:rsidRDefault="00FD0597"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5739F799" w14:textId="77777777" w:rsidR="00FD0597" w:rsidRPr="00B50357" w:rsidRDefault="00FD0597" w:rsidP="00FD0597">
      <w:pPr>
        <w:spacing w:after="0"/>
        <w:ind w:left="851"/>
        <w:rPr>
          <w:rFonts w:cs="Times New Roman"/>
        </w:rPr>
      </w:pPr>
      <w:r w:rsidRPr="00B50357">
        <w:rPr>
          <w:rFonts w:cs="Times New Roman"/>
        </w:rPr>
        <w:t>Szükséges dokumentumok fajtái</w:t>
      </w:r>
    </w:p>
    <w:p w14:paraId="65DC8F88" w14:textId="77777777" w:rsidR="00FD0597" w:rsidRPr="00B50357" w:rsidRDefault="00FD0597" w:rsidP="00FD0597">
      <w:pPr>
        <w:spacing w:after="0"/>
        <w:ind w:left="851"/>
        <w:rPr>
          <w:rFonts w:cs="Times New Roman"/>
        </w:rPr>
      </w:pPr>
      <w:r w:rsidRPr="00B50357">
        <w:rPr>
          <w:rFonts w:cs="Times New Roman"/>
        </w:rPr>
        <w:t>Dokumentumok alkalmazása</w:t>
      </w:r>
    </w:p>
    <w:p w14:paraId="597B4446" w14:textId="77777777" w:rsidR="00FD0597" w:rsidRPr="00B50357" w:rsidRDefault="00FD0597" w:rsidP="00FD0597">
      <w:pPr>
        <w:spacing w:after="0"/>
        <w:ind w:left="851"/>
        <w:rPr>
          <w:rFonts w:cs="Times New Roman"/>
        </w:rPr>
      </w:pPr>
      <w:r w:rsidRPr="00B50357">
        <w:rPr>
          <w:rFonts w:cs="Times New Roman"/>
        </w:rPr>
        <w:t>Dokumentumok érvényessége</w:t>
      </w:r>
    </w:p>
    <w:p w14:paraId="68F71289" w14:textId="77777777" w:rsidR="00FD0597" w:rsidRPr="00B50357" w:rsidRDefault="00FD0597" w:rsidP="00FD0597">
      <w:pPr>
        <w:spacing w:after="0"/>
        <w:ind w:left="851"/>
        <w:rPr>
          <w:rFonts w:cs="Times New Roman"/>
        </w:rPr>
      </w:pPr>
      <w:r w:rsidRPr="00B50357">
        <w:rPr>
          <w:rFonts w:cs="Times New Roman"/>
        </w:rPr>
        <w:t>Dokumentumok kezelése</w:t>
      </w:r>
    </w:p>
    <w:p w14:paraId="296BA3FA" w14:textId="14A9F06C" w:rsidR="00A23F09" w:rsidRPr="00B50357" w:rsidRDefault="00FD0597" w:rsidP="00A23F09">
      <w:pPr>
        <w:tabs>
          <w:tab w:val="left" w:pos="1418"/>
          <w:tab w:val="right" w:pos="9072"/>
        </w:tabs>
        <w:spacing w:after="0"/>
        <w:ind w:left="851"/>
        <w:rPr>
          <w:rFonts w:cs="Times New Roman"/>
        </w:rPr>
      </w:pPr>
      <w:r w:rsidRPr="00B50357">
        <w:rPr>
          <w:rFonts w:cs="Times New Roman"/>
        </w:rPr>
        <w:t>Dokumentumok tárolása</w:t>
      </w:r>
    </w:p>
    <w:p w14:paraId="440F8DBF"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23BDBE11" w14:textId="77777777" w:rsidR="00A23F09" w:rsidRPr="00B50357" w:rsidRDefault="00A23F09" w:rsidP="00A23F09">
      <w:pPr>
        <w:spacing w:after="0"/>
        <w:ind w:left="426"/>
        <w:rPr>
          <w:rFonts w:cs="Times New Roman"/>
        </w:rPr>
      </w:pPr>
    </w:p>
    <w:p w14:paraId="4131584F" w14:textId="77777777" w:rsidR="00A23F09" w:rsidRPr="00B50357" w:rsidRDefault="00A23F09" w:rsidP="00A23F09">
      <w:pPr>
        <w:spacing w:after="0"/>
        <w:ind w:left="426"/>
        <w:rPr>
          <w:rFonts w:cs="Times New Roman"/>
        </w:rPr>
      </w:pPr>
    </w:p>
    <w:p w14:paraId="4F65D7E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11192851" w14:textId="2D72967D"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0D2C6C04" w14:textId="77777777" w:rsidR="00A23F09" w:rsidRPr="00B50357" w:rsidRDefault="00A23F09" w:rsidP="00A23F09">
      <w:pPr>
        <w:spacing w:after="0"/>
        <w:ind w:left="426"/>
        <w:rPr>
          <w:rFonts w:cs="Times New Roman"/>
        </w:rPr>
      </w:pPr>
    </w:p>
    <w:p w14:paraId="2336FE1D" w14:textId="52606697" w:rsidR="00A23F09" w:rsidRPr="00B50357" w:rsidRDefault="00004EA3" w:rsidP="00A23F09">
      <w:pPr>
        <w:pStyle w:val="Listaszerbekezds"/>
        <w:numPr>
          <w:ilvl w:val="0"/>
          <w:numId w:val="8"/>
        </w:numPr>
        <w:tabs>
          <w:tab w:val="right" w:pos="9072"/>
        </w:tabs>
        <w:spacing w:after="0"/>
        <w:rPr>
          <w:rFonts w:cs="Times New Roman"/>
          <w:b/>
        </w:rPr>
      </w:pPr>
      <w:r w:rsidRPr="00B50357">
        <w:rPr>
          <w:rFonts w:cs="Times New Roman"/>
          <w:b/>
        </w:rPr>
        <w:t>Színpadtechnikai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82</w:t>
      </w:r>
      <w:r w:rsidR="00A23F09" w:rsidRPr="00B50357">
        <w:rPr>
          <w:rFonts w:cs="Times New Roman"/>
          <w:b/>
        </w:rPr>
        <w:t xml:space="preserve"> óra/</w:t>
      </w:r>
      <w:r w:rsidR="00B779E6" w:rsidRPr="00B50357">
        <w:rPr>
          <w:rFonts w:cs="Times New Roman"/>
          <w:b/>
        </w:rPr>
        <w:t>91</w:t>
      </w:r>
      <w:r w:rsidR="00A23F09" w:rsidRPr="00B50357">
        <w:rPr>
          <w:rFonts w:cs="Times New Roman"/>
          <w:b/>
        </w:rPr>
        <w:t xml:space="preserve"> óra*</w:t>
      </w:r>
    </w:p>
    <w:p w14:paraId="0FBF6199"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3C0FF3DD" w14:textId="77777777" w:rsidR="00A23F09" w:rsidRPr="00B50357" w:rsidRDefault="00A23F09" w:rsidP="00A23F09">
      <w:pPr>
        <w:spacing w:after="0"/>
        <w:ind w:left="426"/>
        <w:rPr>
          <w:rFonts w:cs="Times New Roman"/>
        </w:rPr>
      </w:pPr>
    </w:p>
    <w:p w14:paraId="4B0B317D" w14:textId="436EABD5" w:rsidR="00A23F09" w:rsidRPr="00B50357" w:rsidRDefault="00A23F09" w:rsidP="00A23F09">
      <w:pPr>
        <w:spacing w:after="0"/>
        <w:ind w:left="426"/>
        <w:rPr>
          <w:rFonts w:cs="Times New Roman"/>
        </w:rPr>
      </w:pPr>
      <w:r w:rsidRPr="00B50357">
        <w:rPr>
          <w:rFonts w:cs="Times New Roman"/>
        </w:rPr>
        <w:t>A tantárgy a főszakképesítéshez kapcsolódik.</w:t>
      </w:r>
    </w:p>
    <w:p w14:paraId="077657D7" w14:textId="77777777" w:rsidR="00A23F09" w:rsidRPr="00B50357" w:rsidRDefault="00A23F09" w:rsidP="00A23F09">
      <w:pPr>
        <w:spacing w:after="0"/>
        <w:ind w:left="426"/>
        <w:rPr>
          <w:rFonts w:cs="Times New Roman"/>
        </w:rPr>
      </w:pPr>
    </w:p>
    <w:p w14:paraId="621474E5"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713E07B3" w14:textId="77777777" w:rsidR="00004EA3" w:rsidRPr="00B50357" w:rsidRDefault="00004EA3" w:rsidP="00004EA3">
      <w:pPr>
        <w:spacing w:after="0"/>
        <w:ind w:left="426"/>
        <w:rPr>
          <w:rFonts w:cs="Times New Roman"/>
        </w:rPr>
      </w:pPr>
      <w:r w:rsidRPr="00B50357">
        <w:rPr>
          <w:rFonts w:cs="Times New Roman"/>
        </w:rPr>
        <w:t>A tanulók az elméleti oktatás során elsajátítsák a színházi műszaki háttér kiszolgálásához szükséges speciális szakmai ismereteket a szakterület elvárásainak megfelelően.</w:t>
      </w:r>
    </w:p>
    <w:p w14:paraId="73BA61E6" w14:textId="77777777" w:rsidR="00004EA3" w:rsidRPr="00B50357" w:rsidRDefault="00004EA3" w:rsidP="00004EA3">
      <w:pPr>
        <w:spacing w:after="0"/>
        <w:ind w:left="426"/>
        <w:rPr>
          <w:rFonts w:cs="Times New Roman"/>
        </w:rPr>
      </w:pPr>
      <w:r w:rsidRPr="00B50357">
        <w:rPr>
          <w:rFonts w:cs="Times New Roman"/>
        </w:rPr>
        <w:t>A tanuló a tantárgy elsajátítása után rendelkezzen az alábbi feladatok elvégzéséhez szükséges gyakorlati ismeretekkel:</w:t>
      </w:r>
    </w:p>
    <w:p w14:paraId="504AA8C5" w14:textId="77777777" w:rsidR="00004EA3" w:rsidRPr="00B50357" w:rsidRDefault="00004EA3" w:rsidP="00004EA3">
      <w:pPr>
        <w:spacing w:after="0"/>
        <w:ind w:left="426"/>
        <w:rPr>
          <w:rFonts w:cs="Times New Roman"/>
        </w:rPr>
      </w:pPr>
      <w:r w:rsidRPr="00B50357">
        <w:rPr>
          <w:rFonts w:cs="Times New Roman"/>
        </w:rPr>
        <w:t>Részt vesz a próba színpadtechnikai folyamatában</w:t>
      </w:r>
    </w:p>
    <w:p w14:paraId="5B395CEA" w14:textId="77777777" w:rsidR="00004EA3" w:rsidRPr="00B50357" w:rsidRDefault="00004EA3" w:rsidP="00004EA3">
      <w:pPr>
        <w:spacing w:after="0"/>
        <w:ind w:left="426"/>
        <w:rPr>
          <w:rFonts w:cs="Times New Roman"/>
        </w:rPr>
      </w:pPr>
      <w:r w:rsidRPr="00B50357">
        <w:rPr>
          <w:rFonts w:cs="Times New Roman"/>
        </w:rPr>
        <w:t>Beépíti, beépítteti a próbadíszletet</w:t>
      </w:r>
    </w:p>
    <w:p w14:paraId="42AE648F" w14:textId="77777777" w:rsidR="00004EA3" w:rsidRPr="00B50357" w:rsidRDefault="00004EA3" w:rsidP="00004EA3">
      <w:pPr>
        <w:spacing w:after="0"/>
        <w:ind w:left="426"/>
        <w:rPr>
          <w:rFonts w:cs="Times New Roman"/>
        </w:rPr>
      </w:pPr>
      <w:r w:rsidRPr="00B50357">
        <w:rPr>
          <w:rFonts w:cs="Times New Roman"/>
        </w:rPr>
        <w:t>Kezeli a kellék- és bútorjelzéseket</w:t>
      </w:r>
    </w:p>
    <w:p w14:paraId="37549CD7" w14:textId="77777777" w:rsidR="00004EA3" w:rsidRPr="00B50357" w:rsidRDefault="00004EA3" w:rsidP="00004EA3">
      <w:pPr>
        <w:spacing w:after="0"/>
        <w:ind w:left="426"/>
        <w:rPr>
          <w:rFonts w:cs="Times New Roman"/>
        </w:rPr>
      </w:pPr>
      <w:r w:rsidRPr="00B50357">
        <w:rPr>
          <w:rFonts w:cs="Times New Roman"/>
        </w:rPr>
        <w:t>Ellenőrzi és korrigálja a beállított látvány- és színpadtechnikai jeleket</w:t>
      </w:r>
    </w:p>
    <w:p w14:paraId="4411A43F" w14:textId="77777777" w:rsidR="00004EA3" w:rsidRPr="00B50357" w:rsidRDefault="00004EA3" w:rsidP="00004EA3">
      <w:pPr>
        <w:spacing w:after="0"/>
        <w:ind w:left="426"/>
        <w:rPr>
          <w:rFonts w:cs="Times New Roman"/>
        </w:rPr>
      </w:pPr>
      <w:r w:rsidRPr="00B50357">
        <w:rPr>
          <w:rFonts w:cs="Times New Roman"/>
        </w:rPr>
        <w:t>Előkészíti a kijelölt munkaterületet</w:t>
      </w:r>
    </w:p>
    <w:p w14:paraId="73D6CAF1" w14:textId="77777777" w:rsidR="00004EA3" w:rsidRPr="00B50357" w:rsidRDefault="00004EA3" w:rsidP="00004EA3">
      <w:pPr>
        <w:spacing w:after="0"/>
        <w:ind w:left="426"/>
        <w:rPr>
          <w:rFonts w:cs="Times New Roman"/>
        </w:rPr>
      </w:pPr>
      <w:r w:rsidRPr="00B50357">
        <w:rPr>
          <w:rFonts w:cs="Times New Roman"/>
        </w:rPr>
        <w:t>Előkészíti a díszletelemek beszereléséhez szükséges eszközöket, szerszámokat</w:t>
      </w:r>
    </w:p>
    <w:p w14:paraId="12347963" w14:textId="77777777" w:rsidR="00004EA3" w:rsidRPr="00B50357" w:rsidRDefault="00004EA3" w:rsidP="00004EA3">
      <w:pPr>
        <w:spacing w:after="0"/>
        <w:ind w:left="426"/>
        <w:rPr>
          <w:rFonts w:cs="Times New Roman"/>
        </w:rPr>
      </w:pPr>
      <w:r w:rsidRPr="00B50357">
        <w:rPr>
          <w:rFonts w:cs="Times New Roman"/>
        </w:rPr>
        <w:t>Előkészíti a kellékeket és a bútorokat</w:t>
      </w:r>
    </w:p>
    <w:p w14:paraId="02218BEF" w14:textId="77777777" w:rsidR="00004EA3" w:rsidRPr="00B50357" w:rsidRDefault="00004EA3" w:rsidP="00004EA3">
      <w:pPr>
        <w:spacing w:after="0"/>
        <w:ind w:left="426"/>
        <w:rPr>
          <w:rFonts w:cs="Times New Roman"/>
        </w:rPr>
      </w:pPr>
      <w:r w:rsidRPr="00B50357">
        <w:rPr>
          <w:rFonts w:cs="Times New Roman"/>
        </w:rPr>
        <w:t>Telepíti a bútorokat és a kellékeket</w:t>
      </w:r>
    </w:p>
    <w:p w14:paraId="5C01EF71" w14:textId="77777777" w:rsidR="00004EA3" w:rsidRPr="00B50357" w:rsidRDefault="00004EA3" w:rsidP="00004EA3">
      <w:pPr>
        <w:spacing w:after="0"/>
        <w:ind w:left="426"/>
        <w:rPr>
          <w:rFonts w:cs="Times New Roman"/>
        </w:rPr>
      </w:pPr>
      <w:r w:rsidRPr="00B50357">
        <w:rPr>
          <w:rFonts w:cs="Times New Roman"/>
        </w:rPr>
        <w:t>Ellenőrzi és korrigálja a beállított látvány- és színpadtechnikai jeleket</w:t>
      </w:r>
    </w:p>
    <w:p w14:paraId="514BB4EB" w14:textId="77777777" w:rsidR="00004EA3" w:rsidRPr="00B50357" w:rsidRDefault="00004EA3" w:rsidP="00004EA3">
      <w:pPr>
        <w:spacing w:after="0"/>
        <w:ind w:left="426"/>
        <w:rPr>
          <w:rFonts w:cs="Times New Roman"/>
        </w:rPr>
      </w:pPr>
      <w:r w:rsidRPr="00B50357">
        <w:rPr>
          <w:rFonts w:cs="Times New Roman"/>
        </w:rPr>
        <w:t>Üzemelteti a színpadtechnikai eszközöket a kapott instrukciók alapján</w:t>
      </w:r>
    </w:p>
    <w:p w14:paraId="6068774E" w14:textId="77777777" w:rsidR="00004EA3" w:rsidRPr="00B50357" w:rsidRDefault="00004EA3" w:rsidP="00004EA3">
      <w:pPr>
        <w:spacing w:after="0"/>
        <w:ind w:left="426"/>
        <w:rPr>
          <w:rFonts w:cs="Times New Roman"/>
        </w:rPr>
      </w:pPr>
      <w:r w:rsidRPr="00B50357">
        <w:rPr>
          <w:rFonts w:cs="Times New Roman"/>
        </w:rPr>
        <w:t>Lebontja, elszállítja a beépített díszletelemeket</w:t>
      </w:r>
    </w:p>
    <w:p w14:paraId="22B5E6AC" w14:textId="77777777" w:rsidR="00004EA3" w:rsidRPr="00B50357" w:rsidRDefault="00004EA3" w:rsidP="00004EA3">
      <w:pPr>
        <w:spacing w:after="0"/>
        <w:ind w:left="426"/>
        <w:rPr>
          <w:rFonts w:cs="Times New Roman"/>
        </w:rPr>
      </w:pPr>
      <w:r w:rsidRPr="00B50357">
        <w:rPr>
          <w:rFonts w:cs="Times New Roman"/>
        </w:rPr>
        <w:t>Szállítja és raktározza a használaton kívüli díszletelemeket</w:t>
      </w:r>
    </w:p>
    <w:p w14:paraId="45D57252" w14:textId="375F0736" w:rsidR="00A23F09" w:rsidRPr="00B50357" w:rsidRDefault="00004EA3" w:rsidP="00004EA3">
      <w:pPr>
        <w:spacing w:after="0"/>
        <w:ind w:left="426"/>
        <w:rPr>
          <w:rFonts w:cs="Times New Roman"/>
        </w:rPr>
      </w:pPr>
      <w:r w:rsidRPr="00B50357">
        <w:rPr>
          <w:rFonts w:cs="Times New Roman"/>
        </w:rPr>
        <w:t>Szállítja és raktározza a használaton kívüli bútorokat és kellékeket</w:t>
      </w:r>
    </w:p>
    <w:p w14:paraId="288F9AAB" w14:textId="77777777" w:rsidR="00A23F09" w:rsidRPr="00B50357" w:rsidRDefault="00A23F09" w:rsidP="00A23F09">
      <w:pPr>
        <w:spacing w:after="0"/>
        <w:ind w:left="426"/>
        <w:rPr>
          <w:rFonts w:cs="Times New Roman"/>
        </w:rPr>
      </w:pPr>
    </w:p>
    <w:p w14:paraId="282D54A9"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6E159642" w14:textId="77777777" w:rsidR="00A23F09" w:rsidRPr="00B50357" w:rsidRDefault="00A23F09" w:rsidP="00A23F09">
      <w:pPr>
        <w:spacing w:after="0"/>
        <w:ind w:left="426"/>
        <w:rPr>
          <w:rFonts w:cs="Times New Roman"/>
        </w:rPr>
      </w:pPr>
    </w:p>
    <w:p w14:paraId="4D324B07" w14:textId="77777777" w:rsidR="00A23F09" w:rsidRPr="00B50357" w:rsidRDefault="00A23F09" w:rsidP="00A23F09">
      <w:pPr>
        <w:spacing w:after="0"/>
        <w:ind w:left="426"/>
        <w:rPr>
          <w:rFonts w:cs="Times New Roman"/>
        </w:rPr>
      </w:pPr>
    </w:p>
    <w:p w14:paraId="1D75187F"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30398885" w14:textId="1A3B71C5" w:rsidR="00A23F09" w:rsidRPr="00B50357" w:rsidRDefault="00004EA3"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 és technika</w:t>
      </w:r>
    </w:p>
    <w:p w14:paraId="1DDED25C" w14:textId="77777777" w:rsidR="00004EA3" w:rsidRPr="00B50357" w:rsidRDefault="00004EA3" w:rsidP="00004EA3">
      <w:pPr>
        <w:spacing w:after="0"/>
        <w:ind w:left="851"/>
        <w:rPr>
          <w:rFonts w:cs="Times New Roman"/>
        </w:rPr>
      </w:pPr>
      <w:r w:rsidRPr="00B50357">
        <w:rPr>
          <w:rFonts w:cs="Times New Roman"/>
        </w:rPr>
        <w:t>A tanuló a tantárgy elsajátítása után rendelkezzen az alábbi feladatok elvégzéséhez szükséges szakmai gyakorlati ismeretekkel:</w:t>
      </w:r>
    </w:p>
    <w:p w14:paraId="0838DCDB" w14:textId="77777777" w:rsidR="00004EA3" w:rsidRPr="00B50357" w:rsidRDefault="00004EA3" w:rsidP="00004EA3">
      <w:pPr>
        <w:spacing w:after="0"/>
        <w:ind w:left="851"/>
        <w:rPr>
          <w:rFonts w:cs="Times New Roman"/>
        </w:rPr>
      </w:pPr>
      <w:r w:rsidRPr="00B50357">
        <w:rPr>
          <w:rFonts w:cs="Times New Roman"/>
        </w:rPr>
        <w:t>Alapvető színpadi gép kötözési és kezelési ismeretek</w:t>
      </w:r>
    </w:p>
    <w:p w14:paraId="087D7156" w14:textId="77777777" w:rsidR="00004EA3" w:rsidRPr="00B50357" w:rsidRDefault="00004EA3" w:rsidP="00004EA3">
      <w:pPr>
        <w:spacing w:after="0"/>
        <w:ind w:left="851"/>
        <w:rPr>
          <w:rFonts w:cs="Times New Roman"/>
        </w:rPr>
      </w:pPr>
      <w:r w:rsidRPr="00B50357">
        <w:rPr>
          <w:rFonts w:cs="Times New Roman"/>
        </w:rPr>
        <w:t>Alapvető színpadgépészeti ismeretek</w:t>
      </w:r>
    </w:p>
    <w:p w14:paraId="4F71B76C" w14:textId="77777777" w:rsidR="00004EA3" w:rsidRPr="00B50357" w:rsidRDefault="00004EA3" w:rsidP="00004EA3">
      <w:pPr>
        <w:spacing w:after="0"/>
        <w:ind w:left="851"/>
        <w:rPr>
          <w:rFonts w:cs="Times New Roman"/>
        </w:rPr>
      </w:pPr>
      <w:r w:rsidRPr="00B50357">
        <w:rPr>
          <w:rFonts w:cs="Times New Roman"/>
        </w:rPr>
        <w:t>Színpadtechnikai eszközök ismerete</w:t>
      </w:r>
    </w:p>
    <w:p w14:paraId="58969980" w14:textId="77777777" w:rsidR="00004EA3" w:rsidRPr="00B50357" w:rsidRDefault="00004EA3" w:rsidP="00004EA3">
      <w:pPr>
        <w:spacing w:after="0"/>
        <w:ind w:left="851"/>
        <w:rPr>
          <w:rFonts w:cs="Times New Roman"/>
        </w:rPr>
      </w:pPr>
      <w:r w:rsidRPr="00B50357">
        <w:rPr>
          <w:rFonts w:cs="Times New Roman"/>
        </w:rPr>
        <w:t>Színpadpadló tulajdonságai</w:t>
      </w:r>
    </w:p>
    <w:p w14:paraId="248BB997" w14:textId="77777777" w:rsidR="00004EA3" w:rsidRPr="00B50357" w:rsidRDefault="00004EA3" w:rsidP="00004EA3">
      <w:pPr>
        <w:spacing w:after="0"/>
        <w:ind w:left="851"/>
        <w:rPr>
          <w:rFonts w:cs="Times New Roman"/>
        </w:rPr>
      </w:pPr>
      <w:r w:rsidRPr="00B50357">
        <w:rPr>
          <w:rFonts w:cs="Times New Roman"/>
        </w:rPr>
        <w:t>Színpadi függönyök technikája</w:t>
      </w:r>
    </w:p>
    <w:p w14:paraId="1F5B9386" w14:textId="77777777" w:rsidR="00004EA3" w:rsidRPr="00B50357" w:rsidRDefault="00004EA3" w:rsidP="00004EA3">
      <w:pPr>
        <w:spacing w:after="0"/>
        <w:ind w:left="851"/>
        <w:rPr>
          <w:rFonts w:cs="Times New Roman"/>
        </w:rPr>
      </w:pPr>
      <w:r w:rsidRPr="00B50357">
        <w:rPr>
          <w:rFonts w:cs="Times New Roman"/>
        </w:rPr>
        <w:t>Színpadi horizont, lábak és takarások technikája</w:t>
      </w:r>
    </w:p>
    <w:p w14:paraId="173741F7" w14:textId="77777777" w:rsidR="00004EA3" w:rsidRPr="00B50357" w:rsidRDefault="00004EA3" w:rsidP="00004EA3">
      <w:pPr>
        <w:spacing w:after="0"/>
        <w:ind w:left="851"/>
        <w:rPr>
          <w:rFonts w:cs="Times New Roman"/>
        </w:rPr>
      </w:pPr>
      <w:r w:rsidRPr="00B50357">
        <w:rPr>
          <w:rFonts w:cs="Times New Roman"/>
        </w:rPr>
        <w:t>Színpadtechnikai gyakorlati ismeretek</w:t>
      </w:r>
    </w:p>
    <w:p w14:paraId="2A371BA0" w14:textId="7AC701C8" w:rsidR="00A23F09" w:rsidRPr="00B50357" w:rsidRDefault="00004EA3" w:rsidP="00004EA3">
      <w:pPr>
        <w:spacing w:after="0"/>
        <w:ind w:left="851"/>
        <w:rPr>
          <w:rFonts w:cs="Times New Roman"/>
        </w:rPr>
      </w:pPr>
      <w:r w:rsidRPr="00B50357">
        <w:rPr>
          <w:rFonts w:cs="Times New Roman"/>
        </w:rPr>
        <w:t>Díszlet szállítási és tárolási logisztikája</w:t>
      </w:r>
    </w:p>
    <w:p w14:paraId="1F2BA3A4" w14:textId="77777777" w:rsidR="00A23F09" w:rsidRPr="00B50357" w:rsidRDefault="00A23F09" w:rsidP="00A23F09">
      <w:pPr>
        <w:tabs>
          <w:tab w:val="left" w:pos="1418"/>
          <w:tab w:val="right" w:pos="9072"/>
        </w:tabs>
        <w:spacing w:after="0"/>
        <w:ind w:left="851"/>
        <w:rPr>
          <w:rFonts w:cs="Times New Roman"/>
        </w:rPr>
      </w:pPr>
    </w:p>
    <w:p w14:paraId="68318E3C" w14:textId="2D3FF56B" w:rsidR="00A23F09" w:rsidRPr="00B50357" w:rsidRDefault="00004EA3"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Díszletszerelés</w:t>
      </w:r>
    </w:p>
    <w:p w14:paraId="1EE78186" w14:textId="77777777" w:rsidR="00004EA3" w:rsidRPr="00B50357" w:rsidRDefault="00004EA3" w:rsidP="00004EA3">
      <w:pPr>
        <w:spacing w:after="0"/>
        <w:ind w:left="851"/>
        <w:rPr>
          <w:rFonts w:cs="Times New Roman"/>
        </w:rPr>
      </w:pPr>
      <w:r w:rsidRPr="00B50357">
        <w:rPr>
          <w:rFonts w:cs="Times New Roman"/>
        </w:rPr>
        <w:t>A tanuló a tantárgy elsajátítása után rendelkezzen az alábbi feladatok elvégzéséhez szükséges gyakorlati ismeretekkel:</w:t>
      </w:r>
    </w:p>
    <w:p w14:paraId="3260B1E5" w14:textId="77777777" w:rsidR="00004EA3" w:rsidRPr="00B50357" w:rsidRDefault="00004EA3" w:rsidP="00004EA3">
      <w:pPr>
        <w:spacing w:after="0"/>
        <w:ind w:left="851"/>
        <w:rPr>
          <w:rFonts w:cs="Times New Roman"/>
        </w:rPr>
      </w:pPr>
      <w:r w:rsidRPr="00B50357">
        <w:rPr>
          <w:rFonts w:cs="Times New Roman"/>
        </w:rPr>
        <w:t>Beépíti, beépítteti a próbadíszletet</w:t>
      </w:r>
    </w:p>
    <w:p w14:paraId="42956B38" w14:textId="77777777" w:rsidR="00004EA3" w:rsidRPr="00B50357" w:rsidRDefault="00004EA3" w:rsidP="00004EA3">
      <w:pPr>
        <w:spacing w:after="0"/>
        <w:ind w:left="851"/>
        <w:rPr>
          <w:rFonts w:cs="Times New Roman"/>
        </w:rPr>
      </w:pPr>
      <w:r w:rsidRPr="00B50357">
        <w:rPr>
          <w:rFonts w:cs="Times New Roman"/>
        </w:rPr>
        <w:t>Kezeli a kellék- és bútorjelzéseket</w:t>
      </w:r>
    </w:p>
    <w:p w14:paraId="793F12B1" w14:textId="77777777" w:rsidR="00004EA3" w:rsidRPr="00B50357" w:rsidRDefault="00004EA3" w:rsidP="00004EA3">
      <w:pPr>
        <w:spacing w:after="0"/>
        <w:ind w:left="851"/>
        <w:rPr>
          <w:rFonts w:cs="Times New Roman"/>
        </w:rPr>
      </w:pPr>
      <w:r w:rsidRPr="00B50357">
        <w:rPr>
          <w:rFonts w:cs="Times New Roman"/>
        </w:rPr>
        <w:t>Ellenőrzi és korrigálja a beállított látvány- és színpadtechnikai jeleket</w:t>
      </w:r>
    </w:p>
    <w:p w14:paraId="03BCF7DB" w14:textId="77777777" w:rsidR="00004EA3" w:rsidRPr="00B50357" w:rsidRDefault="00004EA3" w:rsidP="00004EA3">
      <w:pPr>
        <w:spacing w:after="0"/>
        <w:ind w:left="851"/>
        <w:rPr>
          <w:rFonts w:cs="Times New Roman"/>
        </w:rPr>
      </w:pPr>
      <w:r w:rsidRPr="00B50357">
        <w:rPr>
          <w:rFonts w:cs="Times New Roman"/>
        </w:rPr>
        <w:t>Előkészíti a kijelölt munkaterületet</w:t>
      </w:r>
    </w:p>
    <w:p w14:paraId="037D413D" w14:textId="77777777" w:rsidR="00004EA3" w:rsidRPr="00B50357" w:rsidRDefault="00004EA3" w:rsidP="00004EA3">
      <w:pPr>
        <w:spacing w:after="0"/>
        <w:ind w:left="851"/>
        <w:rPr>
          <w:rFonts w:cs="Times New Roman"/>
        </w:rPr>
      </w:pPr>
      <w:r w:rsidRPr="00B50357">
        <w:rPr>
          <w:rFonts w:cs="Times New Roman"/>
        </w:rPr>
        <w:t>Előkészíti a díszletelemek beszereléséhez szükséges eszközöket, szerszámokat</w:t>
      </w:r>
    </w:p>
    <w:p w14:paraId="773C68DE" w14:textId="77777777" w:rsidR="00004EA3" w:rsidRPr="00B50357" w:rsidRDefault="00004EA3" w:rsidP="00004EA3">
      <w:pPr>
        <w:spacing w:after="0"/>
        <w:ind w:left="851"/>
        <w:rPr>
          <w:rFonts w:cs="Times New Roman"/>
        </w:rPr>
      </w:pPr>
      <w:r w:rsidRPr="00B50357">
        <w:rPr>
          <w:rFonts w:cs="Times New Roman"/>
        </w:rPr>
        <w:t>Előkészíti a kellékeket és a bútorokat</w:t>
      </w:r>
    </w:p>
    <w:p w14:paraId="63901730" w14:textId="77777777" w:rsidR="00004EA3" w:rsidRPr="00B50357" w:rsidRDefault="00004EA3" w:rsidP="00004EA3">
      <w:pPr>
        <w:spacing w:after="0"/>
        <w:ind w:left="851"/>
        <w:rPr>
          <w:rFonts w:cs="Times New Roman"/>
        </w:rPr>
      </w:pPr>
      <w:r w:rsidRPr="00B50357">
        <w:rPr>
          <w:rFonts w:cs="Times New Roman"/>
        </w:rPr>
        <w:t>Telepíti a bútorokat és a kellékeket</w:t>
      </w:r>
    </w:p>
    <w:p w14:paraId="29D68719" w14:textId="77777777" w:rsidR="00004EA3" w:rsidRPr="00B50357" w:rsidRDefault="00004EA3" w:rsidP="00004EA3">
      <w:pPr>
        <w:spacing w:after="0"/>
        <w:ind w:left="851"/>
        <w:rPr>
          <w:rFonts w:cs="Times New Roman"/>
        </w:rPr>
      </w:pPr>
      <w:r w:rsidRPr="00B50357">
        <w:rPr>
          <w:rFonts w:cs="Times New Roman"/>
        </w:rPr>
        <w:t>Ellenőrzi és korrigálja a beállított látvány- és színpadtechnikai jeleket</w:t>
      </w:r>
    </w:p>
    <w:p w14:paraId="26098AD2" w14:textId="77777777" w:rsidR="00004EA3" w:rsidRPr="00B50357" w:rsidRDefault="00004EA3" w:rsidP="00004EA3">
      <w:pPr>
        <w:spacing w:after="0"/>
        <w:ind w:left="851"/>
        <w:rPr>
          <w:rFonts w:cs="Times New Roman"/>
        </w:rPr>
      </w:pPr>
      <w:r w:rsidRPr="00B50357">
        <w:rPr>
          <w:rFonts w:cs="Times New Roman"/>
        </w:rPr>
        <w:t>Üzemelteti a színpadtechnikai eszközöket a kapott instrukciók alapján</w:t>
      </w:r>
    </w:p>
    <w:p w14:paraId="571F71BB" w14:textId="77777777" w:rsidR="00004EA3" w:rsidRPr="00B50357" w:rsidRDefault="00004EA3" w:rsidP="00004EA3">
      <w:pPr>
        <w:spacing w:after="0"/>
        <w:ind w:left="851"/>
        <w:rPr>
          <w:rFonts w:cs="Times New Roman"/>
        </w:rPr>
      </w:pPr>
      <w:r w:rsidRPr="00B50357">
        <w:rPr>
          <w:rFonts w:cs="Times New Roman"/>
        </w:rPr>
        <w:t>Lebontja, elszállítja a beépített díszletelemeket</w:t>
      </w:r>
    </w:p>
    <w:p w14:paraId="0C9C3441" w14:textId="21883E01" w:rsidR="00A23F09" w:rsidRPr="00B50357" w:rsidRDefault="00004EA3" w:rsidP="00A23F09">
      <w:pPr>
        <w:tabs>
          <w:tab w:val="left" w:pos="1418"/>
          <w:tab w:val="right" w:pos="9072"/>
        </w:tabs>
        <w:spacing w:after="0"/>
        <w:ind w:left="851"/>
        <w:rPr>
          <w:rFonts w:cs="Times New Roman"/>
        </w:rPr>
      </w:pPr>
      <w:r w:rsidRPr="00B50357">
        <w:rPr>
          <w:rFonts w:cs="Times New Roman"/>
        </w:rPr>
        <w:t>Szállítja és raktározza a használaton kívüli díszletelemeket</w:t>
      </w:r>
    </w:p>
    <w:p w14:paraId="02BF60AB" w14:textId="77777777" w:rsidR="00A23F09" w:rsidRPr="00B50357" w:rsidRDefault="00A23F09" w:rsidP="00A23F09">
      <w:pPr>
        <w:tabs>
          <w:tab w:val="left" w:pos="1418"/>
          <w:tab w:val="right" w:pos="9072"/>
        </w:tabs>
        <w:spacing w:after="0"/>
        <w:ind w:left="851"/>
        <w:rPr>
          <w:rFonts w:cs="Times New Roman"/>
        </w:rPr>
      </w:pPr>
    </w:p>
    <w:p w14:paraId="5F8D4DAB" w14:textId="3BEAF0D7" w:rsidR="00A23F09" w:rsidRPr="00B50357" w:rsidRDefault="00004EA3"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76A6CC23" w14:textId="77777777" w:rsidR="00004EA3" w:rsidRPr="00B50357" w:rsidRDefault="00004EA3" w:rsidP="00004EA3">
      <w:pPr>
        <w:spacing w:after="0"/>
        <w:ind w:left="851"/>
        <w:rPr>
          <w:rFonts w:cs="Times New Roman"/>
        </w:rPr>
      </w:pPr>
      <w:r w:rsidRPr="00B50357">
        <w:rPr>
          <w:rFonts w:cs="Times New Roman"/>
        </w:rPr>
        <w:t>Az alábbi témakörök gyakorlati alkalmazása:</w:t>
      </w:r>
    </w:p>
    <w:p w14:paraId="77F24B67" w14:textId="77777777" w:rsidR="00004EA3" w:rsidRPr="00B50357" w:rsidRDefault="00004EA3" w:rsidP="00004EA3">
      <w:pPr>
        <w:spacing w:after="0"/>
        <w:ind w:left="851"/>
        <w:rPr>
          <w:rFonts w:cs="Times New Roman"/>
        </w:rPr>
      </w:pPr>
      <w:r w:rsidRPr="00B50357">
        <w:rPr>
          <w:rFonts w:cs="Times New Roman"/>
        </w:rPr>
        <w:t>Szükséges dokumentumok fajtái</w:t>
      </w:r>
    </w:p>
    <w:p w14:paraId="2543B5D1" w14:textId="77777777" w:rsidR="00004EA3" w:rsidRPr="00B50357" w:rsidRDefault="00004EA3" w:rsidP="00004EA3">
      <w:pPr>
        <w:spacing w:after="0"/>
        <w:ind w:left="851"/>
        <w:rPr>
          <w:rFonts w:cs="Times New Roman"/>
        </w:rPr>
      </w:pPr>
      <w:r w:rsidRPr="00B50357">
        <w:rPr>
          <w:rFonts w:cs="Times New Roman"/>
        </w:rPr>
        <w:t>Dokumentumok alkalmazása</w:t>
      </w:r>
    </w:p>
    <w:p w14:paraId="31A2CF18" w14:textId="77777777" w:rsidR="00004EA3" w:rsidRPr="00B50357" w:rsidRDefault="00004EA3" w:rsidP="00004EA3">
      <w:pPr>
        <w:spacing w:after="0"/>
        <w:ind w:left="851"/>
        <w:rPr>
          <w:rFonts w:cs="Times New Roman"/>
        </w:rPr>
      </w:pPr>
      <w:r w:rsidRPr="00B50357">
        <w:rPr>
          <w:rFonts w:cs="Times New Roman"/>
        </w:rPr>
        <w:t>Dokumentumok érvényessége</w:t>
      </w:r>
    </w:p>
    <w:p w14:paraId="4DEFA016" w14:textId="77777777" w:rsidR="00004EA3" w:rsidRPr="00B50357" w:rsidRDefault="00004EA3" w:rsidP="00004EA3">
      <w:pPr>
        <w:spacing w:after="0"/>
        <w:ind w:left="851"/>
        <w:rPr>
          <w:rFonts w:cs="Times New Roman"/>
        </w:rPr>
      </w:pPr>
      <w:r w:rsidRPr="00B50357">
        <w:rPr>
          <w:rFonts w:cs="Times New Roman"/>
        </w:rPr>
        <w:t>Dokumentumok kezelése</w:t>
      </w:r>
    </w:p>
    <w:p w14:paraId="4AE991D5" w14:textId="719547ED" w:rsidR="00A23F09" w:rsidRPr="00B50357" w:rsidRDefault="00004EA3" w:rsidP="00004EA3">
      <w:pPr>
        <w:spacing w:after="0"/>
        <w:ind w:left="851"/>
        <w:rPr>
          <w:rFonts w:cs="Times New Roman"/>
        </w:rPr>
      </w:pPr>
      <w:r w:rsidRPr="00B50357">
        <w:rPr>
          <w:rFonts w:cs="Times New Roman"/>
        </w:rPr>
        <w:t>Dokumentumok tárolása</w:t>
      </w:r>
    </w:p>
    <w:p w14:paraId="7D8C63C1" w14:textId="77777777" w:rsidR="00A23F09" w:rsidRPr="00B50357" w:rsidRDefault="00A23F09" w:rsidP="00A23F09">
      <w:pPr>
        <w:tabs>
          <w:tab w:val="left" w:pos="1418"/>
          <w:tab w:val="right" w:pos="9072"/>
        </w:tabs>
        <w:spacing w:after="0"/>
        <w:ind w:left="851"/>
        <w:rPr>
          <w:rFonts w:cs="Times New Roman"/>
        </w:rPr>
      </w:pPr>
    </w:p>
    <w:p w14:paraId="4BA7B6CE"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7C1CD267" w14:textId="77777777" w:rsidR="00A23F09" w:rsidRPr="00B50357" w:rsidRDefault="00A23F09" w:rsidP="00A23F09">
      <w:pPr>
        <w:spacing w:after="0"/>
        <w:ind w:left="426"/>
        <w:rPr>
          <w:rFonts w:cs="Times New Roman"/>
        </w:rPr>
      </w:pPr>
    </w:p>
    <w:p w14:paraId="78C0A3E3" w14:textId="77777777" w:rsidR="00A23F09" w:rsidRPr="00B50357" w:rsidRDefault="00A23F09" w:rsidP="00A23F09">
      <w:pPr>
        <w:spacing w:after="0"/>
        <w:ind w:left="426"/>
        <w:rPr>
          <w:rFonts w:cs="Times New Roman"/>
        </w:rPr>
      </w:pPr>
    </w:p>
    <w:p w14:paraId="1B19939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3F3FEDE8" w14:textId="555267B8"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1296C642" w14:textId="77777777" w:rsidR="00A23F09" w:rsidRPr="00B50357" w:rsidRDefault="00A23F09" w:rsidP="00A23F09">
      <w:pPr>
        <w:spacing w:after="0"/>
        <w:ind w:left="426"/>
        <w:rPr>
          <w:rFonts w:cs="Times New Roman"/>
        </w:rPr>
      </w:pPr>
    </w:p>
    <w:p w14:paraId="6B5D2066" w14:textId="77777777" w:rsidR="00A23F09" w:rsidRPr="00B50357" w:rsidRDefault="00A23F09" w:rsidP="00A23F09">
      <w:pPr>
        <w:spacing w:after="200" w:line="276" w:lineRule="auto"/>
        <w:jc w:val="left"/>
        <w:rPr>
          <w:rFonts w:cs="Times New Roman"/>
        </w:rPr>
      </w:pPr>
      <w:r w:rsidRPr="00B50357">
        <w:rPr>
          <w:rFonts w:cs="Times New Roman"/>
        </w:rPr>
        <w:br w:type="page"/>
      </w:r>
    </w:p>
    <w:p w14:paraId="6EB0D540" w14:textId="77777777" w:rsidR="00A23F09" w:rsidRPr="00B50357" w:rsidRDefault="00A23F09" w:rsidP="00A23F09">
      <w:pPr>
        <w:rPr>
          <w:rFonts w:cs="Times New Roman"/>
        </w:rPr>
      </w:pPr>
    </w:p>
    <w:p w14:paraId="10F1DD2E"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29BEFAF7" w14:textId="74CF842D" w:rsidR="00A23F09" w:rsidRPr="00B50357" w:rsidRDefault="00004EA3" w:rsidP="00A23F09">
      <w:pPr>
        <w:spacing w:after="480"/>
        <w:jc w:val="center"/>
        <w:rPr>
          <w:rFonts w:cs="Times New Roman"/>
          <w:b/>
          <w:sz w:val="36"/>
        </w:rPr>
      </w:pPr>
      <w:r w:rsidRPr="00B50357">
        <w:rPr>
          <w:rFonts w:cs="Times New Roman"/>
          <w:b/>
          <w:sz w:val="36"/>
        </w:rPr>
        <w:t>10717-12</w:t>
      </w:r>
      <w:r w:rsidR="00A23F09" w:rsidRPr="00B50357">
        <w:rPr>
          <w:rFonts w:cs="Times New Roman"/>
          <w:b/>
          <w:sz w:val="36"/>
        </w:rPr>
        <w:t xml:space="preserve"> azonosító számú</w:t>
      </w:r>
    </w:p>
    <w:p w14:paraId="1EAE93A0" w14:textId="65CAFDED" w:rsidR="00A23F09" w:rsidRPr="00B50357" w:rsidRDefault="00004EA3" w:rsidP="00A23F09">
      <w:pPr>
        <w:jc w:val="center"/>
        <w:rPr>
          <w:rFonts w:cs="Times New Roman"/>
          <w:b/>
          <w:sz w:val="36"/>
        </w:rPr>
      </w:pPr>
      <w:r w:rsidRPr="00B50357">
        <w:rPr>
          <w:rFonts w:cs="Times New Roman"/>
          <w:b/>
          <w:sz w:val="36"/>
        </w:rPr>
        <w:t>Színpadtechnika</w:t>
      </w:r>
    </w:p>
    <w:p w14:paraId="2A6215F3" w14:textId="77777777" w:rsidR="00A23F09" w:rsidRPr="00B50357" w:rsidRDefault="00A23F09" w:rsidP="00A23F09">
      <w:pPr>
        <w:jc w:val="center"/>
        <w:rPr>
          <w:rFonts w:cs="Times New Roman"/>
          <w:b/>
          <w:sz w:val="36"/>
        </w:rPr>
      </w:pPr>
      <w:r w:rsidRPr="00B50357">
        <w:rPr>
          <w:rFonts w:cs="Times New Roman"/>
          <w:b/>
          <w:sz w:val="36"/>
        </w:rPr>
        <w:t>megnevezésű</w:t>
      </w:r>
    </w:p>
    <w:p w14:paraId="0FF0E74B"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27E5DDD2"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387B9642" w14:textId="77777777" w:rsidR="00A23F09" w:rsidRPr="00B50357" w:rsidRDefault="00A23F09" w:rsidP="00A23F09">
      <w:pPr>
        <w:spacing w:after="200" w:line="276" w:lineRule="auto"/>
        <w:jc w:val="left"/>
        <w:rPr>
          <w:rFonts w:cs="Times New Roman"/>
        </w:rPr>
      </w:pPr>
      <w:r w:rsidRPr="00B50357">
        <w:rPr>
          <w:rFonts w:cs="Times New Roman"/>
        </w:rPr>
        <w:br w:type="page"/>
      </w:r>
    </w:p>
    <w:p w14:paraId="78403B10" w14:textId="586516E1" w:rsidR="00A23F09" w:rsidRPr="00B50357" w:rsidRDefault="00A23F09" w:rsidP="00A23F09">
      <w:pPr>
        <w:rPr>
          <w:rFonts w:cs="Times New Roman"/>
        </w:rPr>
      </w:pPr>
      <w:r w:rsidRPr="00B50357">
        <w:rPr>
          <w:rFonts w:cs="Times New Roman"/>
        </w:rPr>
        <w:t xml:space="preserve">A </w:t>
      </w:r>
      <w:r w:rsidR="00003C1C" w:rsidRPr="00B50357">
        <w:rPr>
          <w:rFonts w:cs="Times New Roman"/>
        </w:rPr>
        <w:t>10717-12</w:t>
      </w:r>
      <w:r w:rsidRPr="00B50357">
        <w:rPr>
          <w:rFonts w:cs="Times New Roman"/>
        </w:rPr>
        <w:t xml:space="preserve"> azonosító számú </w:t>
      </w:r>
      <w:r w:rsidR="00003C1C" w:rsidRPr="00B50357">
        <w:rPr>
          <w:rFonts w:cs="Times New Roman"/>
        </w:rPr>
        <w:t>Színpadtechnika</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1643" w:type="dxa"/>
        <w:tblLayout w:type="fixed"/>
        <w:tblCellMar>
          <w:left w:w="30" w:type="dxa"/>
          <w:right w:w="30" w:type="dxa"/>
        </w:tblCellMar>
        <w:tblLook w:val="0000" w:firstRow="0" w:lastRow="0" w:firstColumn="0" w:lastColumn="0" w:noHBand="0" w:noVBand="0"/>
      </w:tblPr>
      <w:tblGrid>
        <w:gridCol w:w="5913"/>
        <w:gridCol w:w="758"/>
        <w:gridCol w:w="758"/>
      </w:tblGrid>
      <w:tr w:rsidR="00B50357" w:rsidRPr="001513D5" w14:paraId="67F0C109" w14:textId="77777777" w:rsidTr="001513D5">
        <w:trPr>
          <w:cantSplit/>
          <w:trHeight w:val="2300"/>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326D3E4" w14:textId="77777777" w:rsidR="00556B89" w:rsidRPr="001513D5" w:rsidRDefault="00556B8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39BAE11" w14:textId="338FD232" w:rsidR="00556B89" w:rsidRPr="001513D5" w:rsidRDefault="00556B89" w:rsidP="00506E43">
            <w:pPr>
              <w:autoSpaceDE w:val="0"/>
              <w:autoSpaceDN w:val="0"/>
              <w:adjustRightInd w:val="0"/>
              <w:spacing w:after="0"/>
              <w:ind w:left="113" w:right="113"/>
              <w:jc w:val="center"/>
              <w:rPr>
                <w:rFonts w:cs="Times New Roman"/>
                <w:szCs w:val="24"/>
              </w:rPr>
            </w:pPr>
            <w:r w:rsidRPr="001513D5">
              <w:rPr>
                <w:rFonts w:cs="Times New Roman"/>
                <w:szCs w:val="24"/>
              </w:rPr>
              <w:t>Színpadtechnika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6718CA7" w14:textId="4B87630D" w:rsidR="00556B89" w:rsidRPr="001513D5" w:rsidRDefault="00556B89"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Színpadtechnikai gyakorlat </w:t>
            </w:r>
          </w:p>
        </w:tc>
      </w:tr>
      <w:tr w:rsidR="00B50357" w:rsidRPr="001513D5" w14:paraId="0507D27C"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A2A64CB" w14:textId="77777777" w:rsidR="00556B89" w:rsidRPr="001513D5" w:rsidRDefault="00556B89"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7697026" w14:textId="77777777" w:rsidR="00556B89" w:rsidRPr="001513D5" w:rsidRDefault="00556B8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0048AE" w14:textId="48A314CC" w:rsidR="00556B89" w:rsidRPr="001513D5" w:rsidRDefault="00556B89" w:rsidP="00506E43">
            <w:pPr>
              <w:autoSpaceDE w:val="0"/>
              <w:autoSpaceDN w:val="0"/>
              <w:adjustRightInd w:val="0"/>
              <w:spacing w:after="0"/>
              <w:jc w:val="center"/>
              <w:rPr>
                <w:rFonts w:cs="Times New Roman"/>
                <w:szCs w:val="24"/>
              </w:rPr>
            </w:pPr>
          </w:p>
        </w:tc>
      </w:tr>
      <w:tr w:rsidR="00B50357" w:rsidRPr="001513D5" w14:paraId="29939C6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822863D" w14:textId="4673B6DB"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Részt vesz a próba színpadtechnikai folyamatában</w:t>
            </w:r>
          </w:p>
        </w:tc>
        <w:tc>
          <w:tcPr>
            <w:tcW w:w="758" w:type="dxa"/>
            <w:tcBorders>
              <w:top w:val="single" w:sz="6" w:space="0" w:color="auto"/>
              <w:left w:val="single" w:sz="6" w:space="0" w:color="auto"/>
              <w:bottom w:val="single" w:sz="6" w:space="0" w:color="auto"/>
              <w:right w:val="single" w:sz="6" w:space="0" w:color="auto"/>
            </w:tcBorders>
            <w:vAlign w:val="center"/>
          </w:tcPr>
          <w:p w14:paraId="7F84858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04B005" w14:textId="1DE08D6A"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66B9B95"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EE306C3" w14:textId="603ACB7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Begyűjti az információkat egy új produkció színpadtechnikai létrehozásához</w:t>
            </w:r>
          </w:p>
        </w:tc>
        <w:tc>
          <w:tcPr>
            <w:tcW w:w="758" w:type="dxa"/>
            <w:tcBorders>
              <w:top w:val="single" w:sz="6" w:space="0" w:color="auto"/>
              <w:left w:val="single" w:sz="6" w:space="0" w:color="auto"/>
              <w:bottom w:val="single" w:sz="6" w:space="0" w:color="auto"/>
              <w:right w:val="single" w:sz="6" w:space="0" w:color="auto"/>
            </w:tcBorders>
            <w:vAlign w:val="center"/>
          </w:tcPr>
          <w:p w14:paraId="0687324C" w14:textId="3EB5354A"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A13DB8" w14:textId="38C0DC3F"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A4AEA06"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93C7C72" w14:textId="4A9D9C1B"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Beépíti, beépítteti a próbadíszletet</w:t>
            </w:r>
          </w:p>
        </w:tc>
        <w:tc>
          <w:tcPr>
            <w:tcW w:w="758" w:type="dxa"/>
            <w:tcBorders>
              <w:top w:val="single" w:sz="6" w:space="0" w:color="auto"/>
              <w:left w:val="single" w:sz="6" w:space="0" w:color="auto"/>
              <w:bottom w:val="single" w:sz="6" w:space="0" w:color="auto"/>
              <w:right w:val="single" w:sz="6" w:space="0" w:color="auto"/>
            </w:tcBorders>
            <w:vAlign w:val="center"/>
          </w:tcPr>
          <w:p w14:paraId="707EE8AB" w14:textId="7996F71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FB0DE5B" w14:textId="2DE8DFF9"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E1A26E0"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700D9B3" w14:textId="1B7A90E7"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Kezeli a kellék- és bútorjelzéseket</w:t>
            </w:r>
          </w:p>
        </w:tc>
        <w:tc>
          <w:tcPr>
            <w:tcW w:w="758" w:type="dxa"/>
            <w:tcBorders>
              <w:top w:val="single" w:sz="6" w:space="0" w:color="auto"/>
              <w:left w:val="single" w:sz="6" w:space="0" w:color="auto"/>
              <w:bottom w:val="single" w:sz="6" w:space="0" w:color="auto"/>
              <w:right w:val="single" w:sz="6" w:space="0" w:color="auto"/>
            </w:tcBorders>
            <w:vAlign w:val="center"/>
          </w:tcPr>
          <w:p w14:paraId="66AC62B2"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53291E" w14:textId="788D5C3D"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BA78574"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C522DFA" w14:textId="4815A045"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Elsajátítja, végrehajtja a színpadtechnikai instrukciókat a próba folyamán</w:t>
            </w:r>
          </w:p>
        </w:tc>
        <w:tc>
          <w:tcPr>
            <w:tcW w:w="758" w:type="dxa"/>
            <w:tcBorders>
              <w:top w:val="single" w:sz="6" w:space="0" w:color="auto"/>
              <w:left w:val="single" w:sz="6" w:space="0" w:color="auto"/>
              <w:bottom w:val="single" w:sz="6" w:space="0" w:color="auto"/>
              <w:right w:val="single" w:sz="6" w:space="0" w:color="auto"/>
            </w:tcBorders>
            <w:vAlign w:val="center"/>
          </w:tcPr>
          <w:p w14:paraId="47BA980D"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680875" w14:textId="3F9BEB3D"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F4E47FD"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4B78257" w14:textId="00B2534F"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Beprogramozza a látvány- és színpadtechnikai jeleket</w:t>
            </w:r>
          </w:p>
        </w:tc>
        <w:tc>
          <w:tcPr>
            <w:tcW w:w="758" w:type="dxa"/>
            <w:tcBorders>
              <w:top w:val="single" w:sz="6" w:space="0" w:color="auto"/>
              <w:left w:val="single" w:sz="6" w:space="0" w:color="auto"/>
              <w:bottom w:val="single" w:sz="6" w:space="0" w:color="auto"/>
              <w:right w:val="single" w:sz="6" w:space="0" w:color="auto"/>
            </w:tcBorders>
            <w:vAlign w:val="center"/>
          </w:tcPr>
          <w:p w14:paraId="1F101D39" w14:textId="64F06FD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83DD079" w14:textId="64CBED54"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D2554B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B2A4B88" w14:textId="5432A1D0"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Ellenőrzi és korrigálja a beállított látvány- és színpadtechnikai jeleket</w:t>
            </w:r>
          </w:p>
        </w:tc>
        <w:tc>
          <w:tcPr>
            <w:tcW w:w="758" w:type="dxa"/>
            <w:tcBorders>
              <w:top w:val="single" w:sz="6" w:space="0" w:color="auto"/>
              <w:left w:val="single" w:sz="6" w:space="0" w:color="auto"/>
              <w:bottom w:val="single" w:sz="6" w:space="0" w:color="auto"/>
              <w:right w:val="single" w:sz="6" w:space="0" w:color="auto"/>
            </w:tcBorders>
            <w:vAlign w:val="center"/>
          </w:tcPr>
          <w:p w14:paraId="40A064BE"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4599AC" w14:textId="6C2152E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949BC12"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C2FECA2" w14:textId="35769789"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Rögzíti a szcenáriumban az instrukciókat</w:t>
            </w:r>
          </w:p>
        </w:tc>
        <w:tc>
          <w:tcPr>
            <w:tcW w:w="758" w:type="dxa"/>
            <w:tcBorders>
              <w:top w:val="single" w:sz="6" w:space="0" w:color="auto"/>
              <w:left w:val="single" w:sz="6" w:space="0" w:color="auto"/>
              <w:bottom w:val="single" w:sz="6" w:space="0" w:color="auto"/>
              <w:right w:val="single" w:sz="6" w:space="0" w:color="auto"/>
            </w:tcBorders>
            <w:vAlign w:val="center"/>
          </w:tcPr>
          <w:p w14:paraId="5596023B" w14:textId="717C9E7C"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E0632D" w14:textId="00F4D2E1"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4EF135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CC0C8CB" w14:textId="21A02216"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Előkészíti a kijelölt munkaterületet</w:t>
            </w:r>
          </w:p>
        </w:tc>
        <w:tc>
          <w:tcPr>
            <w:tcW w:w="758" w:type="dxa"/>
            <w:tcBorders>
              <w:top w:val="single" w:sz="6" w:space="0" w:color="auto"/>
              <w:left w:val="single" w:sz="6" w:space="0" w:color="auto"/>
              <w:bottom w:val="single" w:sz="6" w:space="0" w:color="auto"/>
              <w:right w:val="single" w:sz="6" w:space="0" w:color="auto"/>
            </w:tcBorders>
            <w:vAlign w:val="center"/>
          </w:tcPr>
          <w:p w14:paraId="4AE3EDC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2704C7" w14:textId="5EBFED9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54B5C5C"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2C50023" w14:textId="17486C21"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Előkészíti a díszletelemek beszereléséhez szükséges eszközöket, szerszámokat</w:t>
            </w:r>
          </w:p>
        </w:tc>
        <w:tc>
          <w:tcPr>
            <w:tcW w:w="758" w:type="dxa"/>
            <w:tcBorders>
              <w:top w:val="single" w:sz="6" w:space="0" w:color="auto"/>
              <w:left w:val="single" w:sz="6" w:space="0" w:color="auto"/>
              <w:bottom w:val="single" w:sz="6" w:space="0" w:color="auto"/>
              <w:right w:val="single" w:sz="6" w:space="0" w:color="auto"/>
            </w:tcBorders>
            <w:vAlign w:val="center"/>
          </w:tcPr>
          <w:p w14:paraId="1AA32645"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FFFD996" w14:textId="68E740D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F4F2A6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722FB7C" w14:textId="5068E210"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Előkészíti a kellékeket és a bútorokat</w:t>
            </w:r>
          </w:p>
        </w:tc>
        <w:tc>
          <w:tcPr>
            <w:tcW w:w="758" w:type="dxa"/>
            <w:tcBorders>
              <w:top w:val="single" w:sz="6" w:space="0" w:color="auto"/>
              <w:left w:val="single" w:sz="6" w:space="0" w:color="auto"/>
              <w:bottom w:val="single" w:sz="6" w:space="0" w:color="auto"/>
              <w:right w:val="single" w:sz="6" w:space="0" w:color="auto"/>
            </w:tcBorders>
            <w:vAlign w:val="center"/>
          </w:tcPr>
          <w:p w14:paraId="64167127"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FFCC58" w14:textId="5025A87C"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EB555B9"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090BFD6" w14:textId="62B562D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Beépíti a tervrajznak megfelelően a díszletet</w:t>
            </w:r>
          </w:p>
        </w:tc>
        <w:tc>
          <w:tcPr>
            <w:tcW w:w="758" w:type="dxa"/>
            <w:tcBorders>
              <w:top w:val="single" w:sz="6" w:space="0" w:color="auto"/>
              <w:left w:val="single" w:sz="6" w:space="0" w:color="auto"/>
              <w:bottom w:val="single" w:sz="6" w:space="0" w:color="auto"/>
              <w:right w:val="single" w:sz="6" w:space="0" w:color="auto"/>
            </w:tcBorders>
            <w:vAlign w:val="center"/>
          </w:tcPr>
          <w:p w14:paraId="2C1C6968"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048D80" w14:textId="4514962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8DD7C1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DA6551A" w14:textId="639EBD6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Telepíti a bútorokat és a kellékeket</w:t>
            </w:r>
          </w:p>
        </w:tc>
        <w:tc>
          <w:tcPr>
            <w:tcW w:w="758" w:type="dxa"/>
            <w:tcBorders>
              <w:top w:val="single" w:sz="6" w:space="0" w:color="auto"/>
              <w:left w:val="single" w:sz="6" w:space="0" w:color="auto"/>
              <w:bottom w:val="single" w:sz="6" w:space="0" w:color="auto"/>
              <w:right w:val="single" w:sz="6" w:space="0" w:color="auto"/>
            </w:tcBorders>
            <w:vAlign w:val="center"/>
          </w:tcPr>
          <w:p w14:paraId="611B9771"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8DB173" w14:textId="532D33F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369BD6D"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3EE6D2C" w14:textId="5BD61C8C"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Ellenőrzi és korrigálja a beállított látvány- és színpadtechnikai jeleket</w:t>
            </w:r>
          </w:p>
        </w:tc>
        <w:tc>
          <w:tcPr>
            <w:tcW w:w="758" w:type="dxa"/>
            <w:tcBorders>
              <w:top w:val="single" w:sz="6" w:space="0" w:color="auto"/>
              <w:left w:val="single" w:sz="6" w:space="0" w:color="auto"/>
              <w:bottom w:val="single" w:sz="6" w:space="0" w:color="auto"/>
              <w:right w:val="single" w:sz="6" w:space="0" w:color="auto"/>
            </w:tcBorders>
            <w:vAlign w:val="center"/>
          </w:tcPr>
          <w:p w14:paraId="7CDF239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668785" w14:textId="0389A79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47AD159"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A94DCB6" w14:textId="4011FCCD"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Üzemelteti a fogyatékkal élő nézők kiszolgáló eszközeit (indukciós hurok, rámpa)</w:t>
            </w:r>
          </w:p>
        </w:tc>
        <w:tc>
          <w:tcPr>
            <w:tcW w:w="758" w:type="dxa"/>
            <w:tcBorders>
              <w:top w:val="single" w:sz="6" w:space="0" w:color="auto"/>
              <w:left w:val="single" w:sz="6" w:space="0" w:color="auto"/>
              <w:bottom w:val="single" w:sz="6" w:space="0" w:color="auto"/>
              <w:right w:val="single" w:sz="6" w:space="0" w:color="auto"/>
            </w:tcBorders>
            <w:vAlign w:val="center"/>
          </w:tcPr>
          <w:p w14:paraId="5BE3EAFD"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BAC094" w14:textId="34D7381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570DF2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6BE062A" w14:textId="0D1C2B6D"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Felügyeli az előadás színpadtechnikai biztonságát</w:t>
            </w:r>
          </w:p>
        </w:tc>
        <w:tc>
          <w:tcPr>
            <w:tcW w:w="758" w:type="dxa"/>
            <w:tcBorders>
              <w:top w:val="single" w:sz="6" w:space="0" w:color="auto"/>
              <w:left w:val="single" w:sz="6" w:space="0" w:color="auto"/>
              <w:bottom w:val="single" w:sz="6" w:space="0" w:color="auto"/>
              <w:right w:val="single" w:sz="6" w:space="0" w:color="auto"/>
            </w:tcBorders>
            <w:vAlign w:val="center"/>
          </w:tcPr>
          <w:p w14:paraId="72FF7A5B"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05F410" w14:textId="5DDDFC6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F244D4F"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264F02F" w14:textId="0CBABE1B"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Üzemelteti a színpadtechnikai eszközöket a kapott instrukciók alapján</w:t>
            </w:r>
          </w:p>
        </w:tc>
        <w:tc>
          <w:tcPr>
            <w:tcW w:w="758" w:type="dxa"/>
            <w:tcBorders>
              <w:top w:val="single" w:sz="6" w:space="0" w:color="auto"/>
              <w:left w:val="single" w:sz="6" w:space="0" w:color="auto"/>
              <w:bottom w:val="single" w:sz="6" w:space="0" w:color="auto"/>
              <w:right w:val="single" w:sz="6" w:space="0" w:color="auto"/>
            </w:tcBorders>
            <w:vAlign w:val="center"/>
          </w:tcPr>
          <w:p w14:paraId="455EFA63"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B89475" w14:textId="7CD6DA8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5FA7C6B"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EB68C65" w14:textId="731BCC8D"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Lebontja, elszállítja a beépített díszletelemeket</w:t>
            </w:r>
          </w:p>
        </w:tc>
        <w:tc>
          <w:tcPr>
            <w:tcW w:w="758" w:type="dxa"/>
            <w:tcBorders>
              <w:top w:val="single" w:sz="6" w:space="0" w:color="auto"/>
              <w:left w:val="single" w:sz="6" w:space="0" w:color="auto"/>
              <w:bottom w:val="single" w:sz="6" w:space="0" w:color="auto"/>
              <w:right w:val="single" w:sz="6" w:space="0" w:color="auto"/>
            </w:tcBorders>
            <w:vAlign w:val="center"/>
          </w:tcPr>
          <w:p w14:paraId="5C34B71C"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61A4C1" w14:textId="4887B754"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0B838D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583FBE7" w14:textId="0C8326A6"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Szállítja és raktározza a használaton kívüli díszletelemeket</w:t>
            </w:r>
          </w:p>
        </w:tc>
        <w:tc>
          <w:tcPr>
            <w:tcW w:w="758" w:type="dxa"/>
            <w:tcBorders>
              <w:top w:val="single" w:sz="6" w:space="0" w:color="auto"/>
              <w:left w:val="single" w:sz="6" w:space="0" w:color="auto"/>
              <w:bottom w:val="single" w:sz="6" w:space="0" w:color="auto"/>
              <w:right w:val="single" w:sz="6" w:space="0" w:color="auto"/>
            </w:tcBorders>
            <w:vAlign w:val="center"/>
          </w:tcPr>
          <w:p w14:paraId="33637707"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DA2488" w14:textId="416EBFEC"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033CECE"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6697C3B" w14:textId="1E6E77A9"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Szállítja és raktározza a használaton kívüli bútorokat és kellékeket</w:t>
            </w:r>
          </w:p>
        </w:tc>
        <w:tc>
          <w:tcPr>
            <w:tcW w:w="758" w:type="dxa"/>
            <w:tcBorders>
              <w:top w:val="single" w:sz="6" w:space="0" w:color="auto"/>
              <w:left w:val="single" w:sz="6" w:space="0" w:color="auto"/>
              <w:bottom w:val="single" w:sz="6" w:space="0" w:color="auto"/>
              <w:right w:val="single" w:sz="6" w:space="0" w:color="auto"/>
            </w:tcBorders>
            <w:vAlign w:val="center"/>
          </w:tcPr>
          <w:p w14:paraId="17CF9B08"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7B5335" w14:textId="2F79ED4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E3E1D3D"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E91714D" w14:textId="0EF16191"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Jelzi és elkülöníti a hibás színpadtechnikai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2CB48737"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4B426B8" w14:textId="6A70B4EA"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FC3E0E6"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62DD719" w14:textId="5D38C2FA"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Tisztíttatja, karbantartja a színpadi bútorokat</w:t>
            </w:r>
          </w:p>
        </w:tc>
        <w:tc>
          <w:tcPr>
            <w:tcW w:w="758" w:type="dxa"/>
            <w:tcBorders>
              <w:top w:val="single" w:sz="6" w:space="0" w:color="auto"/>
              <w:left w:val="single" w:sz="6" w:space="0" w:color="auto"/>
              <w:bottom w:val="single" w:sz="6" w:space="0" w:color="auto"/>
              <w:right w:val="single" w:sz="6" w:space="0" w:color="auto"/>
            </w:tcBorders>
            <w:vAlign w:val="center"/>
          </w:tcPr>
          <w:p w14:paraId="07A1C48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FE59B2" w14:textId="4EBE83D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267FC96"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897AC3A" w14:textId="659CDFB6"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Tisztíttatja, karbantartja és pótolja a színpadi kellékeket</w:t>
            </w:r>
          </w:p>
        </w:tc>
        <w:tc>
          <w:tcPr>
            <w:tcW w:w="758" w:type="dxa"/>
            <w:tcBorders>
              <w:top w:val="single" w:sz="6" w:space="0" w:color="auto"/>
              <w:left w:val="single" w:sz="6" w:space="0" w:color="auto"/>
              <w:bottom w:val="single" w:sz="6" w:space="0" w:color="auto"/>
              <w:right w:val="single" w:sz="6" w:space="0" w:color="auto"/>
            </w:tcBorders>
            <w:vAlign w:val="center"/>
          </w:tcPr>
          <w:p w14:paraId="3DB6EA4A"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46DBB8" w14:textId="5CFBE04B"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2664A00"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A51B8B2" w14:textId="4E3F42BA"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Tisztítja, karbantartja a színpadtechnikai és gépészeti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6C2752F6"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A6A074" w14:textId="14CB31A1"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35F20D6"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92C9EDB" w14:textId="7777777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FD731C4"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D9D0FEF"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6F71DD05"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37BA3B6" w14:textId="5E9D2D7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Szilárdságtani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9443B3B" w14:textId="699CC4F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9A13687"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2E3B4FC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E38FCF4" w14:textId="4EE722EC"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Színpadi gép kötözési és kezelési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B4D0B75" w14:textId="32414574"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BD7A39"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0F65027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4708007" w14:textId="1433A402"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Színpadgépészet</w:t>
            </w:r>
          </w:p>
        </w:tc>
        <w:tc>
          <w:tcPr>
            <w:tcW w:w="758" w:type="dxa"/>
            <w:tcBorders>
              <w:top w:val="single" w:sz="6" w:space="0" w:color="auto"/>
              <w:left w:val="single" w:sz="6" w:space="0" w:color="auto"/>
              <w:bottom w:val="single" w:sz="6" w:space="0" w:color="auto"/>
              <w:right w:val="single" w:sz="6" w:space="0" w:color="auto"/>
            </w:tcBorders>
            <w:vAlign w:val="center"/>
          </w:tcPr>
          <w:p w14:paraId="5AEC543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68EE92"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0B560533"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11B5A0E" w14:textId="1C27A643"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Színpadtechnikai eszközök</w:t>
            </w:r>
          </w:p>
        </w:tc>
        <w:tc>
          <w:tcPr>
            <w:tcW w:w="758" w:type="dxa"/>
            <w:tcBorders>
              <w:top w:val="single" w:sz="6" w:space="0" w:color="auto"/>
              <w:left w:val="single" w:sz="6" w:space="0" w:color="auto"/>
              <w:bottom w:val="single" w:sz="6" w:space="0" w:color="auto"/>
              <w:right w:val="single" w:sz="6" w:space="0" w:color="auto"/>
            </w:tcBorders>
            <w:vAlign w:val="center"/>
          </w:tcPr>
          <w:p w14:paraId="015A9CFD" w14:textId="67358F6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45377B"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34AF6708"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E123909" w14:textId="38222165"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Színpadpadló tulajdonságai</w:t>
            </w:r>
          </w:p>
        </w:tc>
        <w:tc>
          <w:tcPr>
            <w:tcW w:w="758" w:type="dxa"/>
            <w:tcBorders>
              <w:top w:val="single" w:sz="6" w:space="0" w:color="auto"/>
              <w:left w:val="single" w:sz="6" w:space="0" w:color="auto"/>
              <w:bottom w:val="single" w:sz="6" w:space="0" w:color="auto"/>
              <w:right w:val="single" w:sz="6" w:space="0" w:color="auto"/>
            </w:tcBorders>
            <w:vAlign w:val="center"/>
          </w:tcPr>
          <w:p w14:paraId="1C23015D" w14:textId="37308E3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F80044"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765506E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BC04072" w14:textId="1067FD5B"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Szcenírozási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59751B65" w14:textId="57414C44"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A8E48E"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7D39F68D"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6F5EA23" w14:textId="006F417D"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Díszletek anyagismerete</w:t>
            </w:r>
          </w:p>
        </w:tc>
        <w:tc>
          <w:tcPr>
            <w:tcW w:w="758" w:type="dxa"/>
            <w:tcBorders>
              <w:top w:val="single" w:sz="6" w:space="0" w:color="auto"/>
              <w:left w:val="single" w:sz="6" w:space="0" w:color="auto"/>
              <w:bottom w:val="single" w:sz="6" w:space="0" w:color="auto"/>
              <w:right w:val="single" w:sz="6" w:space="0" w:color="auto"/>
            </w:tcBorders>
            <w:vAlign w:val="center"/>
          </w:tcPr>
          <w:p w14:paraId="1324190F" w14:textId="6645685E"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E20DD8"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27A6B71E"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3B46C65" w14:textId="472FF914"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Színpadi függönyök</w:t>
            </w:r>
          </w:p>
        </w:tc>
        <w:tc>
          <w:tcPr>
            <w:tcW w:w="758" w:type="dxa"/>
            <w:tcBorders>
              <w:top w:val="single" w:sz="6" w:space="0" w:color="auto"/>
              <w:left w:val="single" w:sz="6" w:space="0" w:color="auto"/>
              <w:bottom w:val="single" w:sz="6" w:space="0" w:color="auto"/>
              <w:right w:val="single" w:sz="6" w:space="0" w:color="auto"/>
            </w:tcBorders>
            <w:vAlign w:val="center"/>
          </w:tcPr>
          <w:p w14:paraId="2BAF2B32" w14:textId="7AB10ED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A18E218"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7B64C23C"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1CBD23D" w14:textId="1673559A"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Színpadi horizont, lábak és takarások technikája</w:t>
            </w:r>
          </w:p>
        </w:tc>
        <w:tc>
          <w:tcPr>
            <w:tcW w:w="758" w:type="dxa"/>
            <w:tcBorders>
              <w:top w:val="single" w:sz="6" w:space="0" w:color="auto"/>
              <w:left w:val="single" w:sz="6" w:space="0" w:color="auto"/>
              <w:bottom w:val="single" w:sz="6" w:space="0" w:color="auto"/>
              <w:right w:val="single" w:sz="6" w:space="0" w:color="auto"/>
            </w:tcBorders>
            <w:vAlign w:val="center"/>
          </w:tcPr>
          <w:p w14:paraId="434D4DEB" w14:textId="1CFD8D34"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7B30F75"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5A8CC656"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37C639E" w14:textId="61A7B203"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Színpadtechnikai gyakorlati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6068CED"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459227C" w14:textId="723CBF5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CC5D9BC"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8107ECA" w14:textId="7964F859"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Díszlet szállítási és tárolási logisztikája</w:t>
            </w:r>
          </w:p>
        </w:tc>
        <w:tc>
          <w:tcPr>
            <w:tcW w:w="758" w:type="dxa"/>
            <w:tcBorders>
              <w:top w:val="single" w:sz="6" w:space="0" w:color="auto"/>
              <w:left w:val="single" w:sz="6" w:space="0" w:color="auto"/>
              <w:bottom w:val="single" w:sz="6" w:space="0" w:color="auto"/>
              <w:right w:val="single" w:sz="6" w:space="0" w:color="auto"/>
            </w:tcBorders>
            <w:vAlign w:val="center"/>
          </w:tcPr>
          <w:p w14:paraId="3BDCDFE7"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867690" w14:textId="3EB9C3D2"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99BB134"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D3EECBE" w14:textId="7777777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20D20FF"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B7A6A9"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37949D5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4EA0FED" w14:textId="5D50289A"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0271D0A4" w14:textId="5208B98A"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35DD960" w14:textId="2BDE2D3E"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42A91F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B63F3AE" w14:textId="6732788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4885073" w14:textId="04CF612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C831762" w14:textId="7DE27842"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06DA2D2"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02DC789" w14:textId="1647CCE9"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174C8559"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A4721C" w14:textId="2CB7268E"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A71B80A"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190C3DBD" w14:textId="5B8CBAA5"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05A94146" w14:textId="2116186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939C417" w14:textId="796219F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6F81B8C"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7AE4FAB" w14:textId="40E12807"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65332C82" w14:textId="64C556B5"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3F6BD0" w14:textId="43EEFFDD"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823FAA2"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0D328D1D" w14:textId="7777777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75C477B"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2F317E"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45248F30"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77530E1C" w14:textId="7AA9F305"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485152A4"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DC2AD4" w14:textId="7A189BB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1D7B23A"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2695F67C" w14:textId="64DCFDCD"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621DC8EA" w14:textId="29C6CEC9"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BB198FE" w14:textId="2B23FCD6"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36B1B83"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ADD3C1A" w14:textId="0D018C66"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745793E6" w14:textId="141071E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ED1D251" w14:textId="21944A1E"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017A4DF"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F0B1275" w14:textId="7777777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6CFF03E"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4036EB"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270A3685"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61CD8A0" w14:textId="5DE10AFC"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0BAF5542"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66845D" w14:textId="6D7CA52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3BC89A3"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DDA6422" w14:textId="1D6F3E90"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4E4041B2"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251F3C" w14:textId="46414E90"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87024A3"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62F8F0EE" w14:textId="4FBFEC0F"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033FB594" w14:textId="153DCA32"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259D72" w14:textId="009AE6B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1514207"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13A7CB3" w14:textId="77777777"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BCE9FB1"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D119C6" w14:textId="77777777" w:rsidR="00556B89" w:rsidRPr="001513D5" w:rsidRDefault="00556B89" w:rsidP="00556B89">
            <w:pPr>
              <w:autoSpaceDE w:val="0"/>
              <w:autoSpaceDN w:val="0"/>
              <w:adjustRightInd w:val="0"/>
              <w:spacing w:after="0"/>
              <w:jc w:val="center"/>
              <w:rPr>
                <w:rFonts w:cs="Times New Roman"/>
                <w:szCs w:val="24"/>
              </w:rPr>
            </w:pPr>
          </w:p>
        </w:tc>
      </w:tr>
      <w:tr w:rsidR="00B50357" w:rsidRPr="001513D5" w14:paraId="739C5257"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53011F82" w14:textId="32E3118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6D22A7CC" w14:textId="17CE14B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58C3AB0" w14:textId="5BE66EB2"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DCA3A61"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4F0FBFA7" w14:textId="4C254AAE" w:rsidR="00556B89" w:rsidRPr="001513D5" w:rsidRDefault="00556B89" w:rsidP="00556B89">
            <w:pPr>
              <w:autoSpaceDE w:val="0"/>
              <w:autoSpaceDN w:val="0"/>
              <w:adjustRightInd w:val="0"/>
              <w:spacing w:after="0"/>
              <w:jc w:val="left"/>
              <w:rPr>
                <w:rFonts w:cs="Times New Roman"/>
                <w:szCs w:val="24"/>
              </w:rPr>
            </w:pPr>
            <w:r w:rsidRPr="001513D5">
              <w:rPr>
                <w:rFonts w:eastAsia="Times New Roman"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2A3840D0" w14:textId="6C49D535"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1B288E" w14:textId="15661C53"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1EA37932" w14:textId="77777777" w:rsidTr="001513D5">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14:paraId="3E0D203D" w14:textId="006D2D3D" w:rsidR="00556B89" w:rsidRPr="001513D5" w:rsidRDefault="00556B89" w:rsidP="00556B89">
            <w:pPr>
              <w:autoSpaceDE w:val="0"/>
              <w:autoSpaceDN w:val="0"/>
              <w:adjustRightInd w:val="0"/>
              <w:spacing w:after="0"/>
              <w:jc w:val="left"/>
              <w:rPr>
                <w:rFonts w:eastAsia="Times New Roman" w:cs="Times New Roman"/>
                <w:szCs w:val="24"/>
                <w:lang w:eastAsia="hu-HU"/>
              </w:rPr>
            </w:pPr>
            <w:r w:rsidRPr="001513D5">
              <w:rPr>
                <w:rFonts w:eastAsia="Times New Roman" w:cs="Times New Roman"/>
                <w:szCs w:val="24"/>
                <w:lang w:eastAsia="hu-HU"/>
              </w:rPr>
              <w:t>Új ötletek, megoldások kipróbálása</w:t>
            </w:r>
          </w:p>
        </w:tc>
        <w:tc>
          <w:tcPr>
            <w:tcW w:w="758" w:type="dxa"/>
            <w:tcBorders>
              <w:top w:val="single" w:sz="6" w:space="0" w:color="auto"/>
              <w:left w:val="single" w:sz="6" w:space="0" w:color="auto"/>
              <w:bottom w:val="single" w:sz="6" w:space="0" w:color="auto"/>
              <w:right w:val="single" w:sz="6" w:space="0" w:color="auto"/>
            </w:tcBorders>
            <w:vAlign w:val="center"/>
          </w:tcPr>
          <w:p w14:paraId="189A8A98" w14:textId="77777777" w:rsidR="00556B89" w:rsidRPr="001513D5" w:rsidRDefault="00556B89" w:rsidP="00556B8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C3B92A" w14:textId="368EBB28" w:rsidR="00556B89" w:rsidRPr="001513D5" w:rsidRDefault="00556B89" w:rsidP="00556B89">
            <w:pPr>
              <w:autoSpaceDE w:val="0"/>
              <w:autoSpaceDN w:val="0"/>
              <w:adjustRightInd w:val="0"/>
              <w:spacing w:after="0"/>
              <w:jc w:val="center"/>
              <w:rPr>
                <w:rFonts w:cs="Times New Roman"/>
                <w:szCs w:val="24"/>
              </w:rPr>
            </w:pPr>
            <w:r w:rsidRPr="001513D5">
              <w:rPr>
                <w:rFonts w:cs="Times New Roman"/>
                <w:szCs w:val="24"/>
              </w:rPr>
              <w:t>x</w:t>
            </w:r>
          </w:p>
        </w:tc>
      </w:tr>
    </w:tbl>
    <w:p w14:paraId="322E83EA" w14:textId="77777777" w:rsidR="00A23F09" w:rsidRPr="00B50357" w:rsidRDefault="00A23F09" w:rsidP="00A23F09">
      <w:pPr>
        <w:rPr>
          <w:rFonts w:cs="Times New Roman"/>
        </w:rPr>
      </w:pPr>
    </w:p>
    <w:p w14:paraId="112023EE" w14:textId="5A0D9ECD" w:rsidR="00A23F09" w:rsidRPr="00B50357" w:rsidRDefault="00556B89" w:rsidP="00A23F09">
      <w:pPr>
        <w:pStyle w:val="Listaszerbekezds"/>
        <w:numPr>
          <w:ilvl w:val="0"/>
          <w:numId w:val="8"/>
        </w:numPr>
        <w:tabs>
          <w:tab w:val="right" w:pos="9072"/>
        </w:tabs>
        <w:spacing w:after="0"/>
        <w:rPr>
          <w:rFonts w:cs="Times New Roman"/>
          <w:b/>
        </w:rPr>
      </w:pPr>
      <w:r w:rsidRPr="00B50357">
        <w:rPr>
          <w:rFonts w:cs="Times New Roman"/>
          <w:b/>
        </w:rPr>
        <w:t>Színpadtechnika</w:t>
      </w:r>
      <w:r w:rsidR="00A23F09" w:rsidRPr="00B50357">
        <w:rPr>
          <w:rFonts w:cs="Times New Roman"/>
          <w:b/>
        </w:rPr>
        <w:t xml:space="preserve"> tantárgy</w:t>
      </w:r>
      <w:r w:rsidR="00A23F09" w:rsidRPr="00B50357">
        <w:rPr>
          <w:rFonts w:cs="Times New Roman"/>
          <w:b/>
        </w:rPr>
        <w:tab/>
      </w:r>
      <w:r w:rsidR="00B779E6" w:rsidRPr="00B50357">
        <w:rPr>
          <w:rFonts w:cs="Times New Roman"/>
          <w:b/>
        </w:rPr>
        <w:t>88</w:t>
      </w:r>
      <w:r w:rsidR="00A23F09" w:rsidRPr="00B50357">
        <w:rPr>
          <w:rFonts w:cs="Times New Roman"/>
          <w:b/>
        </w:rPr>
        <w:t xml:space="preserve"> óra/</w:t>
      </w:r>
      <w:r w:rsidR="00B779E6" w:rsidRPr="00B50357">
        <w:rPr>
          <w:rFonts w:cs="Times New Roman"/>
          <w:b/>
        </w:rPr>
        <w:t>103</w:t>
      </w:r>
      <w:r w:rsidR="00A23F09" w:rsidRPr="00B50357">
        <w:rPr>
          <w:rFonts w:cs="Times New Roman"/>
          <w:b/>
        </w:rPr>
        <w:t xml:space="preserve"> óra*</w:t>
      </w:r>
    </w:p>
    <w:p w14:paraId="190F2D24"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76438316" w14:textId="77777777" w:rsidR="00A23F09" w:rsidRPr="00B50357" w:rsidRDefault="00A23F09" w:rsidP="00A23F09">
      <w:pPr>
        <w:spacing w:after="0"/>
        <w:ind w:left="426"/>
        <w:rPr>
          <w:rFonts w:cs="Times New Roman"/>
        </w:rPr>
      </w:pPr>
    </w:p>
    <w:p w14:paraId="1708C800" w14:textId="7863B195" w:rsidR="00A23F09" w:rsidRPr="00B50357" w:rsidRDefault="00A23F09" w:rsidP="00A23F09">
      <w:pPr>
        <w:spacing w:after="0"/>
        <w:ind w:left="426"/>
        <w:rPr>
          <w:rFonts w:cs="Times New Roman"/>
        </w:rPr>
      </w:pPr>
      <w:r w:rsidRPr="00B50357">
        <w:rPr>
          <w:rFonts w:cs="Times New Roman"/>
        </w:rPr>
        <w:t>A tantárgy a főszakképesítéshez kapcsolódik.</w:t>
      </w:r>
    </w:p>
    <w:p w14:paraId="46ED55C8" w14:textId="77777777" w:rsidR="00A23F09" w:rsidRPr="00B50357" w:rsidRDefault="00A23F09" w:rsidP="00A23F09">
      <w:pPr>
        <w:spacing w:after="0"/>
        <w:ind w:left="426"/>
        <w:rPr>
          <w:rFonts w:cs="Times New Roman"/>
        </w:rPr>
      </w:pPr>
    </w:p>
    <w:p w14:paraId="1A00B2D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0C08096D" w14:textId="77777777" w:rsidR="00556B89" w:rsidRPr="00B50357" w:rsidRDefault="00556B89" w:rsidP="00556B89">
      <w:pPr>
        <w:spacing w:after="0"/>
        <w:ind w:left="426"/>
        <w:rPr>
          <w:rFonts w:cs="Times New Roman"/>
        </w:rPr>
      </w:pPr>
      <w:r w:rsidRPr="00B50357">
        <w:rPr>
          <w:rFonts w:cs="Times New Roman"/>
        </w:rPr>
        <w:t>A színpadokon alkalmazott színpadtechnikai eszközök megismerése, működésük és alkalmazásuk elsajátítása.</w:t>
      </w:r>
    </w:p>
    <w:p w14:paraId="2B5E4EC0" w14:textId="77777777" w:rsidR="00556B89" w:rsidRPr="00B50357" w:rsidRDefault="00556B89" w:rsidP="00556B89">
      <w:pPr>
        <w:spacing w:after="0"/>
        <w:ind w:left="426"/>
        <w:rPr>
          <w:rFonts w:cs="Times New Roman"/>
        </w:rPr>
      </w:pPr>
      <w:r w:rsidRPr="00B50357">
        <w:rPr>
          <w:rFonts w:cs="Times New Roman"/>
        </w:rPr>
        <w:t>A tanuló a tantárgy elsajátítása után rendelkezzen az alábbi feladatok elvégzéséhez szükséges szakmai ismeretekkel:</w:t>
      </w:r>
    </w:p>
    <w:p w14:paraId="5BFFDF69" w14:textId="77777777" w:rsidR="00556B89" w:rsidRPr="00B50357" w:rsidRDefault="00556B89" w:rsidP="00556B89">
      <w:pPr>
        <w:spacing w:after="0"/>
        <w:ind w:left="426"/>
        <w:rPr>
          <w:rFonts w:cs="Times New Roman"/>
        </w:rPr>
      </w:pPr>
      <w:r w:rsidRPr="00B50357">
        <w:rPr>
          <w:rFonts w:cs="Times New Roman"/>
        </w:rPr>
        <w:t>Részt vesz a próba színpadtechnikai folyamatában</w:t>
      </w:r>
    </w:p>
    <w:p w14:paraId="022A99D0" w14:textId="77777777" w:rsidR="00556B89" w:rsidRPr="00B50357" w:rsidRDefault="00556B89" w:rsidP="00556B89">
      <w:pPr>
        <w:spacing w:after="0"/>
        <w:ind w:left="426"/>
        <w:rPr>
          <w:rFonts w:cs="Times New Roman"/>
        </w:rPr>
      </w:pPr>
      <w:r w:rsidRPr="00B50357">
        <w:rPr>
          <w:rFonts w:cs="Times New Roman"/>
        </w:rPr>
        <w:t>Beépíti, beépítteti a próbadíszletet</w:t>
      </w:r>
    </w:p>
    <w:p w14:paraId="375B6BCC" w14:textId="77777777" w:rsidR="00556B89" w:rsidRPr="00B50357" w:rsidRDefault="00556B89" w:rsidP="00556B89">
      <w:pPr>
        <w:spacing w:after="0"/>
        <w:ind w:left="426"/>
        <w:rPr>
          <w:rFonts w:cs="Times New Roman"/>
        </w:rPr>
      </w:pPr>
      <w:r w:rsidRPr="00B50357">
        <w:rPr>
          <w:rFonts w:cs="Times New Roman"/>
        </w:rPr>
        <w:t>Kezeli a kellék- és bútorjelzéseket</w:t>
      </w:r>
    </w:p>
    <w:p w14:paraId="49434388" w14:textId="77777777" w:rsidR="00556B89" w:rsidRPr="00B50357" w:rsidRDefault="00556B89" w:rsidP="00556B89">
      <w:pPr>
        <w:spacing w:after="0"/>
        <w:ind w:left="426"/>
        <w:rPr>
          <w:rFonts w:cs="Times New Roman"/>
        </w:rPr>
      </w:pPr>
      <w:r w:rsidRPr="00B50357">
        <w:rPr>
          <w:rFonts w:cs="Times New Roman"/>
        </w:rPr>
        <w:t>Elsajátítja, végrehajtja a színpadtechnikai instrukciókat a próba folyamán</w:t>
      </w:r>
    </w:p>
    <w:p w14:paraId="3482A1C2" w14:textId="77777777" w:rsidR="00556B89" w:rsidRPr="00B50357" w:rsidRDefault="00556B89" w:rsidP="00556B89">
      <w:pPr>
        <w:spacing w:after="0"/>
        <w:ind w:left="426"/>
        <w:rPr>
          <w:rFonts w:cs="Times New Roman"/>
        </w:rPr>
      </w:pPr>
      <w:r w:rsidRPr="00B50357">
        <w:rPr>
          <w:rFonts w:cs="Times New Roman"/>
        </w:rPr>
        <w:t>Beprogramozza a látvány- és színpadtechnikai jeleket</w:t>
      </w:r>
    </w:p>
    <w:p w14:paraId="128451CB" w14:textId="77777777" w:rsidR="00556B89" w:rsidRPr="00B50357" w:rsidRDefault="00556B89" w:rsidP="00556B89">
      <w:pPr>
        <w:spacing w:after="0"/>
        <w:ind w:left="426"/>
        <w:rPr>
          <w:rFonts w:cs="Times New Roman"/>
        </w:rPr>
      </w:pPr>
      <w:r w:rsidRPr="00B50357">
        <w:rPr>
          <w:rFonts w:cs="Times New Roman"/>
        </w:rPr>
        <w:t>Ellenőrzi és korrigálja a beállított látvány- és színpadtechnikai jeleket</w:t>
      </w:r>
    </w:p>
    <w:p w14:paraId="794282B4" w14:textId="77777777" w:rsidR="00556B89" w:rsidRPr="00B50357" w:rsidRDefault="00556B89" w:rsidP="00556B89">
      <w:pPr>
        <w:spacing w:after="0"/>
        <w:ind w:left="426"/>
        <w:rPr>
          <w:rFonts w:cs="Times New Roman"/>
        </w:rPr>
      </w:pPr>
      <w:r w:rsidRPr="00B50357">
        <w:rPr>
          <w:rFonts w:cs="Times New Roman"/>
        </w:rPr>
        <w:t>Rögzíti a szcenáriumban az instrukciókat</w:t>
      </w:r>
    </w:p>
    <w:p w14:paraId="079D28CF" w14:textId="77777777" w:rsidR="00556B89" w:rsidRPr="00B50357" w:rsidRDefault="00556B89" w:rsidP="00556B89">
      <w:pPr>
        <w:spacing w:after="0"/>
        <w:ind w:left="426"/>
        <w:rPr>
          <w:rFonts w:cs="Times New Roman"/>
        </w:rPr>
      </w:pPr>
      <w:r w:rsidRPr="00B50357">
        <w:rPr>
          <w:rFonts w:cs="Times New Roman"/>
        </w:rPr>
        <w:t>Előkészíti a kijelölt munkaterületet</w:t>
      </w:r>
    </w:p>
    <w:p w14:paraId="33333297" w14:textId="77777777" w:rsidR="00556B89" w:rsidRPr="00B50357" w:rsidRDefault="00556B89" w:rsidP="00556B89">
      <w:pPr>
        <w:spacing w:after="0"/>
        <w:ind w:left="426"/>
        <w:rPr>
          <w:rFonts w:cs="Times New Roman"/>
        </w:rPr>
      </w:pPr>
      <w:r w:rsidRPr="00B50357">
        <w:rPr>
          <w:rFonts w:cs="Times New Roman"/>
        </w:rPr>
        <w:t>Előkészíti a díszletelemek beszereléséhez szükséges eszközöket, szerszámokat</w:t>
      </w:r>
    </w:p>
    <w:p w14:paraId="4E2896D5" w14:textId="77777777" w:rsidR="00556B89" w:rsidRPr="00B50357" w:rsidRDefault="00556B89" w:rsidP="00556B89">
      <w:pPr>
        <w:spacing w:after="0"/>
        <w:ind w:left="426"/>
        <w:rPr>
          <w:rFonts w:cs="Times New Roman"/>
        </w:rPr>
      </w:pPr>
      <w:r w:rsidRPr="00B50357">
        <w:rPr>
          <w:rFonts w:cs="Times New Roman"/>
        </w:rPr>
        <w:t>Előkészíti a kellékeket</w:t>
      </w:r>
    </w:p>
    <w:p w14:paraId="062F4A44" w14:textId="77777777" w:rsidR="00556B89" w:rsidRPr="00B50357" w:rsidRDefault="00556B89" w:rsidP="00556B89">
      <w:pPr>
        <w:spacing w:after="0"/>
        <w:ind w:left="426"/>
        <w:rPr>
          <w:rFonts w:cs="Times New Roman"/>
        </w:rPr>
      </w:pPr>
      <w:r w:rsidRPr="00B50357">
        <w:rPr>
          <w:rFonts w:cs="Times New Roman"/>
        </w:rPr>
        <w:t>A színpadokon alkalmazott színpadtechnikai eszközök megismerése, működésük és alkalmazásuk elsajátítása.</w:t>
      </w:r>
    </w:p>
    <w:p w14:paraId="5F40C0DB" w14:textId="77777777" w:rsidR="00556B89" w:rsidRPr="00B50357" w:rsidRDefault="00556B89" w:rsidP="00556B89">
      <w:pPr>
        <w:spacing w:after="0"/>
        <w:ind w:left="426"/>
        <w:rPr>
          <w:rFonts w:cs="Times New Roman"/>
        </w:rPr>
      </w:pPr>
      <w:r w:rsidRPr="00B50357">
        <w:rPr>
          <w:rFonts w:cs="Times New Roman"/>
        </w:rPr>
        <w:t>A tanuló a tantárgy elsajátítása után rendelkezzen az alábbi feladatok elvégzéséhez szükséges szakmai ismeretekkel:</w:t>
      </w:r>
    </w:p>
    <w:p w14:paraId="52338D90" w14:textId="77777777" w:rsidR="00556B89" w:rsidRPr="00B50357" w:rsidRDefault="00556B89" w:rsidP="00556B89">
      <w:pPr>
        <w:spacing w:after="0"/>
        <w:ind w:left="426"/>
        <w:rPr>
          <w:rFonts w:cs="Times New Roman"/>
        </w:rPr>
      </w:pPr>
      <w:r w:rsidRPr="00B50357">
        <w:rPr>
          <w:rFonts w:cs="Times New Roman"/>
        </w:rPr>
        <w:t>Részt vesz a próba színpadtechnikai folyamatában</w:t>
      </w:r>
    </w:p>
    <w:p w14:paraId="1ECABEC2" w14:textId="77777777" w:rsidR="00556B89" w:rsidRPr="00B50357" w:rsidRDefault="00556B89" w:rsidP="00556B89">
      <w:pPr>
        <w:spacing w:after="0"/>
        <w:ind w:left="426"/>
        <w:rPr>
          <w:rFonts w:cs="Times New Roman"/>
        </w:rPr>
      </w:pPr>
      <w:r w:rsidRPr="00B50357">
        <w:rPr>
          <w:rFonts w:cs="Times New Roman"/>
        </w:rPr>
        <w:t>Beépíti, beépítteti a próbadíszletet</w:t>
      </w:r>
    </w:p>
    <w:p w14:paraId="6304CC1A" w14:textId="77777777" w:rsidR="00556B89" w:rsidRPr="00B50357" w:rsidRDefault="00556B89" w:rsidP="00556B89">
      <w:pPr>
        <w:spacing w:after="0"/>
        <w:ind w:left="426"/>
        <w:rPr>
          <w:rFonts w:cs="Times New Roman"/>
        </w:rPr>
      </w:pPr>
      <w:r w:rsidRPr="00B50357">
        <w:rPr>
          <w:rFonts w:cs="Times New Roman"/>
        </w:rPr>
        <w:t>Kezeli a kellék- és bútorjelzéseket</w:t>
      </w:r>
    </w:p>
    <w:p w14:paraId="4A16E10E" w14:textId="77777777" w:rsidR="00556B89" w:rsidRPr="00B50357" w:rsidRDefault="00556B89" w:rsidP="00556B89">
      <w:pPr>
        <w:spacing w:after="0"/>
        <w:ind w:left="426"/>
        <w:rPr>
          <w:rFonts w:cs="Times New Roman"/>
        </w:rPr>
      </w:pPr>
      <w:r w:rsidRPr="00B50357">
        <w:rPr>
          <w:rFonts w:cs="Times New Roman"/>
        </w:rPr>
        <w:t>Elsajátítja, végrehajtja a színpadtechnikai instrukciókat a próba folyamán</w:t>
      </w:r>
    </w:p>
    <w:p w14:paraId="6AC4A73B" w14:textId="77777777" w:rsidR="00556B89" w:rsidRPr="00B50357" w:rsidRDefault="00556B89" w:rsidP="00556B89">
      <w:pPr>
        <w:spacing w:after="0"/>
        <w:ind w:left="426"/>
        <w:rPr>
          <w:rFonts w:cs="Times New Roman"/>
        </w:rPr>
      </w:pPr>
      <w:r w:rsidRPr="00B50357">
        <w:rPr>
          <w:rFonts w:cs="Times New Roman"/>
        </w:rPr>
        <w:t>Beprogramozza a látvány- és színpadtechnikai jeleket</w:t>
      </w:r>
    </w:p>
    <w:p w14:paraId="155077C6" w14:textId="77777777" w:rsidR="00556B89" w:rsidRPr="00B50357" w:rsidRDefault="00556B89" w:rsidP="00556B89">
      <w:pPr>
        <w:spacing w:after="0"/>
        <w:ind w:left="426"/>
        <w:rPr>
          <w:rFonts w:cs="Times New Roman"/>
        </w:rPr>
      </w:pPr>
      <w:r w:rsidRPr="00B50357">
        <w:rPr>
          <w:rFonts w:cs="Times New Roman"/>
        </w:rPr>
        <w:t>Ellenőrzi és korrigálja a beállított látvány- és színpadtechnikai jeleket</w:t>
      </w:r>
    </w:p>
    <w:p w14:paraId="4B0FABA3" w14:textId="77777777" w:rsidR="00556B89" w:rsidRPr="00B50357" w:rsidRDefault="00556B89" w:rsidP="00556B89">
      <w:pPr>
        <w:spacing w:after="0"/>
        <w:ind w:left="426"/>
        <w:rPr>
          <w:rFonts w:cs="Times New Roman"/>
        </w:rPr>
      </w:pPr>
      <w:r w:rsidRPr="00B50357">
        <w:rPr>
          <w:rFonts w:cs="Times New Roman"/>
        </w:rPr>
        <w:t>Rögzíti a szcenáriumban az instrukciókat</w:t>
      </w:r>
    </w:p>
    <w:p w14:paraId="33387BB6" w14:textId="77777777" w:rsidR="00556B89" w:rsidRPr="00B50357" w:rsidRDefault="00556B89" w:rsidP="00556B89">
      <w:pPr>
        <w:spacing w:after="0"/>
        <w:ind w:left="426"/>
        <w:rPr>
          <w:rFonts w:cs="Times New Roman"/>
        </w:rPr>
      </w:pPr>
      <w:r w:rsidRPr="00B50357">
        <w:rPr>
          <w:rFonts w:cs="Times New Roman"/>
        </w:rPr>
        <w:t>Előkészíti a kijelölt munkaterületet</w:t>
      </w:r>
    </w:p>
    <w:p w14:paraId="18EEB363" w14:textId="77777777" w:rsidR="00556B89" w:rsidRPr="00B50357" w:rsidRDefault="00556B89" w:rsidP="00556B89">
      <w:pPr>
        <w:spacing w:after="0"/>
        <w:ind w:left="426"/>
        <w:rPr>
          <w:rFonts w:cs="Times New Roman"/>
        </w:rPr>
      </w:pPr>
      <w:r w:rsidRPr="00B50357">
        <w:rPr>
          <w:rFonts w:cs="Times New Roman"/>
        </w:rPr>
        <w:t>Előkészíti a díszletelemek beszereléséhez szükséges eszközöket, szerszámokat</w:t>
      </w:r>
    </w:p>
    <w:p w14:paraId="18648E45" w14:textId="77777777" w:rsidR="00556B89" w:rsidRPr="00B50357" w:rsidRDefault="00556B89" w:rsidP="00556B89">
      <w:pPr>
        <w:spacing w:after="0"/>
        <w:ind w:left="426"/>
        <w:rPr>
          <w:rFonts w:cs="Times New Roman"/>
        </w:rPr>
      </w:pPr>
      <w:r w:rsidRPr="00B50357">
        <w:rPr>
          <w:rFonts w:cs="Times New Roman"/>
        </w:rPr>
        <w:t>Előkészíti a kellékeket és a bútorokat</w:t>
      </w:r>
    </w:p>
    <w:p w14:paraId="64B2B479" w14:textId="77777777" w:rsidR="00556B89" w:rsidRPr="00B50357" w:rsidRDefault="00556B89" w:rsidP="00556B89">
      <w:pPr>
        <w:spacing w:after="0"/>
        <w:ind w:left="426"/>
        <w:rPr>
          <w:rFonts w:cs="Times New Roman"/>
        </w:rPr>
      </w:pPr>
      <w:r w:rsidRPr="00B50357">
        <w:rPr>
          <w:rFonts w:cs="Times New Roman"/>
        </w:rPr>
        <w:t>Beépíti a tervrajznak megfelelően a díszletet</w:t>
      </w:r>
    </w:p>
    <w:p w14:paraId="36C263C5" w14:textId="77777777" w:rsidR="00556B89" w:rsidRPr="00B50357" w:rsidRDefault="00556B89" w:rsidP="00556B89">
      <w:pPr>
        <w:spacing w:after="0"/>
        <w:ind w:left="426"/>
        <w:rPr>
          <w:rFonts w:cs="Times New Roman"/>
        </w:rPr>
      </w:pPr>
      <w:r w:rsidRPr="00B50357">
        <w:rPr>
          <w:rFonts w:cs="Times New Roman"/>
        </w:rPr>
        <w:t>Telepíti a bútorokat és a kellékeket</w:t>
      </w:r>
    </w:p>
    <w:p w14:paraId="5A7A3FED" w14:textId="77777777" w:rsidR="00556B89" w:rsidRPr="00B50357" w:rsidRDefault="00556B89" w:rsidP="00556B89">
      <w:pPr>
        <w:spacing w:after="0"/>
        <w:ind w:left="426"/>
        <w:rPr>
          <w:rFonts w:cs="Times New Roman"/>
        </w:rPr>
      </w:pPr>
      <w:r w:rsidRPr="00B50357">
        <w:rPr>
          <w:rFonts w:cs="Times New Roman"/>
        </w:rPr>
        <w:t>Ellenőrzi és korrigálja a beállított látvány- és színpadtechnikai jeleket</w:t>
      </w:r>
    </w:p>
    <w:p w14:paraId="1EF34C41" w14:textId="77777777" w:rsidR="00556B89" w:rsidRPr="00B50357" w:rsidRDefault="00556B89" w:rsidP="00556B89">
      <w:pPr>
        <w:spacing w:after="0"/>
        <w:ind w:left="426"/>
        <w:rPr>
          <w:rFonts w:cs="Times New Roman"/>
        </w:rPr>
      </w:pPr>
      <w:r w:rsidRPr="00B50357">
        <w:rPr>
          <w:rFonts w:cs="Times New Roman"/>
        </w:rPr>
        <w:t>Üzemelteti a fogyatékkal élő nézők kiszolgáló eszközeit (indukciós hurok, rámpa)</w:t>
      </w:r>
    </w:p>
    <w:p w14:paraId="76C11554" w14:textId="77777777" w:rsidR="00556B89" w:rsidRPr="00B50357" w:rsidRDefault="00556B89" w:rsidP="00556B89">
      <w:pPr>
        <w:spacing w:after="0"/>
        <w:ind w:left="426"/>
        <w:rPr>
          <w:rFonts w:cs="Times New Roman"/>
        </w:rPr>
      </w:pPr>
      <w:r w:rsidRPr="00B50357">
        <w:rPr>
          <w:rFonts w:cs="Times New Roman"/>
        </w:rPr>
        <w:t>Felügyeli az előadás színpadtechnikai biztonságát</w:t>
      </w:r>
    </w:p>
    <w:p w14:paraId="685C2ECD" w14:textId="77777777" w:rsidR="00556B89" w:rsidRPr="00B50357" w:rsidRDefault="00556B89" w:rsidP="00556B89">
      <w:pPr>
        <w:spacing w:after="0"/>
        <w:ind w:left="426"/>
        <w:rPr>
          <w:rFonts w:cs="Times New Roman"/>
        </w:rPr>
      </w:pPr>
      <w:r w:rsidRPr="00B50357">
        <w:rPr>
          <w:rFonts w:cs="Times New Roman"/>
        </w:rPr>
        <w:t>Üzemelteti a színpadtechnikai eszközöket a kapott instrukciók alapján</w:t>
      </w:r>
    </w:p>
    <w:p w14:paraId="337C4EE8" w14:textId="77777777" w:rsidR="00556B89" w:rsidRPr="00B50357" w:rsidRDefault="00556B89" w:rsidP="00556B89">
      <w:pPr>
        <w:spacing w:after="0"/>
        <w:ind w:left="426"/>
        <w:rPr>
          <w:rFonts w:cs="Times New Roman"/>
        </w:rPr>
      </w:pPr>
      <w:r w:rsidRPr="00B50357">
        <w:rPr>
          <w:rFonts w:cs="Times New Roman"/>
        </w:rPr>
        <w:t>Lebontja, elszállítja a beépített díszletelemeket</w:t>
      </w:r>
    </w:p>
    <w:p w14:paraId="42EBEB5B" w14:textId="77777777" w:rsidR="00556B89" w:rsidRPr="00B50357" w:rsidRDefault="00556B89" w:rsidP="00556B89">
      <w:pPr>
        <w:spacing w:after="0"/>
        <w:ind w:left="426"/>
        <w:rPr>
          <w:rFonts w:cs="Times New Roman"/>
        </w:rPr>
      </w:pPr>
      <w:r w:rsidRPr="00B50357">
        <w:rPr>
          <w:rFonts w:cs="Times New Roman"/>
        </w:rPr>
        <w:t>Szállítja és raktározza a használaton kívüli díszletelemeket</w:t>
      </w:r>
    </w:p>
    <w:p w14:paraId="6FB0CA10" w14:textId="77777777" w:rsidR="00556B89" w:rsidRPr="00B50357" w:rsidRDefault="00556B89" w:rsidP="00556B89">
      <w:pPr>
        <w:spacing w:after="0"/>
        <w:ind w:left="426"/>
        <w:rPr>
          <w:rFonts w:cs="Times New Roman"/>
        </w:rPr>
      </w:pPr>
      <w:r w:rsidRPr="00B50357">
        <w:rPr>
          <w:rFonts w:cs="Times New Roman"/>
        </w:rPr>
        <w:t>Szállítja és raktározza a használaton kívüli bútorokat és kellékeket</w:t>
      </w:r>
    </w:p>
    <w:p w14:paraId="6C44B701" w14:textId="77777777" w:rsidR="00556B89" w:rsidRPr="00B50357" w:rsidRDefault="00556B89" w:rsidP="00556B89">
      <w:pPr>
        <w:spacing w:after="0"/>
        <w:ind w:left="426"/>
        <w:rPr>
          <w:rFonts w:cs="Times New Roman"/>
        </w:rPr>
      </w:pPr>
      <w:r w:rsidRPr="00B50357">
        <w:rPr>
          <w:rFonts w:cs="Times New Roman"/>
        </w:rPr>
        <w:t>Jelzi és elkülöníti a hibás színpadtechnikai eszközöket</w:t>
      </w:r>
    </w:p>
    <w:p w14:paraId="232D907C" w14:textId="77777777" w:rsidR="00556B89" w:rsidRPr="00B50357" w:rsidRDefault="00556B89" w:rsidP="00556B89">
      <w:pPr>
        <w:spacing w:after="0"/>
        <w:ind w:left="426"/>
        <w:rPr>
          <w:rFonts w:cs="Times New Roman"/>
        </w:rPr>
      </w:pPr>
      <w:r w:rsidRPr="00B50357">
        <w:rPr>
          <w:rFonts w:cs="Times New Roman"/>
        </w:rPr>
        <w:t>Tisztíttatja, karbantartja a színpadi bútorokat</w:t>
      </w:r>
    </w:p>
    <w:p w14:paraId="260CA6E9" w14:textId="77777777" w:rsidR="00556B89" w:rsidRPr="00B50357" w:rsidRDefault="00556B89" w:rsidP="00556B89">
      <w:pPr>
        <w:spacing w:after="0"/>
        <w:ind w:left="426"/>
        <w:rPr>
          <w:rFonts w:cs="Times New Roman"/>
        </w:rPr>
      </w:pPr>
      <w:r w:rsidRPr="00B50357">
        <w:rPr>
          <w:rFonts w:cs="Times New Roman"/>
        </w:rPr>
        <w:t>Tisztíttatja, karbantartja és pótolja a színpadi kellékeket</w:t>
      </w:r>
    </w:p>
    <w:p w14:paraId="4E6C0585" w14:textId="77777777" w:rsidR="00556B89" w:rsidRPr="00B50357" w:rsidRDefault="00556B89" w:rsidP="00556B89">
      <w:pPr>
        <w:spacing w:after="0"/>
        <w:ind w:left="426"/>
        <w:rPr>
          <w:rFonts w:cs="Times New Roman"/>
        </w:rPr>
      </w:pPr>
      <w:r w:rsidRPr="00B50357">
        <w:rPr>
          <w:rFonts w:cs="Times New Roman"/>
        </w:rPr>
        <w:t>Tisztítja, karbantartja a színpadtechnikai és gépészeti eszközöket</w:t>
      </w:r>
    </w:p>
    <w:p w14:paraId="211CA718" w14:textId="77777777" w:rsidR="00556B89" w:rsidRPr="00B50357" w:rsidRDefault="00556B89" w:rsidP="00556B89">
      <w:pPr>
        <w:spacing w:after="0"/>
        <w:ind w:left="426"/>
        <w:rPr>
          <w:rFonts w:cs="Times New Roman"/>
        </w:rPr>
      </w:pPr>
      <w:r w:rsidRPr="00B50357">
        <w:rPr>
          <w:rFonts w:cs="Times New Roman"/>
        </w:rPr>
        <w:t>Beépíti a tervrajznak megfelelően a díszletet</w:t>
      </w:r>
    </w:p>
    <w:p w14:paraId="63430D26" w14:textId="77777777" w:rsidR="00556B89" w:rsidRPr="00B50357" w:rsidRDefault="00556B89" w:rsidP="00556B89">
      <w:pPr>
        <w:spacing w:after="0"/>
        <w:ind w:left="426"/>
        <w:rPr>
          <w:rFonts w:cs="Times New Roman"/>
        </w:rPr>
      </w:pPr>
      <w:r w:rsidRPr="00B50357">
        <w:rPr>
          <w:rFonts w:cs="Times New Roman"/>
        </w:rPr>
        <w:t>Telepíti a bútorokat és a kellékeket</w:t>
      </w:r>
    </w:p>
    <w:p w14:paraId="1E5C44F2" w14:textId="77777777" w:rsidR="00556B89" w:rsidRPr="00B50357" w:rsidRDefault="00556B89" w:rsidP="00556B89">
      <w:pPr>
        <w:spacing w:after="0"/>
        <w:ind w:left="426"/>
        <w:rPr>
          <w:rFonts w:cs="Times New Roman"/>
        </w:rPr>
      </w:pPr>
      <w:r w:rsidRPr="00B50357">
        <w:rPr>
          <w:rFonts w:cs="Times New Roman"/>
        </w:rPr>
        <w:t>Ellenőrzi és korrigálja a beállított látvány- és színpadtechnikai jeleket</w:t>
      </w:r>
    </w:p>
    <w:p w14:paraId="54CDBF18" w14:textId="77777777" w:rsidR="00556B89" w:rsidRPr="00B50357" w:rsidRDefault="00556B89" w:rsidP="00556B89">
      <w:pPr>
        <w:spacing w:after="0"/>
        <w:ind w:left="426"/>
        <w:rPr>
          <w:rFonts w:cs="Times New Roman"/>
        </w:rPr>
      </w:pPr>
      <w:r w:rsidRPr="00B50357">
        <w:rPr>
          <w:rFonts w:cs="Times New Roman"/>
        </w:rPr>
        <w:t>Üzemelteti a fogyatékkal élő nézők kiszolgáló eszközeit (indukciós hurok, rámpa)</w:t>
      </w:r>
    </w:p>
    <w:p w14:paraId="7428EAFC" w14:textId="77777777" w:rsidR="00556B89" w:rsidRPr="00B50357" w:rsidRDefault="00556B89" w:rsidP="00556B89">
      <w:pPr>
        <w:spacing w:after="0"/>
        <w:ind w:left="426"/>
        <w:rPr>
          <w:rFonts w:cs="Times New Roman"/>
        </w:rPr>
      </w:pPr>
      <w:r w:rsidRPr="00B50357">
        <w:rPr>
          <w:rFonts w:cs="Times New Roman"/>
        </w:rPr>
        <w:t>Felügyeli az előadás színpadtechnikai biztonságát</w:t>
      </w:r>
    </w:p>
    <w:p w14:paraId="60CBBBA2" w14:textId="77777777" w:rsidR="00556B89" w:rsidRPr="00B50357" w:rsidRDefault="00556B89" w:rsidP="00556B89">
      <w:pPr>
        <w:spacing w:after="0"/>
        <w:ind w:left="426"/>
        <w:rPr>
          <w:rFonts w:cs="Times New Roman"/>
        </w:rPr>
      </w:pPr>
      <w:r w:rsidRPr="00B50357">
        <w:rPr>
          <w:rFonts w:cs="Times New Roman"/>
        </w:rPr>
        <w:t>Üzemelteti a színpadtechnikai eszközöket a kapott instrukciók alapján</w:t>
      </w:r>
    </w:p>
    <w:p w14:paraId="02EA19E3" w14:textId="77777777" w:rsidR="00556B89" w:rsidRPr="00B50357" w:rsidRDefault="00556B89" w:rsidP="00556B89">
      <w:pPr>
        <w:spacing w:after="0"/>
        <w:ind w:left="426"/>
        <w:rPr>
          <w:rFonts w:cs="Times New Roman"/>
        </w:rPr>
      </w:pPr>
      <w:r w:rsidRPr="00B50357">
        <w:rPr>
          <w:rFonts w:cs="Times New Roman"/>
        </w:rPr>
        <w:t>Lebontja, elszállítja a beépített díszletelemeket</w:t>
      </w:r>
    </w:p>
    <w:p w14:paraId="69EFB962" w14:textId="77777777" w:rsidR="00556B89" w:rsidRPr="00B50357" w:rsidRDefault="00556B89" w:rsidP="00556B89">
      <w:pPr>
        <w:spacing w:after="0"/>
        <w:ind w:left="426"/>
        <w:rPr>
          <w:rFonts w:cs="Times New Roman"/>
        </w:rPr>
      </w:pPr>
      <w:r w:rsidRPr="00B50357">
        <w:rPr>
          <w:rFonts w:cs="Times New Roman"/>
        </w:rPr>
        <w:t>Szállítja és raktározza a használaton kívüli díszletelemeket</w:t>
      </w:r>
    </w:p>
    <w:p w14:paraId="2CA7CCFB" w14:textId="77777777" w:rsidR="00556B89" w:rsidRPr="00B50357" w:rsidRDefault="00556B89" w:rsidP="00556B89">
      <w:pPr>
        <w:spacing w:after="0"/>
        <w:ind w:left="426"/>
        <w:rPr>
          <w:rFonts w:cs="Times New Roman"/>
        </w:rPr>
      </w:pPr>
      <w:r w:rsidRPr="00B50357">
        <w:rPr>
          <w:rFonts w:cs="Times New Roman"/>
        </w:rPr>
        <w:t>Szállítja és raktározza a használaton kívüli bútorokat és kellékeket</w:t>
      </w:r>
    </w:p>
    <w:p w14:paraId="3C6F84A3" w14:textId="77777777" w:rsidR="00556B89" w:rsidRPr="00B50357" w:rsidRDefault="00556B89" w:rsidP="00556B89">
      <w:pPr>
        <w:spacing w:after="0"/>
        <w:ind w:left="426"/>
        <w:rPr>
          <w:rFonts w:cs="Times New Roman"/>
        </w:rPr>
      </w:pPr>
      <w:r w:rsidRPr="00B50357">
        <w:rPr>
          <w:rFonts w:cs="Times New Roman"/>
        </w:rPr>
        <w:t>Jelzi és elkülöníti a hibás színpadtechnikai eszközöket</w:t>
      </w:r>
    </w:p>
    <w:p w14:paraId="1D4037AF" w14:textId="77777777" w:rsidR="00556B89" w:rsidRPr="00B50357" w:rsidRDefault="00556B89" w:rsidP="00556B89">
      <w:pPr>
        <w:spacing w:after="0"/>
        <w:ind w:left="426"/>
        <w:rPr>
          <w:rFonts w:cs="Times New Roman"/>
        </w:rPr>
      </w:pPr>
      <w:r w:rsidRPr="00B50357">
        <w:rPr>
          <w:rFonts w:cs="Times New Roman"/>
        </w:rPr>
        <w:t>Tisztíttatja, karbantartja a színpadi bútorokat</w:t>
      </w:r>
    </w:p>
    <w:p w14:paraId="43A4FF94" w14:textId="77777777" w:rsidR="00556B89" w:rsidRPr="00B50357" w:rsidRDefault="00556B89" w:rsidP="00556B89">
      <w:pPr>
        <w:spacing w:after="0"/>
        <w:ind w:left="426"/>
        <w:rPr>
          <w:rFonts w:cs="Times New Roman"/>
        </w:rPr>
      </w:pPr>
      <w:r w:rsidRPr="00B50357">
        <w:rPr>
          <w:rFonts w:cs="Times New Roman"/>
        </w:rPr>
        <w:t>Tisztíttatja, karbantartja és pótolja a színpadi kellékeket</w:t>
      </w:r>
    </w:p>
    <w:p w14:paraId="27D901F9" w14:textId="2BEDA3CA" w:rsidR="00A23F09" w:rsidRPr="00B50357" w:rsidRDefault="00556B89" w:rsidP="00556B89">
      <w:pPr>
        <w:spacing w:after="0"/>
        <w:ind w:left="426"/>
        <w:rPr>
          <w:rFonts w:cs="Times New Roman"/>
        </w:rPr>
      </w:pPr>
      <w:r w:rsidRPr="00B50357">
        <w:rPr>
          <w:rFonts w:cs="Times New Roman"/>
        </w:rPr>
        <w:t>Tisztítja, karbantartja a színpadtechnikai és gépészeti eszközöket</w:t>
      </w:r>
    </w:p>
    <w:p w14:paraId="4B2D8593" w14:textId="77777777" w:rsidR="00A23F09" w:rsidRPr="00B50357" w:rsidRDefault="00A23F09" w:rsidP="00A23F09">
      <w:pPr>
        <w:spacing w:after="0"/>
        <w:ind w:left="426"/>
        <w:rPr>
          <w:rFonts w:cs="Times New Roman"/>
        </w:rPr>
      </w:pPr>
    </w:p>
    <w:p w14:paraId="2C6A234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7ED7600F" w14:textId="77777777" w:rsidR="00A23F09" w:rsidRPr="00B50357" w:rsidRDefault="00A23F09" w:rsidP="00A23F09">
      <w:pPr>
        <w:spacing w:after="0"/>
        <w:ind w:left="426"/>
        <w:rPr>
          <w:rFonts w:cs="Times New Roman"/>
        </w:rPr>
      </w:pPr>
    </w:p>
    <w:p w14:paraId="278D0B6C" w14:textId="77777777" w:rsidR="00A23F09" w:rsidRPr="00B50357" w:rsidRDefault="00A23F09" w:rsidP="00A23F09">
      <w:pPr>
        <w:spacing w:after="0"/>
        <w:ind w:left="426"/>
        <w:rPr>
          <w:rFonts w:cs="Times New Roman"/>
        </w:rPr>
      </w:pPr>
    </w:p>
    <w:p w14:paraId="68FBFE55"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2658E363" w14:textId="4C549AAA" w:rsidR="00A23F09" w:rsidRPr="00B50357" w:rsidRDefault="00556B89"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 és technika</w:t>
      </w:r>
    </w:p>
    <w:p w14:paraId="15B35539" w14:textId="77777777" w:rsidR="00556B89" w:rsidRPr="00B50357" w:rsidRDefault="00556B89" w:rsidP="00556B89">
      <w:pPr>
        <w:spacing w:after="0"/>
        <w:ind w:left="851"/>
        <w:rPr>
          <w:rFonts w:cs="Times New Roman"/>
        </w:rPr>
      </w:pPr>
      <w:r w:rsidRPr="00B50357">
        <w:rPr>
          <w:rFonts w:cs="Times New Roman"/>
        </w:rPr>
        <w:t>Az alábbi témakörök gyakorlati alkalmazása:</w:t>
      </w:r>
    </w:p>
    <w:p w14:paraId="1BD92B53" w14:textId="77777777" w:rsidR="00556B89" w:rsidRPr="00B50357" w:rsidRDefault="00556B89" w:rsidP="00556B89">
      <w:pPr>
        <w:spacing w:after="0"/>
        <w:ind w:left="851"/>
        <w:rPr>
          <w:rFonts w:cs="Times New Roman"/>
        </w:rPr>
      </w:pPr>
      <w:r w:rsidRPr="00B50357">
        <w:rPr>
          <w:rFonts w:cs="Times New Roman"/>
        </w:rPr>
        <w:t>Színpadi gép kötözési és kezelési ismeretek</w:t>
      </w:r>
    </w:p>
    <w:p w14:paraId="755FCACB" w14:textId="77777777" w:rsidR="00556B89" w:rsidRPr="00B50357" w:rsidRDefault="00556B89" w:rsidP="00556B89">
      <w:pPr>
        <w:spacing w:after="0"/>
        <w:ind w:left="851"/>
        <w:rPr>
          <w:rFonts w:cs="Times New Roman"/>
        </w:rPr>
      </w:pPr>
      <w:r w:rsidRPr="00B50357">
        <w:rPr>
          <w:rFonts w:cs="Times New Roman"/>
        </w:rPr>
        <w:t>A színpadi anyagmozgatás jellemző folyamatai, az anyagmozgatás eszközei és az útvonalak kialakításának főbb szempontjai.</w:t>
      </w:r>
    </w:p>
    <w:p w14:paraId="76F3BE10" w14:textId="77777777" w:rsidR="00556B89" w:rsidRPr="00B50357" w:rsidRDefault="00556B89" w:rsidP="00556B89">
      <w:pPr>
        <w:spacing w:after="0"/>
        <w:ind w:left="851"/>
        <w:rPr>
          <w:rFonts w:cs="Times New Roman"/>
        </w:rPr>
      </w:pPr>
      <w:r w:rsidRPr="00B50357">
        <w:rPr>
          <w:rFonts w:cs="Times New Roman"/>
        </w:rPr>
        <w:t>Az anyagmozgatási technológiák és a munkabiztonság összefüggései, az anyagmozgatásnál használt kötöző elemek (kender-, műanyag, lánc és acélsodronykötelek).</w:t>
      </w:r>
    </w:p>
    <w:p w14:paraId="7FCF5070" w14:textId="77777777" w:rsidR="00556B89" w:rsidRPr="00B50357" w:rsidRDefault="00556B89" w:rsidP="00556B89">
      <w:pPr>
        <w:spacing w:after="0"/>
        <w:ind w:left="851"/>
        <w:rPr>
          <w:rFonts w:cs="Times New Roman"/>
        </w:rPr>
      </w:pPr>
      <w:r w:rsidRPr="00B50357">
        <w:rPr>
          <w:rFonts w:cs="Times New Roman"/>
        </w:rPr>
        <w:t>Az anyagmozgatásnál megkövetelt emberi magatartás legfontosabb szabályai és velük szemben támasztott követelmények.</w:t>
      </w:r>
    </w:p>
    <w:p w14:paraId="4F4DD6CB" w14:textId="77777777" w:rsidR="00556B89" w:rsidRPr="00B50357" w:rsidRDefault="00556B89" w:rsidP="00556B89">
      <w:pPr>
        <w:spacing w:after="0"/>
        <w:ind w:left="851"/>
        <w:rPr>
          <w:rFonts w:cs="Times New Roman"/>
        </w:rPr>
      </w:pPr>
      <w:r w:rsidRPr="00B50357">
        <w:rPr>
          <w:rFonts w:cs="Times New Roman"/>
        </w:rPr>
        <w:t>A darabos, ömlesztett és alapos anyagok szállításával, mozgatásával kapcsolatos legfontosabb tudnivalók.</w:t>
      </w:r>
    </w:p>
    <w:p w14:paraId="7835F831" w14:textId="77777777" w:rsidR="00556B89" w:rsidRPr="00B50357" w:rsidRDefault="00556B89" w:rsidP="00556B89">
      <w:pPr>
        <w:spacing w:after="0"/>
        <w:ind w:left="851"/>
        <w:rPr>
          <w:rFonts w:cs="Times New Roman"/>
        </w:rPr>
      </w:pPr>
      <w:r w:rsidRPr="00B50357">
        <w:rPr>
          <w:rFonts w:cs="Times New Roman"/>
        </w:rPr>
        <w:t>A tisztán kézi erővel történő anyagmozgatás folyamatai és szabályai.</w:t>
      </w:r>
    </w:p>
    <w:p w14:paraId="497F76D2" w14:textId="77777777" w:rsidR="00556B89" w:rsidRPr="00B50357" w:rsidRDefault="00556B89" w:rsidP="00556B89">
      <w:pPr>
        <w:spacing w:after="0"/>
        <w:ind w:left="851"/>
        <w:rPr>
          <w:rFonts w:cs="Times New Roman"/>
        </w:rPr>
      </w:pPr>
      <w:r w:rsidRPr="00B50357">
        <w:rPr>
          <w:rFonts w:cs="Times New Roman"/>
        </w:rPr>
        <w:t>Az egyéni és csoportos anyagmozgatással kapcsolatos tudnivalók, azok védőfelszerelései és gépi eszközei.</w:t>
      </w:r>
    </w:p>
    <w:p w14:paraId="39FE3C6B" w14:textId="77777777" w:rsidR="00556B89" w:rsidRPr="00B50357" w:rsidRDefault="00556B89" w:rsidP="00556B89">
      <w:pPr>
        <w:spacing w:after="0"/>
        <w:ind w:left="851"/>
        <w:rPr>
          <w:rFonts w:cs="Times New Roman"/>
        </w:rPr>
      </w:pPr>
      <w:r w:rsidRPr="00B50357">
        <w:rPr>
          <w:rFonts w:cs="Times New Roman"/>
        </w:rPr>
        <w:t>A kézi szállítóeszközök ismertetése, az anyagmozgatás súlynormái és az eszközökkel szemben támasztott biztonsági követelmények.</w:t>
      </w:r>
    </w:p>
    <w:p w14:paraId="69609E73" w14:textId="77777777" w:rsidR="00556B89" w:rsidRPr="00B50357" w:rsidRDefault="00556B89" w:rsidP="00556B89">
      <w:pPr>
        <w:spacing w:after="0"/>
        <w:ind w:left="851"/>
        <w:rPr>
          <w:rFonts w:cs="Times New Roman"/>
        </w:rPr>
      </w:pPr>
      <w:r w:rsidRPr="00B50357">
        <w:rPr>
          <w:rFonts w:cs="Times New Roman"/>
        </w:rPr>
        <w:t>A kötözőelemek rögzítési formái, az egy-, két- és többkerekes szállító eszközök, kocsik biztonságos üzemeltetése.</w:t>
      </w:r>
    </w:p>
    <w:p w14:paraId="3AAB89DA" w14:textId="77777777" w:rsidR="00556B89" w:rsidRPr="00B50357" w:rsidRDefault="00556B89" w:rsidP="00556B89">
      <w:pPr>
        <w:spacing w:after="0"/>
        <w:ind w:left="851"/>
        <w:rPr>
          <w:rFonts w:cs="Times New Roman"/>
        </w:rPr>
      </w:pPr>
      <w:r w:rsidRPr="00B50357">
        <w:rPr>
          <w:rFonts w:cs="Times New Roman"/>
        </w:rPr>
        <w:t>A rakodólapos, a fogasrudas, a csavarorsós, a hidraulikus, a csiga és csigasoros gépi berendezések használata és biztonságos üzemeltetése az anyagmozgatásban.</w:t>
      </w:r>
    </w:p>
    <w:p w14:paraId="61D4557F" w14:textId="77777777" w:rsidR="00556B89" w:rsidRPr="00B50357" w:rsidRDefault="00556B89" w:rsidP="00556B89">
      <w:pPr>
        <w:spacing w:after="0"/>
        <w:ind w:left="851"/>
        <w:rPr>
          <w:rFonts w:cs="Times New Roman"/>
        </w:rPr>
      </w:pPr>
      <w:r w:rsidRPr="00B50357">
        <w:rPr>
          <w:rFonts w:cs="Times New Roman"/>
        </w:rPr>
        <w:t>A fogaskerekes láncos csigasor és a csavarkerekes emelők biztonságos igénybevétele a színpadi anyagszállításban.</w:t>
      </w:r>
    </w:p>
    <w:p w14:paraId="29E0D928" w14:textId="77777777" w:rsidR="00556B89" w:rsidRPr="00B50357" w:rsidRDefault="00556B89" w:rsidP="00556B89">
      <w:pPr>
        <w:spacing w:after="0"/>
        <w:ind w:left="851"/>
        <w:rPr>
          <w:rFonts w:cs="Times New Roman"/>
        </w:rPr>
      </w:pPr>
      <w:r w:rsidRPr="00B50357">
        <w:rPr>
          <w:rFonts w:cs="Times New Roman"/>
        </w:rPr>
        <w:t>Kötözési szabályok és előírások, valamint terhelhetőségek a színpadi felsőgépezetnél, a díszlettartók terhelhetőségi értéken belül a teherelosztás megvalósításával.</w:t>
      </w:r>
    </w:p>
    <w:p w14:paraId="31F79C36" w14:textId="77777777" w:rsidR="00556B89" w:rsidRPr="00B50357" w:rsidRDefault="00556B89" w:rsidP="00556B89">
      <w:pPr>
        <w:spacing w:after="0"/>
        <w:ind w:left="851"/>
        <w:rPr>
          <w:rFonts w:cs="Times New Roman"/>
        </w:rPr>
      </w:pPr>
      <w:r w:rsidRPr="00B50357">
        <w:rPr>
          <w:rFonts w:cs="Times New Roman"/>
        </w:rPr>
        <w:t>A szabadkézi, a kézi ellensúlyos és a kézi ponthúzó berendezések ismertetése, működésének vázlatos rajzi megjelenítése, főbb alkatrészeinek felsorolásával, a biztonságos működtetés rövid ismertetésével.</w:t>
      </w:r>
    </w:p>
    <w:p w14:paraId="0330A4CE" w14:textId="77777777" w:rsidR="00556B89" w:rsidRPr="00B50357" w:rsidRDefault="00556B89" w:rsidP="00556B89">
      <w:pPr>
        <w:spacing w:after="0"/>
        <w:ind w:left="851"/>
        <w:rPr>
          <w:rFonts w:cs="Times New Roman"/>
        </w:rPr>
      </w:pPr>
      <w:r w:rsidRPr="00B50357">
        <w:rPr>
          <w:rFonts w:cs="Times New Roman"/>
        </w:rPr>
        <w:t>A gépi mozgatású díszletemelők és ponthúzók működésének, kezelésének, alkatrészeinek és karbantartásának ismerete, a berendezés rajzi megfogalmazása.</w:t>
      </w:r>
    </w:p>
    <w:p w14:paraId="7C2F1680" w14:textId="77777777" w:rsidR="00556B89" w:rsidRPr="00B50357" w:rsidRDefault="00556B89" w:rsidP="00556B89">
      <w:pPr>
        <w:spacing w:after="0"/>
        <w:ind w:left="851"/>
        <w:rPr>
          <w:rFonts w:cs="Times New Roman"/>
        </w:rPr>
      </w:pPr>
      <w:r w:rsidRPr="00B50357">
        <w:rPr>
          <w:rFonts w:cs="Times New Roman"/>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14:paraId="357F1807" w14:textId="77777777" w:rsidR="00556B89" w:rsidRPr="00B50357" w:rsidRDefault="00556B89" w:rsidP="00556B89">
      <w:pPr>
        <w:spacing w:after="0"/>
        <w:ind w:left="851"/>
        <w:rPr>
          <w:rFonts w:cs="Times New Roman"/>
        </w:rPr>
      </w:pPr>
      <w:r w:rsidRPr="00B50357">
        <w:rPr>
          <w:rFonts w:cs="Times New Roman"/>
        </w:rPr>
        <w:t>A mozgócsigával kettőzött ellensúlyos kézi és gépi díszletemelők működési elve, vázlatos rajzi megfogalmazásuk, alkatrészeik, kezelésük és karbantartásuk.</w:t>
      </w:r>
    </w:p>
    <w:p w14:paraId="67C981C2" w14:textId="77777777" w:rsidR="00556B89" w:rsidRPr="00B50357" w:rsidRDefault="00556B89" w:rsidP="00556B89">
      <w:pPr>
        <w:spacing w:after="0"/>
        <w:ind w:left="851"/>
        <w:rPr>
          <w:rFonts w:cs="Times New Roman"/>
        </w:rPr>
      </w:pPr>
      <w:r w:rsidRPr="00B50357">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14:paraId="3883D8AD" w14:textId="77777777" w:rsidR="00556B89" w:rsidRPr="00B50357" w:rsidRDefault="00556B89" w:rsidP="00556B89">
      <w:pPr>
        <w:spacing w:after="0"/>
        <w:ind w:left="851"/>
        <w:rPr>
          <w:rFonts w:cs="Times New Roman"/>
        </w:rPr>
      </w:pPr>
      <w:r w:rsidRPr="00B50357">
        <w:rPr>
          <w:rFonts w:cs="Times New Roman"/>
        </w:rPr>
        <w:t>A biztonsági vasfüggöny előírásszerű működtetése, szerepe, az emelés és süllyesztés vázlatos rajzi megfogalmazása, alkatrészeik ismerete és karbantartásuk.</w:t>
      </w:r>
    </w:p>
    <w:p w14:paraId="351C3F96" w14:textId="77777777" w:rsidR="00556B89" w:rsidRPr="00B50357" w:rsidRDefault="00556B89" w:rsidP="00556B89">
      <w:pPr>
        <w:spacing w:after="0"/>
        <w:ind w:left="851"/>
        <w:rPr>
          <w:rFonts w:cs="Times New Roman"/>
        </w:rPr>
      </w:pPr>
      <w:r w:rsidRPr="00B50357">
        <w:rPr>
          <w:rFonts w:cs="Times New Roman"/>
        </w:rPr>
        <w:t>A forgószínpadok, személyi zenekari és színpadi süllyedő pódiumok biztonságos működtetése, a mozgatásuk vázlatos rajzi ismertetése, alkatrészeik felsorolása és karbantartásuk.</w:t>
      </w:r>
    </w:p>
    <w:p w14:paraId="17C0360F" w14:textId="77777777" w:rsidR="00556B89" w:rsidRPr="00B50357" w:rsidRDefault="00556B89" w:rsidP="00556B89">
      <w:pPr>
        <w:spacing w:after="0"/>
        <w:ind w:left="851"/>
        <w:rPr>
          <w:rFonts w:cs="Times New Roman"/>
        </w:rPr>
      </w:pPr>
      <w:r w:rsidRPr="00B50357">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14:paraId="43E6ABC0" w14:textId="77777777" w:rsidR="00556B89" w:rsidRPr="00B50357" w:rsidRDefault="00556B89" w:rsidP="00556B89">
      <w:pPr>
        <w:spacing w:after="0"/>
        <w:ind w:left="851"/>
        <w:rPr>
          <w:rFonts w:cs="Times New Roman"/>
        </w:rPr>
      </w:pPr>
    </w:p>
    <w:p w14:paraId="0357B77A" w14:textId="77777777" w:rsidR="00556B89" w:rsidRPr="00B50357" w:rsidRDefault="00556B89" w:rsidP="00556B89">
      <w:pPr>
        <w:spacing w:after="0"/>
        <w:ind w:left="851"/>
        <w:rPr>
          <w:rFonts w:cs="Times New Roman"/>
        </w:rPr>
      </w:pPr>
      <w:r w:rsidRPr="00B50357">
        <w:rPr>
          <w:rFonts w:cs="Times New Roman"/>
        </w:rPr>
        <w:t>Színpadgépészet</w:t>
      </w:r>
    </w:p>
    <w:p w14:paraId="572664D0" w14:textId="77777777" w:rsidR="00556B89" w:rsidRPr="00B50357" w:rsidRDefault="00556B89" w:rsidP="00556B89">
      <w:pPr>
        <w:spacing w:after="0"/>
        <w:ind w:left="851"/>
        <w:rPr>
          <w:rFonts w:cs="Times New Roman"/>
        </w:rPr>
      </w:pPr>
      <w:r w:rsidRPr="00B50357">
        <w:rPr>
          <w:rFonts w:cs="Times New Roman"/>
        </w:rPr>
        <w:t>Színpadi alsógépezet, süllyedők, színpadszinti gépezetek, forgótárcsák, forgószínpadok, gyűrűs és excentrikus forgók, valamint színpadi kocsik ismerete.</w:t>
      </w:r>
    </w:p>
    <w:p w14:paraId="76F660D1" w14:textId="77777777" w:rsidR="00556B89" w:rsidRPr="00B50357" w:rsidRDefault="00556B89" w:rsidP="00556B89">
      <w:pPr>
        <w:spacing w:after="0"/>
        <w:ind w:left="851"/>
        <w:rPr>
          <w:rFonts w:cs="Times New Roman"/>
        </w:rPr>
      </w:pPr>
      <w:r w:rsidRPr="00B50357">
        <w:rPr>
          <w:rFonts w:cs="Times New Roman"/>
        </w:rPr>
        <w:t>Színpadi felsőgépezet, díszlettartók, gépi mozgatású tartók, ponthúzók, munkakarzatok, munkahidak és azok elhelyezkedési rendje.</w:t>
      </w:r>
    </w:p>
    <w:p w14:paraId="64ED2949" w14:textId="77777777" w:rsidR="00556B89" w:rsidRPr="00B50357" w:rsidRDefault="00556B89" w:rsidP="00556B89">
      <w:pPr>
        <w:spacing w:after="0"/>
        <w:ind w:left="851"/>
        <w:rPr>
          <w:rFonts w:cs="Times New Roman"/>
        </w:rPr>
      </w:pPr>
      <w:r w:rsidRPr="00B50357">
        <w:rPr>
          <w:rFonts w:cs="Times New Roman"/>
        </w:rPr>
        <w:t>Mellékszínpadok gépezete, méretei, magassága, színpadi takarások, függönyök, függönypályák és azok szerepe a színpadi munkában.</w:t>
      </w:r>
    </w:p>
    <w:p w14:paraId="7955BCFE" w14:textId="77777777" w:rsidR="00556B89" w:rsidRPr="00B50357" w:rsidRDefault="00556B89" w:rsidP="00556B89">
      <w:pPr>
        <w:spacing w:after="0"/>
        <w:ind w:left="851"/>
        <w:rPr>
          <w:rFonts w:cs="Times New Roman"/>
        </w:rPr>
      </w:pPr>
    </w:p>
    <w:p w14:paraId="6940568E" w14:textId="77777777" w:rsidR="00556B89" w:rsidRPr="00B50357" w:rsidRDefault="00556B89" w:rsidP="00556B89">
      <w:pPr>
        <w:spacing w:after="0"/>
        <w:ind w:left="851"/>
        <w:rPr>
          <w:rFonts w:cs="Times New Roman"/>
        </w:rPr>
      </w:pPr>
      <w:r w:rsidRPr="00B50357">
        <w:rPr>
          <w:rFonts w:cs="Times New Roman"/>
        </w:rPr>
        <w:t>Színpadtechnikai eszközök</w:t>
      </w:r>
    </w:p>
    <w:p w14:paraId="64457035" w14:textId="77777777" w:rsidR="00556B89" w:rsidRPr="00B50357" w:rsidRDefault="00556B89" w:rsidP="00556B89">
      <w:pPr>
        <w:spacing w:after="0"/>
        <w:ind w:left="851"/>
        <w:rPr>
          <w:rFonts w:cs="Times New Roman"/>
        </w:rPr>
      </w:pPr>
      <w:r w:rsidRPr="00B50357">
        <w:rPr>
          <w:rFonts w:cs="Times New Roman"/>
        </w:rPr>
        <w:t>A színpad területi felépítése, az előszínpad, a zenekari árok és lefedhetősége. Az előszínpad meghosszabbítása a nézőtér első soráig.</w:t>
      </w:r>
    </w:p>
    <w:p w14:paraId="56EE8D4D" w14:textId="77777777" w:rsidR="00556B89" w:rsidRPr="00B50357" w:rsidRDefault="00556B89" w:rsidP="00556B89">
      <w:pPr>
        <w:spacing w:after="0"/>
        <w:ind w:left="851"/>
        <w:rPr>
          <w:rFonts w:cs="Times New Roman"/>
        </w:rPr>
      </w:pPr>
      <w:r w:rsidRPr="00B50357">
        <w:rPr>
          <w:rFonts w:cs="Times New Roman"/>
        </w:rPr>
        <w:t>Színpadi kifejezések, színpad-nézőtér arányok a színpad belső tereinek jellemzői és egymáshoz viszonyított méreteik. A proszcénium nyílás, a színpad belső magasság, mélység és szélesség viszonyított méretei.</w:t>
      </w:r>
    </w:p>
    <w:p w14:paraId="18AF99F8" w14:textId="77777777" w:rsidR="00556B89" w:rsidRPr="00B50357" w:rsidRDefault="00556B89" w:rsidP="00556B89">
      <w:pPr>
        <w:spacing w:after="0"/>
        <w:ind w:left="851"/>
        <w:rPr>
          <w:rFonts w:cs="Times New Roman"/>
        </w:rPr>
      </w:pPr>
      <w:r w:rsidRPr="00B50357">
        <w:rPr>
          <w:rFonts w:cs="Times New Roman"/>
        </w:rPr>
        <w:t>Függönyzóna, színpadnyílás, függönykamra, mint a főjátéktér legfontosabb része.</w:t>
      </w:r>
    </w:p>
    <w:p w14:paraId="23B26E27" w14:textId="77777777" w:rsidR="00556B89" w:rsidRPr="00B50357" w:rsidRDefault="00556B89" w:rsidP="00556B89">
      <w:pPr>
        <w:spacing w:after="0"/>
        <w:ind w:left="851"/>
        <w:rPr>
          <w:rFonts w:cs="Times New Roman"/>
        </w:rPr>
      </w:pPr>
      <w:r w:rsidRPr="00B50357">
        <w:rPr>
          <w:rFonts w:cs="Times New Roman"/>
        </w:rPr>
        <w:t>A portálzóna, világítási tornyok, hidak, nézőtéri világítási hidak, oldalvilágítások, fejgépek és szabályzó helyiség kialakításának ismerete.</w:t>
      </w:r>
    </w:p>
    <w:p w14:paraId="0F388458" w14:textId="77777777" w:rsidR="00556B89" w:rsidRPr="00B50357" w:rsidRDefault="00556B89" w:rsidP="00556B89">
      <w:pPr>
        <w:spacing w:after="0"/>
        <w:ind w:left="851"/>
        <w:rPr>
          <w:rFonts w:cs="Times New Roman"/>
        </w:rPr>
      </w:pPr>
      <w:r w:rsidRPr="00B50357">
        <w:rPr>
          <w:rFonts w:cs="Times New Roman"/>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14:paraId="0639E3F6" w14:textId="77777777" w:rsidR="00556B89" w:rsidRPr="00B50357" w:rsidRDefault="00556B89" w:rsidP="00556B89">
      <w:pPr>
        <w:spacing w:after="0"/>
        <w:ind w:left="851"/>
        <w:rPr>
          <w:rFonts w:cs="Times New Roman"/>
        </w:rPr>
      </w:pPr>
      <w:r w:rsidRPr="00B50357">
        <w:rPr>
          <w:rFonts w:cs="Times New Roman"/>
        </w:rPr>
        <w:t>Színpadi hatásberendezések, gőz, láng, dörgés, villámlás, hóesés, eső, tengerhullámzás, szél és szélhang, tüll, valamint plexi effekt megvalósítása a színpadokon.</w:t>
      </w:r>
    </w:p>
    <w:p w14:paraId="75EB0C7C" w14:textId="77777777" w:rsidR="00556B89" w:rsidRPr="00B50357" w:rsidRDefault="00556B89" w:rsidP="00556B89">
      <w:pPr>
        <w:spacing w:after="0"/>
        <w:ind w:left="851"/>
        <w:rPr>
          <w:rFonts w:cs="Times New Roman"/>
        </w:rPr>
      </w:pPr>
      <w:r w:rsidRPr="00B50357">
        <w:rPr>
          <w:rFonts w:cs="Times New Roman"/>
        </w:rPr>
        <w:t>Színház és a színház jellegű intézmények létesítésének, működésének kérdései. A műhelyek, raktárak elhelyezésének és a bonyolult színházi üzem rendszerének ismerete.</w:t>
      </w:r>
    </w:p>
    <w:p w14:paraId="554AF31F" w14:textId="77777777" w:rsidR="00556B89" w:rsidRPr="00B50357" w:rsidRDefault="00556B89" w:rsidP="00556B89">
      <w:pPr>
        <w:spacing w:after="0"/>
        <w:ind w:left="851"/>
        <w:rPr>
          <w:rFonts w:cs="Times New Roman"/>
        </w:rPr>
      </w:pPr>
    </w:p>
    <w:p w14:paraId="375DD2B1" w14:textId="77777777" w:rsidR="00556B89" w:rsidRPr="00B50357" w:rsidRDefault="00556B89" w:rsidP="00556B89">
      <w:pPr>
        <w:spacing w:after="0"/>
        <w:ind w:left="851"/>
        <w:rPr>
          <w:rFonts w:cs="Times New Roman"/>
        </w:rPr>
      </w:pPr>
      <w:r w:rsidRPr="00B50357">
        <w:rPr>
          <w:rFonts w:cs="Times New Roman"/>
        </w:rPr>
        <w:t>Színpadpadló tulajdonságai</w:t>
      </w:r>
    </w:p>
    <w:p w14:paraId="3B182502" w14:textId="4FF7DD99" w:rsidR="00A23F09" w:rsidRPr="00B50357" w:rsidRDefault="00556B89" w:rsidP="00556B89">
      <w:pPr>
        <w:spacing w:after="0"/>
        <w:ind w:left="851"/>
        <w:rPr>
          <w:rFonts w:cs="Times New Roman"/>
        </w:rPr>
      </w:pPr>
      <w:r w:rsidRPr="00B50357">
        <w:rPr>
          <w:rFonts w:cs="Times New Roman"/>
        </w:rPr>
        <w:t>A színpadpadló lerakásának technológiája. A jó színpadpadló jellemző tulajdonságai.</w:t>
      </w:r>
    </w:p>
    <w:p w14:paraId="2850819D" w14:textId="77777777" w:rsidR="00A23F09" w:rsidRPr="00B50357" w:rsidRDefault="00A23F09" w:rsidP="00A23F09">
      <w:pPr>
        <w:tabs>
          <w:tab w:val="left" w:pos="1418"/>
          <w:tab w:val="right" w:pos="9072"/>
        </w:tabs>
        <w:spacing w:after="0"/>
        <w:ind w:left="851"/>
        <w:rPr>
          <w:rFonts w:cs="Times New Roman"/>
        </w:rPr>
      </w:pPr>
    </w:p>
    <w:p w14:paraId="33892D3E" w14:textId="752DE1F2" w:rsidR="00A23F09" w:rsidRPr="00B50357" w:rsidRDefault="00556B89"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Függönyök színpadi alkalmazása</w:t>
      </w:r>
    </w:p>
    <w:p w14:paraId="7FF621FB" w14:textId="77777777" w:rsidR="00E17E3B" w:rsidRPr="00B50357" w:rsidRDefault="00E17E3B" w:rsidP="00E17E3B">
      <w:pPr>
        <w:spacing w:after="0"/>
        <w:ind w:left="851"/>
        <w:rPr>
          <w:rFonts w:cs="Times New Roman"/>
        </w:rPr>
      </w:pPr>
      <w:r w:rsidRPr="00B50357">
        <w:rPr>
          <w:rFonts w:cs="Times New Roman"/>
        </w:rPr>
        <w:t>Színpadi függönyök fajtái</w:t>
      </w:r>
    </w:p>
    <w:p w14:paraId="208296DE" w14:textId="77777777" w:rsidR="00E17E3B" w:rsidRPr="00B50357" w:rsidRDefault="00E17E3B" w:rsidP="00E17E3B">
      <w:pPr>
        <w:spacing w:after="0"/>
        <w:ind w:left="851"/>
        <w:rPr>
          <w:rFonts w:cs="Times New Roman"/>
        </w:rPr>
      </w:pPr>
      <w:r w:rsidRPr="00B50357">
        <w:rPr>
          <w:rFonts w:cs="Times New Roman"/>
        </w:rPr>
        <w:t>Színpadi főfüggöny vagy előfüggöny működtetési formái, bayreuthi, görög, német, francia, olasz függönymozgatások.</w:t>
      </w:r>
    </w:p>
    <w:p w14:paraId="4CE27FB7" w14:textId="77777777" w:rsidR="00E17E3B" w:rsidRPr="00B50357" w:rsidRDefault="00E17E3B" w:rsidP="00E17E3B">
      <w:pPr>
        <w:spacing w:after="0"/>
        <w:ind w:left="851"/>
        <w:rPr>
          <w:rFonts w:cs="Times New Roman"/>
        </w:rPr>
      </w:pPr>
      <w:r w:rsidRPr="00B50357">
        <w:rPr>
          <w:rFonts w:cs="Times New Roman"/>
        </w:rPr>
        <w:t>A főszínpad játszási terének lehatárolása, oldaltakaró lábak, szuffita takarások, hátsó takaró függönyök és horizontok.</w:t>
      </w:r>
    </w:p>
    <w:p w14:paraId="284A6ABF" w14:textId="77777777" w:rsidR="00E17E3B" w:rsidRPr="00B50357" w:rsidRDefault="00E17E3B" w:rsidP="00E17E3B">
      <w:pPr>
        <w:spacing w:after="0"/>
        <w:ind w:left="851"/>
        <w:rPr>
          <w:rFonts w:cs="Times New Roman"/>
        </w:rPr>
      </w:pPr>
    </w:p>
    <w:p w14:paraId="49EDDE01" w14:textId="77777777" w:rsidR="00E17E3B" w:rsidRPr="00B50357" w:rsidRDefault="00E17E3B" w:rsidP="00E17E3B">
      <w:pPr>
        <w:spacing w:after="0"/>
        <w:ind w:left="851"/>
        <w:rPr>
          <w:rFonts w:cs="Times New Roman"/>
        </w:rPr>
      </w:pPr>
      <w:r w:rsidRPr="00B50357">
        <w:rPr>
          <w:rFonts w:cs="Times New Roman"/>
        </w:rPr>
        <w:t>Színpadi horizont, lábak és takarások technikája</w:t>
      </w:r>
    </w:p>
    <w:p w14:paraId="0854AE06" w14:textId="72271CA9" w:rsidR="00A23F09" w:rsidRPr="00B50357" w:rsidRDefault="00E17E3B" w:rsidP="00A23F09">
      <w:pPr>
        <w:tabs>
          <w:tab w:val="left" w:pos="1418"/>
          <w:tab w:val="right" w:pos="9072"/>
        </w:tabs>
        <w:spacing w:after="0"/>
        <w:ind w:left="851"/>
        <w:rPr>
          <w:rFonts w:cs="Times New Roman"/>
        </w:rPr>
      </w:pPr>
      <w:r w:rsidRPr="00B50357">
        <w:rPr>
          <w:rFonts w:cs="Times New Roman"/>
        </w:rPr>
        <w:t>Az előfüggöny, horizontfüggöny, oldaltakarók és felezőfüggönyök gépi működtetésének különböző megoldásai, vázlatos rajzi megfogalmazásuk, alkatrészeinek megnevezése és karbantartásuk.</w:t>
      </w:r>
    </w:p>
    <w:p w14:paraId="61837E3F" w14:textId="77777777" w:rsidR="00A23F09" w:rsidRPr="00B50357" w:rsidRDefault="00A23F09" w:rsidP="00A23F09">
      <w:pPr>
        <w:tabs>
          <w:tab w:val="left" w:pos="1418"/>
          <w:tab w:val="right" w:pos="9072"/>
        </w:tabs>
        <w:spacing w:after="0"/>
        <w:ind w:left="851"/>
        <w:rPr>
          <w:rFonts w:cs="Times New Roman"/>
        </w:rPr>
      </w:pPr>
    </w:p>
    <w:p w14:paraId="33A4E3F6" w14:textId="3CF9F79E" w:rsidR="00A23F09" w:rsidRPr="00B50357" w:rsidRDefault="00E17E3B"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Általános szcenika</w:t>
      </w:r>
    </w:p>
    <w:p w14:paraId="716035C0" w14:textId="77777777" w:rsidR="00E17E3B" w:rsidRPr="00B50357" w:rsidRDefault="00E17E3B" w:rsidP="00E17E3B">
      <w:pPr>
        <w:spacing w:after="0"/>
        <w:ind w:left="851"/>
        <w:rPr>
          <w:rFonts w:cs="Times New Roman"/>
        </w:rPr>
      </w:pPr>
      <w:r w:rsidRPr="00B50357">
        <w:rPr>
          <w:rFonts w:cs="Times New Roman"/>
        </w:rPr>
        <w:t>Színpadi alaprajz készítése</w:t>
      </w:r>
    </w:p>
    <w:p w14:paraId="12FAEB9B" w14:textId="77777777" w:rsidR="00E17E3B" w:rsidRPr="00B50357" w:rsidRDefault="00E17E3B" w:rsidP="00E17E3B">
      <w:pPr>
        <w:spacing w:after="0"/>
        <w:ind w:left="851"/>
        <w:rPr>
          <w:rFonts w:cs="Times New Roman"/>
        </w:rPr>
      </w:pPr>
      <w:r w:rsidRPr="00B50357">
        <w:rPr>
          <w:rFonts w:cs="Times New Roman"/>
        </w:rPr>
        <w:t>Színpadi alaprajzon díszlet alapépítmény ábrázolás, alapemelvények, lépcsők, díszletfalak, ajtók, ablakok, berendezési tárgyak, bútorok jelölése a bekötési pontok meghatározásával.</w:t>
      </w:r>
    </w:p>
    <w:p w14:paraId="3F2D5FAB" w14:textId="77777777" w:rsidR="00E17E3B" w:rsidRPr="00B50357" w:rsidRDefault="00E17E3B" w:rsidP="00E17E3B">
      <w:pPr>
        <w:spacing w:after="0"/>
        <w:ind w:left="851"/>
        <w:rPr>
          <w:rFonts w:cs="Times New Roman"/>
        </w:rPr>
      </w:pPr>
      <w:r w:rsidRPr="00B50357">
        <w:rPr>
          <w:rFonts w:cs="Times New Roman"/>
        </w:rPr>
        <w:t>Lógó díszletek ábrázolása, a díszlet beállításának szcenáriuma, a díszlet technológiai terve.</w:t>
      </w:r>
    </w:p>
    <w:p w14:paraId="4ABBEC1A" w14:textId="77777777" w:rsidR="00E17E3B" w:rsidRPr="00B50357" w:rsidRDefault="00E17E3B" w:rsidP="00E17E3B">
      <w:pPr>
        <w:spacing w:after="0"/>
        <w:ind w:left="851"/>
        <w:rPr>
          <w:rFonts w:cs="Times New Roman"/>
        </w:rPr>
      </w:pPr>
      <w:r w:rsidRPr="00B50357">
        <w:rPr>
          <w:rFonts w:cs="Times New Roman"/>
        </w:rPr>
        <w:t>A díszletek gyártási tervei, színes tervek, makettek. A díszletelemek számozása.</w:t>
      </w:r>
    </w:p>
    <w:p w14:paraId="265D7824" w14:textId="77777777" w:rsidR="00E17E3B" w:rsidRPr="00B50357" w:rsidRDefault="00E17E3B" w:rsidP="00E17E3B">
      <w:pPr>
        <w:spacing w:after="0"/>
        <w:ind w:left="851"/>
        <w:rPr>
          <w:rFonts w:cs="Times New Roman"/>
        </w:rPr>
      </w:pPr>
      <w:r w:rsidRPr="00B50357">
        <w:rPr>
          <w:rFonts w:cs="Times New Roman"/>
        </w:rPr>
        <w:t>Színpadi gépészeti elemek és berendezési tárgyak ábrázolása, rajzi megfogalmazása.</w:t>
      </w:r>
    </w:p>
    <w:p w14:paraId="6AD6B69F" w14:textId="77777777" w:rsidR="00E17E3B" w:rsidRPr="00B50357" w:rsidRDefault="00E17E3B" w:rsidP="00E17E3B">
      <w:pPr>
        <w:spacing w:after="0"/>
        <w:ind w:left="851"/>
        <w:rPr>
          <w:rFonts w:cs="Times New Roman"/>
        </w:rPr>
      </w:pPr>
    </w:p>
    <w:p w14:paraId="4A28DEC8" w14:textId="77777777" w:rsidR="00E17E3B" w:rsidRPr="00B50357" w:rsidRDefault="00E17E3B" w:rsidP="00E17E3B">
      <w:pPr>
        <w:spacing w:after="0"/>
        <w:ind w:left="851"/>
        <w:rPr>
          <w:rFonts w:cs="Times New Roman"/>
        </w:rPr>
      </w:pPr>
      <w:r w:rsidRPr="00B50357">
        <w:rPr>
          <w:rFonts w:cs="Times New Roman"/>
        </w:rPr>
        <w:t>Idegen nyelvű géphasználati feliratok értelmezése, megértése</w:t>
      </w:r>
    </w:p>
    <w:p w14:paraId="1CF78396" w14:textId="77777777" w:rsidR="00E17E3B" w:rsidRPr="00B50357" w:rsidRDefault="00E17E3B" w:rsidP="00E17E3B">
      <w:pPr>
        <w:spacing w:after="0"/>
        <w:ind w:left="851"/>
        <w:rPr>
          <w:rFonts w:cs="Times New Roman"/>
        </w:rPr>
      </w:pPr>
      <w:r w:rsidRPr="00B50357">
        <w:rPr>
          <w:rFonts w:cs="Times New Roman"/>
        </w:rPr>
        <w:t>Szcenírozási alapismeretek</w:t>
      </w:r>
    </w:p>
    <w:p w14:paraId="5E7FDEAB" w14:textId="77777777" w:rsidR="00E17E3B" w:rsidRPr="00B50357" w:rsidRDefault="00E17E3B" w:rsidP="00E17E3B">
      <w:pPr>
        <w:spacing w:after="0"/>
        <w:ind w:left="851"/>
        <w:rPr>
          <w:rFonts w:cs="Times New Roman"/>
        </w:rPr>
      </w:pPr>
      <w:r w:rsidRPr="00B50357">
        <w:rPr>
          <w:rFonts w:cs="Times New Roman"/>
        </w:rPr>
        <w:t>A díszletgyártáshoz használt anyagok. A műhelyek összehangolt munkája, a tervismertetéstől a kivitelezést követő első összeszerelésig.</w:t>
      </w:r>
    </w:p>
    <w:p w14:paraId="6A8E2368" w14:textId="77777777" w:rsidR="00E17E3B" w:rsidRPr="00B50357" w:rsidRDefault="00E17E3B" w:rsidP="00E17E3B">
      <w:pPr>
        <w:spacing w:after="0"/>
        <w:ind w:left="851"/>
        <w:rPr>
          <w:rFonts w:cs="Times New Roman"/>
        </w:rPr>
      </w:pPr>
      <w:r w:rsidRPr="00B50357">
        <w:rPr>
          <w:rFonts w:cs="Times New Roman"/>
        </w:rPr>
        <w:t>A díszletgyártás technológiai sorrendje, a művészi és szakmai munka összhangja.</w:t>
      </w:r>
    </w:p>
    <w:p w14:paraId="69F12C16" w14:textId="77777777" w:rsidR="00E17E3B" w:rsidRPr="00B50357" w:rsidRDefault="00E17E3B" w:rsidP="00E17E3B">
      <w:pPr>
        <w:spacing w:after="0"/>
        <w:ind w:left="851"/>
        <w:rPr>
          <w:rFonts w:cs="Times New Roman"/>
        </w:rPr>
      </w:pPr>
      <w:r w:rsidRPr="00B50357">
        <w:rPr>
          <w:rFonts w:cs="Times New Roman"/>
        </w:rPr>
        <w:t>Színházi előadások díszleteinek biztonságos színpadra állítási követelményei, munkavégzés felelőse. A díszletek raktározása, karbantartása és biztonságos szállítása.</w:t>
      </w:r>
    </w:p>
    <w:p w14:paraId="643549FE" w14:textId="77777777" w:rsidR="00E17E3B" w:rsidRPr="00B50357" w:rsidRDefault="00E17E3B" w:rsidP="00E17E3B">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6B6474BB" w14:textId="77777777" w:rsidR="00E17E3B" w:rsidRPr="00B50357" w:rsidRDefault="00E17E3B" w:rsidP="00E17E3B">
      <w:pPr>
        <w:spacing w:after="0"/>
        <w:ind w:left="851"/>
        <w:rPr>
          <w:rFonts w:cs="Times New Roman"/>
        </w:rPr>
      </w:pPr>
      <w:r w:rsidRPr="00B50357">
        <w:rPr>
          <w:rFonts w:cs="Times New Roman"/>
        </w:rPr>
        <w:t>A különféle díszletfalak gyártási megoldásai, illesztésük egymáshoz és a színpadpadlóhoz, valamint rögzítésük a felsőgépezethez.</w:t>
      </w:r>
    </w:p>
    <w:p w14:paraId="07DF1383" w14:textId="77777777" w:rsidR="00E17E3B" w:rsidRPr="00B50357" w:rsidRDefault="00E17E3B" w:rsidP="00E17E3B">
      <w:pPr>
        <w:spacing w:after="0"/>
        <w:ind w:left="851"/>
        <w:rPr>
          <w:rFonts w:cs="Times New Roman"/>
        </w:rPr>
      </w:pPr>
      <w:r w:rsidRPr="00B50357">
        <w:rPr>
          <w:rFonts w:cs="Times New Roman"/>
        </w:rPr>
        <w:t>Lógó- és plasztikus díszletek gyártása, a díszletelemek anyaga és színpadra állítás módozatai.</w:t>
      </w:r>
    </w:p>
    <w:p w14:paraId="13FC3985" w14:textId="77777777" w:rsidR="00E17E3B" w:rsidRPr="00B50357" w:rsidRDefault="00E17E3B" w:rsidP="00E17E3B">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4E376E3F" w14:textId="77777777" w:rsidR="00E17E3B" w:rsidRPr="00B50357" w:rsidRDefault="00E17E3B" w:rsidP="00E17E3B">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026CB827" w14:textId="6211FCE8" w:rsidR="00A23F09" w:rsidRPr="00B50357" w:rsidRDefault="00E17E3B" w:rsidP="00A23F09">
      <w:pPr>
        <w:tabs>
          <w:tab w:val="left" w:pos="1418"/>
          <w:tab w:val="right" w:pos="9072"/>
        </w:tabs>
        <w:spacing w:after="0"/>
        <w:ind w:left="851"/>
        <w:rPr>
          <w:rFonts w:cs="Times New Roman"/>
        </w:rPr>
      </w:pPr>
      <w:r w:rsidRPr="00B50357">
        <w:rPr>
          <w:rFonts w:cs="Times New Roman"/>
        </w:rPr>
        <w:t>Műanyagok alkalmazása a díszletgyártásban, megmunkálásuk és a díszletek lángmentesítése.</w:t>
      </w:r>
    </w:p>
    <w:p w14:paraId="67202BFE" w14:textId="77777777" w:rsidR="00A23F09" w:rsidRPr="00B50357" w:rsidRDefault="00A23F09" w:rsidP="00A23F09">
      <w:pPr>
        <w:tabs>
          <w:tab w:val="left" w:pos="1418"/>
          <w:tab w:val="right" w:pos="9072"/>
        </w:tabs>
        <w:spacing w:after="0"/>
        <w:ind w:left="851"/>
        <w:rPr>
          <w:rFonts w:cs="Times New Roman"/>
        </w:rPr>
      </w:pPr>
    </w:p>
    <w:p w14:paraId="70B30887"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1F5B0BCC" w14:textId="77777777" w:rsidR="00A23F09" w:rsidRPr="00B50357" w:rsidRDefault="00A23F09" w:rsidP="00A23F09">
      <w:pPr>
        <w:spacing w:after="0"/>
        <w:ind w:left="426"/>
        <w:rPr>
          <w:rFonts w:cs="Times New Roman"/>
        </w:rPr>
      </w:pPr>
    </w:p>
    <w:p w14:paraId="02E04231" w14:textId="77777777" w:rsidR="00A23F09" w:rsidRPr="00B50357" w:rsidRDefault="00A23F09" w:rsidP="00A23F09">
      <w:pPr>
        <w:spacing w:after="0"/>
        <w:ind w:left="426"/>
        <w:rPr>
          <w:rFonts w:cs="Times New Roman"/>
        </w:rPr>
      </w:pPr>
    </w:p>
    <w:p w14:paraId="521C33B9"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1EF91B2C" w14:textId="2431F68B"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55942E17" w14:textId="77777777" w:rsidR="00A23F09" w:rsidRPr="00B50357" w:rsidRDefault="00A23F09" w:rsidP="00A23F09">
      <w:pPr>
        <w:spacing w:after="0"/>
        <w:ind w:left="426"/>
        <w:rPr>
          <w:rFonts w:cs="Times New Roman"/>
        </w:rPr>
      </w:pPr>
    </w:p>
    <w:p w14:paraId="46C0D0E0" w14:textId="4A905A03" w:rsidR="00A23F09" w:rsidRPr="00B50357" w:rsidRDefault="00C21CB7" w:rsidP="00A23F09">
      <w:pPr>
        <w:pStyle w:val="Listaszerbekezds"/>
        <w:numPr>
          <w:ilvl w:val="0"/>
          <w:numId w:val="8"/>
        </w:numPr>
        <w:tabs>
          <w:tab w:val="right" w:pos="9072"/>
        </w:tabs>
        <w:spacing w:after="0"/>
        <w:rPr>
          <w:rFonts w:cs="Times New Roman"/>
          <w:b/>
        </w:rPr>
      </w:pPr>
      <w:r w:rsidRPr="00B50357">
        <w:rPr>
          <w:rFonts w:cs="Times New Roman"/>
          <w:b/>
        </w:rPr>
        <w:t>Színpadtechnikai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132</w:t>
      </w:r>
      <w:r w:rsidR="00A23F09" w:rsidRPr="00B50357">
        <w:rPr>
          <w:rFonts w:cs="Times New Roman"/>
          <w:b/>
        </w:rPr>
        <w:t xml:space="preserve"> óra/</w:t>
      </w:r>
      <w:r w:rsidR="00B779E6" w:rsidRPr="00B50357">
        <w:rPr>
          <w:rFonts w:cs="Times New Roman"/>
          <w:b/>
        </w:rPr>
        <w:t>132</w:t>
      </w:r>
      <w:r w:rsidR="00A23F09" w:rsidRPr="00B50357">
        <w:rPr>
          <w:rFonts w:cs="Times New Roman"/>
          <w:b/>
        </w:rPr>
        <w:t xml:space="preserve"> óra*</w:t>
      </w:r>
    </w:p>
    <w:p w14:paraId="6E1A0507"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773FCDB5" w14:textId="77777777" w:rsidR="00A23F09" w:rsidRPr="00B50357" w:rsidRDefault="00A23F09" w:rsidP="00A23F09">
      <w:pPr>
        <w:spacing w:after="0"/>
        <w:ind w:left="426"/>
        <w:rPr>
          <w:rFonts w:cs="Times New Roman"/>
        </w:rPr>
      </w:pPr>
    </w:p>
    <w:p w14:paraId="65C395CF" w14:textId="1A4B4D26" w:rsidR="00A23F09" w:rsidRPr="00B50357" w:rsidRDefault="00A23F09" w:rsidP="00A23F09">
      <w:pPr>
        <w:spacing w:after="0"/>
        <w:ind w:left="426"/>
        <w:rPr>
          <w:rFonts w:cs="Times New Roman"/>
        </w:rPr>
      </w:pPr>
      <w:r w:rsidRPr="00B50357">
        <w:rPr>
          <w:rFonts w:cs="Times New Roman"/>
        </w:rPr>
        <w:t>A tantárgy a főszakképesítéshez kapcsolódik.</w:t>
      </w:r>
    </w:p>
    <w:p w14:paraId="1B57062F" w14:textId="77777777" w:rsidR="00A23F09" w:rsidRPr="00B50357" w:rsidRDefault="00A23F09" w:rsidP="00A23F09">
      <w:pPr>
        <w:spacing w:after="0"/>
        <w:ind w:left="426"/>
        <w:rPr>
          <w:rFonts w:cs="Times New Roman"/>
        </w:rPr>
      </w:pPr>
    </w:p>
    <w:p w14:paraId="749506B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34EE9C83" w14:textId="77777777" w:rsidR="009B6A98" w:rsidRPr="00B50357" w:rsidRDefault="009B6A98" w:rsidP="009B6A98">
      <w:pPr>
        <w:spacing w:after="0"/>
        <w:ind w:left="426"/>
        <w:rPr>
          <w:rFonts w:cs="Times New Roman"/>
        </w:rPr>
      </w:pPr>
      <w:r w:rsidRPr="00B50357">
        <w:rPr>
          <w:rFonts w:cs="Times New Roman"/>
        </w:rPr>
        <w:t>Megismerteti a szcenika célját, részeit és a színpadmesteri ismeretekhez szükséges alkalmazásokat.</w:t>
      </w:r>
    </w:p>
    <w:p w14:paraId="40F72DDF" w14:textId="77777777" w:rsidR="009B6A98" w:rsidRPr="00B50357" w:rsidRDefault="009B6A98" w:rsidP="009B6A98">
      <w:pPr>
        <w:spacing w:after="0"/>
        <w:ind w:left="426"/>
        <w:rPr>
          <w:rFonts w:cs="Times New Roman"/>
        </w:rPr>
      </w:pPr>
      <w:r w:rsidRPr="00B50357">
        <w:rPr>
          <w:rFonts w:cs="Times New Roman"/>
        </w:rPr>
        <w:t>A tanuló a tantárgy elsajátítása után rendelkezzen az alábbi feladatok elvégzéséhez szükséges gyakorlati ismeretekkel:</w:t>
      </w:r>
    </w:p>
    <w:p w14:paraId="65A7AD82" w14:textId="77777777" w:rsidR="009B6A98" w:rsidRPr="00B50357" w:rsidRDefault="009B6A98" w:rsidP="009B6A98">
      <w:pPr>
        <w:spacing w:after="0"/>
        <w:ind w:left="426"/>
        <w:rPr>
          <w:rFonts w:cs="Times New Roman"/>
        </w:rPr>
      </w:pPr>
      <w:r w:rsidRPr="00B50357">
        <w:rPr>
          <w:rFonts w:cs="Times New Roman"/>
        </w:rPr>
        <w:t>Részt vesz a próba színpadtechnikai folyamatában</w:t>
      </w:r>
    </w:p>
    <w:p w14:paraId="6CB84AD6" w14:textId="77777777" w:rsidR="009B6A98" w:rsidRPr="00B50357" w:rsidRDefault="009B6A98" w:rsidP="009B6A98">
      <w:pPr>
        <w:spacing w:after="0"/>
        <w:ind w:left="426"/>
        <w:rPr>
          <w:rFonts w:cs="Times New Roman"/>
        </w:rPr>
      </w:pPr>
      <w:r w:rsidRPr="00B50357">
        <w:rPr>
          <w:rFonts w:cs="Times New Roman"/>
        </w:rPr>
        <w:t>Begyűjti az információkat egy új produkció színpadtechnikai létrehozásához</w:t>
      </w:r>
    </w:p>
    <w:p w14:paraId="751BE22F" w14:textId="77777777" w:rsidR="009B6A98" w:rsidRPr="00B50357" w:rsidRDefault="009B6A98" w:rsidP="009B6A98">
      <w:pPr>
        <w:spacing w:after="0"/>
        <w:ind w:left="426"/>
        <w:rPr>
          <w:rFonts w:cs="Times New Roman"/>
        </w:rPr>
      </w:pPr>
      <w:r w:rsidRPr="00B50357">
        <w:rPr>
          <w:rFonts w:cs="Times New Roman"/>
        </w:rPr>
        <w:t>Beépíti, beépítteti a próbadíszletet</w:t>
      </w:r>
    </w:p>
    <w:p w14:paraId="49C11B63" w14:textId="77777777" w:rsidR="009B6A98" w:rsidRPr="00B50357" w:rsidRDefault="009B6A98" w:rsidP="009B6A98">
      <w:pPr>
        <w:spacing w:after="0"/>
        <w:ind w:left="426"/>
        <w:rPr>
          <w:rFonts w:cs="Times New Roman"/>
        </w:rPr>
      </w:pPr>
      <w:r w:rsidRPr="00B50357">
        <w:rPr>
          <w:rFonts w:cs="Times New Roman"/>
        </w:rPr>
        <w:t>Kezeli a kellék- és bútorjelzéseket</w:t>
      </w:r>
    </w:p>
    <w:p w14:paraId="1044779D" w14:textId="77777777" w:rsidR="009B6A98" w:rsidRPr="00B50357" w:rsidRDefault="009B6A98" w:rsidP="009B6A98">
      <w:pPr>
        <w:spacing w:after="0"/>
        <w:ind w:left="426"/>
        <w:rPr>
          <w:rFonts w:cs="Times New Roman"/>
        </w:rPr>
      </w:pPr>
      <w:r w:rsidRPr="00B50357">
        <w:rPr>
          <w:rFonts w:cs="Times New Roman"/>
        </w:rPr>
        <w:t>Ellenőrzi és korrigálja a beállított látvány- és színpadtechnikai jeleket</w:t>
      </w:r>
    </w:p>
    <w:p w14:paraId="2DAD82ED" w14:textId="77777777" w:rsidR="009B6A98" w:rsidRPr="00B50357" w:rsidRDefault="009B6A98" w:rsidP="009B6A98">
      <w:pPr>
        <w:spacing w:after="0"/>
        <w:ind w:left="426"/>
        <w:rPr>
          <w:rFonts w:cs="Times New Roman"/>
        </w:rPr>
      </w:pPr>
      <w:r w:rsidRPr="00B50357">
        <w:rPr>
          <w:rFonts w:cs="Times New Roman"/>
        </w:rPr>
        <w:t>Rögzíti a szcenáriumban az instrukciókat</w:t>
      </w:r>
    </w:p>
    <w:p w14:paraId="74847D1C" w14:textId="77777777" w:rsidR="009B6A98" w:rsidRPr="00B50357" w:rsidRDefault="009B6A98" w:rsidP="009B6A98">
      <w:pPr>
        <w:spacing w:after="0"/>
        <w:ind w:left="426"/>
        <w:rPr>
          <w:rFonts w:cs="Times New Roman"/>
        </w:rPr>
      </w:pPr>
      <w:r w:rsidRPr="00B50357">
        <w:rPr>
          <w:rFonts w:cs="Times New Roman"/>
        </w:rPr>
        <w:t>Előkészíti a kijelölt munkaterületet</w:t>
      </w:r>
    </w:p>
    <w:p w14:paraId="19C09229" w14:textId="77777777" w:rsidR="009B6A98" w:rsidRPr="00B50357" w:rsidRDefault="009B6A98" w:rsidP="009B6A98">
      <w:pPr>
        <w:spacing w:after="0"/>
        <w:ind w:left="426"/>
        <w:rPr>
          <w:rFonts w:cs="Times New Roman"/>
        </w:rPr>
      </w:pPr>
      <w:r w:rsidRPr="00B50357">
        <w:rPr>
          <w:rFonts w:cs="Times New Roman"/>
        </w:rPr>
        <w:t>Előkészíti a díszletelemek beszereléséhez szükséges eszközöket, szerszámokat</w:t>
      </w:r>
    </w:p>
    <w:p w14:paraId="0BB3F375" w14:textId="77777777" w:rsidR="009B6A98" w:rsidRPr="00B50357" w:rsidRDefault="009B6A98" w:rsidP="009B6A98">
      <w:pPr>
        <w:spacing w:after="0"/>
        <w:ind w:left="426"/>
        <w:rPr>
          <w:rFonts w:cs="Times New Roman"/>
        </w:rPr>
      </w:pPr>
      <w:r w:rsidRPr="00B50357">
        <w:rPr>
          <w:rFonts w:cs="Times New Roman"/>
        </w:rPr>
        <w:t>Előkészíti a kellékeket és a bútorokat</w:t>
      </w:r>
    </w:p>
    <w:p w14:paraId="118F8AB3" w14:textId="77777777" w:rsidR="009B6A98" w:rsidRPr="00B50357" w:rsidRDefault="009B6A98" w:rsidP="009B6A98">
      <w:pPr>
        <w:spacing w:after="0"/>
        <w:ind w:left="426"/>
        <w:rPr>
          <w:rFonts w:cs="Times New Roman"/>
        </w:rPr>
      </w:pPr>
      <w:r w:rsidRPr="00B50357">
        <w:rPr>
          <w:rFonts w:cs="Times New Roman"/>
        </w:rPr>
        <w:t>Beépíti a tervrajznak megfelelően a díszletet</w:t>
      </w:r>
    </w:p>
    <w:p w14:paraId="4AC8BB89" w14:textId="77777777" w:rsidR="009B6A98" w:rsidRPr="00B50357" w:rsidRDefault="009B6A98" w:rsidP="009B6A98">
      <w:pPr>
        <w:spacing w:after="0"/>
        <w:ind w:left="426"/>
        <w:rPr>
          <w:rFonts w:cs="Times New Roman"/>
        </w:rPr>
      </w:pPr>
      <w:r w:rsidRPr="00B50357">
        <w:rPr>
          <w:rFonts w:cs="Times New Roman"/>
        </w:rPr>
        <w:t>Telepíti a bútorokat és a kellékeket</w:t>
      </w:r>
    </w:p>
    <w:p w14:paraId="11CF4DB1" w14:textId="77777777" w:rsidR="009B6A98" w:rsidRPr="00B50357" w:rsidRDefault="009B6A98" w:rsidP="009B6A98">
      <w:pPr>
        <w:spacing w:after="0"/>
        <w:ind w:left="426"/>
        <w:rPr>
          <w:rFonts w:cs="Times New Roman"/>
        </w:rPr>
      </w:pPr>
      <w:r w:rsidRPr="00B50357">
        <w:rPr>
          <w:rFonts w:cs="Times New Roman"/>
        </w:rPr>
        <w:t>Ellenőrzi és korrigálja a beállított látvány- és színpadtechnikai jeleket</w:t>
      </w:r>
    </w:p>
    <w:p w14:paraId="58E42763" w14:textId="77777777" w:rsidR="009B6A98" w:rsidRPr="00B50357" w:rsidRDefault="009B6A98" w:rsidP="009B6A98">
      <w:pPr>
        <w:spacing w:after="0"/>
        <w:ind w:left="426"/>
        <w:rPr>
          <w:rFonts w:cs="Times New Roman"/>
        </w:rPr>
      </w:pPr>
      <w:r w:rsidRPr="00B50357">
        <w:rPr>
          <w:rFonts w:cs="Times New Roman"/>
        </w:rPr>
        <w:t>Felügyeli az előadás színpadtechnikai biztonságát</w:t>
      </w:r>
    </w:p>
    <w:p w14:paraId="43C7E19F" w14:textId="77777777" w:rsidR="009B6A98" w:rsidRPr="00B50357" w:rsidRDefault="009B6A98" w:rsidP="009B6A98">
      <w:pPr>
        <w:spacing w:after="0"/>
        <w:ind w:left="426"/>
        <w:rPr>
          <w:rFonts w:cs="Times New Roman"/>
        </w:rPr>
      </w:pPr>
      <w:r w:rsidRPr="00B50357">
        <w:rPr>
          <w:rFonts w:cs="Times New Roman"/>
        </w:rPr>
        <w:t>Üzemelteti a színpadtechnikai eszközöket a kapott instrukciók alapján</w:t>
      </w:r>
    </w:p>
    <w:p w14:paraId="662776BD" w14:textId="77777777" w:rsidR="009B6A98" w:rsidRPr="00B50357" w:rsidRDefault="009B6A98" w:rsidP="009B6A98">
      <w:pPr>
        <w:spacing w:after="0"/>
        <w:ind w:left="426"/>
        <w:rPr>
          <w:rFonts w:cs="Times New Roman"/>
        </w:rPr>
      </w:pPr>
      <w:r w:rsidRPr="00B50357">
        <w:rPr>
          <w:rFonts w:cs="Times New Roman"/>
        </w:rPr>
        <w:t>Lebontja, elszállítja a beépített díszletelemeket</w:t>
      </w:r>
    </w:p>
    <w:p w14:paraId="130312AB" w14:textId="77777777" w:rsidR="009B6A98" w:rsidRPr="00B50357" w:rsidRDefault="009B6A98" w:rsidP="009B6A98">
      <w:pPr>
        <w:spacing w:after="0"/>
        <w:ind w:left="426"/>
        <w:rPr>
          <w:rFonts w:cs="Times New Roman"/>
        </w:rPr>
      </w:pPr>
      <w:r w:rsidRPr="00B50357">
        <w:rPr>
          <w:rFonts w:cs="Times New Roman"/>
        </w:rPr>
        <w:t>Szállítja és raktározza a használaton kívüli díszletelemeket</w:t>
      </w:r>
    </w:p>
    <w:p w14:paraId="142EE1C3" w14:textId="77EFF412" w:rsidR="00A23F09" w:rsidRPr="00B50357" w:rsidRDefault="009B6A98" w:rsidP="009B6A98">
      <w:pPr>
        <w:spacing w:after="0"/>
        <w:ind w:left="426"/>
        <w:rPr>
          <w:rFonts w:cs="Times New Roman"/>
        </w:rPr>
      </w:pPr>
      <w:r w:rsidRPr="00B50357">
        <w:rPr>
          <w:rFonts w:cs="Times New Roman"/>
        </w:rPr>
        <w:t>Szállítja és raktározza a használaton kívüli bútorokat és kellékeket</w:t>
      </w:r>
    </w:p>
    <w:p w14:paraId="6597BC7F" w14:textId="77777777" w:rsidR="00A23F09" w:rsidRPr="00B50357" w:rsidRDefault="00A23F09" w:rsidP="00A23F09">
      <w:pPr>
        <w:spacing w:after="0"/>
        <w:ind w:left="426"/>
        <w:rPr>
          <w:rFonts w:cs="Times New Roman"/>
        </w:rPr>
      </w:pPr>
    </w:p>
    <w:p w14:paraId="092738FE"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40C22E7B" w14:textId="77777777" w:rsidR="00A23F09" w:rsidRPr="00B50357" w:rsidRDefault="00A23F09" w:rsidP="00A23F09">
      <w:pPr>
        <w:spacing w:after="0"/>
        <w:ind w:left="426"/>
        <w:rPr>
          <w:rFonts w:cs="Times New Roman"/>
        </w:rPr>
      </w:pPr>
    </w:p>
    <w:p w14:paraId="747E0616" w14:textId="77777777" w:rsidR="00A23F09" w:rsidRPr="00B50357" w:rsidRDefault="00A23F09" w:rsidP="00A23F09">
      <w:pPr>
        <w:spacing w:after="0"/>
        <w:ind w:left="426"/>
        <w:rPr>
          <w:rFonts w:cs="Times New Roman"/>
        </w:rPr>
      </w:pPr>
    </w:p>
    <w:p w14:paraId="21BC7F4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576C191E" w14:textId="4ECC3965" w:rsidR="00A23F09" w:rsidRPr="00B50357" w:rsidRDefault="009B6A9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 és technika</w:t>
      </w:r>
    </w:p>
    <w:p w14:paraId="795475C7" w14:textId="77777777" w:rsidR="009B6A98" w:rsidRPr="00B50357" w:rsidRDefault="009B6A98" w:rsidP="009B6A98">
      <w:pPr>
        <w:spacing w:after="0"/>
        <w:ind w:left="851"/>
        <w:rPr>
          <w:rFonts w:cs="Times New Roman"/>
        </w:rPr>
      </w:pPr>
      <w:r w:rsidRPr="00B50357">
        <w:rPr>
          <w:rFonts w:cs="Times New Roman"/>
        </w:rPr>
        <w:t>Az alábbi témakörök gyakorlati alkalmazása:</w:t>
      </w:r>
    </w:p>
    <w:p w14:paraId="38375080" w14:textId="77777777" w:rsidR="009B6A98" w:rsidRPr="00B50357" w:rsidRDefault="009B6A98" w:rsidP="009B6A98">
      <w:pPr>
        <w:spacing w:after="0"/>
        <w:ind w:left="851"/>
        <w:rPr>
          <w:rFonts w:cs="Times New Roman"/>
        </w:rPr>
      </w:pPr>
      <w:r w:rsidRPr="00B50357">
        <w:rPr>
          <w:rFonts w:cs="Times New Roman"/>
        </w:rPr>
        <w:t>Színpadi gép kötözési és kezelési ismeretek</w:t>
      </w:r>
    </w:p>
    <w:p w14:paraId="3D18060F" w14:textId="77777777" w:rsidR="009B6A98" w:rsidRPr="00B50357" w:rsidRDefault="009B6A98" w:rsidP="009B6A98">
      <w:pPr>
        <w:spacing w:after="0"/>
        <w:ind w:left="851"/>
        <w:rPr>
          <w:rFonts w:cs="Times New Roman"/>
        </w:rPr>
      </w:pPr>
      <w:r w:rsidRPr="00B50357">
        <w:rPr>
          <w:rFonts w:cs="Times New Roman"/>
        </w:rPr>
        <w:t>A színpadi anyagmozgatás jellemző folyamatai, az anyagmozgatás eszközei és az útvonalak kialakításának főbb szempontjai.</w:t>
      </w:r>
    </w:p>
    <w:p w14:paraId="5DAD32D5" w14:textId="77777777" w:rsidR="009B6A98" w:rsidRPr="00B50357" w:rsidRDefault="009B6A98" w:rsidP="009B6A98">
      <w:pPr>
        <w:spacing w:after="0"/>
        <w:ind w:left="851"/>
        <w:rPr>
          <w:rFonts w:cs="Times New Roman"/>
        </w:rPr>
      </w:pPr>
      <w:r w:rsidRPr="00B50357">
        <w:rPr>
          <w:rFonts w:cs="Times New Roman"/>
        </w:rPr>
        <w:t>Az anyagmozgatási technológiák és a munkabiztonság összefüggései, az anyagmozgatásnál használt kötöző elemek (kender-, műanyag, lánc és acélsodronykötelek).</w:t>
      </w:r>
    </w:p>
    <w:p w14:paraId="5883F6DC" w14:textId="77777777" w:rsidR="009B6A98" w:rsidRPr="00B50357" w:rsidRDefault="009B6A98" w:rsidP="009B6A98">
      <w:pPr>
        <w:spacing w:after="0"/>
        <w:ind w:left="851"/>
        <w:rPr>
          <w:rFonts w:cs="Times New Roman"/>
        </w:rPr>
      </w:pPr>
      <w:r w:rsidRPr="00B50357">
        <w:rPr>
          <w:rFonts w:cs="Times New Roman"/>
        </w:rPr>
        <w:t>Az anyagmozgatásnál megkövetelt emberi magatartás legfontosabb szabályai és velük szemben támasztott követelmények.</w:t>
      </w:r>
    </w:p>
    <w:p w14:paraId="59A23BD3" w14:textId="77777777" w:rsidR="009B6A98" w:rsidRPr="00B50357" w:rsidRDefault="009B6A98" w:rsidP="009B6A98">
      <w:pPr>
        <w:spacing w:after="0"/>
        <w:ind w:left="851"/>
        <w:rPr>
          <w:rFonts w:cs="Times New Roman"/>
        </w:rPr>
      </w:pPr>
      <w:r w:rsidRPr="00B50357">
        <w:rPr>
          <w:rFonts w:cs="Times New Roman"/>
        </w:rPr>
        <w:t>A darabos, ömlesztett és alapos anyagok szállításával, mozgatásával kapcsolatos legfontosabb tudnivalók.</w:t>
      </w:r>
    </w:p>
    <w:p w14:paraId="3FDDE8B1" w14:textId="77777777" w:rsidR="009B6A98" w:rsidRPr="00B50357" w:rsidRDefault="009B6A98" w:rsidP="009B6A98">
      <w:pPr>
        <w:spacing w:after="0"/>
        <w:ind w:left="851"/>
        <w:rPr>
          <w:rFonts w:cs="Times New Roman"/>
        </w:rPr>
      </w:pPr>
      <w:r w:rsidRPr="00B50357">
        <w:rPr>
          <w:rFonts w:cs="Times New Roman"/>
        </w:rPr>
        <w:t>A tisztán kézi erővel történő anyagmozgatás folyamatai és szabályai.</w:t>
      </w:r>
    </w:p>
    <w:p w14:paraId="3F349C60" w14:textId="77777777" w:rsidR="009B6A98" w:rsidRPr="00B50357" w:rsidRDefault="009B6A98" w:rsidP="009B6A98">
      <w:pPr>
        <w:spacing w:after="0"/>
        <w:ind w:left="851"/>
        <w:rPr>
          <w:rFonts w:cs="Times New Roman"/>
        </w:rPr>
      </w:pPr>
      <w:r w:rsidRPr="00B50357">
        <w:rPr>
          <w:rFonts w:cs="Times New Roman"/>
        </w:rPr>
        <w:t>Az egyéni és csoportos anyagmozgatással kapcsolatos tudnivalók, azok védőfelszerelései és gépi eszközei.</w:t>
      </w:r>
    </w:p>
    <w:p w14:paraId="605FF30D" w14:textId="77777777" w:rsidR="009B6A98" w:rsidRPr="00B50357" w:rsidRDefault="009B6A98" w:rsidP="009B6A98">
      <w:pPr>
        <w:spacing w:after="0"/>
        <w:ind w:left="851"/>
        <w:rPr>
          <w:rFonts w:cs="Times New Roman"/>
        </w:rPr>
      </w:pPr>
      <w:r w:rsidRPr="00B50357">
        <w:rPr>
          <w:rFonts w:cs="Times New Roman"/>
        </w:rPr>
        <w:t>A kézi szállítóeszközök ismertetése, az anyagmozgatás súlynormái és az eszközökkel szemben támasztott biztonsági követelmények.</w:t>
      </w:r>
    </w:p>
    <w:p w14:paraId="5BFC344E" w14:textId="77777777" w:rsidR="009B6A98" w:rsidRPr="00B50357" w:rsidRDefault="009B6A98" w:rsidP="009B6A98">
      <w:pPr>
        <w:spacing w:after="0"/>
        <w:ind w:left="851"/>
        <w:rPr>
          <w:rFonts w:cs="Times New Roman"/>
        </w:rPr>
      </w:pPr>
      <w:r w:rsidRPr="00B50357">
        <w:rPr>
          <w:rFonts w:cs="Times New Roman"/>
        </w:rPr>
        <w:t>A kötözőelemek rögzítési formái, az egy-, két- és többkerekes szállító eszközök, kocsik biztonságos üzemeltetése.</w:t>
      </w:r>
    </w:p>
    <w:p w14:paraId="756F7477" w14:textId="77777777" w:rsidR="009B6A98" w:rsidRPr="00B50357" w:rsidRDefault="009B6A98" w:rsidP="009B6A98">
      <w:pPr>
        <w:spacing w:after="0"/>
        <w:ind w:left="851"/>
        <w:rPr>
          <w:rFonts w:cs="Times New Roman"/>
        </w:rPr>
      </w:pPr>
      <w:r w:rsidRPr="00B50357">
        <w:rPr>
          <w:rFonts w:cs="Times New Roman"/>
        </w:rPr>
        <w:t>A rakodólapos, a fogasrudas, a csavarorsós, a hidraulikus, a csiga és csigasoros gépi berendezések használata és biztonságos üzemeltetése az anyagmozgatásban.</w:t>
      </w:r>
    </w:p>
    <w:p w14:paraId="4FD3FB28" w14:textId="77777777" w:rsidR="009B6A98" w:rsidRPr="00B50357" w:rsidRDefault="009B6A98" w:rsidP="009B6A98">
      <w:pPr>
        <w:spacing w:after="0"/>
        <w:ind w:left="851"/>
        <w:rPr>
          <w:rFonts w:cs="Times New Roman"/>
        </w:rPr>
      </w:pPr>
      <w:r w:rsidRPr="00B50357">
        <w:rPr>
          <w:rFonts w:cs="Times New Roman"/>
        </w:rPr>
        <w:t>A fogaskerekes láncos csigasor és a csavarkerekes emelők biztonságos igénybevétele a színpadi anyagszállításban.</w:t>
      </w:r>
    </w:p>
    <w:p w14:paraId="1257062D" w14:textId="77777777" w:rsidR="009B6A98" w:rsidRPr="00B50357" w:rsidRDefault="009B6A98" w:rsidP="009B6A98">
      <w:pPr>
        <w:spacing w:after="0"/>
        <w:ind w:left="851"/>
        <w:rPr>
          <w:rFonts w:cs="Times New Roman"/>
        </w:rPr>
      </w:pPr>
      <w:r w:rsidRPr="00B50357">
        <w:rPr>
          <w:rFonts w:cs="Times New Roman"/>
        </w:rPr>
        <w:t>Kötözési szabályok és előírások, valamint terhelhetőségek a színpadi felsőgépezetnél, a díszlettartók terhelhetőségi értéken belül a teherelosztás megvalósításával.</w:t>
      </w:r>
    </w:p>
    <w:p w14:paraId="2F949B41" w14:textId="77777777" w:rsidR="009B6A98" w:rsidRPr="00B50357" w:rsidRDefault="009B6A98" w:rsidP="009B6A98">
      <w:pPr>
        <w:spacing w:after="0"/>
        <w:ind w:left="851"/>
        <w:rPr>
          <w:rFonts w:cs="Times New Roman"/>
        </w:rPr>
      </w:pPr>
      <w:r w:rsidRPr="00B50357">
        <w:rPr>
          <w:rFonts w:cs="Times New Roman"/>
        </w:rPr>
        <w:t>A szabadkézi, a kézi ellensúlyos és a kézi ponthúzó berendezések ismertetése, működésének vázlatos rajzi megjelenítése, főbb alkatrészeinek felsorolásával, a biztonságos működtetés rövid ismertetésével.</w:t>
      </w:r>
    </w:p>
    <w:p w14:paraId="7314DB36" w14:textId="77777777" w:rsidR="009B6A98" w:rsidRPr="00B50357" w:rsidRDefault="009B6A98" w:rsidP="009B6A98">
      <w:pPr>
        <w:spacing w:after="0"/>
        <w:ind w:left="851"/>
        <w:rPr>
          <w:rFonts w:cs="Times New Roman"/>
        </w:rPr>
      </w:pPr>
      <w:r w:rsidRPr="00B50357">
        <w:rPr>
          <w:rFonts w:cs="Times New Roman"/>
        </w:rPr>
        <w:t>A gépi mozgatású díszletemelők és ponthúzók működésének, kezelésének, alkatrészeinek és karbantartásának ismerete, a berendezés rajzi megfogalmazása.</w:t>
      </w:r>
    </w:p>
    <w:p w14:paraId="022A9537" w14:textId="77777777" w:rsidR="009B6A98" w:rsidRPr="00B50357" w:rsidRDefault="009B6A98" w:rsidP="009B6A98">
      <w:pPr>
        <w:spacing w:after="0"/>
        <w:ind w:left="851"/>
        <w:rPr>
          <w:rFonts w:cs="Times New Roman"/>
        </w:rPr>
      </w:pPr>
      <w:r w:rsidRPr="00B50357">
        <w:rPr>
          <w:rFonts w:cs="Times New Roman"/>
        </w:rPr>
        <w:t>A díszlettartók gyűjtő- és visszafordító kerekeinek szerepe, csapágyazása, méretei a D/d viszony alapján. A kommandókötél és a rögzítőfékek szerepe, a kötélmegfogások előírásszerű kialakítása, rajzi ábrázolásuk, biztonságos működtetésük és karbantartásuk.</w:t>
      </w:r>
    </w:p>
    <w:p w14:paraId="36AB165A" w14:textId="77777777" w:rsidR="009B6A98" w:rsidRPr="00B50357" w:rsidRDefault="009B6A98" w:rsidP="009B6A98">
      <w:pPr>
        <w:spacing w:after="0"/>
        <w:ind w:left="851"/>
        <w:rPr>
          <w:rFonts w:cs="Times New Roman"/>
        </w:rPr>
      </w:pPr>
      <w:r w:rsidRPr="00B50357">
        <w:rPr>
          <w:rFonts w:cs="Times New Roman"/>
        </w:rPr>
        <w:t>A mozgócsigával kettőzött ellensúlyos kézi és gépi díszletemelők működési elve, vázlatos rajzi megfogalmazásuk, alkatrészeik, kezelésük és karbantartásuk.</w:t>
      </w:r>
    </w:p>
    <w:p w14:paraId="5C855D74" w14:textId="77777777" w:rsidR="009B6A98" w:rsidRPr="00B50357" w:rsidRDefault="009B6A98" w:rsidP="009B6A98">
      <w:pPr>
        <w:spacing w:after="0"/>
        <w:ind w:left="851"/>
        <w:rPr>
          <w:rFonts w:cs="Times New Roman"/>
        </w:rPr>
      </w:pPr>
      <w:r w:rsidRPr="00B50357">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14:paraId="035F050F" w14:textId="77777777" w:rsidR="009B6A98" w:rsidRPr="00B50357" w:rsidRDefault="009B6A98" w:rsidP="009B6A98">
      <w:pPr>
        <w:spacing w:after="0"/>
        <w:ind w:left="851"/>
        <w:rPr>
          <w:rFonts w:cs="Times New Roman"/>
        </w:rPr>
      </w:pPr>
      <w:r w:rsidRPr="00B50357">
        <w:rPr>
          <w:rFonts w:cs="Times New Roman"/>
        </w:rPr>
        <w:t>A biztonsági vasfüggöny előírásszerű működtetése, szerepe, az emelés és süllyesztés vázlatos rajzi megfogalmazása, alkatrészeik ismerete és karbantartásuk.</w:t>
      </w:r>
    </w:p>
    <w:p w14:paraId="6F51C2B9" w14:textId="77777777" w:rsidR="009B6A98" w:rsidRPr="00B50357" w:rsidRDefault="009B6A98" w:rsidP="009B6A98">
      <w:pPr>
        <w:spacing w:after="0"/>
        <w:ind w:left="851"/>
        <w:rPr>
          <w:rFonts w:cs="Times New Roman"/>
        </w:rPr>
      </w:pPr>
      <w:r w:rsidRPr="00B50357">
        <w:rPr>
          <w:rFonts w:cs="Times New Roman"/>
        </w:rPr>
        <w:t>A forgószínpadok, személyi zenekari és színpadi süllyedő pódiumok biztonságos működtetése, a mozgatásuk vázlatos rajzi ismertetése, alkatrészeik felsorolása és karbantartásuk.</w:t>
      </w:r>
    </w:p>
    <w:p w14:paraId="2EA82ED7" w14:textId="77777777" w:rsidR="009B6A98" w:rsidRPr="00B50357" w:rsidRDefault="009B6A98" w:rsidP="009B6A98">
      <w:pPr>
        <w:spacing w:after="0"/>
        <w:ind w:left="851"/>
        <w:rPr>
          <w:rFonts w:cs="Times New Roman"/>
        </w:rPr>
      </w:pPr>
      <w:r w:rsidRPr="00B50357">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14:paraId="0519BCDC" w14:textId="77777777" w:rsidR="009B6A98" w:rsidRPr="00B50357" w:rsidRDefault="009B6A98" w:rsidP="009B6A98">
      <w:pPr>
        <w:spacing w:after="0"/>
        <w:ind w:left="851"/>
        <w:rPr>
          <w:rFonts w:cs="Times New Roman"/>
        </w:rPr>
      </w:pPr>
    </w:p>
    <w:p w14:paraId="476EF3BA" w14:textId="77777777" w:rsidR="009B6A98" w:rsidRPr="00B50357" w:rsidRDefault="009B6A98" w:rsidP="009B6A98">
      <w:pPr>
        <w:spacing w:after="0"/>
        <w:ind w:left="851"/>
        <w:rPr>
          <w:rFonts w:cs="Times New Roman"/>
        </w:rPr>
      </w:pPr>
      <w:r w:rsidRPr="00B50357">
        <w:rPr>
          <w:rFonts w:cs="Times New Roman"/>
        </w:rPr>
        <w:t>Színpadgépészet</w:t>
      </w:r>
    </w:p>
    <w:p w14:paraId="0688FC11" w14:textId="77777777" w:rsidR="009B6A98" w:rsidRPr="00B50357" w:rsidRDefault="009B6A98" w:rsidP="009B6A98">
      <w:pPr>
        <w:spacing w:after="0"/>
        <w:ind w:left="851"/>
        <w:rPr>
          <w:rFonts w:cs="Times New Roman"/>
        </w:rPr>
      </w:pPr>
      <w:r w:rsidRPr="00B50357">
        <w:rPr>
          <w:rFonts w:cs="Times New Roman"/>
        </w:rPr>
        <w:t>Színpadi alsógépezet, süllyedők, színpadszinti gépezetek, forgótárcsák, forgószínpadok, gyűrűs és excentrikus forgók, valamint színpadi kocsik ismerete.</w:t>
      </w:r>
    </w:p>
    <w:p w14:paraId="503AD551" w14:textId="77777777" w:rsidR="009B6A98" w:rsidRPr="00B50357" w:rsidRDefault="009B6A98" w:rsidP="009B6A98">
      <w:pPr>
        <w:spacing w:after="0"/>
        <w:ind w:left="851"/>
        <w:rPr>
          <w:rFonts w:cs="Times New Roman"/>
        </w:rPr>
      </w:pPr>
      <w:r w:rsidRPr="00B50357">
        <w:rPr>
          <w:rFonts w:cs="Times New Roman"/>
        </w:rPr>
        <w:t>Színpadi felsőgépezet, díszlettartók, gépi mozgatású tartók, ponthúzók, munkakarzatok, munkahidak és azok elhelyezkedési rendje.</w:t>
      </w:r>
    </w:p>
    <w:p w14:paraId="7C1666A7" w14:textId="77777777" w:rsidR="009B6A98" w:rsidRPr="00B50357" w:rsidRDefault="009B6A98" w:rsidP="009B6A98">
      <w:pPr>
        <w:spacing w:after="0"/>
        <w:ind w:left="851"/>
        <w:rPr>
          <w:rFonts w:cs="Times New Roman"/>
        </w:rPr>
      </w:pPr>
      <w:r w:rsidRPr="00B50357">
        <w:rPr>
          <w:rFonts w:cs="Times New Roman"/>
        </w:rPr>
        <w:t>Mellékszínpadok gépezete, méretei, magassága, színpadi takarások, függönyök, függönypályák és azok szerepe a színpadi munkában.</w:t>
      </w:r>
    </w:p>
    <w:p w14:paraId="026D19E5" w14:textId="77777777" w:rsidR="009B6A98" w:rsidRPr="00B50357" w:rsidRDefault="009B6A98" w:rsidP="009B6A98">
      <w:pPr>
        <w:spacing w:after="0"/>
        <w:ind w:left="851"/>
        <w:rPr>
          <w:rFonts w:cs="Times New Roman"/>
        </w:rPr>
      </w:pPr>
    </w:p>
    <w:p w14:paraId="2E87182C" w14:textId="77777777" w:rsidR="009B6A98" w:rsidRPr="00B50357" w:rsidRDefault="009B6A98" w:rsidP="009B6A98">
      <w:pPr>
        <w:spacing w:after="0"/>
        <w:ind w:left="851"/>
        <w:rPr>
          <w:rFonts w:cs="Times New Roman"/>
        </w:rPr>
      </w:pPr>
      <w:r w:rsidRPr="00B50357">
        <w:rPr>
          <w:rFonts w:cs="Times New Roman"/>
        </w:rPr>
        <w:t>Színpadtechnikai eszközök</w:t>
      </w:r>
    </w:p>
    <w:p w14:paraId="0FB70963" w14:textId="77777777" w:rsidR="009B6A98" w:rsidRPr="00B50357" w:rsidRDefault="009B6A98" w:rsidP="009B6A98">
      <w:pPr>
        <w:spacing w:after="0"/>
        <w:ind w:left="851"/>
        <w:rPr>
          <w:rFonts w:cs="Times New Roman"/>
        </w:rPr>
      </w:pPr>
      <w:r w:rsidRPr="00B50357">
        <w:rPr>
          <w:rFonts w:cs="Times New Roman"/>
        </w:rPr>
        <w:t>A színpad területi felépítése, az előszínpad, a zenekari árok és lefedhetősége. Az előszínpad meghosszabbítása a nézőtér első soráig.</w:t>
      </w:r>
    </w:p>
    <w:p w14:paraId="7BEFC452" w14:textId="77777777" w:rsidR="009B6A98" w:rsidRPr="00B50357" w:rsidRDefault="009B6A98" w:rsidP="009B6A98">
      <w:pPr>
        <w:spacing w:after="0"/>
        <w:ind w:left="851"/>
        <w:rPr>
          <w:rFonts w:cs="Times New Roman"/>
        </w:rPr>
      </w:pPr>
      <w:r w:rsidRPr="00B50357">
        <w:rPr>
          <w:rFonts w:cs="Times New Roman"/>
        </w:rPr>
        <w:t>Színpadi kifejezések, színpad-nézőtér arányok a színpad belső tereinek jellemzői és egymáshoz viszonyított méreteik. A proszcénium nyílás, a színpad belső magasság, mélység és szélesség viszonyított méretei.</w:t>
      </w:r>
    </w:p>
    <w:p w14:paraId="384B882F" w14:textId="77777777" w:rsidR="009B6A98" w:rsidRPr="00B50357" w:rsidRDefault="009B6A98" w:rsidP="009B6A98">
      <w:pPr>
        <w:spacing w:after="0"/>
        <w:ind w:left="851"/>
        <w:rPr>
          <w:rFonts w:cs="Times New Roman"/>
        </w:rPr>
      </w:pPr>
      <w:r w:rsidRPr="00B50357">
        <w:rPr>
          <w:rFonts w:cs="Times New Roman"/>
        </w:rPr>
        <w:t>Függönyzóna, színpadnyílás, függönykamra, mint a főjátéktér legfontosabb része.</w:t>
      </w:r>
    </w:p>
    <w:p w14:paraId="44B4396F" w14:textId="77777777" w:rsidR="009B6A98" w:rsidRPr="00B50357" w:rsidRDefault="009B6A98" w:rsidP="009B6A98">
      <w:pPr>
        <w:spacing w:after="0"/>
        <w:ind w:left="851"/>
        <w:rPr>
          <w:rFonts w:cs="Times New Roman"/>
        </w:rPr>
      </w:pPr>
      <w:r w:rsidRPr="00B50357">
        <w:rPr>
          <w:rFonts w:cs="Times New Roman"/>
        </w:rPr>
        <w:t>A portálzóna, világítási tornyok, hidak, nézőtéri világítási hidak, oldalvilágítások, fejgépek és szabályzó helyiség kialakításának ismerete.</w:t>
      </w:r>
    </w:p>
    <w:p w14:paraId="510C204E" w14:textId="77777777" w:rsidR="009B6A98" w:rsidRPr="00B50357" w:rsidRDefault="009B6A98" w:rsidP="009B6A98">
      <w:pPr>
        <w:spacing w:after="0"/>
        <w:ind w:left="851"/>
        <w:rPr>
          <w:rFonts w:cs="Times New Roman"/>
        </w:rPr>
      </w:pPr>
      <w:r w:rsidRPr="00B50357">
        <w:rPr>
          <w:rFonts w:cs="Times New Roman"/>
        </w:rPr>
        <w:t>A színpad állandó felszerelési tárgyai, a függönyök, szőnyegek, emelvények, lépcsők, hidak, ferde színpadok, takarófalak, próbadíszletek, mennyezetek, színpadi szerszámok, kézi szállítóeszközök, kitámasztók, színfalfúrók és kötözőelemek ismerete.</w:t>
      </w:r>
    </w:p>
    <w:p w14:paraId="59402707" w14:textId="77777777" w:rsidR="009B6A98" w:rsidRPr="00B50357" w:rsidRDefault="009B6A98" w:rsidP="009B6A98">
      <w:pPr>
        <w:spacing w:after="0"/>
        <w:ind w:left="851"/>
        <w:rPr>
          <w:rFonts w:cs="Times New Roman"/>
        </w:rPr>
      </w:pPr>
      <w:r w:rsidRPr="00B50357">
        <w:rPr>
          <w:rFonts w:cs="Times New Roman"/>
        </w:rPr>
        <w:t>Színpadi hatásberendezések, gőz, láng, dörgés, villámlás, hóesés, eső, tengerhullámzás, szél és szélhang, tüll, valamint plexi effekt megvalósítása a színpadokon.</w:t>
      </w:r>
    </w:p>
    <w:p w14:paraId="0D261774" w14:textId="77777777" w:rsidR="009B6A98" w:rsidRPr="00B50357" w:rsidRDefault="009B6A98" w:rsidP="009B6A98">
      <w:pPr>
        <w:spacing w:after="0"/>
        <w:ind w:left="851"/>
        <w:rPr>
          <w:rFonts w:cs="Times New Roman"/>
        </w:rPr>
      </w:pPr>
      <w:r w:rsidRPr="00B50357">
        <w:rPr>
          <w:rFonts w:cs="Times New Roman"/>
        </w:rPr>
        <w:t>Színház és a színház jellegű intézmények létesítésének, működésének kérdései. A műhelyek, raktárak elhelyezésének és a bonyolult színházi üzem rendszerének ismerete.</w:t>
      </w:r>
    </w:p>
    <w:p w14:paraId="095E83CD" w14:textId="77777777" w:rsidR="009B6A98" w:rsidRPr="00B50357" w:rsidRDefault="009B6A98" w:rsidP="009B6A98">
      <w:pPr>
        <w:spacing w:after="0"/>
        <w:ind w:left="851"/>
        <w:rPr>
          <w:rFonts w:cs="Times New Roman"/>
        </w:rPr>
      </w:pPr>
    </w:p>
    <w:p w14:paraId="09F30DF7" w14:textId="77777777" w:rsidR="009B6A98" w:rsidRPr="00B50357" w:rsidRDefault="009B6A98" w:rsidP="009B6A98">
      <w:pPr>
        <w:spacing w:after="0"/>
        <w:ind w:left="851"/>
        <w:rPr>
          <w:rFonts w:cs="Times New Roman"/>
        </w:rPr>
      </w:pPr>
      <w:r w:rsidRPr="00B50357">
        <w:rPr>
          <w:rFonts w:cs="Times New Roman"/>
        </w:rPr>
        <w:t>Színpadpadló tulajdonságai</w:t>
      </w:r>
    </w:p>
    <w:p w14:paraId="4C6B82F0" w14:textId="77777777" w:rsidR="009B6A98" w:rsidRPr="00B50357" w:rsidRDefault="009B6A98" w:rsidP="009B6A98">
      <w:pPr>
        <w:spacing w:after="0"/>
        <w:ind w:left="851"/>
        <w:rPr>
          <w:rFonts w:cs="Times New Roman"/>
        </w:rPr>
      </w:pPr>
      <w:r w:rsidRPr="00B50357">
        <w:rPr>
          <w:rFonts w:cs="Times New Roman"/>
        </w:rPr>
        <w:t xml:space="preserve">A színpadpadló lerakásának technológiája. </w:t>
      </w:r>
    </w:p>
    <w:p w14:paraId="1C146642" w14:textId="5DDAB5BA" w:rsidR="00A23F09" w:rsidRPr="00B50357" w:rsidRDefault="009B6A98" w:rsidP="00A23F09">
      <w:pPr>
        <w:tabs>
          <w:tab w:val="left" w:pos="1418"/>
          <w:tab w:val="right" w:pos="9072"/>
        </w:tabs>
        <w:spacing w:after="0"/>
        <w:ind w:left="851"/>
        <w:rPr>
          <w:rFonts w:cs="Times New Roman"/>
        </w:rPr>
      </w:pPr>
      <w:r w:rsidRPr="00B50357">
        <w:rPr>
          <w:rFonts w:cs="Times New Roman"/>
        </w:rPr>
        <w:t>A jó színpadpadló jellemző tulajdonságai.</w:t>
      </w:r>
    </w:p>
    <w:p w14:paraId="2A7A8A5F" w14:textId="77777777" w:rsidR="00A23F09" w:rsidRPr="00B50357" w:rsidRDefault="00A23F09" w:rsidP="00A23F09">
      <w:pPr>
        <w:tabs>
          <w:tab w:val="left" w:pos="1418"/>
          <w:tab w:val="right" w:pos="9072"/>
        </w:tabs>
        <w:spacing w:after="0"/>
        <w:ind w:left="851"/>
        <w:rPr>
          <w:rFonts w:cs="Times New Roman"/>
        </w:rPr>
      </w:pPr>
    </w:p>
    <w:p w14:paraId="55A3B4D0" w14:textId="0605EF84" w:rsidR="00A23F09" w:rsidRPr="00B50357" w:rsidRDefault="009B6A9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Függönyök színpadi alkalmazása</w:t>
      </w:r>
    </w:p>
    <w:p w14:paraId="54AE7346" w14:textId="77777777" w:rsidR="009B6A98" w:rsidRPr="00B50357" w:rsidRDefault="009B6A98" w:rsidP="009B6A98">
      <w:pPr>
        <w:spacing w:after="0"/>
        <w:ind w:left="851"/>
        <w:rPr>
          <w:rFonts w:cs="Times New Roman"/>
        </w:rPr>
      </w:pPr>
      <w:r w:rsidRPr="00B50357">
        <w:rPr>
          <w:rFonts w:cs="Times New Roman"/>
        </w:rPr>
        <w:t>Az alábbi témakörök gyakorlati alkalmazása:</w:t>
      </w:r>
    </w:p>
    <w:p w14:paraId="43893A71" w14:textId="77777777" w:rsidR="009B6A98" w:rsidRPr="00B50357" w:rsidRDefault="009B6A98" w:rsidP="009B6A98">
      <w:pPr>
        <w:spacing w:after="0"/>
        <w:ind w:left="851"/>
        <w:rPr>
          <w:rFonts w:cs="Times New Roman"/>
        </w:rPr>
      </w:pPr>
      <w:r w:rsidRPr="00B50357">
        <w:rPr>
          <w:rFonts w:cs="Times New Roman"/>
        </w:rPr>
        <w:t>Színpadi függönyök fajtái</w:t>
      </w:r>
    </w:p>
    <w:p w14:paraId="0293DE1E" w14:textId="77777777" w:rsidR="009B6A98" w:rsidRPr="00B50357" w:rsidRDefault="009B6A98" w:rsidP="009B6A98">
      <w:pPr>
        <w:spacing w:after="0"/>
        <w:ind w:left="851"/>
        <w:rPr>
          <w:rFonts w:cs="Times New Roman"/>
        </w:rPr>
      </w:pPr>
      <w:r w:rsidRPr="00B50357">
        <w:rPr>
          <w:rFonts w:cs="Times New Roman"/>
        </w:rPr>
        <w:t>Színpadi főfüggöny vagy előfüggöny működtetési formái, bayreuthi, görög, német, francia, olasz függönymozgatások.</w:t>
      </w:r>
    </w:p>
    <w:p w14:paraId="7DBCC8EF" w14:textId="77777777" w:rsidR="009B6A98" w:rsidRPr="00B50357" w:rsidRDefault="009B6A98" w:rsidP="009B6A98">
      <w:pPr>
        <w:spacing w:after="0"/>
        <w:ind w:left="851"/>
        <w:rPr>
          <w:rFonts w:cs="Times New Roman"/>
        </w:rPr>
      </w:pPr>
      <w:r w:rsidRPr="00B50357">
        <w:rPr>
          <w:rFonts w:cs="Times New Roman"/>
        </w:rPr>
        <w:t>A főszínpad játszási terének lehatárolása, oldaltakaró lábak, szuffita takarások, hátsó takaró függönyök és horizontok.</w:t>
      </w:r>
    </w:p>
    <w:p w14:paraId="4E758731" w14:textId="77777777" w:rsidR="009B6A98" w:rsidRPr="00B50357" w:rsidRDefault="009B6A98" w:rsidP="009B6A98">
      <w:pPr>
        <w:spacing w:after="0"/>
        <w:ind w:left="851"/>
        <w:rPr>
          <w:rFonts w:cs="Times New Roman"/>
        </w:rPr>
      </w:pPr>
    </w:p>
    <w:p w14:paraId="0DD031DB" w14:textId="77777777" w:rsidR="009B6A98" w:rsidRPr="00B50357" w:rsidRDefault="009B6A98" w:rsidP="009B6A98">
      <w:pPr>
        <w:spacing w:after="0"/>
        <w:ind w:left="851"/>
        <w:rPr>
          <w:rFonts w:cs="Times New Roman"/>
        </w:rPr>
      </w:pPr>
      <w:r w:rsidRPr="00B50357">
        <w:rPr>
          <w:rFonts w:cs="Times New Roman"/>
        </w:rPr>
        <w:t>Színpadi horizont, lábak és takarások technikája</w:t>
      </w:r>
    </w:p>
    <w:p w14:paraId="6866E489" w14:textId="6DC08297" w:rsidR="00A23F09" w:rsidRPr="00B50357" w:rsidRDefault="009B6A98" w:rsidP="00A23F09">
      <w:pPr>
        <w:tabs>
          <w:tab w:val="left" w:pos="1418"/>
          <w:tab w:val="right" w:pos="9072"/>
        </w:tabs>
        <w:spacing w:after="0"/>
        <w:ind w:left="851"/>
        <w:rPr>
          <w:rFonts w:cs="Times New Roman"/>
        </w:rPr>
      </w:pPr>
      <w:r w:rsidRPr="00B50357">
        <w:rPr>
          <w:rFonts w:cs="Times New Roman"/>
        </w:rPr>
        <w:t>Az előfüggöny, horizontfüggöny, oldaltakarók és felezőfüggönyök gépi működtetésének különböző megoldásai, vázlatos rajzi megfogalmazásuk, alkatrészeinek megnevezése és karbantartásuk.</w:t>
      </w:r>
    </w:p>
    <w:p w14:paraId="0D5ED990" w14:textId="77777777" w:rsidR="00A23F09" w:rsidRPr="00B50357" w:rsidRDefault="00A23F09" w:rsidP="00A23F09">
      <w:pPr>
        <w:tabs>
          <w:tab w:val="left" w:pos="1418"/>
          <w:tab w:val="right" w:pos="9072"/>
        </w:tabs>
        <w:spacing w:after="0"/>
        <w:ind w:left="851"/>
        <w:rPr>
          <w:rFonts w:cs="Times New Roman"/>
        </w:rPr>
      </w:pPr>
    </w:p>
    <w:p w14:paraId="4E5A506F" w14:textId="0574F8AB" w:rsidR="00A23F09" w:rsidRPr="00B50357" w:rsidRDefault="009B6A9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Általános szcenika</w:t>
      </w:r>
    </w:p>
    <w:p w14:paraId="75DD335B" w14:textId="77777777" w:rsidR="009B6A98" w:rsidRPr="00B50357" w:rsidRDefault="009B6A98" w:rsidP="009B6A98">
      <w:pPr>
        <w:spacing w:after="0"/>
        <w:ind w:left="851"/>
        <w:rPr>
          <w:rFonts w:cs="Times New Roman"/>
        </w:rPr>
      </w:pPr>
      <w:r w:rsidRPr="00B50357">
        <w:rPr>
          <w:rFonts w:cs="Times New Roman"/>
        </w:rPr>
        <w:t>Az alábbi témakörök gyakorlati alkalmazása:</w:t>
      </w:r>
    </w:p>
    <w:p w14:paraId="42082FE1" w14:textId="77777777" w:rsidR="009B6A98" w:rsidRPr="00B50357" w:rsidRDefault="009B6A98" w:rsidP="009B6A98">
      <w:pPr>
        <w:spacing w:after="0"/>
        <w:ind w:left="851"/>
        <w:rPr>
          <w:rFonts w:cs="Times New Roman"/>
        </w:rPr>
      </w:pPr>
      <w:r w:rsidRPr="00B50357">
        <w:rPr>
          <w:rFonts w:cs="Times New Roman"/>
        </w:rPr>
        <w:t xml:space="preserve">Színpadi alaprajz színpadi alkalmazása </w:t>
      </w:r>
    </w:p>
    <w:p w14:paraId="4F21B476" w14:textId="77777777" w:rsidR="009B6A98" w:rsidRPr="00B50357" w:rsidRDefault="009B6A98" w:rsidP="009B6A98">
      <w:pPr>
        <w:spacing w:after="0"/>
        <w:ind w:left="851"/>
        <w:rPr>
          <w:rFonts w:cs="Times New Roman"/>
        </w:rPr>
      </w:pPr>
      <w:r w:rsidRPr="00B50357">
        <w:rPr>
          <w:rFonts w:cs="Times New Roman"/>
        </w:rPr>
        <w:t>Szcenírozási gyakorlati alapismeretek</w:t>
      </w:r>
    </w:p>
    <w:p w14:paraId="5B14F805" w14:textId="77777777" w:rsidR="009B6A98" w:rsidRPr="00B50357" w:rsidRDefault="009B6A98" w:rsidP="009B6A98">
      <w:pPr>
        <w:spacing w:after="0"/>
        <w:ind w:left="851"/>
        <w:rPr>
          <w:rFonts w:cs="Times New Roman"/>
        </w:rPr>
      </w:pPr>
      <w:r w:rsidRPr="00B50357">
        <w:rPr>
          <w:rFonts w:cs="Times New Roman"/>
        </w:rPr>
        <w:t>A díszletgyártáshoz használt anyagok. A műhelyek összehangolt munkája, a tervismertetéstől a kivitelezést követő első összeszerelésig.</w:t>
      </w:r>
    </w:p>
    <w:p w14:paraId="4E7BB9E6" w14:textId="77777777" w:rsidR="009B6A98" w:rsidRPr="00B50357" w:rsidRDefault="009B6A98" w:rsidP="009B6A98">
      <w:pPr>
        <w:spacing w:after="0"/>
        <w:ind w:left="851"/>
        <w:rPr>
          <w:rFonts w:cs="Times New Roman"/>
        </w:rPr>
      </w:pPr>
      <w:r w:rsidRPr="00B50357">
        <w:rPr>
          <w:rFonts w:cs="Times New Roman"/>
        </w:rPr>
        <w:t>A díszletgyártás technológiai sorrendje, a művészi és szakmai munka összhangja.</w:t>
      </w:r>
    </w:p>
    <w:p w14:paraId="7B977D79" w14:textId="77777777" w:rsidR="009B6A98" w:rsidRPr="00B50357" w:rsidRDefault="009B6A98" w:rsidP="009B6A98">
      <w:pPr>
        <w:spacing w:after="0"/>
        <w:ind w:left="851"/>
        <w:rPr>
          <w:rFonts w:cs="Times New Roman"/>
        </w:rPr>
      </w:pPr>
      <w:r w:rsidRPr="00B50357">
        <w:rPr>
          <w:rFonts w:cs="Times New Roman"/>
        </w:rPr>
        <w:t>Színházi előadások díszleteinek biztonságos színpadra állítási követelményei, a munkavégzés felelőse. A díszletek raktározása, karbantartása és biztonságos szállítása.</w:t>
      </w:r>
    </w:p>
    <w:p w14:paraId="7DB591C0" w14:textId="77777777" w:rsidR="009B6A98" w:rsidRPr="00B50357" w:rsidRDefault="009B6A98" w:rsidP="009B6A98">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39A56A43" w14:textId="77777777" w:rsidR="009B6A98" w:rsidRPr="00B50357" w:rsidRDefault="009B6A98" w:rsidP="009B6A98">
      <w:pPr>
        <w:spacing w:after="0"/>
        <w:ind w:left="851"/>
        <w:rPr>
          <w:rFonts w:cs="Times New Roman"/>
        </w:rPr>
      </w:pPr>
      <w:r w:rsidRPr="00B50357">
        <w:rPr>
          <w:rFonts w:cs="Times New Roman"/>
        </w:rPr>
        <w:t>A különféle díszletfalak gyártási megoldásai, illesztésük egymáshoz és a színpadpadlóhoz, valamint rögzítésük a felsőgépezethez.</w:t>
      </w:r>
    </w:p>
    <w:p w14:paraId="19EA5B64" w14:textId="77777777" w:rsidR="009B6A98" w:rsidRPr="00B50357" w:rsidRDefault="009B6A98" w:rsidP="009B6A98">
      <w:pPr>
        <w:spacing w:after="0"/>
        <w:ind w:left="851"/>
        <w:rPr>
          <w:rFonts w:cs="Times New Roman"/>
        </w:rPr>
      </w:pPr>
      <w:r w:rsidRPr="00B50357">
        <w:rPr>
          <w:rFonts w:cs="Times New Roman"/>
        </w:rPr>
        <w:t>Lógó- és plasztikus díszletek gyártása, a díszletelemek anyaga és színpadra állítás módozatai.</w:t>
      </w:r>
    </w:p>
    <w:p w14:paraId="4EC0D701" w14:textId="77777777" w:rsidR="009B6A98" w:rsidRPr="00B50357" w:rsidRDefault="009B6A98" w:rsidP="009B6A98">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57052CBC" w14:textId="77777777" w:rsidR="009B6A98" w:rsidRPr="00B50357" w:rsidRDefault="009B6A98" w:rsidP="009B6A98">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3618E537" w14:textId="11AE7440" w:rsidR="00A23F09" w:rsidRPr="00B50357" w:rsidRDefault="009B6A98" w:rsidP="00A23F09">
      <w:pPr>
        <w:tabs>
          <w:tab w:val="left" w:pos="1418"/>
          <w:tab w:val="right" w:pos="9072"/>
        </w:tabs>
        <w:spacing w:after="0"/>
        <w:ind w:left="851"/>
        <w:rPr>
          <w:rFonts w:cs="Times New Roman"/>
        </w:rPr>
      </w:pPr>
      <w:r w:rsidRPr="00B50357">
        <w:rPr>
          <w:rFonts w:cs="Times New Roman"/>
        </w:rPr>
        <w:t>Műanyagok alkalmazása a díszletgyártásban, megmunkálásuk és a díszletek lángmentesítése.</w:t>
      </w:r>
    </w:p>
    <w:p w14:paraId="6CAE78FD" w14:textId="77777777" w:rsidR="00A23F09" w:rsidRPr="00B50357" w:rsidRDefault="00A23F09" w:rsidP="00A23F09">
      <w:pPr>
        <w:tabs>
          <w:tab w:val="left" w:pos="1418"/>
          <w:tab w:val="right" w:pos="9072"/>
        </w:tabs>
        <w:spacing w:after="0"/>
        <w:ind w:left="851"/>
        <w:rPr>
          <w:rFonts w:cs="Times New Roman"/>
        </w:rPr>
      </w:pPr>
    </w:p>
    <w:p w14:paraId="6D6C8C0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784439C9" w14:textId="77777777" w:rsidR="00A23F09" w:rsidRPr="00B50357" w:rsidRDefault="00A23F09" w:rsidP="00A23F09">
      <w:pPr>
        <w:spacing w:after="0"/>
        <w:ind w:left="426"/>
        <w:rPr>
          <w:rFonts w:cs="Times New Roman"/>
        </w:rPr>
      </w:pPr>
    </w:p>
    <w:p w14:paraId="6C69C708" w14:textId="77777777" w:rsidR="00A23F09" w:rsidRPr="00B50357" w:rsidRDefault="00A23F09" w:rsidP="00A23F09">
      <w:pPr>
        <w:spacing w:after="0"/>
        <w:ind w:left="426"/>
        <w:rPr>
          <w:rFonts w:cs="Times New Roman"/>
        </w:rPr>
      </w:pPr>
    </w:p>
    <w:p w14:paraId="15BC296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6E8C71CF" w14:textId="4B44B078"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1CF710E8" w14:textId="77777777" w:rsidR="00A23F09" w:rsidRPr="00B50357" w:rsidRDefault="00A23F09" w:rsidP="00A23F09">
      <w:pPr>
        <w:spacing w:after="0"/>
        <w:ind w:left="426"/>
        <w:rPr>
          <w:rFonts w:cs="Times New Roman"/>
        </w:rPr>
      </w:pPr>
    </w:p>
    <w:p w14:paraId="79D10F29" w14:textId="77777777" w:rsidR="00A23F09" w:rsidRPr="00B50357" w:rsidRDefault="00A23F09" w:rsidP="00A23F09">
      <w:pPr>
        <w:spacing w:after="200" w:line="276" w:lineRule="auto"/>
        <w:jc w:val="left"/>
        <w:rPr>
          <w:rFonts w:cs="Times New Roman"/>
        </w:rPr>
      </w:pPr>
      <w:r w:rsidRPr="00B50357">
        <w:rPr>
          <w:rFonts w:cs="Times New Roman"/>
        </w:rPr>
        <w:br w:type="page"/>
      </w:r>
    </w:p>
    <w:p w14:paraId="643F9998" w14:textId="77777777" w:rsidR="00A23F09" w:rsidRPr="00B50357" w:rsidRDefault="00A23F09" w:rsidP="00A23F09">
      <w:pPr>
        <w:rPr>
          <w:rFonts w:cs="Times New Roman"/>
        </w:rPr>
      </w:pPr>
    </w:p>
    <w:p w14:paraId="76F4463D"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14379331" w14:textId="2B293601" w:rsidR="00A23F09" w:rsidRPr="00B50357" w:rsidRDefault="009F3342" w:rsidP="00A23F09">
      <w:pPr>
        <w:spacing w:after="480"/>
        <w:jc w:val="center"/>
        <w:rPr>
          <w:rFonts w:cs="Times New Roman"/>
          <w:b/>
          <w:sz w:val="36"/>
        </w:rPr>
      </w:pPr>
      <w:r w:rsidRPr="00B50357">
        <w:rPr>
          <w:rFonts w:cs="Times New Roman"/>
          <w:b/>
          <w:sz w:val="36"/>
        </w:rPr>
        <w:t>10719-12</w:t>
      </w:r>
      <w:r w:rsidR="00A23F09" w:rsidRPr="00B50357">
        <w:rPr>
          <w:rFonts w:cs="Times New Roman"/>
          <w:b/>
          <w:sz w:val="36"/>
        </w:rPr>
        <w:t xml:space="preserve"> azonosító számú</w:t>
      </w:r>
    </w:p>
    <w:p w14:paraId="33166A2F" w14:textId="502756B9" w:rsidR="00A23F09" w:rsidRPr="00B50357" w:rsidRDefault="009F3342" w:rsidP="00A23F09">
      <w:pPr>
        <w:jc w:val="center"/>
        <w:rPr>
          <w:rFonts w:cs="Times New Roman"/>
          <w:b/>
          <w:sz w:val="36"/>
        </w:rPr>
      </w:pPr>
      <w:r w:rsidRPr="00B50357">
        <w:rPr>
          <w:rFonts w:cs="Times New Roman"/>
          <w:b/>
          <w:sz w:val="36"/>
        </w:rPr>
        <w:t>Színpadi világítástechnika</w:t>
      </w:r>
    </w:p>
    <w:p w14:paraId="7DF46D6E" w14:textId="77777777" w:rsidR="00A23F09" w:rsidRPr="00B50357" w:rsidRDefault="00A23F09" w:rsidP="00A23F09">
      <w:pPr>
        <w:jc w:val="center"/>
        <w:rPr>
          <w:rFonts w:cs="Times New Roman"/>
          <w:b/>
          <w:sz w:val="36"/>
        </w:rPr>
      </w:pPr>
      <w:r w:rsidRPr="00B50357">
        <w:rPr>
          <w:rFonts w:cs="Times New Roman"/>
          <w:b/>
          <w:sz w:val="36"/>
        </w:rPr>
        <w:t>megnevezésű</w:t>
      </w:r>
    </w:p>
    <w:p w14:paraId="2517056E"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7F381929"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262A2FAF" w14:textId="77777777" w:rsidR="00A23F09" w:rsidRPr="00B50357" w:rsidRDefault="00A23F09" w:rsidP="00A23F09">
      <w:pPr>
        <w:spacing w:after="200" w:line="276" w:lineRule="auto"/>
        <w:jc w:val="left"/>
        <w:rPr>
          <w:rFonts w:cs="Times New Roman"/>
        </w:rPr>
      </w:pPr>
      <w:r w:rsidRPr="00B50357">
        <w:rPr>
          <w:rFonts w:cs="Times New Roman"/>
        </w:rPr>
        <w:br w:type="page"/>
      </w:r>
    </w:p>
    <w:p w14:paraId="3B7414BB" w14:textId="5704D460" w:rsidR="00A23F09" w:rsidRPr="00B50357" w:rsidRDefault="00A23F09" w:rsidP="00A23F09">
      <w:pPr>
        <w:rPr>
          <w:rFonts w:cs="Times New Roman"/>
        </w:rPr>
      </w:pPr>
      <w:r w:rsidRPr="00B50357">
        <w:rPr>
          <w:rFonts w:cs="Times New Roman"/>
        </w:rPr>
        <w:t xml:space="preserve">A </w:t>
      </w:r>
      <w:r w:rsidR="009F3342" w:rsidRPr="00B50357">
        <w:rPr>
          <w:rFonts w:cs="Times New Roman"/>
        </w:rPr>
        <w:t>10719-12</w:t>
      </w:r>
      <w:r w:rsidRPr="00B50357">
        <w:rPr>
          <w:rFonts w:cs="Times New Roman"/>
        </w:rPr>
        <w:t xml:space="preserve"> azonosító számú </w:t>
      </w:r>
      <w:r w:rsidR="009F3342" w:rsidRPr="00B50357">
        <w:rPr>
          <w:rFonts w:cs="Times New Roman"/>
        </w:rPr>
        <w:t>Színpadi világítástechnika</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2464" w:type="dxa"/>
        <w:tblLayout w:type="fixed"/>
        <w:tblCellMar>
          <w:left w:w="30" w:type="dxa"/>
          <w:right w:w="30" w:type="dxa"/>
        </w:tblCellMar>
        <w:tblLook w:val="0000" w:firstRow="0" w:lastRow="0" w:firstColumn="0" w:lastColumn="0" w:noHBand="0" w:noVBand="0"/>
      </w:tblPr>
      <w:tblGrid>
        <w:gridCol w:w="6734"/>
        <w:gridCol w:w="758"/>
        <w:gridCol w:w="758"/>
      </w:tblGrid>
      <w:tr w:rsidR="00B50357" w:rsidRPr="001513D5" w14:paraId="561CC7B5" w14:textId="77777777" w:rsidTr="001513D5">
        <w:trPr>
          <w:cantSplit/>
          <w:trHeight w:val="2007"/>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F4C20B3" w14:textId="77777777" w:rsidR="009F3342" w:rsidRPr="001513D5" w:rsidRDefault="009F3342"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68F59E7" w14:textId="0D001D02" w:rsidR="009F3342" w:rsidRPr="001513D5" w:rsidRDefault="009F3342"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Világítástechnika </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478DBE4" w14:textId="642E96DF" w:rsidR="009F3342" w:rsidRPr="001513D5" w:rsidRDefault="009F3342" w:rsidP="00506E43">
            <w:pPr>
              <w:autoSpaceDE w:val="0"/>
              <w:autoSpaceDN w:val="0"/>
              <w:adjustRightInd w:val="0"/>
              <w:spacing w:after="0"/>
              <w:ind w:left="113" w:right="113"/>
              <w:jc w:val="center"/>
              <w:rPr>
                <w:rFonts w:cs="Times New Roman"/>
                <w:szCs w:val="24"/>
              </w:rPr>
            </w:pPr>
            <w:r w:rsidRPr="001513D5">
              <w:rPr>
                <w:rFonts w:cs="Times New Roman"/>
                <w:szCs w:val="24"/>
              </w:rPr>
              <w:t>Világítástechnika gyakorlat</w:t>
            </w:r>
          </w:p>
        </w:tc>
      </w:tr>
      <w:tr w:rsidR="00B50357" w:rsidRPr="001513D5" w14:paraId="3A296454"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9264665" w14:textId="77777777" w:rsidR="009F3342" w:rsidRPr="001513D5" w:rsidRDefault="009F3342"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C6749CA" w14:textId="77777777" w:rsidR="009F3342" w:rsidRPr="001513D5" w:rsidRDefault="009F3342"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868D97" w14:textId="77777777" w:rsidR="009F3342" w:rsidRPr="001513D5" w:rsidRDefault="009F3342" w:rsidP="00506E43">
            <w:pPr>
              <w:autoSpaceDE w:val="0"/>
              <w:autoSpaceDN w:val="0"/>
              <w:adjustRightInd w:val="0"/>
              <w:spacing w:after="0"/>
              <w:jc w:val="center"/>
              <w:rPr>
                <w:rFonts w:cs="Times New Roman"/>
                <w:szCs w:val="24"/>
              </w:rPr>
            </w:pPr>
          </w:p>
        </w:tc>
      </w:tr>
      <w:tr w:rsidR="00B50357" w:rsidRPr="001513D5" w14:paraId="39A4422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0FAAF99" w14:textId="53CB2287"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Irányítja a rendezői és tervezői instrukciók alapján a darabok bevilágítási és egyéb elektromos munkáit, a megbeszélt határidők betartásával</w:t>
            </w:r>
          </w:p>
        </w:tc>
        <w:tc>
          <w:tcPr>
            <w:tcW w:w="758" w:type="dxa"/>
            <w:tcBorders>
              <w:top w:val="single" w:sz="6" w:space="0" w:color="auto"/>
              <w:left w:val="single" w:sz="6" w:space="0" w:color="auto"/>
              <w:bottom w:val="single" w:sz="6" w:space="0" w:color="auto"/>
              <w:right w:val="single" w:sz="6" w:space="0" w:color="auto"/>
            </w:tcBorders>
            <w:vAlign w:val="center"/>
          </w:tcPr>
          <w:p w14:paraId="0C2F6C8F"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64539D" w14:textId="17207EC7"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3E584BE"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D8B63A7" w14:textId="32F86BE3"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Határidőre elkészítteti a produkciók világítási kellékeit, anyagait, egyedi világítási berendezéseit</w:t>
            </w:r>
          </w:p>
        </w:tc>
        <w:tc>
          <w:tcPr>
            <w:tcW w:w="758" w:type="dxa"/>
            <w:tcBorders>
              <w:top w:val="single" w:sz="6" w:space="0" w:color="auto"/>
              <w:left w:val="single" w:sz="6" w:space="0" w:color="auto"/>
              <w:bottom w:val="single" w:sz="6" w:space="0" w:color="auto"/>
              <w:right w:val="single" w:sz="6" w:space="0" w:color="auto"/>
            </w:tcBorders>
            <w:vAlign w:val="center"/>
          </w:tcPr>
          <w:p w14:paraId="177AFD6C"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58E688" w14:textId="7639287C"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4C043E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7722583E" w14:textId="7F4FAAF1"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műsoron lévő darabokról scenáriumot készít, ezeket okmányszerűen kezeli</w:t>
            </w:r>
          </w:p>
        </w:tc>
        <w:tc>
          <w:tcPr>
            <w:tcW w:w="758" w:type="dxa"/>
            <w:tcBorders>
              <w:top w:val="single" w:sz="6" w:space="0" w:color="auto"/>
              <w:left w:val="single" w:sz="6" w:space="0" w:color="auto"/>
              <w:bottom w:val="single" w:sz="6" w:space="0" w:color="auto"/>
              <w:right w:val="single" w:sz="6" w:space="0" w:color="auto"/>
            </w:tcBorders>
            <w:vAlign w:val="center"/>
          </w:tcPr>
          <w:p w14:paraId="7BA03FF3" w14:textId="1D061B11"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DC2502D" w14:textId="578B8214"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B2094C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7EF8D1B8" w14:textId="2E5DEAB2"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Gondoskodik az előadások szakszerű kiszolgálásáról</w:t>
            </w:r>
          </w:p>
        </w:tc>
        <w:tc>
          <w:tcPr>
            <w:tcW w:w="758" w:type="dxa"/>
            <w:tcBorders>
              <w:top w:val="single" w:sz="6" w:space="0" w:color="auto"/>
              <w:left w:val="single" w:sz="6" w:space="0" w:color="auto"/>
              <w:bottom w:val="single" w:sz="6" w:space="0" w:color="auto"/>
              <w:right w:val="single" w:sz="6" w:space="0" w:color="auto"/>
            </w:tcBorders>
            <w:vAlign w:val="center"/>
          </w:tcPr>
          <w:p w14:paraId="2A928EE2"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804480" w14:textId="1F0702FC"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63680AA"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BF9319A" w14:textId="64016DFA"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színház előadásaival és próbáival kapcsolatos összes szcenikai világítási feladatot meghatározza, azok elvégzését irányítja és folyamatosan ellenőrzi, valamint az előadások zavartalanságát biztosítja</w:t>
            </w:r>
          </w:p>
        </w:tc>
        <w:tc>
          <w:tcPr>
            <w:tcW w:w="758" w:type="dxa"/>
            <w:tcBorders>
              <w:top w:val="single" w:sz="6" w:space="0" w:color="auto"/>
              <w:left w:val="single" w:sz="6" w:space="0" w:color="auto"/>
              <w:bottom w:val="single" w:sz="6" w:space="0" w:color="auto"/>
              <w:right w:val="single" w:sz="6" w:space="0" w:color="auto"/>
            </w:tcBorders>
            <w:vAlign w:val="center"/>
          </w:tcPr>
          <w:p w14:paraId="71F08C1A"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43BB343" w14:textId="2E2998F1"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9F7315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3F30128" w14:textId="25E4FC52"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Műszaki véleményt ad a világítás és egyéb, a nézőteret, színpadot és a szervesen kapcsolódó helyiségeket érintő elektromossággal kapcsolatos feladatok megoldására</w:t>
            </w:r>
          </w:p>
        </w:tc>
        <w:tc>
          <w:tcPr>
            <w:tcW w:w="758" w:type="dxa"/>
            <w:tcBorders>
              <w:top w:val="single" w:sz="6" w:space="0" w:color="auto"/>
              <w:left w:val="single" w:sz="6" w:space="0" w:color="auto"/>
              <w:bottom w:val="single" w:sz="6" w:space="0" w:color="auto"/>
              <w:right w:val="single" w:sz="6" w:space="0" w:color="auto"/>
            </w:tcBorders>
            <w:vAlign w:val="center"/>
          </w:tcPr>
          <w:p w14:paraId="3C8017B3" w14:textId="089855A4"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1A0266" w14:textId="0EC8ABD9"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21C472A"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40D58E5E" w14:textId="5CB089DD"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rábízott és a világosítótárhoz tartozó berendezések és eszközök balesetmentes, üzemképes állapotát ellenőrzi</w:t>
            </w:r>
          </w:p>
        </w:tc>
        <w:tc>
          <w:tcPr>
            <w:tcW w:w="758" w:type="dxa"/>
            <w:tcBorders>
              <w:top w:val="single" w:sz="6" w:space="0" w:color="auto"/>
              <w:left w:val="single" w:sz="6" w:space="0" w:color="auto"/>
              <w:bottom w:val="single" w:sz="6" w:space="0" w:color="auto"/>
              <w:right w:val="single" w:sz="6" w:space="0" w:color="auto"/>
            </w:tcBorders>
            <w:vAlign w:val="center"/>
          </w:tcPr>
          <w:p w14:paraId="5BC38E74"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3CDDF7" w14:textId="2A8D8C3E"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1FB1FD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1E2E89B" w14:textId="7BA5C656"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berendezések meghibásodása esetén gondoskodik azok azonnali javításáról, a szervizelés intézéséről és az eszközök helyettesítéséről</w:t>
            </w:r>
          </w:p>
        </w:tc>
        <w:tc>
          <w:tcPr>
            <w:tcW w:w="758" w:type="dxa"/>
            <w:tcBorders>
              <w:top w:val="single" w:sz="6" w:space="0" w:color="auto"/>
              <w:left w:val="single" w:sz="6" w:space="0" w:color="auto"/>
              <w:bottom w:val="single" w:sz="6" w:space="0" w:color="auto"/>
              <w:right w:val="single" w:sz="6" w:space="0" w:color="auto"/>
            </w:tcBorders>
            <w:vAlign w:val="center"/>
          </w:tcPr>
          <w:p w14:paraId="19024DB0"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86B2871" w14:textId="0A6EA67D"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2B3E0CF"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D25DC32" w14:textId="21B6D664"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világítási eszközökről és berendezésekről szervizkönyvet vezet és azt dokumentumszerűen nyilvántartja</w:t>
            </w:r>
          </w:p>
        </w:tc>
        <w:tc>
          <w:tcPr>
            <w:tcW w:w="758" w:type="dxa"/>
            <w:tcBorders>
              <w:top w:val="single" w:sz="6" w:space="0" w:color="auto"/>
              <w:left w:val="single" w:sz="6" w:space="0" w:color="auto"/>
              <w:bottom w:val="single" w:sz="6" w:space="0" w:color="auto"/>
              <w:right w:val="single" w:sz="6" w:space="0" w:color="auto"/>
            </w:tcBorders>
            <w:vAlign w:val="center"/>
          </w:tcPr>
          <w:p w14:paraId="707D38FC" w14:textId="7DCEE0BA"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F001F0D" w14:textId="7300E304"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98AFD0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9C429B0" w14:textId="7E4B8B9F"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Megszervezi és folyamatosan ellenőrzi a világítástechnikai eszközök és anyagok raktározását, a fogyó anyagok felhasználását dokumentumszerűen nyilvántartja</w:t>
            </w:r>
          </w:p>
        </w:tc>
        <w:tc>
          <w:tcPr>
            <w:tcW w:w="758" w:type="dxa"/>
            <w:tcBorders>
              <w:top w:val="single" w:sz="6" w:space="0" w:color="auto"/>
              <w:left w:val="single" w:sz="6" w:space="0" w:color="auto"/>
              <w:bottom w:val="single" w:sz="6" w:space="0" w:color="auto"/>
              <w:right w:val="single" w:sz="6" w:space="0" w:color="auto"/>
            </w:tcBorders>
            <w:vAlign w:val="center"/>
          </w:tcPr>
          <w:p w14:paraId="157FF92A" w14:textId="0F8D4311"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868AE2" w14:textId="4CC43037"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509EC2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41907B3" w14:textId="3338560A"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Javaslatot tesz a berendezések, eszközök selejtezésére, bővítésére</w:t>
            </w:r>
          </w:p>
        </w:tc>
        <w:tc>
          <w:tcPr>
            <w:tcW w:w="758" w:type="dxa"/>
            <w:tcBorders>
              <w:top w:val="single" w:sz="6" w:space="0" w:color="auto"/>
              <w:left w:val="single" w:sz="6" w:space="0" w:color="auto"/>
              <w:bottom w:val="single" w:sz="6" w:space="0" w:color="auto"/>
              <w:right w:val="single" w:sz="6" w:space="0" w:color="auto"/>
            </w:tcBorders>
            <w:vAlign w:val="center"/>
          </w:tcPr>
          <w:p w14:paraId="1F492CEE" w14:textId="68683390"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54D6433" w14:textId="08BAA389"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3DE465F"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8B50555" w14:textId="13497A1A"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Elvégzi az elektromossággal kapcsolatos biztonsági helyzet szakmai elbírálását és a veszélyhelyzeteket meghatározza</w:t>
            </w:r>
          </w:p>
        </w:tc>
        <w:tc>
          <w:tcPr>
            <w:tcW w:w="758" w:type="dxa"/>
            <w:tcBorders>
              <w:top w:val="single" w:sz="6" w:space="0" w:color="auto"/>
              <w:left w:val="single" w:sz="6" w:space="0" w:color="auto"/>
              <w:bottom w:val="single" w:sz="6" w:space="0" w:color="auto"/>
              <w:right w:val="single" w:sz="6" w:space="0" w:color="auto"/>
            </w:tcBorders>
            <w:vAlign w:val="center"/>
          </w:tcPr>
          <w:p w14:paraId="139A6912" w14:textId="50414B46"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BD8D31" w14:textId="78A6AC3B"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0C6FFC7"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13EA5D8" w14:textId="04DE0154"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keletkezett elektromos veszélyhelyzetet objektív módon megítéli, késedelmes elháríthatósága esetén a berendezés működését felfüggeszti a további intézkedésig, illetve a hiba elhárításáig használatát megtiltja</w:t>
            </w:r>
          </w:p>
        </w:tc>
        <w:tc>
          <w:tcPr>
            <w:tcW w:w="758" w:type="dxa"/>
            <w:tcBorders>
              <w:top w:val="single" w:sz="6" w:space="0" w:color="auto"/>
              <w:left w:val="single" w:sz="6" w:space="0" w:color="auto"/>
              <w:bottom w:val="single" w:sz="6" w:space="0" w:color="auto"/>
              <w:right w:val="single" w:sz="6" w:space="0" w:color="auto"/>
            </w:tcBorders>
            <w:vAlign w:val="center"/>
          </w:tcPr>
          <w:p w14:paraId="4B6D28B5"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BF8E68" w14:textId="3AC774F6"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C713FB9"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D4F4085" w14:textId="53E5AABD"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munkavédelmi szemlék jegyzőkönyveiben rá szabott feladatok időarányos végrehajtásáról gondoskodik</w:t>
            </w:r>
          </w:p>
        </w:tc>
        <w:tc>
          <w:tcPr>
            <w:tcW w:w="758" w:type="dxa"/>
            <w:tcBorders>
              <w:top w:val="single" w:sz="6" w:space="0" w:color="auto"/>
              <w:left w:val="single" w:sz="6" w:space="0" w:color="auto"/>
              <w:bottom w:val="single" w:sz="6" w:space="0" w:color="auto"/>
              <w:right w:val="single" w:sz="6" w:space="0" w:color="auto"/>
            </w:tcBorders>
            <w:vAlign w:val="center"/>
          </w:tcPr>
          <w:p w14:paraId="246B163E" w14:textId="635713A2"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B411FE4" w14:textId="6EA36F3D"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0EC713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FA68A81" w14:textId="2CD3E97B"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Gondoskodik a világosítók színpadi munkaterületének tisztán tartásáról</w:t>
            </w:r>
          </w:p>
        </w:tc>
        <w:tc>
          <w:tcPr>
            <w:tcW w:w="758" w:type="dxa"/>
            <w:tcBorders>
              <w:top w:val="single" w:sz="6" w:space="0" w:color="auto"/>
              <w:left w:val="single" w:sz="6" w:space="0" w:color="auto"/>
              <w:bottom w:val="single" w:sz="6" w:space="0" w:color="auto"/>
              <w:right w:val="single" w:sz="6" w:space="0" w:color="auto"/>
            </w:tcBorders>
            <w:vAlign w:val="center"/>
          </w:tcPr>
          <w:p w14:paraId="231C38BA"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B90473" w14:textId="44E4094E"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EBFD84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79BF2E3A" w14:textId="58B0DED6"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feladatokkal összefüggő szállítások során a gépkocsira történő fel- és lerakodási munkákat felügyeli</w:t>
            </w:r>
          </w:p>
        </w:tc>
        <w:tc>
          <w:tcPr>
            <w:tcW w:w="758" w:type="dxa"/>
            <w:tcBorders>
              <w:top w:val="single" w:sz="6" w:space="0" w:color="auto"/>
              <w:left w:val="single" w:sz="6" w:space="0" w:color="auto"/>
              <w:bottom w:val="single" w:sz="6" w:space="0" w:color="auto"/>
              <w:right w:val="single" w:sz="6" w:space="0" w:color="auto"/>
            </w:tcBorders>
            <w:vAlign w:val="center"/>
          </w:tcPr>
          <w:p w14:paraId="365D6793"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5B39A9" w14:textId="2B78C0C8"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5060A2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A004135" w14:textId="146198B4"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Ellenőrzi a tűz- és munkavédelmi előírások betartását</w:t>
            </w:r>
          </w:p>
        </w:tc>
        <w:tc>
          <w:tcPr>
            <w:tcW w:w="758" w:type="dxa"/>
            <w:tcBorders>
              <w:top w:val="single" w:sz="6" w:space="0" w:color="auto"/>
              <w:left w:val="single" w:sz="6" w:space="0" w:color="auto"/>
              <w:bottom w:val="single" w:sz="6" w:space="0" w:color="auto"/>
              <w:right w:val="single" w:sz="6" w:space="0" w:color="auto"/>
            </w:tcBorders>
            <w:vAlign w:val="center"/>
          </w:tcPr>
          <w:p w14:paraId="26D27582" w14:textId="273D7B76"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2F2BB3D" w14:textId="27107606"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EED0E50"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3C0185D" w14:textId="7F2BE683"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Felelős a világosítási munkaterületen az elektromos energia és a szerelési anyagok takarékos felhasználásáért, a színházi tulajdon védelméért</w:t>
            </w:r>
          </w:p>
        </w:tc>
        <w:tc>
          <w:tcPr>
            <w:tcW w:w="758" w:type="dxa"/>
            <w:tcBorders>
              <w:top w:val="single" w:sz="6" w:space="0" w:color="auto"/>
              <w:left w:val="single" w:sz="6" w:space="0" w:color="auto"/>
              <w:bottom w:val="single" w:sz="6" w:space="0" w:color="auto"/>
              <w:right w:val="single" w:sz="6" w:space="0" w:color="auto"/>
            </w:tcBorders>
            <w:vAlign w:val="center"/>
          </w:tcPr>
          <w:p w14:paraId="6B738957" w14:textId="7DC42A77"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68BB7A" w14:textId="564E04C1" w:rsidR="009F3342" w:rsidRPr="001513D5" w:rsidRDefault="009F3342" w:rsidP="009F3342">
            <w:pPr>
              <w:autoSpaceDE w:val="0"/>
              <w:autoSpaceDN w:val="0"/>
              <w:adjustRightInd w:val="0"/>
              <w:spacing w:after="0"/>
              <w:jc w:val="center"/>
              <w:rPr>
                <w:rFonts w:cs="Times New Roman"/>
                <w:szCs w:val="24"/>
              </w:rPr>
            </w:pPr>
          </w:p>
        </w:tc>
      </w:tr>
      <w:tr w:rsidR="00B50357" w:rsidRPr="001513D5" w14:paraId="6786D84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574AE87B" w14:textId="52372779"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Aktívan részt vesz a rendezői és tervezői instrukciók alapján a bemutatandó darabok bevilágításának folyamatában</w:t>
            </w:r>
          </w:p>
        </w:tc>
        <w:tc>
          <w:tcPr>
            <w:tcW w:w="758" w:type="dxa"/>
            <w:tcBorders>
              <w:top w:val="single" w:sz="6" w:space="0" w:color="auto"/>
              <w:left w:val="single" w:sz="6" w:space="0" w:color="auto"/>
              <w:bottom w:val="single" w:sz="6" w:space="0" w:color="auto"/>
              <w:right w:val="single" w:sz="6" w:space="0" w:color="auto"/>
            </w:tcBorders>
            <w:vAlign w:val="center"/>
          </w:tcPr>
          <w:p w14:paraId="6FC59338"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ADB1B3" w14:textId="18A5E144"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555B9A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B24C542" w14:textId="28F23EC6"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bemutatandó darabok szcenikai igényeinek biztosításához szükséges színpadi szereléseket elvégzi</w:t>
            </w:r>
          </w:p>
        </w:tc>
        <w:tc>
          <w:tcPr>
            <w:tcW w:w="758" w:type="dxa"/>
            <w:tcBorders>
              <w:top w:val="single" w:sz="6" w:space="0" w:color="auto"/>
              <w:left w:val="single" w:sz="6" w:space="0" w:color="auto"/>
              <w:bottom w:val="single" w:sz="6" w:space="0" w:color="auto"/>
              <w:right w:val="single" w:sz="6" w:space="0" w:color="auto"/>
            </w:tcBorders>
            <w:vAlign w:val="center"/>
          </w:tcPr>
          <w:p w14:paraId="0CB0532A"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733218" w14:textId="1244BE21"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5073C6D"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9F6773E" w14:textId="705F0865"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Az előadásokkal kapcsolatban megtanulja a számára előírt beállításokat és instrukciókat</w:t>
            </w:r>
          </w:p>
        </w:tc>
        <w:tc>
          <w:tcPr>
            <w:tcW w:w="758" w:type="dxa"/>
            <w:tcBorders>
              <w:top w:val="single" w:sz="6" w:space="0" w:color="auto"/>
              <w:left w:val="single" w:sz="6" w:space="0" w:color="auto"/>
              <w:bottom w:val="single" w:sz="6" w:space="0" w:color="auto"/>
              <w:right w:val="single" w:sz="6" w:space="0" w:color="auto"/>
            </w:tcBorders>
            <w:vAlign w:val="center"/>
          </w:tcPr>
          <w:p w14:paraId="4F4938A0"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0E2752" w14:textId="70BD2A49"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DE1E3F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1A5C797" w14:textId="08D1FC10"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színház előadásaival és próbáival kapcsolatos összes szcenikai világítási feladatot elvégzi</w:t>
            </w:r>
          </w:p>
        </w:tc>
        <w:tc>
          <w:tcPr>
            <w:tcW w:w="758" w:type="dxa"/>
            <w:tcBorders>
              <w:top w:val="single" w:sz="6" w:space="0" w:color="auto"/>
              <w:left w:val="single" w:sz="6" w:space="0" w:color="auto"/>
              <w:bottom w:val="single" w:sz="6" w:space="0" w:color="auto"/>
              <w:right w:val="single" w:sz="6" w:space="0" w:color="auto"/>
            </w:tcBorders>
            <w:vAlign w:val="center"/>
          </w:tcPr>
          <w:p w14:paraId="4FE6A2DA"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026B79" w14:textId="7A872C61"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CE9862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7DF24600" w14:textId="7ABF9E8B"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Szcenikai világítási berendezéseket és rendszereket kezel, ellenőriz, karbantart</w:t>
            </w:r>
          </w:p>
        </w:tc>
        <w:tc>
          <w:tcPr>
            <w:tcW w:w="758" w:type="dxa"/>
            <w:tcBorders>
              <w:top w:val="single" w:sz="6" w:space="0" w:color="auto"/>
              <w:left w:val="single" w:sz="6" w:space="0" w:color="auto"/>
              <w:bottom w:val="single" w:sz="6" w:space="0" w:color="auto"/>
              <w:right w:val="single" w:sz="6" w:space="0" w:color="auto"/>
            </w:tcBorders>
            <w:vAlign w:val="center"/>
          </w:tcPr>
          <w:p w14:paraId="527469B5"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081A65" w14:textId="137E80FF"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18FAEDA"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55CBA057" w14:textId="24322532"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A rábízott berendezések balesetmentes, üzemképes állapotát ellenőrzi</w:t>
            </w:r>
          </w:p>
        </w:tc>
        <w:tc>
          <w:tcPr>
            <w:tcW w:w="758" w:type="dxa"/>
            <w:tcBorders>
              <w:top w:val="single" w:sz="6" w:space="0" w:color="auto"/>
              <w:left w:val="single" w:sz="6" w:space="0" w:color="auto"/>
              <w:bottom w:val="single" w:sz="6" w:space="0" w:color="auto"/>
              <w:right w:val="single" w:sz="6" w:space="0" w:color="auto"/>
            </w:tcBorders>
            <w:vAlign w:val="center"/>
          </w:tcPr>
          <w:p w14:paraId="7FD30949"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1833FF" w14:textId="78617AC5"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CC78A6D"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033CCA4" w14:textId="32C9BBD1" w:rsidR="009F3342" w:rsidRPr="001513D5" w:rsidRDefault="009F3342" w:rsidP="009F3342">
            <w:pPr>
              <w:autoSpaceDE w:val="0"/>
              <w:autoSpaceDN w:val="0"/>
              <w:adjustRightInd w:val="0"/>
              <w:spacing w:after="0"/>
              <w:jc w:val="left"/>
              <w:rPr>
                <w:rFonts w:cs="Times New Roman"/>
                <w:szCs w:val="24"/>
              </w:rPr>
            </w:pPr>
            <w:r w:rsidRPr="001513D5">
              <w:rPr>
                <w:rFonts w:eastAsia="Times New Roman" w:cs="Times New Roman"/>
                <w:szCs w:val="24"/>
                <w:lang w:eastAsia="hu-HU"/>
              </w:rPr>
              <w:t>Vizuáltechnikai feladatokat lát el</w:t>
            </w:r>
          </w:p>
        </w:tc>
        <w:tc>
          <w:tcPr>
            <w:tcW w:w="758" w:type="dxa"/>
            <w:tcBorders>
              <w:top w:val="single" w:sz="6" w:space="0" w:color="auto"/>
              <w:left w:val="single" w:sz="6" w:space="0" w:color="auto"/>
              <w:bottom w:val="single" w:sz="6" w:space="0" w:color="auto"/>
              <w:right w:val="single" w:sz="6" w:space="0" w:color="auto"/>
            </w:tcBorders>
            <w:vAlign w:val="center"/>
          </w:tcPr>
          <w:p w14:paraId="3E3E9B8D" w14:textId="0C3F6F54"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E24040" w14:textId="40261B3C" w:rsidR="009F3342" w:rsidRPr="001513D5" w:rsidRDefault="005A09B8" w:rsidP="009F334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4EE04D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B2D61BA" w14:textId="77777777" w:rsidR="009F3342" w:rsidRPr="001513D5" w:rsidRDefault="009F3342" w:rsidP="009F3342">
            <w:pPr>
              <w:autoSpaceDE w:val="0"/>
              <w:autoSpaceDN w:val="0"/>
              <w:adjustRightInd w:val="0"/>
              <w:spacing w:after="0"/>
              <w:jc w:val="center"/>
              <w:rPr>
                <w:rFonts w:cs="Times New Roman"/>
                <w:szCs w:val="24"/>
              </w:rPr>
            </w:pPr>
            <w:r w:rsidRPr="001513D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70AE51B" w14:textId="77777777" w:rsidR="009F3342" w:rsidRPr="001513D5" w:rsidRDefault="009F3342" w:rsidP="009F334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803E9B1" w14:textId="458F204C" w:rsidR="009F3342" w:rsidRPr="001513D5" w:rsidRDefault="009F3342" w:rsidP="009F3342">
            <w:pPr>
              <w:autoSpaceDE w:val="0"/>
              <w:autoSpaceDN w:val="0"/>
              <w:adjustRightInd w:val="0"/>
              <w:spacing w:after="0"/>
              <w:jc w:val="center"/>
              <w:rPr>
                <w:rFonts w:cs="Times New Roman"/>
                <w:szCs w:val="24"/>
              </w:rPr>
            </w:pPr>
          </w:p>
        </w:tc>
      </w:tr>
      <w:tr w:rsidR="00B50357" w:rsidRPr="001513D5" w14:paraId="053086B4"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A3BC1C9" w14:textId="264D1751"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Általános és alkalmazott elektrotechnikai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185F92A" w14:textId="48504955"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B47C21" w14:textId="557BB3C3"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15727E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1AC4A02" w14:textId="76844E4C"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Általános fénytan</w:t>
            </w:r>
          </w:p>
        </w:tc>
        <w:tc>
          <w:tcPr>
            <w:tcW w:w="758" w:type="dxa"/>
            <w:tcBorders>
              <w:top w:val="single" w:sz="6" w:space="0" w:color="auto"/>
              <w:left w:val="single" w:sz="6" w:space="0" w:color="auto"/>
              <w:bottom w:val="single" w:sz="6" w:space="0" w:color="auto"/>
              <w:right w:val="single" w:sz="6" w:space="0" w:color="auto"/>
            </w:tcBorders>
            <w:vAlign w:val="center"/>
          </w:tcPr>
          <w:p w14:paraId="39A0056B" w14:textId="35BEB733"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FCB9C7"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57516A5F"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7A3419B" w14:textId="4CBCAB93"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Fényforrások tulajdonságai</w:t>
            </w:r>
          </w:p>
        </w:tc>
        <w:tc>
          <w:tcPr>
            <w:tcW w:w="758" w:type="dxa"/>
            <w:tcBorders>
              <w:top w:val="single" w:sz="6" w:space="0" w:color="auto"/>
              <w:left w:val="single" w:sz="6" w:space="0" w:color="auto"/>
              <w:bottom w:val="single" w:sz="6" w:space="0" w:color="auto"/>
              <w:right w:val="single" w:sz="6" w:space="0" w:color="auto"/>
            </w:tcBorders>
            <w:vAlign w:val="center"/>
          </w:tcPr>
          <w:p w14:paraId="3D18ABFA" w14:textId="171FB2B3"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8A7966"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04584FEE"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96AB3B3" w14:textId="7D0F0AE1"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Színelmélet</w:t>
            </w:r>
          </w:p>
        </w:tc>
        <w:tc>
          <w:tcPr>
            <w:tcW w:w="758" w:type="dxa"/>
            <w:tcBorders>
              <w:top w:val="single" w:sz="6" w:space="0" w:color="auto"/>
              <w:left w:val="single" w:sz="6" w:space="0" w:color="auto"/>
              <w:bottom w:val="single" w:sz="6" w:space="0" w:color="auto"/>
              <w:right w:val="single" w:sz="6" w:space="0" w:color="auto"/>
            </w:tcBorders>
            <w:vAlign w:val="center"/>
          </w:tcPr>
          <w:p w14:paraId="3D7CB72A" w14:textId="04B80C29"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48B97A1"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289F4A07"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4AFF009A" w14:textId="452149D5"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Világítástechnikai eszköz</w:t>
            </w:r>
          </w:p>
        </w:tc>
        <w:tc>
          <w:tcPr>
            <w:tcW w:w="758" w:type="dxa"/>
            <w:tcBorders>
              <w:top w:val="single" w:sz="6" w:space="0" w:color="auto"/>
              <w:left w:val="single" w:sz="6" w:space="0" w:color="auto"/>
              <w:bottom w:val="single" w:sz="6" w:space="0" w:color="auto"/>
              <w:right w:val="single" w:sz="6" w:space="0" w:color="auto"/>
            </w:tcBorders>
            <w:vAlign w:val="center"/>
          </w:tcPr>
          <w:p w14:paraId="33C6F50E" w14:textId="72A83E13"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2B3DD25" w14:textId="084B2C3C"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B288CCB"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1E7A445" w14:textId="291A4008"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Színpadi effektek</w:t>
            </w:r>
          </w:p>
        </w:tc>
        <w:tc>
          <w:tcPr>
            <w:tcW w:w="758" w:type="dxa"/>
            <w:tcBorders>
              <w:top w:val="single" w:sz="6" w:space="0" w:color="auto"/>
              <w:left w:val="single" w:sz="6" w:space="0" w:color="auto"/>
              <w:bottom w:val="single" w:sz="6" w:space="0" w:color="auto"/>
              <w:right w:val="single" w:sz="6" w:space="0" w:color="auto"/>
            </w:tcBorders>
            <w:vAlign w:val="center"/>
          </w:tcPr>
          <w:p w14:paraId="2E95A79C" w14:textId="02FCB287"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4BDC86" w14:textId="42541000"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1091D5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0E08D89" w14:textId="6F17299A"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Világítás- és fényszabályzás-technika</w:t>
            </w:r>
          </w:p>
        </w:tc>
        <w:tc>
          <w:tcPr>
            <w:tcW w:w="758" w:type="dxa"/>
            <w:tcBorders>
              <w:top w:val="single" w:sz="6" w:space="0" w:color="auto"/>
              <w:left w:val="single" w:sz="6" w:space="0" w:color="auto"/>
              <w:bottom w:val="single" w:sz="6" w:space="0" w:color="auto"/>
              <w:right w:val="single" w:sz="6" w:space="0" w:color="auto"/>
            </w:tcBorders>
            <w:vAlign w:val="center"/>
          </w:tcPr>
          <w:p w14:paraId="31A29A9C" w14:textId="03C20AC1"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122458" w14:textId="277E0B91"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55EE17B"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5B820A6" w14:textId="66A3E9B6"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Színpadi világítási rendszerek</w:t>
            </w:r>
          </w:p>
        </w:tc>
        <w:tc>
          <w:tcPr>
            <w:tcW w:w="758" w:type="dxa"/>
            <w:tcBorders>
              <w:top w:val="single" w:sz="6" w:space="0" w:color="auto"/>
              <w:left w:val="single" w:sz="6" w:space="0" w:color="auto"/>
              <w:bottom w:val="single" w:sz="6" w:space="0" w:color="auto"/>
              <w:right w:val="single" w:sz="6" w:space="0" w:color="auto"/>
            </w:tcBorders>
            <w:vAlign w:val="center"/>
          </w:tcPr>
          <w:p w14:paraId="53C94C0E" w14:textId="02646C08"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C77A76D" w14:textId="1BD2AC42"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5031919"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3FD0047" w14:textId="3949D331"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Művészi fénytan</w:t>
            </w:r>
          </w:p>
        </w:tc>
        <w:tc>
          <w:tcPr>
            <w:tcW w:w="758" w:type="dxa"/>
            <w:tcBorders>
              <w:top w:val="single" w:sz="6" w:space="0" w:color="auto"/>
              <w:left w:val="single" w:sz="6" w:space="0" w:color="auto"/>
              <w:bottom w:val="single" w:sz="6" w:space="0" w:color="auto"/>
              <w:right w:val="single" w:sz="6" w:space="0" w:color="auto"/>
            </w:tcBorders>
            <w:vAlign w:val="center"/>
          </w:tcPr>
          <w:p w14:paraId="7C008067" w14:textId="1F4578F8"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A4ADCBD"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5BBD8A26"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42E6B723" w14:textId="6037E41A"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Színpadi látvány és fénytervezés</w:t>
            </w:r>
          </w:p>
        </w:tc>
        <w:tc>
          <w:tcPr>
            <w:tcW w:w="758" w:type="dxa"/>
            <w:tcBorders>
              <w:top w:val="single" w:sz="6" w:space="0" w:color="auto"/>
              <w:left w:val="single" w:sz="6" w:space="0" w:color="auto"/>
              <w:bottom w:val="single" w:sz="6" w:space="0" w:color="auto"/>
              <w:right w:val="single" w:sz="6" w:space="0" w:color="auto"/>
            </w:tcBorders>
            <w:vAlign w:val="center"/>
          </w:tcPr>
          <w:p w14:paraId="280C9880" w14:textId="337D5CEA"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64337BA"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59105B4E"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169BAC2" w14:textId="5B36A976"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Világítástechnikai gyakorlati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02E6DFC"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3E174B" w14:textId="00C1CB68"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3688C7C"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38BAEFA" w14:textId="5B1002E9"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Vizuáltechnikai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0C49F64" w14:textId="7B67519C"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2236864"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53C787F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DAE0BC8" w14:textId="77777777" w:rsidR="00EE53C5" w:rsidRPr="001513D5" w:rsidRDefault="00EE53C5" w:rsidP="00EE53C5">
            <w:pPr>
              <w:autoSpaceDE w:val="0"/>
              <w:autoSpaceDN w:val="0"/>
              <w:adjustRightInd w:val="0"/>
              <w:spacing w:after="0"/>
              <w:jc w:val="center"/>
              <w:rPr>
                <w:rFonts w:cs="Times New Roman"/>
                <w:szCs w:val="24"/>
              </w:rPr>
            </w:pPr>
            <w:r w:rsidRPr="001513D5">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906CECD"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384B76"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6F0FF318"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8B7A67C" w14:textId="6749364B"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287AACC7" w14:textId="782ED71A"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431DF2" w14:textId="642DD3CA"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DB130B0"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51EDCEC3" w14:textId="7EB4BEE6"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B21F02C" w14:textId="3B325CCD"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0079FF3" w14:textId="5461F0E7"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CE7D59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1A581FD" w14:textId="770C6DB8"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578ADA4" w14:textId="7DD77932"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1AA212E" w14:textId="5E07B5F5"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12708C9"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4F8CBEE" w14:textId="32DA28E6"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7B44267" w14:textId="2953C72C"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643432" w14:textId="7B443372"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C692E8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4188C489" w14:textId="765FDF89"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Műszaki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36E89A7B" w14:textId="004DFB0F"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7B2AF1" w14:textId="5F590428"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E7B475D"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7C526D9" w14:textId="77777777" w:rsidR="00EE53C5" w:rsidRPr="001513D5" w:rsidRDefault="00EE53C5" w:rsidP="00EE53C5">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1700471"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67051B"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36A8C7A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4A6D8AA9" w14:textId="438BB987"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676D40FF" w14:textId="50D851A6"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5635B0A" w14:textId="4A13901B"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BAD1E34"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3FF43D5" w14:textId="625942B0"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Térlátás</w:t>
            </w:r>
          </w:p>
        </w:tc>
        <w:tc>
          <w:tcPr>
            <w:tcW w:w="758" w:type="dxa"/>
            <w:tcBorders>
              <w:top w:val="single" w:sz="6" w:space="0" w:color="auto"/>
              <w:left w:val="single" w:sz="6" w:space="0" w:color="auto"/>
              <w:bottom w:val="single" w:sz="6" w:space="0" w:color="auto"/>
              <w:right w:val="single" w:sz="6" w:space="0" w:color="auto"/>
            </w:tcBorders>
            <w:vAlign w:val="center"/>
          </w:tcPr>
          <w:p w14:paraId="72D9FBC5"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9CBA04" w14:textId="3671FC2F"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E92D131"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7B6C8D33" w14:textId="15604131"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0E71D557"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122F2A" w14:textId="6C6383F2"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CDAB39E"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21700B63" w14:textId="77777777" w:rsidR="00EE53C5" w:rsidRPr="001513D5" w:rsidRDefault="00EE53C5" w:rsidP="00EE53C5">
            <w:pPr>
              <w:autoSpaceDE w:val="0"/>
              <w:autoSpaceDN w:val="0"/>
              <w:adjustRightInd w:val="0"/>
              <w:spacing w:after="0"/>
              <w:jc w:val="center"/>
              <w:rPr>
                <w:rFonts w:cs="Times New Roman"/>
                <w:szCs w:val="24"/>
              </w:rPr>
            </w:pPr>
            <w:r w:rsidRPr="001513D5">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2718C7C"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2761BD"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79A45C7F"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D29B787" w14:textId="28AF7069"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647264B9" w14:textId="70A912E6"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8EED45" w14:textId="2EA84A27"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B112046"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17D64FB" w14:textId="6D78325A"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3297B9F1" w14:textId="5207890E"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1C51458" w14:textId="03F3CE3A"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6067BFA"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6B0FFE16" w14:textId="3730881A"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5F9377F8"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6E472D" w14:textId="492FE1F4"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C5A4ACD"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31CEEE94" w14:textId="77777777" w:rsidR="00EE53C5" w:rsidRPr="001513D5" w:rsidRDefault="00EE53C5" w:rsidP="00EE53C5">
            <w:pPr>
              <w:autoSpaceDE w:val="0"/>
              <w:autoSpaceDN w:val="0"/>
              <w:adjustRightInd w:val="0"/>
              <w:spacing w:after="0"/>
              <w:jc w:val="center"/>
              <w:rPr>
                <w:rFonts w:cs="Times New Roman"/>
                <w:szCs w:val="24"/>
              </w:rPr>
            </w:pPr>
            <w:r w:rsidRPr="001513D5">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AA3658D" w14:textId="77777777" w:rsidR="00EE53C5" w:rsidRPr="001513D5" w:rsidRDefault="00EE53C5" w:rsidP="00EE53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7BBE7F" w14:textId="77777777" w:rsidR="00EE53C5" w:rsidRPr="001513D5" w:rsidRDefault="00EE53C5" w:rsidP="00EE53C5">
            <w:pPr>
              <w:autoSpaceDE w:val="0"/>
              <w:autoSpaceDN w:val="0"/>
              <w:adjustRightInd w:val="0"/>
              <w:spacing w:after="0"/>
              <w:jc w:val="center"/>
              <w:rPr>
                <w:rFonts w:cs="Times New Roman"/>
                <w:szCs w:val="24"/>
              </w:rPr>
            </w:pPr>
          </w:p>
        </w:tc>
      </w:tr>
      <w:tr w:rsidR="00B50357" w:rsidRPr="001513D5" w14:paraId="4E07B405"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EF47BCF" w14:textId="6492F6D8"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543E65CD" w14:textId="2113405F"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8D44CC0" w14:textId="3E3510E8"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EDF24D6"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1892024E" w14:textId="7514AD89"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346F36B0" w14:textId="704C1C59"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991DB4D" w14:textId="77978889"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33431A7E" w14:textId="77777777" w:rsidTr="001513D5">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14:paraId="01951205" w14:textId="35525549" w:rsidR="00EE53C5" w:rsidRPr="001513D5" w:rsidRDefault="00EE53C5" w:rsidP="00EE53C5">
            <w:pPr>
              <w:autoSpaceDE w:val="0"/>
              <w:autoSpaceDN w:val="0"/>
              <w:adjustRightInd w:val="0"/>
              <w:spacing w:after="0"/>
              <w:jc w:val="left"/>
              <w:rPr>
                <w:rFonts w:cs="Times New Roman"/>
                <w:szCs w:val="24"/>
              </w:rPr>
            </w:pPr>
            <w:r w:rsidRPr="001513D5">
              <w:rPr>
                <w:rFonts w:eastAsia="Times New Roman" w:cs="Times New Roman"/>
                <w:szCs w:val="24"/>
                <w:lang w:eastAsia="hu-HU"/>
              </w:rPr>
              <w:t>Rendszerekben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4EE0E910" w14:textId="54808E36"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59DAD7" w14:textId="24DF677A" w:rsidR="00EE53C5" w:rsidRPr="001513D5" w:rsidRDefault="005A09B8" w:rsidP="00EE53C5">
            <w:pPr>
              <w:autoSpaceDE w:val="0"/>
              <w:autoSpaceDN w:val="0"/>
              <w:adjustRightInd w:val="0"/>
              <w:spacing w:after="0"/>
              <w:jc w:val="center"/>
              <w:rPr>
                <w:rFonts w:cs="Times New Roman"/>
                <w:szCs w:val="24"/>
              </w:rPr>
            </w:pPr>
            <w:r w:rsidRPr="001513D5">
              <w:rPr>
                <w:rFonts w:cs="Times New Roman"/>
                <w:szCs w:val="24"/>
              </w:rPr>
              <w:t>x</w:t>
            </w:r>
          </w:p>
        </w:tc>
      </w:tr>
    </w:tbl>
    <w:p w14:paraId="305C1B55" w14:textId="77777777" w:rsidR="00A23F09" w:rsidRPr="00B50357" w:rsidRDefault="00A23F09" w:rsidP="00A23F09">
      <w:pPr>
        <w:rPr>
          <w:rFonts w:cs="Times New Roman"/>
        </w:rPr>
      </w:pPr>
    </w:p>
    <w:p w14:paraId="59E758D2" w14:textId="6F786566" w:rsidR="00A23F09" w:rsidRPr="00B50357" w:rsidRDefault="005A09B8" w:rsidP="00A23F09">
      <w:pPr>
        <w:pStyle w:val="Listaszerbekezds"/>
        <w:numPr>
          <w:ilvl w:val="0"/>
          <w:numId w:val="8"/>
        </w:numPr>
        <w:tabs>
          <w:tab w:val="right" w:pos="9072"/>
        </w:tabs>
        <w:spacing w:after="0"/>
        <w:rPr>
          <w:rFonts w:cs="Times New Roman"/>
          <w:b/>
        </w:rPr>
      </w:pPr>
      <w:r w:rsidRPr="00B50357">
        <w:rPr>
          <w:rFonts w:cs="Times New Roman"/>
          <w:b/>
        </w:rPr>
        <w:t>Világítástechnika</w:t>
      </w:r>
      <w:r w:rsidR="00A23F09" w:rsidRPr="00B50357">
        <w:rPr>
          <w:rFonts w:cs="Times New Roman"/>
          <w:b/>
        </w:rPr>
        <w:t xml:space="preserve"> tantárgy</w:t>
      </w:r>
      <w:r w:rsidR="00A23F09" w:rsidRPr="00B50357">
        <w:rPr>
          <w:rFonts w:cs="Times New Roman"/>
          <w:b/>
        </w:rPr>
        <w:tab/>
      </w:r>
      <w:r w:rsidR="00B779E6" w:rsidRPr="00B50357">
        <w:rPr>
          <w:rFonts w:cs="Times New Roman"/>
          <w:b/>
        </w:rPr>
        <w:t>160</w:t>
      </w:r>
      <w:r w:rsidR="00A23F09" w:rsidRPr="00B50357">
        <w:rPr>
          <w:rFonts w:cs="Times New Roman"/>
          <w:b/>
        </w:rPr>
        <w:t xml:space="preserve"> óra/</w:t>
      </w:r>
      <w:r w:rsidR="00B779E6" w:rsidRPr="00B50357">
        <w:rPr>
          <w:rFonts w:cs="Times New Roman"/>
          <w:b/>
        </w:rPr>
        <w:t>160</w:t>
      </w:r>
      <w:r w:rsidR="00A23F09" w:rsidRPr="00B50357">
        <w:rPr>
          <w:rFonts w:cs="Times New Roman"/>
          <w:b/>
        </w:rPr>
        <w:t xml:space="preserve"> óra*</w:t>
      </w:r>
    </w:p>
    <w:p w14:paraId="1B475632"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1AC270D7" w14:textId="77777777" w:rsidR="00A23F09" w:rsidRPr="00B50357" w:rsidRDefault="00A23F09" w:rsidP="00A23F09">
      <w:pPr>
        <w:spacing w:after="0"/>
        <w:ind w:left="426"/>
        <w:rPr>
          <w:rFonts w:cs="Times New Roman"/>
        </w:rPr>
      </w:pPr>
    </w:p>
    <w:p w14:paraId="306FB62F" w14:textId="136C0CC2" w:rsidR="00A23F09" w:rsidRPr="00B50357" w:rsidRDefault="00A23F09" w:rsidP="00A23F09">
      <w:pPr>
        <w:spacing w:after="0"/>
        <w:ind w:left="426"/>
        <w:rPr>
          <w:rFonts w:cs="Times New Roman"/>
        </w:rPr>
      </w:pPr>
      <w:r w:rsidRPr="00B50357">
        <w:rPr>
          <w:rFonts w:cs="Times New Roman"/>
        </w:rPr>
        <w:t>A tantárgy a főszakképesítéshez kapcsolódik.</w:t>
      </w:r>
    </w:p>
    <w:p w14:paraId="48ACE6E4" w14:textId="77777777" w:rsidR="00A23F09" w:rsidRPr="00B50357" w:rsidRDefault="00A23F09" w:rsidP="00A23F09">
      <w:pPr>
        <w:spacing w:after="0"/>
        <w:ind w:left="426"/>
        <w:rPr>
          <w:rFonts w:cs="Times New Roman"/>
        </w:rPr>
      </w:pPr>
    </w:p>
    <w:p w14:paraId="2C228D0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25D8C2A9" w14:textId="77777777" w:rsidR="005A09B8" w:rsidRPr="00B50357" w:rsidRDefault="005A09B8" w:rsidP="005A09B8">
      <w:pPr>
        <w:spacing w:after="0"/>
        <w:ind w:left="426"/>
        <w:rPr>
          <w:rFonts w:cs="Times New Roman"/>
        </w:rPr>
      </w:pPr>
      <w:r w:rsidRPr="00B50357">
        <w:rPr>
          <w:rFonts w:cs="Times New Roman"/>
        </w:rPr>
        <w:t>A tanuló a tantárgy elsajátítása után rendelkezzen az alábbi feladatok elvégzéséhez szükséges szakmai elméleti ismeretekkel:</w:t>
      </w:r>
    </w:p>
    <w:p w14:paraId="07B0A0A0" w14:textId="77777777" w:rsidR="005A09B8" w:rsidRPr="00B50357" w:rsidRDefault="005A09B8" w:rsidP="005A09B8">
      <w:pPr>
        <w:spacing w:after="0"/>
        <w:ind w:left="426"/>
        <w:rPr>
          <w:rFonts w:cs="Times New Roman"/>
        </w:rPr>
      </w:pPr>
      <w:r w:rsidRPr="00B50357">
        <w:rPr>
          <w:rFonts w:cs="Times New Roman"/>
        </w:rPr>
        <w:t>A színpadvilágítás eszközeinek és azok felépítésének, rendszerének és alkalmazásának megismertetése.</w:t>
      </w:r>
    </w:p>
    <w:p w14:paraId="1E0ECDE7" w14:textId="77777777" w:rsidR="005A09B8" w:rsidRPr="00B50357" w:rsidRDefault="005A09B8" w:rsidP="005A09B8">
      <w:pPr>
        <w:spacing w:after="0"/>
        <w:ind w:left="426"/>
        <w:rPr>
          <w:rFonts w:cs="Times New Roman"/>
        </w:rPr>
      </w:pPr>
      <w:r w:rsidRPr="00B50357">
        <w:rPr>
          <w:rFonts w:cs="Times New Roman"/>
        </w:rPr>
        <w:t>Irányítja a rendezői és tervezői instrukciók alapján a darabok bevilágítási és egyéb elektromos munkáit, a megbeszélt határidők betartásával.</w:t>
      </w:r>
    </w:p>
    <w:p w14:paraId="38FDDE1A" w14:textId="77777777" w:rsidR="005A09B8" w:rsidRPr="00B50357" w:rsidRDefault="005A09B8" w:rsidP="005A09B8">
      <w:pPr>
        <w:spacing w:after="0"/>
        <w:ind w:left="426"/>
        <w:rPr>
          <w:rFonts w:cs="Times New Roman"/>
        </w:rPr>
      </w:pPr>
      <w:r w:rsidRPr="00B50357">
        <w:rPr>
          <w:rFonts w:cs="Times New Roman"/>
        </w:rPr>
        <w:t>Határidőre elkészítteti a produkciók világítási kellékeit, anyagait, egyedi világítási berendezéseit.</w:t>
      </w:r>
    </w:p>
    <w:p w14:paraId="7E3E5459" w14:textId="738611F6" w:rsidR="005A09B8" w:rsidRPr="00B50357" w:rsidRDefault="005A09B8" w:rsidP="005A09B8">
      <w:pPr>
        <w:spacing w:after="0"/>
        <w:ind w:left="426"/>
        <w:rPr>
          <w:rFonts w:cs="Times New Roman"/>
        </w:rPr>
      </w:pPr>
      <w:r w:rsidRPr="00B50357">
        <w:rPr>
          <w:rFonts w:cs="Times New Roman"/>
        </w:rPr>
        <w:t>A műsoron lévő darabokról s</w:t>
      </w:r>
      <w:r w:rsidR="006F2086" w:rsidRPr="00B50357">
        <w:rPr>
          <w:rFonts w:cs="Times New Roman"/>
        </w:rPr>
        <w:t>z</w:t>
      </w:r>
      <w:r w:rsidRPr="00B50357">
        <w:rPr>
          <w:rFonts w:cs="Times New Roman"/>
        </w:rPr>
        <w:t>cenáriumot készít, ezeket okmányszerűen kezeli.</w:t>
      </w:r>
    </w:p>
    <w:p w14:paraId="3836D06B" w14:textId="77777777" w:rsidR="005A09B8" w:rsidRPr="00B50357" w:rsidRDefault="005A09B8" w:rsidP="005A09B8">
      <w:pPr>
        <w:spacing w:after="0"/>
        <w:ind w:left="426"/>
        <w:rPr>
          <w:rFonts w:cs="Times New Roman"/>
        </w:rPr>
      </w:pPr>
      <w:r w:rsidRPr="00B50357">
        <w:rPr>
          <w:rFonts w:cs="Times New Roman"/>
        </w:rPr>
        <w:t>Gondoskodik az előadások szakszerű kiszolgálásáról.</w:t>
      </w:r>
    </w:p>
    <w:p w14:paraId="29E67CE7" w14:textId="77777777" w:rsidR="005A09B8" w:rsidRPr="00B50357" w:rsidRDefault="005A09B8" w:rsidP="005A09B8">
      <w:pPr>
        <w:spacing w:after="0"/>
        <w:ind w:left="426"/>
        <w:rPr>
          <w:rFonts w:cs="Times New Roman"/>
        </w:rPr>
      </w:pPr>
      <w:r w:rsidRPr="00B50357">
        <w:rPr>
          <w:rFonts w:cs="Times New Roman"/>
        </w:rPr>
        <w:t>A színház előadásaival és próbáival kapcsolatos összes szcenikai világítási feladatot meghatározza, azok elvégzését irányítja és folyamatosan ellenőrzi, valamint az előadások zavartalanságát biztosítja.</w:t>
      </w:r>
    </w:p>
    <w:p w14:paraId="0A527034" w14:textId="77777777" w:rsidR="005A09B8" w:rsidRPr="00B50357" w:rsidRDefault="005A09B8" w:rsidP="005A09B8">
      <w:pPr>
        <w:spacing w:after="0"/>
        <w:ind w:left="426"/>
        <w:rPr>
          <w:rFonts w:cs="Times New Roman"/>
        </w:rPr>
      </w:pPr>
      <w:r w:rsidRPr="00B50357">
        <w:rPr>
          <w:rFonts w:cs="Times New Roman"/>
        </w:rPr>
        <w:t>Műszaki véleményt ad a világítás és egyéb, a nézőteret, színpadot és a szervesen kapcsolódó helyiségeket érintő elektromossággal kapcsolatos feladatok megoldására.</w:t>
      </w:r>
    </w:p>
    <w:p w14:paraId="17A73CE8" w14:textId="77777777" w:rsidR="005A09B8" w:rsidRPr="00B50357" w:rsidRDefault="005A09B8" w:rsidP="005A09B8">
      <w:pPr>
        <w:spacing w:after="0"/>
        <w:ind w:left="426"/>
        <w:rPr>
          <w:rFonts w:cs="Times New Roman"/>
        </w:rPr>
      </w:pPr>
      <w:r w:rsidRPr="00B50357">
        <w:rPr>
          <w:rFonts w:cs="Times New Roman"/>
        </w:rPr>
        <w:t>A rábízott és a világosítótárhoz tartozó berendezések és eszközök balesetmentes, üzemképes állapotát ellenőrzi.</w:t>
      </w:r>
    </w:p>
    <w:p w14:paraId="05D844BC" w14:textId="77777777" w:rsidR="005A09B8" w:rsidRPr="00B50357" w:rsidRDefault="005A09B8" w:rsidP="005A09B8">
      <w:pPr>
        <w:spacing w:after="0"/>
        <w:ind w:left="426"/>
        <w:rPr>
          <w:rFonts w:cs="Times New Roman"/>
        </w:rPr>
      </w:pPr>
      <w:r w:rsidRPr="00B50357">
        <w:rPr>
          <w:rFonts w:cs="Times New Roman"/>
        </w:rPr>
        <w:t>A berendezések meghibásodása esetén gondoskodik azok azonnali javításáról, a szervizelés intézéséről és az eszközök helyettesítéséről.</w:t>
      </w:r>
    </w:p>
    <w:p w14:paraId="54D19977" w14:textId="77777777" w:rsidR="005A09B8" w:rsidRPr="00B50357" w:rsidRDefault="005A09B8" w:rsidP="005A09B8">
      <w:pPr>
        <w:spacing w:after="0"/>
        <w:ind w:left="426"/>
        <w:rPr>
          <w:rFonts w:cs="Times New Roman"/>
        </w:rPr>
      </w:pPr>
      <w:r w:rsidRPr="00B50357">
        <w:rPr>
          <w:rFonts w:cs="Times New Roman"/>
        </w:rPr>
        <w:t>A világítási eszközökről és berendezésekről szervizkönyvet vezet, és azt dokumentumszerűen nyilvántartja.</w:t>
      </w:r>
    </w:p>
    <w:p w14:paraId="07F95AC7" w14:textId="77777777" w:rsidR="005A09B8" w:rsidRPr="00B50357" w:rsidRDefault="005A09B8" w:rsidP="005A09B8">
      <w:pPr>
        <w:spacing w:after="0"/>
        <w:ind w:left="426"/>
        <w:rPr>
          <w:rFonts w:cs="Times New Roman"/>
        </w:rPr>
      </w:pPr>
      <w:r w:rsidRPr="00B50357">
        <w:rPr>
          <w:rFonts w:cs="Times New Roman"/>
        </w:rPr>
        <w:t>Megszervezi és folyamatosan ellenőrzi a világítástechnikai eszközök és anyagok raktározását, a fogyó anyagok felhasználását dokumentumszerűen nyilvántartja.</w:t>
      </w:r>
    </w:p>
    <w:p w14:paraId="041C3107" w14:textId="77777777" w:rsidR="005A09B8" w:rsidRPr="00B50357" w:rsidRDefault="005A09B8" w:rsidP="005A09B8">
      <w:pPr>
        <w:spacing w:after="0"/>
        <w:ind w:left="426"/>
        <w:rPr>
          <w:rFonts w:cs="Times New Roman"/>
        </w:rPr>
      </w:pPr>
      <w:r w:rsidRPr="00B50357">
        <w:rPr>
          <w:rFonts w:cs="Times New Roman"/>
        </w:rPr>
        <w:t>Javaslatot tesz a berendezések, eszközök selejtezésére, bővítésére.</w:t>
      </w:r>
    </w:p>
    <w:p w14:paraId="48919DE1" w14:textId="77777777" w:rsidR="005A09B8" w:rsidRPr="00B50357" w:rsidRDefault="005A09B8" w:rsidP="005A09B8">
      <w:pPr>
        <w:spacing w:after="0"/>
        <w:ind w:left="426"/>
        <w:rPr>
          <w:rFonts w:cs="Times New Roman"/>
        </w:rPr>
      </w:pPr>
      <w:r w:rsidRPr="00B50357">
        <w:rPr>
          <w:rFonts w:cs="Times New Roman"/>
        </w:rPr>
        <w:t>Elvégzi az elektromossággal kapcsolatos biztonsági helyzet szakmai elbírálását és a veszélyhelyzeteket meghatározza.</w:t>
      </w:r>
    </w:p>
    <w:p w14:paraId="15628D65" w14:textId="77777777" w:rsidR="005A09B8" w:rsidRPr="00B50357" w:rsidRDefault="005A09B8" w:rsidP="005A09B8">
      <w:pPr>
        <w:spacing w:after="0"/>
        <w:ind w:left="426"/>
        <w:rPr>
          <w:rFonts w:cs="Times New Roman"/>
        </w:rPr>
      </w:pPr>
      <w:r w:rsidRPr="00B50357">
        <w:rPr>
          <w:rFonts w:cs="Times New Roman"/>
        </w:rPr>
        <w:t>A keletkezett elektromos veszélyhelyzetet objektív módon megítéli, késedelmes elháríthatósága esetén a berendezés működését felfüggeszti a további intézkedésig, illetve a hiba elhárításáig használatát megtiltja.</w:t>
      </w:r>
    </w:p>
    <w:p w14:paraId="00D70834" w14:textId="77777777" w:rsidR="005A09B8" w:rsidRPr="00B50357" w:rsidRDefault="005A09B8" w:rsidP="005A09B8">
      <w:pPr>
        <w:spacing w:after="0"/>
        <w:ind w:left="426"/>
        <w:rPr>
          <w:rFonts w:cs="Times New Roman"/>
        </w:rPr>
      </w:pPr>
      <w:r w:rsidRPr="00B50357">
        <w:rPr>
          <w:rFonts w:cs="Times New Roman"/>
        </w:rPr>
        <w:t>A munkavédelmi szemlék jegyzőkönyveiben rá szabott feladatok időarányos végrehajtásáról gondoskodik.</w:t>
      </w:r>
    </w:p>
    <w:p w14:paraId="54626252" w14:textId="77777777" w:rsidR="005A09B8" w:rsidRPr="00B50357" w:rsidRDefault="005A09B8" w:rsidP="005A09B8">
      <w:pPr>
        <w:spacing w:after="0"/>
        <w:ind w:left="426"/>
        <w:rPr>
          <w:rFonts w:cs="Times New Roman"/>
        </w:rPr>
      </w:pPr>
      <w:r w:rsidRPr="00B50357">
        <w:rPr>
          <w:rFonts w:cs="Times New Roman"/>
        </w:rPr>
        <w:t>Gondoskodik a világosítók színpadi munkaterületének tisztán tartásáról.</w:t>
      </w:r>
    </w:p>
    <w:p w14:paraId="5D62BCCE" w14:textId="77777777" w:rsidR="005A09B8" w:rsidRPr="00B50357" w:rsidRDefault="005A09B8" w:rsidP="005A09B8">
      <w:pPr>
        <w:spacing w:after="0"/>
        <w:ind w:left="426"/>
        <w:rPr>
          <w:rFonts w:cs="Times New Roman"/>
        </w:rPr>
      </w:pPr>
      <w:r w:rsidRPr="00B50357">
        <w:rPr>
          <w:rFonts w:cs="Times New Roman"/>
        </w:rPr>
        <w:t>A feladatokkal összefüggő szállítások során a gépkocsira történő fel- és lerakodási munkákat felügyeli.</w:t>
      </w:r>
    </w:p>
    <w:p w14:paraId="2FF2080C" w14:textId="77777777" w:rsidR="005A09B8" w:rsidRPr="00B50357" w:rsidRDefault="005A09B8" w:rsidP="005A09B8">
      <w:pPr>
        <w:spacing w:after="0"/>
        <w:ind w:left="426"/>
        <w:rPr>
          <w:rFonts w:cs="Times New Roman"/>
        </w:rPr>
      </w:pPr>
      <w:r w:rsidRPr="00B50357">
        <w:rPr>
          <w:rFonts w:cs="Times New Roman"/>
        </w:rPr>
        <w:t>Ellenőrzi a tűz- és munkavédelmi előírások betartását.</w:t>
      </w:r>
    </w:p>
    <w:p w14:paraId="732B8CB2" w14:textId="77777777" w:rsidR="005A09B8" w:rsidRPr="00B50357" w:rsidRDefault="005A09B8" w:rsidP="005A09B8">
      <w:pPr>
        <w:spacing w:after="0"/>
        <w:ind w:left="426"/>
        <w:rPr>
          <w:rFonts w:cs="Times New Roman"/>
        </w:rPr>
      </w:pPr>
      <w:r w:rsidRPr="00B50357">
        <w:rPr>
          <w:rFonts w:cs="Times New Roman"/>
        </w:rPr>
        <w:t>Felelős a világosítási munkaterületen az elektromos energia és a szerelési anyagok takarékos felhasználásáért, a színházi tulajdon védelméért.</w:t>
      </w:r>
    </w:p>
    <w:p w14:paraId="68C18EC9" w14:textId="77777777" w:rsidR="005A09B8" w:rsidRPr="00B50357" w:rsidRDefault="005A09B8" w:rsidP="005A09B8">
      <w:pPr>
        <w:spacing w:after="0"/>
        <w:ind w:left="426"/>
        <w:rPr>
          <w:rFonts w:cs="Times New Roman"/>
        </w:rPr>
      </w:pPr>
      <w:r w:rsidRPr="00B50357">
        <w:rPr>
          <w:rFonts w:cs="Times New Roman"/>
        </w:rPr>
        <w:t>Aktívan részt vesz a rendezői és tervezői instrukciók alapján a bemutatandó darabok bevilágításának folyamatában.</w:t>
      </w:r>
    </w:p>
    <w:p w14:paraId="648F9440" w14:textId="77777777" w:rsidR="005A09B8" w:rsidRPr="00B50357" w:rsidRDefault="005A09B8" w:rsidP="005A09B8">
      <w:pPr>
        <w:spacing w:after="0"/>
        <w:ind w:left="426"/>
        <w:rPr>
          <w:rFonts w:cs="Times New Roman"/>
        </w:rPr>
      </w:pPr>
      <w:r w:rsidRPr="00B50357">
        <w:rPr>
          <w:rFonts w:cs="Times New Roman"/>
        </w:rPr>
        <w:t>A bemutatandó darabok szcenikai igényeinek biztosításához szükséges színpadi szereléseket elvégzi.</w:t>
      </w:r>
    </w:p>
    <w:p w14:paraId="73375648" w14:textId="77777777" w:rsidR="005A09B8" w:rsidRPr="00B50357" w:rsidRDefault="005A09B8" w:rsidP="005A09B8">
      <w:pPr>
        <w:spacing w:after="0"/>
        <w:ind w:left="426"/>
        <w:rPr>
          <w:rFonts w:cs="Times New Roman"/>
        </w:rPr>
      </w:pPr>
      <w:r w:rsidRPr="00B50357">
        <w:rPr>
          <w:rFonts w:cs="Times New Roman"/>
        </w:rPr>
        <w:t>Az előadásokkal kapcsolatban megtanulja a számára előírt beállításokat és instrukciókat.</w:t>
      </w:r>
    </w:p>
    <w:p w14:paraId="2CF5EBBD" w14:textId="77777777" w:rsidR="005A09B8" w:rsidRPr="00B50357" w:rsidRDefault="005A09B8" w:rsidP="005A09B8">
      <w:pPr>
        <w:spacing w:after="0"/>
        <w:ind w:left="426"/>
        <w:rPr>
          <w:rFonts w:cs="Times New Roman"/>
        </w:rPr>
      </w:pPr>
      <w:r w:rsidRPr="00B50357">
        <w:rPr>
          <w:rFonts w:cs="Times New Roman"/>
        </w:rPr>
        <w:t>A színház előadásaival és próbáival kapcsolatos összes szcenikai világítási feladatot elvégzi.</w:t>
      </w:r>
    </w:p>
    <w:p w14:paraId="71617492" w14:textId="77777777" w:rsidR="005A09B8" w:rsidRPr="00B50357" w:rsidRDefault="005A09B8" w:rsidP="005A09B8">
      <w:pPr>
        <w:spacing w:after="0"/>
        <w:ind w:left="426"/>
        <w:rPr>
          <w:rFonts w:cs="Times New Roman"/>
        </w:rPr>
      </w:pPr>
      <w:r w:rsidRPr="00B50357">
        <w:rPr>
          <w:rFonts w:cs="Times New Roman"/>
        </w:rPr>
        <w:t>Szcenikai világítási berendezéseket és rendszereket kezel, ellenőriz, karbantart.</w:t>
      </w:r>
    </w:p>
    <w:p w14:paraId="42C1E6BF" w14:textId="77777777" w:rsidR="005A09B8" w:rsidRPr="00B50357" w:rsidRDefault="005A09B8" w:rsidP="005A09B8">
      <w:pPr>
        <w:spacing w:after="0"/>
        <w:ind w:left="426"/>
        <w:rPr>
          <w:rFonts w:cs="Times New Roman"/>
        </w:rPr>
      </w:pPr>
      <w:r w:rsidRPr="00B50357">
        <w:rPr>
          <w:rFonts w:cs="Times New Roman"/>
        </w:rPr>
        <w:t>A rábízott berendezések balesetmentes, üzemképes állapotát ellenőrzi.</w:t>
      </w:r>
    </w:p>
    <w:p w14:paraId="4489E57E" w14:textId="23BE01D5" w:rsidR="00A23F09" w:rsidRPr="00B50357" w:rsidRDefault="005A09B8" w:rsidP="005A09B8">
      <w:pPr>
        <w:spacing w:after="0"/>
        <w:ind w:left="426"/>
        <w:rPr>
          <w:rFonts w:cs="Times New Roman"/>
        </w:rPr>
      </w:pPr>
      <w:r w:rsidRPr="00B50357">
        <w:rPr>
          <w:rFonts w:cs="Times New Roman"/>
        </w:rPr>
        <w:t>Vizuáltechnikai feladatokat lát el</w:t>
      </w:r>
    </w:p>
    <w:p w14:paraId="7935EE55" w14:textId="77777777" w:rsidR="00A23F09" w:rsidRPr="00B50357" w:rsidRDefault="00A23F09" w:rsidP="00A23F09">
      <w:pPr>
        <w:spacing w:after="0"/>
        <w:ind w:left="426"/>
        <w:rPr>
          <w:rFonts w:cs="Times New Roman"/>
        </w:rPr>
      </w:pPr>
    </w:p>
    <w:p w14:paraId="250531BC"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5351C0B4" w14:textId="77777777" w:rsidR="00A23F09" w:rsidRPr="00B50357" w:rsidRDefault="00A23F09" w:rsidP="00A23F09">
      <w:pPr>
        <w:spacing w:after="0"/>
        <w:ind w:left="426"/>
        <w:rPr>
          <w:rFonts w:cs="Times New Roman"/>
        </w:rPr>
      </w:pPr>
    </w:p>
    <w:p w14:paraId="025A9734" w14:textId="77777777" w:rsidR="00A23F09" w:rsidRPr="00B50357" w:rsidRDefault="00A23F09" w:rsidP="00A23F09">
      <w:pPr>
        <w:spacing w:after="0"/>
        <w:ind w:left="426"/>
        <w:rPr>
          <w:rFonts w:cs="Times New Roman"/>
        </w:rPr>
      </w:pPr>
    </w:p>
    <w:p w14:paraId="68676940"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623DA167" w14:textId="7F1A647A" w:rsidR="00A23F09" w:rsidRPr="00B50357" w:rsidRDefault="005A09B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Általános fénytani ismeretek</w:t>
      </w:r>
    </w:p>
    <w:p w14:paraId="058FA0EE" w14:textId="77777777" w:rsidR="005A09B8" w:rsidRPr="00B50357" w:rsidRDefault="005A09B8" w:rsidP="005A09B8">
      <w:pPr>
        <w:spacing w:after="0"/>
        <w:ind w:left="851"/>
        <w:rPr>
          <w:rFonts w:cs="Times New Roman"/>
        </w:rPr>
      </w:pPr>
      <w:r w:rsidRPr="00B50357">
        <w:rPr>
          <w:rFonts w:cs="Times New Roman"/>
        </w:rPr>
        <w:t>Az alábbi témakörök ismerete:</w:t>
      </w:r>
    </w:p>
    <w:p w14:paraId="721D71A5" w14:textId="77777777" w:rsidR="005A09B8" w:rsidRPr="00B50357" w:rsidRDefault="005A09B8" w:rsidP="005A09B8">
      <w:pPr>
        <w:spacing w:after="0"/>
        <w:ind w:left="851"/>
        <w:rPr>
          <w:rFonts w:cs="Times New Roman"/>
        </w:rPr>
      </w:pPr>
      <w:r w:rsidRPr="00B50357">
        <w:rPr>
          <w:rFonts w:cs="Times New Roman"/>
        </w:rPr>
        <w:t>Fényforrások és tulajdonságai</w:t>
      </w:r>
    </w:p>
    <w:p w14:paraId="6E9DC711" w14:textId="77777777" w:rsidR="005A09B8" w:rsidRPr="00B50357" w:rsidRDefault="005A09B8" w:rsidP="005A09B8">
      <w:pPr>
        <w:spacing w:after="0"/>
        <w:ind w:left="851"/>
        <w:rPr>
          <w:rFonts w:cs="Times New Roman"/>
        </w:rPr>
      </w:pPr>
      <w:r w:rsidRPr="00B50357">
        <w:rPr>
          <w:rFonts w:cs="Times New Roman"/>
        </w:rPr>
        <w:t>Fényforrások jellemzői (színvisszaadás, színhőmérséklet, fényhasznosítás)</w:t>
      </w:r>
    </w:p>
    <w:p w14:paraId="35EAC865" w14:textId="77777777" w:rsidR="005A09B8" w:rsidRPr="00B50357" w:rsidRDefault="005A09B8" w:rsidP="005A09B8">
      <w:pPr>
        <w:spacing w:after="0"/>
        <w:ind w:left="851"/>
        <w:rPr>
          <w:rFonts w:cs="Times New Roman"/>
        </w:rPr>
      </w:pPr>
      <w:r w:rsidRPr="00B50357">
        <w:rPr>
          <w:rFonts w:cs="Times New Roman"/>
        </w:rPr>
        <w:t>Hőmérsékletsugárzók (halogén körfolyamat- halogén izzók- LIF kód)</w:t>
      </w:r>
    </w:p>
    <w:p w14:paraId="0B168FDB" w14:textId="77777777" w:rsidR="005A09B8" w:rsidRPr="00B50357" w:rsidRDefault="005A09B8" w:rsidP="005A09B8">
      <w:pPr>
        <w:spacing w:after="0"/>
        <w:ind w:left="851"/>
        <w:rPr>
          <w:rFonts w:cs="Times New Roman"/>
        </w:rPr>
      </w:pPr>
      <w:r w:rsidRPr="00B50357">
        <w:rPr>
          <w:rFonts w:cs="Times New Roman"/>
        </w:rPr>
        <w:t>Kisülő lámpák (HMI-HTI, HSR/MSR-XBO-Fénycső-UV-stroboscope)</w:t>
      </w:r>
    </w:p>
    <w:p w14:paraId="7B996AC5" w14:textId="77777777" w:rsidR="005A09B8" w:rsidRPr="00B50357" w:rsidRDefault="005A09B8" w:rsidP="005A09B8">
      <w:pPr>
        <w:spacing w:after="0"/>
        <w:ind w:left="851"/>
        <w:rPr>
          <w:rFonts w:cs="Times New Roman"/>
        </w:rPr>
      </w:pPr>
      <w:r w:rsidRPr="00B50357">
        <w:rPr>
          <w:rFonts w:cs="Times New Roman"/>
        </w:rPr>
        <w:t>LED-ek, foglalatok</w:t>
      </w:r>
    </w:p>
    <w:p w14:paraId="47A1F9D5" w14:textId="77777777" w:rsidR="005A09B8" w:rsidRPr="00B50357" w:rsidRDefault="005A09B8" w:rsidP="005A09B8">
      <w:pPr>
        <w:spacing w:after="0"/>
        <w:ind w:left="851"/>
        <w:rPr>
          <w:rFonts w:cs="Times New Roman"/>
        </w:rPr>
      </w:pPr>
      <w:r w:rsidRPr="00B50357">
        <w:rPr>
          <w:rFonts w:cs="Times New Roman"/>
        </w:rPr>
        <w:t>Színelmélet, színező anyagok</w:t>
      </w:r>
    </w:p>
    <w:p w14:paraId="2BFA3A5F" w14:textId="77777777" w:rsidR="005A09B8" w:rsidRPr="00B50357" w:rsidRDefault="005A09B8" w:rsidP="005A09B8">
      <w:pPr>
        <w:spacing w:after="0"/>
        <w:ind w:left="851"/>
        <w:rPr>
          <w:rFonts w:cs="Times New Roman"/>
        </w:rPr>
      </w:pPr>
      <w:r w:rsidRPr="00B50357">
        <w:rPr>
          <w:rFonts w:cs="Times New Roman"/>
        </w:rPr>
        <w:t xml:space="preserve">Színek </w:t>
      </w:r>
    </w:p>
    <w:p w14:paraId="399E07C2" w14:textId="77777777" w:rsidR="005A09B8" w:rsidRPr="00B50357" w:rsidRDefault="005A09B8" w:rsidP="005A09B8">
      <w:pPr>
        <w:spacing w:after="0"/>
        <w:ind w:left="851"/>
        <w:rPr>
          <w:rFonts w:cs="Times New Roman"/>
        </w:rPr>
      </w:pPr>
      <w:r w:rsidRPr="00B50357">
        <w:rPr>
          <w:rFonts w:cs="Times New Roman"/>
        </w:rPr>
        <w:t>Színelmélet (jellemzők – színháromszög– színhatszög - CIE rendszer - bíborszínek)</w:t>
      </w:r>
    </w:p>
    <w:p w14:paraId="7E9C6E9F" w14:textId="77777777" w:rsidR="005A09B8" w:rsidRPr="00B50357" w:rsidRDefault="005A09B8" w:rsidP="005A09B8">
      <w:pPr>
        <w:spacing w:after="0"/>
        <w:ind w:left="851"/>
        <w:rPr>
          <w:rFonts w:cs="Times New Roman"/>
        </w:rPr>
      </w:pPr>
      <w:r w:rsidRPr="00B50357">
        <w:rPr>
          <w:rFonts w:cs="Times New Roman"/>
        </w:rPr>
        <w:t>Színkeverés (additív – szubtraktív – komplementer színek)</w:t>
      </w:r>
    </w:p>
    <w:p w14:paraId="524CBF19" w14:textId="77777777" w:rsidR="005A09B8" w:rsidRPr="00B50357" w:rsidRDefault="005A09B8" w:rsidP="005A09B8">
      <w:pPr>
        <w:spacing w:after="0"/>
        <w:ind w:left="851"/>
        <w:rPr>
          <w:rFonts w:cs="Times New Roman"/>
        </w:rPr>
      </w:pPr>
      <w:r w:rsidRPr="00B50357">
        <w:rPr>
          <w:rFonts w:cs="Times New Roman"/>
        </w:rPr>
        <w:t>Színezési technológiák (üveg – fólia – dichroikus )</w:t>
      </w:r>
    </w:p>
    <w:p w14:paraId="6D224DB8" w14:textId="77777777" w:rsidR="00A23F09" w:rsidRPr="00B50357" w:rsidRDefault="00A23F09" w:rsidP="00A23F09">
      <w:pPr>
        <w:tabs>
          <w:tab w:val="left" w:pos="1418"/>
          <w:tab w:val="right" w:pos="9072"/>
        </w:tabs>
        <w:spacing w:after="0"/>
        <w:ind w:left="851"/>
        <w:rPr>
          <w:rFonts w:cs="Times New Roman"/>
        </w:rPr>
      </w:pPr>
    </w:p>
    <w:p w14:paraId="580C6D2D" w14:textId="6FD5724C" w:rsidR="00A23F09" w:rsidRPr="00B50357" w:rsidRDefault="005A09B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Színpadok világítástechnikája</w:t>
      </w:r>
    </w:p>
    <w:p w14:paraId="17ED9436" w14:textId="77777777" w:rsidR="005A09B8" w:rsidRPr="00B50357" w:rsidRDefault="005A09B8" w:rsidP="005A09B8">
      <w:pPr>
        <w:spacing w:after="0"/>
        <w:ind w:left="851"/>
        <w:rPr>
          <w:rFonts w:cs="Times New Roman"/>
        </w:rPr>
      </w:pPr>
      <w:r w:rsidRPr="00B50357">
        <w:rPr>
          <w:rFonts w:cs="Times New Roman"/>
        </w:rPr>
        <w:t>Világítástechnikai eszközök</w:t>
      </w:r>
    </w:p>
    <w:p w14:paraId="105BA02E" w14:textId="77777777" w:rsidR="005A09B8" w:rsidRPr="00B50357" w:rsidRDefault="005A09B8" w:rsidP="005A09B8">
      <w:pPr>
        <w:spacing w:after="0"/>
        <w:ind w:left="851"/>
        <w:rPr>
          <w:rFonts w:cs="Times New Roman"/>
        </w:rPr>
      </w:pPr>
      <w:r w:rsidRPr="00B50357">
        <w:rPr>
          <w:rFonts w:cs="Times New Roman"/>
        </w:rPr>
        <w:t xml:space="preserve">Színpadi Fényvetők  </w:t>
      </w:r>
    </w:p>
    <w:p w14:paraId="261CBFE8" w14:textId="77777777" w:rsidR="005A09B8" w:rsidRPr="00B50357" w:rsidRDefault="005A09B8" w:rsidP="005A09B8">
      <w:pPr>
        <w:spacing w:after="0"/>
        <w:ind w:left="851"/>
        <w:rPr>
          <w:rFonts w:cs="Times New Roman"/>
        </w:rPr>
      </w:pPr>
      <w:r w:rsidRPr="00B50357">
        <w:rPr>
          <w:rFonts w:cs="Times New Roman"/>
        </w:rPr>
        <w:t xml:space="preserve"> Fénytechnikai jellemzők </w:t>
      </w:r>
    </w:p>
    <w:p w14:paraId="37FAEDCA" w14:textId="77777777" w:rsidR="005A09B8" w:rsidRPr="00B50357" w:rsidRDefault="005A09B8" w:rsidP="005A09B8">
      <w:pPr>
        <w:spacing w:after="0"/>
        <w:ind w:left="851"/>
        <w:rPr>
          <w:rFonts w:cs="Times New Roman"/>
        </w:rPr>
      </w:pPr>
      <w:r w:rsidRPr="00B50357">
        <w:rPr>
          <w:rFonts w:cs="Times New Roman"/>
        </w:rPr>
        <w:t xml:space="preserve"> PlanConvex (Prizmcovex-Pebbleconvex)</w:t>
      </w:r>
    </w:p>
    <w:p w14:paraId="3081354D" w14:textId="77777777" w:rsidR="005A09B8" w:rsidRPr="00B50357" w:rsidRDefault="005A09B8" w:rsidP="005A09B8">
      <w:pPr>
        <w:spacing w:after="0"/>
        <w:ind w:left="851"/>
        <w:rPr>
          <w:rFonts w:cs="Times New Roman"/>
        </w:rPr>
      </w:pPr>
      <w:r w:rsidRPr="00B50357">
        <w:rPr>
          <w:rFonts w:cs="Times New Roman"/>
        </w:rPr>
        <w:t xml:space="preserve"> Fresnel  </w:t>
      </w:r>
    </w:p>
    <w:p w14:paraId="67E6996C" w14:textId="77777777" w:rsidR="005A09B8" w:rsidRPr="00B50357" w:rsidRDefault="005A09B8" w:rsidP="005A09B8">
      <w:pPr>
        <w:spacing w:after="0"/>
        <w:ind w:left="851"/>
        <w:rPr>
          <w:rFonts w:cs="Times New Roman"/>
        </w:rPr>
      </w:pPr>
      <w:r w:rsidRPr="00B50357">
        <w:rPr>
          <w:rFonts w:cs="Times New Roman"/>
        </w:rPr>
        <w:t xml:space="preserve"> Profil (optical – ellipsoid) </w:t>
      </w:r>
    </w:p>
    <w:p w14:paraId="1498A4E5" w14:textId="77777777" w:rsidR="005A09B8" w:rsidRPr="00B50357" w:rsidRDefault="005A09B8" w:rsidP="005A09B8">
      <w:pPr>
        <w:spacing w:after="0"/>
        <w:ind w:left="851"/>
        <w:rPr>
          <w:rFonts w:cs="Times New Roman"/>
        </w:rPr>
      </w:pPr>
      <w:r w:rsidRPr="00B50357">
        <w:rPr>
          <w:rFonts w:cs="Times New Roman"/>
        </w:rPr>
        <w:t xml:space="preserve"> Rivalda – szufita - horizont</w:t>
      </w:r>
    </w:p>
    <w:p w14:paraId="3EFAA4CE" w14:textId="77777777" w:rsidR="005A09B8" w:rsidRPr="00B50357" w:rsidRDefault="005A09B8" w:rsidP="005A09B8">
      <w:pPr>
        <w:spacing w:after="0"/>
        <w:ind w:left="851"/>
        <w:rPr>
          <w:rFonts w:cs="Times New Roman"/>
        </w:rPr>
      </w:pPr>
      <w:r w:rsidRPr="00B50357">
        <w:rPr>
          <w:rFonts w:cs="Times New Roman"/>
        </w:rPr>
        <w:t xml:space="preserve"> Parabola  </w:t>
      </w:r>
    </w:p>
    <w:p w14:paraId="309154D8" w14:textId="77777777" w:rsidR="005A09B8" w:rsidRPr="00B50357" w:rsidRDefault="005A09B8" w:rsidP="005A09B8">
      <w:pPr>
        <w:spacing w:after="0"/>
        <w:ind w:left="851"/>
        <w:rPr>
          <w:rFonts w:cs="Times New Roman"/>
        </w:rPr>
      </w:pPr>
      <w:r w:rsidRPr="00B50357">
        <w:rPr>
          <w:rFonts w:cs="Times New Roman"/>
        </w:rPr>
        <w:t xml:space="preserve"> Motoros kengyelek </w:t>
      </w:r>
    </w:p>
    <w:p w14:paraId="5270AC6C" w14:textId="77777777" w:rsidR="005A09B8" w:rsidRPr="00B50357" w:rsidRDefault="005A09B8" w:rsidP="005A09B8">
      <w:pPr>
        <w:spacing w:after="0"/>
        <w:ind w:left="851"/>
        <w:rPr>
          <w:rFonts w:cs="Times New Roman"/>
        </w:rPr>
      </w:pPr>
      <w:r w:rsidRPr="00B50357">
        <w:rPr>
          <w:rFonts w:cs="Times New Roman"/>
        </w:rPr>
        <w:t xml:space="preserve"> Fejgép  </w:t>
      </w:r>
    </w:p>
    <w:p w14:paraId="47938FCA" w14:textId="77777777" w:rsidR="005A09B8" w:rsidRPr="00B50357" w:rsidRDefault="005A09B8" w:rsidP="005A09B8">
      <w:pPr>
        <w:spacing w:after="0"/>
        <w:ind w:left="851"/>
        <w:rPr>
          <w:rFonts w:cs="Times New Roman"/>
        </w:rPr>
      </w:pPr>
      <w:r w:rsidRPr="00B50357">
        <w:rPr>
          <w:rFonts w:cs="Times New Roman"/>
        </w:rPr>
        <w:t xml:space="preserve"> Robotok  </w:t>
      </w:r>
    </w:p>
    <w:p w14:paraId="03000916" w14:textId="77777777" w:rsidR="005A09B8" w:rsidRPr="00B50357" w:rsidRDefault="005A09B8" w:rsidP="005A09B8">
      <w:pPr>
        <w:spacing w:after="0"/>
        <w:ind w:left="851"/>
        <w:rPr>
          <w:rFonts w:cs="Times New Roman"/>
        </w:rPr>
      </w:pPr>
      <w:r w:rsidRPr="00B50357">
        <w:rPr>
          <w:rFonts w:cs="Times New Roman"/>
        </w:rPr>
        <w:t xml:space="preserve"> mozgótükrös</w:t>
      </w:r>
    </w:p>
    <w:p w14:paraId="33693628" w14:textId="77777777" w:rsidR="005A09B8" w:rsidRPr="00B50357" w:rsidRDefault="005A09B8" w:rsidP="005A09B8">
      <w:pPr>
        <w:spacing w:after="0"/>
        <w:ind w:left="851"/>
        <w:rPr>
          <w:rFonts w:cs="Times New Roman"/>
        </w:rPr>
      </w:pPr>
      <w:r w:rsidRPr="00B50357">
        <w:rPr>
          <w:rFonts w:cs="Times New Roman"/>
        </w:rPr>
        <w:t xml:space="preserve"> mozgófejes</w:t>
      </w:r>
    </w:p>
    <w:p w14:paraId="664F79F8" w14:textId="77777777" w:rsidR="005A09B8" w:rsidRPr="00B50357" w:rsidRDefault="005A09B8" w:rsidP="005A09B8">
      <w:pPr>
        <w:spacing w:after="0"/>
        <w:ind w:left="851"/>
        <w:rPr>
          <w:rFonts w:cs="Times New Roman"/>
        </w:rPr>
      </w:pPr>
      <w:r w:rsidRPr="00B50357">
        <w:rPr>
          <w:rFonts w:cs="Times New Roman"/>
        </w:rPr>
        <w:t xml:space="preserve"> Spotlight</w:t>
      </w:r>
    </w:p>
    <w:p w14:paraId="1206FCFB" w14:textId="77777777" w:rsidR="005A09B8" w:rsidRPr="00B50357" w:rsidRDefault="005A09B8" w:rsidP="005A09B8">
      <w:pPr>
        <w:spacing w:after="0"/>
        <w:ind w:left="851"/>
        <w:rPr>
          <w:rFonts w:cs="Times New Roman"/>
        </w:rPr>
      </w:pPr>
      <w:r w:rsidRPr="00B50357">
        <w:rPr>
          <w:rFonts w:cs="Times New Roman"/>
        </w:rPr>
        <w:t xml:space="preserve"> Washlight</w:t>
      </w:r>
    </w:p>
    <w:p w14:paraId="3123F384" w14:textId="77777777" w:rsidR="005A09B8" w:rsidRPr="00B50357" w:rsidRDefault="005A09B8" w:rsidP="005A09B8">
      <w:pPr>
        <w:spacing w:after="0"/>
        <w:ind w:left="851"/>
        <w:rPr>
          <w:rFonts w:cs="Times New Roman"/>
        </w:rPr>
      </w:pPr>
      <w:r w:rsidRPr="00B50357">
        <w:rPr>
          <w:rFonts w:cs="Times New Roman"/>
        </w:rPr>
        <w:t xml:space="preserve"> LED tabló</w:t>
      </w:r>
    </w:p>
    <w:p w14:paraId="4B41C99F" w14:textId="77777777" w:rsidR="005A09B8" w:rsidRPr="00B50357" w:rsidRDefault="005A09B8" w:rsidP="005A09B8">
      <w:pPr>
        <w:spacing w:after="0"/>
        <w:ind w:left="851"/>
        <w:rPr>
          <w:rFonts w:cs="Times New Roman"/>
        </w:rPr>
      </w:pPr>
    </w:p>
    <w:p w14:paraId="35E0BB38" w14:textId="77777777" w:rsidR="005A09B8" w:rsidRPr="00B50357" w:rsidRDefault="005A09B8" w:rsidP="005A09B8">
      <w:pPr>
        <w:spacing w:after="0"/>
        <w:ind w:left="851"/>
        <w:rPr>
          <w:rFonts w:cs="Times New Roman"/>
        </w:rPr>
      </w:pPr>
      <w:r w:rsidRPr="00B50357">
        <w:rPr>
          <w:rFonts w:cs="Times New Roman"/>
        </w:rPr>
        <w:t>Színpadi effektek</w:t>
      </w:r>
    </w:p>
    <w:p w14:paraId="097B20C0" w14:textId="77777777" w:rsidR="005A09B8" w:rsidRPr="00B50357" w:rsidRDefault="005A09B8" w:rsidP="005A09B8">
      <w:pPr>
        <w:spacing w:after="0"/>
        <w:ind w:left="851"/>
        <w:rPr>
          <w:rFonts w:cs="Times New Roman"/>
        </w:rPr>
      </w:pPr>
      <w:r w:rsidRPr="00B50357">
        <w:rPr>
          <w:rFonts w:cs="Times New Roman"/>
        </w:rPr>
        <w:t xml:space="preserve"> Vetítők</w:t>
      </w:r>
    </w:p>
    <w:p w14:paraId="53A40B37" w14:textId="77777777" w:rsidR="005A09B8" w:rsidRPr="00B50357" w:rsidRDefault="005A09B8" w:rsidP="005A09B8">
      <w:pPr>
        <w:spacing w:after="0"/>
        <w:ind w:left="851"/>
        <w:rPr>
          <w:rFonts w:cs="Times New Roman"/>
        </w:rPr>
      </w:pPr>
      <w:r w:rsidRPr="00B50357">
        <w:rPr>
          <w:rFonts w:cs="Times New Roman"/>
        </w:rPr>
        <w:t xml:space="preserve"> DIA </w:t>
      </w:r>
    </w:p>
    <w:p w14:paraId="574F0FED" w14:textId="77777777" w:rsidR="005A09B8" w:rsidRPr="00B50357" w:rsidRDefault="005A09B8" w:rsidP="005A09B8">
      <w:pPr>
        <w:spacing w:after="0"/>
        <w:ind w:left="851"/>
        <w:rPr>
          <w:rFonts w:cs="Times New Roman"/>
        </w:rPr>
      </w:pPr>
      <w:r w:rsidRPr="00B50357">
        <w:rPr>
          <w:rFonts w:cs="Times New Roman"/>
        </w:rPr>
        <w:t xml:space="preserve"> VIDEO projektor</w:t>
      </w:r>
    </w:p>
    <w:p w14:paraId="0F22D3DD" w14:textId="77777777" w:rsidR="005A09B8" w:rsidRPr="00B50357" w:rsidRDefault="005A09B8" w:rsidP="005A09B8">
      <w:pPr>
        <w:spacing w:after="0"/>
        <w:ind w:left="851"/>
        <w:rPr>
          <w:rFonts w:cs="Times New Roman"/>
        </w:rPr>
      </w:pPr>
      <w:r w:rsidRPr="00B50357">
        <w:rPr>
          <w:rFonts w:cs="Times New Roman"/>
        </w:rPr>
        <w:t xml:space="preserve"> LEDFAL</w:t>
      </w:r>
    </w:p>
    <w:p w14:paraId="462673D1" w14:textId="77777777" w:rsidR="005A09B8" w:rsidRPr="00B50357" w:rsidRDefault="005A09B8" w:rsidP="005A09B8">
      <w:pPr>
        <w:spacing w:after="0"/>
        <w:ind w:left="851"/>
        <w:rPr>
          <w:rFonts w:cs="Times New Roman"/>
        </w:rPr>
      </w:pPr>
      <w:r w:rsidRPr="00B50357">
        <w:rPr>
          <w:rFonts w:cs="Times New Roman"/>
        </w:rPr>
        <w:t xml:space="preserve"> Füstgép  </w:t>
      </w:r>
    </w:p>
    <w:p w14:paraId="4C35EB0C" w14:textId="77777777" w:rsidR="005A09B8" w:rsidRPr="00B50357" w:rsidRDefault="005A09B8" w:rsidP="005A09B8">
      <w:pPr>
        <w:spacing w:after="0"/>
        <w:ind w:left="851"/>
        <w:rPr>
          <w:rFonts w:cs="Times New Roman"/>
        </w:rPr>
      </w:pPr>
      <w:r w:rsidRPr="00B50357">
        <w:rPr>
          <w:rFonts w:cs="Times New Roman"/>
        </w:rPr>
        <w:t xml:space="preserve"> Classic </w:t>
      </w:r>
    </w:p>
    <w:p w14:paraId="4B870832" w14:textId="77777777" w:rsidR="005A09B8" w:rsidRPr="00B50357" w:rsidRDefault="005A09B8" w:rsidP="005A09B8">
      <w:pPr>
        <w:spacing w:after="0"/>
        <w:ind w:left="851"/>
        <w:rPr>
          <w:rFonts w:cs="Times New Roman"/>
        </w:rPr>
      </w:pPr>
      <w:r w:rsidRPr="00B50357">
        <w:rPr>
          <w:rFonts w:cs="Times New Roman"/>
        </w:rPr>
        <w:t xml:space="preserve"> Nehéz füst</w:t>
      </w:r>
    </w:p>
    <w:p w14:paraId="16524207" w14:textId="77777777" w:rsidR="005A09B8" w:rsidRPr="00B50357" w:rsidRDefault="005A09B8" w:rsidP="005A09B8">
      <w:pPr>
        <w:spacing w:after="0"/>
        <w:ind w:left="851"/>
        <w:rPr>
          <w:rFonts w:cs="Times New Roman"/>
        </w:rPr>
      </w:pPr>
      <w:r w:rsidRPr="00B50357">
        <w:rPr>
          <w:rFonts w:cs="Times New Roman"/>
        </w:rPr>
        <w:t xml:space="preserve"> szárazjég</w:t>
      </w:r>
    </w:p>
    <w:p w14:paraId="6CBBD48A" w14:textId="77777777" w:rsidR="005A09B8" w:rsidRPr="00B50357" w:rsidRDefault="005A09B8" w:rsidP="005A09B8">
      <w:pPr>
        <w:spacing w:after="0"/>
        <w:ind w:left="851"/>
        <w:rPr>
          <w:rFonts w:cs="Times New Roman"/>
        </w:rPr>
      </w:pPr>
      <w:r w:rsidRPr="00B50357">
        <w:rPr>
          <w:rFonts w:cs="Times New Roman"/>
        </w:rPr>
        <w:t xml:space="preserve"> Ködgép  </w:t>
      </w:r>
    </w:p>
    <w:p w14:paraId="7CD5B5B4" w14:textId="77777777" w:rsidR="005A09B8" w:rsidRPr="00B50357" w:rsidRDefault="005A09B8" w:rsidP="005A09B8">
      <w:pPr>
        <w:spacing w:after="0"/>
        <w:ind w:left="851"/>
        <w:rPr>
          <w:rFonts w:cs="Times New Roman"/>
        </w:rPr>
      </w:pPr>
      <w:r w:rsidRPr="00B50357">
        <w:rPr>
          <w:rFonts w:cs="Times New Roman"/>
        </w:rPr>
        <w:t xml:space="preserve"> Fazer </w:t>
      </w:r>
    </w:p>
    <w:p w14:paraId="2DA8B919" w14:textId="77777777" w:rsidR="005A09B8" w:rsidRPr="00B50357" w:rsidRDefault="005A09B8" w:rsidP="005A09B8">
      <w:pPr>
        <w:spacing w:after="0"/>
        <w:ind w:left="851"/>
        <w:rPr>
          <w:rFonts w:cs="Times New Roman"/>
        </w:rPr>
      </w:pPr>
      <w:r w:rsidRPr="00B50357">
        <w:rPr>
          <w:rFonts w:cs="Times New Roman"/>
        </w:rPr>
        <w:t xml:space="preserve"> Hazer </w:t>
      </w:r>
    </w:p>
    <w:p w14:paraId="3CD1AD8D" w14:textId="77777777" w:rsidR="005A09B8" w:rsidRPr="00B50357" w:rsidRDefault="005A09B8" w:rsidP="005A09B8">
      <w:pPr>
        <w:spacing w:after="0"/>
        <w:ind w:left="851"/>
        <w:rPr>
          <w:rFonts w:cs="Times New Roman"/>
        </w:rPr>
      </w:pPr>
      <w:r w:rsidRPr="00B50357">
        <w:rPr>
          <w:rFonts w:cs="Times New Roman"/>
        </w:rPr>
        <w:t xml:space="preserve"> Hó –hab – buborék -szél </w:t>
      </w:r>
    </w:p>
    <w:p w14:paraId="52FBE046" w14:textId="77777777" w:rsidR="005A09B8" w:rsidRPr="00B50357" w:rsidRDefault="005A09B8" w:rsidP="005A09B8">
      <w:pPr>
        <w:spacing w:after="0"/>
        <w:ind w:left="851"/>
        <w:rPr>
          <w:rFonts w:cs="Times New Roman"/>
        </w:rPr>
      </w:pPr>
      <w:r w:rsidRPr="00B50357">
        <w:rPr>
          <w:rFonts w:cs="Times New Roman"/>
        </w:rPr>
        <w:t xml:space="preserve"> Tűz – láng  </w:t>
      </w:r>
    </w:p>
    <w:p w14:paraId="23D7C668" w14:textId="77777777" w:rsidR="005A09B8" w:rsidRPr="00B50357" w:rsidRDefault="005A09B8" w:rsidP="005A09B8">
      <w:pPr>
        <w:spacing w:after="0"/>
        <w:ind w:left="851"/>
        <w:rPr>
          <w:rFonts w:cs="Times New Roman"/>
        </w:rPr>
      </w:pPr>
      <w:r w:rsidRPr="00B50357">
        <w:rPr>
          <w:rFonts w:cs="Times New Roman"/>
        </w:rPr>
        <w:t xml:space="preserve"> LED  </w:t>
      </w:r>
    </w:p>
    <w:p w14:paraId="27E3499E" w14:textId="77777777" w:rsidR="005A09B8" w:rsidRPr="00B50357" w:rsidRDefault="005A09B8" w:rsidP="005A09B8">
      <w:pPr>
        <w:spacing w:after="0"/>
        <w:ind w:left="851"/>
        <w:rPr>
          <w:rFonts w:cs="Times New Roman"/>
        </w:rPr>
      </w:pPr>
      <w:r w:rsidRPr="00B50357">
        <w:rPr>
          <w:rFonts w:cs="Times New Roman"/>
        </w:rPr>
        <w:t xml:space="preserve"> Színváltó  </w:t>
      </w:r>
    </w:p>
    <w:p w14:paraId="558BF0F6" w14:textId="77777777" w:rsidR="005A09B8" w:rsidRPr="00B50357" w:rsidRDefault="005A09B8" w:rsidP="005A09B8">
      <w:pPr>
        <w:spacing w:after="0"/>
        <w:ind w:left="851"/>
        <w:rPr>
          <w:rFonts w:cs="Times New Roman"/>
        </w:rPr>
      </w:pPr>
      <w:r w:rsidRPr="00B50357">
        <w:rPr>
          <w:rFonts w:cs="Times New Roman"/>
        </w:rPr>
        <w:t xml:space="preserve"> Szabályozható fénycső </w:t>
      </w:r>
    </w:p>
    <w:p w14:paraId="74A800E7" w14:textId="77777777" w:rsidR="005A09B8" w:rsidRPr="00B50357" w:rsidRDefault="005A09B8" w:rsidP="005A09B8">
      <w:pPr>
        <w:spacing w:after="0"/>
        <w:ind w:left="851"/>
        <w:rPr>
          <w:rFonts w:cs="Times New Roman"/>
        </w:rPr>
      </w:pPr>
      <w:r w:rsidRPr="00B50357">
        <w:rPr>
          <w:rFonts w:cs="Times New Roman"/>
        </w:rPr>
        <w:t xml:space="preserve"> UV – stroboscope – </w:t>
      </w:r>
    </w:p>
    <w:p w14:paraId="6C37A191" w14:textId="77777777" w:rsidR="005A09B8" w:rsidRPr="00B50357" w:rsidRDefault="005A09B8" w:rsidP="005A09B8">
      <w:pPr>
        <w:spacing w:after="0"/>
        <w:ind w:left="851"/>
        <w:rPr>
          <w:rFonts w:cs="Times New Roman"/>
        </w:rPr>
      </w:pPr>
      <w:r w:rsidRPr="00B50357">
        <w:rPr>
          <w:rFonts w:cs="Times New Roman"/>
        </w:rPr>
        <w:t xml:space="preserve"> LASER</w:t>
      </w:r>
    </w:p>
    <w:p w14:paraId="2D3E1710" w14:textId="77777777" w:rsidR="005A09B8" w:rsidRPr="00B50357" w:rsidRDefault="005A09B8" w:rsidP="005A09B8">
      <w:pPr>
        <w:spacing w:after="0"/>
        <w:ind w:left="851"/>
        <w:rPr>
          <w:rFonts w:cs="Times New Roman"/>
        </w:rPr>
      </w:pPr>
      <w:r w:rsidRPr="00B50357">
        <w:rPr>
          <w:rFonts w:cs="Times New Roman"/>
        </w:rPr>
        <w:t xml:space="preserve"> </w:t>
      </w:r>
    </w:p>
    <w:p w14:paraId="42077D21" w14:textId="77777777" w:rsidR="005A09B8" w:rsidRPr="00B50357" w:rsidRDefault="005A09B8" w:rsidP="005A09B8">
      <w:pPr>
        <w:spacing w:after="0"/>
        <w:ind w:left="851"/>
        <w:rPr>
          <w:rFonts w:cs="Times New Roman"/>
        </w:rPr>
      </w:pPr>
      <w:r w:rsidRPr="00B50357">
        <w:rPr>
          <w:rFonts w:cs="Times New Roman"/>
        </w:rPr>
        <w:t xml:space="preserve">Színpadi tartószerkezetek  </w:t>
      </w:r>
    </w:p>
    <w:p w14:paraId="34583D4C" w14:textId="77777777" w:rsidR="005A09B8" w:rsidRPr="00B50357" w:rsidRDefault="005A09B8" w:rsidP="005A09B8">
      <w:pPr>
        <w:spacing w:after="0"/>
        <w:ind w:left="851"/>
        <w:rPr>
          <w:rFonts w:cs="Times New Roman"/>
        </w:rPr>
      </w:pPr>
      <w:r w:rsidRPr="00B50357">
        <w:rPr>
          <w:rFonts w:cs="Times New Roman"/>
        </w:rPr>
        <w:t xml:space="preserve"> Rögzítő elemek (kampók – karok – sodronyok)</w:t>
      </w:r>
    </w:p>
    <w:p w14:paraId="38344C13" w14:textId="77777777" w:rsidR="005A09B8" w:rsidRPr="00B50357" w:rsidRDefault="005A09B8" w:rsidP="005A09B8">
      <w:pPr>
        <w:spacing w:after="0"/>
        <w:ind w:left="851"/>
        <w:rPr>
          <w:rFonts w:cs="Times New Roman"/>
        </w:rPr>
      </w:pPr>
      <w:r w:rsidRPr="00B50357">
        <w:rPr>
          <w:rFonts w:cs="Times New Roman"/>
        </w:rPr>
        <w:t xml:space="preserve"> Statívok – emelők  </w:t>
      </w:r>
    </w:p>
    <w:p w14:paraId="495748F9" w14:textId="77777777" w:rsidR="005A09B8" w:rsidRPr="00B50357" w:rsidRDefault="005A09B8" w:rsidP="005A09B8">
      <w:pPr>
        <w:spacing w:after="0"/>
        <w:ind w:left="851"/>
        <w:rPr>
          <w:rFonts w:cs="Times New Roman"/>
        </w:rPr>
      </w:pPr>
      <w:r w:rsidRPr="00B50357">
        <w:rPr>
          <w:rFonts w:cs="Times New Roman"/>
        </w:rPr>
        <w:t xml:space="preserve"> Alumínium hídrendszerek</w:t>
      </w:r>
    </w:p>
    <w:p w14:paraId="34974AA8" w14:textId="77777777" w:rsidR="005A09B8" w:rsidRPr="00B50357" w:rsidRDefault="005A09B8" w:rsidP="005A09B8">
      <w:pPr>
        <w:spacing w:after="0"/>
        <w:ind w:left="851"/>
        <w:rPr>
          <w:rFonts w:cs="Times New Roman"/>
        </w:rPr>
      </w:pPr>
    </w:p>
    <w:p w14:paraId="2B17CC79" w14:textId="77777777" w:rsidR="005A09B8" w:rsidRPr="00B50357" w:rsidRDefault="005A09B8" w:rsidP="005A09B8">
      <w:pPr>
        <w:spacing w:after="0"/>
        <w:ind w:left="851"/>
        <w:rPr>
          <w:rFonts w:cs="Times New Roman"/>
        </w:rPr>
      </w:pPr>
      <w:r w:rsidRPr="00B50357">
        <w:rPr>
          <w:rFonts w:cs="Times New Roman"/>
        </w:rPr>
        <w:t>Vizuáltechnikai eszközök</w:t>
      </w:r>
    </w:p>
    <w:p w14:paraId="4B0C15B3" w14:textId="77777777" w:rsidR="005A09B8" w:rsidRPr="00B50357" w:rsidRDefault="005A09B8" w:rsidP="005A09B8">
      <w:pPr>
        <w:spacing w:after="0"/>
        <w:ind w:left="851"/>
        <w:rPr>
          <w:rFonts w:cs="Times New Roman"/>
        </w:rPr>
      </w:pPr>
      <w:r w:rsidRPr="00B50357">
        <w:rPr>
          <w:rFonts w:cs="Times New Roman"/>
        </w:rPr>
        <w:t>Vizuáltechnika elméleti ismeretek</w:t>
      </w:r>
    </w:p>
    <w:p w14:paraId="29A94267" w14:textId="77777777" w:rsidR="005A09B8" w:rsidRPr="00B50357" w:rsidRDefault="005A09B8" w:rsidP="005A09B8">
      <w:pPr>
        <w:spacing w:after="0"/>
        <w:ind w:left="851"/>
        <w:rPr>
          <w:rFonts w:cs="Times New Roman"/>
        </w:rPr>
      </w:pPr>
      <w:r w:rsidRPr="00B50357">
        <w:rPr>
          <w:rFonts w:cs="Times New Roman"/>
        </w:rPr>
        <w:t>Vizuáltechnika színpadi alkalmazásai</w:t>
      </w:r>
    </w:p>
    <w:p w14:paraId="5D65431B" w14:textId="77777777" w:rsidR="005A09B8" w:rsidRPr="00B50357" w:rsidRDefault="005A09B8" w:rsidP="005A09B8">
      <w:pPr>
        <w:spacing w:after="0"/>
        <w:ind w:left="851"/>
        <w:rPr>
          <w:rFonts w:cs="Times New Roman"/>
        </w:rPr>
      </w:pPr>
    </w:p>
    <w:p w14:paraId="10CC4CE9" w14:textId="77777777" w:rsidR="005A09B8" w:rsidRPr="00B50357" w:rsidRDefault="005A09B8" w:rsidP="005A09B8">
      <w:pPr>
        <w:spacing w:after="0"/>
        <w:ind w:left="851"/>
        <w:rPr>
          <w:rFonts w:cs="Times New Roman"/>
        </w:rPr>
      </w:pPr>
      <w:r w:rsidRPr="00B50357">
        <w:rPr>
          <w:rFonts w:cs="Times New Roman"/>
        </w:rPr>
        <w:t>Világítás- és fényszabályozás-technika</w:t>
      </w:r>
    </w:p>
    <w:p w14:paraId="08AF41EB" w14:textId="77777777" w:rsidR="005A09B8" w:rsidRPr="00B50357" w:rsidRDefault="005A09B8" w:rsidP="005A09B8">
      <w:pPr>
        <w:spacing w:after="0"/>
        <w:ind w:left="851"/>
        <w:rPr>
          <w:rFonts w:cs="Times New Roman"/>
        </w:rPr>
      </w:pPr>
      <w:r w:rsidRPr="00B50357">
        <w:rPr>
          <w:rFonts w:cs="Times New Roman"/>
        </w:rPr>
        <w:t>Fényerő szabályozás (Dimmerek – direktek - zavarszűrés)</w:t>
      </w:r>
    </w:p>
    <w:p w14:paraId="46807B7C" w14:textId="77777777" w:rsidR="005A09B8" w:rsidRPr="00B50357" w:rsidRDefault="005A09B8" w:rsidP="005A09B8">
      <w:pPr>
        <w:spacing w:after="0"/>
        <w:ind w:left="851"/>
        <w:rPr>
          <w:rFonts w:cs="Times New Roman"/>
        </w:rPr>
      </w:pPr>
      <w:r w:rsidRPr="00B50357">
        <w:rPr>
          <w:rFonts w:cs="Times New Roman"/>
        </w:rPr>
        <w:t xml:space="preserve"> Analóg</w:t>
      </w:r>
    </w:p>
    <w:p w14:paraId="4A0E16D8" w14:textId="77777777" w:rsidR="005A09B8" w:rsidRPr="00B50357" w:rsidRDefault="005A09B8" w:rsidP="005A09B8">
      <w:pPr>
        <w:spacing w:after="0"/>
        <w:ind w:left="851"/>
        <w:rPr>
          <w:rFonts w:cs="Times New Roman"/>
        </w:rPr>
      </w:pPr>
      <w:r w:rsidRPr="00B50357">
        <w:rPr>
          <w:rFonts w:cs="Times New Roman"/>
        </w:rPr>
        <w:t xml:space="preserve"> Digitális</w:t>
      </w:r>
    </w:p>
    <w:p w14:paraId="198F2B4C" w14:textId="77777777" w:rsidR="005A09B8" w:rsidRPr="00B50357" w:rsidRDefault="005A09B8" w:rsidP="005A09B8">
      <w:pPr>
        <w:spacing w:after="0"/>
        <w:ind w:left="851"/>
        <w:rPr>
          <w:rFonts w:cs="Times New Roman"/>
        </w:rPr>
      </w:pPr>
      <w:r w:rsidRPr="00B50357">
        <w:rPr>
          <w:rFonts w:cs="Times New Roman"/>
        </w:rPr>
        <w:t xml:space="preserve">Vezérlések </w:t>
      </w:r>
    </w:p>
    <w:p w14:paraId="247CB962" w14:textId="77777777" w:rsidR="005A09B8" w:rsidRPr="00B50357" w:rsidRDefault="005A09B8" w:rsidP="005A09B8">
      <w:pPr>
        <w:spacing w:after="0"/>
        <w:ind w:left="851"/>
        <w:rPr>
          <w:rFonts w:cs="Times New Roman"/>
        </w:rPr>
      </w:pPr>
      <w:r w:rsidRPr="00B50357">
        <w:rPr>
          <w:rFonts w:cs="Times New Roman"/>
        </w:rPr>
        <w:t>Analóg</w:t>
      </w:r>
    </w:p>
    <w:p w14:paraId="5FE0B5F9" w14:textId="77777777" w:rsidR="005A09B8" w:rsidRPr="00B50357" w:rsidRDefault="005A09B8" w:rsidP="005A09B8">
      <w:pPr>
        <w:spacing w:after="0"/>
        <w:ind w:left="851"/>
        <w:rPr>
          <w:rFonts w:cs="Times New Roman"/>
        </w:rPr>
      </w:pPr>
      <w:r w:rsidRPr="00B50357">
        <w:rPr>
          <w:rFonts w:cs="Times New Roman"/>
        </w:rPr>
        <w:t>DMX</w:t>
      </w:r>
    </w:p>
    <w:p w14:paraId="4AB1F556" w14:textId="77777777" w:rsidR="005A09B8" w:rsidRPr="00B50357" w:rsidRDefault="005A09B8" w:rsidP="005A09B8">
      <w:pPr>
        <w:spacing w:after="0"/>
        <w:ind w:left="851"/>
        <w:rPr>
          <w:rFonts w:cs="Times New Roman"/>
        </w:rPr>
      </w:pPr>
      <w:r w:rsidRPr="00B50357">
        <w:rPr>
          <w:rFonts w:cs="Times New Roman"/>
        </w:rPr>
        <w:t>Ethernet</w:t>
      </w:r>
    </w:p>
    <w:p w14:paraId="281DC2F4" w14:textId="77777777" w:rsidR="005A09B8" w:rsidRPr="00B50357" w:rsidRDefault="005A09B8" w:rsidP="005A09B8">
      <w:pPr>
        <w:spacing w:after="0"/>
        <w:ind w:left="851"/>
        <w:rPr>
          <w:rFonts w:cs="Times New Roman"/>
        </w:rPr>
      </w:pPr>
      <w:r w:rsidRPr="00B50357">
        <w:rPr>
          <w:rFonts w:cs="Times New Roman"/>
        </w:rPr>
        <w:t xml:space="preserve"> Fényvezérlő pultok</w:t>
      </w:r>
    </w:p>
    <w:p w14:paraId="18CCD4E6" w14:textId="77777777" w:rsidR="005A09B8" w:rsidRPr="00B50357" w:rsidRDefault="005A09B8" w:rsidP="005A09B8">
      <w:pPr>
        <w:spacing w:after="0"/>
        <w:ind w:left="851"/>
        <w:rPr>
          <w:rFonts w:cs="Times New Roman"/>
        </w:rPr>
      </w:pPr>
      <w:r w:rsidRPr="00B50357">
        <w:rPr>
          <w:rFonts w:cs="Times New Roman"/>
        </w:rPr>
        <w:t>Tervezőszoftverek</w:t>
      </w:r>
    </w:p>
    <w:p w14:paraId="05102F42" w14:textId="77777777" w:rsidR="005A09B8" w:rsidRPr="00B50357" w:rsidRDefault="005A09B8" w:rsidP="005A09B8">
      <w:pPr>
        <w:spacing w:after="0"/>
        <w:ind w:left="851"/>
        <w:rPr>
          <w:rFonts w:cs="Times New Roman"/>
        </w:rPr>
      </w:pPr>
      <w:r w:rsidRPr="00B50357">
        <w:rPr>
          <w:rFonts w:cs="Times New Roman"/>
        </w:rPr>
        <w:t>Színpadvilágítási rendszerek elméleti felépítése</w:t>
      </w:r>
    </w:p>
    <w:p w14:paraId="58F1B730" w14:textId="77777777" w:rsidR="005A09B8" w:rsidRPr="00B50357" w:rsidRDefault="005A09B8" w:rsidP="005A09B8">
      <w:pPr>
        <w:spacing w:after="0"/>
        <w:ind w:left="851"/>
        <w:rPr>
          <w:rFonts w:cs="Times New Roman"/>
        </w:rPr>
      </w:pPr>
      <w:r w:rsidRPr="00B50357">
        <w:rPr>
          <w:rFonts w:cs="Times New Roman"/>
        </w:rPr>
        <w:t>Analóg</w:t>
      </w:r>
    </w:p>
    <w:p w14:paraId="4C0D9FD4" w14:textId="77777777" w:rsidR="005A09B8" w:rsidRPr="00B50357" w:rsidRDefault="005A09B8" w:rsidP="005A09B8">
      <w:pPr>
        <w:spacing w:after="0"/>
        <w:ind w:left="851"/>
        <w:rPr>
          <w:rFonts w:cs="Times New Roman"/>
        </w:rPr>
      </w:pPr>
      <w:r w:rsidRPr="00B50357">
        <w:rPr>
          <w:rFonts w:cs="Times New Roman"/>
        </w:rPr>
        <w:t>DMX</w:t>
      </w:r>
    </w:p>
    <w:p w14:paraId="41B9575D" w14:textId="77777777" w:rsidR="005A09B8" w:rsidRPr="00B50357" w:rsidRDefault="005A09B8" w:rsidP="005A09B8">
      <w:pPr>
        <w:spacing w:after="0"/>
        <w:ind w:left="851"/>
        <w:rPr>
          <w:rFonts w:cs="Times New Roman"/>
        </w:rPr>
      </w:pPr>
      <w:r w:rsidRPr="00B50357">
        <w:rPr>
          <w:rFonts w:cs="Times New Roman"/>
        </w:rPr>
        <w:t>Ethernet</w:t>
      </w:r>
    </w:p>
    <w:p w14:paraId="7E597255" w14:textId="77777777" w:rsidR="005A09B8" w:rsidRPr="00B50357" w:rsidRDefault="005A09B8" w:rsidP="005A09B8">
      <w:pPr>
        <w:spacing w:after="0"/>
        <w:ind w:left="851"/>
        <w:rPr>
          <w:rFonts w:cs="Times New Roman"/>
        </w:rPr>
      </w:pPr>
      <w:r w:rsidRPr="00B50357">
        <w:rPr>
          <w:rFonts w:cs="Times New Roman"/>
        </w:rPr>
        <w:t>Színpadvilágítási rendszerek technológiai tervezése, kivitelezése</w:t>
      </w:r>
    </w:p>
    <w:p w14:paraId="48842821" w14:textId="77777777" w:rsidR="005A09B8" w:rsidRPr="00B50357" w:rsidRDefault="005A09B8" w:rsidP="005A09B8">
      <w:pPr>
        <w:spacing w:after="0"/>
        <w:ind w:left="851"/>
        <w:rPr>
          <w:rFonts w:cs="Times New Roman"/>
        </w:rPr>
      </w:pPr>
      <w:r w:rsidRPr="00B50357">
        <w:rPr>
          <w:rFonts w:cs="Times New Roman"/>
        </w:rPr>
        <w:t>Idegen nyelvű géphasználati feliratok értelmezése, megértése</w:t>
      </w:r>
    </w:p>
    <w:p w14:paraId="11046091" w14:textId="77777777" w:rsidR="005A09B8" w:rsidRPr="00B50357" w:rsidRDefault="005A09B8" w:rsidP="005A09B8">
      <w:pPr>
        <w:spacing w:after="0"/>
        <w:ind w:left="851"/>
        <w:rPr>
          <w:rFonts w:cs="Times New Roman"/>
        </w:rPr>
      </w:pPr>
      <w:r w:rsidRPr="00B50357">
        <w:rPr>
          <w:rFonts w:cs="Times New Roman"/>
        </w:rPr>
        <w:t>Színpadi világítástechnikai alaprajz olvasása, értelmezése</w:t>
      </w:r>
    </w:p>
    <w:p w14:paraId="7AB7D336" w14:textId="0D2AC7BF" w:rsidR="00A23F09" w:rsidRPr="00B50357" w:rsidRDefault="005A09B8" w:rsidP="00A23F09">
      <w:pPr>
        <w:tabs>
          <w:tab w:val="left" w:pos="1418"/>
          <w:tab w:val="right" w:pos="9072"/>
        </w:tabs>
        <w:spacing w:after="0"/>
        <w:ind w:left="851"/>
        <w:rPr>
          <w:rFonts w:cs="Times New Roman"/>
        </w:rPr>
      </w:pPr>
      <w:r w:rsidRPr="00B50357">
        <w:rPr>
          <w:rFonts w:cs="Times New Roman"/>
        </w:rPr>
        <w:t>Színpadi világítástechnikai alaprajz készítése</w:t>
      </w:r>
    </w:p>
    <w:p w14:paraId="3D3DA342" w14:textId="77777777" w:rsidR="00A23F09" w:rsidRPr="00B50357" w:rsidRDefault="00A23F09" w:rsidP="00A23F09">
      <w:pPr>
        <w:tabs>
          <w:tab w:val="left" w:pos="1418"/>
          <w:tab w:val="right" w:pos="9072"/>
        </w:tabs>
        <w:spacing w:after="0"/>
        <w:ind w:left="851"/>
        <w:rPr>
          <w:rFonts w:cs="Times New Roman"/>
        </w:rPr>
      </w:pPr>
    </w:p>
    <w:p w14:paraId="792EAE55" w14:textId="054C117E" w:rsidR="00A23F09" w:rsidRPr="00B50357" w:rsidRDefault="005A09B8"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53F249A2" w14:textId="77777777" w:rsidR="005A09B8" w:rsidRPr="00B50357" w:rsidRDefault="005A09B8" w:rsidP="005A09B8">
      <w:pPr>
        <w:spacing w:after="0"/>
        <w:ind w:left="851"/>
        <w:rPr>
          <w:rFonts w:cs="Times New Roman"/>
        </w:rPr>
      </w:pPr>
      <w:r w:rsidRPr="00B50357">
        <w:rPr>
          <w:rFonts w:cs="Times New Roman"/>
        </w:rPr>
        <w:t>Szükséges dokumentumok fajtái</w:t>
      </w:r>
    </w:p>
    <w:p w14:paraId="10FFB282" w14:textId="77777777" w:rsidR="005A09B8" w:rsidRPr="00B50357" w:rsidRDefault="005A09B8" w:rsidP="005A09B8">
      <w:pPr>
        <w:spacing w:after="0"/>
        <w:ind w:left="851"/>
        <w:rPr>
          <w:rFonts w:cs="Times New Roman"/>
        </w:rPr>
      </w:pPr>
      <w:r w:rsidRPr="00B50357">
        <w:rPr>
          <w:rFonts w:cs="Times New Roman"/>
        </w:rPr>
        <w:t>Dokumentumok alkalmazása</w:t>
      </w:r>
    </w:p>
    <w:p w14:paraId="3C6FD2DC" w14:textId="77777777" w:rsidR="005A09B8" w:rsidRPr="00B50357" w:rsidRDefault="005A09B8" w:rsidP="005A09B8">
      <w:pPr>
        <w:spacing w:after="0"/>
        <w:ind w:left="851"/>
        <w:rPr>
          <w:rFonts w:cs="Times New Roman"/>
        </w:rPr>
      </w:pPr>
      <w:r w:rsidRPr="00B50357">
        <w:rPr>
          <w:rFonts w:cs="Times New Roman"/>
        </w:rPr>
        <w:t>Dokumentumok érvényessége</w:t>
      </w:r>
    </w:p>
    <w:p w14:paraId="28F90D27" w14:textId="77777777" w:rsidR="005A09B8" w:rsidRPr="00B50357" w:rsidRDefault="005A09B8" w:rsidP="005A09B8">
      <w:pPr>
        <w:spacing w:after="0"/>
        <w:ind w:left="851"/>
        <w:rPr>
          <w:rFonts w:cs="Times New Roman"/>
        </w:rPr>
      </w:pPr>
      <w:r w:rsidRPr="00B50357">
        <w:rPr>
          <w:rFonts w:cs="Times New Roman"/>
        </w:rPr>
        <w:t>Dokumentumok kezelése</w:t>
      </w:r>
    </w:p>
    <w:p w14:paraId="329749C2" w14:textId="5E816D0E" w:rsidR="00A23F09" w:rsidRPr="00B50357" w:rsidRDefault="005A09B8" w:rsidP="00A23F09">
      <w:pPr>
        <w:tabs>
          <w:tab w:val="left" w:pos="1418"/>
          <w:tab w:val="right" w:pos="9072"/>
        </w:tabs>
        <w:spacing w:after="0"/>
        <w:ind w:left="851"/>
        <w:rPr>
          <w:rFonts w:cs="Times New Roman"/>
        </w:rPr>
      </w:pPr>
      <w:r w:rsidRPr="00B50357">
        <w:rPr>
          <w:rFonts w:cs="Times New Roman"/>
        </w:rPr>
        <w:t>Dokumentumok tárolása</w:t>
      </w:r>
    </w:p>
    <w:p w14:paraId="2641931F" w14:textId="77777777" w:rsidR="00A23F09" w:rsidRPr="00B50357" w:rsidRDefault="00A23F09" w:rsidP="00A23F09">
      <w:pPr>
        <w:tabs>
          <w:tab w:val="left" w:pos="1418"/>
          <w:tab w:val="right" w:pos="9072"/>
        </w:tabs>
        <w:spacing w:after="0"/>
        <w:ind w:left="851"/>
        <w:rPr>
          <w:rFonts w:cs="Times New Roman"/>
        </w:rPr>
      </w:pPr>
    </w:p>
    <w:p w14:paraId="7D82410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0904EF07" w14:textId="77777777" w:rsidR="00A23F09" w:rsidRPr="00B50357" w:rsidRDefault="00A23F09" w:rsidP="00A23F09">
      <w:pPr>
        <w:spacing w:after="0"/>
        <w:ind w:left="426"/>
        <w:rPr>
          <w:rFonts w:cs="Times New Roman"/>
        </w:rPr>
      </w:pPr>
    </w:p>
    <w:p w14:paraId="1D52986A" w14:textId="77777777" w:rsidR="00A23F09" w:rsidRPr="00B50357" w:rsidRDefault="00A23F09" w:rsidP="00A23F09">
      <w:pPr>
        <w:spacing w:after="0"/>
        <w:ind w:left="426"/>
        <w:rPr>
          <w:rFonts w:cs="Times New Roman"/>
        </w:rPr>
      </w:pPr>
    </w:p>
    <w:p w14:paraId="0241EB5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35EE8DE6" w14:textId="28F237CE"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1BC67EDC" w14:textId="77777777" w:rsidR="00A23F09" w:rsidRPr="00B50357" w:rsidRDefault="00A23F09" w:rsidP="00A23F09">
      <w:pPr>
        <w:spacing w:after="0"/>
        <w:ind w:left="426"/>
        <w:rPr>
          <w:rFonts w:cs="Times New Roman"/>
        </w:rPr>
      </w:pPr>
    </w:p>
    <w:p w14:paraId="20558C50" w14:textId="2ADB6526" w:rsidR="00A23F09" w:rsidRPr="00B50357" w:rsidRDefault="00C94C5F" w:rsidP="00A23F09">
      <w:pPr>
        <w:pStyle w:val="Listaszerbekezds"/>
        <w:numPr>
          <w:ilvl w:val="0"/>
          <w:numId w:val="8"/>
        </w:numPr>
        <w:tabs>
          <w:tab w:val="right" w:pos="9072"/>
        </w:tabs>
        <w:spacing w:after="0"/>
        <w:rPr>
          <w:rFonts w:cs="Times New Roman"/>
          <w:b/>
        </w:rPr>
      </w:pPr>
      <w:r w:rsidRPr="00B50357">
        <w:rPr>
          <w:rFonts w:cs="Times New Roman"/>
          <w:b/>
        </w:rPr>
        <w:t>Világítástechnika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128</w:t>
      </w:r>
      <w:r w:rsidR="00A23F09" w:rsidRPr="00B50357">
        <w:rPr>
          <w:rFonts w:cs="Times New Roman"/>
          <w:b/>
        </w:rPr>
        <w:t xml:space="preserve"> óra/</w:t>
      </w:r>
      <w:r w:rsidR="00B779E6" w:rsidRPr="00B50357">
        <w:rPr>
          <w:rFonts w:cs="Times New Roman"/>
          <w:b/>
        </w:rPr>
        <w:t>128</w:t>
      </w:r>
      <w:r w:rsidR="00A23F09" w:rsidRPr="00B50357">
        <w:rPr>
          <w:rFonts w:cs="Times New Roman"/>
          <w:b/>
        </w:rPr>
        <w:t xml:space="preserve"> óra*</w:t>
      </w:r>
    </w:p>
    <w:p w14:paraId="0CF494C9"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1DFC8D95" w14:textId="77777777" w:rsidR="00A23F09" w:rsidRPr="00B50357" w:rsidRDefault="00A23F09" w:rsidP="00A23F09">
      <w:pPr>
        <w:spacing w:after="0"/>
        <w:ind w:left="426"/>
        <w:rPr>
          <w:rFonts w:cs="Times New Roman"/>
        </w:rPr>
      </w:pPr>
    </w:p>
    <w:p w14:paraId="7CD04732" w14:textId="2D5520F2" w:rsidR="00A23F09" w:rsidRPr="00B50357" w:rsidRDefault="00A23F09" w:rsidP="00A23F09">
      <w:pPr>
        <w:spacing w:after="0"/>
        <w:ind w:left="426"/>
        <w:rPr>
          <w:rFonts w:cs="Times New Roman"/>
        </w:rPr>
      </w:pPr>
      <w:r w:rsidRPr="00B50357">
        <w:rPr>
          <w:rFonts w:cs="Times New Roman"/>
        </w:rPr>
        <w:t>A tantárgy a főszakképesítéshez kapcsolódik.</w:t>
      </w:r>
    </w:p>
    <w:p w14:paraId="5D484099" w14:textId="77777777" w:rsidR="00A23F09" w:rsidRPr="00B50357" w:rsidRDefault="00A23F09" w:rsidP="00A23F09">
      <w:pPr>
        <w:spacing w:after="0"/>
        <w:ind w:left="426"/>
        <w:rPr>
          <w:rFonts w:cs="Times New Roman"/>
        </w:rPr>
      </w:pPr>
    </w:p>
    <w:p w14:paraId="37E31C1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59E716C6" w14:textId="77777777" w:rsidR="00383CEF" w:rsidRPr="00B50357" w:rsidRDefault="00383CEF" w:rsidP="00383CEF">
      <w:pPr>
        <w:spacing w:after="0"/>
        <w:ind w:left="426"/>
        <w:rPr>
          <w:rFonts w:cs="Times New Roman"/>
        </w:rPr>
      </w:pPr>
      <w:r w:rsidRPr="00B50357">
        <w:rPr>
          <w:rFonts w:cs="Times New Roman"/>
        </w:rPr>
        <w:t>A tanuló a tantárgy elsajátítása után rendelkezzen az alábbi feladatok elvégzéséhez szükséges szakmai gyakorlati ismeretekkel:</w:t>
      </w:r>
    </w:p>
    <w:p w14:paraId="1161839F" w14:textId="77777777" w:rsidR="00383CEF" w:rsidRPr="00B50357" w:rsidRDefault="00383CEF" w:rsidP="00383CEF">
      <w:pPr>
        <w:spacing w:after="0"/>
        <w:ind w:left="426"/>
        <w:rPr>
          <w:rFonts w:cs="Times New Roman"/>
        </w:rPr>
      </w:pPr>
      <w:r w:rsidRPr="00B50357">
        <w:rPr>
          <w:rFonts w:cs="Times New Roman"/>
        </w:rPr>
        <w:t>A színpadvilágítás eszközeinek és azok felépítésének, rendszerének és alkalmazásának megismertetése.</w:t>
      </w:r>
    </w:p>
    <w:p w14:paraId="65032E7F" w14:textId="77777777" w:rsidR="00383CEF" w:rsidRPr="00B50357" w:rsidRDefault="00383CEF" w:rsidP="00383CEF">
      <w:pPr>
        <w:spacing w:after="0"/>
        <w:ind w:left="426"/>
        <w:rPr>
          <w:rFonts w:cs="Times New Roman"/>
        </w:rPr>
      </w:pPr>
      <w:r w:rsidRPr="00B50357">
        <w:rPr>
          <w:rFonts w:cs="Times New Roman"/>
        </w:rPr>
        <w:t>Irányítja a rendezői és tervezői instrukciók alapján a darabok bevilágítási és egyéb elektromos munkáit, a megbeszélt határidők betartásával.</w:t>
      </w:r>
    </w:p>
    <w:p w14:paraId="461B9FC5" w14:textId="77777777" w:rsidR="00383CEF" w:rsidRPr="00B50357" w:rsidRDefault="00383CEF" w:rsidP="00383CEF">
      <w:pPr>
        <w:spacing w:after="0"/>
        <w:ind w:left="426"/>
        <w:rPr>
          <w:rFonts w:cs="Times New Roman"/>
        </w:rPr>
      </w:pPr>
      <w:r w:rsidRPr="00B50357">
        <w:rPr>
          <w:rFonts w:cs="Times New Roman"/>
        </w:rPr>
        <w:t>Határidőre elkészítteti a produkciók világítási kellékeit, anyagait, egyedi világítási berendezéseit.</w:t>
      </w:r>
    </w:p>
    <w:p w14:paraId="2CCD160B" w14:textId="098D08E7" w:rsidR="00383CEF" w:rsidRPr="00B50357" w:rsidRDefault="00383CEF" w:rsidP="00383CEF">
      <w:pPr>
        <w:spacing w:after="0"/>
        <w:ind w:left="426"/>
        <w:rPr>
          <w:rFonts w:cs="Times New Roman"/>
        </w:rPr>
      </w:pPr>
      <w:r w:rsidRPr="00B50357">
        <w:rPr>
          <w:rFonts w:cs="Times New Roman"/>
        </w:rPr>
        <w:t>A műsoron lévő darabokról s</w:t>
      </w:r>
      <w:r w:rsidR="006A3D3D" w:rsidRPr="00B50357">
        <w:rPr>
          <w:rFonts w:cs="Times New Roman"/>
        </w:rPr>
        <w:t>z</w:t>
      </w:r>
      <w:r w:rsidRPr="00B50357">
        <w:rPr>
          <w:rFonts w:cs="Times New Roman"/>
        </w:rPr>
        <w:t>cenáriumot készít, ezeket okmányszerűen kezeli.</w:t>
      </w:r>
    </w:p>
    <w:p w14:paraId="52D376CB" w14:textId="77777777" w:rsidR="00383CEF" w:rsidRPr="00B50357" w:rsidRDefault="00383CEF" w:rsidP="00383CEF">
      <w:pPr>
        <w:spacing w:after="0"/>
        <w:ind w:left="426"/>
        <w:rPr>
          <w:rFonts w:cs="Times New Roman"/>
        </w:rPr>
      </w:pPr>
      <w:r w:rsidRPr="00B50357">
        <w:rPr>
          <w:rFonts w:cs="Times New Roman"/>
        </w:rPr>
        <w:t>Gondoskodik az előadások szakszerű kiszolgálásáról.</w:t>
      </w:r>
    </w:p>
    <w:p w14:paraId="15811893" w14:textId="77777777" w:rsidR="00383CEF" w:rsidRPr="00B50357" w:rsidRDefault="00383CEF" w:rsidP="00383CEF">
      <w:pPr>
        <w:spacing w:after="0"/>
        <w:ind w:left="426"/>
        <w:rPr>
          <w:rFonts w:cs="Times New Roman"/>
        </w:rPr>
      </w:pPr>
      <w:r w:rsidRPr="00B50357">
        <w:rPr>
          <w:rFonts w:cs="Times New Roman"/>
        </w:rPr>
        <w:t>A színház előadásaival és próbáival kapcsolatos összes szcenikai világítási feladatot meghatározza, azok elvégzését irányítja és folyamatosan ellenőrzi, valamint az előadások zavartalanságát biztosítja.</w:t>
      </w:r>
    </w:p>
    <w:p w14:paraId="1498762E" w14:textId="77777777" w:rsidR="00383CEF" w:rsidRPr="00B50357" w:rsidRDefault="00383CEF" w:rsidP="00383CEF">
      <w:pPr>
        <w:spacing w:after="0"/>
        <w:ind w:left="426"/>
        <w:rPr>
          <w:rFonts w:cs="Times New Roman"/>
        </w:rPr>
      </w:pPr>
      <w:r w:rsidRPr="00B50357">
        <w:rPr>
          <w:rFonts w:cs="Times New Roman"/>
        </w:rPr>
        <w:t>Műszaki véleményt ad a világítás és egyéb, a nézőteret, színpadot és a szervesen kapcsolódó helyiségeket érintő elektromossággal kapcsolatos feladatok megoldására.</w:t>
      </w:r>
    </w:p>
    <w:p w14:paraId="37FA6DB8" w14:textId="77777777" w:rsidR="00383CEF" w:rsidRPr="00B50357" w:rsidRDefault="00383CEF" w:rsidP="00383CEF">
      <w:pPr>
        <w:spacing w:after="0"/>
        <w:ind w:left="426"/>
        <w:rPr>
          <w:rFonts w:cs="Times New Roman"/>
        </w:rPr>
      </w:pPr>
      <w:r w:rsidRPr="00B50357">
        <w:rPr>
          <w:rFonts w:cs="Times New Roman"/>
        </w:rPr>
        <w:t>A rábízott és a világosítótárhoz tartozó berendezések és eszközök balesetmentes, üzemképes állapotát ellenőrzi.</w:t>
      </w:r>
    </w:p>
    <w:p w14:paraId="1D500FBA" w14:textId="77777777" w:rsidR="00383CEF" w:rsidRPr="00B50357" w:rsidRDefault="00383CEF" w:rsidP="00383CEF">
      <w:pPr>
        <w:spacing w:after="0"/>
        <w:ind w:left="426"/>
        <w:rPr>
          <w:rFonts w:cs="Times New Roman"/>
        </w:rPr>
      </w:pPr>
      <w:r w:rsidRPr="00B50357">
        <w:rPr>
          <w:rFonts w:cs="Times New Roman"/>
        </w:rPr>
        <w:t>A berendezések meghibásodása esetén gondoskodik azok azonnali javításáról, a szervizelés intézéséről és az eszközök helyettesítéséről.</w:t>
      </w:r>
    </w:p>
    <w:p w14:paraId="23780AEB" w14:textId="77777777" w:rsidR="00383CEF" w:rsidRPr="00B50357" w:rsidRDefault="00383CEF" w:rsidP="00383CEF">
      <w:pPr>
        <w:spacing w:after="0"/>
        <w:ind w:left="426"/>
        <w:rPr>
          <w:rFonts w:cs="Times New Roman"/>
        </w:rPr>
      </w:pPr>
      <w:r w:rsidRPr="00B50357">
        <w:rPr>
          <w:rFonts w:cs="Times New Roman"/>
        </w:rPr>
        <w:t>A világítási eszközökről és berendezésekről szervizkönyvet vezet, és azt dokumentumszerűen nyilvántartja.</w:t>
      </w:r>
    </w:p>
    <w:p w14:paraId="4F47A3A0" w14:textId="77777777" w:rsidR="00383CEF" w:rsidRPr="00B50357" w:rsidRDefault="00383CEF" w:rsidP="00383CEF">
      <w:pPr>
        <w:spacing w:after="0"/>
        <w:ind w:left="426"/>
        <w:rPr>
          <w:rFonts w:cs="Times New Roman"/>
        </w:rPr>
      </w:pPr>
      <w:r w:rsidRPr="00B50357">
        <w:rPr>
          <w:rFonts w:cs="Times New Roman"/>
        </w:rPr>
        <w:t>Megszervezi és folyamatosan ellenőrzi a világítástechnikai eszközök és anyagok raktározását, a fogyó anyagok felhasználását dokumentumszerűen nyilvántartja.</w:t>
      </w:r>
    </w:p>
    <w:p w14:paraId="0A5D0B31" w14:textId="77777777" w:rsidR="00383CEF" w:rsidRPr="00B50357" w:rsidRDefault="00383CEF" w:rsidP="00383CEF">
      <w:pPr>
        <w:spacing w:after="0"/>
        <w:ind w:left="426"/>
        <w:rPr>
          <w:rFonts w:cs="Times New Roman"/>
        </w:rPr>
      </w:pPr>
      <w:r w:rsidRPr="00B50357">
        <w:rPr>
          <w:rFonts w:cs="Times New Roman"/>
        </w:rPr>
        <w:t>Javaslatot tesz a berendezések, eszközök selejtezésére, bővítésére.</w:t>
      </w:r>
    </w:p>
    <w:p w14:paraId="2E831704" w14:textId="77777777" w:rsidR="00383CEF" w:rsidRPr="00B50357" w:rsidRDefault="00383CEF" w:rsidP="00383CEF">
      <w:pPr>
        <w:spacing w:after="0"/>
        <w:ind w:left="426"/>
        <w:rPr>
          <w:rFonts w:cs="Times New Roman"/>
        </w:rPr>
      </w:pPr>
      <w:r w:rsidRPr="00B50357">
        <w:rPr>
          <w:rFonts w:cs="Times New Roman"/>
        </w:rPr>
        <w:t>Elvégzi az elektromossággal kapcsolatos biztonsági helyzet szakmai elbírálását és a veszélyhelyzeteket meghatározza.</w:t>
      </w:r>
    </w:p>
    <w:p w14:paraId="7616C17A" w14:textId="77777777" w:rsidR="00383CEF" w:rsidRPr="00B50357" w:rsidRDefault="00383CEF" w:rsidP="00383CEF">
      <w:pPr>
        <w:spacing w:after="0"/>
        <w:ind w:left="426"/>
        <w:rPr>
          <w:rFonts w:cs="Times New Roman"/>
        </w:rPr>
      </w:pPr>
      <w:r w:rsidRPr="00B50357">
        <w:rPr>
          <w:rFonts w:cs="Times New Roman"/>
        </w:rPr>
        <w:t>A keletkezett elektromos veszélyhelyzetet objektív módon megítéli, késedelmes elháríthatósága esetén a berendezés működését felfüggeszti a további intézkedésig, illetve a hiba elhárításáig használatát megtiltja.</w:t>
      </w:r>
    </w:p>
    <w:p w14:paraId="62095B08" w14:textId="77777777" w:rsidR="00383CEF" w:rsidRPr="00B50357" w:rsidRDefault="00383CEF" w:rsidP="00383CEF">
      <w:pPr>
        <w:spacing w:after="0"/>
        <w:ind w:left="426"/>
        <w:rPr>
          <w:rFonts w:cs="Times New Roman"/>
        </w:rPr>
      </w:pPr>
      <w:r w:rsidRPr="00B50357">
        <w:rPr>
          <w:rFonts w:cs="Times New Roman"/>
        </w:rPr>
        <w:t>A munkavédelmi szemlék jegyzőkönyveiben rá szabott feladatok időarányos végrehajtásáról gondoskodik.</w:t>
      </w:r>
    </w:p>
    <w:p w14:paraId="1BF62989" w14:textId="77777777" w:rsidR="00383CEF" w:rsidRPr="00B50357" w:rsidRDefault="00383CEF" w:rsidP="00383CEF">
      <w:pPr>
        <w:spacing w:after="0"/>
        <w:ind w:left="426"/>
        <w:rPr>
          <w:rFonts w:cs="Times New Roman"/>
        </w:rPr>
      </w:pPr>
      <w:r w:rsidRPr="00B50357">
        <w:rPr>
          <w:rFonts w:cs="Times New Roman"/>
        </w:rPr>
        <w:t>Gondoskodik a világosítók színpadi munkaterületének tisztán tartásáról.</w:t>
      </w:r>
    </w:p>
    <w:p w14:paraId="4DA42843" w14:textId="77777777" w:rsidR="00383CEF" w:rsidRPr="00B50357" w:rsidRDefault="00383CEF" w:rsidP="00383CEF">
      <w:pPr>
        <w:spacing w:after="0"/>
        <w:ind w:left="426"/>
        <w:rPr>
          <w:rFonts w:cs="Times New Roman"/>
        </w:rPr>
      </w:pPr>
      <w:r w:rsidRPr="00B50357">
        <w:rPr>
          <w:rFonts w:cs="Times New Roman"/>
        </w:rPr>
        <w:t>A feladatokkal összefüggő szállítások során a gépkocsira történő fel- és lerakodási munkákat felügyeli. Ellenőrzi a tűz- és munkavédelmi előírások betartását.</w:t>
      </w:r>
    </w:p>
    <w:p w14:paraId="2DA974B9" w14:textId="77777777" w:rsidR="00383CEF" w:rsidRPr="00B50357" w:rsidRDefault="00383CEF" w:rsidP="00383CEF">
      <w:pPr>
        <w:spacing w:after="0"/>
        <w:ind w:left="426"/>
        <w:rPr>
          <w:rFonts w:cs="Times New Roman"/>
        </w:rPr>
      </w:pPr>
      <w:r w:rsidRPr="00B50357">
        <w:rPr>
          <w:rFonts w:cs="Times New Roman"/>
        </w:rPr>
        <w:t>Felelős a világosítási munkaterületen az elektromos energia és a szerelési anyagok takarékos felhasználásáért, a színházi tulajdon védelméért.</w:t>
      </w:r>
    </w:p>
    <w:p w14:paraId="58EFA3A3" w14:textId="77777777" w:rsidR="00383CEF" w:rsidRPr="00B50357" w:rsidRDefault="00383CEF" w:rsidP="00383CEF">
      <w:pPr>
        <w:spacing w:after="0"/>
        <w:ind w:left="426"/>
        <w:rPr>
          <w:rFonts w:cs="Times New Roman"/>
        </w:rPr>
      </w:pPr>
      <w:r w:rsidRPr="00B50357">
        <w:rPr>
          <w:rFonts w:cs="Times New Roman"/>
        </w:rPr>
        <w:t>Aktívan részt vesz a rendezői és tervezői instrukciók alapján a bemutatandó darabok bevilágításának folyamatában.</w:t>
      </w:r>
    </w:p>
    <w:p w14:paraId="7C659A86" w14:textId="77777777" w:rsidR="00383CEF" w:rsidRPr="00B50357" w:rsidRDefault="00383CEF" w:rsidP="00383CEF">
      <w:pPr>
        <w:spacing w:after="0"/>
        <w:ind w:left="426"/>
        <w:rPr>
          <w:rFonts w:cs="Times New Roman"/>
        </w:rPr>
      </w:pPr>
      <w:r w:rsidRPr="00B50357">
        <w:rPr>
          <w:rFonts w:cs="Times New Roman"/>
        </w:rPr>
        <w:t>A bemutatandó darabok szcenikai igényeinek biztosításához szükséges színpadi szereléseket elvégzi.</w:t>
      </w:r>
    </w:p>
    <w:p w14:paraId="60E5FF9D" w14:textId="77777777" w:rsidR="00383CEF" w:rsidRPr="00B50357" w:rsidRDefault="00383CEF" w:rsidP="00383CEF">
      <w:pPr>
        <w:spacing w:after="0"/>
        <w:ind w:left="426"/>
        <w:rPr>
          <w:rFonts w:cs="Times New Roman"/>
        </w:rPr>
      </w:pPr>
      <w:r w:rsidRPr="00B50357">
        <w:rPr>
          <w:rFonts w:cs="Times New Roman"/>
        </w:rPr>
        <w:t>Az előadásokkal kapcsolatban megtanulja a számára előírt beállításokat és instrukciókat.</w:t>
      </w:r>
    </w:p>
    <w:p w14:paraId="728C0A77" w14:textId="77777777" w:rsidR="00383CEF" w:rsidRPr="00B50357" w:rsidRDefault="00383CEF" w:rsidP="00383CEF">
      <w:pPr>
        <w:spacing w:after="0"/>
        <w:ind w:left="426"/>
        <w:rPr>
          <w:rFonts w:cs="Times New Roman"/>
        </w:rPr>
      </w:pPr>
      <w:r w:rsidRPr="00B50357">
        <w:rPr>
          <w:rFonts w:cs="Times New Roman"/>
        </w:rPr>
        <w:t>A színház előadásaival és próbáival kapcsolatos összes szcenikai világítási feladatot elvégzi.</w:t>
      </w:r>
    </w:p>
    <w:p w14:paraId="017A6EAC" w14:textId="77777777" w:rsidR="00383CEF" w:rsidRPr="00B50357" w:rsidRDefault="00383CEF" w:rsidP="00383CEF">
      <w:pPr>
        <w:spacing w:after="0"/>
        <w:ind w:left="426"/>
        <w:rPr>
          <w:rFonts w:cs="Times New Roman"/>
        </w:rPr>
      </w:pPr>
      <w:r w:rsidRPr="00B50357">
        <w:rPr>
          <w:rFonts w:cs="Times New Roman"/>
        </w:rPr>
        <w:t xml:space="preserve"> Szcenikai világítási berendezéseket és rendszereket kezel, ellenőriz, karbantart.</w:t>
      </w:r>
    </w:p>
    <w:p w14:paraId="50F45E47" w14:textId="77777777" w:rsidR="00383CEF" w:rsidRPr="00B50357" w:rsidRDefault="00383CEF" w:rsidP="00383CEF">
      <w:pPr>
        <w:spacing w:after="0"/>
        <w:ind w:left="426"/>
        <w:rPr>
          <w:rFonts w:cs="Times New Roman"/>
        </w:rPr>
      </w:pPr>
      <w:r w:rsidRPr="00B50357">
        <w:rPr>
          <w:rFonts w:cs="Times New Roman"/>
        </w:rPr>
        <w:t>A rábízott berendezések balesetmentes, üzemképes állapotát ellenőrzi.</w:t>
      </w:r>
    </w:p>
    <w:p w14:paraId="1EB9E837" w14:textId="49D1A090" w:rsidR="00A23F09" w:rsidRPr="00B50357" w:rsidRDefault="00383CEF" w:rsidP="00383CEF">
      <w:pPr>
        <w:spacing w:after="0"/>
        <w:ind w:left="426"/>
        <w:rPr>
          <w:rFonts w:cs="Times New Roman"/>
        </w:rPr>
      </w:pPr>
      <w:r w:rsidRPr="00B50357">
        <w:rPr>
          <w:rFonts w:cs="Times New Roman"/>
        </w:rPr>
        <w:t>Vizuáltechnikai feladatokat lát el.</w:t>
      </w:r>
    </w:p>
    <w:p w14:paraId="5D0E467E" w14:textId="77777777" w:rsidR="00A23F09" w:rsidRPr="00B50357" w:rsidRDefault="00A23F09" w:rsidP="00A23F09">
      <w:pPr>
        <w:spacing w:after="0"/>
        <w:ind w:left="426"/>
        <w:rPr>
          <w:rFonts w:cs="Times New Roman"/>
        </w:rPr>
      </w:pPr>
    </w:p>
    <w:p w14:paraId="07B338A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019203B7" w14:textId="77777777" w:rsidR="00A23F09" w:rsidRPr="00B50357" w:rsidRDefault="00A23F09" w:rsidP="00A23F09">
      <w:pPr>
        <w:spacing w:after="0"/>
        <w:ind w:left="426"/>
        <w:rPr>
          <w:rFonts w:cs="Times New Roman"/>
        </w:rPr>
      </w:pPr>
    </w:p>
    <w:p w14:paraId="59A5462A" w14:textId="77777777" w:rsidR="00A23F09" w:rsidRPr="00B50357" w:rsidRDefault="00A23F09" w:rsidP="00A23F09">
      <w:pPr>
        <w:spacing w:after="0"/>
        <w:ind w:left="426"/>
        <w:rPr>
          <w:rFonts w:cs="Times New Roman"/>
        </w:rPr>
      </w:pPr>
    </w:p>
    <w:p w14:paraId="3481AC6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6DC09781" w14:textId="2AD469A9" w:rsidR="00A23F09" w:rsidRPr="00B50357" w:rsidRDefault="00383CE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Általános fénytani ismeretek</w:t>
      </w:r>
    </w:p>
    <w:p w14:paraId="09163D51" w14:textId="77777777" w:rsidR="00383CEF" w:rsidRPr="00B50357" w:rsidRDefault="00383CEF" w:rsidP="00383CEF">
      <w:pPr>
        <w:spacing w:after="0"/>
        <w:ind w:left="851"/>
        <w:rPr>
          <w:rFonts w:cs="Times New Roman"/>
        </w:rPr>
      </w:pPr>
      <w:r w:rsidRPr="00B50357">
        <w:rPr>
          <w:rFonts w:cs="Times New Roman"/>
        </w:rPr>
        <w:t>Általános és alkalmazott elektrotechnikai ismeretek</w:t>
      </w:r>
    </w:p>
    <w:p w14:paraId="353AF75C" w14:textId="77777777" w:rsidR="00383CEF" w:rsidRPr="00B50357" w:rsidRDefault="00383CEF" w:rsidP="00383CEF">
      <w:pPr>
        <w:spacing w:after="0"/>
        <w:ind w:left="851"/>
        <w:rPr>
          <w:rFonts w:cs="Times New Roman"/>
        </w:rPr>
      </w:pPr>
      <w:r w:rsidRPr="00B50357">
        <w:rPr>
          <w:rFonts w:cs="Times New Roman"/>
        </w:rPr>
        <w:t>Fénytani alapok</w:t>
      </w:r>
    </w:p>
    <w:p w14:paraId="32306156" w14:textId="77777777" w:rsidR="00383CEF" w:rsidRPr="00B50357" w:rsidRDefault="00383CEF" w:rsidP="00383CEF">
      <w:pPr>
        <w:spacing w:after="0"/>
        <w:ind w:left="851"/>
        <w:rPr>
          <w:rFonts w:cs="Times New Roman"/>
        </w:rPr>
      </w:pPr>
      <w:r w:rsidRPr="00B50357">
        <w:rPr>
          <w:rFonts w:cs="Times New Roman"/>
        </w:rPr>
        <w:t>Fizikai fénytan (a fény meghatározása – a fény terjedése)</w:t>
      </w:r>
    </w:p>
    <w:p w14:paraId="0512DCB7" w14:textId="77777777" w:rsidR="00383CEF" w:rsidRPr="00B50357" w:rsidRDefault="00383CEF" w:rsidP="00383CEF">
      <w:pPr>
        <w:spacing w:after="0"/>
        <w:ind w:left="851"/>
        <w:rPr>
          <w:rFonts w:cs="Times New Roman"/>
        </w:rPr>
      </w:pPr>
      <w:r w:rsidRPr="00B50357">
        <w:rPr>
          <w:rFonts w:cs="Times New Roman"/>
        </w:rPr>
        <w:t>Fotometria (fényáram – fényerősség - megvilágítás –fénysűrűség - fotometrikus távolság törvény)</w:t>
      </w:r>
    </w:p>
    <w:p w14:paraId="3FA9FBFF" w14:textId="77777777" w:rsidR="00383CEF" w:rsidRPr="00B50357" w:rsidRDefault="00383CEF" w:rsidP="00383CEF">
      <w:pPr>
        <w:spacing w:after="0"/>
        <w:ind w:left="851"/>
        <w:rPr>
          <w:rFonts w:cs="Times New Roman"/>
        </w:rPr>
      </w:pPr>
      <w:r w:rsidRPr="00B50357">
        <w:rPr>
          <w:rFonts w:cs="Times New Roman"/>
        </w:rPr>
        <w:t>Geometriai fénytan (fényvisszaverődés, fényáteresztés, fényelnyelés-optikai tükrök-optikai lencsék)</w:t>
      </w:r>
    </w:p>
    <w:p w14:paraId="77354338" w14:textId="77777777" w:rsidR="00383CEF" w:rsidRPr="00B50357" w:rsidRDefault="00383CEF" w:rsidP="00383CEF">
      <w:pPr>
        <w:spacing w:after="0"/>
        <w:ind w:left="851"/>
        <w:rPr>
          <w:rFonts w:cs="Times New Roman"/>
        </w:rPr>
      </w:pPr>
      <w:r w:rsidRPr="00B50357">
        <w:rPr>
          <w:rFonts w:cs="Times New Roman"/>
        </w:rPr>
        <w:t>Fényforrások és tulajdonságai</w:t>
      </w:r>
    </w:p>
    <w:p w14:paraId="5160B686" w14:textId="77777777" w:rsidR="00383CEF" w:rsidRPr="00B50357" w:rsidRDefault="00383CEF" w:rsidP="00383CEF">
      <w:pPr>
        <w:spacing w:after="0"/>
        <w:ind w:left="851"/>
        <w:rPr>
          <w:rFonts w:cs="Times New Roman"/>
        </w:rPr>
      </w:pPr>
      <w:r w:rsidRPr="00B50357">
        <w:rPr>
          <w:rFonts w:cs="Times New Roman"/>
        </w:rPr>
        <w:t>Fényforrások jellemzői (színvisszaadás, színhőmérséklet, fényhasznosítás)</w:t>
      </w:r>
    </w:p>
    <w:p w14:paraId="06472433" w14:textId="77777777" w:rsidR="00383CEF" w:rsidRPr="00B50357" w:rsidRDefault="00383CEF" w:rsidP="00383CEF">
      <w:pPr>
        <w:spacing w:after="0"/>
        <w:ind w:left="851"/>
        <w:rPr>
          <w:rFonts w:cs="Times New Roman"/>
        </w:rPr>
      </w:pPr>
      <w:r w:rsidRPr="00B50357">
        <w:rPr>
          <w:rFonts w:cs="Times New Roman"/>
        </w:rPr>
        <w:t>Hőmérsékletsugárzók (halogén körfolyamat- halogén izzók- LIF kód)</w:t>
      </w:r>
    </w:p>
    <w:p w14:paraId="7244731E" w14:textId="77777777" w:rsidR="00383CEF" w:rsidRPr="00B50357" w:rsidRDefault="00383CEF" w:rsidP="00383CEF">
      <w:pPr>
        <w:spacing w:after="0"/>
        <w:ind w:left="851"/>
        <w:rPr>
          <w:rFonts w:cs="Times New Roman"/>
        </w:rPr>
      </w:pPr>
      <w:r w:rsidRPr="00B50357">
        <w:rPr>
          <w:rFonts w:cs="Times New Roman"/>
        </w:rPr>
        <w:t>Kisülő lámpák (HMI-HTI, HSR/MSR-XBO-Fénycső-UV-stroboscope)</w:t>
      </w:r>
    </w:p>
    <w:p w14:paraId="470147C0" w14:textId="77777777" w:rsidR="00383CEF" w:rsidRPr="00B50357" w:rsidRDefault="00383CEF" w:rsidP="00383CEF">
      <w:pPr>
        <w:spacing w:after="0"/>
        <w:ind w:left="851"/>
        <w:rPr>
          <w:rFonts w:cs="Times New Roman"/>
        </w:rPr>
      </w:pPr>
      <w:r w:rsidRPr="00B50357">
        <w:rPr>
          <w:rFonts w:cs="Times New Roman"/>
        </w:rPr>
        <w:t>LED-ek, foglalatok</w:t>
      </w:r>
    </w:p>
    <w:p w14:paraId="172A625A" w14:textId="77777777" w:rsidR="00383CEF" w:rsidRPr="00B50357" w:rsidRDefault="00383CEF" w:rsidP="00383CEF">
      <w:pPr>
        <w:spacing w:after="0"/>
        <w:ind w:left="851"/>
        <w:rPr>
          <w:rFonts w:cs="Times New Roman"/>
        </w:rPr>
      </w:pPr>
      <w:r w:rsidRPr="00B50357">
        <w:rPr>
          <w:rFonts w:cs="Times New Roman"/>
        </w:rPr>
        <w:t>Színelmélet, színező anyagok</w:t>
      </w:r>
    </w:p>
    <w:p w14:paraId="500BC2C1" w14:textId="77777777" w:rsidR="00383CEF" w:rsidRPr="00B50357" w:rsidRDefault="00383CEF" w:rsidP="00383CEF">
      <w:pPr>
        <w:spacing w:after="0"/>
        <w:ind w:left="851"/>
        <w:rPr>
          <w:rFonts w:cs="Times New Roman"/>
        </w:rPr>
      </w:pPr>
      <w:r w:rsidRPr="00B50357">
        <w:rPr>
          <w:rFonts w:cs="Times New Roman"/>
        </w:rPr>
        <w:t xml:space="preserve">Színek </w:t>
      </w:r>
    </w:p>
    <w:p w14:paraId="6E3B3875" w14:textId="77777777" w:rsidR="00383CEF" w:rsidRPr="00B50357" w:rsidRDefault="00383CEF" w:rsidP="00383CEF">
      <w:pPr>
        <w:spacing w:after="0"/>
        <w:ind w:left="851"/>
        <w:rPr>
          <w:rFonts w:cs="Times New Roman"/>
        </w:rPr>
      </w:pPr>
      <w:r w:rsidRPr="00B50357">
        <w:rPr>
          <w:rFonts w:cs="Times New Roman"/>
        </w:rPr>
        <w:t>Színelmélet (jellemzők – színháromszög– színhatszög - CIE rendszer - bíborszínek)</w:t>
      </w:r>
    </w:p>
    <w:p w14:paraId="70F1D23E" w14:textId="77777777" w:rsidR="00383CEF" w:rsidRPr="00B50357" w:rsidRDefault="00383CEF" w:rsidP="00383CEF">
      <w:pPr>
        <w:spacing w:after="0"/>
        <w:ind w:left="851"/>
        <w:rPr>
          <w:rFonts w:cs="Times New Roman"/>
        </w:rPr>
      </w:pPr>
      <w:r w:rsidRPr="00B50357">
        <w:rPr>
          <w:rFonts w:cs="Times New Roman"/>
        </w:rPr>
        <w:t>Színkeverés (additív – szubtraktív – komplementer színek)</w:t>
      </w:r>
    </w:p>
    <w:p w14:paraId="4412D0E5" w14:textId="71E5AA49" w:rsidR="00A23F09" w:rsidRPr="00B50357" w:rsidRDefault="00383CEF" w:rsidP="00A23F09">
      <w:pPr>
        <w:tabs>
          <w:tab w:val="left" w:pos="1418"/>
          <w:tab w:val="right" w:pos="9072"/>
        </w:tabs>
        <w:spacing w:after="0"/>
        <w:ind w:left="851"/>
        <w:rPr>
          <w:rFonts w:cs="Times New Roman"/>
        </w:rPr>
      </w:pPr>
      <w:r w:rsidRPr="00B50357">
        <w:rPr>
          <w:rFonts w:cs="Times New Roman"/>
        </w:rPr>
        <w:t>Színezési technológiák (üveg – fólia – dichroikus )</w:t>
      </w:r>
    </w:p>
    <w:p w14:paraId="12C2AD41" w14:textId="77777777" w:rsidR="00A23F09" w:rsidRPr="00B50357" w:rsidRDefault="00A23F09" w:rsidP="00A23F09">
      <w:pPr>
        <w:tabs>
          <w:tab w:val="left" w:pos="1418"/>
          <w:tab w:val="right" w:pos="9072"/>
        </w:tabs>
        <w:spacing w:after="0"/>
        <w:ind w:left="851"/>
        <w:rPr>
          <w:rFonts w:cs="Times New Roman"/>
        </w:rPr>
      </w:pPr>
    </w:p>
    <w:p w14:paraId="20E4BEDB" w14:textId="721D3228" w:rsidR="00A23F09" w:rsidRPr="00B50357" w:rsidRDefault="00383CE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Színpadi világítástechnikája</w:t>
      </w:r>
    </w:p>
    <w:p w14:paraId="3D9DCAF7" w14:textId="77777777" w:rsidR="00383CEF" w:rsidRPr="00B50357" w:rsidRDefault="00383CEF" w:rsidP="00383CEF">
      <w:pPr>
        <w:spacing w:after="0"/>
        <w:ind w:left="851"/>
        <w:rPr>
          <w:rFonts w:cs="Times New Roman"/>
        </w:rPr>
      </w:pPr>
      <w:r w:rsidRPr="00B50357">
        <w:rPr>
          <w:rFonts w:cs="Times New Roman"/>
        </w:rPr>
        <w:t>Az alábbi témakörök gyakorlati alkalmazása:</w:t>
      </w:r>
    </w:p>
    <w:p w14:paraId="69803B5F" w14:textId="77777777" w:rsidR="00383CEF" w:rsidRPr="00B50357" w:rsidRDefault="00383CEF" w:rsidP="00383CEF">
      <w:pPr>
        <w:spacing w:after="0"/>
        <w:ind w:left="851"/>
        <w:rPr>
          <w:rFonts w:cs="Times New Roman"/>
        </w:rPr>
      </w:pPr>
      <w:r w:rsidRPr="00B50357">
        <w:rPr>
          <w:rFonts w:cs="Times New Roman"/>
        </w:rPr>
        <w:t>Világítástechnikai eszközök</w:t>
      </w:r>
    </w:p>
    <w:p w14:paraId="77729CF3" w14:textId="77777777" w:rsidR="00383CEF" w:rsidRPr="00B50357" w:rsidRDefault="00383CEF" w:rsidP="00383CEF">
      <w:pPr>
        <w:spacing w:after="0"/>
        <w:ind w:left="851"/>
        <w:rPr>
          <w:rFonts w:cs="Times New Roman"/>
        </w:rPr>
      </w:pPr>
      <w:r w:rsidRPr="00B50357">
        <w:rPr>
          <w:rFonts w:cs="Times New Roman"/>
        </w:rPr>
        <w:t xml:space="preserve">Színpadi Fényvetők  </w:t>
      </w:r>
    </w:p>
    <w:p w14:paraId="02FC16A2" w14:textId="77777777" w:rsidR="00383CEF" w:rsidRPr="00B50357" w:rsidRDefault="00383CEF" w:rsidP="00383CEF">
      <w:pPr>
        <w:spacing w:after="0"/>
        <w:ind w:left="851"/>
        <w:rPr>
          <w:rFonts w:cs="Times New Roman"/>
        </w:rPr>
      </w:pPr>
      <w:r w:rsidRPr="00B50357">
        <w:rPr>
          <w:rFonts w:cs="Times New Roman"/>
        </w:rPr>
        <w:t xml:space="preserve">Fénytechnikai jellemzők </w:t>
      </w:r>
    </w:p>
    <w:p w14:paraId="1BFCFE2D" w14:textId="77777777" w:rsidR="00383CEF" w:rsidRPr="00B50357" w:rsidRDefault="00383CEF" w:rsidP="00383CEF">
      <w:pPr>
        <w:spacing w:after="0"/>
        <w:ind w:left="851"/>
        <w:rPr>
          <w:rFonts w:cs="Times New Roman"/>
        </w:rPr>
      </w:pPr>
      <w:r w:rsidRPr="00B50357">
        <w:rPr>
          <w:rFonts w:cs="Times New Roman"/>
        </w:rPr>
        <w:t>PlanConvex (Prizmcovex-Pebbleconvex)</w:t>
      </w:r>
    </w:p>
    <w:p w14:paraId="53AFB61A" w14:textId="77777777" w:rsidR="00383CEF" w:rsidRPr="00B50357" w:rsidRDefault="00383CEF" w:rsidP="00383CEF">
      <w:pPr>
        <w:spacing w:after="0"/>
        <w:ind w:left="851"/>
        <w:rPr>
          <w:rFonts w:cs="Times New Roman"/>
        </w:rPr>
      </w:pPr>
      <w:r w:rsidRPr="00B50357">
        <w:rPr>
          <w:rFonts w:cs="Times New Roman"/>
        </w:rPr>
        <w:t xml:space="preserve">Fresnel  </w:t>
      </w:r>
    </w:p>
    <w:p w14:paraId="16E9E54E" w14:textId="77777777" w:rsidR="00383CEF" w:rsidRPr="00B50357" w:rsidRDefault="00383CEF" w:rsidP="00383CEF">
      <w:pPr>
        <w:spacing w:after="0"/>
        <w:ind w:left="851"/>
        <w:rPr>
          <w:rFonts w:cs="Times New Roman"/>
        </w:rPr>
      </w:pPr>
      <w:r w:rsidRPr="00B50357">
        <w:rPr>
          <w:rFonts w:cs="Times New Roman"/>
        </w:rPr>
        <w:t xml:space="preserve">Profil (optical – ellipsoid) </w:t>
      </w:r>
    </w:p>
    <w:p w14:paraId="260E9D5B" w14:textId="77777777" w:rsidR="00383CEF" w:rsidRPr="00B50357" w:rsidRDefault="00383CEF" w:rsidP="00383CEF">
      <w:pPr>
        <w:spacing w:after="0"/>
        <w:ind w:left="851"/>
        <w:rPr>
          <w:rFonts w:cs="Times New Roman"/>
        </w:rPr>
      </w:pPr>
      <w:r w:rsidRPr="00B50357">
        <w:rPr>
          <w:rFonts w:cs="Times New Roman"/>
        </w:rPr>
        <w:t>Rivalda – szufita - horizont</w:t>
      </w:r>
    </w:p>
    <w:p w14:paraId="19B7727E" w14:textId="77777777" w:rsidR="00383CEF" w:rsidRPr="00B50357" w:rsidRDefault="00383CEF" w:rsidP="00383CEF">
      <w:pPr>
        <w:spacing w:after="0"/>
        <w:ind w:left="851"/>
        <w:rPr>
          <w:rFonts w:cs="Times New Roman"/>
        </w:rPr>
      </w:pPr>
      <w:r w:rsidRPr="00B50357">
        <w:rPr>
          <w:rFonts w:cs="Times New Roman"/>
        </w:rPr>
        <w:t xml:space="preserve">Parabola  </w:t>
      </w:r>
    </w:p>
    <w:p w14:paraId="2DB01BB9" w14:textId="77777777" w:rsidR="00383CEF" w:rsidRPr="00B50357" w:rsidRDefault="00383CEF" w:rsidP="00383CEF">
      <w:pPr>
        <w:spacing w:after="0"/>
        <w:ind w:left="851"/>
        <w:rPr>
          <w:rFonts w:cs="Times New Roman"/>
        </w:rPr>
      </w:pPr>
      <w:r w:rsidRPr="00B50357">
        <w:rPr>
          <w:rFonts w:cs="Times New Roman"/>
        </w:rPr>
        <w:t xml:space="preserve">Motoros kengyelek </w:t>
      </w:r>
    </w:p>
    <w:p w14:paraId="58245AC7" w14:textId="77777777" w:rsidR="00383CEF" w:rsidRPr="00B50357" w:rsidRDefault="00383CEF" w:rsidP="00383CEF">
      <w:pPr>
        <w:spacing w:after="0"/>
        <w:ind w:left="851"/>
        <w:rPr>
          <w:rFonts w:cs="Times New Roman"/>
        </w:rPr>
      </w:pPr>
      <w:r w:rsidRPr="00B50357">
        <w:rPr>
          <w:rFonts w:cs="Times New Roman"/>
        </w:rPr>
        <w:t xml:space="preserve">Fejgép  </w:t>
      </w:r>
    </w:p>
    <w:p w14:paraId="05BB6494" w14:textId="77777777" w:rsidR="00383CEF" w:rsidRPr="00B50357" w:rsidRDefault="00383CEF" w:rsidP="00383CEF">
      <w:pPr>
        <w:spacing w:after="0"/>
        <w:ind w:left="851"/>
        <w:rPr>
          <w:rFonts w:cs="Times New Roman"/>
        </w:rPr>
      </w:pPr>
      <w:r w:rsidRPr="00B50357">
        <w:rPr>
          <w:rFonts w:cs="Times New Roman"/>
        </w:rPr>
        <w:t xml:space="preserve">Robotok  </w:t>
      </w:r>
    </w:p>
    <w:p w14:paraId="010E44E8" w14:textId="77777777" w:rsidR="00383CEF" w:rsidRPr="00B50357" w:rsidRDefault="00383CEF" w:rsidP="00383CEF">
      <w:pPr>
        <w:spacing w:after="0"/>
        <w:ind w:left="851"/>
        <w:rPr>
          <w:rFonts w:cs="Times New Roman"/>
        </w:rPr>
      </w:pPr>
      <w:r w:rsidRPr="00B50357">
        <w:rPr>
          <w:rFonts w:cs="Times New Roman"/>
        </w:rPr>
        <w:t>mozgótükrös</w:t>
      </w:r>
    </w:p>
    <w:p w14:paraId="1B76222B" w14:textId="77777777" w:rsidR="00383CEF" w:rsidRPr="00B50357" w:rsidRDefault="00383CEF" w:rsidP="00383CEF">
      <w:pPr>
        <w:spacing w:after="0"/>
        <w:ind w:left="851"/>
        <w:rPr>
          <w:rFonts w:cs="Times New Roman"/>
        </w:rPr>
      </w:pPr>
      <w:r w:rsidRPr="00B50357">
        <w:rPr>
          <w:rFonts w:cs="Times New Roman"/>
        </w:rPr>
        <w:t>mozgófejes</w:t>
      </w:r>
    </w:p>
    <w:p w14:paraId="1E0993B5" w14:textId="77777777" w:rsidR="00383CEF" w:rsidRPr="00B50357" w:rsidRDefault="00383CEF" w:rsidP="00383CEF">
      <w:pPr>
        <w:spacing w:after="0"/>
        <w:ind w:left="851"/>
        <w:rPr>
          <w:rFonts w:cs="Times New Roman"/>
        </w:rPr>
      </w:pPr>
      <w:r w:rsidRPr="00B50357">
        <w:rPr>
          <w:rFonts w:cs="Times New Roman"/>
        </w:rPr>
        <w:t>Spotlight</w:t>
      </w:r>
    </w:p>
    <w:p w14:paraId="70743BB0" w14:textId="77777777" w:rsidR="00383CEF" w:rsidRPr="00B50357" w:rsidRDefault="00383CEF" w:rsidP="00383CEF">
      <w:pPr>
        <w:spacing w:after="0"/>
        <w:ind w:left="851"/>
        <w:rPr>
          <w:rFonts w:cs="Times New Roman"/>
        </w:rPr>
      </w:pPr>
      <w:r w:rsidRPr="00B50357">
        <w:rPr>
          <w:rFonts w:cs="Times New Roman"/>
        </w:rPr>
        <w:t>Washlight</w:t>
      </w:r>
    </w:p>
    <w:p w14:paraId="3622C896" w14:textId="77777777" w:rsidR="00383CEF" w:rsidRPr="00B50357" w:rsidRDefault="00383CEF" w:rsidP="00383CEF">
      <w:pPr>
        <w:spacing w:after="0"/>
        <w:ind w:left="851"/>
        <w:rPr>
          <w:rFonts w:cs="Times New Roman"/>
        </w:rPr>
      </w:pPr>
      <w:r w:rsidRPr="00B50357">
        <w:rPr>
          <w:rFonts w:cs="Times New Roman"/>
        </w:rPr>
        <w:t>LED tabló</w:t>
      </w:r>
    </w:p>
    <w:p w14:paraId="6F75E51A" w14:textId="77777777" w:rsidR="00383CEF" w:rsidRPr="00B50357" w:rsidRDefault="00383CEF" w:rsidP="00383CEF">
      <w:pPr>
        <w:spacing w:after="0"/>
        <w:ind w:left="851"/>
        <w:rPr>
          <w:rFonts w:cs="Times New Roman"/>
        </w:rPr>
      </w:pPr>
    </w:p>
    <w:p w14:paraId="18E302A5" w14:textId="77777777" w:rsidR="00383CEF" w:rsidRPr="00B50357" w:rsidRDefault="00383CEF" w:rsidP="00383CEF">
      <w:pPr>
        <w:spacing w:after="0"/>
        <w:ind w:left="851"/>
        <w:rPr>
          <w:rFonts w:cs="Times New Roman"/>
        </w:rPr>
      </w:pPr>
      <w:r w:rsidRPr="00B50357">
        <w:rPr>
          <w:rFonts w:cs="Times New Roman"/>
        </w:rPr>
        <w:t>Színpadi effektek</w:t>
      </w:r>
    </w:p>
    <w:p w14:paraId="57E93281" w14:textId="77777777" w:rsidR="00383CEF" w:rsidRPr="00B50357" w:rsidRDefault="00383CEF" w:rsidP="00383CEF">
      <w:pPr>
        <w:spacing w:after="0"/>
        <w:ind w:left="851"/>
        <w:rPr>
          <w:rFonts w:cs="Times New Roman"/>
        </w:rPr>
      </w:pPr>
      <w:r w:rsidRPr="00B50357">
        <w:rPr>
          <w:rFonts w:cs="Times New Roman"/>
        </w:rPr>
        <w:t xml:space="preserve">Vetítők  </w:t>
      </w:r>
    </w:p>
    <w:p w14:paraId="28437268" w14:textId="77777777" w:rsidR="00383CEF" w:rsidRPr="00B50357" w:rsidRDefault="00383CEF" w:rsidP="00383CEF">
      <w:pPr>
        <w:spacing w:after="0"/>
        <w:ind w:left="851"/>
        <w:rPr>
          <w:rFonts w:cs="Times New Roman"/>
        </w:rPr>
      </w:pPr>
      <w:r w:rsidRPr="00B50357">
        <w:rPr>
          <w:rFonts w:cs="Times New Roman"/>
        </w:rPr>
        <w:t xml:space="preserve">DIA </w:t>
      </w:r>
    </w:p>
    <w:p w14:paraId="3E88B6B4" w14:textId="77777777" w:rsidR="00383CEF" w:rsidRPr="00B50357" w:rsidRDefault="00383CEF" w:rsidP="00383CEF">
      <w:pPr>
        <w:spacing w:after="0"/>
        <w:ind w:left="851"/>
        <w:rPr>
          <w:rFonts w:cs="Times New Roman"/>
        </w:rPr>
      </w:pPr>
      <w:r w:rsidRPr="00B50357">
        <w:rPr>
          <w:rFonts w:cs="Times New Roman"/>
        </w:rPr>
        <w:t>VIDEO projektor</w:t>
      </w:r>
    </w:p>
    <w:p w14:paraId="1DD5F6B4" w14:textId="77777777" w:rsidR="00383CEF" w:rsidRPr="00B50357" w:rsidRDefault="00383CEF" w:rsidP="00383CEF">
      <w:pPr>
        <w:spacing w:after="0"/>
        <w:ind w:left="851"/>
        <w:rPr>
          <w:rFonts w:cs="Times New Roman"/>
        </w:rPr>
      </w:pPr>
      <w:r w:rsidRPr="00B50357">
        <w:rPr>
          <w:rFonts w:cs="Times New Roman"/>
        </w:rPr>
        <w:t>LEDFAL</w:t>
      </w:r>
    </w:p>
    <w:p w14:paraId="34660CAA" w14:textId="77777777" w:rsidR="00383CEF" w:rsidRPr="00B50357" w:rsidRDefault="00383CEF" w:rsidP="00383CEF">
      <w:pPr>
        <w:spacing w:after="0"/>
        <w:ind w:left="851"/>
        <w:rPr>
          <w:rFonts w:cs="Times New Roman"/>
        </w:rPr>
      </w:pPr>
      <w:r w:rsidRPr="00B50357">
        <w:rPr>
          <w:rFonts w:cs="Times New Roman"/>
        </w:rPr>
        <w:t xml:space="preserve">Füstgép  </w:t>
      </w:r>
    </w:p>
    <w:p w14:paraId="4A00B537" w14:textId="77777777" w:rsidR="00383CEF" w:rsidRPr="00B50357" w:rsidRDefault="00383CEF" w:rsidP="00383CEF">
      <w:pPr>
        <w:spacing w:after="0"/>
        <w:ind w:left="851"/>
        <w:rPr>
          <w:rFonts w:cs="Times New Roman"/>
        </w:rPr>
      </w:pPr>
      <w:r w:rsidRPr="00B50357">
        <w:rPr>
          <w:rFonts w:cs="Times New Roman"/>
        </w:rPr>
        <w:t xml:space="preserve">Classic </w:t>
      </w:r>
    </w:p>
    <w:p w14:paraId="1834E88F" w14:textId="77777777" w:rsidR="00383CEF" w:rsidRPr="00B50357" w:rsidRDefault="00383CEF" w:rsidP="00383CEF">
      <w:pPr>
        <w:spacing w:after="0"/>
        <w:ind w:left="851"/>
        <w:rPr>
          <w:rFonts w:cs="Times New Roman"/>
        </w:rPr>
      </w:pPr>
      <w:r w:rsidRPr="00B50357">
        <w:rPr>
          <w:rFonts w:cs="Times New Roman"/>
        </w:rPr>
        <w:t>Nehéz füst</w:t>
      </w:r>
    </w:p>
    <w:p w14:paraId="40CA66CE" w14:textId="77777777" w:rsidR="00383CEF" w:rsidRPr="00B50357" w:rsidRDefault="00383CEF" w:rsidP="00383CEF">
      <w:pPr>
        <w:spacing w:after="0"/>
        <w:ind w:left="851"/>
        <w:rPr>
          <w:rFonts w:cs="Times New Roman"/>
        </w:rPr>
      </w:pPr>
      <w:r w:rsidRPr="00B50357">
        <w:rPr>
          <w:rFonts w:cs="Times New Roman"/>
        </w:rPr>
        <w:t>szárazjég</w:t>
      </w:r>
    </w:p>
    <w:p w14:paraId="2FD6B0CC" w14:textId="77777777" w:rsidR="00383CEF" w:rsidRPr="00B50357" w:rsidRDefault="00383CEF" w:rsidP="00383CEF">
      <w:pPr>
        <w:spacing w:after="0"/>
        <w:ind w:left="851"/>
        <w:rPr>
          <w:rFonts w:cs="Times New Roman"/>
        </w:rPr>
      </w:pPr>
      <w:r w:rsidRPr="00B50357">
        <w:rPr>
          <w:rFonts w:cs="Times New Roman"/>
        </w:rPr>
        <w:t xml:space="preserve">Ködgép  </w:t>
      </w:r>
    </w:p>
    <w:p w14:paraId="5A495248" w14:textId="77777777" w:rsidR="00383CEF" w:rsidRPr="00B50357" w:rsidRDefault="00383CEF" w:rsidP="00383CEF">
      <w:pPr>
        <w:spacing w:after="0"/>
        <w:ind w:left="851"/>
        <w:rPr>
          <w:rFonts w:cs="Times New Roman"/>
        </w:rPr>
      </w:pPr>
      <w:r w:rsidRPr="00B50357">
        <w:rPr>
          <w:rFonts w:cs="Times New Roman"/>
        </w:rPr>
        <w:t xml:space="preserve">Fazer </w:t>
      </w:r>
    </w:p>
    <w:p w14:paraId="49E67BA2" w14:textId="77777777" w:rsidR="00383CEF" w:rsidRPr="00B50357" w:rsidRDefault="00383CEF" w:rsidP="00383CEF">
      <w:pPr>
        <w:spacing w:after="0"/>
        <w:ind w:left="851"/>
        <w:rPr>
          <w:rFonts w:cs="Times New Roman"/>
        </w:rPr>
      </w:pPr>
      <w:r w:rsidRPr="00B50357">
        <w:rPr>
          <w:rFonts w:cs="Times New Roman"/>
        </w:rPr>
        <w:t xml:space="preserve">Hazer </w:t>
      </w:r>
    </w:p>
    <w:p w14:paraId="2A21C9C6" w14:textId="77777777" w:rsidR="00383CEF" w:rsidRPr="00B50357" w:rsidRDefault="00383CEF" w:rsidP="00383CEF">
      <w:pPr>
        <w:spacing w:after="0"/>
        <w:ind w:left="851"/>
        <w:rPr>
          <w:rFonts w:cs="Times New Roman"/>
        </w:rPr>
      </w:pPr>
      <w:r w:rsidRPr="00B50357">
        <w:rPr>
          <w:rFonts w:cs="Times New Roman"/>
        </w:rPr>
        <w:t xml:space="preserve">Hó –hab – buborék -szél </w:t>
      </w:r>
    </w:p>
    <w:p w14:paraId="6D467530" w14:textId="77777777" w:rsidR="00383CEF" w:rsidRPr="00B50357" w:rsidRDefault="00383CEF" w:rsidP="00383CEF">
      <w:pPr>
        <w:spacing w:after="0"/>
        <w:ind w:left="851"/>
        <w:rPr>
          <w:rFonts w:cs="Times New Roman"/>
        </w:rPr>
      </w:pPr>
      <w:r w:rsidRPr="00B50357">
        <w:rPr>
          <w:rFonts w:cs="Times New Roman"/>
        </w:rPr>
        <w:t xml:space="preserve">Tűz – láng  </w:t>
      </w:r>
    </w:p>
    <w:p w14:paraId="430A9E7C" w14:textId="77777777" w:rsidR="00383CEF" w:rsidRPr="00B50357" w:rsidRDefault="00383CEF" w:rsidP="00383CEF">
      <w:pPr>
        <w:spacing w:after="0"/>
        <w:ind w:left="851"/>
        <w:rPr>
          <w:rFonts w:cs="Times New Roman"/>
        </w:rPr>
      </w:pPr>
      <w:r w:rsidRPr="00B50357">
        <w:rPr>
          <w:rFonts w:cs="Times New Roman"/>
        </w:rPr>
        <w:t xml:space="preserve">LED  </w:t>
      </w:r>
    </w:p>
    <w:p w14:paraId="096ED231" w14:textId="77777777" w:rsidR="00383CEF" w:rsidRPr="00B50357" w:rsidRDefault="00383CEF" w:rsidP="00383CEF">
      <w:pPr>
        <w:spacing w:after="0"/>
        <w:ind w:left="851"/>
        <w:rPr>
          <w:rFonts w:cs="Times New Roman"/>
        </w:rPr>
      </w:pPr>
      <w:r w:rsidRPr="00B50357">
        <w:rPr>
          <w:rFonts w:cs="Times New Roman"/>
        </w:rPr>
        <w:t xml:space="preserve">Színváltó  </w:t>
      </w:r>
    </w:p>
    <w:p w14:paraId="7B825ECA" w14:textId="77777777" w:rsidR="00383CEF" w:rsidRPr="00B50357" w:rsidRDefault="00383CEF" w:rsidP="00383CEF">
      <w:pPr>
        <w:spacing w:after="0"/>
        <w:ind w:left="851"/>
        <w:rPr>
          <w:rFonts w:cs="Times New Roman"/>
        </w:rPr>
      </w:pPr>
      <w:r w:rsidRPr="00B50357">
        <w:rPr>
          <w:rFonts w:cs="Times New Roman"/>
        </w:rPr>
        <w:t xml:space="preserve">Szabályozható fénycső </w:t>
      </w:r>
    </w:p>
    <w:p w14:paraId="537B660A" w14:textId="77777777" w:rsidR="00383CEF" w:rsidRPr="00B50357" w:rsidRDefault="00383CEF" w:rsidP="00383CEF">
      <w:pPr>
        <w:spacing w:after="0"/>
        <w:ind w:left="851"/>
        <w:rPr>
          <w:rFonts w:cs="Times New Roman"/>
        </w:rPr>
      </w:pPr>
      <w:r w:rsidRPr="00B50357">
        <w:rPr>
          <w:rFonts w:cs="Times New Roman"/>
        </w:rPr>
        <w:t xml:space="preserve">UV – stroboscope – </w:t>
      </w:r>
    </w:p>
    <w:p w14:paraId="400674CF" w14:textId="77777777" w:rsidR="00383CEF" w:rsidRPr="00B50357" w:rsidRDefault="00383CEF" w:rsidP="00383CEF">
      <w:pPr>
        <w:spacing w:after="0"/>
        <w:ind w:left="851"/>
        <w:rPr>
          <w:rFonts w:cs="Times New Roman"/>
        </w:rPr>
      </w:pPr>
      <w:r w:rsidRPr="00B50357">
        <w:rPr>
          <w:rFonts w:cs="Times New Roman"/>
        </w:rPr>
        <w:t>LASER</w:t>
      </w:r>
    </w:p>
    <w:p w14:paraId="52BC079C" w14:textId="77777777" w:rsidR="00383CEF" w:rsidRPr="00B50357" w:rsidRDefault="00383CEF" w:rsidP="00383CEF">
      <w:pPr>
        <w:spacing w:after="0"/>
        <w:ind w:left="851"/>
        <w:rPr>
          <w:rFonts w:cs="Times New Roman"/>
        </w:rPr>
      </w:pPr>
    </w:p>
    <w:p w14:paraId="127CC06B" w14:textId="77777777" w:rsidR="00383CEF" w:rsidRPr="00B50357" w:rsidRDefault="00383CEF" w:rsidP="00383CEF">
      <w:pPr>
        <w:spacing w:after="0"/>
        <w:ind w:left="851"/>
        <w:rPr>
          <w:rFonts w:cs="Times New Roman"/>
        </w:rPr>
      </w:pPr>
      <w:r w:rsidRPr="00B50357">
        <w:rPr>
          <w:rFonts w:cs="Times New Roman"/>
        </w:rPr>
        <w:t xml:space="preserve">Színpadi tartószerkezetek  </w:t>
      </w:r>
    </w:p>
    <w:p w14:paraId="56EE8D0E" w14:textId="77777777" w:rsidR="00383CEF" w:rsidRPr="00B50357" w:rsidRDefault="00383CEF" w:rsidP="00383CEF">
      <w:pPr>
        <w:spacing w:after="0"/>
        <w:ind w:left="851"/>
        <w:rPr>
          <w:rFonts w:cs="Times New Roman"/>
        </w:rPr>
      </w:pPr>
      <w:r w:rsidRPr="00B50357">
        <w:rPr>
          <w:rFonts w:cs="Times New Roman"/>
        </w:rPr>
        <w:t>Rögzítő elemek (kampók – karok – sodronyok)</w:t>
      </w:r>
    </w:p>
    <w:p w14:paraId="18A6372B" w14:textId="77777777" w:rsidR="00383CEF" w:rsidRPr="00B50357" w:rsidRDefault="00383CEF" w:rsidP="00383CEF">
      <w:pPr>
        <w:spacing w:after="0"/>
        <w:ind w:left="851"/>
        <w:rPr>
          <w:rFonts w:cs="Times New Roman"/>
        </w:rPr>
      </w:pPr>
      <w:r w:rsidRPr="00B50357">
        <w:rPr>
          <w:rFonts w:cs="Times New Roman"/>
        </w:rPr>
        <w:t xml:space="preserve">Statívok – emelők  </w:t>
      </w:r>
    </w:p>
    <w:p w14:paraId="3B9F215F" w14:textId="77777777" w:rsidR="00383CEF" w:rsidRPr="00B50357" w:rsidRDefault="00383CEF" w:rsidP="00383CEF">
      <w:pPr>
        <w:spacing w:after="0"/>
        <w:ind w:left="851"/>
        <w:rPr>
          <w:rFonts w:cs="Times New Roman"/>
        </w:rPr>
      </w:pPr>
      <w:r w:rsidRPr="00B50357">
        <w:rPr>
          <w:rFonts w:cs="Times New Roman"/>
        </w:rPr>
        <w:t>Alumínium hídrendszerek</w:t>
      </w:r>
    </w:p>
    <w:p w14:paraId="62D00E8E" w14:textId="77777777" w:rsidR="00383CEF" w:rsidRPr="00B50357" w:rsidRDefault="00383CEF" w:rsidP="00383CEF">
      <w:pPr>
        <w:spacing w:after="0"/>
        <w:ind w:left="851"/>
        <w:rPr>
          <w:rFonts w:cs="Times New Roman"/>
        </w:rPr>
      </w:pPr>
    </w:p>
    <w:p w14:paraId="62CB3DA4" w14:textId="77777777" w:rsidR="00383CEF" w:rsidRPr="00B50357" w:rsidRDefault="00383CEF" w:rsidP="00383CEF">
      <w:pPr>
        <w:spacing w:after="0"/>
        <w:ind w:left="851"/>
        <w:rPr>
          <w:rFonts w:cs="Times New Roman"/>
        </w:rPr>
      </w:pPr>
      <w:r w:rsidRPr="00B50357">
        <w:rPr>
          <w:rFonts w:cs="Times New Roman"/>
        </w:rPr>
        <w:t>Vizuáltechnikai eszközök</w:t>
      </w:r>
    </w:p>
    <w:p w14:paraId="2A08B78A" w14:textId="77777777" w:rsidR="00383CEF" w:rsidRPr="00B50357" w:rsidRDefault="00383CEF" w:rsidP="00383CEF">
      <w:pPr>
        <w:spacing w:after="0"/>
        <w:ind w:left="851"/>
        <w:rPr>
          <w:rFonts w:cs="Times New Roman"/>
        </w:rPr>
      </w:pPr>
      <w:r w:rsidRPr="00B50357">
        <w:rPr>
          <w:rFonts w:cs="Times New Roman"/>
        </w:rPr>
        <w:t>Vizuáltechnika elméleti ismeretek</w:t>
      </w:r>
    </w:p>
    <w:p w14:paraId="2B75DF62" w14:textId="77777777" w:rsidR="00383CEF" w:rsidRPr="00B50357" w:rsidRDefault="00383CEF" w:rsidP="00383CEF">
      <w:pPr>
        <w:spacing w:after="0"/>
        <w:ind w:left="851"/>
        <w:rPr>
          <w:rFonts w:cs="Times New Roman"/>
        </w:rPr>
      </w:pPr>
      <w:r w:rsidRPr="00B50357">
        <w:rPr>
          <w:rFonts w:cs="Times New Roman"/>
        </w:rPr>
        <w:t>Vizuáltechnika színpadi alkalmazásai</w:t>
      </w:r>
    </w:p>
    <w:p w14:paraId="6407798F" w14:textId="77777777" w:rsidR="00383CEF" w:rsidRPr="00B50357" w:rsidRDefault="00383CEF" w:rsidP="00383CEF">
      <w:pPr>
        <w:spacing w:after="0"/>
        <w:ind w:left="851"/>
        <w:rPr>
          <w:rFonts w:cs="Times New Roman"/>
        </w:rPr>
      </w:pPr>
    </w:p>
    <w:p w14:paraId="0DCF3D51" w14:textId="77777777" w:rsidR="00383CEF" w:rsidRPr="00B50357" w:rsidRDefault="00383CEF" w:rsidP="00383CEF">
      <w:pPr>
        <w:spacing w:after="0"/>
        <w:ind w:left="851"/>
        <w:rPr>
          <w:rFonts w:cs="Times New Roman"/>
        </w:rPr>
      </w:pPr>
      <w:r w:rsidRPr="00B50357">
        <w:rPr>
          <w:rFonts w:cs="Times New Roman"/>
        </w:rPr>
        <w:t>Világítás- és fényszabályozás-technika</w:t>
      </w:r>
    </w:p>
    <w:p w14:paraId="62700226" w14:textId="77777777" w:rsidR="00383CEF" w:rsidRPr="00B50357" w:rsidRDefault="00383CEF" w:rsidP="00383CEF">
      <w:pPr>
        <w:spacing w:after="0"/>
        <w:ind w:left="851"/>
        <w:rPr>
          <w:rFonts w:cs="Times New Roman"/>
        </w:rPr>
      </w:pPr>
      <w:r w:rsidRPr="00B50357">
        <w:rPr>
          <w:rFonts w:cs="Times New Roman"/>
        </w:rPr>
        <w:t>Fényerő szabályozás (Dimmerek – direktek - zavarszűrés)</w:t>
      </w:r>
    </w:p>
    <w:p w14:paraId="7E0F4EB5" w14:textId="77777777" w:rsidR="00383CEF" w:rsidRPr="00B50357" w:rsidRDefault="00383CEF" w:rsidP="00383CEF">
      <w:pPr>
        <w:spacing w:after="0"/>
        <w:ind w:left="851"/>
        <w:rPr>
          <w:rFonts w:cs="Times New Roman"/>
        </w:rPr>
      </w:pPr>
      <w:r w:rsidRPr="00B50357">
        <w:rPr>
          <w:rFonts w:cs="Times New Roman"/>
        </w:rPr>
        <w:t>Analóg</w:t>
      </w:r>
    </w:p>
    <w:p w14:paraId="2C4B6CF7" w14:textId="77777777" w:rsidR="00383CEF" w:rsidRPr="00B50357" w:rsidRDefault="00383CEF" w:rsidP="00383CEF">
      <w:pPr>
        <w:spacing w:after="0"/>
        <w:ind w:left="851"/>
        <w:rPr>
          <w:rFonts w:cs="Times New Roman"/>
        </w:rPr>
      </w:pPr>
      <w:r w:rsidRPr="00B50357">
        <w:rPr>
          <w:rFonts w:cs="Times New Roman"/>
        </w:rPr>
        <w:t>Digitális</w:t>
      </w:r>
    </w:p>
    <w:p w14:paraId="64A01945" w14:textId="77777777" w:rsidR="00383CEF" w:rsidRPr="00B50357" w:rsidRDefault="00383CEF" w:rsidP="00383CEF">
      <w:pPr>
        <w:spacing w:after="0"/>
        <w:ind w:left="851"/>
        <w:rPr>
          <w:rFonts w:cs="Times New Roman"/>
        </w:rPr>
      </w:pPr>
      <w:r w:rsidRPr="00B50357">
        <w:rPr>
          <w:rFonts w:cs="Times New Roman"/>
        </w:rPr>
        <w:t xml:space="preserve">Vezérlések </w:t>
      </w:r>
    </w:p>
    <w:p w14:paraId="6CF6483A" w14:textId="77777777" w:rsidR="00383CEF" w:rsidRPr="00B50357" w:rsidRDefault="00383CEF" w:rsidP="00383CEF">
      <w:pPr>
        <w:spacing w:after="0"/>
        <w:ind w:left="851"/>
        <w:rPr>
          <w:rFonts w:cs="Times New Roman"/>
        </w:rPr>
      </w:pPr>
      <w:r w:rsidRPr="00B50357">
        <w:rPr>
          <w:rFonts w:cs="Times New Roman"/>
        </w:rPr>
        <w:t>Analóg</w:t>
      </w:r>
    </w:p>
    <w:p w14:paraId="3F3DC2F2" w14:textId="77777777" w:rsidR="00383CEF" w:rsidRPr="00B50357" w:rsidRDefault="00383CEF" w:rsidP="00383CEF">
      <w:pPr>
        <w:spacing w:after="0"/>
        <w:ind w:left="851"/>
        <w:rPr>
          <w:rFonts w:cs="Times New Roman"/>
        </w:rPr>
      </w:pPr>
      <w:r w:rsidRPr="00B50357">
        <w:rPr>
          <w:rFonts w:cs="Times New Roman"/>
        </w:rPr>
        <w:t>DMX</w:t>
      </w:r>
    </w:p>
    <w:p w14:paraId="3F6C8AB7" w14:textId="77777777" w:rsidR="00383CEF" w:rsidRPr="00B50357" w:rsidRDefault="00383CEF" w:rsidP="00383CEF">
      <w:pPr>
        <w:spacing w:after="0"/>
        <w:ind w:left="851"/>
        <w:rPr>
          <w:rFonts w:cs="Times New Roman"/>
        </w:rPr>
      </w:pPr>
      <w:r w:rsidRPr="00B50357">
        <w:rPr>
          <w:rFonts w:cs="Times New Roman"/>
        </w:rPr>
        <w:t>Ethernet</w:t>
      </w:r>
    </w:p>
    <w:p w14:paraId="42126F4A" w14:textId="77777777" w:rsidR="00383CEF" w:rsidRPr="00B50357" w:rsidRDefault="00383CEF" w:rsidP="00383CEF">
      <w:pPr>
        <w:spacing w:after="0"/>
        <w:ind w:left="851"/>
        <w:rPr>
          <w:rFonts w:cs="Times New Roman"/>
        </w:rPr>
      </w:pPr>
      <w:r w:rsidRPr="00B50357">
        <w:rPr>
          <w:rFonts w:cs="Times New Roman"/>
        </w:rPr>
        <w:t>Fényvezérlő pultok</w:t>
      </w:r>
    </w:p>
    <w:p w14:paraId="5844376F" w14:textId="77777777" w:rsidR="00383CEF" w:rsidRPr="00B50357" w:rsidRDefault="00383CEF" w:rsidP="00383CEF">
      <w:pPr>
        <w:spacing w:after="0"/>
        <w:ind w:left="851"/>
        <w:rPr>
          <w:rFonts w:cs="Times New Roman"/>
        </w:rPr>
      </w:pPr>
      <w:r w:rsidRPr="00B50357">
        <w:rPr>
          <w:rFonts w:cs="Times New Roman"/>
        </w:rPr>
        <w:t>Tervezőszoftverek</w:t>
      </w:r>
    </w:p>
    <w:p w14:paraId="4C0F7717" w14:textId="77777777" w:rsidR="00383CEF" w:rsidRPr="00B50357" w:rsidRDefault="00383CEF" w:rsidP="00383CEF">
      <w:pPr>
        <w:spacing w:after="0"/>
        <w:ind w:left="851"/>
        <w:rPr>
          <w:rFonts w:cs="Times New Roman"/>
        </w:rPr>
      </w:pPr>
      <w:r w:rsidRPr="00B50357">
        <w:rPr>
          <w:rFonts w:cs="Times New Roman"/>
        </w:rPr>
        <w:t>Színpadvilágítási rendszerek elméleti felépítése</w:t>
      </w:r>
    </w:p>
    <w:p w14:paraId="08587810" w14:textId="77777777" w:rsidR="00383CEF" w:rsidRPr="00B50357" w:rsidRDefault="00383CEF" w:rsidP="00383CEF">
      <w:pPr>
        <w:spacing w:after="0"/>
        <w:ind w:left="851"/>
        <w:rPr>
          <w:rFonts w:cs="Times New Roman"/>
        </w:rPr>
      </w:pPr>
      <w:r w:rsidRPr="00B50357">
        <w:rPr>
          <w:rFonts w:cs="Times New Roman"/>
        </w:rPr>
        <w:t>Analóg</w:t>
      </w:r>
    </w:p>
    <w:p w14:paraId="4502B4F6" w14:textId="77777777" w:rsidR="00383CEF" w:rsidRPr="00B50357" w:rsidRDefault="00383CEF" w:rsidP="00383CEF">
      <w:pPr>
        <w:spacing w:after="0"/>
        <w:ind w:left="851"/>
        <w:rPr>
          <w:rFonts w:cs="Times New Roman"/>
        </w:rPr>
      </w:pPr>
      <w:r w:rsidRPr="00B50357">
        <w:rPr>
          <w:rFonts w:cs="Times New Roman"/>
        </w:rPr>
        <w:t>DMX</w:t>
      </w:r>
    </w:p>
    <w:p w14:paraId="327F6694" w14:textId="4F0D634D" w:rsidR="00A23F09" w:rsidRPr="00B50357" w:rsidRDefault="00383CEF" w:rsidP="00A23F09">
      <w:pPr>
        <w:tabs>
          <w:tab w:val="left" w:pos="1418"/>
          <w:tab w:val="right" w:pos="9072"/>
        </w:tabs>
        <w:spacing w:after="0"/>
        <w:ind w:left="851"/>
        <w:rPr>
          <w:rFonts w:cs="Times New Roman"/>
        </w:rPr>
      </w:pPr>
      <w:r w:rsidRPr="00B50357">
        <w:rPr>
          <w:rFonts w:cs="Times New Roman"/>
        </w:rPr>
        <w:t>Ethernet</w:t>
      </w:r>
    </w:p>
    <w:p w14:paraId="4FA75FE8" w14:textId="77777777" w:rsidR="00A23F09" w:rsidRPr="00B50357" w:rsidRDefault="00A23F09" w:rsidP="00A23F09">
      <w:pPr>
        <w:tabs>
          <w:tab w:val="left" w:pos="1418"/>
          <w:tab w:val="right" w:pos="9072"/>
        </w:tabs>
        <w:spacing w:after="0"/>
        <w:ind w:left="851"/>
        <w:rPr>
          <w:rFonts w:cs="Times New Roman"/>
        </w:rPr>
      </w:pPr>
    </w:p>
    <w:p w14:paraId="5C8F1D19" w14:textId="1E074E9B" w:rsidR="00A23F09" w:rsidRPr="00B50357" w:rsidRDefault="00383CE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Dokumentációkezelés</w:t>
      </w:r>
    </w:p>
    <w:p w14:paraId="05A11A89" w14:textId="77777777" w:rsidR="00383CEF" w:rsidRPr="00B50357" w:rsidRDefault="00383CEF" w:rsidP="00383CEF">
      <w:pPr>
        <w:spacing w:after="0"/>
        <w:ind w:left="851"/>
        <w:rPr>
          <w:rFonts w:cs="Times New Roman"/>
        </w:rPr>
      </w:pPr>
      <w:r w:rsidRPr="00B50357">
        <w:rPr>
          <w:rFonts w:cs="Times New Roman"/>
        </w:rPr>
        <w:t>Az alábbi témakörök gyakorlati alkalmazása:</w:t>
      </w:r>
    </w:p>
    <w:p w14:paraId="1083B80A" w14:textId="77777777" w:rsidR="00383CEF" w:rsidRPr="00B50357" w:rsidRDefault="00383CEF" w:rsidP="00383CEF">
      <w:pPr>
        <w:spacing w:after="0"/>
        <w:ind w:left="851"/>
        <w:rPr>
          <w:rFonts w:cs="Times New Roman"/>
        </w:rPr>
      </w:pPr>
      <w:r w:rsidRPr="00B50357">
        <w:rPr>
          <w:rFonts w:cs="Times New Roman"/>
        </w:rPr>
        <w:t>Szükséges dokumentumok fajtái</w:t>
      </w:r>
    </w:p>
    <w:p w14:paraId="283808F0" w14:textId="77777777" w:rsidR="00383CEF" w:rsidRPr="00B50357" w:rsidRDefault="00383CEF" w:rsidP="00383CEF">
      <w:pPr>
        <w:spacing w:after="0"/>
        <w:ind w:left="851"/>
        <w:rPr>
          <w:rFonts w:cs="Times New Roman"/>
        </w:rPr>
      </w:pPr>
      <w:r w:rsidRPr="00B50357">
        <w:rPr>
          <w:rFonts w:cs="Times New Roman"/>
        </w:rPr>
        <w:t>Dokumentumok alkalmazása</w:t>
      </w:r>
    </w:p>
    <w:p w14:paraId="08BBA699" w14:textId="77777777" w:rsidR="00383CEF" w:rsidRPr="00B50357" w:rsidRDefault="00383CEF" w:rsidP="00383CEF">
      <w:pPr>
        <w:spacing w:after="0"/>
        <w:ind w:left="851"/>
        <w:rPr>
          <w:rFonts w:cs="Times New Roman"/>
        </w:rPr>
      </w:pPr>
      <w:r w:rsidRPr="00B50357">
        <w:rPr>
          <w:rFonts w:cs="Times New Roman"/>
        </w:rPr>
        <w:t>Dokumentumok érvényessége</w:t>
      </w:r>
    </w:p>
    <w:p w14:paraId="21F2F308" w14:textId="77777777" w:rsidR="00383CEF" w:rsidRPr="00B50357" w:rsidRDefault="00383CEF" w:rsidP="00383CEF">
      <w:pPr>
        <w:spacing w:after="0"/>
        <w:ind w:left="851"/>
        <w:rPr>
          <w:rFonts w:cs="Times New Roman"/>
        </w:rPr>
      </w:pPr>
      <w:r w:rsidRPr="00B50357">
        <w:rPr>
          <w:rFonts w:cs="Times New Roman"/>
        </w:rPr>
        <w:t>Dokumentumok kezelése</w:t>
      </w:r>
    </w:p>
    <w:p w14:paraId="61B8C7EF" w14:textId="0AF720AB" w:rsidR="00A23F09" w:rsidRPr="00B50357" w:rsidRDefault="00383CEF" w:rsidP="00A23F09">
      <w:pPr>
        <w:tabs>
          <w:tab w:val="left" w:pos="1418"/>
          <w:tab w:val="right" w:pos="9072"/>
        </w:tabs>
        <w:spacing w:after="0"/>
        <w:ind w:left="851"/>
        <w:rPr>
          <w:rFonts w:cs="Times New Roman"/>
        </w:rPr>
      </w:pPr>
      <w:r w:rsidRPr="00B50357">
        <w:rPr>
          <w:rFonts w:cs="Times New Roman"/>
        </w:rPr>
        <w:t xml:space="preserve">Dokumentumok tárolása </w:t>
      </w:r>
    </w:p>
    <w:p w14:paraId="45ACE92F" w14:textId="77777777" w:rsidR="00A23F09" w:rsidRPr="00B50357" w:rsidRDefault="00A23F09" w:rsidP="00A23F09">
      <w:pPr>
        <w:tabs>
          <w:tab w:val="left" w:pos="1418"/>
          <w:tab w:val="right" w:pos="9072"/>
        </w:tabs>
        <w:spacing w:after="0"/>
        <w:ind w:left="851"/>
        <w:rPr>
          <w:rFonts w:cs="Times New Roman"/>
        </w:rPr>
      </w:pPr>
    </w:p>
    <w:p w14:paraId="07A0DAAD"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40F1DD0A" w14:textId="77777777" w:rsidR="00A23F09" w:rsidRPr="00B50357" w:rsidRDefault="00A23F09" w:rsidP="00A23F09">
      <w:pPr>
        <w:spacing w:after="0"/>
        <w:ind w:left="426"/>
        <w:rPr>
          <w:rFonts w:cs="Times New Roman"/>
        </w:rPr>
      </w:pPr>
    </w:p>
    <w:p w14:paraId="19B99955" w14:textId="77777777" w:rsidR="00A23F09" w:rsidRPr="00B50357" w:rsidRDefault="00A23F09" w:rsidP="00A23F09">
      <w:pPr>
        <w:spacing w:after="0"/>
        <w:ind w:left="426"/>
        <w:rPr>
          <w:rFonts w:cs="Times New Roman"/>
        </w:rPr>
      </w:pPr>
    </w:p>
    <w:p w14:paraId="0C3A0DD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2A323F9C" w14:textId="794EC372"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64BF0E39" w14:textId="77777777" w:rsidR="00A23F09" w:rsidRPr="00B50357" w:rsidRDefault="00A23F09" w:rsidP="00A23F09">
      <w:pPr>
        <w:spacing w:after="0"/>
        <w:ind w:left="426"/>
        <w:rPr>
          <w:rFonts w:cs="Times New Roman"/>
        </w:rPr>
      </w:pPr>
    </w:p>
    <w:p w14:paraId="58499C55" w14:textId="77777777" w:rsidR="00A23F09" w:rsidRPr="00B50357" w:rsidRDefault="00A23F09" w:rsidP="00A23F09">
      <w:pPr>
        <w:spacing w:after="200" w:line="276" w:lineRule="auto"/>
        <w:jc w:val="left"/>
        <w:rPr>
          <w:rFonts w:cs="Times New Roman"/>
        </w:rPr>
      </w:pPr>
      <w:r w:rsidRPr="00B50357">
        <w:rPr>
          <w:rFonts w:cs="Times New Roman"/>
        </w:rPr>
        <w:br w:type="page"/>
      </w:r>
    </w:p>
    <w:p w14:paraId="1AFF5DC5" w14:textId="77777777" w:rsidR="00A23F09" w:rsidRPr="00B50357" w:rsidRDefault="00A23F09" w:rsidP="00A23F09">
      <w:pPr>
        <w:rPr>
          <w:rFonts w:cs="Times New Roman"/>
        </w:rPr>
      </w:pPr>
    </w:p>
    <w:p w14:paraId="51BD0FD4"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5D1519DF" w14:textId="27FB197D" w:rsidR="00A23F09" w:rsidRPr="00B50357" w:rsidRDefault="004175B2" w:rsidP="00A23F09">
      <w:pPr>
        <w:spacing w:after="480"/>
        <w:jc w:val="center"/>
        <w:rPr>
          <w:rFonts w:cs="Times New Roman"/>
          <w:b/>
          <w:sz w:val="36"/>
        </w:rPr>
      </w:pPr>
      <w:r w:rsidRPr="00B50357">
        <w:rPr>
          <w:rFonts w:cs="Times New Roman"/>
          <w:b/>
          <w:sz w:val="36"/>
        </w:rPr>
        <w:t>10716-12</w:t>
      </w:r>
      <w:r w:rsidR="00A23F09" w:rsidRPr="00B50357">
        <w:rPr>
          <w:rFonts w:cs="Times New Roman"/>
          <w:b/>
          <w:sz w:val="36"/>
        </w:rPr>
        <w:t xml:space="preserve"> azonosító számú</w:t>
      </w:r>
    </w:p>
    <w:p w14:paraId="0D8E6265" w14:textId="6A2E6DC9" w:rsidR="00A23F09" w:rsidRPr="00B50357" w:rsidRDefault="004175B2" w:rsidP="00A23F09">
      <w:pPr>
        <w:jc w:val="center"/>
        <w:rPr>
          <w:rFonts w:cs="Times New Roman"/>
          <w:b/>
          <w:sz w:val="36"/>
        </w:rPr>
      </w:pPr>
      <w:r w:rsidRPr="00B50357">
        <w:rPr>
          <w:rFonts w:cs="Times New Roman"/>
          <w:b/>
          <w:sz w:val="36"/>
        </w:rPr>
        <w:t>Hangtechnika</w:t>
      </w:r>
    </w:p>
    <w:p w14:paraId="2A618320" w14:textId="77777777" w:rsidR="00A23F09" w:rsidRPr="00B50357" w:rsidRDefault="00A23F09" w:rsidP="00A23F09">
      <w:pPr>
        <w:jc w:val="center"/>
        <w:rPr>
          <w:rFonts w:cs="Times New Roman"/>
          <w:b/>
          <w:sz w:val="36"/>
        </w:rPr>
      </w:pPr>
      <w:r w:rsidRPr="00B50357">
        <w:rPr>
          <w:rFonts w:cs="Times New Roman"/>
          <w:b/>
          <w:sz w:val="36"/>
        </w:rPr>
        <w:t>megnevezésű</w:t>
      </w:r>
    </w:p>
    <w:p w14:paraId="79F03292"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0ED103FA"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039247E5" w14:textId="77777777" w:rsidR="00A23F09" w:rsidRPr="00B50357" w:rsidRDefault="00A23F09" w:rsidP="00A23F09">
      <w:pPr>
        <w:spacing w:after="200" w:line="276" w:lineRule="auto"/>
        <w:jc w:val="left"/>
        <w:rPr>
          <w:rFonts w:cs="Times New Roman"/>
        </w:rPr>
      </w:pPr>
      <w:r w:rsidRPr="00B50357">
        <w:rPr>
          <w:rFonts w:cs="Times New Roman"/>
        </w:rPr>
        <w:br w:type="page"/>
      </w:r>
    </w:p>
    <w:p w14:paraId="1DDCC6E7" w14:textId="11B5F674" w:rsidR="00A23F09" w:rsidRPr="00B50357" w:rsidRDefault="00A23F09" w:rsidP="00A23F09">
      <w:pPr>
        <w:rPr>
          <w:rFonts w:cs="Times New Roman"/>
        </w:rPr>
      </w:pPr>
      <w:r w:rsidRPr="00B50357">
        <w:rPr>
          <w:rFonts w:cs="Times New Roman"/>
        </w:rPr>
        <w:t xml:space="preserve">A </w:t>
      </w:r>
      <w:r w:rsidR="004175B2" w:rsidRPr="00B50357">
        <w:rPr>
          <w:rFonts w:cs="Times New Roman"/>
        </w:rPr>
        <w:t>10716-12</w:t>
      </w:r>
      <w:r w:rsidRPr="00B50357">
        <w:rPr>
          <w:rFonts w:cs="Times New Roman"/>
        </w:rPr>
        <w:t xml:space="preserve"> azonosító számú </w:t>
      </w:r>
      <w:r w:rsidR="004175B2" w:rsidRPr="00B50357">
        <w:rPr>
          <w:rFonts w:cs="Times New Roman"/>
        </w:rPr>
        <w:t>Hangtechnika</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1066" w:type="dxa"/>
        <w:tblLayout w:type="fixed"/>
        <w:tblCellMar>
          <w:left w:w="30" w:type="dxa"/>
          <w:right w:w="30" w:type="dxa"/>
        </w:tblCellMar>
        <w:tblLook w:val="0000" w:firstRow="0" w:lastRow="0" w:firstColumn="0" w:lastColumn="0" w:noHBand="0" w:noVBand="0"/>
      </w:tblPr>
      <w:tblGrid>
        <w:gridCol w:w="6028"/>
        <w:gridCol w:w="700"/>
        <w:gridCol w:w="709"/>
      </w:tblGrid>
      <w:tr w:rsidR="00B50357" w:rsidRPr="001513D5" w14:paraId="4A1FA09F" w14:textId="77777777" w:rsidTr="001513D5">
        <w:trPr>
          <w:cantSplit/>
          <w:trHeight w:val="1697"/>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39C753ED" w14:textId="77777777" w:rsidR="004175B2" w:rsidRPr="001513D5" w:rsidRDefault="004175B2" w:rsidP="00506E43">
            <w:pPr>
              <w:autoSpaceDE w:val="0"/>
              <w:autoSpaceDN w:val="0"/>
              <w:adjustRightInd w:val="0"/>
              <w:spacing w:after="0"/>
              <w:jc w:val="center"/>
              <w:rPr>
                <w:rFonts w:cs="Times New Roman"/>
                <w:szCs w:val="24"/>
              </w:rPr>
            </w:pPr>
          </w:p>
        </w:tc>
        <w:tc>
          <w:tcPr>
            <w:tcW w:w="700" w:type="dxa"/>
            <w:tcBorders>
              <w:top w:val="single" w:sz="6" w:space="0" w:color="auto"/>
              <w:left w:val="single" w:sz="6" w:space="0" w:color="auto"/>
              <w:bottom w:val="single" w:sz="6" w:space="0" w:color="auto"/>
              <w:right w:val="single" w:sz="6" w:space="0" w:color="auto"/>
            </w:tcBorders>
            <w:textDirection w:val="btLr"/>
            <w:vAlign w:val="center"/>
          </w:tcPr>
          <w:p w14:paraId="2EEB73EE" w14:textId="05AD617A" w:rsidR="004175B2" w:rsidRPr="001513D5" w:rsidRDefault="004175B2"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Hangtechnikai alapismeretek </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19CB3A38" w14:textId="7AC96644" w:rsidR="004175B2" w:rsidRPr="001513D5" w:rsidRDefault="004175B2" w:rsidP="00506E43">
            <w:pPr>
              <w:autoSpaceDE w:val="0"/>
              <w:autoSpaceDN w:val="0"/>
              <w:adjustRightInd w:val="0"/>
              <w:spacing w:after="0"/>
              <w:ind w:left="113" w:right="113"/>
              <w:jc w:val="center"/>
              <w:rPr>
                <w:rFonts w:cs="Times New Roman"/>
                <w:szCs w:val="24"/>
              </w:rPr>
            </w:pPr>
            <w:r w:rsidRPr="001513D5">
              <w:rPr>
                <w:rFonts w:cs="Times New Roman"/>
                <w:szCs w:val="24"/>
              </w:rPr>
              <w:t xml:space="preserve">Hangtechnikai gyakorlat </w:t>
            </w:r>
          </w:p>
        </w:tc>
      </w:tr>
      <w:tr w:rsidR="00B50357" w:rsidRPr="001513D5" w14:paraId="6F98C184"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3A61CF8D" w14:textId="77777777" w:rsidR="004175B2" w:rsidRPr="001513D5" w:rsidRDefault="004175B2"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00" w:type="dxa"/>
            <w:tcBorders>
              <w:top w:val="single" w:sz="6" w:space="0" w:color="auto"/>
              <w:left w:val="single" w:sz="6" w:space="0" w:color="auto"/>
              <w:bottom w:val="single" w:sz="6" w:space="0" w:color="auto"/>
              <w:right w:val="single" w:sz="6" w:space="0" w:color="auto"/>
            </w:tcBorders>
            <w:vAlign w:val="center"/>
          </w:tcPr>
          <w:p w14:paraId="55641B41" w14:textId="77777777" w:rsidR="004175B2" w:rsidRPr="001513D5" w:rsidRDefault="004175B2" w:rsidP="00506E43">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C766DF1" w14:textId="4DADDE8E" w:rsidR="004175B2" w:rsidRPr="001513D5" w:rsidRDefault="00D328F6" w:rsidP="00506E43">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5539C27"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244E7A1" w14:textId="1BA4AD28"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Részt vesz a próba hangtechnikai folyamatában</w:t>
            </w:r>
          </w:p>
        </w:tc>
        <w:tc>
          <w:tcPr>
            <w:tcW w:w="700" w:type="dxa"/>
            <w:tcBorders>
              <w:top w:val="single" w:sz="6" w:space="0" w:color="auto"/>
              <w:left w:val="single" w:sz="6" w:space="0" w:color="auto"/>
              <w:bottom w:val="single" w:sz="6" w:space="0" w:color="auto"/>
              <w:right w:val="single" w:sz="6" w:space="0" w:color="auto"/>
            </w:tcBorders>
            <w:vAlign w:val="center"/>
          </w:tcPr>
          <w:p w14:paraId="3876DCF0"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306A7AC" w14:textId="451FC62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5E38B7C"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39A41FB" w14:textId="17938B03"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Hangtechnikai előkészítői munkákat végez</w:t>
            </w:r>
          </w:p>
        </w:tc>
        <w:tc>
          <w:tcPr>
            <w:tcW w:w="700" w:type="dxa"/>
            <w:tcBorders>
              <w:top w:val="single" w:sz="6" w:space="0" w:color="auto"/>
              <w:left w:val="single" w:sz="6" w:space="0" w:color="auto"/>
              <w:bottom w:val="single" w:sz="6" w:space="0" w:color="auto"/>
              <w:right w:val="single" w:sz="6" w:space="0" w:color="auto"/>
            </w:tcBorders>
            <w:vAlign w:val="center"/>
          </w:tcPr>
          <w:p w14:paraId="7FE234C3"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40F2357" w14:textId="12DA927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13D324A"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56ABE9C" w14:textId="12489D67"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Hangtechnikai beállási munkákat végez</w:t>
            </w:r>
          </w:p>
        </w:tc>
        <w:tc>
          <w:tcPr>
            <w:tcW w:w="700" w:type="dxa"/>
            <w:tcBorders>
              <w:top w:val="single" w:sz="6" w:space="0" w:color="auto"/>
              <w:left w:val="single" w:sz="6" w:space="0" w:color="auto"/>
              <w:bottom w:val="single" w:sz="6" w:space="0" w:color="auto"/>
              <w:right w:val="single" w:sz="6" w:space="0" w:color="auto"/>
            </w:tcBorders>
            <w:vAlign w:val="center"/>
          </w:tcPr>
          <w:p w14:paraId="6B1F20BD"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437EA19" w14:textId="00348E0E"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570BC58"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43BF0392" w14:textId="06CB2B73"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Lebonyolítja a színházi előadás hangosítói tevékenységeit</w:t>
            </w:r>
          </w:p>
        </w:tc>
        <w:tc>
          <w:tcPr>
            <w:tcW w:w="700" w:type="dxa"/>
            <w:tcBorders>
              <w:top w:val="single" w:sz="6" w:space="0" w:color="auto"/>
              <w:left w:val="single" w:sz="6" w:space="0" w:color="auto"/>
              <w:bottom w:val="single" w:sz="6" w:space="0" w:color="auto"/>
              <w:right w:val="single" w:sz="6" w:space="0" w:color="auto"/>
            </w:tcBorders>
            <w:vAlign w:val="center"/>
          </w:tcPr>
          <w:p w14:paraId="11F8C4D8"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FA44CEB" w14:textId="75109B6E"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980BA2C"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0F64B3F" w14:textId="3B4E82A4"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Hangosítói utómunkálatokat végez az előadást követően</w:t>
            </w:r>
          </w:p>
        </w:tc>
        <w:tc>
          <w:tcPr>
            <w:tcW w:w="700" w:type="dxa"/>
            <w:tcBorders>
              <w:top w:val="single" w:sz="6" w:space="0" w:color="auto"/>
              <w:left w:val="single" w:sz="6" w:space="0" w:color="auto"/>
              <w:bottom w:val="single" w:sz="6" w:space="0" w:color="auto"/>
              <w:right w:val="single" w:sz="6" w:space="0" w:color="auto"/>
            </w:tcBorders>
            <w:vAlign w:val="center"/>
          </w:tcPr>
          <w:p w14:paraId="53B16A1B"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8406CD1" w14:textId="1033079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6B56F09"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A731BE0" w14:textId="4DF69955"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Begyűjti az információkat egy új produkció hangtechnikai igényeihez</w:t>
            </w:r>
          </w:p>
        </w:tc>
        <w:tc>
          <w:tcPr>
            <w:tcW w:w="700" w:type="dxa"/>
            <w:tcBorders>
              <w:top w:val="single" w:sz="6" w:space="0" w:color="auto"/>
              <w:left w:val="single" w:sz="6" w:space="0" w:color="auto"/>
              <w:bottom w:val="single" w:sz="6" w:space="0" w:color="auto"/>
              <w:right w:val="single" w:sz="6" w:space="0" w:color="auto"/>
            </w:tcBorders>
            <w:vAlign w:val="center"/>
          </w:tcPr>
          <w:p w14:paraId="0D013DD0"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3AD1B73" w14:textId="533F579C"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4D1AAC5"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5F62082" w14:textId="08651DDC"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Elkészíti a hangfelvételeket</w:t>
            </w:r>
          </w:p>
        </w:tc>
        <w:tc>
          <w:tcPr>
            <w:tcW w:w="700" w:type="dxa"/>
            <w:tcBorders>
              <w:top w:val="single" w:sz="6" w:space="0" w:color="auto"/>
              <w:left w:val="single" w:sz="6" w:space="0" w:color="auto"/>
              <w:bottom w:val="single" w:sz="6" w:space="0" w:color="auto"/>
              <w:right w:val="single" w:sz="6" w:space="0" w:color="auto"/>
            </w:tcBorders>
            <w:vAlign w:val="center"/>
          </w:tcPr>
          <w:p w14:paraId="6E49DECF" w14:textId="3F4C7C61"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2F5A542" w14:textId="0ECA77AD"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18CB08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3A912095" w14:textId="2A373B7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Megszerkeszti a hanganyagot</w:t>
            </w:r>
          </w:p>
        </w:tc>
        <w:tc>
          <w:tcPr>
            <w:tcW w:w="700" w:type="dxa"/>
            <w:tcBorders>
              <w:top w:val="single" w:sz="6" w:space="0" w:color="auto"/>
              <w:left w:val="single" w:sz="6" w:space="0" w:color="auto"/>
              <w:bottom w:val="single" w:sz="6" w:space="0" w:color="auto"/>
              <w:right w:val="single" w:sz="6" w:space="0" w:color="auto"/>
            </w:tcBorders>
            <w:vAlign w:val="center"/>
          </w:tcPr>
          <w:p w14:paraId="6C9BC5E0" w14:textId="1680A02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F0302BC" w14:textId="3D87EA4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0BC4386"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D5DEB4A" w14:textId="23F03292"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Elsajátítja a hangtechnikai instrukciókat a próba folyamán</w:t>
            </w:r>
          </w:p>
        </w:tc>
        <w:tc>
          <w:tcPr>
            <w:tcW w:w="700" w:type="dxa"/>
            <w:tcBorders>
              <w:top w:val="single" w:sz="6" w:space="0" w:color="auto"/>
              <w:left w:val="single" w:sz="6" w:space="0" w:color="auto"/>
              <w:bottom w:val="single" w:sz="6" w:space="0" w:color="auto"/>
              <w:right w:val="single" w:sz="6" w:space="0" w:color="auto"/>
            </w:tcBorders>
            <w:vAlign w:val="center"/>
          </w:tcPr>
          <w:p w14:paraId="0718361A"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6E02A1C" w14:textId="454C3CF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7604C5D"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1772CDD" w14:textId="50D0E0AE"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Rögzíti a szcenáriumban az instrukciókat</w:t>
            </w:r>
          </w:p>
        </w:tc>
        <w:tc>
          <w:tcPr>
            <w:tcW w:w="700" w:type="dxa"/>
            <w:tcBorders>
              <w:top w:val="single" w:sz="6" w:space="0" w:color="auto"/>
              <w:left w:val="single" w:sz="6" w:space="0" w:color="auto"/>
              <w:bottom w:val="single" w:sz="6" w:space="0" w:color="auto"/>
              <w:right w:val="single" w:sz="6" w:space="0" w:color="auto"/>
            </w:tcBorders>
            <w:vAlign w:val="center"/>
          </w:tcPr>
          <w:p w14:paraId="04011B8A" w14:textId="183BF0F1"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98A3D59" w14:textId="0F4EABD8"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7EDF398"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45E34C6" w14:textId="784864A6"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Előkészíti a kijelölt munkaterületet</w:t>
            </w:r>
          </w:p>
        </w:tc>
        <w:tc>
          <w:tcPr>
            <w:tcW w:w="700" w:type="dxa"/>
            <w:tcBorders>
              <w:top w:val="single" w:sz="6" w:space="0" w:color="auto"/>
              <w:left w:val="single" w:sz="6" w:space="0" w:color="auto"/>
              <w:bottom w:val="single" w:sz="6" w:space="0" w:color="auto"/>
              <w:right w:val="single" w:sz="6" w:space="0" w:color="auto"/>
            </w:tcBorders>
            <w:vAlign w:val="center"/>
          </w:tcPr>
          <w:p w14:paraId="7D1B511D"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C03C6CA" w14:textId="177C56E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1BF5109"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EA7019B" w14:textId="0C4A34A9"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Előkészíti a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47F58D05"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22FE05E" w14:textId="4577D0EC"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FA2A54A"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410EF0A" w14:textId="15D2F0B8"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Beszereli a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28AF346A"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47AA1EB" w14:textId="4A03019F"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685406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DABD775" w14:textId="58697498"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Telepíti az audiovizuális jelző- és kommunikációs rendszereket</w:t>
            </w:r>
          </w:p>
        </w:tc>
        <w:tc>
          <w:tcPr>
            <w:tcW w:w="700" w:type="dxa"/>
            <w:tcBorders>
              <w:top w:val="single" w:sz="6" w:space="0" w:color="auto"/>
              <w:left w:val="single" w:sz="6" w:space="0" w:color="auto"/>
              <w:bottom w:val="single" w:sz="6" w:space="0" w:color="auto"/>
              <w:right w:val="single" w:sz="6" w:space="0" w:color="auto"/>
            </w:tcBorders>
            <w:vAlign w:val="center"/>
          </w:tcPr>
          <w:p w14:paraId="34757999" w14:textId="429C9FB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9C6B11C" w14:textId="7CCA9D6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25DF1C5"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105C42E" w14:textId="60AADC6F"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Üzemelteti a hangtechnikai eszközöket a kapott instrukciók alapján</w:t>
            </w:r>
          </w:p>
        </w:tc>
        <w:tc>
          <w:tcPr>
            <w:tcW w:w="700" w:type="dxa"/>
            <w:tcBorders>
              <w:top w:val="single" w:sz="6" w:space="0" w:color="auto"/>
              <w:left w:val="single" w:sz="6" w:space="0" w:color="auto"/>
              <w:bottom w:val="single" w:sz="6" w:space="0" w:color="auto"/>
              <w:right w:val="single" w:sz="6" w:space="0" w:color="auto"/>
            </w:tcBorders>
            <w:vAlign w:val="center"/>
          </w:tcPr>
          <w:p w14:paraId="0543FB3F" w14:textId="24425A84"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C0A4DF8" w14:textId="10C95B4E"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1969CD6"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910E1C3" w14:textId="15D779C6"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Felügyeli az előadás hangtechnikai biztonságát</w:t>
            </w:r>
          </w:p>
        </w:tc>
        <w:tc>
          <w:tcPr>
            <w:tcW w:w="700" w:type="dxa"/>
            <w:tcBorders>
              <w:top w:val="single" w:sz="6" w:space="0" w:color="auto"/>
              <w:left w:val="single" w:sz="6" w:space="0" w:color="auto"/>
              <w:bottom w:val="single" w:sz="6" w:space="0" w:color="auto"/>
              <w:right w:val="single" w:sz="6" w:space="0" w:color="auto"/>
            </w:tcBorders>
            <w:vAlign w:val="center"/>
          </w:tcPr>
          <w:p w14:paraId="17B1F5D2"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130360F" w14:textId="3FA51F3A"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A95BEDB"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A0BB136" w14:textId="0667668B"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Kiszereli a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4D9A1492"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B140878" w14:textId="6C19E1EB"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F1B9B54"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DC7BA8B" w14:textId="47D58C28"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Szállítja és raktározza a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124C17F4"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C3F9AA0" w14:textId="5579DAA7"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7CF0749"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6122CFFD" w14:textId="666EB412"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Összegyűjti és szortírozza a keletkezett veszélyes hulladékokat</w:t>
            </w:r>
          </w:p>
        </w:tc>
        <w:tc>
          <w:tcPr>
            <w:tcW w:w="700" w:type="dxa"/>
            <w:tcBorders>
              <w:top w:val="single" w:sz="6" w:space="0" w:color="auto"/>
              <w:left w:val="single" w:sz="6" w:space="0" w:color="auto"/>
              <w:bottom w:val="single" w:sz="6" w:space="0" w:color="auto"/>
              <w:right w:val="single" w:sz="6" w:space="0" w:color="auto"/>
            </w:tcBorders>
            <w:vAlign w:val="center"/>
          </w:tcPr>
          <w:p w14:paraId="0F91FB19"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E5AADEB" w14:textId="7532BB3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14FFA28"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4C57392F" w14:textId="3FFEF2B4"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Jelzi és elkülöníti a hibás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4939ACB8"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4A3F738" w14:textId="07C8532B"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B6B96D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43CB010" w14:textId="32B1A6E7"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Tisztítja, karbantartja a hangtechnikai eszközöket</w:t>
            </w:r>
          </w:p>
        </w:tc>
        <w:tc>
          <w:tcPr>
            <w:tcW w:w="700" w:type="dxa"/>
            <w:tcBorders>
              <w:top w:val="single" w:sz="6" w:space="0" w:color="auto"/>
              <w:left w:val="single" w:sz="6" w:space="0" w:color="auto"/>
              <w:bottom w:val="single" w:sz="6" w:space="0" w:color="auto"/>
              <w:right w:val="single" w:sz="6" w:space="0" w:color="auto"/>
            </w:tcBorders>
            <w:vAlign w:val="center"/>
          </w:tcPr>
          <w:p w14:paraId="373B465B"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806E427" w14:textId="01F5651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AA4CE5B"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9878F4D" w14:textId="645CB8A5"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Vizuáltechnikai feladatokat lát el</w:t>
            </w:r>
          </w:p>
        </w:tc>
        <w:tc>
          <w:tcPr>
            <w:tcW w:w="700" w:type="dxa"/>
            <w:tcBorders>
              <w:top w:val="single" w:sz="6" w:space="0" w:color="auto"/>
              <w:left w:val="single" w:sz="6" w:space="0" w:color="auto"/>
              <w:bottom w:val="single" w:sz="6" w:space="0" w:color="auto"/>
              <w:right w:val="single" w:sz="6" w:space="0" w:color="auto"/>
            </w:tcBorders>
            <w:vAlign w:val="center"/>
          </w:tcPr>
          <w:p w14:paraId="50914FD8" w14:textId="4F9743AE"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1B0E742" w14:textId="43BF97D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0F534C3"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4971593A" w14:textId="77777777" w:rsidR="004175B2" w:rsidRPr="001513D5" w:rsidRDefault="004175B2" w:rsidP="004175B2">
            <w:pPr>
              <w:autoSpaceDE w:val="0"/>
              <w:autoSpaceDN w:val="0"/>
              <w:adjustRightInd w:val="0"/>
              <w:spacing w:after="0"/>
              <w:jc w:val="center"/>
              <w:rPr>
                <w:rFonts w:cs="Times New Roman"/>
                <w:szCs w:val="24"/>
              </w:rPr>
            </w:pPr>
            <w:r w:rsidRPr="001513D5">
              <w:rPr>
                <w:rFonts w:cs="Times New Roman"/>
                <w:szCs w:val="24"/>
              </w:rPr>
              <w:t>SZAKMAI ISMERETEK</w:t>
            </w:r>
          </w:p>
        </w:tc>
        <w:tc>
          <w:tcPr>
            <w:tcW w:w="700" w:type="dxa"/>
            <w:tcBorders>
              <w:top w:val="single" w:sz="6" w:space="0" w:color="auto"/>
              <w:left w:val="single" w:sz="6" w:space="0" w:color="auto"/>
              <w:bottom w:val="single" w:sz="6" w:space="0" w:color="auto"/>
              <w:right w:val="single" w:sz="6" w:space="0" w:color="auto"/>
            </w:tcBorders>
            <w:vAlign w:val="center"/>
          </w:tcPr>
          <w:p w14:paraId="1C78DF50"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41BC059"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32F483B0"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69F60B22" w14:textId="04F4D7F5"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Általános és alkalmazott elektrotechnika</w:t>
            </w:r>
          </w:p>
        </w:tc>
        <w:tc>
          <w:tcPr>
            <w:tcW w:w="700" w:type="dxa"/>
            <w:tcBorders>
              <w:top w:val="single" w:sz="6" w:space="0" w:color="auto"/>
              <w:left w:val="single" w:sz="6" w:space="0" w:color="auto"/>
              <w:bottom w:val="single" w:sz="6" w:space="0" w:color="auto"/>
              <w:right w:val="single" w:sz="6" w:space="0" w:color="auto"/>
            </w:tcBorders>
            <w:vAlign w:val="center"/>
          </w:tcPr>
          <w:p w14:paraId="1F15FF94" w14:textId="25D37F57"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9FA9DA5" w14:textId="77C9364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C96330A"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696CC6BC" w14:textId="400D872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Általános hangtechnikai elmélet</w:t>
            </w:r>
          </w:p>
        </w:tc>
        <w:tc>
          <w:tcPr>
            <w:tcW w:w="700" w:type="dxa"/>
            <w:tcBorders>
              <w:top w:val="single" w:sz="6" w:space="0" w:color="auto"/>
              <w:left w:val="single" w:sz="6" w:space="0" w:color="auto"/>
              <w:bottom w:val="single" w:sz="6" w:space="0" w:color="auto"/>
              <w:right w:val="single" w:sz="6" w:space="0" w:color="auto"/>
            </w:tcBorders>
            <w:vAlign w:val="center"/>
          </w:tcPr>
          <w:p w14:paraId="0D11054C" w14:textId="752A750F"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104F6C5"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1A2B7975"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930B0D0" w14:textId="6205CE82"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Audiotechnikai eszközök</w:t>
            </w:r>
          </w:p>
        </w:tc>
        <w:tc>
          <w:tcPr>
            <w:tcW w:w="700" w:type="dxa"/>
            <w:tcBorders>
              <w:top w:val="single" w:sz="6" w:space="0" w:color="auto"/>
              <w:left w:val="single" w:sz="6" w:space="0" w:color="auto"/>
              <w:bottom w:val="single" w:sz="6" w:space="0" w:color="auto"/>
              <w:right w:val="single" w:sz="6" w:space="0" w:color="auto"/>
            </w:tcBorders>
            <w:vAlign w:val="center"/>
          </w:tcPr>
          <w:p w14:paraId="5BFC25E1" w14:textId="16D270B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3460E90" w14:textId="307B6478"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2EA9C1B"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2A8B949" w14:textId="13D0430C"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Audiotechnikai rendszerek</w:t>
            </w:r>
          </w:p>
        </w:tc>
        <w:tc>
          <w:tcPr>
            <w:tcW w:w="700" w:type="dxa"/>
            <w:tcBorders>
              <w:top w:val="single" w:sz="6" w:space="0" w:color="auto"/>
              <w:left w:val="single" w:sz="6" w:space="0" w:color="auto"/>
              <w:bottom w:val="single" w:sz="6" w:space="0" w:color="auto"/>
              <w:right w:val="single" w:sz="6" w:space="0" w:color="auto"/>
            </w:tcBorders>
            <w:vAlign w:val="center"/>
          </w:tcPr>
          <w:p w14:paraId="2DD916AA" w14:textId="3E1BAAA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C4735DF" w14:textId="1E35B18F"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6802843"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D738776" w14:textId="37A8D377"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Gyakorlati színházi és zenekari hangosítás</w:t>
            </w:r>
          </w:p>
        </w:tc>
        <w:tc>
          <w:tcPr>
            <w:tcW w:w="700" w:type="dxa"/>
            <w:tcBorders>
              <w:top w:val="single" w:sz="6" w:space="0" w:color="auto"/>
              <w:left w:val="single" w:sz="6" w:space="0" w:color="auto"/>
              <w:bottom w:val="single" w:sz="6" w:space="0" w:color="auto"/>
              <w:right w:val="single" w:sz="6" w:space="0" w:color="auto"/>
            </w:tcBorders>
            <w:vAlign w:val="center"/>
          </w:tcPr>
          <w:p w14:paraId="24207091" w14:textId="73B60C0C"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B8B3515" w14:textId="728548C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54FE660"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D95970A" w14:textId="62C5473B"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Teremakusztika</w:t>
            </w:r>
          </w:p>
        </w:tc>
        <w:tc>
          <w:tcPr>
            <w:tcW w:w="700" w:type="dxa"/>
            <w:tcBorders>
              <w:top w:val="single" w:sz="6" w:space="0" w:color="auto"/>
              <w:left w:val="single" w:sz="6" w:space="0" w:color="auto"/>
              <w:bottom w:val="single" w:sz="6" w:space="0" w:color="auto"/>
              <w:right w:val="single" w:sz="6" w:space="0" w:color="auto"/>
            </w:tcBorders>
            <w:vAlign w:val="center"/>
          </w:tcPr>
          <w:p w14:paraId="5ED0287B" w14:textId="1EE78E57"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2ADEC51"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658E2539"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0DF5027" w14:textId="454A9BD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Szabadterek hangosítása</w:t>
            </w:r>
          </w:p>
        </w:tc>
        <w:tc>
          <w:tcPr>
            <w:tcW w:w="700" w:type="dxa"/>
            <w:tcBorders>
              <w:top w:val="single" w:sz="6" w:space="0" w:color="auto"/>
              <w:left w:val="single" w:sz="6" w:space="0" w:color="auto"/>
              <w:bottom w:val="single" w:sz="6" w:space="0" w:color="auto"/>
              <w:right w:val="single" w:sz="6" w:space="0" w:color="auto"/>
            </w:tcBorders>
            <w:vAlign w:val="center"/>
          </w:tcPr>
          <w:p w14:paraId="6212A90E" w14:textId="1DFE5908"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00EC6378"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5FB6AF95"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936DD4E" w14:textId="5A4884A7"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Hangtechnikai gyakorlati ismeretek</w:t>
            </w:r>
          </w:p>
        </w:tc>
        <w:tc>
          <w:tcPr>
            <w:tcW w:w="700" w:type="dxa"/>
            <w:tcBorders>
              <w:top w:val="single" w:sz="6" w:space="0" w:color="auto"/>
              <w:left w:val="single" w:sz="6" w:space="0" w:color="auto"/>
              <w:bottom w:val="single" w:sz="6" w:space="0" w:color="auto"/>
              <w:right w:val="single" w:sz="6" w:space="0" w:color="auto"/>
            </w:tcBorders>
            <w:vAlign w:val="center"/>
          </w:tcPr>
          <w:p w14:paraId="68D4B02E"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277D36A" w14:textId="3778DCF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F6AA23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E7ACFE0" w14:textId="2B15F1CE"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Vizuáltechnika</w:t>
            </w:r>
          </w:p>
        </w:tc>
        <w:tc>
          <w:tcPr>
            <w:tcW w:w="700" w:type="dxa"/>
            <w:tcBorders>
              <w:top w:val="single" w:sz="6" w:space="0" w:color="auto"/>
              <w:left w:val="single" w:sz="6" w:space="0" w:color="auto"/>
              <w:bottom w:val="single" w:sz="6" w:space="0" w:color="auto"/>
              <w:right w:val="single" w:sz="6" w:space="0" w:color="auto"/>
            </w:tcBorders>
            <w:vAlign w:val="center"/>
          </w:tcPr>
          <w:p w14:paraId="4885C208" w14:textId="2A3BA9D7"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E7177E9" w14:textId="710286BD"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E713ADA"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8DF1285" w14:textId="77777777" w:rsidR="004175B2" w:rsidRPr="001513D5" w:rsidRDefault="004175B2" w:rsidP="004175B2">
            <w:pPr>
              <w:autoSpaceDE w:val="0"/>
              <w:autoSpaceDN w:val="0"/>
              <w:adjustRightInd w:val="0"/>
              <w:spacing w:after="0"/>
              <w:jc w:val="center"/>
              <w:rPr>
                <w:rFonts w:cs="Times New Roman"/>
                <w:szCs w:val="24"/>
              </w:rPr>
            </w:pPr>
            <w:r w:rsidRPr="001513D5">
              <w:rPr>
                <w:rFonts w:cs="Times New Roman"/>
                <w:szCs w:val="24"/>
              </w:rPr>
              <w:t>SZAKMAI KÉSZSÉGEK</w:t>
            </w:r>
          </w:p>
        </w:tc>
        <w:tc>
          <w:tcPr>
            <w:tcW w:w="700" w:type="dxa"/>
            <w:tcBorders>
              <w:top w:val="single" w:sz="6" w:space="0" w:color="auto"/>
              <w:left w:val="single" w:sz="6" w:space="0" w:color="auto"/>
              <w:bottom w:val="single" w:sz="6" w:space="0" w:color="auto"/>
              <w:right w:val="single" w:sz="6" w:space="0" w:color="auto"/>
            </w:tcBorders>
            <w:vAlign w:val="center"/>
          </w:tcPr>
          <w:p w14:paraId="40D644AB"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715317B"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26D1AC72"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48EB8055" w14:textId="7A18F206"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00" w:type="dxa"/>
            <w:tcBorders>
              <w:top w:val="single" w:sz="6" w:space="0" w:color="auto"/>
              <w:left w:val="single" w:sz="6" w:space="0" w:color="auto"/>
              <w:bottom w:val="single" w:sz="6" w:space="0" w:color="auto"/>
              <w:right w:val="single" w:sz="6" w:space="0" w:color="auto"/>
            </w:tcBorders>
            <w:vAlign w:val="center"/>
          </w:tcPr>
          <w:p w14:paraId="0DA70D21" w14:textId="19D26BD4"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5CAF7311" w14:textId="13A426CC"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9561F90"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4D15C57" w14:textId="2A09D029"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Idegen nyelvű géphasználati feliratok értelmezése, megértése</w:t>
            </w:r>
          </w:p>
        </w:tc>
        <w:tc>
          <w:tcPr>
            <w:tcW w:w="700" w:type="dxa"/>
            <w:tcBorders>
              <w:top w:val="single" w:sz="6" w:space="0" w:color="auto"/>
              <w:left w:val="single" w:sz="6" w:space="0" w:color="auto"/>
              <w:bottom w:val="single" w:sz="6" w:space="0" w:color="auto"/>
              <w:right w:val="single" w:sz="6" w:space="0" w:color="auto"/>
            </w:tcBorders>
            <w:vAlign w:val="center"/>
          </w:tcPr>
          <w:p w14:paraId="7ED06804" w14:textId="1F85B97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1C336FAB" w14:textId="2B60951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16D69AD"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480594D4" w14:textId="558371A9"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00" w:type="dxa"/>
            <w:tcBorders>
              <w:top w:val="single" w:sz="6" w:space="0" w:color="auto"/>
              <w:left w:val="single" w:sz="6" w:space="0" w:color="auto"/>
              <w:bottom w:val="single" w:sz="6" w:space="0" w:color="auto"/>
              <w:right w:val="single" w:sz="6" w:space="0" w:color="auto"/>
            </w:tcBorders>
            <w:vAlign w:val="center"/>
          </w:tcPr>
          <w:p w14:paraId="192B67BA" w14:textId="076A0ECD"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313714D3" w14:textId="1C6873D1"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EC1BC1B"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D7BC65F" w14:textId="2EAC4626"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olvasása, értelmezése</w:t>
            </w:r>
          </w:p>
        </w:tc>
        <w:tc>
          <w:tcPr>
            <w:tcW w:w="700" w:type="dxa"/>
            <w:tcBorders>
              <w:top w:val="single" w:sz="6" w:space="0" w:color="auto"/>
              <w:left w:val="single" w:sz="6" w:space="0" w:color="auto"/>
              <w:bottom w:val="single" w:sz="6" w:space="0" w:color="auto"/>
              <w:right w:val="single" w:sz="6" w:space="0" w:color="auto"/>
            </w:tcBorders>
            <w:vAlign w:val="center"/>
          </w:tcPr>
          <w:p w14:paraId="70761103" w14:textId="19006E90"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C7797F9" w14:textId="5AC88CDB"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FB6F82A"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395A05AA" w14:textId="220BECE8"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Kapcsolási rajz olvasása, értelmezése</w:t>
            </w:r>
          </w:p>
        </w:tc>
        <w:tc>
          <w:tcPr>
            <w:tcW w:w="700" w:type="dxa"/>
            <w:tcBorders>
              <w:top w:val="single" w:sz="6" w:space="0" w:color="auto"/>
              <w:left w:val="single" w:sz="6" w:space="0" w:color="auto"/>
              <w:bottom w:val="single" w:sz="6" w:space="0" w:color="auto"/>
              <w:right w:val="single" w:sz="6" w:space="0" w:color="auto"/>
            </w:tcBorders>
            <w:vAlign w:val="center"/>
          </w:tcPr>
          <w:p w14:paraId="4D982AE4" w14:textId="67B00198"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1B24864" w14:textId="4E7DE3CF"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2BE6811"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57D79EEB" w14:textId="77777777" w:rsidR="004175B2" w:rsidRPr="001513D5" w:rsidRDefault="004175B2" w:rsidP="004175B2">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00" w:type="dxa"/>
            <w:tcBorders>
              <w:top w:val="single" w:sz="6" w:space="0" w:color="auto"/>
              <w:left w:val="single" w:sz="6" w:space="0" w:color="auto"/>
              <w:bottom w:val="single" w:sz="6" w:space="0" w:color="auto"/>
              <w:right w:val="single" w:sz="6" w:space="0" w:color="auto"/>
            </w:tcBorders>
            <w:vAlign w:val="center"/>
          </w:tcPr>
          <w:p w14:paraId="05F8751E"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7B1A7E9"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67CFCBA2"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DAB1EE0" w14:textId="73110A5B"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Önállóság</w:t>
            </w:r>
          </w:p>
        </w:tc>
        <w:tc>
          <w:tcPr>
            <w:tcW w:w="700" w:type="dxa"/>
            <w:tcBorders>
              <w:top w:val="single" w:sz="6" w:space="0" w:color="auto"/>
              <w:left w:val="single" w:sz="6" w:space="0" w:color="auto"/>
              <w:bottom w:val="single" w:sz="6" w:space="0" w:color="auto"/>
              <w:right w:val="single" w:sz="6" w:space="0" w:color="auto"/>
            </w:tcBorders>
            <w:vAlign w:val="center"/>
          </w:tcPr>
          <w:p w14:paraId="28CC7B40" w14:textId="6498C818"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47A1141A" w14:textId="46836654"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4629BC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9C3F0FC" w14:textId="6FC7314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Pontosság</w:t>
            </w:r>
          </w:p>
        </w:tc>
        <w:tc>
          <w:tcPr>
            <w:tcW w:w="700" w:type="dxa"/>
            <w:tcBorders>
              <w:top w:val="single" w:sz="6" w:space="0" w:color="auto"/>
              <w:left w:val="single" w:sz="6" w:space="0" w:color="auto"/>
              <w:bottom w:val="single" w:sz="6" w:space="0" w:color="auto"/>
              <w:right w:val="single" w:sz="6" w:space="0" w:color="auto"/>
            </w:tcBorders>
            <w:vAlign w:val="center"/>
          </w:tcPr>
          <w:p w14:paraId="5D00B09D" w14:textId="53D0034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7E84524B" w14:textId="7476DBF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2B53C97"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3600086D" w14:textId="47B96F8B"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Precizitás</w:t>
            </w:r>
          </w:p>
        </w:tc>
        <w:tc>
          <w:tcPr>
            <w:tcW w:w="700" w:type="dxa"/>
            <w:tcBorders>
              <w:top w:val="single" w:sz="6" w:space="0" w:color="auto"/>
              <w:left w:val="single" w:sz="6" w:space="0" w:color="auto"/>
              <w:bottom w:val="single" w:sz="6" w:space="0" w:color="auto"/>
              <w:right w:val="single" w:sz="6" w:space="0" w:color="auto"/>
            </w:tcBorders>
            <w:vAlign w:val="center"/>
          </w:tcPr>
          <w:p w14:paraId="3A50083A" w14:textId="7C83F2B5"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B586F9D" w14:textId="7E9E5C89"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96E3A2C"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6DE2444B" w14:textId="77777777" w:rsidR="004175B2" w:rsidRPr="001513D5" w:rsidRDefault="004175B2" w:rsidP="004175B2">
            <w:pPr>
              <w:autoSpaceDE w:val="0"/>
              <w:autoSpaceDN w:val="0"/>
              <w:adjustRightInd w:val="0"/>
              <w:spacing w:after="0"/>
              <w:jc w:val="center"/>
              <w:rPr>
                <w:rFonts w:cs="Times New Roman"/>
                <w:szCs w:val="24"/>
              </w:rPr>
            </w:pPr>
            <w:r w:rsidRPr="001513D5">
              <w:rPr>
                <w:rFonts w:cs="Times New Roman"/>
                <w:szCs w:val="24"/>
              </w:rPr>
              <w:t>TÁRSAS KOMPETENCIÁK</w:t>
            </w:r>
          </w:p>
        </w:tc>
        <w:tc>
          <w:tcPr>
            <w:tcW w:w="700" w:type="dxa"/>
            <w:tcBorders>
              <w:top w:val="single" w:sz="6" w:space="0" w:color="auto"/>
              <w:left w:val="single" w:sz="6" w:space="0" w:color="auto"/>
              <w:bottom w:val="single" w:sz="6" w:space="0" w:color="auto"/>
              <w:right w:val="single" w:sz="6" w:space="0" w:color="auto"/>
            </w:tcBorders>
            <w:vAlign w:val="center"/>
          </w:tcPr>
          <w:p w14:paraId="1C62F07A"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AB03C48"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1645FBA1"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4BA816E" w14:textId="33E710FF"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Kapcsolatteremtő készség</w:t>
            </w:r>
          </w:p>
        </w:tc>
        <w:tc>
          <w:tcPr>
            <w:tcW w:w="700" w:type="dxa"/>
            <w:tcBorders>
              <w:top w:val="single" w:sz="6" w:space="0" w:color="auto"/>
              <w:left w:val="single" w:sz="6" w:space="0" w:color="auto"/>
              <w:bottom w:val="single" w:sz="6" w:space="0" w:color="auto"/>
              <w:right w:val="single" w:sz="6" w:space="0" w:color="auto"/>
            </w:tcBorders>
            <w:vAlign w:val="center"/>
          </w:tcPr>
          <w:p w14:paraId="02040B77"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038980A" w14:textId="36CC0A21"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20D7AD5"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15D3183F" w14:textId="4283D995"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Közérthetőség</w:t>
            </w:r>
          </w:p>
        </w:tc>
        <w:tc>
          <w:tcPr>
            <w:tcW w:w="700" w:type="dxa"/>
            <w:tcBorders>
              <w:top w:val="single" w:sz="6" w:space="0" w:color="auto"/>
              <w:left w:val="single" w:sz="6" w:space="0" w:color="auto"/>
              <w:bottom w:val="single" w:sz="6" w:space="0" w:color="auto"/>
              <w:right w:val="single" w:sz="6" w:space="0" w:color="auto"/>
            </w:tcBorders>
            <w:vAlign w:val="center"/>
          </w:tcPr>
          <w:p w14:paraId="5E55EAAC" w14:textId="2BDC196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118B4C2" w14:textId="67D8FFFF"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FA810AE"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2A2DF859" w14:textId="573F05E4"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Prezentációs készség</w:t>
            </w:r>
          </w:p>
        </w:tc>
        <w:tc>
          <w:tcPr>
            <w:tcW w:w="700" w:type="dxa"/>
            <w:tcBorders>
              <w:top w:val="single" w:sz="6" w:space="0" w:color="auto"/>
              <w:left w:val="single" w:sz="6" w:space="0" w:color="auto"/>
              <w:bottom w:val="single" w:sz="6" w:space="0" w:color="auto"/>
              <w:right w:val="single" w:sz="6" w:space="0" w:color="auto"/>
            </w:tcBorders>
            <w:vAlign w:val="center"/>
          </w:tcPr>
          <w:p w14:paraId="409D464C"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C9EB4E3" w14:textId="7AD43202"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84F6710"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7D94C9EF" w14:textId="77777777" w:rsidR="004175B2" w:rsidRPr="001513D5" w:rsidRDefault="004175B2" w:rsidP="004175B2">
            <w:pPr>
              <w:autoSpaceDE w:val="0"/>
              <w:autoSpaceDN w:val="0"/>
              <w:adjustRightInd w:val="0"/>
              <w:spacing w:after="0"/>
              <w:jc w:val="center"/>
              <w:rPr>
                <w:rFonts w:cs="Times New Roman"/>
                <w:szCs w:val="24"/>
              </w:rPr>
            </w:pPr>
            <w:r w:rsidRPr="001513D5">
              <w:rPr>
                <w:rFonts w:cs="Times New Roman"/>
                <w:szCs w:val="24"/>
              </w:rPr>
              <w:t>MÓDSZERKOMPETENCIÁK</w:t>
            </w:r>
          </w:p>
        </w:tc>
        <w:tc>
          <w:tcPr>
            <w:tcW w:w="700" w:type="dxa"/>
            <w:tcBorders>
              <w:top w:val="single" w:sz="6" w:space="0" w:color="auto"/>
              <w:left w:val="single" w:sz="6" w:space="0" w:color="auto"/>
              <w:bottom w:val="single" w:sz="6" w:space="0" w:color="auto"/>
              <w:right w:val="single" w:sz="6" w:space="0" w:color="auto"/>
            </w:tcBorders>
            <w:vAlign w:val="center"/>
          </w:tcPr>
          <w:p w14:paraId="5013D726"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431BA6D" w14:textId="77777777" w:rsidR="004175B2" w:rsidRPr="001513D5" w:rsidRDefault="004175B2" w:rsidP="004175B2">
            <w:pPr>
              <w:autoSpaceDE w:val="0"/>
              <w:autoSpaceDN w:val="0"/>
              <w:adjustRightInd w:val="0"/>
              <w:spacing w:after="0"/>
              <w:jc w:val="center"/>
              <w:rPr>
                <w:rFonts w:cs="Times New Roman"/>
                <w:szCs w:val="24"/>
              </w:rPr>
            </w:pPr>
          </w:p>
        </w:tc>
      </w:tr>
      <w:tr w:rsidR="00B50357" w:rsidRPr="001513D5" w14:paraId="0626888F"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9318724" w14:textId="20A8FC3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Absztrakt (elméleti) gondolkodás</w:t>
            </w:r>
          </w:p>
        </w:tc>
        <w:tc>
          <w:tcPr>
            <w:tcW w:w="700" w:type="dxa"/>
            <w:tcBorders>
              <w:top w:val="single" w:sz="6" w:space="0" w:color="auto"/>
              <w:left w:val="single" w:sz="6" w:space="0" w:color="auto"/>
              <w:bottom w:val="single" w:sz="6" w:space="0" w:color="auto"/>
              <w:right w:val="single" w:sz="6" w:space="0" w:color="auto"/>
            </w:tcBorders>
            <w:vAlign w:val="center"/>
          </w:tcPr>
          <w:p w14:paraId="4C1A17A4" w14:textId="7807213A"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2009C4D3" w14:textId="3036F796"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583B2A7"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F518349" w14:textId="0DDF97E1"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Rendszerekben való gondolkodás</w:t>
            </w:r>
          </w:p>
        </w:tc>
        <w:tc>
          <w:tcPr>
            <w:tcW w:w="700" w:type="dxa"/>
            <w:tcBorders>
              <w:top w:val="single" w:sz="6" w:space="0" w:color="auto"/>
              <w:left w:val="single" w:sz="6" w:space="0" w:color="auto"/>
              <w:bottom w:val="single" w:sz="6" w:space="0" w:color="auto"/>
              <w:right w:val="single" w:sz="6" w:space="0" w:color="auto"/>
            </w:tcBorders>
            <w:vAlign w:val="center"/>
          </w:tcPr>
          <w:p w14:paraId="452636E0" w14:textId="21F422EE"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c>
          <w:tcPr>
            <w:tcW w:w="709" w:type="dxa"/>
            <w:tcBorders>
              <w:top w:val="single" w:sz="6" w:space="0" w:color="auto"/>
              <w:left w:val="single" w:sz="6" w:space="0" w:color="auto"/>
              <w:bottom w:val="single" w:sz="6" w:space="0" w:color="auto"/>
              <w:right w:val="single" w:sz="6" w:space="0" w:color="auto"/>
            </w:tcBorders>
            <w:vAlign w:val="center"/>
          </w:tcPr>
          <w:p w14:paraId="6614016B" w14:textId="17A02E94"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0B3DC254" w14:textId="77777777" w:rsidTr="001513D5">
        <w:trPr>
          <w:trHeight w:val="255"/>
          <w:jc w:val="center"/>
        </w:trPr>
        <w:tc>
          <w:tcPr>
            <w:tcW w:w="6028" w:type="dxa"/>
            <w:tcBorders>
              <w:top w:val="single" w:sz="6" w:space="0" w:color="auto"/>
              <w:left w:val="single" w:sz="6" w:space="0" w:color="auto"/>
              <w:bottom w:val="single" w:sz="6" w:space="0" w:color="auto"/>
              <w:right w:val="single" w:sz="6" w:space="0" w:color="auto"/>
            </w:tcBorders>
            <w:shd w:val="clear" w:color="auto" w:fill="auto"/>
            <w:vAlign w:val="center"/>
          </w:tcPr>
          <w:p w14:paraId="08698E8F" w14:textId="55D24F6E" w:rsidR="004175B2" w:rsidRPr="001513D5" w:rsidRDefault="004175B2" w:rsidP="004175B2">
            <w:pPr>
              <w:autoSpaceDE w:val="0"/>
              <w:autoSpaceDN w:val="0"/>
              <w:adjustRightInd w:val="0"/>
              <w:spacing w:after="0"/>
              <w:jc w:val="left"/>
              <w:rPr>
                <w:rFonts w:cs="Times New Roman"/>
                <w:szCs w:val="24"/>
              </w:rPr>
            </w:pPr>
            <w:r w:rsidRPr="001513D5">
              <w:rPr>
                <w:rFonts w:eastAsia="Times New Roman" w:cs="Times New Roman"/>
                <w:szCs w:val="24"/>
                <w:lang w:eastAsia="hu-HU"/>
              </w:rPr>
              <w:t>Gyakorlatias feladatértelmezés</w:t>
            </w:r>
          </w:p>
        </w:tc>
        <w:tc>
          <w:tcPr>
            <w:tcW w:w="700" w:type="dxa"/>
            <w:tcBorders>
              <w:top w:val="single" w:sz="6" w:space="0" w:color="auto"/>
              <w:left w:val="single" w:sz="6" w:space="0" w:color="auto"/>
              <w:bottom w:val="single" w:sz="6" w:space="0" w:color="auto"/>
              <w:right w:val="single" w:sz="6" w:space="0" w:color="auto"/>
            </w:tcBorders>
            <w:vAlign w:val="center"/>
          </w:tcPr>
          <w:p w14:paraId="548EA7EA" w14:textId="77777777" w:rsidR="004175B2" w:rsidRPr="001513D5" w:rsidRDefault="004175B2" w:rsidP="004175B2">
            <w:pPr>
              <w:autoSpaceDE w:val="0"/>
              <w:autoSpaceDN w:val="0"/>
              <w:adjustRightInd w:val="0"/>
              <w:spacing w:after="0"/>
              <w:jc w:val="center"/>
              <w:rPr>
                <w:rFonts w:cs="Times New Roman"/>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FCC9D09" w14:textId="65A6C103" w:rsidR="004175B2" w:rsidRPr="001513D5" w:rsidRDefault="00D328F6" w:rsidP="004175B2">
            <w:pPr>
              <w:autoSpaceDE w:val="0"/>
              <w:autoSpaceDN w:val="0"/>
              <w:adjustRightInd w:val="0"/>
              <w:spacing w:after="0"/>
              <w:jc w:val="center"/>
              <w:rPr>
                <w:rFonts w:cs="Times New Roman"/>
                <w:szCs w:val="24"/>
              </w:rPr>
            </w:pPr>
            <w:r w:rsidRPr="001513D5">
              <w:rPr>
                <w:rFonts w:cs="Times New Roman"/>
                <w:szCs w:val="24"/>
              </w:rPr>
              <w:t>x</w:t>
            </w:r>
          </w:p>
        </w:tc>
      </w:tr>
    </w:tbl>
    <w:p w14:paraId="5B54B800" w14:textId="77777777" w:rsidR="00A23F09" w:rsidRPr="00B50357" w:rsidRDefault="00A23F09" w:rsidP="00A23F09">
      <w:pPr>
        <w:rPr>
          <w:rFonts w:cs="Times New Roman"/>
        </w:rPr>
      </w:pPr>
    </w:p>
    <w:p w14:paraId="6494C6CC" w14:textId="17BA836A" w:rsidR="00A23F09" w:rsidRPr="00B50357" w:rsidRDefault="00CA2653" w:rsidP="00A23F09">
      <w:pPr>
        <w:pStyle w:val="Listaszerbekezds"/>
        <w:numPr>
          <w:ilvl w:val="0"/>
          <w:numId w:val="8"/>
        </w:numPr>
        <w:tabs>
          <w:tab w:val="right" w:pos="9072"/>
        </w:tabs>
        <w:spacing w:after="0"/>
        <w:rPr>
          <w:rFonts w:cs="Times New Roman"/>
          <w:b/>
        </w:rPr>
      </w:pPr>
      <w:r w:rsidRPr="00B50357">
        <w:rPr>
          <w:rFonts w:cs="Times New Roman"/>
          <w:b/>
        </w:rPr>
        <w:t xml:space="preserve">Hangtechnikai </w:t>
      </w:r>
      <w:r w:rsidR="006A3D3D" w:rsidRPr="00B50357">
        <w:rPr>
          <w:rFonts w:cs="Times New Roman"/>
          <w:b/>
        </w:rPr>
        <w:t>elmélet</w:t>
      </w:r>
      <w:r w:rsidR="00A23F09" w:rsidRPr="00B50357">
        <w:rPr>
          <w:rFonts w:cs="Times New Roman"/>
          <w:b/>
        </w:rPr>
        <w:t xml:space="preserve"> tantárgy</w:t>
      </w:r>
      <w:r w:rsidR="00A23F09" w:rsidRPr="00B50357">
        <w:rPr>
          <w:rFonts w:cs="Times New Roman"/>
          <w:b/>
        </w:rPr>
        <w:tab/>
      </w:r>
      <w:r w:rsidR="00B779E6" w:rsidRPr="00B50357">
        <w:rPr>
          <w:rFonts w:cs="Times New Roman"/>
          <w:b/>
        </w:rPr>
        <w:t>96</w:t>
      </w:r>
      <w:r w:rsidR="00A23F09" w:rsidRPr="00B50357">
        <w:rPr>
          <w:rFonts w:cs="Times New Roman"/>
          <w:b/>
        </w:rPr>
        <w:t xml:space="preserve"> óra/</w:t>
      </w:r>
      <w:r w:rsidR="00B779E6" w:rsidRPr="00B50357">
        <w:rPr>
          <w:rFonts w:cs="Times New Roman"/>
          <w:b/>
        </w:rPr>
        <w:t>96</w:t>
      </w:r>
      <w:r w:rsidR="00A23F09" w:rsidRPr="00B50357">
        <w:rPr>
          <w:rFonts w:cs="Times New Roman"/>
          <w:b/>
        </w:rPr>
        <w:t xml:space="preserve"> óra*</w:t>
      </w:r>
    </w:p>
    <w:p w14:paraId="3A9B5F1E"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759CE806" w14:textId="77777777" w:rsidR="00A23F09" w:rsidRPr="00B50357" w:rsidRDefault="00A23F09" w:rsidP="00A23F09">
      <w:pPr>
        <w:spacing w:after="0"/>
        <w:ind w:left="426"/>
        <w:rPr>
          <w:rFonts w:cs="Times New Roman"/>
        </w:rPr>
      </w:pPr>
    </w:p>
    <w:p w14:paraId="1F7E1E20" w14:textId="09622C02" w:rsidR="00A23F09" w:rsidRPr="00B50357" w:rsidRDefault="00A23F09" w:rsidP="00A23F09">
      <w:pPr>
        <w:spacing w:after="0"/>
        <w:ind w:left="426"/>
        <w:rPr>
          <w:rFonts w:cs="Times New Roman"/>
        </w:rPr>
      </w:pPr>
      <w:r w:rsidRPr="00B50357">
        <w:rPr>
          <w:rFonts w:cs="Times New Roman"/>
        </w:rPr>
        <w:t>A tantárgy a főszakképesítéshez kapcsolódik.</w:t>
      </w:r>
    </w:p>
    <w:p w14:paraId="4456737D" w14:textId="77777777" w:rsidR="00A23F09" w:rsidRPr="00B50357" w:rsidRDefault="00A23F09" w:rsidP="00A23F09">
      <w:pPr>
        <w:spacing w:after="0"/>
        <w:ind w:left="426"/>
        <w:rPr>
          <w:rFonts w:cs="Times New Roman"/>
        </w:rPr>
      </w:pPr>
    </w:p>
    <w:p w14:paraId="43994F49"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4AD4F370" w14:textId="77777777" w:rsidR="00F42F65" w:rsidRPr="00B50357" w:rsidRDefault="00F42F65" w:rsidP="00F42F65">
      <w:pPr>
        <w:spacing w:after="0"/>
        <w:ind w:left="426"/>
        <w:rPr>
          <w:rFonts w:cs="Times New Roman"/>
        </w:rPr>
      </w:pPr>
      <w:r w:rsidRPr="00B50357">
        <w:rPr>
          <w:rFonts w:cs="Times New Roman"/>
        </w:rPr>
        <w:t>A színházi hangosítás alapismereteinek elsajátítása.</w:t>
      </w:r>
    </w:p>
    <w:p w14:paraId="668BF789" w14:textId="77777777" w:rsidR="00F42F65" w:rsidRPr="00B50357" w:rsidRDefault="00F42F65" w:rsidP="00F42F65">
      <w:pPr>
        <w:spacing w:after="0"/>
        <w:ind w:left="426"/>
        <w:rPr>
          <w:rFonts w:cs="Times New Roman"/>
        </w:rPr>
      </w:pPr>
      <w:r w:rsidRPr="00B50357">
        <w:rPr>
          <w:rFonts w:cs="Times New Roman"/>
        </w:rPr>
        <w:t>A tanuló a tantárgy elsajátítása után rendelkezzen az alábbi feladatok elvégzéséhez szükséges szakmai ismeretekkel:</w:t>
      </w:r>
    </w:p>
    <w:p w14:paraId="22A43988" w14:textId="77777777" w:rsidR="00F42F65" w:rsidRPr="00B50357" w:rsidRDefault="00F42F65" w:rsidP="00F42F65">
      <w:pPr>
        <w:spacing w:after="0"/>
        <w:ind w:left="426"/>
        <w:rPr>
          <w:rFonts w:cs="Times New Roman"/>
        </w:rPr>
      </w:pPr>
      <w:r w:rsidRPr="00B50357">
        <w:rPr>
          <w:rFonts w:cs="Times New Roman"/>
        </w:rPr>
        <w:t>Részt vesz a próba hangtechnikai folyamatában</w:t>
      </w:r>
    </w:p>
    <w:p w14:paraId="113FEC6D" w14:textId="77777777" w:rsidR="00F42F65" w:rsidRPr="00B50357" w:rsidRDefault="00F42F65" w:rsidP="00F42F65">
      <w:pPr>
        <w:spacing w:after="0"/>
        <w:ind w:left="426"/>
        <w:rPr>
          <w:rFonts w:cs="Times New Roman"/>
        </w:rPr>
      </w:pPr>
      <w:r w:rsidRPr="00B50357">
        <w:rPr>
          <w:rFonts w:cs="Times New Roman"/>
        </w:rPr>
        <w:t>Hangtechnikai előkészítői munkákat végez</w:t>
      </w:r>
    </w:p>
    <w:p w14:paraId="5C5DD927" w14:textId="77777777" w:rsidR="00F42F65" w:rsidRPr="00B50357" w:rsidRDefault="00F42F65" w:rsidP="00F42F65">
      <w:pPr>
        <w:spacing w:after="0"/>
        <w:ind w:left="426"/>
        <w:rPr>
          <w:rFonts w:cs="Times New Roman"/>
        </w:rPr>
      </w:pPr>
      <w:r w:rsidRPr="00B50357">
        <w:rPr>
          <w:rFonts w:cs="Times New Roman"/>
        </w:rPr>
        <w:t>Hangtechnikai beállási munkákat végez</w:t>
      </w:r>
    </w:p>
    <w:p w14:paraId="176098EB" w14:textId="77777777" w:rsidR="00F42F65" w:rsidRPr="00B50357" w:rsidRDefault="00F42F65" w:rsidP="00F42F65">
      <w:pPr>
        <w:spacing w:after="0"/>
        <w:ind w:left="426"/>
        <w:rPr>
          <w:rFonts w:cs="Times New Roman"/>
        </w:rPr>
      </w:pPr>
      <w:r w:rsidRPr="00B50357">
        <w:rPr>
          <w:rFonts w:cs="Times New Roman"/>
        </w:rPr>
        <w:t>Lebonyolítja a színházi előadás hangosítói tevékenységeit</w:t>
      </w:r>
    </w:p>
    <w:p w14:paraId="6FD72A7D" w14:textId="77777777" w:rsidR="00F42F65" w:rsidRPr="00B50357" w:rsidRDefault="00F42F65" w:rsidP="00F42F65">
      <w:pPr>
        <w:spacing w:after="0"/>
        <w:ind w:left="426"/>
        <w:rPr>
          <w:rFonts w:cs="Times New Roman"/>
        </w:rPr>
      </w:pPr>
      <w:r w:rsidRPr="00B50357">
        <w:rPr>
          <w:rFonts w:cs="Times New Roman"/>
        </w:rPr>
        <w:t>Hangosítói utómunkálatokat végez az előadást követően</w:t>
      </w:r>
    </w:p>
    <w:p w14:paraId="2C85E350" w14:textId="77777777" w:rsidR="00F42F65" w:rsidRPr="00B50357" w:rsidRDefault="00F42F65" w:rsidP="00F42F65">
      <w:pPr>
        <w:spacing w:after="0"/>
        <w:ind w:left="426"/>
        <w:rPr>
          <w:rFonts w:cs="Times New Roman"/>
        </w:rPr>
      </w:pPr>
      <w:r w:rsidRPr="00B50357">
        <w:rPr>
          <w:rFonts w:cs="Times New Roman"/>
        </w:rPr>
        <w:t>Begyűjti az információkat egy új produkció hangtechnikai igényeihez</w:t>
      </w:r>
    </w:p>
    <w:p w14:paraId="276E4F1A" w14:textId="77777777" w:rsidR="00F42F65" w:rsidRPr="00B50357" w:rsidRDefault="00F42F65" w:rsidP="00F42F65">
      <w:pPr>
        <w:spacing w:after="0"/>
        <w:ind w:left="426"/>
        <w:rPr>
          <w:rFonts w:cs="Times New Roman"/>
        </w:rPr>
      </w:pPr>
      <w:r w:rsidRPr="00B50357">
        <w:rPr>
          <w:rFonts w:cs="Times New Roman"/>
        </w:rPr>
        <w:t>Elkészíti a hangfelvételeket</w:t>
      </w:r>
    </w:p>
    <w:p w14:paraId="4DDD6685" w14:textId="77777777" w:rsidR="00F42F65" w:rsidRPr="00B50357" w:rsidRDefault="00F42F65" w:rsidP="00F42F65">
      <w:pPr>
        <w:spacing w:after="0"/>
        <w:ind w:left="426"/>
        <w:rPr>
          <w:rFonts w:cs="Times New Roman"/>
        </w:rPr>
      </w:pPr>
      <w:r w:rsidRPr="00B50357">
        <w:rPr>
          <w:rFonts w:cs="Times New Roman"/>
        </w:rPr>
        <w:t>Megszerkeszti a hanganyagot</w:t>
      </w:r>
    </w:p>
    <w:p w14:paraId="41B2E07F" w14:textId="77777777" w:rsidR="00F42F65" w:rsidRPr="00B50357" w:rsidRDefault="00F42F65" w:rsidP="00F42F65">
      <w:pPr>
        <w:spacing w:after="0"/>
        <w:ind w:left="426"/>
        <w:rPr>
          <w:rFonts w:cs="Times New Roman"/>
        </w:rPr>
      </w:pPr>
      <w:r w:rsidRPr="00B50357">
        <w:rPr>
          <w:rFonts w:cs="Times New Roman"/>
        </w:rPr>
        <w:t>Elsajátítja a hangtechnikai instrukciókat a próba folyamán</w:t>
      </w:r>
    </w:p>
    <w:p w14:paraId="065B3C5C" w14:textId="77777777" w:rsidR="00F42F65" w:rsidRPr="00B50357" w:rsidRDefault="00F42F65" w:rsidP="00F42F65">
      <w:pPr>
        <w:spacing w:after="0"/>
        <w:ind w:left="426"/>
        <w:rPr>
          <w:rFonts w:cs="Times New Roman"/>
        </w:rPr>
      </w:pPr>
      <w:r w:rsidRPr="00B50357">
        <w:rPr>
          <w:rFonts w:cs="Times New Roman"/>
        </w:rPr>
        <w:t>Rögzíti a szcenáriumban az instrukciókat</w:t>
      </w:r>
    </w:p>
    <w:p w14:paraId="75274F30" w14:textId="77777777" w:rsidR="00F42F65" w:rsidRPr="00B50357" w:rsidRDefault="00F42F65" w:rsidP="00F42F65">
      <w:pPr>
        <w:spacing w:after="0"/>
        <w:ind w:left="426"/>
        <w:rPr>
          <w:rFonts w:cs="Times New Roman"/>
        </w:rPr>
      </w:pPr>
      <w:r w:rsidRPr="00B50357">
        <w:rPr>
          <w:rFonts w:cs="Times New Roman"/>
        </w:rPr>
        <w:t>Előkészíti a kijelölt munkaterületet</w:t>
      </w:r>
    </w:p>
    <w:p w14:paraId="0015E65E" w14:textId="77777777" w:rsidR="00F42F65" w:rsidRPr="00B50357" w:rsidRDefault="00F42F65" w:rsidP="00F42F65">
      <w:pPr>
        <w:spacing w:after="0"/>
        <w:ind w:left="426"/>
        <w:rPr>
          <w:rFonts w:cs="Times New Roman"/>
        </w:rPr>
      </w:pPr>
      <w:r w:rsidRPr="00B50357">
        <w:rPr>
          <w:rFonts w:cs="Times New Roman"/>
        </w:rPr>
        <w:t>Előkészíti a hangtechnikai eszközöket</w:t>
      </w:r>
    </w:p>
    <w:p w14:paraId="6333566C" w14:textId="77777777" w:rsidR="00F42F65" w:rsidRPr="00B50357" w:rsidRDefault="00F42F65" w:rsidP="00F42F65">
      <w:pPr>
        <w:spacing w:after="0"/>
        <w:ind w:left="426"/>
        <w:rPr>
          <w:rFonts w:cs="Times New Roman"/>
        </w:rPr>
      </w:pPr>
      <w:r w:rsidRPr="00B50357">
        <w:rPr>
          <w:rFonts w:cs="Times New Roman"/>
        </w:rPr>
        <w:t>Beszereli a hangtechnikai eszközöket</w:t>
      </w:r>
    </w:p>
    <w:p w14:paraId="438768DE" w14:textId="77777777" w:rsidR="00F42F65" w:rsidRPr="00B50357" w:rsidRDefault="00F42F65" w:rsidP="00F42F65">
      <w:pPr>
        <w:spacing w:after="0"/>
        <w:ind w:left="426"/>
        <w:rPr>
          <w:rFonts w:cs="Times New Roman"/>
        </w:rPr>
      </w:pPr>
      <w:r w:rsidRPr="00B50357">
        <w:rPr>
          <w:rFonts w:cs="Times New Roman"/>
        </w:rPr>
        <w:t>Telepíti az audiovizuális jelző- és kommunikációs rendszereket</w:t>
      </w:r>
    </w:p>
    <w:p w14:paraId="3CCEE8E3" w14:textId="77777777" w:rsidR="00F42F65" w:rsidRPr="00B50357" w:rsidRDefault="00F42F65" w:rsidP="00F42F65">
      <w:pPr>
        <w:spacing w:after="0"/>
        <w:ind w:left="426"/>
        <w:rPr>
          <w:rFonts w:cs="Times New Roman"/>
        </w:rPr>
      </w:pPr>
      <w:r w:rsidRPr="00B50357">
        <w:rPr>
          <w:rFonts w:cs="Times New Roman"/>
        </w:rPr>
        <w:t>Üzemelteti a hangtechnikai eszközöket a kapott instrukciók alapján</w:t>
      </w:r>
    </w:p>
    <w:p w14:paraId="68C916F1" w14:textId="77777777" w:rsidR="00F42F65" w:rsidRPr="00B50357" w:rsidRDefault="00F42F65" w:rsidP="00F42F65">
      <w:pPr>
        <w:spacing w:after="0"/>
        <w:ind w:left="426"/>
        <w:rPr>
          <w:rFonts w:cs="Times New Roman"/>
        </w:rPr>
      </w:pPr>
      <w:r w:rsidRPr="00B50357">
        <w:rPr>
          <w:rFonts w:cs="Times New Roman"/>
        </w:rPr>
        <w:t>Felügyeli az előadás hangtechnikai biztonságát</w:t>
      </w:r>
    </w:p>
    <w:p w14:paraId="05820A86" w14:textId="77777777" w:rsidR="00F42F65" w:rsidRPr="00B50357" w:rsidRDefault="00F42F65" w:rsidP="00F42F65">
      <w:pPr>
        <w:spacing w:after="0"/>
        <w:ind w:left="426"/>
        <w:rPr>
          <w:rFonts w:cs="Times New Roman"/>
        </w:rPr>
      </w:pPr>
      <w:r w:rsidRPr="00B50357">
        <w:rPr>
          <w:rFonts w:cs="Times New Roman"/>
        </w:rPr>
        <w:t>Kiszereli a hangtechnikai eszközöket</w:t>
      </w:r>
    </w:p>
    <w:p w14:paraId="68DA6A87" w14:textId="77777777" w:rsidR="00F42F65" w:rsidRPr="00B50357" w:rsidRDefault="00F42F65" w:rsidP="00F42F65">
      <w:pPr>
        <w:spacing w:after="0"/>
        <w:ind w:left="426"/>
        <w:rPr>
          <w:rFonts w:cs="Times New Roman"/>
        </w:rPr>
      </w:pPr>
      <w:r w:rsidRPr="00B50357">
        <w:rPr>
          <w:rFonts w:cs="Times New Roman"/>
        </w:rPr>
        <w:t>Szállítja és raktározza a hangtechnikai eszközöket</w:t>
      </w:r>
    </w:p>
    <w:p w14:paraId="1E35B18F" w14:textId="5512643F" w:rsidR="00F42F65" w:rsidRPr="00B50357" w:rsidRDefault="004815FF" w:rsidP="00F42F65">
      <w:pPr>
        <w:spacing w:after="0"/>
        <w:ind w:left="426"/>
        <w:rPr>
          <w:rFonts w:cs="Times New Roman"/>
        </w:rPr>
      </w:pPr>
      <w:r>
        <w:rPr>
          <w:rFonts w:eastAsia="Times New Roman" w:cs="Times New Roman"/>
          <w:szCs w:val="24"/>
          <w:lang w:eastAsia="hu-HU"/>
        </w:rPr>
        <w:t>G</w:t>
      </w:r>
      <w:r w:rsidRPr="001513D5">
        <w:rPr>
          <w:rFonts w:eastAsia="Times New Roman" w:cs="Times New Roman"/>
          <w:szCs w:val="24"/>
          <w:lang w:eastAsia="hu-HU"/>
        </w:rPr>
        <w:t xml:space="preserve">yűjti és </w:t>
      </w:r>
      <w:r>
        <w:rPr>
          <w:rFonts w:eastAsia="Times New Roman" w:cs="Times New Roman"/>
          <w:szCs w:val="24"/>
          <w:lang w:eastAsia="hu-HU"/>
        </w:rPr>
        <w:t>szétválogatja</w:t>
      </w:r>
      <w:r w:rsidRPr="001513D5">
        <w:rPr>
          <w:rFonts w:eastAsia="Times New Roman" w:cs="Times New Roman"/>
          <w:szCs w:val="24"/>
          <w:lang w:eastAsia="hu-HU"/>
        </w:rPr>
        <w:t xml:space="preserve"> a k</w:t>
      </w:r>
      <w:r>
        <w:rPr>
          <w:rFonts w:eastAsia="Times New Roman" w:cs="Times New Roman"/>
          <w:szCs w:val="24"/>
          <w:lang w:eastAsia="hu-HU"/>
        </w:rPr>
        <w:t>épződött</w:t>
      </w:r>
      <w:r w:rsidRPr="001513D5">
        <w:rPr>
          <w:rFonts w:eastAsia="Times New Roman" w:cs="Times New Roman"/>
          <w:szCs w:val="24"/>
          <w:lang w:eastAsia="hu-HU"/>
        </w:rPr>
        <w:t xml:space="preserve"> veszélyes hulladékokat</w:t>
      </w:r>
      <w:r w:rsidRPr="00B50357">
        <w:rPr>
          <w:rFonts w:cs="Times New Roman"/>
        </w:rPr>
        <w:t xml:space="preserve"> </w:t>
      </w:r>
    </w:p>
    <w:p w14:paraId="0CE97FBD" w14:textId="77777777" w:rsidR="00F42F65" w:rsidRPr="00B50357" w:rsidRDefault="00F42F65" w:rsidP="00F42F65">
      <w:pPr>
        <w:spacing w:after="0"/>
        <w:ind w:left="426"/>
        <w:rPr>
          <w:rFonts w:cs="Times New Roman"/>
        </w:rPr>
      </w:pPr>
      <w:r w:rsidRPr="00B50357">
        <w:rPr>
          <w:rFonts w:cs="Times New Roman"/>
        </w:rPr>
        <w:t>Jelzi és elkülöníti a hibás hangtechnikai eszközöket</w:t>
      </w:r>
    </w:p>
    <w:p w14:paraId="74D61F64" w14:textId="77777777" w:rsidR="00F42F65" w:rsidRPr="00B50357" w:rsidRDefault="00F42F65" w:rsidP="00F42F65">
      <w:pPr>
        <w:spacing w:after="0"/>
        <w:ind w:left="426"/>
        <w:rPr>
          <w:rFonts w:cs="Times New Roman"/>
        </w:rPr>
      </w:pPr>
      <w:r w:rsidRPr="00B50357">
        <w:rPr>
          <w:rFonts w:cs="Times New Roman"/>
        </w:rPr>
        <w:t>Tisztítja, karbantartja a hangtechnikai eszközöket</w:t>
      </w:r>
    </w:p>
    <w:p w14:paraId="6B838B4B" w14:textId="557F4633" w:rsidR="00A23F09" w:rsidRPr="00B50357" w:rsidRDefault="00F42F65" w:rsidP="00F42F65">
      <w:pPr>
        <w:spacing w:after="0"/>
        <w:ind w:left="426"/>
        <w:rPr>
          <w:rFonts w:cs="Times New Roman"/>
        </w:rPr>
      </w:pPr>
      <w:r w:rsidRPr="00B50357">
        <w:rPr>
          <w:rFonts w:cs="Times New Roman"/>
        </w:rPr>
        <w:t>Vizuáltechnikai feladatokat lát el</w:t>
      </w:r>
    </w:p>
    <w:p w14:paraId="3083AC0A" w14:textId="77777777" w:rsidR="00A23F09" w:rsidRPr="00B50357" w:rsidRDefault="00A23F09" w:rsidP="00A23F09">
      <w:pPr>
        <w:spacing w:after="0"/>
        <w:ind w:left="426"/>
        <w:rPr>
          <w:rFonts w:cs="Times New Roman"/>
        </w:rPr>
      </w:pPr>
    </w:p>
    <w:p w14:paraId="466BD5C5"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31F4D41D" w14:textId="77777777" w:rsidR="00A23F09" w:rsidRPr="00B50357" w:rsidRDefault="00A23F09" w:rsidP="00A23F09">
      <w:pPr>
        <w:spacing w:after="0"/>
        <w:ind w:left="426"/>
        <w:rPr>
          <w:rFonts w:cs="Times New Roman"/>
        </w:rPr>
      </w:pPr>
    </w:p>
    <w:p w14:paraId="187A2571" w14:textId="77777777" w:rsidR="00A23F09" w:rsidRPr="00B50357" w:rsidRDefault="00A23F09" w:rsidP="00A23F09">
      <w:pPr>
        <w:spacing w:after="0"/>
        <w:ind w:left="426"/>
        <w:rPr>
          <w:rFonts w:cs="Times New Roman"/>
        </w:rPr>
      </w:pPr>
    </w:p>
    <w:p w14:paraId="20FB2FC7"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5F64A2F5" w14:textId="18A8769C" w:rsidR="00A23F09" w:rsidRPr="00B50357" w:rsidRDefault="00F42F65"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Terem- és térakusztika</w:t>
      </w:r>
    </w:p>
    <w:p w14:paraId="6A3884CF" w14:textId="77777777" w:rsidR="00F42F65" w:rsidRPr="00B50357" w:rsidRDefault="00F42F65" w:rsidP="00F42F65">
      <w:pPr>
        <w:spacing w:after="0"/>
        <w:ind w:left="851"/>
        <w:rPr>
          <w:rFonts w:cs="Times New Roman"/>
        </w:rPr>
      </w:pPr>
      <w:r w:rsidRPr="00B50357">
        <w:rPr>
          <w:rFonts w:cs="Times New Roman"/>
        </w:rPr>
        <w:t>A színházi hangosítás és akusztika elmélete, történelmi fejlődése, valamint a szabadterek és szabadtéri színpadok hangosítás formái.</w:t>
      </w:r>
    </w:p>
    <w:p w14:paraId="154BEB8B" w14:textId="77777777" w:rsidR="00F42F65" w:rsidRPr="00B50357" w:rsidRDefault="00F42F65" w:rsidP="00F42F65">
      <w:pPr>
        <w:spacing w:after="0"/>
        <w:ind w:left="851"/>
        <w:rPr>
          <w:rFonts w:cs="Times New Roman"/>
        </w:rPr>
      </w:pPr>
      <w:r w:rsidRPr="00B50357">
        <w:rPr>
          <w:rFonts w:cs="Times New Roman"/>
        </w:rPr>
        <w:t>Általános és alkalmazott elektrotechnika</w:t>
      </w:r>
    </w:p>
    <w:p w14:paraId="1C97EE05" w14:textId="77777777" w:rsidR="00F42F65" w:rsidRPr="00B50357" w:rsidRDefault="00F42F65" w:rsidP="00F42F65">
      <w:pPr>
        <w:spacing w:after="0"/>
        <w:ind w:left="851"/>
        <w:rPr>
          <w:rFonts w:cs="Times New Roman"/>
        </w:rPr>
      </w:pPr>
      <w:r w:rsidRPr="00B50357">
        <w:rPr>
          <w:rFonts w:cs="Times New Roman"/>
        </w:rPr>
        <w:t>Általános hangtechnikai elmélet</w:t>
      </w:r>
    </w:p>
    <w:p w14:paraId="0B92E3FA" w14:textId="77777777" w:rsidR="00F42F65" w:rsidRPr="00B50357" w:rsidRDefault="00F42F65" w:rsidP="00F42F65">
      <w:pPr>
        <w:spacing w:after="0"/>
        <w:ind w:left="851"/>
        <w:rPr>
          <w:rFonts w:cs="Times New Roman"/>
        </w:rPr>
      </w:pPr>
      <w:r w:rsidRPr="00B50357">
        <w:rPr>
          <w:rFonts w:cs="Times New Roman"/>
        </w:rPr>
        <w:t>Teremakusztika</w:t>
      </w:r>
    </w:p>
    <w:p w14:paraId="69FD31AD" w14:textId="6EA6B4DB" w:rsidR="00A23F09" w:rsidRPr="00B50357" w:rsidRDefault="00F42F65" w:rsidP="00A23F09">
      <w:pPr>
        <w:tabs>
          <w:tab w:val="left" w:pos="1418"/>
          <w:tab w:val="right" w:pos="9072"/>
        </w:tabs>
        <w:spacing w:after="0"/>
        <w:ind w:left="851"/>
        <w:rPr>
          <w:rFonts w:cs="Times New Roman"/>
        </w:rPr>
      </w:pPr>
      <w:r w:rsidRPr="00B50357">
        <w:rPr>
          <w:rFonts w:cs="Times New Roman"/>
        </w:rPr>
        <w:t>Szabadterek hangosítása</w:t>
      </w:r>
    </w:p>
    <w:p w14:paraId="0C7523A2" w14:textId="77777777" w:rsidR="00A23F09" w:rsidRPr="00B50357" w:rsidRDefault="00A23F09" w:rsidP="00A23F09">
      <w:pPr>
        <w:tabs>
          <w:tab w:val="left" w:pos="1418"/>
          <w:tab w:val="right" w:pos="9072"/>
        </w:tabs>
        <w:spacing w:after="0"/>
        <w:ind w:left="851"/>
        <w:rPr>
          <w:rFonts w:cs="Times New Roman"/>
        </w:rPr>
      </w:pPr>
    </w:p>
    <w:p w14:paraId="3167BB06" w14:textId="6C0D9160" w:rsidR="00A23F09" w:rsidRPr="00B50357" w:rsidRDefault="00F42F65"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Audiotechnikai eszközök</w:t>
      </w:r>
    </w:p>
    <w:p w14:paraId="09F3E915" w14:textId="77777777" w:rsidR="00F42F65" w:rsidRPr="00B50357" w:rsidRDefault="00F42F65" w:rsidP="00F42F65">
      <w:pPr>
        <w:spacing w:after="0"/>
        <w:ind w:left="851"/>
        <w:rPr>
          <w:rFonts w:cs="Times New Roman"/>
        </w:rPr>
      </w:pPr>
      <w:r w:rsidRPr="00B50357">
        <w:rPr>
          <w:rFonts w:cs="Times New Roman"/>
        </w:rPr>
        <w:t>Elektronikus hangkeltő eszközök, mikrofonok, hangszórók, erősítők, mágneses hangrögzítés és egyéb hangtechnikai eszközök működése, elméleti és gyakorlati alkalmazása.</w:t>
      </w:r>
    </w:p>
    <w:p w14:paraId="6D418166" w14:textId="77777777" w:rsidR="00F42F65" w:rsidRPr="00B50357" w:rsidRDefault="00F42F65" w:rsidP="00F42F65">
      <w:pPr>
        <w:spacing w:after="0"/>
        <w:ind w:left="851"/>
        <w:rPr>
          <w:rFonts w:cs="Times New Roman"/>
        </w:rPr>
      </w:pPr>
      <w:r w:rsidRPr="00B50357">
        <w:rPr>
          <w:rFonts w:cs="Times New Roman"/>
        </w:rPr>
        <w:t>Hangszabályozó keverőpult szerepe, működtetésének elméleti és gyakorlati ismerete, a hangpáholy és szcenárium.</w:t>
      </w:r>
    </w:p>
    <w:p w14:paraId="050E1DCB" w14:textId="77777777" w:rsidR="00F42F65" w:rsidRPr="00B50357" w:rsidRDefault="00F42F65" w:rsidP="00F42F65">
      <w:pPr>
        <w:spacing w:after="0"/>
        <w:ind w:left="851"/>
        <w:rPr>
          <w:rFonts w:cs="Times New Roman"/>
        </w:rPr>
      </w:pPr>
      <w:r w:rsidRPr="00B50357">
        <w:rPr>
          <w:rFonts w:cs="Times New Roman"/>
        </w:rPr>
        <w:t>Az elektroakusztikai hanglánc tagjai, jellemző feszültség és impedanciaszintjei, összekapcsolásuk módja.</w:t>
      </w:r>
    </w:p>
    <w:p w14:paraId="0999B26A" w14:textId="77777777" w:rsidR="00F42F65" w:rsidRPr="00B50357" w:rsidRDefault="00F42F65" w:rsidP="00F42F65">
      <w:pPr>
        <w:spacing w:after="0"/>
        <w:ind w:left="851"/>
        <w:rPr>
          <w:rFonts w:cs="Times New Roman"/>
        </w:rPr>
      </w:pPr>
      <w:r w:rsidRPr="00B50357">
        <w:rPr>
          <w:rFonts w:cs="Times New Roman"/>
        </w:rPr>
        <w:t>Mikrofonok, mikrofontartozékok, erősítők és hangsugárzók fajtái, jellemzésük, valamint használatuk a gyakorlatban.</w:t>
      </w:r>
    </w:p>
    <w:p w14:paraId="685E52CA" w14:textId="77777777" w:rsidR="00F42F65" w:rsidRPr="00B50357" w:rsidRDefault="00F42F65" w:rsidP="00F42F65">
      <w:pPr>
        <w:spacing w:after="0"/>
        <w:ind w:left="851"/>
        <w:rPr>
          <w:rFonts w:cs="Times New Roman"/>
        </w:rPr>
      </w:pPr>
      <w:r w:rsidRPr="00B50357">
        <w:rPr>
          <w:rFonts w:cs="Times New Roman"/>
        </w:rPr>
        <w:t>Mikrofonok, hangszórók elhelyezése és a jó akusztikai viszony feltételeinek megteremtése.</w:t>
      </w:r>
    </w:p>
    <w:p w14:paraId="059AF7C3" w14:textId="77777777" w:rsidR="00F42F65" w:rsidRPr="00B50357" w:rsidRDefault="00F42F65" w:rsidP="00F42F65">
      <w:pPr>
        <w:spacing w:after="0"/>
        <w:ind w:left="851"/>
        <w:rPr>
          <w:rFonts w:cs="Times New Roman"/>
        </w:rPr>
      </w:pPr>
      <w:r w:rsidRPr="00B50357">
        <w:rPr>
          <w:rFonts w:cs="Times New Roman"/>
        </w:rPr>
        <w:t>Színházi hangtár eszközei. A hangtechnikai eszközök javítási és karbantartási feladatai.</w:t>
      </w:r>
    </w:p>
    <w:p w14:paraId="251FA84B" w14:textId="77777777" w:rsidR="00F42F65" w:rsidRPr="00B50357" w:rsidRDefault="00F42F65" w:rsidP="00F42F65">
      <w:pPr>
        <w:spacing w:after="0"/>
        <w:ind w:left="851"/>
        <w:rPr>
          <w:rFonts w:cs="Times New Roman"/>
        </w:rPr>
      </w:pPr>
      <w:r w:rsidRPr="00B50357">
        <w:rPr>
          <w:rFonts w:cs="Times New Roman"/>
        </w:rPr>
        <w:t>Hatáshang, térhangosítás, műsorhang, ügyelői hangoshívó berendezések kezelése, működtetése és karbantartásuk.</w:t>
      </w:r>
    </w:p>
    <w:p w14:paraId="4A87FE6B" w14:textId="77777777" w:rsidR="00F42F65" w:rsidRPr="00B50357" w:rsidRDefault="00F42F65" w:rsidP="00F42F65">
      <w:pPr>
        <w:spacing w:after="0"/>
        <w:ind w:left="851"/>
        <w:rPr>
          <w:rFonts w:cs="Times New Roman"/>
        </w:rPr>
      </w:pPr>
      <w:r w:rsidRPr="00B50357">
        <w:rPr>
          <w:rFonts w:cs="Times New Roman"/>
        </w:rPr>
        <w:t>A vezeték nélküli mikrofonrendszerek ismerete, a vevőantennák telepítésének szempontjai. Mikroportok elhelyezése személyeken, működtetésük, kezelésük és javításuk.</w:t>
      </w:r>
    </w:p>
    <w:p w14:paraId="5EE79AA8" w14:textId="66675FA5" w:rsidR="00A23F09" w:rsidRPr="00B50357" w:rsidRDefault="00F42F65" w:rsidP="00A23F09">
      <w:pPr>
        <w:tabs>
          <w:tab w:val="left" w:pos="1418"/>
          <w:tab w:val="right" w:pos="9072"/>
        </w:tabs>
        <w:spacing w:after="0"/>
        <w:ind w:left="851"/>
        <w:rPr>
          <w:rFonts w:cs="Times New Roman"/>
        </w:rPr>
      </w:pPr>
      <w:r w:rsidRPr="00B50357">
        <w:rPr>
          <w:rFonts w:cs="Times New Roman"/>
        </w:rPr>
        <w:t>Zenekari effektberendezések szerelése, működtetése és karbantartása. A hangváltók feladata, típusai és működésük.</w:t>
      </w:r>
    </w:p>
    <w:p w14:paraId="26CD33B4" w14:textId="77777777" w:rsidR="00A23F09" w:rsidRPr="00B50357" w:rsidRDefault="00A23F09" w:rsidP="00A23F09">
      <w:pPr>
        <w:tabs>
          <w:tab w:val="left" w:pos="1418"/>
          <w:tab w:val="right" w:pos="9072"/>
        </w:tabs>
        <w:spacing w:after="0"/>
        <w:ind w:left="851"/>
        <w:rPr>
          <w:rFonts w:cs="Times New Roman"/>
        </w:rPr>
      </w:pPr>
    </w:p>
    <w:p w14:paraId="762518A3" w14:textId="7EA6F18A" w:rsidR="00A23F09" w:rsidRPr="00B50357" w:rsidRDefault="00754FCE"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Audiotechnikai rendszerek</w:t>
      </w:r>
    </w:p>
    <w:p w14:paraId="38B892BE" w14:textId="77777777" w:rsidR="003140FF" w:rsidRPr="00B50357" w:rsidRDefault="003140FF" w:rsidP="003140FF">
      <w:pPr>
        <w:spacing w:after="0"/>
        <w:ind w:left="851"/>
        <w:rPr>
          <w:rFonts w:cs="Times New Roman"/>
        </w:rPr>
      </w:pPr>
      <w:r w:rsidRPr="00B50357">
        <w:rPr>
          <w:rFonts w:cs="Times New Roman"/>
        </w:rPr>
        <w:t>A színházi üzem elektroakusztikai rendszere.</w:t>
      </w:r>
    </w:p>
    <w:p w14:paraId="1BE25107" w14:textId="77777777" w:rsidR="003140FF" w:rsidRPr="00B50357" w:rsidRDefault="003140FF" w:rsidP="003140FF">
      <w:pPr>
        <w:spacing w:after="0"/>
        <w:ind w:left="851"/>
        <w:rPr>
          <w:rFonts w:cs="Times New Roman"/>
        </w:rPr>
      </w:pPr>
      <w:r w:rsidRPr="00B50357">
        <w:rPr>
          <w:rFonts w:cs="Times New Roman"/>
        </w:rPr>
        <w:t>Terem- és zenekari hangosítás elmélete, a színpad és nézőtér akusztikája, a hangosítás alapvető szabályai.</w:t>
      </w:r>
    </w:p>
    <w:p w14:paraId="544B3064" w14:textId="77777777" w:rsidR="003140FF" w:rsidRPr="00B50357" w:rsidRDefault="003140FF" w:rsidP="003140FF">
      <w:pPr>
        <w:spacing w:after="0"/>
        <w:ind w:left="851"/>
        <w:rPr>
          <w:rFonts w:cs="Times New Roman"/>
        </w:rPr>
      </w:pPr>
      <w:r w:rsidRPr="00B50357">
        <w:rPr>
          <w:rFonts w:cs="Times New Roman"/>
        </w:rPr>
        <w:t>A próbák, előadások, rendezvények ellátása és hangi megoldása, színképek, valamint a hangszigetelés módozatai, a szálas, porózus anyagok hatása az utánzengésre.</w:t>
      </w:r>
    </w:p>
    <w:p w14:paraId="638C44AB" w14:textId="77777777" w:rsidR="003140FF" w:rsidRPr="00B50357" w:rsidRDefault="003140FF" w:rsidP="003140FF">
      <w:pPr>
        <w:spacing w:after="0"/>
        <w:ind w:left="851"/>
        <w:rPr>
          <w:rFonts w:cs="Times New Roman"/>
        </w:rPr>
      </w:pPr>
      <w:r w:rsidRPr="00B50357">
        <w:rPr>
          <w:rFonts w:cs="Times New Roman"/>
        </w:rPr>
        <w:t>Színházi hangberendezések fajtáinak ismerete és működési sajátosságaik. A tiszta szinuszos rezgések jellemző adatai, megjelenési formájuk és a gyakorlati hasznuk.</w:t>
      </w:r>
    </w:p>
    <w:p w14:paraId="173333E2" w14:textId="77777777" w:rsidR="003140FF" w:rsidRPr="00B50357" w:rsidRDefault="003140FF" w:rsidP="003140FF">
      <w:pPr>
        <w:spacing w:after="0"/>
        <w:ind w:left="851"/>
        <w:rPr>
          <w:rFonts w:cs="Times New Roman"/>
        </w:rPr>
      </w:pPr>
      <w:r w:rsidRPr="00B50357">
        <w:rPr>
          <w:rFonts w:cs="Times New Roman"/>
        </w:rPr>
        <w:t>Hangvezérlés működtetése, különleges hangkeverési megoldások, mobil hangrendszerek telepítése és működtetése; stúdiófelvételek készítése, lejátszása és a hangkeverés szabályai.</w:t>
      </w:r>
    </w:p>
    <w:p w14:paraId="225A1DD3" w14:textId="77777777" w:rsidR="003140FF" w:rsidRPr="00B50357" w:rsidRDefault="003140FF" w:rsidP="003140FF">
      <w:pPr>
        <w:spacing w:after="0"/>
        <w:ind w:left="851"/>
        <w:rPr>
          <w:rFonts w:cs="Times New Roman"/>
        </w:rPr>
      </w:pPr>
      <w:r w:rsidRPr="00B50357">
        <w:rPr>
          <w:rFonts w:cs="Times New Roman"/>
        </w:rPr>
        <w:t>A hangrendszerek, berendezések csatlakoztatási formái, a gyakran előforduló hibák kikeresése, javítási módszerek és karbantartási megoldások.</w:t>
      </w:r>
    </w:p>
    <w:p w14:paraId="7636EE62" w14:textId="77777777" w:rsidR="003140FF" w:rsidRPr="00B50357" w:rsidRDefault="003140FF" w:rsidP="003140FF">
      <w:pPr>
        <w:spacing w:after="0"/>
        <w:ind w:left="851"/>
        <w:rPr>
          <w:rFonts w:cs="Times New Roman"/>
        </w:rPr>
      </w:pPr>
      <w:r w:rsidRPr="00B50357">
        <w:rPr>
          <w:rFonts w:cs="Times New Roman"/>
        </w:rPr>
        <w:t>Előadás, próba és rendezvények hangosításának főbb szempontjai.</w:t>
      </w:r>
    </w:p>
    <w:p w14:paraId="3464116D" w14:textId="77777777" w:rsidR="003140FF" w:rsidRPr="00B50357" w:rsidRDefault="003140FF" w:rsidP="003140FF">
      <w:pPr>
        <w:spacing w:after="0"/>
        <w:ind w:left="851"/>
        <w:rPr>
          <w:rFonts w:cs="Times New Roman"/>
        </w:rPr>
      </w:pPr>
      <w:r w:rsidRPr="00B50357">
        <w:rPr>
          <w:rFonts w:cs="Times New Roman"/>
        </w:rPr>
        <w:t>Gyakorlati színházi és zenekari hangosítás.</w:t>
      </w:r>
    </w:p>
    <w:p w14:paraId="7DFD44C2" w14:textId="77777777" w:rsidR="003140FF" w:rsidRPr="00B50357" w:rsidRDefault="003140FF" w:rsidP="003140FF">
      <w:pPr>
        <w:spacing w:after="0"/>
        <w:ind w:left="851"/>
        <w:rPr>
          <w:rFonts w:cs="Times New Roman"/>
        </w:rPr>
      </w:pPr>
      <w:r w:rsidRPr="00B50357">
        <w:rPr>
          <w:rFonts w:cs="Times New Roman"/>
        </w:rPr>
        <w:t>Zenekari koncert hangtechnikai láncának elemei, hangtechnikai rendszereinek ismerete, szerelése és működtetése, valamint karbantartása.</w:t>
      </w:r>
    </w:p>
    <w:p w14:paraId="7843AF39" w14:textId="77777777" w:rsidR="003140FF" w:rsidRPr="00B50357" w:rsidRDefault="003140FF" w:rsidP="003140FF">
      <w:pPr>
        <w:spacing w:after="0"/>
        <w:ind w:left="851"/>
        <w:rPr>
          <w:rFonts w:cs="Times New Roman"/>
        </w:rPr>
      </w:pPr>
      <w:r w:rsidRPr="00B50357">
        <w:rPr>
          <w:rFonts w:cs="Times New Roman"/>
        </w:rPr>
        <w:t>A hangsugárzó rendszerek elemei, jellemzése és sugárzási tulajdonságaik. Mobil hangrendszerek, eszközök csatlakoztatása, szerelése, elhelyezése és működtetése.</w:t>
      </w:r>
    </w:p>
    <w:p w14:paraId="57A61B83" w14:textId="77777777" w:rsidR="003140FF" w:rsidRPr="00B50357" w:rsidRDefault="003140FF" w:rsidP="003140FF">
      <w:pPr>
        <w:spacing w:after="0"/>
        <w:ind w:left="851"/>
        <w:rPr>
          <w:rFonts w:cs="Times New Roman"/>
        </w:rPr>
      </w:pPr>
      <w:r w:rsidRPr="00B50357">
        <w:rPr>
          <w:rFonts w:cs="Times New Roman"/>
        </w:rPr>
        <w:t>Zenekari hangosítás telepítésének szabályai, megvalósítása szabadtéren és zárt térben, és az ehhez tartozó telepítési vázlatok elkészítése.</w:t>
      </w:r>
    </w:p>
    <w:p w14:paraId="1A7A4988" w14:textId="77777777" w:rsidR="003140FF" w:rsidRPr="00B50357" w:rsidRDefault="003140FF" w:rsidP="003140FF">
      <w:pPr>
        <w:spacing w:after="0"/>
        <w:ind w:left="851"/>
        <w:rPr>
          <w:rFonts w:cs="Times New Roman"/>
        </w:rPr>
      </w:pPr>
      <w:r w:rsidRPr="00B50357">
        <w:rPr>
          <w:rFonts w:cs="Times New Roman"/>
        </w:rPr>
        <w:t>A hangtechnikai munkát segítő monitorrendszer ismerete, használata és működtetése.</w:t>
      </w:r>
    </w:p>
    <w:p w14:paraId="6063B12F" w14:textId="77777777" w:rsidR="003140FF" w:rsidRPr="00B50357" w:rsidRDefault="003140FF" w:rsidP="003140FF">
      <w:pPr>
        <w:spacing w:after="0"/>
        <w:ind w:left="851"/>
        <w:rPr>
          <w:rFonts w:cs="Times New Roman"/>
        </w:rPr>
      </w:pPr>
      <w:r w:rsidRPr="00B50357">
        <w:rPr>
          <w:rFonts w:cs="Times New Roman"/>
        </w:rPr>
        <w:t>A nagyobb hangosítási rendszerek jellemzői, tervezésének, kiválasztásának szempontjai, adott és változó helyszínek esetében.</w:t>
      </w:r>
    </w:p>
    <w:p w14:paraId="6B913C8D" w14:textId="77777777" w:rsidR="003140FF" w:rsidRPr="00B50357" w:rsidRDefault="003140FF" w:rsidP="003140FF">
      <w:pPr>
        <w:spacing w:after="0"/>
        <w:ind w:left="851"/>
        <w:rPr>
          <w:rFonts w:cs="Times New Roman"/>
        </w:rPr>
      </w:pPr>
      <w:r w:rsidRPr="00B50357">
        <w:rPr>
          <w:rFonts w:cs="Times New Roman"/>
        </w:rPr>
        <w:t>A zenekari hangosítással kapcsolatos legfontosabb biztonságtechnikai tűz- és munkavédelmi ismeretek.</w:t>
      </w:r>
    </w:p>
    <w:p w14:paraId="1298F8C2" w14:textId="5640D4E6" w:rsidR="00A23F09" w:rsidRPr="00B50357" w:rsidRDefault="003140FF" w:rsidP="00A23F09">
      <w:pPr>
        <w:tabs>
          <w:tab w:val="left" w:pos="1418"/>
          <w:tab w:val="right" w:pos="9072"/>
        </w:tabs>
        <w:spacing w:after="0"/>
        <w:ind w:left="851"/>
        <w:rPr>
          <w:rFonts w:cs="Times New Roman"/>
        </w:rPr>
      </w:pPr>
      <w:r w:rsidRPr="00B50357">
        <w:rPr>
          <w:rFonts w:cs="Times New Roman"/>
        </w:rPr>
        <w:t>Hatáshang, térhangosítás, műsorhang, ügyelői hangoshívó berendezések kezelése, működtetése és karbantartásuk.</w:t>
      </w:r>
    </w:p>
    <w:p w14:paraId="10345399" w14:textId="77777777" w:rsidR="00A23F09" w:rsidRPr="00B50357" w:rsidRDefault="00A23F09" w:rsidP="00A23F09">
      <w:pPr>
        <w:tabs>
          <w:tab w:val="left" w:pos="1418"/>
          <w:tab w:val="right" w:pos="9072"/>
        </w:tabs>
        <w:spacing w:after="0"/>
        <w:ind w:left="851"/>
        <w:rPr>
          <w:rFonts w:cs="Times New Roman"/>
        </w:rPr>
      </w:pPr>
    </w:p>
    <w:p w14:paraId="62ED90B6"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4ED58144" w14:textId="77777777" w:rsidR="00A23F09" w:rsidRPr="00B50357" w:rsidRDefault="00A23F09" w:rsidP="00A23F09">
      <w:pPr>
        <w:spacing w:after="0"/>
        <w:ind w:left="426"/>
        <w:rPr>
          <w:rFonts w:cs="Times New Roman"/>
        </w:rPr>
      </w:pPr>
    </w:p>
    <w:p w14:paraId="6FCCF4CD" w14:textId="77777777" w:rsidR="00A23F09" w:rsidRPr="00B50357" w:rsidRDefault="00A23F09" w:rsidP="00A23F09">
      <w:pPr>
        <w:spacing w:after="0"/>
        <w:ind w:left="426"/>
        <w:rPr>
          <w:rFonts w:cs="Times New Roman"/>
        </w:rPr>
      </w:pPr>
    </w:p>
    <w:p w14:paraId="1A21966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1592F755" w14:textId="4F90A90A"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42274787" w14:textId="77777777" w:rsidR="00A23F09" w:rsidRPr="00B50357" w:rsidRDefault="00A23F09" w:rsidP="00A23F09">
      <w:pPr>
        <w:spacing w:after="0"/>
        <w:ind w:left="426"/>
        <w:rPr>
          <w:rFonts w:cs="Times New Roman"/>
        </w:rPr>
      </w:pPr>
    </w:p>
    <w:p w14:paraId="48E84D36" w14:textId="7098BBC8" w:rsidR="00A23F09" w:rsidRPr="00B50357" w:rsidRDefault="003140FF" w:rsidP="00A23F09">
      <w:pPr>
        <w:pStyle w:val="Listaszerbekezds"/>
        <w:numPr>
          <w:ilvl w:val="0"/>
          <w:numId w:val="8"/>
        </w:numPr>
        <w:tabs>
          <w:tab w:val="right" w:pos="9072"/>
        </w:tabs>
        <w:spacing w:after="0"/>
        <w:rPr>
          <w:rFonts w:cs="Times New Roman"/>
          <w:b/>
        </w:rPr>
      </w:pPr>
      <w:r w:rsidRPr="00B50357">
        <w:rPr>
          <w:rFonts w:cs="Times New Roman"/>
          <w:b/>
        </w:rPr>
        <w:t>Hangtechnikai gyakorlat</w:t>
      </w:r>
      <w:r w:rsidR="00A23F09" w:rsidRPr="00B50357">
        <w:rPr>
          <w:rFonts w:cs="Times New Roman"/>
          <w:b/>
        </w:rPr>
        <w:t xml:space="preserve"> tantárgy</w:t>
      </w:r>
      <w:r w:rsidR="00A23F09" w:rsidRPr="00B50357">
        <w:rPr>
          <w:rFonts w:cs="Times New Roman"/>
          <w:b/>
        </w:rPr>
        <w:tab/>
      </w:r>
      <w:r w:rsidR="00B779E6" w:rsidRPr="00B50357">
        <w:rPr>
          <w:rFonts w:cs="Times New Roman"/>
          <w:b/>
        </w:rPr>
        <w:t>96</w:t>
      </w:r>
      <w:r w:rsidR="00A23F09" w:rsidRPr="00B50357">
        <w:rPr>
          <w:rFonts w:cs="Times New Roman"/>
          <w:b/>
        </w:rPr>
        <w:t xml:space="preserve"> óra/</w:t>
      </w:r>
      <w:r w:rsidR="00B779E6" w:rsidRPr="00B50357">
        <w:rPr>
          <w:rFonts w:cs="Times New Roman"/>
          <w:b/>
        </w:rPr>
        <w:t>96</w:t>
      </w:r>
      <w:r w:rsidR="00A23F09" w:rsidRPr="00B50357">
        <w:rPr>
          <w:rFonts w:cs="Times New Roman"/>
          <w:b/>
        </w:rPr>
        <w:t xml:space="preserve"> óra*</w:t>
      </w:r>
    </w:p>
    <w:p w14:paraId="12E6F8B2"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41DF839B" w14:textId="77777777" w:rsidR="00A23F09" w:rsidRPr="00B50357" w:rsidRDefault="00A23F09" w:rsidP="00A23F09">
      <w:pPr>
        <w:spacing w:after="0"/>
        <w:ind w:left="426"/>
        <w:rPr>
          <w:rFonts w:cs="Times New Roman"/>
        </w:rPr>
      </w:pPr>
    </w:p>
    <w:p w14:paraId="36C89AF7" w14:textId="22593E18" w:rsidR="00A23F09" w:rsidRPr="00B50357" w:rsidRDefault="00A23F09" w:rsidP="00A23F09">
      <w:pPr>
        <w:spacing w:after="0"/>
        <w:ind w:left="426"/>
        <w:rPr>
          <w:rFonts w:cs="Times New Roman"/>
        </w:rPr>
      </w:pPr>
      <w:r w:rsidRPr="00B50357">
        <w:rPr>
          <w:rFonts w:cs="Times New Roman"/>
        </w:rPr>
        <w:t>A tantárgy a főszakképesítéshez kapcsolódik.</w:t>
      </w:r>
    </w:p>
    <w:p w14:paraId="48EDBE69" w14:textId="77777777" w:rsidR="00A23F09" w:rsidRPr="00B50357" w:rsidRDefault="00A23F09" w:rsidP="00A23F09">
      <w:pPr>
        <w:spacing w:after="0"/>
        <w:ind w:left="426"/>
        <w:rPr>
          <w:rFonts w:cs="Times New Roman"/>
        </w:rPr>
      </w:pPr>
    </w:p>
    <w:p w14:paraId="63AEA35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77DDCB40" w14:textId="77777777" w:rsidR="003140FF" w:rsidRPr="00B50357" w:rsidRDefault="003140FF" w:rsidP="003140FF">
      <w:pPr>
        <w:spacing w:after="0"/>
        <w:ind w:left="426"/>
        <w:rPr>
          <w:rFonts w:cs="Times New Roman"/>
        </w:rPr>
      </w:pPr>
      <w:r w:rsidRPr="00B50357">
        <w:rPr>
          <w:rFonts w:cs="Times New Roman"/>
        </w:rPr>
        <w:t>A színházi hangosítás gyakorlati alapismereteinek elsajátítása.</w:t>
      </w:r>
    </w:p>
    <w:p w14:paraId="12CB3DA7" w14:textId="77777777" w:rsidR="003140FF" w:rsidRPr="00B50357" w:rsidRDefault="003140FF" w:rsidP="003140FF">
      <w:pPr>
        <w:spacing w:after="0"/>
        <w:ind w:left="426"/>
        <w:rPr>
          <w:rFonts w:cs="Times New Roman"/>
        </w:rPr>
      </w:pPr>
      <w:r w:rsidRPr="00B50357">
        <w:rPr>
          <w:rFonts w:cs="Times New Roman"/>
        </w:rPr>
        <w:t>A tanuló a tantárgy elsajátítása után rendelkezzen az alábbi feladatok elvégzéséhez szükséges gyakorlati ismeretekkel:</w:t>
      </w:r>
    </w:p>
    <w:p w14:paraId="1A08FC9F" w14:textId="77777777" w:rsidR="003140FF" w:rsidRPr="00B50357" w:rsidRDefault="003140FF" w:rsidP="003140FF">
      <w:pPr>
        <w:spacing w:after="0"/>
        <w:ind w:left="426"/>
        <w:rPr>
          <w:rFonts w:cs="Times New Roman"/>
        </w:rPr>
      </w:pPr>
      <w:r w:rsidRPr="00B50357">
        <w:rPr>
          <w:rFonts w:cs="Times New Roman"/>
        </w:rPr>
        <w:t>Részt vesz a próba hangtechnikai folyamatában</w:t>
      </w:r>
    </w:p>
    <w:p w14:paraId="65D02824" w14:textId="77777777" w:rsidR="003140FF" w:rsidRPr="00B50357" w:rsidRDefault="003140FF" w:rsidP="003140FF">
      <w:pPr>
        <w:spacing w:after="0"/>
        <w:ind w:left="426"/>
        <w:rPr>
          <w:rFonts w:cs="Times New Roman"/>
        </w:rPr>
      </w:pPr>
      <w:r w:rsidRPr="00B50357">
        <w:rPr>
          <w:rFonts w:cs="Times New Roman"/>
        </w:rPr>
        <w:t>Hangtechnikai előkészítői munkákat végez</w:t>
      </w:r>
    </w:p>
    <w:p w14:paraId="7DA0D8BF" w14:textId="77777777" w:rsidR="003140FF" w:rsidRPr="00B50357" w:rsidRDefault="003140FF" w:rsidP="003140FF">
      <w:pPr>
        <w:spacing w:after="0"/>
        <w:ind w:left="426"/>
        <w:rPr>
          <w:rFonts w:cs="Times New Roman"/>
        </w:rPr>
      </w:pPr>
      <w:r w:rsidRPr="00B50357">
        <w:rPr>
          <w:rFonts w:cs="Times New Roman"/>
        </w:rPr>
        <w:t>Hangtechnikai beállási munkákat végez</w:t>
      </w:r>
    </w:p>
    <w:p w14:paraId="1EA81844" w14:textId="77777777" w:rsidR="003140FF" w:rsidRPr="00B50357" w:rsidRDefault="003140FF" w:rsidP="003140FF">
      <w:pPr>
        <w:spacing w:after="0"/>
        <w:ind w:left="426"/>
        <w:rPr>
          <w:rFonts w:cs="Times New Roman"/>
        </w:rPr>
      </w:pPr>
      <w:r w:rsidRPr="00B50357">
        <w:rPr>
          <w:rFonts w:cs="Times New Roman"/>
        </w:rPr>
        <w:t>Lebonyolítja a színházi előadás hangosítói tevékenységeit</w:t>
      </w:r>
    </w:p>
    <w:p w14:paraId="31B7AC5D" w14:textId="77777777" w:rsidR="003140FF" w:rsidRPr="00B50357" w:rsidRDefault="003140FF" w:rsidP="003140FF">
      <w:pPr>
        <w:spacing w:after="0"/>
        <w:ind w:left="426"/>
        <w:rPr>
          <w:rFonts w:cs="Times New Roman"/>
        </w:rPr>
      </w:pPr>
      <w:r w:rsidRPr="00B50357">
        <w:rPr>
          <w:rFonts w:cs="Times New Roman"/>
        </w:rPr>
        <w:t>Hangosítói utómunkálatokat végez az előadást követően</w:t>
      </w:r>
    </w:p>
    <w:p w14:paraId="6E5C4672" w14:textId="77777777" w:rsidR="003140FF" w:rsidRPr="00B50357" w:rsidRDefault="003140FF" w:rsidP="003140FF">
      <w:pPr>
        <w:spacing w:after="0"/>
        <w:ind w:left="426"/>
        <w:rPr>
          <w:rFonts w:cs="Times New Roman"/>
        </w:rPr>
      </w:pPr>
      <w:r w:rsidRPr="00B50357">
        <w:rPr>
          <w:rFonts w:cs="Times New Roman"/>
        </w:rPr>
        <w:t>Begyűjti az információkat egy új produkció hangtechnikai igényeihez</w:t>
      </w:r>
    </w:p>
    <w:p w14:paraId="65077B5F" w14:textId="77777777" w:rsidR="003140FF" w:rsidRPr="00B50357" w:rsidRDefault="003140FF" w:rsidP="003140FF">
      <w:pPr>
        <w:spacing w:after="0"/>
        <w:ind w:left="426"/>
        <w:rPr>
          <w:rFonts w:cs="Times New Roman"/>
        </w:rPr>
      </w:pPr>
      <w:r w:rsidRPr="00B50357">
        <w:rPr>
          <w:rFonts w:cs="Times New Roman"/>
        </w:rPr>
        <w:t>Elkészíti a hangfelvételeket</w:t>
      </w:r>
    </w:p>
    <w:p w14:paraId="6B14E45E" w14:textId="77777777" w:rsidR="003140FF" w:rsidRPr="00B50357" w:rsidRDefault="003140FF" w:rsidP="003140FF">
      <w:pPr>
        <w:spacing w:after="0"/>
        <w:ind w:left="426"/>
        <w:rPr>
          <w:rFonts w:cs="Times New Roman"/>
        </w:rPr>
      </w:pPr>
      <w:r w:rsidRPr="00B50357">
        <w:rPr>
          <w:rFonts w:cs="Times New Roman"/>
        </w:rPr>
        <w:t>Megszerkeszti a hanganyagot</w:t>
      </w:r>
    </w:p>
    <w:p w14:paraId="1B89E9D4" w14:textId="77777777" w:rsidR="003140FF" w:rsidRPr="00B50357" w:rsidRDefault="003140FF" w:rsidP="003140FF">
      <w:pPr>
        <w:spacing w:after="0"/>
        <w:ind w:left="426"/>
        <w:rPr>
          <w:rFonts w:cs="Times New Roman"/>
        </w:rPr>
      </w:pPr>
      <w:r w:rsidRPr="00B50357">
        <w:rPr>
          <w:rFonts w:cs="Times New Roman"/>
        </w:rPr>
        <w:t>Elsajátítja a hangtechnikai instrukciókat a próba folyamán</w:t>
      </w:r>
    </w:p>
    <w:p w14:paraId="14DC3147" w14:textId="77777777" w:rsidR="003140FF" w:rsidRPr="00B50357" w:rsidRDefault="003140FF" w:rsidP="003140FF">
      <w:pPr>
        <w:spacing w:after="0"/>
        <w:ind w:left="426"/>
        <w:rPr>
          <w:rFonts w:cs="Times New Roman"/>
        </w:rPr>
      </w:pPr>
      <w:r w:rsidRPr="00B50357">
        <w:rPr>
          <w:rFonts w:cs="Times New Roman"/>
        </w:rPr>
        <w:t>Rögzíti a szcenáriumban az instrukciókat</w:t>
      </w:r>
    </w:p>
    <w:p w14:paraId="5E5B1A4D" w14:textId="77777777" w:rsidR="003140FF" w:rsidRPr="00B50357" w:rsidRDefault="003140FF" w:rsidP="003140FF">
      <w:pPr>
        <w:spacing w:after="0"/>
        <w:ind w:left="426"/>
        <w:rPr>
          <w:rFonts w:cs="Times New Roman"/>
        </w:rPr>
      </w:pPr>
      <w:r w:rsidRPr="00B50357">
        <w:rPr>
          <w:rFonts w:cs="Times New Roman"/>
        </w:rPr>
        <w:t>Előkészíti a kijelölt munkaterületet</w:t>
      </w:r>
    </w:p>
    <w:p w14:paraId="680CEDF0" w14:textId="77777777" w:rsidR="003140FF" w:rsidRPr="00B50357" w:rsidRDefault="003140FF" w:rsidP="003140FF">
      <w:pPr>
        <w:spacing w:after="0"/>
        <w:ind w:left="426"/>
        <w:rPr>
          <w:rFonts w:cs="Times New Roman"/>
        </w:rPr>
      </w:pPr>
      <w:r w:rsidRPr="00B50357">
        <w:rPr>
          <w:rFonts w:cs="Times New Roman"/>
        </w:rPr>
        <w:t>Előkészíti a hangtechnikai eszközöket</w:t>
      </w:r>
    </w:p>
    <w:p w14:paraId="5310F497" w14:textId="77777777" w:rsidR="003140FF" w:rsidRPr="00B50357" w:rsidRDefault="003140FF" w:rsidP="003140FF">
      <w:pPr>
        <w:spacing w:after="0"/>
        <w:ind w:left="426"/>
        <w:rPr>
          <w:rFonts w:cs="Times New Roman"/>
        </w:rPr>
      </w:pPr>
      <w:r w:rsidRPr="00B50357">
        <w:rPr>
          <w:rFonts w:cs="Times New Roman"/>
        </w:rPr>
        <w:t>Beszereli a hangtechnikai eszközöket</w:t>
      </w:r>
    </w:p>
    <w:p w14:paraId="4C842DFB" w14:textId="77777777" w:rsidR="003140FF" w:rsidRPr="00B50357" w:rsidRDefault="003140FF" w:rsidP="003140FF">
      <w:pPr>
        <w:spacing w:after="0"/>
        <w:ind w:left="426"/>
        <w:rPr>
          <w:rFonts w:cs="Times New Roman"/>
        </w:rPr>
      </w:pPr>
      <w:r w:rsidRPr="00B50357">
        <w:rPr>
          <w:rFonts w:cs="Times New Roman"/>
        </w:rPr>
        <w:t>Telepíti az audiovizuális jelző- és kommunikációs rendszereket</w:t>
      </w:r>
    </w:p>
    <w:p w14:paraId="05E4C9F5" w14:textId="77777777" w:rsidR="003140FF" w:rsidRPr="00B50357" w:rsidRDefault="003140FF" w:rsidP="003140FF">
      <w:pPr>
        <w:spacing w:after="0"/>
        <w:ind w:left="426"/>
        <w:rPr>
          <w:rFonts w:cs="Times New Roman"/>
        </w:rPr>
      </w:pPr>
      <w:r w:rsidRPr="00B50357">
        <w:rPr>
          <w:rFonts w:cs="Times New Roman"/>
        </w:rPr>
        <w:t>Üzemelteti a hangtechnikai eszközöket a kapott instrukciók alapján</w:t>
      </w:r>
    </w:p>
    <w:p w14:paraId="35247254" w14:textId="77777777" w:rsidR="003140FF" w:rsidRPr="00B50357" w:rsidRDefault="003140FF" w:rsidP="003140FF">
      <w:pPr>
        <w:spacing w:after="0"/>
        <w:ind w:left="426"/>
        <w:rPr>
          <w:rFonts w:cs="Times New Roman"/>
        </w:rPr>
      </w:pPr>
      <w:r w:rsidRPr="00B50357">
        <w:rPr>
          <w:rFonts w:cs="Times New Roman"/>
        </w:rPr>
        <w:t>Felügyeli az előadás hangtechnikai biztonságát</w:t>
      </w:r>
    </w:p>
    <w:p w14:paraId="5242CE71" w14:textId="77777777" w:rsidR="003140FF" w:rsidRPr="00B50357" w:rsidRDefault="003140FF" w:rsidP="003140FF">
      <w:pPr>
        <w:spacing w:after="0"/>
        <w:ind w:left="426"/>
        <w:rPr>
          <w:rFonts w:cs="Times New Roman"/>
        </w:rPr>
      </w:pPr>
      <w:r w:rsidRPr="00B50357">
        <w:rPr>
          <w:rFonts w:cs="Times New Roman"/>
        </w:rPr>
        <w:t>Kiszereli a hangtechnikai eszközöket</w:t>
      </w:r>
    </w:p>
    <w:p w14:paraId="67F69B4B" w14:textId="77777777" w:rsidR="003140FF" w:rsidRPr="00B50357" w:rsidRDefault="003140FF" w:rsidP="003140FF">
      <w:pPr>
        <w:spacing w:after="0"/>
        <w:ind w:left="426"/>
        <w:rPr>
          <w:rFonts w:cs="Times New Roman"/>
        </w:rPr>
      </w:pPr>
      <w:r w:rsidRPr="00B50357">
        <w:rPr>
          <w:rFonts w:cs="Times New Roman"/>
        </w:rPr>
        <w:t>Szállítja és raktározza a hangtechnikai eszközöket</w:t>
      </w:r>
    </w:p>
    <w:p w14:paraId="61F4B6C9" w14:textId="77777777" w:rsidR="004815FF" w:rsidRDefault="004815FF" w:rsidP="003140FF">
      <w:pPr>
        <w:spacing w:after="0"/>
        <w:ind w:left="426"/>
        <w:rPr>
          <w:rFonts w:cs="Times New Roman"/>
        </w:rPr>
      </w:pPr>
      <w:r>
        <w:rPr>
          <w:rFonts w:eastAsia="Times New Roman" w:cs="Times New Roman"/>
          <w:szCs w:val="24"/>
          <w:lang w:eastAsia="hu-HU"/>
        </w:rPr>
        <w:t>G</w:t>
      </w:r>
      <w:r w:rsidRPr="001513D5">
        <w:rPr>
          <w:rFonts w:eastAsia="Times New Roman" w:cs="Times New Roman"/>
          <w:szCs w:val="24"/>
          <w:lang w:eastAsia="hu-HU"/>
        </w:rPr>
        <w:t xml:space="preserve">yűjti és </w:t>
      </w:r>
      <w:r>
        <w:rPr>
          <w:rFonts w:eastAsia="Times New Roman" w:cs="Times New Roman"/>
          <w:szCs w:val="24"/>
          <w:lang w:eastAsia="hu-HU"/>
        </w:rPr>
        <w:t>szétválogatja</w:t>
      </w:r>
      <w:r w:rsidRPr="001513D5">
        <w:rPr>
          <w:rFonts w:eastAsia="Times New Roman" w:cs="Times New Roman"/>
          <w:szCs w:val="24"/>
          <w:lang w:eastAsia="hu-HU"/>
        </w:rPr>
        <w:t xml:space="preserve"> a k</w:t>
      </w:r>
      <w:r>
        <w:rPr>
          <w:rFonts w:eastAsia="Times New Roman" w:cs="Times New Roman"/>
          <w:szCs w:val="24"/>
          <w:lang w:eastAsia="hu-HU"/>
        </w:rPr>
        <w:t>épződött</w:t>
      </w:r>
      <w:r w:rsidRPr="001513D5">
        <w:rPr>
          <w:rFonts w:eastAsia="Times New Roman" w:cs="Times New Roman"/>
          <w:szCs w:val="24"/>
          <w:lang w:eastAsia="hu-HU"/>
        </w:rPr>
        <w:t xml:space="preserve"> veszélyes hulladékokat</w:t>
      </w:r>
      <w:r w:rsidRPr="00B50357">
        <w:rPr>
          <w:rFonts w:cs="Times New Roman"/>
        </w:rPr>
        <w:t xml:space="preserve"> </w:t>
      </w:r>
    </w:p>
    <w:p w14:paraId="5CADC723" w14:textId="041516A3" w:rsidR="003140FF" w:rsidRPr="00B50357" w:rsidRDefault="003140FF" w:rsidP="003140FF">
      <w:pPr>
        <w:spacing w:after="0"/>
        <w:ind w:left="426"/>
        <w:rPr>
          <w:rFonts w:cs="Times New Roman"/>
        </w:rPr>
      </w:pPr>
      <w:r w:rsidRPr="00B50357">
        <w:rPr>
          <w:rFonts w:cs="Times New Roman"/>
        </w:rPr>
        <w:t>Jelzi és elkülöníti a hibás hangtechnikai eszközöket</w:t>
      </w:r>
    </w:p>
    <w:p w14:paraId="11BD6C66" w14:textId="77777777" w:rsidR="003140FF" w:rsidRPr="00B50357" w:rsidRDefault="003140FF" w:rsidP="003140FF">
      <w:pPr>
        <w:spacing w:after="0"/>
        <w:ind w:left="426"/>
        <w:rPr>
          <w:rFonts w:cs="Times New Roman"/>
        </w:rPr>
      </w:pPr>
      <w:r w:rsidRPr="00B50357">
        <w:rPr>
          <w:rFonts w:cs="Times New Roman"/>
        </w:rPr>
        <w:t>Tisztítja, karbantartja a hangtechnikai eszközöket</w:t>
      </w:r>
    </w:p>
    <w:p w14:paraId="3DBC978C" w14:textId="2AF44100" w:rsidR="00A23F09" w:rsidRPr="00B50357" w:rsidRDefault="003140FF" w:rsidP="003140FF">
      <w:pPr>
        <w:spacing w:after="0"/>
        <w:ind w:left="426"/>
        <w:rPr>
          <w:rFonts w:cs="Times New Roman"/>
        </w:rPr>
      </w:pPr>
      <w:r w:rsidRPr="00B50357">
        <w:rPr>
          <w:rFonts w:cs="Times New Roman"/>
        </w:rPr>
        <w:t>Vizuáltechnikai feladatokat lát el</w:t>
      </w:r>
    </w:p>
    <w:p w14:paraId="070E9B06" w14:textId="77777777" w:rsidR="00A23F09" w:rsidRPr="00B50357" w:rsidRDefault="00A23F09" w:rsidP="00A23F09">
      <w:pPr>
        <w:spacing w:after="0"/>
        <w:ind w:left="426"/>
        <w:rPr>
          <w:rFonts w:cs="Times New Roman"/>
        </w:rPr>
      </w:pPr>
    </w:p>
    <w:p w14:paraId="565DDB64"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69B67D97" w14:textId="77777777" w:rsidR="00A23F09" w:rsidRPr="00B50357" w:rsidRDefault="00A23F09" w:rsidP="00A23F09">
      <w:pPr>
        <w:spacing w:after="0"/>
        <w:ind w:left="426"/>
        <w:rPr>
          <w:rFonts w:cs="Times New Roman"/>
        </w:rPr>
      </w:pPr>
    </w:p>
    <w:p w14:paraId="18FD0A23" w14:textId="77777777" w:rsidR="00A23F09" w:rsidRPr="00B50357" w:rsidRDefault="00A23F09" w:rsidP="00A23F09">
      <w:pPr>
        <w:spacing w:after="0"/>
        <w:ind w:left="426"/>
        <w:rPr>
          <w:rFonts w:cs="Times New Roman"/>
        </w:rPr>
      </w:pPr>
    </w:p>
    <w:p w14:paraId="3E7A92FE"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7F65EF8A" w14:textId="3A47933D" w:rsidR="00A23F09" w:rsidRPr="00B50357" w:rsidRDefault="003140F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Terem- és térakusztika</w:t>
      </w:r>
    </w:p>
    <w:p w14:paraId="7BA198FD" w14:textId="77777777" w:rsidR="003140FF" w:rsidRPr="00B50357" w:rsidRDefault="003140FF" w:rsidP="003140FF">
      <w:pPr>
        <w:spacing w:after="0"/>
        <w:ind w:left="851"/>
        <w:rPr>
          <w:rFonts w:cs="Times New Roman"/>
        </w:rPr>
      </w:pPr>
      <w:r w:rsidRPr="00B50357">
        <w:rPr>
          <w:rFonts w:cs="Times New Roman"/>
        </w:rPr>
        <w:t>Az alábbi témakörök gyakorlati alkalmazása:</w:t>
      </w:r>
    </w:p>
    <w:p w14:paraId="017729E9" w14:textId="77777777" w:rsidR="003140FF" w:rsidRPr="00B50357" w:rsidRDefault="003140FF" w:rsidP="003140FF">
      <w:pPr>
        <w:spacing w:after="0"/>
        <w:ind w:left="851"/>
        <w:rPr>
          <w:rFonts w:cs="Times New Roman"/>
        </w:rPr>
      </w:pPr>
      <w:r w:rsidRPr="00B50357">
        <w:rPr>
          <w:rFonts w:cs="Times New Roman"/>
        </w:rPr>
        <w:t>Terem- és térakusztika</w:t>
      </w:r>
    </w:p>
    <w:p w14:paraId="538F76D5" w14:textId="77777777" w:rsidR="003140FF" w:rsidRPr="00B50357" w:rsidRDefault="003140FF" w:rsidP="003140FF">
      <w:pPr>
        <w:spacing w:after="0"/>
        <w:ind w:left="851"/>
        <w:rPr>
          <w:rFonts w:cs="Times New Roman"/>
        </w:rPr>
      </w:pPr>
      <w:r w:rsidRPr="00B50357">
        <w:rPr>
          <w:rFonts w:cs="Times New Roman"/>
        </w:rPr>
        <w:t>A színházi hangosítás és akusztika elmélete, történelmi fejlődése, valamint a szabadterek és szabadtéri színpadok hangosítás formái.</w:t>
      </w:r>
    </w:p>
    <w:p w14:paraId="41CEA325" w14:textId="77777777" w:rsidR="003140FF" w:rsidRPr="00B50357" w:rsidRDefault="003140FF" w:rsidP="003140FF">
      <w:pPr>
        <w:spacing w:after="0"/>
        <w:ind w:left="851"/>
        <w:rPr>
          <w:rFonts w:cs="Times New Roman"/>
        </w:rPr>
      </w:pPr>
      <w:r w:rsidRPr="00B50357">
        <w:rPr>
          <w:rFonts w:cs="Times New Roman"/>
        </w:rPr>
        <w:t>Általános és alkalmazott elektrotechnika</w:t>
      </w:r>
    </w:p>
    <w:p w14:paraId="2F55989C" w14:textId="77777777" w:rsidR="003140FF" w:rsidRPr="00B50357" w:rsidRDefault="003140FF" w:rsidP="003140FF">
      <w:pPr>
        <w:spacing w:after="0"/>
        <w:ind w:left="851"/>
        <w:rPr>
          <w:rFonts w:cs="Times New Roman"/>
        </w:rPr>
      </w:pPr>
      <w:r w:rsidRPr="00B50357">
        <w:rPr>
          <w:rFonts w:cs="Times New Roman"/>
        </w:rPr>
        <w:t>Általános hangtechnikai elmélet</w:t>
      </w:r>
    </w:p>
    <w:p w14:paraId="01CC6E2B" w14:textId="77777777" w:rsidR="003140FF" w:rsidRPr="00B50357" w:rsidRDefault="003140FF" w:rsidP="003140FF">
      <w:pPr>
        <w:spacing w:after="0"/>
        <w:ind w:left="851"/>
        <w:rPr>
          <w:rFonts w:cs="Times New Roman"/>
        </w:rPr>
      </w:pPr>
      <w:r w:rsidRPr="00B50357">
        <w:rPr>
          <w:rFonts w:cs="Times New Roman"/>
        </w:rPr>
        <w:t>Teremakusztika</w:t>
      </w:r>
    </w:p>
    <w:p w14:paraId="0DF66564" w14:textId="3F32B911" w:rsidR="00A23F09" w:rsidRPr="00B50357" w:rsidRDefault="003140FF" w:rsidP="00A23F09">
      <w:pPr>
        <w:tabs>
          <w:tab w:val="left" w:pos="1418"/>
          <w:tab w:val="right" w:pos="9072"/>
        </w:tabs>
        <w:spacing w:after="0"/>
        <w:ind w:left="851"/>
        <w:rPr>
          <w:rFonts w:cs="Times New Roman"/>
        </w:rPr>
      </w:pPr>
      <w:r w:rsidRPr="00B50357">
        <w:rPr>
          <w:rFonts w:cs="Times New Roman"/>
        </w:rPr>
        <w:t>Szabadterek hangosítása</w:t>
      </w:r>
    </w:p>
    <w:p w14:paraId="17F28776" w14:textId="77777777" w:rsidR="00A23F09" w:rsidRPr="00B50357" w:rsidRDefault="00A23F09" w:rsidP="00A23F09">
      <w:pPr>
        <w:tabs>
          <w:tab w:val="left" w:pos="1418"/>
          <w:tab w:val="right" w:pos="9072"/>
        </w:tabs>
        <w:spacing w:after="0"/>
        <w:ind w:left="851"/>
        <w:rPr>
          <w:rFonts w:cs="Times New Roman"/>
        </w:rPr>
      </w:pPr>
    </w:p>
    <w:p w14:paraId="409C6BAB" w14:textId="5006191A" w:rsidR="00A23F09" w:rsidRPr="00B50357" w:rsidRDefault="003140F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Audiotechnikai eszközök</w:t>
      </w:r>
    </w:p>
    <w:p w14:paraId="0C1E393C" w14:textId="77777777" w:rsidR="003140FF" w:rsidRPr="00B50357" w:rsidRDefault="003140FF" w:rsidP="003140FF">
      <w:pPr>
        <w:spacing w:after="0"/>
        <w:ind w:left="851"/>
        <w:rPr>
          <w:rFonts w:cs="Times New Roman"/>
        </w:rPr>
      </w:pPr>
      <w:r w:rsidRPr="00B50357">
        <w:rPr>
          <w:rFonts w:cs="Times New Roman"/>
        </w:rPr>
        <w:t>Az alábbi témakörök gyakorlati alkalmazása:</w:t>
      </w:r>
    </w:p>
    <w:p w14:paraId="7E865E7A" w14:textId="77777777" w:rsidR="003140FF" w:rsidRPr="00B50357" w:rsidRDefault="003140FF" w:rsidP="003140FF">
      <w:pPr>
        <w:spacing w:after="0"/>
        <w:ind w:left="851"/>
        <w:rPr>
          <w:rFonts w:cs="Times New Roman"/>
        </w:rPr>
      </w:pPr>
      <w:r w:rsidRPr="00B50357">
        <w:rPr>
          <w:rFonts w:cs="Times New Roman"/>
        </w:rPr>
        <w:t>Elektronikus hangkeltő eszközök, mikrofonok, hangszórók, erősítők, mágneses hangrögzítés és egyéb hangtechnikai eszközök működése, elméleti és gyakorlati alkalmazása.</w:t>
      </w:r>
    </w:p>
    <w:p w14:paraId="03E36A8E" w14:textId="77777777" w:rsidR="003140FF" w:rsidRPr="00B50357" w:rsidRDefault="003140FF" w:rsidP="003140FF">
      <w:pPr>
        <w:spacing w:after="0"/>
        <w:ind w:left="851"/>
        <w:rPr>
          <w:rFonts w:cs="Times New Roman"/>
        </w:rPr>
      </w:pPr>
      <w:r w:rsidRPr="00B50357">
        <w:rPr>
          <w:rFonts w:cs="Times New Roman"/>
        </w:rPr>
        <w:t>Hangszabályozó keverőpult szerepe, működtetésének elméleti és gyakorlati ismerete, a hangpáholy és szcenárium.</w:t>
      </w:r>
    </w:p>
    <w:p w14:paraId="467B835B" w14:textId="77777777" w:rsidR="003140FF" w:rsidRPr="00B50357" w:rsidRDefault="003140FF" w:rsidP="003140FF">
      <w:pPr>
        <w:spacing w:after="0"/>
        <w:ind w:left="851"/>
        <w:rPr>
          <w:rFonts w:cs="Times New Roman"/>
        </w:rPr>
      </w:pPr>
      <w:r w:rsidRPr="00B50357">
        <w:rPr>
          <w:rFonts w:cs="Times New Roman"/>
        </w:rPr>
        <w:t>Az elektroakusztikai hanglánc tagjai, jellemző feszültség és impedanciaszintjei, összekapcsolásuk módja.</w:t>
      </w:r>
    </w:p>
    <w:p w14:paraId="0B6B15A0" w14:textId="77777777" w:rsidR="003140FF" w:rsidRPr="00B50357" w:rsidRDefault="003140FF" w:rsidP="003140FF">
      <w:pPr>
        <w:spacing w:after="0"/>
        <w:ind w:left="851"/>
        <w:rPr>
          <w:rFonts w:cs="Times New Roman"/>
        </w:rPr>
      </w:pPr>
      <w:r w:rsidRPr="00B50357">
        <w:rPr>
          <w:rFonts w:cs="Times New Roman"/>
        </w:rPr>
        <w:t>Mikrofonok, mikrofontartozékok, erősítők és hangsugárzók fajtái, jellemzésük, valamint használatuk a gyakorlatban.</w:t>
      </w:r>
    </w:p>
    <w:p w14:paraId="26294D41" w14:textId="77777777" w:rsidR="003140FF" w:rsidRPr="00B50357" w:rsidRDefault="003140FF" w:rsidP="003140FF">
      <w:pPr>
        <w:spacing w:after="0"/>
        <w:ind w:left="851"/>
        <w:rPr>
          <w:rFonts w:cs="Times New Roman"/>
        </w:rPr>
      </w:pPr>
      <w:r w:rsidRPr="00B50357">
        <w:rPr>
          <w:rFonts w:cs="Times New Roman"/>
        </w:rPr>
        <w:t>Mikrofonok, hangszórók elhelyezése és a jó akusztikai viszony feltételeinek megteremtése.</w:t>
      </w:r>
    </w:p>
    <w:p w14:paraId="19857DF3" w14:textId="77777777" w:rsidR="003140FF" w:rsidRPr="00B50357" w:rsidRDefault="003140FF" w:rsidP="003140FF">
      <w:pPr>
        <w:spacing w:after="0"/>
        <w:ind w:left="851"/>
        <w:rPr>
          <w:rFonts w:cs="Times New Roman"/>
        </w:rPr>
      </w:pPr>
      <w:r w:rsidRPr="00B50357">
        <w:rPr>
          <w:rFonts w:cs="Times New Roman"/>
        </w:rPr>
        <w:t>Színházi hangtár eszközei. A hangtechnikai eszközök javítási és karbantartási feladatai.</w:t>
      </w:r>
    </w:p>
    <w:p w14:paraId="313D83C2" w14:textId="77777777" w:rsidR="003140FF" w:rsidRPr="00B50357" w:rsidRDefault="003140FF" w:rsidP="003140FF">
      <w:pPr>
        <w:spacing w:after="0"/>
        <w:ind w:left="851"/>
        <w:rPr>
          <w:rFonts w:cs="Times New Roman"/>
        </w:rPr>
      </w:pPr>
      <w:r w:rsidRPr="00B50357">
        <w:rPr>
          <w:rFonts w:cs="Times New Roman"/>
        </w:rPr>
        <w:t>Hatáshang, térhangosítás, műsorhang, ügyelői hangoshívó berendezések kezelése, működtetése és karbantartásuk.</w:t>
      </w:r>
    </w:p>
    <w:p w14:paraId="1FF470F6" w14:textId="77777777" w:rsidR="003140FF" w:rsidRPr="00B50357" w:rsidRDefault="003140FF" w:rsidP="003140FF">
      <w:pPr>
        <w:spacing w:after="0"/>
        <w:ind w:left="851"/>
        <w:rPr>
          <w:rFonts w:cs="Times New Roman"/>
        </w:rPr>
      </w:pPr>
      <w:r w:rsidRPr="00B50357">
        <w:rPr>
          <w:rFonts w:cs="Times New Roman"/>
        </w:rPr>
        <w:t>A vezeték nélküli mikrofonrendszerek ismerete, a vevőantennák telepítésének szempontjai. Mikroportok elhelyezése személyeken, működtetésük, kezelésük és javításuk.</w:t>
      </w:r>
    </w:p>
    <w:p w14:paraId="39A89EC3" w14:textId="6084F422" w:rsidR="00A23F09" w:rsidRPr="00B50357" w:rsidRDefault="003140FF" w:rsidP="00A23F09">
      <w:pPr>
        <w:tabs>
          <w:tab w:val="left" w:pos="1418"/>
          <w:tab w:val="right" w:pos="9072"/>
        </w:tabs>
        <w:spacing w:after="0"/>
        <w:ind w:left="851"/>
        <w:rPr>
          <w:rFonts w:cs="Times New Roman"/>
        </w:rPr>
      </w:pPr>
      <w:r w:rsidRPr="00B50357">
        <w:rPr>
          <w:rFonts w:cs="Times New Roman"/>
        </w:rPr>
        <w:t>Zenekari effektberendezések szerelése, működtetése és karbantartása. A hangváltók feladata, típusai és működésük.</w:t>
      </w:r>
    </w:p>
    <w:p w14:paraId="6796A480" w14:textId="77777777" w:rsidR="00A23F09" w:rsidRPr="00B50357" w:rsidRDefault="00A23F09" w:rsidP="00A23F09">
      <w:pPr>
        <w:tabs>
          <w:tab w:val="left" w:pos="1418"/>
          <w:tab w:val="right" w:pos="9072"/>
        </w:tabs>
        <w:spacing w:after="0"/>
        <w:ind w:left="851"/>
        <w:rPr>
          <w:rFonts w:cs="Times New Roman"/>
        </w:rPr>
      </w:pPr>
    </w:p>
    <w:p w14:paraId="14DF7D07" w14:textId="1AB2F970" w:rsidR="00A23F09" w:rsidRPr="00B50357" w:rsidRDefault="003140FF"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Audiotechnikai rendszerek</w:t>
      </w:r>
    </w:p>
    <w:p w14:paraId="43FD9D45" w14:textId="77777777" w:rsidR="003140FF" w:rsidRPr="00B50357" w:rsidRDefault="003140FF" w:rsidP="003140FF">
      <w:pPr>
        <w:spacing w:after="0"/>
        <w:ind w:left="851"/>
        <w:rPr>
          <w:rFonts w:cs="Times New Roman"/>
        </w:rPr>
      </w:pPr>
      <w:r w:rsidRPr="00B50357">
        <w:rPr>
          <w:rFonts w:cs="Times New Roman"/>
        </w:rPr>
        <w:t>Az alábbi témakörök gyakorlati alkalmazása:</w:t>
      </w:r>
    </w:p>
    <w:p w14:paraId="73872B4B" w14:textId="77777777" w:rsidR="003140FF" w:rsidRPr="00B50357" w:rsidRDefault="003140FF" w:rsidP="003140FF">
      <w:pPr>
        <w:spacing w:after="0"/>
        <w:ind w:left="851"/>
        <w:rPr>
          <w:rFonts w:cs="Times New Roman"/>
        </w:rPr>
      </w:pPr>
      <w:r w:rsidRPr="00B50357">
        <w:rPr>
          <w:rFonts w:cs="Times New Roman"/>
        </w:rPr>
        <w:t>A színházi üzem elektroakusztikai rendszere.</w:t>
      </w:r>
    </w:p>
    <w:p w14:paraId="2394C42C" w14:textId="77777777" w:rsidR="003140FF" w:rsidRPr="00B50357" w:rsidRDefault="003140FF" w:rsidP="003140FF">
      <w:pPr>
        <w:spacing w:after="0"/>
        <w:ind w:left="851"/>
        <w:rPr>
          <w:rFonts w:cs="Times New Roman"/>
        </w:rPr>
      </w:pPr>
      <w:r w:rsidRPr="00B50357">
        <w:rPr>
          <w:rFonts w:cs="Times New Roman"/>
        </w:rPr>
        <w:t>Terem- és zenekari hangosítás elmélete, a színpad és nézőtér akusztikája, a hangosítás alapvető szabályai.</w:t>
      </w:r>
    </w:p>
    <w:p w14:paraId="1D36A36E" w14:textId="77777777" w:rsidR="003140FF" w:rsidRPr="00B50357" w:rsidRDefault="003140FF" w:rsidP="003140FF">
      <w:pPr>
        <w:spacing w:after="0"/>
        <w:ind w:left="851"/>
        <w:rPr>
          <w:rFonts w:cs="Times New Roman"/>
        </w:rPr>
      </w:pPr>
      <w:r w:rsidRPr="00B50357">
        <w:rPr>
          <w:rFonts w:cs="Times New Roman"/>
        </w:rPr>
        <w:t>A próbák, előadások, rendezvények ellátása és hangi megoldása, színképek, valamint a hangszigetelés módozatai, a szálas, porózus anyagok hatása az utánzengésre.</w:t>
      </w:r>
    </w:p>
    <w:p w14:paraId="54286576" w14:textId="77777777" w:rsidR="003140FF" w:rsidRPr="00B50357" w:rsidRDefault="003140FF" w:rsidP="003140FF">
      <w:pPr>
        <w:spacing w:after="0"/>
        <w:ind w:left="851"/>
        <w:rPr>
          <w:rFonts w:cs="Times New Roman"/>
        </w:rPr>
      </w:pPr>
      <w:r w:rsidRPr="00B50357">
        <w:rPr>
          <w:rFonts w:cs="Times New Roman"/>
        </w:rPr>
        <w:t>Színházi hangberendezések fajtáinak ismerete és működési sajátosságaik. A tiszta szinuszos rezgések jellemző adatai, megjelenési formájuk és a gyakorlati hasznuk.</w:t>
      </w:r>
    </w:p>
    <w:p w14:paraId="2CC94A0B" w14:textId="77777777" w:rsidR="003140FF" w:rsidRPr="00B50357" w:rsidRDefault="003140FF" w:rsidP="003140FF">
      <w:pPr>
        <w:spacing w:after="0"/>
        <w:ind w:left="851"/>
        <w:rPr>
          <w:rFonts w:cs="Times New Roman"/>
        </w:rPr>
      </w:pPr>
      <w:r w:rsidRPr="00B50357">
        <w:rPr>
          <w:rFonts w:cs="Times New Roman"/>
        </w:rPr>
        <w:t>Hangvezérlés működtetése, különleges hangkeverési megoldások, mobil hangrendszerek telepítése és működtetése; stúdiófelvételek készítése, lejátszása és a hangkeverés szabályai.</w:t>
      </w:r>
    </w:p>
    <w:p w14:paraId="412A4A3C" w14:textId="77777777" w:rsidR="003140FF" w:rsidRPr="00B50357" w:rsidRDefault="003140FF" w:rsidP="003140FF">
      <w:pPr>
        <w:spacing w:after="0"/>
        <w:ind w:left="851"/>
        <w:rPr>
          <w:rFonts w:cs="Times New Roman"/>
        </w:rPr>
      </w:pPr>
      <w:r w:rsidRPr="00B50357">
        <w:rPr>
          <w:rFonts w:cs="Times New Roman"/>
        </w:rPr>
        <w:t>A hangrendszerek, berendezések csatlakoztatási formái, a gyakran előforduló hibák kikeresése, javítási módszerek és karbantartási megoldások.</w:t>
      </w:r>
    </w:p>
    <w:p w14:paraId="0E6EA928" w14:textId="77777777" w:rsidR="003140FF" w:rsidRPr="00B50357" w:rsidRDefault="003140FF" w:rsidP="003140FF">
      <w:pPr>
        <w:spacing w:after="0"/>
        <w:ind w:left="851"/>
        <w:rPr>
          <w:rFonts w:cs="Times New Roman"/>
        </w:rPr>
      </w:pPr>
      <w:r w:rsidRPr="00B50357">
        <w:rPr>
          <w:rFonts w:cs="Times New Roman"/>
        </w:rPr>
        <w:t>Előadás, próba és rendezvények hangosításának főbb szempontjai.</w:t>
      </w:r>
    </w:p>
    <w:p w14:paraId="465C1057" w14:textId="77777777" w:rsidR="003140FF" w:rsidRPr="00B50357" w:rsidRDefault="003140FF" w:rsidP="003140FF">
      <w:pPr>
        <w:spacing w:after="0"/>
        <w:ind w:left="851"/>
        <w:rPr>
          <w:rFonts w:cs="Times New Roman"/>
        </w:rPr>
      </w:pPr>
      <w:r w:rsidRPr="00B50357">
        <w:rPr>
          <w:rFonts w:cs="Times New Roman"/>
        </w:rPr>
        <w:t>Gyakorlati színházi és zenekari hangosítás.</w:t>
      </w:r>
    </w:p>
    <w:p w14:paraId="54EBA4E8" w14:textId="77777777" w:rsidR="003140FF" w:rsidRPr="00B50357" w:rsidRDefault="003140FF" w:rsidP="003140FF">
      <w:pPr>
        <w:spacing w:after="0"/>
        <w:ind w:left="851"/>
        <w:rPr>
          <w:rFonts w:cs="Times New Roman"/>
        </w:rPr>
      </w:pPr>
      <w:r w:rsidRPr="00B50357">
        <w:rPr>
          <w:rFonts w:cs="Times New Roman"/>
        </w:rPr>
        <w:t>Zenekari koncert hangtechnikai láncának elemei, hangtechnikai rendszereinek ismerete, szerelése és működtetése, valamint karbantartása.</w:t>
      </w:r>
    </w:p>
    <w:p w14:paraId="6F22472C" w14:textId="77777777" w:rsidR="003140FF" w:rsidRPr="00B50357" w:rsidRDefault="003140FF" w:rsidP="003140FF">
      <w:pPr>
        <w:spacing w:after="0"/>
        <w:ind w:left="851"/>
        <w:rPr>
          <w:rFonts w:cs="Times New Roman"/>
        </w:rPr>
      </w:pPr>
      <w:r w:rsidRPr="00B50357">
        <w:rPr>
          <w:rFonts w:cs="Times New Roman"/>
        </w:rPr>
        <w:t>A hangsugárzó rendszerek elemei, jellemzése és sugárzási tulajdonságaik. Mobil hangrendszerek, eszközök csatlakoztatása, szerelése, elhelyezése és működtetése.</w:t>
      </w:r>
    </w:p>
    <w:p w14:paraId="11115C99" w14:textId="77777777" w:rsidR="003140FF" w:rsidRPr="00B50357" w:rsidRDefault="003140FF" w:rsidP="003140FF">
      <w:pPr>
        <w:spacing w:after="0"/>
        <w:ind w:left="851"/>
        <w:rPr>
          <w:rFonts w:cs="Times New Roman"/>
        </w:rPr>
      </w:pPr>
      <w:r w:rsidRPr="00B50357">
        <w:rPr>
          <w:rFonts w:cs="Times New Roman"/>
        </w:rPr>
        <w:t>Zenekari hangosítás telepítésének szabályai, megvalósítása szabadtéren és zárt térben, és az ehhez tartozó telepítési vázlatok elkészítése.</w:t>
      </w:r>
    </w:p>
    <w:p w14:paraId="621A0590" w14:textId="77777777" w:rsidR="003140FF" w:rsidRPr="00B50357" w:rsidRDefault="003140FF" w:rsidP="003140FF">
      <w:pPr>
        <w:spacing w:after="0"/>
        <w:ind w:left="851"/>
        <w:rPr>
          <w:rFonts w:cs="Times New Roman"/>
        </w:rPr>
      </w:pPr>
      <w:r w:rsidRPr="00B50357">
        <w:rPr>
          <w:rFonts w:cs="Times New Roman"/>
        </w:rPr>
        <w:t>A hangtechnikai munkát segítő monitorrendszer ismerete, használata és működtetése.</w:t>
      </w:r>
    </w:p>
    <w:p w14:paraId="1B54570E" w14:textId="77777777" w:rsidR="003140FF" w:rsidRPr="00B50357" w:rsidRDefault="003140FF" w:rsidP="003140FF">
      <w:pPr>
        <w:spacing w:after="0"/>
        <w:ind w:left="851"/>
        <w:rPr>
          <w:rFonts w:cs="Times New Roman"/>
        </w:rPr>
      </w:pPr>
      <w:r w:rsidRPr="00B50357">
        <w:rPr>
          <w:rFonts w:cs="Times New Roman"/>
        </w:rPr>
        <w:t>A nagyobb hangosítási rendszerek jellemzői, tervezésének, kiválasztásának szempontjai, adott és változó helyszínek esetében.</w:t>
      </w:r>
    </w:p>
    <w:p w14:paraId="0D9C8397" w14:textId="77777777" w:rsidR="003140FF" w:rsidRPr="00B50357" w:rsidRDefault="003140FF" w:rsidP="003140FF">
      <w:pPr>
        <w:spacing w:after="0"/>
        <w:ind w:left="851"/>
        <w:rPr>
          <w:rFonts w:cs="Times New Roman"/>
        </w:rPr>
      </w:pPr>
      <w:r w:rsidRPr="00B50357">
        <w:rPr>
          <w:rFonts w:cs="Times New Roman"/>
        </w:rPr>
        <w:t>A zenekari hangosítással kapcsolatos legfontosabb biztonságtechnikai tűz- és munkavédelmi ismeretek.</w:t>
      </w:r>
    </w:p>
    <w:p w14:paraId="2128C127" w14:textId="4B7C9469" w:rsidR="00A23F09" w:rsidRPr="00B50357" w:rsidRDefault="003140FF" w:rsidP="00A23F09">
      <w:pPr>
        <w:tabs>
          <w:tab w:val="left" w:pos="1418"/>
          <w:tab w:val="right" w:pos="9072"/>
        </w:tabs>
        <w:spacing w:after="0"/>
        <w:ind w:left="851"/>
        <w:rPr>
          <w:rFonts w:cs="Times New Roman"/>
        </w:rPr>
      </w:pPr>
      <w:r w:rsidRPr="00B50357">
        <w:rPr>
          <w:rFonts w:cs="Times New Roman"/>
        </w:rPr>
        <w:t>Hatáshang, térhangosítás, műsorhang, ügyelői hangoshívó berendezések kezelése, működtetése és karbantartásuk.</w:t>
      </w:r>
    </w:p>
    <w:p w14:paraId="1E5D2B4F"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77533ADB" w14:textId="19217776" w:rsidR="00A23F09" w:rsidRPr="00B50357" w:rsidRDefault="003140FF" w:rsidP="00A23F09">
      <w:pPr>
        <w:spacing w:after="0"/>
        <w:ind w:left="426"/>
        <w:rPr>
          <w:rFonts w:cs="Times New Roman"/>
        </w:rPr>
      </w:pPr>
      <w:r w:rsidRPr="00B50357">
        <w:rPr>
          <w:rFonts w:cs="Times New Roman"/>
        </w:rPr>
        <w:t>Színházi gyakorlati helyszín</w:t>
      </w:r>
    </w:p>
    <w:p w14:paraId="4F05D67F" w14:textId="77777777" w:rsidR="00A23F09" w:rsidRPr="00B50357" w:rsidRDefault="00A23F09" w:rsidP="00A23F09">
      <w:pPr>
        <w:spacing w:after="0"/>
        <w:ind w:left="426"/>
        <w:rPr>
          <w:rFonts w:cs="Times New Roman"/>
        </w:rPr>
      </w:pPr>
    </w:p>
    <w:p w14:paraId="160A6DFE"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292A70D5" w14:textId="6DA590F6"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5C3760C3" w14:textId="77777777" w:rsidR="00A23F09" w:rsidRPr="00B50357" w:rsidRDefault="00A23F09" w:rsidP="00A23F09">
      <w:pPr>
        <w:spacing w:after="0"/>
        <w:ind w:left="426"/>
        <w:rPr>
          <w:rFonts w:cs="Times New Roman"/>
        </w:rPr>
      </w:pPr>
    </w:p>
    <w:p w14:paraId="30307F44" w14:textId="77777777" w:rsidR="00A23F09" w:rsidRPr="00B50357" w:rsidRDefault="00A23F09" w:rsidP="00A23F09">
      <w:pPr>
        <w:spacing w:after="200" w:line="276" w:lineRule="auto"/>
        <w:jc w:val="left"/>
        <w:rPr>
          <w:rFonts w:cs="Times New Roman"/>
        </w:rPr>
      </w:pPr>
      <w:r w:rsidRPr="00B50357">
        <w:rPr>
          <w:rFonts w:cs="Times New Roman"/>
        </w:rPr>
        <w:br w:type="page"/>
      </w:r>
    </w:p>
    <w:p w14:paraId="4F8F2FA4" w14:textId="77777777" w:rsidR="00A23F09" w:rsidRPr="00B50357" w:rsidRDefault="00A23F09" w:rsidP="00A23F09">
      <w:pPr>
        <w:rPr>
          <w:rFonts w:cs="Times New Roman"/>
        </w:rPr>
      </w:pPr>
    </w:p>
    <w:p w14:paraId="43237B8C" w14:textId="77777777" w:rsidR="00A23F09" w:rsidRPr="00B50357" w:rsidRDefault="00A23F09" w:rsidP="00A23F09">
      <w:pPr>
        <w:spacing w:before="2880"/>
        <w:jc w:val="center"/>
        <w:rPr>
          <w:rFonts w:cs="Times New Roman"/>
          <w:b/>
          <w:sz w:val="36"/>
        </w:rPr>
      </w:pPr>
      <w:r w:rsidRPr="00B50357">
        <w:rPr>
          <w:rFonts w:cs="Times New Roman"/>
          <w:b/>
          <w:sz w:val="36"/>
        </w:rPr>
        <w:t>A</w:t>
      </w:r>
    </w:p>
    <w:p w14:paraId="434782F3" w14:textId="2DD62F39" w:rsidR="00A23F09" w:rsidRPr="00B50357" w:rsidRDefault="003140FF" w:rsidP="00A23F09">
      <w:pPr>
        <w:spacing w:after="480"/>
        <w:jc w:val="center"/>
        <w:rPr>
          <w:rFonts w:cs="Times New Roman"/>
          <w:b/>
          <w:sz w:val="36"/>
        </w:rPr>
      </w:pPr>
      <w:r w:rsidRPr="00B50357">
        <w:rPr>
          <w:rFonts w:cs="Times New Roman"/>
          <w:b/>
          <w:sz w:val="36"/>
        </w:rPr>
        <w:t>10718-12</w:t>
      </w:r>
      <w:r w:rsidR="00A23F09" w:rsidRPr="00B50357">
        <w:rPr>
          <w:rFonts w:cs="Times New Roman"/>
          <w:b/>
          <w:sz w:val="36"/>
        </w:rPr>
        <w:t xml:space="preserve"> azonosító számú</w:t>
      </w:r>
    </w:p>
    <w:p w14:paraId="29777CFF" w14:textId="375DBE25" w:rsidR="00A23F09" w:rsidRPr="00B50357" w:rsidRDefault="003140FF" w:rsidP="00A23F09">
      <w:pPr>
        <w:jc w:val="center"/>
        <w:rPr>
          <w:rFonts w:cs="Times New Roman"/>
          <w:b/>
          <w:sz w:val="36"/>
        </w:rPr>
      </w:pPr>
      <w:r w:rsidRPr="00B50357">
        <w:rPr>
          <w:rFonts w:cs="Times New Roman"/>
          <w:b/>
          <w:sz w:val="36"/>
        </w:rPr>
        <w:t>Szcenika</w:t>
      </w:r>
    </w:p>
    <w:p w14:paraId="6802F882" w14:textId="77777777" w:rsidR="00A23F09" w:rsidRPr="00B50357" w:rsidRDefault="00A23F09" w:rsidP="00A23F09">
      <w:pPr>
        <w:jc w:val="center"/>
        <w:rPr>
          <w:rFonts w:cs="Times New Roman"/>
          <w:b/>
          <w:sz w:val="36"/>
        </w:rPr>
      </w:pPr>
      <w:r w:rsidRPr="00B50357">
        <w:rPr>
          <w:rFonts w:cs="Times New Roman"/>
          <w:b/>
          <w:sz w:val="36"/>
        </w:rPr>
        <w:t>megnevezésű</w:t>
      </w:r>
    </w:p>
    <w:p w14:paraId="55048411" w14:textId="77777777" w:rsidR="00A23F09" w:rsidRPr="00B50357" w:rsidRDefault="00A23F09" w:rsidP="00A23F09">
      <w:pPr>
        <w:spacing w:before="480" w:after="480"/>
        <w:jc w:val="center"/>
        <w:rPr>
          <w:rFonts w:cs="Times New Roman"/>
          <w:b/>
          <w:sz w:val="36"/>
        </w:rPr>
      </w:pPr>
      <w:r w:rsidRPr="00B50357">
        <w:rPr>
          <w:rFonts w:cs="Times New Roman"/>
          <w:b/>
          <w:sz w:val="36"/>
        </w:rPr>
        <w:t>szakmai követelménymodul</w:t>
      </w:r>
    </w:p>
    <w:p w14:paraId="294B6F25" w14:textId="77777777" w:rsidR="00A23F09" w:rsidRPr="00B50357" w:rsidRDefault="00A23F09" w:rsidP="00A23F09">
      <w:pPr>
        <w:jc w:val="center"/>
        <w:rPr>
          <w:rFonts w:cs="Times New Roman"/>
          <w:b/>
          <w:sz w:val="36"/>
        </w:rPr>
      </w:pPr>
      <w:r w:rsidRPr="00B50357">
        <w:rPr>
          <w:rFonts w:cs="Times New Roman"/>
          <w:b/>
          <w:sz w:val="36"/>
        </w:rPr>
        <w:t>tantárgyai, témakörei</w:t>
      </w:r>
    </w:p>
    <w:p w14:paraId="4DF3B8A8" w14:textId="77777777" w:rsidR="00A23F09" w:rsidRPr="00B50357" w:rsidRDefault="00A23F09" w:rsidP="00A23F09">
      <w:pPr>
        <w:spacing w:after="200" w:line="276" w:lineRule="auto"/>
        <w:jc w:val="left"/>
        <w:rPr>
          <w:rFonts w:cs="Times New Roman"/>
        </w:rPr>
      </w:pPr>
      <w:r w:rsidRPr="00B50357">
        <w:rPr>
          <w:rFonts w:cs="Times New Roman"/>
        </w:rPr>
        <w:br w:type="page"/>
      </w:r>
    </w:p>
    <w:p w14:paraId="19FFD32F" w14:textId="34BD854C" w:rsidR="00A23F09" w:rsidRPr="00B50357" w:rsidRDefault="00A23F09" w:rsidP="00A23F09">
      <w:pPr>
        <w:rPr>
          <w:rFonts w:cs="Times New Roman"/>
        </w:rPr>
      </w:pPr>
      <w:r w:rsidRPr="00B50357">
        <w:rPr>
          <w:rFonts w:cs="Times New Roman"/>
        </w:rPr>
        <w:t xml:space="preserve">A </w:t>
      </w:r>
      <w:r w:rsidR="00364EC9" w:rsidRPr="00B50357">
        <w:rPr>
          <w:rFonts w:cs="Times New Roman"/>
        </w:rPr>
        <w:t>10718-12</w:t>
      </w:r>
      <w:r w:rsidRPr="00B50357">
        <w:rPr>
          <w:rFonts w:cs="Times New Roman"/>
        </w:rPr>
        <w:t xml:space="preserve"> azonosító számú </w:t>
      </w:r>
      <w:r w:rsidR="00364EC9" w:rsidRPr="00B50357">
        <w:rPr>
          <w:rFonts w:cs="Times New Roman"/>
        </w:rPr>
        <w:t>Szcenika</w:t>
      </w:r>
      <w:r w:rsidRPr="00B50357">
        <w:rPr>
          <w:rFonts w:cs="Times New Roman"/>
        </w:rPr>
        <w:t xml:space="preserve"> megnevezésű szakmai követelménymodulhoz tartozó tantárgyak és témakörök oktatása során </w:t>
      </w:r>
      <w:r w:rsidR="007F78B3">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B50357" w:rsidRPr="001513D5" w14:paraId="2C79E1FE" w14:textId="77777777" w:rsidTr="001513D5">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65576DD" w14:textId="77777777" w:rsidR="00364EC9" w:rsidRPr="001513D5" w:rsidRDefault="00364EC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7BDA606" w14:textId="050CB823" w:rsidR="00364EC9" w:rsidRPr="001513D5" w:rsidRDefault="00D768B1" w:rsidP="00506E43">
            <w:pPr>
              <w:autoSpaceDE w:val="0"/>
              <w:autoSpaceDN w:val="0"/>
              <w:adjustRightInd w:val="0"/>
              <w:spacing w:after="0"/>
              <w:ind w:left="113" w:right="113"/>
              <w:jc w:val="center"/>
              <w:rPr>
                <w:rFonts w:cs="Times New Roman"/>
                <w:szCs w:val="24"/>
              </w:rPr>
            </w:pPr>
            <w:r w:rsidRPr="001513D5">
              <w:rPr>
                <w:rFonts w:cs="Times New Roman"/>
                <w:szCs w:val="24"/>
              </w:rPr>
              <w:t>Szcenikai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196EE53" w14:textId="4DB43DA8" w:rsidR="00364EC9" w:rsidRPr="001513D5" w:rsidRDefault="00364EC9" w:rsidP="00506E43">
            <w:pPr>
              <w:autoSpaceDE w:val="0"/>
              <w:autoSpaceDN w:val="0"/>
              <w:adjustRightInd w:val="0"/>
              <w:spacing w:after="0"/>
              <w:ind w:left="113" w:right="113"/>
              <w:jc w:val="center"/>
              <w:rPr>
                <w:rFonts w:cs="Times New Roman"/>
                <w:szCs w:val="24"/>
              </w:rPr>
            </w:pPr>
            <w:r w:rsidRPr="001513D5">
              <w:rPr>
                <w:rFonts w:cs="Times New Roman"/>
                <w:szCs w:val="24"/>
              </w:rPr>
              <w:t>Szcenikai gyakorlat</w:t>
            </w:r>
          </w:p>
        </w:tc>
      </w:tr>
      <w:tr w:rsidR="00B50357" w:rsidRPr="001513D5" w14:paraId="4B38AC6B"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ADF95CD" w14:textId="77777777" w:rsidR="00364EC9" w:rsidRPr="001513D5" w:rsidRDefault="00364EC9" w:rsidP="00506E43">
            <w:pPr>
              <w:autoSpaceDE w:val="0"/>
              <w:autoSpaceDN w:val="0"/>
              <w:adjustRightInd w:val="0"/>
              <w:spacing w:after="0"/>
              <w:jc w:val="center"/>
              <w:rPr>
                <w:rFonts w:cs="Times New Roman"/>
                <w:szCs w:val="24"/>
              </w:rPr>
            </w:pPr>
            <w:r w:rsidRPr="001513D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E82D315" w14:textId="77777777" w:rsidR="00364EC9" w:rsidRPr="001513D5" w:rsidRDefault="00364EC9" w:rsidP="00506E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E89EE7" w14:textId="77777777" w:rsidR="00364EC9" w:rsidRPr="001513D5" w:rsidRDefault="00364EC9" w:rsidP="00506E43">
            <w:pPr>
              <w:autoSpaceDE w:val="0"/>
              <w:autoSpaceDN w:val="0"/>
              <w:adjustRightInd w:val="0"/>
              <w:spacing w:after="0"/>
              <w:jc w:val="center"/>
              <w:rPr>
                <w:rFonts w:cs="Times New Roman"/>
                <w:szCs w:val="24"/>
              </w:rPr>
            </w:pPr>
          </w:p>
        </w:tc>
      </w:tr>
      <w:tr w:rsidR="00B50357" w:rsidRPr="001513D5" w14:paraId="7FBEC3CB"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83B6441" w14:textId="640E4327"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Irányítja a teljes műszaki személyzetet</w:t>
            </w:r>
          </w:p>
        </w:tc>
        <w:tc>
          <w:tcPr>
            <w:tcW w:w="758" w:type="dxa"/>
            <w:tcBorders>
              <w:top w:val="single" w:sz="6" w:space="0" w:color="auto"/>
              <w:left w:val="single" w:sz="6" w:space="0" w:color="auto"/>
              <w:bottom w:val="single" w:sz="6" w:space="0" w:color="auto"/>
              <w:right w:val="single" w:sz="6" w:space="0" w:color="auto"/>
            </w:tcBorders>
            <w:vAlign w:val="center"/>
          </w:tcPr>
          <w:p w14:paraId="7981F437"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82E3AF" w14:textId="48755EF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0E85BB0"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46A353C" w14:textId="12331A2C"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Biztonságosan üzemelteti a hozzá tartozó létesítményeket</w:t>
            </w:r>
          </w:p>
        </w:tc>
        <w:tc>
          <w:tcPr>
            <w:tcW w:w="758" w:type="dxa"/>
            <w:tcBorders>
              <w:top w:val="single" w:sz="6" w:space="0" w:color="auto"/>
              <w:left w:val="single" w:sz="6" w:space="0" w:color="auto"/>
              <w:bottom w:val="single" w:sz="6" w:space="0" w:color="auto"/>
              <w:right w:val="single" w:sz="6" w:space="0" w:color="auto"/>
            </w:tcBorders>
            <w:vAlign w:val="center"/>
          </w:tcPr>
          <w:p w14:paraId="09892D9F"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A7D2AC" w14:textId="350CABD4"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E79333B"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D12597B" w14:textId="4D7FBCC9"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Felügyeli a munka- és tűzvédelmi előírások betartását, betartatását</w:t>
            </w:r>
          </w:p>
        </w:tc>
        <w:tc>
          <w:tcPr>
            <w:tcW w:w="758" w:type="dxa"/>
            <w:tcBorders>
              <w:top w:val="single" w:sz="6" w:space="0" w:color="auto"/>
              <w:left w:val="single" w:sz="6" w:space="0" w:color="auto"/>
              <w:bottom w:val="single" w:sz="6" w:space="0" w:color="auto"/>
              <w:right w:val="single" w:sz="6" w:space="0" w:color="auto"/>
            </w:tcBorders>
            <w:vAlign w:val="center"/>
          </w:tcPr>
          <w:p w14:paraId="43FFCF20" w14:textId="1F212814"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7B9D9D0" w14:textId="33666162"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6E6B52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AAF326D" w14:textId="387A4AB4"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Kapcsolatot tart a létesítmény művészeti vezetésével, az elvárásokhoz igazodva szervezi meg a műszaki munkálatokat</w:t>
            </w:r>
          </w:p>
        </w:tc>
        <w:tc>
          <w:tcPr>
            <w:tcW w:w="758" w:type="dxa"/>
            <w:tcBorders>
              <w:top w:val="single" w:sz="6" w:space="0" w:color="auto"/>
              <w:left w:val="single" w:sz="6" w:space="0" w:color="auto"/>
              <w:bottom w:val="single" w:sz="6" w:space="0" w:color="auto"/>
              <w:right w:val="single" w:sz="6" w:space="0" w:color="auto"/>
            </w:tcBorders>
            <w:vAlign w:val="center"/>
          </w:tcPr>
          <w:p w14:paraId="2E2E7131" w14:textId="7DD1DB41"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B9265D"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79B3537C"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BC03438" w14:textId="4690B382"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Gondoskodik a létesítmény színpadtechnikai gépezeteinek időszakos ellenőrzéséről, karbantartásáról</w:t>
            </w:r>
          </w:p>
        </w:tc>
        <w:tc>
          <w:tcPr>
            <w:tcW w:w="758" w:type="dxa"/>
            <w:tcBorders>
              <w:top w:val="single" w:sz="6" w:space="0" w:color="auto"/>
              <w:left w:val="single" w:sz="6" w:space="0" w:color="auto"/>
              <w:bottom w:val="single" w:sz="6" w:space="0" w:color="auto"/>
              <w:right w:val="single" w:sz="6" w:space="0" w:color="auto"/>
            </w:tcBorders>
            <w:vAlign w:val="center"/>
          </w:tcPr>
          <w:p w14:paraId="67A011D9" w14:textId="7113C2B9"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D992F1" w14:textId="08EB00B4"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144B0F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F96B98D" w14:textId="38434D15"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Összehangolja a rendező és a tervező elképzeléseit a színpadi alkalmazás lehetőségeivel</w:t>
            </w:r>
          </w:p>
        </w:tc>
        <w:tc>
          <w:tcPr>
            <w:tcW w:w="758" w:type="dxa"/>
            <w:tcBorders>
              <w:top w:val="single" w:sz="6" w:space="0" w:color="auto"/>
              <w:left w:val="single" w:sz="6" w:space="0" w:color="auto"/>
              <w:bottom w:val="single" w:sz="6" w:space="0" w:color="auto"/>
              <w:right w:val="single" w:sz="6" w:space="0" w:color="auto"/>
            </w:tcBorders>
            <w:vAlign w:val="center"/>
          </w:tcPr>
          <w:p w14:paraId="045939A8" w14:textId="532AC0C8"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E059701"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0A1F301F"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F9CA7FE" w14:textId="08F0E3B7"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Műszaki szempontból megszervezi és lebonyolítja a külföldi, vidéki és más jellegű vendégjátékokat</w:t>
            </w:r>
          </w:p>
        </w:tc>
        <w:tc>
          <w:tcPr>
            <w:tcW w:w="758" w:type="dxa"/>
            <w:tcBorders>
              <w:top w:val="single" w:sz="6" w:space="0" w:color="auto"/>
              <w:left w:val="single" w:sz="6" w:space="0" w:color="auto"/>
              <w:bottom w:val="single" w:sz="6" w:space="0" w:color="auto"/>
              <w:right w:val="single" w:sz="6" w:space="0" w:color="auto"/>
            </w:tcBorders>
            <w:vAlign w:val="center"/>
          </w:tcPr>
          <w:p w14:paraId="27E57EDC" w14:textId="4E251EE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40919E" w14:textId="1570D0CA"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3643A34"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985C0F1" w14:textId="1C5CA917"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Folyamatosan biztosítja a biztonságtechnikai állapotot a megbízottakon keresztül</w:t>
            </w:r>
          </w:p>
        </w:tc>
        <w:tc>
          <w:tcPr>
            <w:tcW w:w="758" w:type="dxa"/>
            <w:tcBorders>
              <w:top w:val="single" w:sz="6" w:space="0" w:color="auto"/>
              <w:left w:val="single" w:sz="6" w:space="0" w:color="auto"/>
              <w:bottom w:val="single" w:sz="6" w:space="0" w:color="auto"/>
              <w:right w:val="single" w:sz="6" w:space="0" w:color="auto"/>
            </w:tcBorders>
            <w:vAlign w:val="center"/>
          </w:tcPr>
          <w:p w14:paraId="4B47D9C8"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7AADA4" w14:textId="10B5DF3B"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5D6B02B"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5FE5489" w14:textId="29CFA761"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A műsorterv és a művészeti feladatok ismeretében irányítja a színpadi műszaki tárak munkáját, megszervezi a próbák, előadások és rendezvények műszaki kiszolgálását</w:t>
            </w:r>
          </w:p>
        </w:tc>
        <w:tc>
          <w:tcPr>
            <w:tcW w:w="758" w:type="dxa"/>
            <w:tcBorders>
              <w:top w:val="single" w:sz="6" w:space="0" w:color="auto"/>
              <w:left w:val="single" w:sz="6" w:space="0" w:color="auto"/>
              <w:bottom w:val="single" w:sz="6" w:space="0" w:color="auto"/>
              <w:right w:val="single" w:sz="6" w:space="0" w:color="auto"/>
            </w:tcBorders>
            <w:vAlign w:val="center"/>
          </w:tcPr>
          <w:p w14:paraId="28FDC637" w14:textId="4878E08B"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A9F988" w14:textId="0516635E"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E42B3C4"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83152B1" w14:textId="1E550DC8"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A műhelyvezetőkön keresztül irányítja a műhelyek munkáit, összehangolja és egyezteti azokat fontossági sorrendben</w:t>
            </w:r>
          </w:p>
        </w:tc>
        <w:tc>
          <w:tcPr>
            <w:tcW w:w="758" w:type="dxa"/>
            <w:tcBorders>
              <w:top w:val="single" w:sz="6" w:space="0" w:color="auto"/>
              <w:left w:val="single" w:sz="6" w:space="0" w:color="auto"/>
              <w:bottom w:val="single" w:sz="6" w:space="0" w:color="auto"/>
              <w:right w:val="single" w:sz="6" w:space="0" w:color="auto"/>
            </w:tcBorders>
            <w:vAlign w:val="center"/>
          </w:tcPr>
          <w:p w14:paraId="073E0774" w14:textId="4F26A548"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1B094A0" w14:textId="5FB4ABB3"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3ED3E6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FF72092" w14:textId="3FFE6775"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Kapcsolatot tart a művészeti vezetéssel, a tervezővel és rendezővel, a színpadképek beépítése, valamint a változások megvalósítása ügyében</w:t>
            </w:r>
          </w:p>
        </w:tc>
        <w:tc>
          <w:tcPr>
            <w:tcW w:w="758" w:type="dxa"/>
            <w:tcBorders>
              <w:top w:val="single" w:sz="6" w:space="0" w:color="auto"/>
              <w:left w:val="single" w:sz="6" w:space="0" w:color="auto"/>
              <w:bottom w:val="single" w:sz="6" w:space="0" w:color="auto"/>
              <w:right w:val="single" w:sz="6" w:space="0" w:color="auto"/>
            </w:tcBorders>
            <w:vAlign w:val="center"/>
          </w:tcPr>
          <w:p w14:paraId="46A96DFC" w14:textId="239440E3"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CED3A94" w14:textId="758CAD41"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02945E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F7F81A2" w14:textId="1DD3B704"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Irányítja és ellenőrzi a műhelyek, raktárak és a színpaddal kapcsolatos tárak munkáját</w:t>
            </w:r>
          </w:p>
        </w:tc>
        <w:tc>
          <w:tcPr>
            <w:tcW w:w="758" w:type="dxa"/>
            <w:tcBorders>
              <w:top w:val="single" w:sz="6" w:space="0" w:color="auto"/>
              <w:left w:val="single" w:sz="6" w:space="0" w:color="auto"/>
              <w:bottom w:val="single" w:sz="6" w:space="0" w:color="auto"/>
              <w:right w:val="single" w:sz="6" w:space="0" w:color="auto"/>
            </w:tcBorders>
            <w:vAlign w:val="center"/>
          </w:tcPr>
          <w:p w14:paraId="799CEEA0"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7B7AF8" w14:textId="7D226353"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6929701"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A6B5F2C" w14:textId="5E20E12E"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A díszletterv elfogadásától a díszletgyártáson keresztül egészen a színpadra állításig, irányítja és összefogja a díszletkészítés munkáit</w:t>
            </w:r>
          </w:p>
        </w:tc>
        <w:tc>
          <w:tcPr>
            <w:tcW w:w="758" w:type="dxa"/>
            <w:tcBorders>
              <w:top w:val="single" w:sz="6" w:space="0" w:color="auto"/>
              <w:left w:val="single" w:sz="6" w:space="0" w:color="auto"/>
              <w:bottom w:val="single" w:sz="6" w:space="0" w:color="auto"/>
              <w:right w:val="single" w:sz="6" w:space="0" w:color="auto"/>
            </w:tcBorders>
            <w:vAlign w:val="center"/>
          </w:tcPr>
          <w:p w14:paraId="742EF3EC"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85095E0" w14:textId="20DA8462"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93C0DBC"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0B7D907" w14:textId="2E6B7B8D"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Részt vesz a tervelfogadásokon, irányítja a díszletgyártási műhelymunkát, a színpadra állításkor a díszletszerelést</w:t>
            </w:r>
          </w:p>
        </w:tc>
        <w:tc>
          <w:tcPr>
            <w:tcW w:w="758" w:type="dxa"/>
            <w:tcBorders>
              <w:top w:val="single" w:sz="6" w:space="0" w:color="auto"/>
              <w:left w:val="single" w:sz="6" w:space="0" w:color="auto"/>
              <w:bottom w:val="single" w:sz="6" w:space="0" w:color="auto"/>
              <w:right w:val="single" w:sz="6" w:space="0" w:color="auto"/>
            </w:tcBorders>
            <w:vAlign w:val="center"/>
          </w:tcPr>
          <w:p w14:paraId="380DCF50" w14:textId="5C12A72B"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D70DE0" w14:textId="399286A7"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2E39DE7"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FE7CA74" w14:textId="6C6FA1E4"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Üzemképes állapotban tartja a színpadhoz tartozó összes technikai berendezést, lebonyolítja a szükséges karbantartásokat, javításokat, felújításokat és cseréket</w:t>
            </w:r>
          </w:p>
        </w:tc>
        <w:tc>
          <w:tcPr>
            <w:tcW w:w="758" w:type="dxa"/>
            <w:tcBorders>
              <w:top w:val="single" w:sz="6" w:space="0" w:color="auto"/>
              <w:left w:val="single" w:sz="6" w:space="0" w:color="auto"/>
              <w:bottom w:val="single" w:sz="6" w:space="0" w:color="auto"/>
              <w:right w:val="single" w:sz="6" w:space="0" w:color="auto"/>
            </w:tcBorders>
            <w:vAlign w:val="center"/>
          </w:tcPr>
          <w:p w14:paraId="1A4E7FDC"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08BEBD8" w14:textId="1096AB09"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EADA7AA"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12D77FE" w14:textId="11A2A796"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Műszaki jellegű kérdésekben teljes felelősséggel képviseli az intézményt, és a lehetőségeken belül gondoskodik a technikai eszközök és berendezések korszerűsítéséről</w:t>
            </w:r>
          </w:p>
        </w:tc>
        <w:tc>
          <w:tcPr>
            <w:tcW w:w="758" w:type="dxa"/>
            <w:tcBorders>
              <w:top w:val="single" w:sz="6" w:space="0" w:color="auto"/>
              <w:left w:val="single" w:sz="6" w:space="0" w:color="auto"/>
              <w:bottom w:val="single" w:sz="6" w:space="0" w:color="auto"/>
              <w:right w:val="single" w:sz="6" w:space="0" w:color="auto"/>
            </w:tcBorders>
            <w:vAlign w:val="center"/>
          </w:tcPr>
          <w:p w14:paraId="18611348" w14:textId="63016150"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F2D79FC" w14:textId="5EFA5BA2"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FFDB7E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719BDA0" w14:textId="2803CD6E"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A minőségellenőrzéssel kapcsolatos feladatokat ellátja</w:t>
            </w:r>
          </w:p>
        </w:tc>
        <w:tc>
          <w:tcPr>
            <w:tcW w:w="758" w:type="dxa"/>
            <w:tcBorders>
              <w:top w:val="single" w:sz="6" w:space="0" w:color="auto"/>
              <w:left w:val="single" w:sz="6" w:space="0" w:color="auto"/>
              <w:bottom w:val="single" w:sz="6" w:space="0" w:color="auto"/>
              <w:right w:val="single" w:sz="6" w:space="0" w:color="auto"/>
            </w:tcBorders>
            <w:vAlign w:val="center"/>
          </w:tcPr>
          <w:p w14:paraId="518C69B5" w14:textId="295D9D0A"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2C022A4" w14:textId="13C0BB10"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775C1F5A"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345D3A3" w14:textId="77777777" w:rsidR="00364EC9" w:rsidRPr="001513D5" w:rsidRDefault="00364EC9" w:rsidP="00364EC9">
            <w:pPr>
              <w:autoSpaceDE w:val="0"/>
              <w:autoSpaceDN w:val="0"/>
              <w:adjustRightInd w:val="0"/>
              <w:spacing w:after="0"/>
              <w:jc w:val="center"/>
              <w:rPr>
                <w:rFonts w:cs="Times New Roman"/>
                <w:szCs w:val="24"/>
              </w:rPr>
            </w:pPr>
            <w:r w:rsidRPr="001513D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8D5013D"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9D3FA6"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0C46DCD2"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42BCA3D" w14:textId="54BBC321"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Színpadon alkalmazott anyagok ismerete</w:t>
            </w:r>
          </w:p>
        </w:tc>
        <w:tc>
          <w:tcPr>
            <w:tcW w:w="758" w:type="dxa"/>
            <w:tcBorders>
              <w:top w:val="single" w:sz="6" w:space="0" w:color="auto"/>
              <w:left w:val="single" w:sz="6" w:space="0" w:color="auto"/>
              <w:bottom w:val="single" w:sz="6" w:space="0" w:color="auto"/>
              <w:right w:val="single" w:sz="6" w:space="0" w:color="auto"/>
            </w:tcBorders>
            <w:vAlign w:val="center"/>
          </w:tcPr>
          <w:p w14:paraId="3EFA5A74" w14:textId="3E8FEC59"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6CFB3E"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61D15E32"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5921119" w14:textId="4239B5A2"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Statikai számítások</w:t>
            </w:r>
          </w:p>
        </w:tc>
        <w:tc>
          <w:tcPr>
            <w:tcW w:w="758" w:type="dxa"/>
            <w:tcBorders>
              <w:top w:val="single" w:sz="6" w:space="0" w:color="auto"/>
              <w:left w:val="single" w:sz="6" w:space="0" w:color="auto"/>
              <w:bottom w:val="single" w:sz="6" w:space="0" w:color="auto"/>
              <w:right w:val="single" w:sz="6" w:space="0" w:color="auto"/>
            </w:tcBorders>
            <w:vAlign w:val="center"/>
          </w:tcPr>
          <w:p w14:paraId="1FA6B763" w14:textId="50F7C670"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9D6197F"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39ABAD7E"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8179C93" w14:textId="3AF9F03A"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Mechanika</w:t>
            </w:r>
          </w:p>
        </w:tc>
        <w:tc>
          <w:tcPr>
            <w:tcW w:w="758" w:type="dxa"/>
            <w:tcBorders>
              <w:top w:val="single" w:sz="6" w:space="0" w:color="auto"/>
              <w:left w:val="single" w:sz="6" w:space="0" w:color="auto"/>
              <w:bottom w:val="single" w:sz="6" w:space="0" w:color="auto"/>
              <w:right w:val="single" w:sz="6" w:space="0" w:color="auto"/>
            </w:tcBorders>
            <w:vAlign w:val="center"/>
          </w:tcPr>
          <w:p w14:paraId="7CDE8944" w14:textId="5E93193A"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044FC0E"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55FEAD1F"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A2B8269" w14:textId="2181BBE3"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Díszlettervek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2369C22" w14:textId="4A14ADF5"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10A1B6" w14:textId="7722531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BC5B6C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6445209" w14:textId="0911ACA4"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Díszletkészítés technológiája</w:t>
            </w:r>
          </w:p>
        </w:tc>
        <w:tc>
          <w:tcPr>
            <w:tcW w:w="758" w:type="dxa"/>
            <w:tcBorders>
              <w:top w:val="single" w:sz="6" w:space="0" w:color="auto"/>
              <w:left w:val="single" w:sz="6" w:space="0" w:color="auto"/>
              <w:bottom w:val="single" w:sz="6" w:space="0" w:color="auto"/>
              <w:right w:val="single" w:sz="6" w:space="0" w:color="auto"/>
            </w:tcBorders>
            <w:vAlign w:val="center"/>
          </w:tcPr>
          <w:p w14:paraId="260BD998" w14:textId="4874043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FA76A25" w14:textId="7F0EA9B7"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8A29DB3"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B01673A" w14:textId="0618B366"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Színházakra vonatkozó szabványok</w:t>
            </w:r>
          </w:p>
        </w:tc>
        <w:tc>
          <w:tcPr>
            <w:tcW w:w="758" w:type="dxa"/>
            <w:tcBorders>
              <w:top w:val="single" w:sz="6" w:space="0" w:color="auto"/>
              <w:left w:val="single" w:sz="6" w:space="0" w:color="auto"/>
              <w:bottom w:val="single" w:sz="6" w:space="0" w:color="auto"/>
              <w:right w:val="single" w:sz="6" w:space="0" w:color="auto"/>
            </w:tcBorders>
            <w:vAlign w:val="center"/>
          </w:tcPr>
          <w:p w14:paraId="3FE1F6BC" w14:textId="64930FF5"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C35BE4"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63E256DA"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B1E948F" w14:textId="7CA6FCC9"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Szcenika</w:t>
            </w:r>
          </w:p>
        </w:tc>
        <w:tc>
          <w:tcPr>
            <w:tcW w:w="758" w:type="dxa"/>
            <w:tcBorders>
              <w:top w:val="single" w:sz="6" w:space="0" w:color="auto"/>
              <w:left w:val="single" w:sz="6" w:space="0" w:color="auto"/>
              <w:bottom w:val="single" w:sz="6" w:space="0" w:color="auto"/>
              <w:right w:val="single" w:sz="6" w:space="0" w:color="auto"/>
            </w:tcBorders>
            <w:vAlign w:val="center"/>
          </w:tcPr>
          <w:p w14:paraId="1F361262" w14:textId="5BC66002"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86C0AAC"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0C0EACD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D2AD876" w14:textId="2D3C95B8"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Művészettörténeti stílus</w:t>
            </w:r>
          </w:p>
        </w:tc>
        <w:tc>
          <w:tcPr>
            <w:tcW w:w="758" w:type="dxa"/>
            <w:tcBorders>
              <w:top w:val="single" w:sz="6" w:space="0" w:color="auto"/>
              <w:left w:val="single" w:sz="6" w:space="0" w:color="auto"/>
              <w:bottom w:val="single" w:sz="6" w:space="0" w:color="auto"/>
              <w:right w:val="single" w:sz="6" w:space="0" w:color="auto"/>
            </w:tcBorders>
            <w:vAlign w:val="center"/>
          </w:tcPr>
          <w:p w14:paraId="6FBF1CF4" w14:textId="59C7A9C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C6A0AC"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2845FB86"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A09A373" w14:textId="08488080"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Biztonságtechnika</w:t>
            </w:r>
          </w:p>
        </w:tc>
        <w:tc>
          <w:tcPr>
            <w:tcW w:w="758" w:type="dxa"/>
            <w:tcBorders>
              <w:top w:val="single" w:sz="6" w:space="0" w:color="auto"/>
              <w:left w:val="single" w:sz="6" w:space="0" w:color="auto"/>
              <w:bottom w:val="single" w:sz="6" w:space="0" w:color="auto"/>
              <w:right w:val="single" w:sz="6" w:space="0" w:color="auto"/>
            </w:tcBorders>
            <w:vAlign w:val="center"/>
          </w:tcPr>
          <w:p w14:paraId="4ED04978" w14:textId="24AAAF37"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79F6081"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21195D31"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FCF022C" w14:textId="60765B01"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Díszlet szállítási és tárolási logisztikája</w:t>
            </w:r>
          </w:p>
        </w:tc>
        <w:tc>
          <w:tcPr>
            <w:tcW w:w="758" w:type="dxa"/>
            <w:tcBorders>
              <w:top w:val="single" w:sz="6" w:space="0" w:color="auto"/>
              <w:left w:val="single" w:sz="6" w:space="0" w:color="auto"/>
              <w:bottom w:val="single" w:sz="6" w:space="0" w:color="auto"/>
              <w:right w:val="single" w:sz="6" w:space="0" w:color="auto"/>
            </w:tcBorders>
            <w:vAlign w:val="center"/>
          </w:tcPr>
          <w:p w14:paraId="63931831" w14:textId="45A43CEF"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D13F136" w14:textId="6F415D10"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A301762"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518D998" w14:textId="378E3185" w:rsidR="00364EC9" w:rsidRPr="001513D5" w:rsidRDefault="00364EC9" w:rsidP="00364EC9">
            <w:pPr>
              <w:autoSpaceDE w:val="0"/>
              <w:autoSpaceDN w:val="0"/>
              <w:adjustRightInd w:val="0"/>
              <w:spacing w:after="0"/>
              <w:jc w:val="left"/>
              <w:rPr>
                <w:rFonts w:cs="Times New Roman"/>
                <w:szCs w:val="24"/>
              </w:rPr>
            </w:pPr>
            <w:r w:rsidRPr="001513D5">
              <w:rPr>
                <w:rFonts w:eastAsia="Times New Roman" w:cs="Times New Roman"/>
                <w:szCs w:val="24"/>
                <w:lang w:eastAsia="hu-HU"/>
              </w:rPr>
              <w:t>Színházi műhelyek szakmai felépítése</w:t>
            </w:r>
          </w:p>
        </w:tc>
        <w:tc>
          <w:tcPr>
            <w:tcW w:w="758" w:type="dxa"/>
            <w:tcBorders>
              <w:top w:val="single" w:sz="6" w:space="0" w:color="auto"/>
              <w:left w:val="single" w:sz="6" w:space="0" w:color="auto"/>
              <w:bottom w:val="single" w:sz="6" w:space="0" w:color="auto"/>
              <w:right w:val="single" w:sz="6" w:space="0" w:color="auto"/>
            </w:tcBorders>
            <w:vAlign w:val="center"/>
          </w:tcPr>
          <w:p w14:paraId="05609049" w14:textId="3D5C309D" w:rsidR="00364EC9" w:rsidRPr="001513D5" w:rsidRDefault="009D3FE0" w:rsidP="00364EC9">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48C01DB"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1165C201"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188AEAC" w14:textId="77777777" w:rsidR="00364EC9" w:rsidRPr="001513D5" w:rsidRDefault="00364EC9" w:rsidP="00364EC9">
            <w:pPr>
              <w:autoSpaceDE w:val="0"/>
              <w:autoSpaceDN w:val="0"/>
              <w:adjustRightInd w:val="0"/>
              <w:spacing w:after="0"/>
              <w:jc w:val="center"/>
              <w:rPr>
                <w:rFonts w:cs="Times New Roman"/>
                <w:szCs w:val="24"/>
              </w:rPr>
            </w:pPr>
            <w:r w:rsidRPr="001513D5">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3A1E3BD" w14:textId="77777777" w:rsidR="00364EC9" w:rsidRPr="001513D5" w:rsidRDefault="00364EC9" w:rsidP="00364EC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AA88AC" w14:textId="77777777" w:rsidR="00364EC9" w:rsidRPr="001513D5" w:rsidRDefault="00364EC9" w:rsidP="00364EC9">
            <w:pPr>
              <w:autoSpaceDE w:val="0"/>
              <w:autoSpaceDN w:val="0"/>
              <w:adjustRightInd w:val="0"/>
              <w:spacing w:after="0"/>
              <w:jc w:val="center"/>
              <w:rPr>
                <w:rFonts w:cs="Times New Roman"/>
                <w:szCs w:val="24"/>
              </w:rPr>
            </w:pPr>
          </w:p>
        </w:tc>
      </w:tr>
      <w:tr w:rsidR="00B50357" w:rsidRPr="001513D5" w14:paraId="7F61047D"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7D04874" w14:textId="06D1D36E" w:rsidR="005A6602" w:rsidRPr="001513D5" w:rsidRDefault="005A6602" w:rsidP="005A6602">
            <w:pPr>
              <w:autoSpaceDE w:val="0"/>
              <w:autoSpaceDN w:val="0"/>
              <w:adjustRightInd w:val="0"/>
              <w:spacing w:after="0"/>
              <w:jc w:val="left"/>
              <w:rPr>
                <w:rFonts w:cs="Times New Roman"/>
                <w:szCs w:val="24"/>
              </w:rPr>
            </w:pPr>
            <w:r w:rsidRPr="001513D5">
              <w:rPr>
                <w:rFonts w:eastAsia="Times New Roman" w:cs="Times New Roman"/>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5C78446F" w14:textId="429ED5BA"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E63C4E" w14:textId="163AF2F0"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1169DDC"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7F62F77" w14:textId="3AA8CAC0" w:rsidR="005A6602" w:rsidRPr="001513D5" w:rsidRDefault="005A6602" w:rsidP="005A6602">
            <w:pPr>
              <w:autoSpaceDE w:val="0"/>
              <w:autoSpaceDN w:val="0"/>
              <w:adjustRightInd w:val="0"/>
              <w:spacing w:after="0"/>
              <w:jc w:val="left"/>
              <w:rPr>
                <w:rFonts w:cs="Times New Roman"/>
                <w:szCs w:val="24"/>
              </w:rPr>
            </w:pPr>
            <w:r w:rsidRPr="001513D5">
              <w:rPr>
                <w:rFonts w:eastAsia="Times New Roman" w:cs="Times New Roman"/>
                <w:szCs w:val="24"/>
                <w:lang w:eastAsia="hu-HU"/>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4A87C2F8" w14:textId="02692ADE"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54F7CA8" w14:textId="5272AE17"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B6963C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BB2C209" w14:textId="7876EC88" w:rsidR="005A6602" w:rsidRPr="001513D5" w:rsidRDefault="005A6602" w:rsidP="005A6602">
            <w:pPr>
              <w:autoSpaceDE w:val="0"/>
              <w:autoSpaceDN w:val="0"/>
              <w:adjustRightInd w:val="0"/>
              <w:spacing w:after="0"/>
              <w:jc w:val="left"/>
              <w:rPr>
                <w:rFonts w:cs="Times New Roman"/>
                <w:szCs w:val="24"/>
              </w:rPr>
            </w:pPr>
            <w:r w:rsidRPr="001513D5">
              <w:rPr>
                <w:rFonts w:eastAsia="Times New Roman"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3CAA731" w14:textId="7F0D6337"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07CC710" w14:textId="3B4B8579"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00122DA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525A7C7" w14:textId="055D13DF" w:rsidR="005A6602" w:rsidRPr="001513D5" w:rsidRDefault="005A6602" w:rsidP="005A6602">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00A25902" w14:textId="31DE7F69"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3D61CA" w14:textId="1DA5CC95"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5E440A33"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46E4319" w14:textId="5ED00C3B" w:rsidR="005A6602" w:rsidRPr="001513D5" w:rsidRDefault="005A6602" w:rsidP="005A6602">
            <w:pPr>
              <w:autoSpaceDE w:val="0"/>
              <w:autoSpaceDN w:val="0"/>
              <w:adjustRightInd w:val="0"/>
              <w:spacing w:after="0"/>
              <w:jc w:val="left"/>
              <w:rPr>
                <w:rFonts w:cs="Times New Roman"/>
                <w:szCs w:val="24"/>
              </w:rPr>
            </w:pPr>
            <w:r w:rsidRPr="001513D5">
              <w:rPr>
                <w:rFonts w:eastAsia="Times New Roman" w:cs="Times New Roman"/>
                <w:szCs w:val="24"/>
                <w:lang w:eastAsia="hu-HU"/>
              </w:rPr>
              <w:t>Színpadi alaprajz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2510F159" w14:textId="22A4C431" w:rsidR="005A6602" w:rsidRPr="001513D5" w:rsidRDefault="009D3FE0" w:rsidP="005A6602">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07AD97" w14:textId="7C30142E" w:rsidR="005A6602"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B711363"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17900DC" w14:textId="77777777" w:rsidR="005A6602" w:rsidRPr="001513D5" w:rsidRDefault="005A6602" w:rsidP="005A6602">
            <w:pPr>
              <w:autoSpaceDE w:val="0"/>
              <w:autoSpaceDN w:val="0"/>
              <w:adjustRightInd w:val="0"/>
              <w:spacing w:after="0"/>
              <w:jc w:val="center"/>
              <w:rPr>
                <w:rFonts w:cs="Times New Roman"/>
                <w:szCs w:val="24"/>
              </w:rPr>
            </w:pPr>
            <w:r w:rsidRPr="001513D5">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A22E0F8" w14:textId="77777777" w:rsidR="005A6602" w:rsidRPr="001513D5" w:rsidRDefault="005A6602" w:rsidP="005A660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1D7D43" w14:textId="77777777" w:rsidR="005A6602" w:rsidRPr="001513D5" w:rsidRDefault="005A6602" w:rsidP="005A6602">
            <w:pPr>
              <w:autoSpaceDE w:val="0"/>
              <w:autoSpaceDN w:val="0"/>
              <w:adjustRightInd w:val="0"/>
              <w:spacing w:after="0"/>
              <w:jc w:val="center"/>
              <w:rPr>
                <w:rFonts w:cs="Times New Roman"/>
                <w:szCs w:val="24"/>
              </w:rPr>
            </w:pPr>
          </w:p>
        </w:tc>
      </w:tr>
      <w:tr w:rsidR="00B50357" w:rsidRPr="001513D5" w14:paraId="2C5926F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C018292" w14:textId="3D755C53"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0FB116D"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D85C24" w14:textId="4190FDBF" w:rsidR="009D3FE0" w:rsidRPr="001513D5" w:rsidRDefault="005F2D97"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342B332F"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3385EC4" w14:textId="5A63B8EA"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54987645"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FE12A6" w14:textId="726372DB" w:rsidR="009D3FE0" w:rsidRPr="001513D5" w:rsidRDefault="005F2D97"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3BFA11E"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857647E" w14:textId="3EB9BDE7"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Térlátás</w:t>
            </w:r>
          </w:p>
        </w:tc>
        <w:tc>
          <w:tcPr>
            <w:tcW w:w="758" w:type="dxa"/>
            <w:tcBorders>
              <w:top w:val="single" w:sz="6" w:space="0" w:color="auto"/>
              <w:left w:val="single" w:sz="6" w:space="0" w:color="auto"/>
              <w:bottom w:val="single" w:sz="6" w:space="0" w:color="auto"/>
              <w:right w:val="single" w:sz="6" w:space="0" w:color="auto"/>
            </w:tcBorders>
            <w:vAlign w:val="center"/>
          </w:tcPr>
          <w:p w14:paraId="4BB72E7C"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7F1680" w14:textId="6C3A4008" w:rsidR="009D3FE0" w:rsidRPr="001513D5" w:rsidRDefault="005F2D97"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1E1D6A5"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994F4C2" w14:textId="77777777"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7E8FCA"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5F2600" w14:textId="77777777" w:rsidR="009D3FE0" w:rsidRPr="001513D5" w:rsidRDefault="009D3FE0" w:rsidP="009D3FE0">
            <w:pPr>
              <w:autoSpaceDE w:val="0"/>
              <w:autoSpaceDN w:val="0"/>
              <w:adjustRightInd w:val="0"/>
              <w:spacing w:after="0"/>
              <w:jc w:val="center"/>
              <w:rPr>
                <w:rFonts w:cs="Times New Roman"/>
                <w:szCs w:val="24"/>
              </w:rPr>
            </w:pPr>
          </w:p>
        </w:tc>
      </w:tr>
      <w:tr w:rsidR="00B50357" w:rsidRPr="001513D5" w14:paraId="742D9D47"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FF462DE" w14:textId="046FB2E2"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4D8199D7"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FF7B9F9" w14:textId="276E4F1A"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130EFE40"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4F79D1D" w14:textId="4C2E44DE"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7A531FCC" w14:textId="7B0C00F0"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1F7D323" w14:textId="56FC7752"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60F47EF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13C88A2" w14:textId="2614DE67"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4A528F36"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4CD4B8" w14:textId="733C3601"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46A02DC8"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EB7C73D" w14:textId="77777777"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B632C28"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A1A876" w14:textId="77777777" w:rsidR="009D3FE0" w:rsidRPr="001513D5" w:rsidRDefault="009D3FE0" w:rsidP="009D3FE0">
            <w:pPr>
              <w:autoSpaceDE w:val="0"/>
              <w:autoSpaceDN w:val="0"/>
              <w:adjustRightInd w:val="0"/>
              <w:spacing w:after="0"/>
              <w:jc w:val="center"/>
              <w:rPr>
                <w:rFonts w:cs="Times New Roman"/>
                <w:szCs w:val="24"/>
              </w:rPr>
            </w:pPr>
          </w:p>
        </w:tc>
      </w:tr>
      <w:tr w:rsidR="00B50357" w:rsidRPr="001513D5" w14:paraId="162454D2"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A091B04" w14:textId="72165F0E"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1A5E1543" w14:textId="2F0975FE"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6276A5" w14:textId="1FFEE763"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B50357" w:rsidRPr="001513D5" w14:paraId="236BEDB7"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AD6ABA6" w14:textId="5F49831C"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6883AAFC" w14:textId="432970DB"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E4381C8" w14:textId="2E20A258"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r w:rsidR="001513D5" w:rsidRPr="001513D5" w14:paraId="0DC926DA" w14:textId="77777777" w:rsidTr="001513D5">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E8B4FCE" w14:textId="2237C016" w:rsidR="009D3FE0" w:rsidRPr="001513D5" w:rsidRDefault="009D3FE0" w:rsidP="009D3FE0">
            <w:pPr>
              <w:autoSpaceDE w:val="0"/>
              <w:autoSpaceDN w:val="0"/>
              <w:adjustRightInd w:val="0"/>
              <w:spacing w:after="0"/>
              <w:jc w:val="left"/>
              <w:rPr>
                <w:rFonts w:cs="Times New Roman"/>
                <w:szCs w:val="24"/>
              </w:rPr>
            </w:pPr>
            <w:r w:rsidRPr="001513D5">
              <w:rPr>
                <w:rFonts w:eastAsia="Times New Roman" w:cs="Times New Roman"/>
                <w:szCs w:val="24"/>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4181993B" w14:textId="77777777" w:rsidR="009D3FE0" w:rsidRPr="001513D5" w:rsidRDefault="009D3FE0" w:rsidP="009D3FE0">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E04EF7" w14:textId="0930C8BB" w:rsidR="009D3FE0" w:rsidRPr="001513D5" w:rsidRDefault="009D3FE0" w:rsidP="009D3FE0">
            <w:pPr>
              <w:autoSpaceDE w:val="0"/>
              <w:autoSpaceDN w:val="0"/>
              <w:adjustRightInd w:val="0"/>
              <w:spacing w:after="0"/>
              <w:jc w:val="center"/>
              <w:rPr>
                <w:rFonts w:cs="Times New Roman"/>
                <w:szCs w:val="24"/>
              </w:rPr>
            </w:pPr>
            <w:r w:rsidRPr="001513D5">
              <w:rPr>
                <w:rFonts w:cs="Times New Roman"/>
                <w:szCs w:val="24"/>
              </w:rPr>
              <w:t>x</w:t>
            </w:r>
          </w:p>
        </w:tc>
      </w:tr>
    </w:tbl>
    <w:p w14:paraId="78E42733" w14:textId="77777777" w:rsidR="00A23F09" w:rsidRPr="00B50357" w:rsidRDefault="00A23F09" w:rsidP="00A23F09">
      <w:pPr>
        <w:rPr>
          <w:rFonts w:cs="Times New Roman"/>
        </w:rPr>
      </w:pPr>
    </w:p>
    <w:p w14:paraId="743669F9" w14:textId="7EC6CBF9" w:rsidR="00A23F09" w:rsidRPr="00B50357" w:rsidRDefault="006A3D3D" w:rsidP="00A23F09">
      <w:pPr>
        <w:pStyle w:val="Listaszerbekezds"/>
        <w:numPr>
          <w:ilvl w:val="0"/>
          <w:numId w:val="8"/>
        </w:numPr>
        <w:tabs>
          <w:tab w:val="right" w:pos="9072"/>
        </w:tabs>
        <w:spacing w:after="0"/>
        <w:rPr>
          <w:rFonts w:cs="Times New Roman"/>
          <w:b/>
        </w:rPr>
      </w:pPr>
      <w:r w:rsidRPr="00B50357">
        <w:rPr>
          <w:rFonts w:cs="Times New Roman"/>
          <w:b/>
        </w:rPr>
        <w:t>S</w:t>
      </w:r>
      <w:r w:rsidR="0083030D" w:rsidRPr="00B50357">
        <w:rPr>
          <w:rFonts w:cs="Times New Roman"/>
          <w:b/>
        </w:rPr>
        <w:t>zcenika</w:t>
      </w:r>
      <w:r w:rsidRPr="00B50357">
        <w:rPr>
          <w:rFonts w:cs="Times New Roman"/>
          <w:b/>
        </w:rPr>
        <w:t>i ismeretek</w:t>
      </w:r>
      <w:r w:rsidR="00A23F09" w:rsidRPr="00B50357">
        <w:rPr>
          <w:rFonts w:cs="Times New Roman"/>
          <w:b/>
        </w:rPr>
        <w:t xml:space="preserve"> tantárgy</w:t>
      </w:r>
      <w:r w:rsidR="00A23F09" w:rsidRPr="00B50357">
        <w:rPr>
          <w:rFonts w:cs="Times New Roman"/>
          <w:b/>
        </w:rPr>
        <w:tab/>
      </w:r>
      <w:r w:rsidR="00B779E6" w:rsidRPr="00B50357">
        <w:rPr>
          <w:rFonts w:cs="Times New Roman"/>
          <w:b/>
        </w:rPr>
        <w:t>128</w:t>
      </w:r>
      <w:r w:rsidR="00A23F09" w:rsidRPr="00B50357">
        <w:rPr>
          <w:rFonts w:cs="Times New Roman"/>
          <w:b/>
        </w:rPr>
        <w:t xml:space="preserve"> óra/</w:t>
      </w:r>
      <w:r w:rsidR="00B779E6" w:rsidRPr="00B50357">
        <w:rPr>
          <w:rFonts w:cs="Times New Roman"/>
          <w:b/>
        </w:rPr>
        <w:t>144</w:t>
      </w:r>
      <w:r w:rsidR="00A23F09" w:rsidRPr="00B50357">
        <w:rPr>
          <w:rFonts w:cs="Times New Roman"/>
          <w:b/>
        </w:rPr>
        <w:t xml:space="preserve"> óra*</w:t>
      </w:r>
    </w:p>
    <w:p w14:paraId="668C7C07"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367EFB13" w14:textId="77777777" w:rsidR="00A23F09" w:rsidRPr="00B50357" w:rsidRDefault="00A23F09" w:rsidP="00A23F09">
      <w:pPr>
        <w:spacing w:after="0"/>
        <w:ind w:left="426"/>
        <w:rPr>
          <w:rFonts w:cs="Times New Roman"/>
        </w:rPr>
      </w:pPr>
    </w:p>
    <w:p w14:paraId="4072DC46" w14:textId="1C46DAED" w:rsidR="00A23F09" w:rsidRPr="00B50357" w:rsidRDefault="00A23F09" w:rsidP="00A23F09">
      <w:pPr>
        <w:spacing w:after="0"/>
        <w:ind w:left="426"/>
        <w:rPr>
          <w:rFonts w:cs="Times New Roman"/>
        </w:rPr>
      </w:pPr>
      <w:r w:rsidRPr="00B50357">
        <w:rPr>
          <w:rFonts w:cs="Times New Roman"/>
        </w:rPr>
        <w:t>A tantárgy a főszakképesítéshez kapcsolódik.</w:t>
      </w:r>
    </w:p>
    <w:p w14:paraId="11793124" w14:textId="77777777" w:rsidR="00A23F09" w:rsidRPr="00B50357" w:rsidRDefault="00A23F09" w:rsidP="00A23F09">
      <w:pPr>
        <w:spacing w:after="0"/>
        <w:ind w:left="426"/>
        <w:rPr>
          <w:rFonts w:cs="Times New Roman"/>
        </w:rPr>
      </w:pPr>
    </w:p>
    <w:p w14:paraId="715EDF0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3AA64D4A" w14:textId="77777777" w:rsidR="0083030D" w:rsidRPr="00B50357" w:rsidRDefault="0083030D" w:rsidP="0083030D">
      <w:pPr>
        <w:spacing w:after="0"/>
        <w:ind w:left="426"/>
        <w:rPr>
          <w:rFonts w:cs="Times New Roman"/>
        </w:rPr>
      </w:pPr>
      <w:r w:rsidRPr="00B50357">
        <w:rPr>
          <w:rFonts w:cs="Times New Roman"/>
        </w:rPr>
        <w:t>A díszletgyártás és azok színpadra való alkalmazásainak ismerete</w:t>
      </w:r>
    </w:p>
    <w:p w14:paraId="18EFF5F0" w14:textId="77777777" w:rsidR="0083030D" w:rsidRPr="00B50357" w:rsidRDefault="0083030D" w:rsidP="0083030D">
      <w:pPr>
        <w:spacing w:after="0"/>
        <w:ind w:left="426"/>
        <w:rPr>
          <w:rFonts w:cs="Times New Roman"/>
        </w:rPr>
      </w:pPr>
      <w:r w:rsidRPr="00B50357">
        <w:rPr>
          <w:rFonts w:cs="Times New Roman"/>
        </w:rPr>
        <w:t>A tanuló a tantárgy elsajátítása után rendelkezzen az alábbi feladatok elvégzéséhez szükséges szakmai ismeretekkel:</w:t>
      </w:r>
    </w:p>
    <w:p w14:paraId="48BABACC" w14:textId="77777777" w:rsidR="0083030D" w:rsidRPr="00B50357" w:rsidRDefault="0083030D" w:rsidP="0083030D">
      <w:pPr>
        <w:spacing w:after="0"/>
        <w:ind w:left="426"/>
        <w:rPr>
          <w:rFonts w:cs="Times New Roman"/>
        </w:rPr>
      </w:pPr>
      <w:r w:rsidRPr="00B50357">
        <w:rPr>
          <w:rFonts w:cs="Times New Roman"/>
        </w:rPr>
        <w:t>Irányítja a teljes műszaki személyzetet.</w:t>
      </w:r>
    </w:p>
    <w:p w14:paraId="3E9D104E" w14:textId="77777777" w:rsidR="0083030D" w:rsidRPr="00B50357" w:rsidRDefault="0083030D" w:rsidP="0083030D">
      <w:pPr>
        <w:spacing w:after="0"/>
        <w:ind w:left="426"/>
        <w:rPr>
          <w:rFonts w:cs="Times New Roman"/>
        </w:rPr>
      </w:pPr>
      <w:r w:rsidRPr="00B50357">
        <w:rPr>
          <w:rFonts w:cs="Times New Roman"/>
        </w:rPr>
        <w:t>Biztonságosan üzemelteti a hozzá tartozó létesítményeket.</w:t>
      </w:r>
    </w:p>
    <w:p w14:paraId="2A876544" w14:textId="77777777" w:rsidR="0083030D" w:rsidRPr="00B50357" w:rsidRDefault="0083030D" w:rsidP="0083030D">
      <w:pPr>
        <w:spacing w:after="0"/>
        <w:ind w:left="426"/>
        <w:rPr>
          <w:rFonts w:cs="Times New Roman"/>
        </w:rPr>
      </w:pPr>
      <w:r w:rsidRPr="00B50357">
        <w:rPr>
          <w:rFonts w:cs="Times New Roman"/>
        </w:rPr>
        <w:t>Felügyeli a munka- és tűzvédelmi előírások betartását, betartatását.</w:t>
      </w:r>
    </w:p>
    <w:p w14:paraId="2744AEE2" w14:textId="77777777" w:rsidR="0083030D" w:rsidRPr="00B50357" w:rsidRDefault="0083030D" w:rsidP="0083030D">
      <w:pPr>
        <w:spacing w:after="0"/>
        <w:ind w:left="426"/>
        <w:rPr>
          <w:rFonts w:cs="Times New Roman"/>
        </w:rPr>
      </w:pPr>
      <w:r w:rsidRPr="00B50357">
        <w:rPr>
          <w:rFonts w:cs="Times New Roman"/>
        </w:rPr>
        <w:t>Kapcsolatot tart a létesítmény művészeti vezetésével, az elvárásokhoz igazodva szervezi meg a műszaki munkálatokat.</w:t>
      </w:r>
    </w:p>
    <w:p w14:paraId="10F5CB07" w14:textId="77777777" w:rsidR="0083030D" w:rsidRPr="00B50357" w:rsidRDefault="0083030D" w:rsidP="0083030D">
      <w:pPr>
        <w:spacing w:after="0"/>
        <w:ind w:left="426"/>
        <w:rPr>
          <w:rFonts w:cs="Times New Roman"/>
        </w:rPr>
      </w:pPr>
      <w:r w:rsidRPr="00B50357">
        <w:rPr>
          <w:rFonts w:cs="Times New Roman"/>
        </w:rPr>
        <w:t>Gondoskodik a létesítmény színpadtechnikai gépezeteinek időszakos ellenőrzéséről, karbantartásáról.</w:t>
      </w:r>
    </w:p>
    <w:p w14:paraId="407A847D" w14:textId="77777777" w:rsidR="0083030D" w:rsidRPr="00B50357" w:rsidRDefault="0083030D" w:rsidP="0083030D">
      <w:pPr>
        <w:spacing w:after="0"/>
        <w:ind w:left="426"/>
        <w:rPr>
          <w:rFonts w:cs="Times New Roman"/>
        </w:rPr>
      </w:pPr>
      <w:r w:rsidRPr="00B50357">
        <w:rPr>
          <w:rFonts w:cs="Times New Roman"/>
        </w:rPr>
        <w:t>Összehangolja a rendező és a tervező elképzeléseit a színpadi alkalmazás lehetőségeivel.</w:t>
      </w:r>
    </w:p>
    <w:p w14:paraId="37398B0C" w14:textId="77777777" w:rsidR="0083030D" w:rsidRPr="00B50357" w:rsidRDefault="0083030D" w:rsidP="0083030D">
      <w:pPr>
        <w:spacing w:after="0"/>
        <w:ind w:left="426"/>
        <w:rPr>
          <w:rFonts w:cs="Times New Roman"/>
        </w:rPr>
      </w:pPr>
      <w:r w:rsidRPr="00B50357">
        <w:rPr>
          <w:rFonts w:cs="Times New Roman"/>
        </w:rPr>
        <w:t>Műszaki szempontból megszervezi és lebonyolítja a külföldi, vidéki és más jellegű vendégjátékokat.</w:t>
      </w:r>
    </w:p>
    <w:p w14:paraId="35982AD2" w14:textId="77777777" w:rsidR="0083030D" w:rsidRPr="00B50357" w:rsidRDefault="0083030D" w:rsidP="0083030D">
      <w:pPr>
        <w:spacing w:after="0"/>
        <w:ind w:left="426"/>
        <w:rPr>
          <w:rFonts w:cs="Times New Roman"/>
        </w:rPr>
      </w:pPr>
      <w:r w:rsidRPr="00B50357">
        <w:rPr>
          <w:rFonts w:cs="Times New Roman"/>
        </w:rPr>
        <w:t>Folyamatosan biztosítja a biztonságtechnikai állapotot a megbízottakon keresztül.</w:t>
      </w:r>
    </w:p>
    <w:p w14:paraId="29AF7D80" w14:textId="77777777" w:rsidR="0083030D" w:rsidRPr="00B50357" w:rsidRDefault="0083030D" w:rsidP="0083030D">
      <w:pPr>
        <w:spacing w:after="0"/>
        <w:ind w:left="426"/>
        <w:rPr>
          <w:rFonts w:cs="Times New Roman"/>
        </w:rPr>
      </w:pPr>
      <w:r w:rsidRPr="00B50357">
        <w:rPr>
          <w:rFonts w:cs="Times New Roman"/>
        </w:rPr>
        <w:t>A műsorterv és a művészeti feladatok ismeretében irányítja a színpadi műszaki tárak munkáját, megszervezi a próbák, előadások és rendezvények műszaki kiszolgálását.</w:t>
      </w:r>
    </w:p>
    <w:p w14:paraId="4C6E6EB7" w14:textId="77777777" w:rsidR="0083030D" w:rsidRPr="00B50357" w:rsidRDefault="0083030D" w:rsidP="0083030D">
      <w:pPr>
        <w:spacing w:after="0"/>
        <w:ind w:left="426"/>
        <w:rPr>
          <w:rFonts w:cs="Times New Roman"/>
        </w:rPr>
      </w:pPr>
      <w:r w:rsidRPr="00B50357">
        <w:rPr>
          <w:rFonts w:cs="Times New Roman"/>
        </w:rPr>
        <w:t>A műhelyvezetőkön keresztül irányítja a műhelyek munkáit, összehangolja és egyezteti azokat fontossági sorrendben.</w:t>
      </w:r>
    </w:p>
    <w:p w14:paraId="439A4CCE" w14:textId="77777777" w:rsidR="0083030D" w:rsidRPr="00B50357" w:rsidRDefault="0083030D" w:rsidP="0083030D">
      <w:pPr>
        <w:spacing w:after="0"/>
        <w:ind w:left="426"/>
        <w:rPr>
          <w:rFonts w:cs="Times New Roman"/>
        </w:rPr>
      </w:pPr>
      <w:r w:rsidRPr="00B50357">
        <w:rPr>
          <w:rFonts w:cs="Times New Roman"/>
        </w:rPr>
        <w:t>Kapcsolatot tart a művészeti vezetéssel, a tervezővel és rendezővel, a színpadképek beépítése, valamint a változások megvalósítása ügyében.</w:t>
      </w:r>
    </w:p>
    <w:p w14:paraId="11814B03" w14:textId="77777777" w:rsidR="0083030D" w:rsidRPr="00B50357" w:rsidRDefault="0083030D" w:rsidP="0083030D">
      <w:pPr>
        <w:spacing w:after="0"/>
        <w:ind w:left="426"/>
        <w:rPr>
          <w:rFonts w:cs="Times New Roman"/>
        </w:rPr>
      </w:pPr>
      <w:r w:rsidRPr="00B50357">
        <w:rPr>
          <w:rFonts w:cs="Times New Roman"/>
        </w:rPr>
        <w:t>Irányítja és ellenőrzi a műhelyek, raktárak és a színpaddal kapcsolatos tárak munkáját.</w:t>
      </w:r>
    </w:p>
    <w:p w14:paraId="28277334" w14:textId="77777777" w:rsidR="0083030D" w:rsidRPr="00B50357" w:rsidRDefault="0083030D" w:rsidP="0083030D">
      <w:pPr>
        <w:spacing w:after="0"/>
        <w:ind w:left="426"/>
        <w:rPr>
          <w:rFonts w:cs="Times New Roman"/>
        </w:rPr>
      </w:pPr>
      <w:r w:rsidRPr="00B50357">
        <w:rPr>
          <w:rFonts w:cs="Times New Roman"/>
        </w:rPr>
        <w:t>A díszletterv elfogadásától a díszletgyártáson keresztül egészen a színpadra állításig, irányítja és összefogja a díszletkészítés munkáit.</w:t>
      </w:r>
    </w:p>
    <w:p w14:paraId="0C7B65D0" w14:textId="77777777" w:rsidR="0083030D" w:rsidRPr="00B50357" w:rsidRDefault="0083030D" w:rsidP="0083030D">
      <w:pPr>
        <w:spacing w:after="0"/>
        <w:ind w:left="426"/>
        <w:rPr>
          <w:rFonts w:cs="Times New Roman"/>
        </w:rPr>
      </w:pPr>
      <w:r w:rsidRPr="00B50357">
        <w:rPr>
          <w:rFonts w:cs="Times New Roman"/>
        </w:rPr>
        <w:t>Részt vesz a tervelfogadásokon, irányítja a díszletgyártási műhelymunkát, a színpadra állításkor a díszletszerelést.</w:t>
      </w:r>
    </w:p>
    <w:p w14:paraId="74FDA0D2" w14:textId="77777777" w:rsidR="0083030D" w:rsidRPr="00B50357" w:rsidRDefault="0083030D" w:rsidP="0083030D">
      <w:pPr>
        <w:spacing w:after="0"/>
        <w:ind w:left="426"/>
        <w:rPr>
          <w:rFonts w:cs="Times New Roman"/>
        </w:rPr>
      </w:pPr>
      <w:r w:rsidRPr="00B50357">
        <w:rPr>
          <w:rFonts w:cs="Times New Roman"/>
        </w:rPr>
        <w:t>Üzemképes állapotban tartja a színpadhoz tartozó összes technikai berendezést, lebonyolítja a szükséges karbantartásokat, javításokat, felújításokat és cseréket.</w:t>
      </w:r>
    </w:p>
    <w:p w14:paraId="410F8456" w14:textId="77777777" w:rsidR="0083030D" w:rsidRPr="00B50357" w:rsidRDefault="0083030D" w:rsidP="0083030D">
      <w:pPr>
        <w:spacing w:after="0"/>
        <w:ind w:left="426"/>
        <w:rPr>
          <w:rFonts w:cs="Times New Roman"/>
        </w:rPr>
      </w:pPr>
      <w:r w:rsidRPr="00B50357">
        <w:rPr>
          <w:rFonts w:cs="Times New Roman"/>
        </w:rPr>
        <w:t>Műszaki jellegű kérdésekben teljes felelősséggel képviseli az intézményt, és a lehetőségeken belül gondoskodik a technikai eszközök és berendezések korszerűsítéséről.</w:t>
      </w:r>
    </w:p>
    <w:p w14:paraId="5F9F3582" w14:textId="0B54AE63" w:rsidR="00A23F09" w:rsidRPr="00B50357" w:rsidRDefault="0083030D" w:rsidP="0083030D">
      <w:pPr>
        <w:spacing w:after="0"/>
        <w:ind w:left="426"/>
        <w:rPr>
          <w:rFonts w:cs="Times New Roman"/>
        </w:rPr>
      </w:pPr>
      <w:r w:rsidRPr="00B50357">
        <w:rPr>
          <w:rFonts w:cs="Times New Roman"/>
        </w:rPr>
        <w:t xml:space="preserve">  A minőségellenőrzéssel kapcsolatos feladatokat ellátja.</w:t>
      </w:r>
    </w:p>
    <w:p w14:paraId="79D4A2F3" w14:textId="77777777" w:rsidR="00A23F09" w:rsidRPr="00B50357" w:rsidRDefault="00A23F09" w:rsidP="00A23F09">
      <w:pPr>
        <w:spacing w:after="0"/>
        <w:ind w:left="426"/>
        <w:rPr>
          <w:rFonts w:cs="Times New Roman"/>
        </w:rPr>
      </w:pPr>
    </w:p>
    <w:p w14:paraId="6D7C459A"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53871291" w14:textId="77777777" w:rsidR="00A23F09" w:rsidRPr="00B50357" w:rsidRDefault="00A23F09" w:rsidP="00A23F09">
      <w:pPr>
        <w:spacing w:after="0"/>
        <w:ind w:left="426"/>
        <w:rPr>
          <w:rFonts w:cs="Times New Roman"/>
        </w:rPr>
      </w:pPr>
    </w:p>
    <w:p w14:paraId="7FE0149F" w14:textId="77777777" w:rsidR="00A23F09" w:rsidRPr="00B50357" w:rsidRDefault="00A23F09" w:rsidP="00A23F09">
      <w:pPr>
        <w:spacing w:after="0"/>
        <w:ind w:left="426"/>
        <w:rPr>
          <w:rFonts w:cs="Times New Roman"/>
        </w:rPr>
      </w:pPr>
    </w:p>
    <w:p w14:paraId="528410B2"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2F815D19" w14:textId="50D41E4B"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Díszlettervek szcenírozása</w:t>
      </w:r>
    </w:p>
    <w:p w14:paraId="517D6D1E" w14:textId="77777777" w:rsidR="0083030D" w:rsidRPr="00B50357" w:rsidRDefault="0083030D" w:rsidP="0083030D">
      <w:pPr>
        <w:spacing w:after="0"/>
        <w:ind w:left="851"/>
        <w:rPr>
          <w:rFonts w:cs="Times New Roman"/>
        </w:rPr>
      </w:pPr>
      <w:r w:rsidRPr="00B50357">
        <w:rPr>
          <w:rFonts w:cs="Times New Roman"/>
        </w:rPr>
        <w:t>Művészettörténeti stílus</w:t>
      </w:r>
    </w:p>
    <w:p w14:paraId="53D00345" w14:textId="77777777" w:rsidR="0083030D" w:rsidRPr="00B50357" w:rsidRDefault="0083030D" w:rsidP="0083030D">
      <w:pPr>
        <w:spacing w:after="0"/>
        <w:ind w:left="851"/>
        <w:rPr>
          <w:rFonts w:cs="Times New Roman"/>
        </w:rPr>
      </w:pPr>
      <w:r w:rsidRPr="00B50357">
        <w:rPr>
          <w:rFonts w:cs="Times New Roman"/>
        </w:rPr>
        <w:t>A szcenika szó jelentése, a szcenikus munka ismertetése, megítélése hazánkban és a külföldi országokban.</w:t>
      </w:r>
    </w:p>
    <w:p w14:paraId="6E1A5311" w14:textId="77777777" w:rsidR="0083030D" w:rsidRPr="00B50357" w:rsidRDefault="0083030D" w:rsidP="0083030D">
      <w:pPr>
        <w:spacing w:after="0"/>
        <w:ind w:left="851"/>
        <w:rPr>
          <w:rFonts w:cs="Times New Roman"/>
        </w:rPr>
      </w:pPr>
      <w:r w:rsidRPr="00B50357">
        <w:rPr>
          <w:rFonts w:cs="Times New Roman"/>
        </w:rPr>
        <w:t>A színjátszás kezdete és az első díszletek megjelenése, szerepe a színpadokon.</w:t>
      </w:r>
    </w:p>
    <w:p w14:paraId="02F1ADB0" w14:textId="77777777" w:rsidR="0083030D" w:rsidRPr="00B50357" w:rsidRDefault="0083030D" w:rsidP="0083030D">
      <w:pPr>
        <w:spacing w:after="0"/>
        <w:ind w:left="851"/>
        <w:rPr>
          <w:rFonts w:cs="Times New Roman"/>
        </w:rPr>
      </w:pPr>
      <w:r w:rsidRPr="00B50357">
        <w:rPr>
          <w:rFonts w:cs="Times New Roman"/>
        </w:rPr>
        <w:t>Az antik görög, római és egyiptomi színházkultúra és szcenika, díszletképi megoldásai.</w:t>
      </w:r>
    </w:p>
    <w:p w14:paraId="0CA0EBD1" w14:textId="77777777" w:rsidR="0083030D" w:rsidRPr="00B50357" w:rsidRDefault="0083030D" w:rsidP="0083030D">
      <w:pPr>
        <w:spacing w:after="0"/>
        <w:ind w:left="851"/>
        <w:rPr>
          <w:rFonts w:cs="Times New Roman"/>
        </w:rPr>
      </w:pPr>
      <w:r w:rsidRPr="00B50357">
        <w:rPr>
          <w:rFonts w:cs="Times New Roman"/>
        </w:rPr>
        <w:t>A középkori, reneszánsz és barokk kori díszletek, azok megjelenítése, a látványra való törekvés szemlélete, és a természetes ábrázolás szcenikai megoldásai.</w:t>
      </w:r>
    </w:p>
    <w:p w14:paraId="14837138" w14:textId="77777777" w:rsidR="0083030D" w:rsidRPr="00B50357" w:rsidRDefault="0083030D" w:rsidP="0083030D">
      <w:pPr>
        <w:spacing w:after="0"/>
        <w:ind w:left="851"/>
        <w:rPr>
          <w:rFonts w:cs="Times New Roman"/>
        </w:rPr>
      </w:pPr>
      <w:r w:rsidRPr="00B50357">
        <w:rPr>
          <w:rFonts w:cs="Times New Roman"/>
        </w:rPr>
        <w:t>A kulisszás és az azt követően kialakult, a mai értelemben vett színpadtechnika szerepe a szcenikai munkában, gyorsváltozások, színpadkép átállások, díszletmozgatások, látványok különféle megoldásai.</w:t>
      </w:r>
    </w:p>
    <w:p w14:paraId="119B35F9" w14:textId="77777777" w:rsidR="0083030D" w:rsidRPr="00B50357" w:rsidRDefault="0083030D" w:rsidP="0083030D">
      <w:pPr>
        <w:spacing w:after="0"/>
        <w:ind w:left="851"/>
        <w:rPr>
          <w:rFonts w:cs="Times New Roman"/>
        </w:rPr>
      </w:pPr>
      <w:r w:rsidRPr="00B50357">
        <w:rPr>
          <w:rFonts w:cs="Times New Roman"/>
        </w:rPr>
        <w:t>A szcenika és díszletművészet fejlődése, az operai díszletművészet kialakulása, fejlődése és a mai kor díszletgyártása.</w:t>
      </w:r>
    </w:p>
    <w:p w14:paraId="0A724460" w14:textId="77777777" w:rsidR="0083030D" w:rsidRPr="00B50357" w:rsidRDefault="0083030D" w:rsidP="0083030D">
      <w:pPr>
        <w:spacing w:after="0"/>
        <w:ind w:left="851"/>
        <w:rPr>
          <w:rFonts w:cs="Times New Roman"/>
        </w:rPr>
      </w:pPr>
      <w:r w:rsidRPr="00B50357">
        <w:rPr>
          <w:rFonts w:cs="Times New Roman"/>
        </w:rPr>
        <w:t>A színpadkultúra és a díszletművészet külföldi és magyar képviselői Furtenbachtól napjainkig.</w:t>
      </w:r>
    </w:p>
    <w:p w14:paraId="5CB5C777" w14:textId="77777777" w:rsidR="0083030D" w:rsidRPr="00B50357" w:rsidRDefault="0083030D" w:rsidP="0083030D">
      <w:pPr>
        <w:spacing w:after="0"/>
        <w:ind w:left="851"/>
        <w:rPr>
          <w:rFonts w:cs="Times New Roman"/>
        </w:rPr>
      </w:pPr>
      <w:r w:rsidRPr="00B50357">
        <w:rPr>
          <w:rFonts w:cs="Times New Roman"/>
        </w:rPr>
        <w:t>A magyarországi szcenika fejlődése és történetének rövid ismertetése.</w:t>
      </w:r>
    </w:p>
    <w:p w14:paraId="44B20559" w14:textId="77777777" w:rsidR="0083030D" w:rsidRPr="00B50357" w:rsidRDefault="0083030D" w:rsidP="0083030D">
      <w:pPr>
        <w:spacing w:after="0"/>
        <w:ind w:left="851"/>
        <w:rPr>
          <w:rFonts w:cs="Times New Roman"/>
        </w:rPr>
      </w:pPr>
    </w:p>
    <w:p w14:paraId="7C83F2B5" w14:textId="77777777" w:rsidR="0083030D" w:rsidRPr="00B50357" w:rsidRDefault="0083030D" w:rsidP="0083030D">
      <w:pPr>
        <w:spacing w:after="0"/>
        <w:ind w:left="851"/>
        <w:rPr>
          <w:rFonts w:cs="Times New Roman"/>
        </w:rPr>
      </w:pPr>
      <w:r w:rsidRPr="00B50357">
        <w:rPr>
          <w:rFonts w:cs="Times New Roman"/>
        </w:rPr>
        <w:t>Színpadon alkalmazott anyagok ismerete</w:t>
      </w:r>
    </w:p>
    <w:p w14:paraId="6D02FF9D" w14:textId="77777777" w:rsidR="0083030D" w:rsidRPr="00B50357" w:rsidRDefault="0083030D" w:rsidP="0083030D">
      <w:pPr>
        <w:spacing w:after="0"/>
        <w:ind w:left="851"/>
        <w:rPr>
          <w:rFonts w:cs="Times New Roman"/>
        </w:rPr>
      </w:pPr>
      <w:r w:rsidRPr="00B50357">
        <w:rPr>
          <w:rFonts w:cs="Times New Roman"/>
        </w:rPr>
        <w:t>Színpadon használt, a díszletgyártásban előforduló és a színpadgépezetre jellemző anyagféleségek ismertetése.</w:t>
      </w:r>
    </w:p>
    <w:p w14:paraId="27151F99" w14:textId="77777777" w:rsidR="0083030D" w:rsidRPr="00B50357" w:rsidRDefault="0083030D" w:rsidP="0083030D">
      <w:pPr>
        <w:spacing w:after="0"/>
        <w:ind w:left="851"/>
        <w:rPr>
          <w:rFonts w:cs="Times New Roman"/>
        </w:rPr>
      </w:pPr>
      <w:r w:rsidRPr="00B50357">
        <w:rPr>
          <w:rFonts w:cs="Times New Roman"/>
        </w:rPr>
        <w:t>Fémek tulajdonsága, gyártása, megmunkálása és szilárdsági mutatóik.</w:t>
      </w:r>
    </w:p>
    <w:p w14:paraId="706A0A45" w14:textId="77777777" w:rsidR="0083030D" w:rsidRPr="00B50357" w:rsidRDefault="0083030D" w:rsidP="0083030D">
      <w:pPr>
        <w:spacing w:after="0"/>
        <w:ind w:left="851"/>
        <w:rPr>
          <w:rFonts w:cs="Times New Roman"/>
        </w:rPr>
      </w:pPr>
      <w:r w:rsidRPr="00B50357">
        <w:rPr>
          <w:rFonts w:cs="Times New Roman"/>
        </w:rPr>
        <w:t>Vasérc, nyersvasgyártás, öntött vas, acél és az abból készített, színpadon használt anyagok.</w:t>
      </w:r>
    </w:p>
    <w:p w14:paraId="2F18E32B" w14:textId="77777777" w:rsidR="0083030D" w:rsidRPr="00B50357" w:rsidRDefault="0083030D" w:rsidP="0083030D">
      <w:pPr>
        <w:spacing w:after="0"/>
        <w:ind w:left="851"/>
        <w:rPr>
          <w:rFonts w:cs="Times New Roman"/>
        </w:rPr>
      </w:pPr>
      <w:r w:rsidRPr="00B50357">
        <w:rPr>
          <w:rFonts w:cs="Times New Roman"/>
        </w:rPr>
        <w:t>Az alumíniumgyártás főbb állomásai, alkalmazási területe a színházakban.</w:t>
      </w:r>
    </w:p>
    <w:p w14:paraId="68CFA3E3" w14:textId="77777777" w:rsidR="0083030D" w:rsidRPr="00B50357" w:rsidRDefault="0083030D" w:rsidP="0083030D">
      <w:pPr>
        <w:spacing w:after="0"/>
        <w:ind w:left="851"/>
        <w:rPr>
          <w:rFonts w:cs="Times New Roman"/>
        </w:rPr>
      </w:pPr>
      <w:r w:rsidRPr="00B50357">
        <w:rPr>
          <w:rFonts w:cs="Times New Roman"/>
        </w:rPr>
        <w:t>Faanyagok technológiája, a keményfa tulajdonságai, nedvességtartalma és felhasználási területei a színházakban.</w:t>
      </w:r>
    </w:p>
    <w:p w14:paraId="00CF2F4F" w14:textId="77777777" w:rsidR="0083030D" w:rsidRPr="00B50357" w:rsidRDefault="0083030D" w:rsidP="0083030D">
      <w:pPr>
        <w:spacing w:after="0"/>
        <w:ind w:left="851"/>
        <w:rPr>
          <w:rFonts w:cs="Times New Roman"/>
        </w:rPr>
      </w:pPr>
      <w:r w:rsidRPr="00B50357">
        <w:rPr>
          <w:rFonts w:cs="Times New Roman"/>
        </w:rPr>
        <w:t>Fenyőfák különböző fajtájú metszetei, belső felépítettsége, az évgyűrűk szilárdsági szerepe és felhasználási területei a színpadi üzemben.</w:t>
      </w:r>
    </w:p>
    <w:p w14:paraId="27569622" w14:textId="77777777" w:rsidR="0083030D" w:rsidRPr="00B50357" w:rsidRDefault="0083030D" w:rsidP="0083030D">
      <w:pPr>
        <w:spacing w:after="0"/>
        <w:ind w:left="851"/>
        <w:rPr>
          <w:rFonts w:cs="Times New Roman"/>
        </w:rPr>
      </w:pPr>
      <w:r w:rsidRPr="00B50357">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14:paraId="3FCA652D" w14:textId="77777777" w:rsidR="0083030D" w:rsidRPr="00B50357" w:rsidRDefault="0083030D" w:rsidP="0083030D">
      <w:pPr>
        <w:spacing w:after="0"/>
        <w:ind w:left="851"/>
        <w:rPr>
          <w:rFonts w:cs="Times New Roman"/>
        </w:rPr>
      </w:pPr>
      <w:r w:rsidRPr="00B50357">
        <w:rPr>
          <w:rFonts w:cs="Times New Roman"/>
        </w:rPr>
        <w:t>Műanyagok különböző fajtái és alkalmazásuk a színpadi üzemben.</w:t>
      </w:r>
    </w:p>
    <w:p w14:paraId="529857FC" w14:textId="77777777" w:rsidR="0083030D" w:rsidRPr="00B50357" w:rsidRDefault="0083030D" w:rsidP="0083030D">
      <w:pPr>
        <w:spacing w:after="0"/>
        <w:ind w:left="851"/>
        <w:rPr>
          <w:rFonts w:cs="Times New Roman"/>
        </w:rPr>
      </w:pPr>
      <w:r w:rsidRPr="00B50357">
        <w:rPr>
          <w:rFonts w:cs="Times New Roman"/>
        </w:rPr>
        <w:t>Az ív-, a lánghegesztés és forrasztás technológiájának ismertetése, a varratfajták felsorolásával és a kötési pontok szilárdsági tulajdonságaival.</w:t>
      </w:r>
    </w:p>
    <w:p w14:paraId="39743E9B" w14:textId="77777777" w:rsidR="0083030D" w:rsidRPr="00B50357" w:rsidRDefault="0083030D" w:rsidP="0083030D">
      <w:pPr>
        <w:spacing w:after="0"/>
        <w:ind w:left="851"/>
        <w:rPr>
          <w:rFonts w:cs="Times New Roman"/>
        </w:rPr>
      </w:pPr>
      <w:r w:rsidRPr="00B50357">
        <w:rPr>
          <w:rFonts w:cs="Times New Roman"/>
        </w:rPr>
        <w:t>Kötözőelemek gyártása, acélsodronykötél, műanyag és kenderkötél, valamint láncok esetében és ezek használata a színpadokon.</w:t>
      </w:r>
    </w:p>
    <w:p w14:paraId="3B9294E7" w14:textId="77777777" w:rsidR="0083030D" w:rsidRPr="00B50357" w:rsidRDefault="0083030D" w:rsidP="0083030D">
      <w:pPr>
        <w:spacing w:after="0"/>
        <w:ind w:left="851"/>
        <w:rPr>
          <w:rFonts w:cs="Times New Roman"/>
        </w:rPr>
      </w:pPr>
    </w:p>
    <w:p w14:paraId="01673E89" w14:textId="77777777" w:rsidR="0083030D" w:rsidRPr="00B50357" w:rsidRDefault="0083030D" w:rsidP="0083030D">
      <w:pPr>
        <w:spacing w:after="0"/>
        <w:ind w:left="851"/>
        <w:rPr>
          <w:rFonts w:cs="Times New Roman"/>
        </w:rPr>
      </w:pPr>
      <w:r w:rsidRPr="00B50357">
        <w:rPr>
          <w:rFonts w:cs="Times New Roman"/>
        </w:rPr>
        <w:t>Díszlettervek értelmezése</w:t>
      </w:r>
    </w:p>
    <w:p w14:paraId="70D6AE5C" w14:textId="77777777" w:rsidR="0083030D" w:rsidRPr="00B50357" w:rsidRDefault="0083030D" w:rsidP="0083030D">
      <w:pPr>
        <w:spacing w:after="0"/>
        <w:ind w:left="851"/>
        <w:rPr>
          <w:rFonts w:cs="Times New Roman"/>
        </w:rPr>
      </w:pPr>
      <w:r w:rsidRPr="00B50357">
        <w:rPr>
          <w:rFonts w:cs="Times New Roman"/>
        </w:rPr>
        <w:t>A szcenikai munka szerepe a díszlettervezésben, a gyártásban és a díszletek színpadra állításában.</w:t>
      </w:r>
    </w:p>
    <w:p w14:paraId="76EC0026" w14:textId="77777777" w:rsidR="0083030D" w:rsidRPr="00B50357" w:rsidRDefault="0083030D" w:rsidP="0083030D">
      <w:pPr>
        <w:spacing w:after="0"/>
        <w:ind w:left="851"/>
        <w:rPr>
          <w:rFonts w:cs="Times New Roman"/>
        </w:rPr>
      </w:pPr>
      <w:r w:rsidRPr="00B50357">
        <w:rPr>
          <w:rFonts w:cs="Times New Roman"/>
        </w:rPr>
        <w:t>A szcenikus, mint összekötő a művészi és műszaki munka összehangolásában.</w:t>
      </w:r>
    </w:p>
    <w:p w14:paraId="56CE996E" w14:textId="77777777" w:rsidR="0083030D" w:rsidRPr="00B50357" w:rsidRDefault="0083030D" w:rsidP="0083030D">
      <w:pPr>
        <w:spacing w:after="0"/>
        <w:ind w:left="851"/>
        <w:rPr>
          <w:rFonts w:cs="Times New Roman"/>
        </w:rPr>
      </w:pPr>
      <w:r w:rsidRPr="00B50357">
        <w:rPr>
          <w:rFonts w:cs="Times New Roman"/>
        </w:rPr>
        <w:t>A szabadtéri színpadok és alkalmi játszóhelyek szcenikai megoldásai, díszletei és a szcenikus szerepe ezeken a játszóhelyeken.</w:t>
      </w:r>
    </w:p>
    <w:p w14:paraId="4EE0F2E4" w14:textId="77777777" w:rsidR="0083030D" w:rsidRPr="00B50357" w:rsidRDefault="0083030D" w:rsidP="0083030D">
      <w:pPr>
        <w:spacing w:after="0"/>
        <w:ind w:left="851"/>
        <w:rPr>
          <w:rFonts w:cs="Times New Roman"/>
        </w:rPr>
      </w:pPr>
      <w:r w:rsidRPr="00B50357">
        <w:rPr>
          <w:rFonts w:cs="Times New Roman"/>
        </w:rPr>
        <w:t>A természeti jelenségek, illúziókeltések, a valóságábrázolások szcenikai megoldásai a színpadokon</w:t>
      </w:r>
    </w:p>
    <w:p w14:paraId="26D2FE2E" w14:textId="77777777" w:rsidR="0083030D" w:rsidRPr="00B50357" w:rsidRDefault="0083030D" w:rsidP="0083030D">
      <w:pPr>
        <w:spacing w:after="0"/>
        <w:ind w:left="851"/>
        <w:rPr>
          <w:rFonts w:cs="Times New Roman"/>
        </w:rPr>
      </w:pPr>
      <w:r w:rsidRPr="00B50357">
        <w:rPr>
          <w:rFonts w:cs="Times New Roman"/>
        </w:rPr>
        <w:t>A látvány és a természethez igazodó naturális színpadképek megvalósításának szcenikai megoldásai.</w:t>
      </w:r>
    </w:p>
    <w:p w14:paraId="076DED07" w14:textId="77777777" w:rsidR="0083030D" w:rsidRPr="00B50357" w:rsidRDefault="0083030D" w:rsidP="0083030D">
      <w:pPr>
        <w:spacing w:after="0"/>
        <w:ind w:left="851"/>
        <w:rPr>
          <w:rFonts w:cs="Times New Roman"/>
        </w:rPr>
      </w:pPr>
      <w:r w:rsidRPr="00B50357">
        <w:rPr>
          <w:rFonts w:cs="Times New Roman"/>
        </w:rPr>
        <w:t>A természetes és mesterséges hang, valamint fény szerepe a szcenikai munkában.</w:t>
      </w:r>
    </w:p>
    <w:p w14:paraId="1F2ACF81" w14:textId="77777777" w:rsidR="0083030D" w:rsidRPr="00B50357" w:rsidRDefault="0083030D" w:rsidP="0083030D">
      <w:pPr>
        <w:spacing w:after="0"/>
        <w:ind w:left="851"/>
        <w:rPr>
          <w:rFonts w:cs="Times New Roman"/>
        </w:rPr>
      </w:pPr>
      <w:r w:rsidRPr="00B50357">
        <w:rPr>
          <w:rFonts w:cs="Times New Roman"/>
        </w:rPr>
        <w:t>A díszletvetítés, fény- és árnyjáték, valamint a színpadi trükkök szcenikai megvalósítása.</w:t>
      </w:r>
    </w:p>
    <w:p w14:paraId="486756EA" w14:textId="77777777" w:rsidR="0083030D" w:rsidRPr="00B50357" w:rsidRDefault="0083030D" w:rsidP="0083030D">
      <w:pPr>
        <w:spacing w:after="0"/>
        <w:ind w:left="851"/>
        <w:rPr>
          <w:rFonts w:cs="Times New Roman"/>
        </w:rPr>
      </w:pPr>
      <w:r w:rsidRPr="00B50357">
        <w:rPr>
          <w:rFonts w:cs="Times New Roman"/>
        </w:rPr>
        <w:t>Műhelyrajzok készítése</w:t>
      </w:r>
    </w:p>
    <w:p w14:paraId="3F7E1AB0" w14:textId="77777777" w:rsidR="0083030D" w:rsidRPr="00B50357" w:rsidRDefault="0083030D" w:rsidP="0083030D">
      <w:pPr>
        <w:spacing w:after="0"/>
        <w:ind w:left="851"/>
        <w:rPr>
          <w:rFonts w:cs="Times New Roman"/>
        </w:rPr>
      </w:pPr>
      <w:r w:rsidRPr="00B50357">
        <w:rPr>
          <w:rFonts w:cs="Times New Roman"/>
        </w:rPr>
        <w:t xml:space="preserve">A díszletek gyártási tervei, színes tervek, makettek. </w:t>
      </w:r>
    </w:p>
    <w:p w14:paraId="16B21B8A" w14:textId="1CD9868B" w:rsidR="00A23F09" w:rsidRPr="00B50357" w:rsidRDefault="0083030D" w:rsidP="00A23F09">
      <w:pPr>
        <w:tabs>
          <w:tab w:val="left" w:pos="1418"/>
          <w:tab w:val="right" w:pos="9072"/>
        </w:tabs>
        <w:spacing w:after="0"/>
        <w:ind w:left="851"/>
        <w:rPr>
          <w:rFonts w:cs="Times New Roman"/>
        </w:rPr>
      </w:pPr>
      <w:r w:rsidRPr="00B50357">
        <w:rPr>
          <w:rFonts w:cs="Times New Roman"/>
        </w:rPr>
        <w:t>A díszletelemek számozása.</w:t>
      </w:r>
    </w:p>
    <w:p w14:paraId="600B55D1" w14:textId="77777777" w:rsidR="00A23F09" w:rsidRPr="00B50357" w:rsidRDefault="00A23F09" w:rsidP="00A23F09">
      <w:pPr>
        <w:tabs>
          <w:tab w:val="left" w:pos="1418"/>
          <w:tab w:val="right" w:pos="9072"/>
        </w:tabs>
        <w:spacing w:after="0"/>
        <w:ind w:left="851"/>
        <w:rPr>
          <w:rFonts w:cs="Times New Roman"/>
        </w:rPr>
      </w:pPr>
    </w:p>
    <w:p w14:paraId="49D745F6" w14:textId="034F73DC"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Díszletek gyártása</w:t>
      </w:r>
    </w:p>
    <w:p w14:paraId="7D127D43" w14:textId="77777777" w:rsidR="0083030D" w:rsidRPr="00B50357" w:rsidRDefault="0083030D" w:rsidP="0083030D">
      <w:pPr>
        <w:spacing w:after="0"/>
        <w:ind w:left="851"/>
        <w:rPr>
          <w:rFonts w:cs="Times New Roman"/>
        </w:rPr>
      </w:pPr>
      <w:r w:rsidRPr="00B50357">
        <w:rPr>
          <w:rFonts w:cs="Times New Roman"/>
        </w:rPr>
        <w:t>Díszletkészítés technológiája</w:t>
      </w:r>
    </w:p>
    <w:p w14:paraId="495C6A8D" w14:textId="77777777" w:rsidR="0083030D" w:rsidRPr="00B50357" w:rsidRDefault="0083030D" w:rsidP="0083030D">
      <w:pPr>
        <w:spacing w:after="0"/>
        <w:ind w:left="851"/>
        <w:rPr>
          <w:rFonts w:cs="Times New Roman"/>
        </w:rPr>
      </w:pPr>
      <w:r w:rsidRPr="00B50357">
        <w:rPr>
          <w:rFonts w:cs="Times New Roman"/>
        </w:rPr>
        <w:t>A díszletgyártáshoz használt anyagok. A műhelyek összehangolt munkája, a tervismertetéstől a kivitelezést követő első összeszerelésig.</w:t>
      </w:r>
    </w:p>
    <w:p w14:paraId="79707CC2" w14:textId="77777777" w:rsidR="0083030D" w:rsidRPr="00B50357" w:rsidRDefault="0083030D" w:rsidP="0083030D">
      <w:pPr>
        <w:spacing w:after="0"/>
        <w:ind w:left="851"/>
        <w:rPr>
          <w:rFonts w:cs="Times New Roman"/>
        </w:rPr>
      </w:pPr>
      <w:r w:rsidRPr="00B50357">
        <w:rPr>
          <w:rFonts w:cs="Times New Roman"/>
        </w:rPr>
        <w:t>A díszletgyártás technológiai sorrendje, a művészi és szakmai munka összhangja.</w:t>
      </w:r>
    </w:p>
    <w:p w14:paraId="6B6F2100" w14:textId="77777777" w:rsidR="0083030D" w:rsidRPr="00B50357" w:rsidRDefault="0083030D" w:rsidP="0083030D">
      <w:pPr>
        <w:spacing w:after="0"/>
        <w:ind w:left="851"/>
        <w:rPr>
          <w:rFonts w:cs="Times New Roman"/>
        </w:rPr>
      </w:pPr>
      <w:r w:rsidRPr="00B50357">
        <w:rPr>
          <w:rFonts w:cs="Times New Roman"/>
        </w:rPr>
        <w:t>Színházi előadások díszleteinek biztonságos színpadra állítási követelményei, a munkavégzés felelőse. A díszletek raktározása, karbantartása és biztonságos szállítása.</w:t>
      </w:r>
    </w:p>
    <w:p w14:paraId="2151E707" w14:textId="77777777" w:rsidR="0083030D" w:rsidRPr="00B50357" w:rsidRDefault="0083030D" w:rsidP="0083030D">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5E18ABEB" w14:textId="77777777" w:rsidR="0083030D" w:rsidRPr="00B50357" w:rsidRDefault="0083030D" w:rsidP="0083030D">
      <w:pPr>
        <w:spacing w:after="0"/>
        <w:ind w:left="851"/>
        <w:rPr>
          <w:rFonts w:cs="Times New Roman"/>
        </w:rPr>
      </w:pPr>
      <w:r w:rsidRPr="00B50357">
        <w:rPr>
          <w:rFonts w:cs="Times New Roman"/>
        </w:rPr>
        <w:t>A különféle díszletfalak gyártási megoldásai, illesztésük egymáshoz és a színpadpadlóhoz, valamint rögzítésük a felsőgépezethez.</w:t>
      </w:r>
    </w:p>
    <w:p w14:paraId="73882EEF" w14:textId="77777777" w:rsidR="0083030D" w:rsidRPr="00B50357" w:rsidRDefault="0083030D" w:rsidP="0083030D">
      <w:pPr>
        <w:spacing w:after="0"/>
        <w:ind w:left="851"/>
        <w:rPr>
          <w:rFonts w:cs="Times New Roman"/>
        </w:rPr>
      </w:pPr>
      <w:r w:rsidRPr="00B50357">
        <w:rPr>
          <w:rFonts w:cs="Times New Roman"/>
        </w:rPr>
        <w:t>Lógó- és plasztikus díszletek gyártása, a díszletelemek anyaga és színpadra állítás módozatai.</w:t>
      </w:r>
    </w:p>
    <w:p w14:paraId="4A7D7B7D" w14:textId="77777777" w:rsidR="0083030D" w:rsidRPr="00B50357" w:rsidRDefault="0083030D" w:rsidP="0083030D">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4AF73D35" w14:textId="77777777" w:rsidR="0083030D" w:rsidRPr="00B50357" w:rsidRDefault="0083030D" w:rsidP="0083030D">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4374C633" w14:textId="7AFFED28" w:rsidR="00A23F09" w:rsidRPr="00B50357" w:rsidRDefault="0083030D" w:rsidP="00A23F09">
      <w:pPr>
        <w:tabs>
          <w:tab w:val="left" w:pos="1418"/>
          <w:tab w:val="right" w:pos="9072"/>
        </w:tabs>
        <w:spacing w:after="0"/>
        <w:ind w:left="851"/>
        <w:rPr>
          <w:rFonts w:cs="Times New Roman"/>
        </w:rPr>
      </w:pPr>
      <w:r w:rsidRPr="00B50357">
        <w:rPr>
          <w:rFonts w:cs="Times New Roman"/>
        </w:rPr>
        <w:t>Műanyagok alkalmazása a díszletgyártásban, megmunkálásuk és a díszletek lángmentesítése.</w:t>
      </w:r>
    </w:p>
    <w:p w14:paraId="473A1290" w14:textId="77777777" w:rsidR="00A23F09" w:rsidRPr="00B50357" w:rsidRDefault="00A23F09" w:rsidP="00A23F09">
      <w:pPr>
        <w:tabs>
          <w:tab w:val="left" w:pos="1418"/>
          <w:tab w:val="right" w:pos="9072"/>
        </w:tabs>
        <w:spacing w:after="0"/>
        <w:ind w:left="851"/>
        <w:rPr>
          <w:rFonts w:cs="Times New Roman"/>
        </w:rPr>
      </w:pPr>
    </w:p>
    <w:p w14:paraId="71E4586F" w14:textId="6A0485CC"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Díszletek színpadra állítása</w:t>
      </w:r>
    </w:p>
    <w:p w14:paraId="75D77F36" w14:textId="77777777" w:rsidR="0083030D" w:rsidRPr="00B50357" w:rsidRDefault="0083030D" w:rsidP="0083030D">
      <w:pPr>
        <w:spacing w:after="0"/>
        <w:ind w:left="851"/>
        <w:rPr>
          <w:rFonts w:cs="Times New Roman"/>
        </w:rPr>
      </w:pPr>
      <w:r w:rsidRPr="00B50357">
        <w:rPr>
          <w:rFonts w:cs="Times New Roman"/>
        </w:rPr>
        <w:t>Biztonságtechnika</w:t>
      </w:r>
    </w:p>
    <w:p w14:paraId="673840F6" w14:textId="77777777" w:rsidR="0083030D" w:rsidRPr="00B50357" w:rsidRDefault="0083030D" w:rsidP="0083030D">
      <w:pPr>
        <w:spacing w:after="0"/>
        <w:ind w:left="851"/>
        <w:rPr>
          <w:rFonts w:cs="Times New Roman"/>
        </w:rPr>
      </w:pPr>
      <w:r w:rsidRPr="00B50357">
        <w:rPr>
          <w:rFonts w:cs="Times New Roman"/>
        </w:rPr>
        <w:t>Színházakra vonatkozó szabványok</w:t>
      </w:r>
    </w:p>
    <w:p w14:paraId="7421116E" w14:textId="77777777" w:rsidR="0083030D" w:rsidRPr="00B50357" w:rsidRDefault="0083030D" w:rsidP="0083030D">
      <w:pPr>
        <w:spacing w:after="0"/>
        <w:ind w:left="851"/>
        <w:rPr>
          <w:rFonts w:cs="Times New Roman"/>
        </w:rPr>
      </w:pPr>
      <w:r w:rsidRPr="00B50357">
        <w:rPr>
          <w:rFonts w:cs="Times New Roman"/>
        </w:rPr>
        <w:t>Színpadi díszletek gyártásával, színpadra állításával, szerelésével és bontásával kapcsolatos munkavédelmi előírások. Technológiai utasítás.</w:t>
      </w:r>
    </w:p>
    <w:p w14:paraId="33A690AA" w14:textId="77777777" w:rsidR="0083030D" w:rsidRPr="00B50357" w:rsidRDefault="0083030D" w:rsidP="0083030D">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18088C39" w14:textId="77777777" w:rsidR="0083030D" w:rsidRPr="00B50357" w:rsidRDefault="0083030D" w:rsidP="0083030D">
      <w:pPr>
        <w:spacing w:after="0"/>
        <w:ind w:left="851"/>
        <w:rPr>
          <w:rFonts w:cs="Times New Roman"/>
        </w:rPr>
      </w:pPr>
      <w:r w:rsidRPr="00B50357">
        <w:rPr>
          <w:rFonts w:cs="Times New Roman"/>
        </w:rPr>
        <w:t>Színpadi építés, bontás, próba és előadás tűzvédelmi előírásai.</w:t>
      </w:r>
    </w:p>
    <w:p w14:paraId="1AF81E9B" w14:textId="77777777" w:rsidR="0083030D" w:rsidRPr="00B50357" w:rsidRDefault="0083030D" w:rsidP="0083030D">
      <w:pPr>
        <w:spacing w:after="0"/>
        <w:ind w:left="851"/>
        <w:rPr>
          <w:rFonts w:cs="Times New Roman"/>
        </w:rPr>
      </w:pPr>
      <w:r w:rsidRPr="00B50357">
        <w:rPr>
          <w:rFonts w:cs="Times New Roman"/>
        </w:rPr>
        <w:t>Színházi előadások díszleteinek biztonságos színpadra állítási követelményei, munkavégzés felelőse.</w:t>
      </w:r>
    </w:p>
    <w:p w14:paraId="3BBAE71E" w14:textId="77777777" w:rsidR="0083030D" w:rsidRPr="00B50357" w:rsidRDefault="0083030D" w:rsidP="0083030D">
      <w:pPr>
        <w:spacing w:after="0"/>
        <w:ind w:left="851"/>
        <w:rPr>
          <w:rFonts w:cs="Times New Roman"/>
        </w:rPr>
      </w:pPr>
      <w:r w:rsidRPr="00B50357">
        <w:rPr>
          <w:rFonts w:cs="Times New Roman"/>
        </w:rPr>
        <w:t>Díszlet szállítási és tárolási logisztikája</w:t>
      </w:r>
    </w:p>
    <w:p w14:paraId="0C413654" w14:textId="77777777" w:rsidR="0083030D" w:rsidRPr="00B50357" w:rsidRDefault="0083030D" w:rsidP="0083030D">
      <w:pPr>
        <w:spacing w:after="0"/>
        <w:ind w:left="851"/>
        <w:rPr>
          <w:rFonts w:cs="Times New Roman"/>
        </w:rPr>
      </w:pPr>
      <w:r w:rsidRPr="00B50357">
        <w:rPr>
          <w:rFonts w:cs="Times New Roman"/>
        </w:rPr>
        <w:t>A raktározás rendjének tűzvédelmi szabályai, a közlekedési utak kijelölésének rendje a színpadon és a raktározási területeken.</w:t>
      </w:r>
    </w:p>
    <w:p w14:paraId="3CCDF27B" w14:textId="77777777" w:rsidR="0083030D" w:rsidRPr="00B50357" w:rsidRDefault="0083030D" w:rsidP="0083030D">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012701C4" w14:textId="411E05AB" w:rsidR="00A23F09" w:rsidRPr="00B50357" w:rsidRDefault="0083030D" w:rsidP="00A23F09">
      <w:pPr>
        <w:tabs>
          <w:tab w:val="left" w:pos="1418"/>
          <w:tab w:val="right" w:pos="9072"/>
        </w:tabs>
        <w:spacing w:after="0"/>
        <w:ind w:left="851"/>
        <w:rPr>
          <w:rFonts w:cs="Times New Roman"/>
        </w:rPr>
      </w:pPr>
      <w:r w:rsidRPr="00B50357">
        <w:rPr>
          <w:rFonts w:cs="Times New Roman"/>
        </w:rPr>
        <w:t>A díszletek raktározása, karbantartása és biztonságos szállítása.</w:t>
      </w:r>
    </w:p>
    <w:p w14:paraId="37CC4A36" w14:textId="77777777" w:rsidR="00A23F09" w:rsidRPr="00B50357" w:rsidRDefault="00A23F09" w:rsidP="00A23F09">
      <w:pPr>
        <w:tabs>
          <w:tab w:val="left" w:pos="1418"/>
          <w:tab w:val="right" w:pos="9072"/>
        </w:tabs>
        <w:spacing w:after="0"/>
        <w:ind w:left="851"/>
        <w:rPr>
          <w:rFonts w:cs="Times New Roman"/>
        </w:rPr>
      </w:pPr>
    </w:p>
    <w:p w14:paraId="2F63B81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1F996BE0" w14:textId="77777777" w:rsidR="00A23F09" w:rsidRPr="00B50357" w:rsidRDefault="00A23F09" w:rsidP="00A23F09">
      <w:pPr>
        <w:spacing w:after="0"/>
        <w:ind w:left="426"/>
        <w:rPr>
          <w:rFonts w:cs="Times New Roman"/>
        </w:rPr>
      </w:pPr>
    </w:p>
    <w:p w14:paraId="5BCC21FA" w14:textId="77777777" w:rsidR="00A23F09" w:rsidRPr="00B50357" w:rsidRDefault="00A23F09" w:rsidP="00A23F09">
      <w:pPr>
        <w:spacing w:after="0"/>
        <w:ind w:left="426"/>
        <w:rPr>
          <w:rFonts w:cs="Times New Roman"/>
        </w:rPr>
      </w:pPr>
    </w:p>
    <w:p w14:paraId="66F54173"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69DCB529" w14:textId="242B597F" w:rsidR="00A23F09" w:rsidRPr="00B50357"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531EE4AC" w14:textId="77777777" w:rsidR="00A23F09" w:rsidRPr="00B50357" w:rsidRDefault="00A23F09" w:rsidP="00A23F09">
      <w:pPr>
        <w:spacing w:after="0"/>
        <w:ind w:left="426"/>
        <w:rPr>
          <w:rFonts w:cs="Times New Roman"/>
        </w:rPr>
      </w:pPr>
    </w:p>
    <w:p w14:paraId="6364CF94" w14:textId="2336F7C2" w:rsidR="00A23F09" w:rsidRPr="00B50357" w:rsidRDefault="006A3D3D" w:rsidP="00A23F09">
      <w:pPr>
        <w:pStyle w:val="Listaszerbekezds"/>
        <w:numPr>
          <w:ilvl w:val="0"/>
          <w:numId w:val="8"/>
        </w:numPr>
        <w:tabs>
          <w:tab w:val="right" w:pos="9072"/>
        </w:tabs>
        <w:spacing w:after="0"/>
        <w:rPr>
          <w:rFonts w:cs="Times New Roman"/>
          <w:b/>
        </w:rPr>
      </w:pPr>
      <w:r w:rsidRPr="00B50357">
        <w:rPr>
          <w:rFonts w:cs="Times New Roman"/>
          <w:b/>
        </w:rPr>
        <w:t>S</w:t>
      </w:r>
      <w:r w:rsidR="0083030D" w:rsidRPr="00B50357">
        <w:rPr>
          <w:rFonts w:cs="Times New Roman"/>
          <w:b/>
        </w:rPr>
        <w:t>zcenikai gyakorlat</w:t>
      </w:r>
      <w:r w:rsidR="00A23F09" w:rsidRPr="00B50357">
        <w:rPr>
          <w:rFonts w:cs="Times New Roman"/>
          <w:b/>
        </w:rPr>
        <w:t xml:space="preserve"> tantárgy</w:t>
      </w:r>
      <w:r w:rsidR="00A23F09" w:rsidRPr="00B50357">
        <w:rPr>
          <w:rFonts w:cs="Times New Roman"/>
          <w:b/>
        </w:rPr>
        <w:tab/>
      </w:r>
      <w:r w:rsidR="001513D5">
        <w:rPr>
          <w:rFonts w:cs="Times New Roman"/>
          <w:b/>
        </w:rPr>
        <w:t>144</w:t>
      </w:r>
      <w:r w:rsidR="00A23F09" w:rsidRPr="00B50357">
        <w:rPr>
          <w:rFonts w:cs="Times New Roman"/>
          <w:b/>
        </w:rPr>
        <w:t xml:space="preserve"> óra/</w:t>
      </w:r>
      <w:r w:rsidR="001513D5">
        <w:rPr>
          <w:rFonts w:cs="Times New Roman"/>
          <w:b/>
        </w:rPr>
        <w:t>144</w:t>
      </w:r>
      <w:r w:rsidR="00A23F09" w:rsidRPr="00B50357">
        <w:rPr>
          <w:rFonts w:cs="Times New Roman"/>
          <w:b/>
        </w:rPr>
        <w:t xml:space="preserve"> óra*</w:t>
      </w:r>
    </w:p>
    <w:p w14:paraId="2D7C4E3D" w14:textId="77777777" w:rsidR="00A23F09" w:rsidRPr="00B50357" w:rsidRDefault="00A23F09" w:rsidP="00A23F09">
      <w:pPr>
        <w:spacing w:after="0"/>
        <w:jc w:val="right"/>
        <w:rPr>
          <w:rFonts w:cs="Times New Roman"/>
          <w:sz w:val="20"/>
        </w:rPr>
      </w:pPr>
      <w:r w:rsidRPr="00B50357">
        <w:rPr>
          <w:rFonts w:cs="Times New Roman"/>
          <w:sz w:val="20"/>
        </w:rPr>
        <w:t>* 9-13. évfolyamon megszervezett képzés/13. és 14. évfolyamon megszervezett képzés</w:t>
      </w:r>
    </w:p>
    <w:p w14:paraId="14D23C1A" w14:textId="77777777" w:rsidR="00A23F09" w:rsidRPr="00B50357" w:rsidRDefault="00A23F09" w:rsidP="00A23F09">
      <w:pPr>
        <w:spacing w:after="0"/>
        <w:ind w:left="426"/>
        <w:rPr>
          <w:rFonts w:cs="Times New Roman"/>
        </w:rPr>
      </w:pPr>
    </w:p>
    <w:p w14:paraId="60585EED" w14:textId="0156E9FC" w:rsidR="00A23F09" w:rsidRPr="00B50357" w:rsidRDefault="00A23F09" w:rsidP="00A23F09">
      <w:pPr>
        <w:spacing w:after="0"/>
        <w:ind w:left="426"/>
        <w:rPr>
          <w:rFonts w:cs="Times New Roman"/>
        </w:rPr>
      </w:pPr>
      <w:r w:rsidRPr="00B50357">
        <w:rPr>
          <w:rFonts w:cs="Times New Roman"/>
        </w:rPr>
        <w:t>A tantárgy a főszakképesítéshez kapcsolódik.</w:t>
      </w:r>
    </w:p>
    <w:p w14:paraId="393E8DC1" w14:textId="77777777" w:rsidR="00A23F09" w:rsidRPr="00B50357" w:rsidRDefault="00A23F09" w:rsidP="00A23F09">
      <w:pPr>
        <w:spacing w:after="0"/>
        <w:ind w:left="426"/>
        <w:rPr>
          <w:rFonts w:cs="Times New Roman"/>
        </w:rPr>
      </w:pPr>
    </w:p>
    <w:p w14:paraId="2FD0EEEB"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tanításának célja</w:t>
      </w:r>
    </w:p>
    <w:p w14:paraId="00E7B1D5" w14:textId="77777777" w:rsidR="0083030D" w:rsidRPr="00B50357" w:rsidRDefault="0083030D" w:rsidP="0083030D">
      <w:pPr>
        <w:spacing w:after="0"/>
        <w:ind w:left="426"/>
        <w:rPr>
          <w:rFonts w:cs="Times New Roman"/>
        </w:rPr>
      </w:pPr>
      <w:r w:rsidRPr="00B50357">
        <w:rPr>
          <w:rFonts w:cs="Times New Roman"/>
        </w:rPr>
        <w:t>A díszletgyártás és azok színpadra való alkalmazásainak gyakorlati ismerete</w:t>
      </w:r>
    </w:p>
    <w:p w14:paraId="539DE64F" w14:textId="77777777" w:rsidR="0083030D" w:rsidRPr="00B50357" w:rsidRDefault="0083030D" w:rsidP="0083030D">
      <w:pPr>
        <w:spacing w:after="0"/>
        <w:ind w:left="426"/>
        <w:rPr>
          <w:rFonts w:cs="Times New Roman"/>
        </w:rPr>
      </w:pPr>
      <w:r w:rsidRPr="00B50357">
        <w:rPr>
          <w:rFonts w:cs="Times New Roman"/>
        </w:rPr>
        <w:t>A tanuló a tantárgy elsajátítása után rendelkezzen az alábbi feladatok elvégzéséhez szükséges szakmai gyakorlati ismeretekkel:</w:t>
      </w:r>
    </w:p>
    <w:p w14:paraId="6B994BCD" w14:textId="77777777" w:rsidR="0083030D" w:rsidRPr="00B50357" w:rsidRDefault="0083030D" w:rsidP="0083030D">
      <w:pPr>
        <w:spacing w:after="0"/>
        <w:ind w:left="426"/>
        <w:rPr>
          <w:rFonts w:cs="Times New Roman"/>
        </w:rPr>
      </w:pPr>
      <w:r w:rsidRPr="00B50357">
        <w:rPr>
          <w:rFonts w:cs="Times New Roman"/>
        </w:rPr>
        <w:t>Irányítja a teljes műszaki személyzetet.</w:t>
      </w:r>
    </w:p>
    <w:p w14:paraId="72FDDA60" w14:textId="77777777" w:rsidR="0083030D" w:rsidRPr="00B50357" w:rsidRDefault="0083030D" w:rsidP="0083030D">
      <w:pPr>
        <w:spacing w:after="0"/>
        <w:ind w:left="426"/>
        <w:rPr>
          <w:rFonts w:cs="Times New Roman"/>
        </w:rPr>
      </w:pPr>
      <w:r w:rsidRPr="00B50357">
        <w:rPr>
          <w:rFonts w:cs="Times New Roman"/>
        </w:rPr>
        <w:t>Biztonságosan üzemelteti a hozzá tartozó létesítményeket.</w:t>
      </w:r>
    </w:p>
    <w:p w14:paraId="0FAF8C17" w14:textId="77777777" w:rsidR="0083030D" w:rsidRPr="00B50357" w:rsidRDefault="0083030D" w:rsidP="0083030D">
      <w:pPr>
        <w:spacing w:after="0"/>
        <w:ind w:left="426"/>
        <w:rPr>
          <w:rFonts w:cs="Times New Roman"/>
        </w:rPr>
      </w:pPr>
      <w:r w:rsidRPr="00B50357">
        <w:rPr>
          <w:rFonts w:cs="Times New Roman"/>
        </w:rPr>
        <w:t>Felügyeli a munka- és tűzvédelmi előírások betartását, betartatását.</w:t>
      </w:r>
    </w:p>
    <w:p w14:paraId="5C9E0188" w14:textId="77777777" w:rsidR="0083030D" w:rsidRPr="00B50357" w:rsidRDefault="0083030D" w:rsidP="0083030D">
      <w:pPr>
        <w:spacing w:after="0"/>
        <w:ind w:left="426"/>
        <w:rPr>
          <w:rFonts w:cs="Times New Roman"/>
        </w:rPr>
      </w:pPr>
      <w:r w:rsidRPr="00B50357">
        <w:rPr>
          <w:rFonts w:cs="Times New Roman"/>
        </w:rPr>
        <w:t>Kapcsolatot tart a létesítmény művészeti vezetésével, az elvárásokhoz igazodva szervezi meg a műszaki munkálatokat.</w:t>
      </w:r>
    </w:p>
    <w:p w14:paraId="34AD9A92" w14:textId="77777777" w:rsidR="0083030D" w:rsidRPr="00B50357" w:rsidRDefault="0083030D" w:rsidP="0083030D">
      <w:pPr>
        <w:spacing w:after="0"/>
        <w:ind w:left="426"/>
        <w:rPr>
          <w:rFonts w:cs="Times New Roman"/>
        </w:rPr>
      </w:pPr>
      <w:r w:rsidRPr="00B50357">
        <w:rPr>
          <w:rFonts w:cs="Times New Roman"/>
        </w:rPr>
        <w:t>Gondoskodik a létesítmény színpadtechnikai gépezeteinek időszakos ellenőrzéséről, karbantartásáról.</w:t>
      </w:r>
    </w:p>
    <w:p w14:paraId="030F968E" w14:textId="77777777" w:rsidR="0083030D" w:rsidRPr="00B50357" w:rsidRDefault="0083030D" w:rsidP="0083030D">
      <w:pPr>
        <w:spacing w:after="0"/>
        <w:ind w:left="426"/>
        <w:rPr>
          <w:rFonts w:cs="Times New Roman"/>
        </w:rPr>
      </w:pPr>
      <w:r w:rsidRPr="00B50357">
        <w:rPr>
          <w:rFonts w:cs="Times New Roman"/>
        </w:rPr>
        <w:t>Összehangolja a rendező és a tervező elképzeléseit a színpadi alkalmazás lehetőségeivel.</w:t>
      </w:r>
    </w:p>
    <w:p w14:paraId="080F6BF4" w14:textId="77777777" w:rsidR="0083030D" w:rsidRPr="00B50357" w:rsidRDefault="0083030D" w:rsidP="0083030D">
      <w:pPr>
        <w:spacing w:after="0"/>
        <w:ind w:left="426"/>
        <w:rPr>
          <w:rFonts w:cs="Times New Roman"/>
        </w:rPr>
      </w:pPr>
      <w:r w:rsidRPr="00B50357">
        <w:rPr>
          <w:rFonts w:cs="Times New Roman"/>
        </w:rPr>
        <w:t>Műszaki szempontból megszervezi és lebonyolítja a külföldi, vidéki és más jellegű vendégjátékokat.</w:t>
      </w:r>
    </w:p>
    <w:p w14:paraId="52AD231E" w14:textId="77777777" w:rsidR="0083030D" w:rsidRPr="00B50357" w:rsidRDefault="0083030D" w:rsidP="0083030D">
      <w:pPr>
        <w:spacing w:after="0"/>
        <w:ind w:left="426"/>
        <w:rPr>
          <w:rFonts w:cs="Times New Roman"/>
        </w:rPr>
      </w:pPr>
      <w:r w:rsidRPr="00B50357">
        <w:rPr>
          <w:rFonts w:cs="Times New Roman"/>
        </w:rPr>
        <w:t>Folyamatosan biztosítja a biztonságtechnikai állapotot a megbízottakon keresztül.</w:t>
      </w:r>
    </w:p>
    <w:p w14:paraId="57291E90" w14:textId="77777777" w:rsidR="0083030D" w:rsidRPr="00B50357" w:rsidRDefault="0083030D" w:rsidP="0083030D">
      <w:pPr>
        <w:spacing w:after="0"/>
        <w:ind w:left="426"/>
        <w:rPr>
          <w:rFonts w:cs="Times New Roman"/>
        </w:rPr>
      </w:pPr>
      <w:r w:rsidRPr="00B50357">
        <w:rPr>
          <w:rFonts w:cs="Times New Roman"/>
        </w:rPr>
        <w:t>A műsorterv és a művészeti feladatok ismeretében irányítja a színpadi műszaki tárak munkáját, megszervezi a próbák, előadások és rendezvények műszaki kiszolgálását.</w:t>
      </w:r>
    </w:p>
    <w:p w14:paraId="5F8661B6" w14:textId="77777777" w:rsidR="0083030D" w:rsidRPr="00B50357" w:rsidRDefault="0083030D" w:rsidP="0083030D">
      <w:pPr>
        <w:spacing w:after="0"/>
        <w:ind w:left="426"/>
        <w:rPr>
          <w:rFonts w:cs="Times New Roman"/>
        </w:rPr>
      </w:pPr>
      <w:r w:rsidRPr="00B50357">
        <w:rPr>
          <w:rFonts w:cs="Times New Roman"/>
        </w:rPr>
        <w:t>A műhelyvezetőkön keresztül irányítja a műhelyek munkáit, összehangolja és egyezteti azokat fontossági sorrendben.</w:t>
      </w:r>
    </w:p>
    <w:p w14:paraId="415F766F" w14:textId="77777777" w:rsidR="0083030D" w:rsidRPr="00B50357" w:rsidRDefault="0083030D" w:rsidP="0083030D">
      <w:pPr>
        <w:spacing w:after="0"/>
        <w:ind w:left="426"/>
        <w:rPr>
          <w:rFonts w:cs="Times New Roman"/>
        </w:rPr>
      </w:pPr>
      <w:r w:rsidRPr="00B50357">
        <w:rPr>
          <w:rFonts w:cs="Times New Roman"/>
        </w:rPr>
        <w:t>Kapcsolatot tart a művészeti vezetéssel, a tervezővel és rendezővel, a színpadképek beépítése, valamint a változások megvalósítása ügyében.</w:t>
      </w:r>
    </w:p>
    <w:p w14:paraId="064F48B5" w14:textId="77777777" w:rsidR="0083030D" w:rsidRPr="00B50357" w:rsidRDefault="0083030D" w:rsidP="0083030D">
      <w:pPr>
        <w:spacing w:after="0"/>
        <w:ind w:left="426"/>
        <w:rPr>
          <w:rFonts w:cs="Times New Roman"/>
        </w:rPr>
      </w:pPr>
      <w:r w:rsidRPr="00B50357">
        <w:rPr>
          <w:rFonts w:cs="Times New Roman"/>
        </w:rPr>
        <w:t>Irányítja és ellenőrzi a műhelyek, raktárak és a színpaddal kapcsolatos tárak munkáját.</w:t>
      </w:r>
    </w:p>
    <w:p w14:paraId="2AA50D10" w14:textId="77777777" w:rsidR="0083030D" w:rsidRPr="00B50357" w:rsidRDefault="0083030D" w:rsidP="0083030D">
      <w:pPr>
        <w:spacing w:after="0"/>
        <w:ind w:left="426"/>
        <w:rPr>
          <w:rFonts w:cs="Times New Roman"/>
        </w:rPr>
      </w:pPr>
      <w:r w:rsidRPr="00B50357">
        <w:rPr>
          <w:rFonts w:cs="Times New Roman"/>
        </w:rPr>
        <w:t>A díszletterv elfogadásától a díszletgyártáson keresztül egészen a színpadra állításig, irányítja és összefogja a díszletkészítés munkáit.</w:t>
      </w:r>
    </w:p>
    <w:p w14:paraId="18F2F954" w14:textId="77777777" w:rsidR="0083030D" w:rsidRPr="00B50357" w:rsidRDefault="0083030D" w:rsidP="0083030D">
      <w:pPr>
        <w:spacing w:after="0"/>
        <w:ind w:left="426"/>
        <w:rPr>
          <w:rFonts w:cs="Times New Roman"/>
        </w:rPr>
      </w:pPr>
      <w:r w:rsidRPr="00B50357">
        <w:rPr>
          <w:rFonts w:cs="Times New Roman"/>
        </w:rPr>
        <w:t>Részt vesz a tervelfogadásokon, irányítja a díszletgyártási műhelymunkát, a színpadra állításkor a díszletszerelést.</w:t>
      </w:r>
    </w:p>
    <w:p w14:paraId="3C53CF2D" w14:textId="77777777" w:rsidR="0083030D" w:rsidRPr="00B50357" w:rsidRDefault="0083030D" w:rsidP="0083030D">
      <w:pPr>
        <w:spacing w:after="0"/>
        <w:ind w:left="426"/>
        <w:rPr>
          <w:rFonts w:cs="Times New Roman"/>
        </w:rPr>
      </w:pPr>
      <w:r w:rsidRPr="00B50357">
        <w:rPr>
          <w:rFonts w:cs="Times New Roman"/>
        </w:rPr>
        <w:t>Üzemképes állapotban tartja a színpadhoz tartozó összes technikai berendezést, lebonyolítja a szükséges karbantartásokat, javításokat, felújításokat és cseréket.</w:t>
      </w:r>
    </w:p>
    <w:p w14:paraId="763FCC02" w14:textId="77777777" w:rsidR="0083030D" w:rsidRPr="00B50357" w:rsidRDefault="0083030D" w:rsidP="0083030D">
      <w:pPr>
        <w:spacing w:after="0"/>
        <w:ind w:left="426"/>
        <w:rPr>
          <w:rFonts w:cs="Times New Roman"/>
        </w:rPr>
      </w:pPr>
      <w:r w:rsidRPr="00B50357">
        <w:rPr>
          <w:rFonts w:cs="Times New Roman"/>
        </w:rPr>
        <w:t>Műszaki jellegű kérdésekben teljes felelősséggel képviseli az intézményt, és a lehetőségeken belül gondoskodik a technikai eszközök és berendezések korszerűsítéséről.</w:t>
      </w:r>
    </w:p>
    <w:p w14:paraId="7D6A83FC" w14:textId="088260B1" w:rsidR="00A23F09" w:rsidRPr="00B50357" w:rsidRDefault="0083030D" w:rsidP="0083030D">
      <w:pPr>
        <w:spacing w:after="0"/>
        <w:ind w:left="426"/>
        <w:rPr>
          <w:rFonts w:cs="Times New Roman"/>
        </w:rPr>
      </w:pPr>
      <w:r w:rsidRPr="00B50357">
        <w:rPr>
          <w:rFonts w:cs="Times New Roman"/>
        </w:rPr>
        <w:t xml:space="preserve"> A minőségellenőrzéssel kapcsolatos feladatokat ellátja.</w:t>
      </w:r>
    </w:p>
    <w:p w14:paraId="7A5659D9" w14:textId="77777777" w:rsidR="00A23F09" w:rsidRPr="00B50357" w:rsidRDefault="00A23F09" w:rsidP="00A23F09">
      <w:pPr>
        <w:spacing w:after="0"/>
        <w:ind w:left="426"/>
        <w:rPr>
          <w:rFonts w:cs="Times New Roman"/>
        </w:rPr>
      </w:pPr>
    </w:p>
    <w:p w14:paraId="5DC1CB0C"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Kapcsolódó közismereti, szakmai tartalmak</w:t>
      </w:r>
    </w:p>
    <w:p w14:paraId="6E9776E1" w14:textId="77777777" w:rsidR="00A23F09" w:rsidRPr="00B50357" w:rsidRDefault="00A23F09" w:rsidP="00A23F09">
      <w:pPr>
        <w:spacing w:after="0"/>
        <w:ind w:left="426"/>
        <w:rPr>
          <w:rFonts w:cs="Times New Roman"/>
        </w:rPr>
      </w:pPr>
    </w:p>
    <w:p w14:paraId="43B888AE" w14:textId="77777777" w:rsidR="00A23F09" w:rsidRPr="00B50357" w:rsidRDefault="00A23F09" w:rsidP="00A23F09">
      <w:pPr>
        <w:spacing w:after="0"/>
        <w:ind w:left="426"/>
        <w:rPr>
          <w:rFonts w:cs="Times New Roman"/>
        </w:rPr>
      </w:pPr>
    </w:p>
    <w:p w14:paraId="19604744"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Témakörök</w:t>
      </w:r>
    </w:p>
    <w:p w14:paraId="1D9ABD31" w14:textId="1148DCDB"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Díszlettervek szcenírozása</w:t>
      </w:r>
    </w:p>
    <w:p w14:paraId="38ABBA6B" w14:textId="77777777" w:rsidR="0083030D" w:rsidRPr="00B50357" w:rsidRDefault="0083030D" w:rsidP="0083030D">
      <w:pPr>
        <w:spacing w:after="0"/>
        <w:ind w:left="851"/>
        <w:rPr>
          <w:rFonts w:cs="Times New Roman"/>
        </w:rPr>
      </w:pPr>
      <w:r w:rsidRPr="00B50357">
        <w:rPr>
          <w:rFonts w:cs="Times New Roman"/>
        </w:rPr>
        <w:t>Az alábbi témakörök gyakorlati alkalmazása:</w:t>
      </w:r>
    </w:p>
    <w:p w14:paraId="2F1B69EC" w14:textId="77777777" w:rsidR="0083030D" w:rsidRPr="00B50357" w:rsidRDefault="0083030D" w:rsidP="0083030D">
      <w:pPr>
        <w:spacing w:after="0"/>
        <w:ind w:left="851"/>
        <w:rPr>
          <w:rFonts w:cs="Times New Roman"/>
        </w:rPr>
      </w:pPr>
      <w:r w:rsidRPr="00B50357">
        <w:rPr>
          <w:rFonts w:cs="Times New Roman"/>
        </w:rPr>
        <w:t>Színpadon alkalmazott anyagok ismerete</w:t>
      </w:r>
    </w:p>
    <w:p w14:paraId="49BB4E69" w14:textId="77777777" w:rsidR="0083030D" w:rsidRPr="00B50357" w:rsidRDefault="0083030D" w:rsidP="0083030D">
      <w:pPr>
        <w:spacing w:after="0"/>
        <w:ind w:left="851"/>
        <w:rPr>
          <w:rFonts w:cs="Times New Roman"/>
        </w:rPr>
      </w:pPr>
      <w:r w:rsidRPr="00B50357">
        <w:rPr>
          <w:rFonts w:cs="Times New Roman"/>
        </w:rPr>
        <w:t>Színpadon használt, a díszletgyártásban előforduló és a színpadgépezetre jellemző anyagféleségek ismertetése.</w:t>
      </w:r>
    </w:p>
    <w:p w14:paraId="31BBFD85" w14:textId="77777777" w:rsidR="0083030D" w:rsidRPr="00B50357" w:rsidRDefault="0083030D" w:rsidP="0083030D">
      <w:pPr>
        <w:spacing w:after="0"/>
        <w:ind w:left="851"/>
        <w:rPr>
          <w:rFonts w:cs="Times New Roman"/>
        </w:rPr>
      </w:pPr>
      <w:r w:rsidRPr="00B50357">
        <w:rPr>
          <w:rFonts w:cs="Times New Roman"/>
        </w:rPr>
        <w:t>Fémek tulajdonsága, gyártása, megmunkálása és szilárdsági mutatóik.</w:t>
      </w:r>
    </w:p>
    <w:p w14:paraId="13F995F6" w14:textId="77777777" w:rsidR="0083030D" w:rsidRPr="00B50357" w:rsidRDefault="0083030D" w:rsidP="0083030D">
      <w:pPr>
        <w:spacing w:after="0"/>
        <w:ind w:left="851"/>
        <w:rPr>
          <w:rFonts w:cs="Times New Roman"/>
        </w:rPr>
      </w:pPr>
      <w:r w:rsidRPr="00B50357">
        <w:rPr>
          <w:rFonts w:cs="Times New Roman"/>
        </w:rPr>
        <w:t>Vasérc, nyersvasgyártás, öntött vas, acél és az abból készített, színpadon használt anyagok.</w:t>
      </w:r>
    </w:p>
    <w:p w14:paraId="68FAAC25" w14:textId="77777777" w:rsidR="0083030D" w:rsidRPr="00B50357" w:rsidRDefault="0083030D" w:rsidP="0083030D">
      <w:pPr>
        <w:spacing w:after="0"/>
        <w:ind w:left="851"/>
        <w:rPr>
          <w:rFonts w:cs="Times New Roman"/>
        </w:rPr>
      </w:pPr>
      <w:r w:rsidRPr="00B50357">
        <w:rPr>
          <w:rFonts w:cs="Times New Roman"/>
        </w:rPr>
        <w:t>Az alumíniumgyártás főbb állomásai, alkalmazási területe a színházakban.</w:t>
      </w:r>
    </w:p>
    <w:p w14:paraId="73AB06F7" w14:textId="77777777" w:rsidR="0083030D" w:rsidRPr="00B50357" w:rsidRDefault="0083030D" w:rsidP="0083030D">
      <w:pPr>
        <w:spacing w:after="0"/>
        <w:ind w:left="851"/>
        <w:rPr>
          <w:rFonts w:cs="Times New Roman"/>
        </w:rPr>
      </w:pPr>
      <w:r w:rsidRPr="00B50357">
        <w:rPr>
          <w:rFonts w:cs="Times New Roman"/>
        </w:rPr>
        <w:t>Faanyagok technológiája, a keményfa tulajdonságai, nedvességtartalma és felhasználási területei a színházakban.</w:t>
      </w:r>
    </w:p>
    <w:p w14:paraId="033737C8" w14:textId="77777777" w:rsidR="0083030D" w:rsidRPr="00B50357" w:rsidRDefault="0083030D" w:rsidP="0083030D">
      <w:pPr>
        <w:spacing w:after="0"/>
        <w:ind w:left="851"/>
        <w:rPr>
          <w:rFonts w:cs="Times New Roman"/>
        </w:rPr>
      </w:pPr>
      <w:r w:rsidRPr="00B50357">
        <w:rPr>
          <w:rFonts w:cs="Times New Roman"/>
        </w:rPr>
        <w:t>Fenyőfák különböző fajtájú metszetei, belső felépítettsége, az évgyűrűk szilárdsági szerepe és felhasználási területei a színpadi üzemben.</w:t>
      </w:r>
    </w:p>
    <w:p w14:paraId="7863A57B" w14:textId="77777777" w:rsidR="0083030D" w:rsidRPr="00B50357" w:rsidRDefault="0083030D" w:rsidP="0083030D">
      <w:pPr>
        <w:spacing w:after="0"/>
        <w:ind w:left="851"/>
        <w:rPr>
          <w:rFonts w:cs="Times New Roman"/>
        </w:rPr>
      </w:pPr>
      <w:r w:rsidRPr="00B50357">
        <w:rPr>
          <w:rFonts w:cs="Times New Roman"/>
        </w:rPr>
        <w:t>A faanyagok hibái, szilárdsági és kopási jellemzői, gyulladási és égési hőmérsékletük, megmunkálásuk, tűzterhelési értékük. Növényi, állati rostból, valamint műanyag szálból készült szövetek, vásznak, függönyök gyártása, színpadi alkalmazása és lángállósága.</w:t>
      </w:r>
    </w:p>
    <w:p w14:paraId="21D057E0" w14:textId="77777777" w:rsidR="0083030D" w:rsidRPr="00B50357" w:rsidRDefault="0083030D" w:rsidP="0083030D">
      <w:pPr>
        <w:spacing w:after="0"/>
        <w:ind w:left="851"/>
        <w:rPr>
          <w:rFonts w:cs="Times New Roman"/>
        </w:rPr>
      </w:pPr>
      <w:r w:rsidRPr="00B50357">
        <w:rPr>
          <w:rFonts w:cs="Times New Roman"/>
        </w:rPr>
        <w:t>Műanyagok különböző fajtái és alkalmazásuk a színpadi üzemben.</w:t>
      </w:r>
    </w:p>
    <w:p w14:paraId="50C7DE0D" w14:textId="77777777" w:rsidR="0083030D" w:rsidRPr="00B50357" w:rsidRDefault="0083030D" w:rsidP="0083030D">
      <w:pPr>
        <w:spacing w:after="0"/>
        <w:ind w:left="851"/>
        <w:rPr>
          <w:rFonts w:cs="Times New Roman"/>
        </w:rPr>
      </w:pPr>
      <w:r w:rsidRPr="00B50357">
        <w:rPr>
          <w:rFonts w:cs="Times New Roman"/>
        </w:rPr>
        <w:t>Az ív-, a lánghegesztés és forrasztás technológiájának ismertetése, a varratfajták felsorolásával és a kötési pontok szilárdsági tulajdonságaival.</w:t>
      </w:r>
    </w:p>
    <w:p w14:paraId="1E9E82F9" w14:textId="77777777" w:rsidR="0083030D" w:rsidRPr="00B50357" w:rsidRDefault="0083030D" w:rsidP="0083030D">
      <w:pPr>
        <w:spacing w:after="0"/>
        <w:ind w:left="851"/>
        <w:rPr>
          <w:rFonts w:cs="Times New Roman"/>
        </w:rPr>
      </w:pPr>
      <w:r w:rsidRPr="00B50357">
        <w:rPr>
          <w:rFonts w:cs="Times New Roman"/>
        </w:rPr>
        <w:t>Kötözőelemek gyártása, acélsodronykötél, műanyag és kenderkötél, valamint láncok esetében és ezek használata a színpadokon.</w:t>
      </w:r>
    </w:p>
    <w:p w14:paraId="421353AA" w14:textId="77777777" w:rsidR="0083030D" w:rsidRPr="00B50357" w:rsidRDefault="0083030D" w:rsidP="0083030D">
      <w:pPr>
        <w:spacing w:after="0"/>
        <w:ind w:left="851"/>
        <w:rPr>
          <w:rFonts w:cs="Times New Roman"/>
        </w:rPr>
      </w:pPr>
    </w:p>
    <w:p w14:paraId="7A7D65FD" w14:textId="77777777" w:rsidR="0083030D" w:rsidRPr="00B50357" w:rsidRDefault="0083030D" w:rsidP="0083030D">
      <w:pPr>
        <w:spacing w:after="0"/>
        <w:ind w:left="851"/>
        <w:rPr>
          <w:rFonts w:cs="Times New Roman"/>
        </w:rPr>
      </w:pPr>
      <w:r w:rsidRPr="00B50357">
        <w:rPr>
          <w:rFonts w:cs="Times New Roman"/>
        </w:rPr>
        <w:t>Díszlettervek értelmezése</w:t>
      </w:r>
    </w:p>
    <w:p w14:paraId="37BE94D2" w14:textId="77777777" w:rsidR="0083030D" w:rsidRPr="00B50357" w:rsidRDefault="0083030D" w:rsidP="0083030D">
      <w:pPr>
        <w:spacing w:after="0"/>
        <w:ind w:left="851"/>
        <w:rPr>
          <w:rFonts w:cs="Times New Roman"/>
        </w:rPr>
      </w:pPr>
      <w:r w:rsidRPr="00B50357">
        <w:rPr>
          <w:rFonts w:cs="Times New Roman"/>
        </w:rPr>
        <w:t>A szcenikai munka szerepe a díszlettervezésben, a gyártásban és a díszletek színpadra állításában.</w:t>
      </w:r>
    </w:p>
    <w:p w14:paraId="25600426" w14:textId="77777777" w:rsidR="0083030D" w:rsidRPr="00B50357" w:rsidRDefault="0083030D" w:rsidP="0083030D">
      <w:pPr>
        <w:spacing w:after="0"/>
        <w:ind w:left="851"/>
        <w:rPr>
          <w:rFonts w:cs="Times New Roman"/>
        </w:rPr>
      </w:pPr>
      <w:r w:rsidRPr="00B50357">
        <w:rPr>
          <w:rFonts w:cs="Times New Roman"/>
        </w:rPr>
        <w:t>A szcenikus, mint összekötő a művészi és műszaki munka összehangolásában.</w:t>
      </w:r>
    </w:p>
    <w:p w14:paraId="6F8BE0B2" w14:textId="77777777" w:rsidR="0083030D" w:rsidRPr="00B50357" w:rsidRDefault="0083030D" w:rsidP="0083030D">
      <w:pPr>
        <w:spacing w:after="0"/>
        <w:ind w:left="851"/>
        <w:rPr>
          <w:rFonts w:cs="Times New Roman"/>
        </w:rPr>
      </w:pPr>
      <w:r w:rsidRPr="00B50357">
        <w:rPr>
          <w:rFonts w:cs="Times New Roman"/>
        </w:rPr>
        <w:t>A szabadtéri színpadok és alkalmi játszóhelyek szcenikai megoldásai, díszletei és a szcenikus szerepe ezeken a játszóhelyeken.</w:t>
      </w:r>
    </w:p>
    <w:p w14:paraId="64380406" w14:textId="77777777" w:rsidR="0083030D" w:rsidRPr="00B50357" w:rsidRDefault="0083030D" w:rsidP="0083030D">
      <w:pPr>
        <w:spacing w:after="0"/>
        <w:ind w:left="851"/>
        <w:rPr>
          <w:rFonts w:cs="Times New Roman"/>
        </w:rPr>
      </w:pPr>
      <w:r w:rsidRPr="00B50357">
        <w:rPr>
          <w:rFonts w:cs="Times New Roman"/>
        </w:rPr>
        <w:t>A természeti jelenségek, illúziókeltések, a valóságábrázolások szcenikai megoldásai a színpadokon</w:t>
      </w:r>
    </w:p>
    <w:p w14:paraId="53FF41A8" w14:textId="77777777" w:rsidR="0083030D" w:rsidRPr="00B50357" w:rsidRDefault="0083030D" w:rsidP="0083030D">
      <w:pPr>
        <w:spacing w:after="0"/>
        <w:ind w:left="851"/>
        <w:rPr>
          <w:rFonts w:cs="Times New Roman"/>
        </w:rPr>
      </w:pPr>
      <w:r w:rsidRPr="00B50357">
        <w:rPr>
          <w:rFonts w:cs="Times New Roman"/>
        </w:rPr>
        <w:t>A látvány és a természethez igazodó naturális színpadképek megvalósításának szcenikai megoldásai.</w:t>
      </w:r>
    </w:p>
    <w:p w14:paraId="02869DF4" w14:textId="77777777" w:rsidR="0083030D" w:rsidRPr="00B50357" w:rsidRDefault="0083030D" w:rsidP="0083030D">
      <w:pPr>
        <w:spacing w:after="0"/>
        <w:ind w:left="851"/>
        <w:rPr>
          <w:rFonts w:cs="Times New Roman"/>
        </w:rPr>
      </w:pPr>
      <w:r w:rsidRPr="00B50357">
        <w:rPr>
          <w:rFonts w:cs="Times New Roman"/>
        </w:rPr>
        <w:t>A természetes és mesterséges hang, valamint fény szerepe a szcenikai munkában.</w:t>
      </w:r>
    </w:p>
    <w:p w14:paraId="01665DE8" w14:textId="77777777" w:rsidR="0083030D" w:rsidRPr="00B50357" w:rsidRDefault="0083030D" w:rsidP="0083030D">
      <w:pPr>
        <w:spacing w:after="0"/>
        <w:ind w:left="851"/>
        <w:rPr>
          <w:rFonts w:cs="Times New Roman"/>
        </w:rPr>
      </w:pPr>
      <w:r w:rsidRPr="00B50357">
        <w:rPr>
          <w:rFonts w:cs="Times New Roman"/>
        </w:rPr>
        <w:t>A díszletvetítés, fény- és árnyjáték, valamint a színpadi trükkök szcenikai megvalósítása.</w:t>
      </w:r>
    </w:p>
    <w:p w14:paraId="4F2D2C9A" w14:textId="77777777" w:rsidR="0083030D" w:rsidRPr="00B50357" w:rsidRDefault="0083030D" w:rsidP="0083030D">
      <w:pPr>
        <w:spacing w:after="0"/>
        <w:ind w:left="851"/>
        <w:rPr>
          <w:rFonts w:cs="Times New Roman"/>
        </w:rPr>
      </w:pPr>
    </w:p>
    <w:p w14:paraId="1314FDF0" w14:textId="77777777" w:rsidR="0083030D" w:rsidRPr="00B50357" w:rsidRDefault="0083030D" w:rsidP="0083030D">
      <w:pPr>
        <w:spacing w:after="0"/>
        <w:ind w:left="851"/>
        <w:rPr>
          <w:rFonts w:cs="Times New Roman"/>
        </w:rPr>
      </w:pPr>
      <w:r w:rsidRPr="00B50357">
        <w:rPr>
          <w:rFonts w:cs="Times New Roman"/>
        </w:rPr>
        <w:t>Műhely rajzok készítése</w:t>
      </w:r>
    </w:p>
    <w:p w14:paraId="5458D133" w14:textId="37047779" w:rsidR="00A23F09" w:rsidRPr="00B50357" w:rsidRDefault="0083030D" w:rsidP="0083030D">
      <w:pPr>
        <w:spacing w:after="0"/>
        <w:ind w:left="851"/>
        <w:rPr>
          <w:rFonts w:cs="Times New Roman"/>
        </w:rPr>
      </w:pPr>
      <w:r w:rsidRPr="00B50357">
        <w:rPr>
          <w:rFonts w:cs="Times New Roman"/>
        </w:rPr>
        <w:t>A díszletek gyártási tervei, színes tervek, makettek. A díszletelemek számozása.</w:t>
      </w:r>
    </w:p>
    <w:p w14:paraId="6E5E678B" w14:textId="77777777" w:rsidR="00A23F09" w:rsidRPr="00B50357" w:rsidRDefault="00A23F09" w:rsidP="00A23F09">
      <w:pPr>
        <w:tabs>
          <w:tab w:val="left" w:pos="1418"/>
          <w:tab w:val="right" w:pos="9072"/>
        </w:tabs>
        <w:spacing w:after="0"/>
        <w:ind w:left="851"/>
        <w:rPr>
          <w:rFonts w:cs="Times New Roman"/>
        </w:rPr>
      </w:pPr>
    </w:p>
    <w:p w14:paraId="36B72D6B" w14:textId="5C54A638"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Díszletek gyártása</w:t>
      </w:r>
    </w:p>
    <w:p w14:paraId="4B87C6E1" w14:textId="77777777" w:rsidR="0083030D" w:rsidRPr="00B50357" w:rsidRDefault="0083030D" w:rsidP="0083030D">
      <w:pPr>
        <w:spacing w:after="0"/>
        <w:ind w:left="851"/>
        <w:rPr>
          <w:rFonts w:cs="Times New Roman"/>
        </w:rPr>
      </w:pPr>
      <w:r w:rsidRPr="00B50357">
        <w:rPr>
          <w:rFonts w:cs="Times New Roman"/>
        </w:rPr>
        <w:t>Díszletkészítés technológiájának gyakorlatban történő megismerése az alábbi témakörök alkalmazásakor:</w:t>
      </w:r>
    </w:p>
    <w:p w14:paraId="32E58FC3" w14:textId="77777777" w:rsidR="0083030D" w:rsidRPr="00B50357" w:rsidRDefault="0083030D" w:rsidP="0083030D">
      <w:pPr>
        <w:spacing w:after="0"/>
        <w:ind w:left="851"/>
        <w:rPr>
          <w:rFonts w:cs="Times New Roman"/>
        </w:rPr>
      </w:pPr>
      <w:r w:rsidRPr="00B50357">
        <w:rPr>
          <w:rFonts w:cs="Times New Roman"/>
        </w:rPr>
        <w:t>A díszletgyártáshoz használt anyagok. A műhelyek összehangolt munkája, a tervismertetéstől a kivitelezést követő első összeszerelésig.</w:t>
      </w:r>
    </w:p>
    <w:p w14:paraId="2BC90681" w14:textId="77777777" w:rsidR="0083030D" w:rsidRPr="00B50357" w:rsidRDefault="0083030D" w:rsidP="0083030D">
      <w:pPr>
        <w:spacing w:after="0"/>
        <w:ind w:left="851"/>
        <w:rPr>
          <w:rFonts w:cs="Times New Roman"/>
        </w:rPr>
      </w:pPr>
      <w:r w:rsidRPr="00B50357">
        <w:rPr>
          <w:rFonts w:cs="Times New Roman"/>
        </w:rPr>
        <w:t>A díszletgyártás technológiai sorrendje, a művészi és szakmai munka összhangja.</w:t>
      </w:r>
    </w:p>
    <w:p w14:paraId="5A0B5475" w14:textId="77777777" w:rsidR="0083030D" w:rsidRPr="00B50357" w:rsidRDefault="0083030D" w:rsidP="0083030D">
      <w:pPr>
        <w:spacing w:after="0"/>
        <w:ind w:left="851"/>
        <w:rPr>
          <w:rFonts w:cs="Times New Roman"/>
        </w:rPr>
      </w:pPr>
      <w:r w:rsidRPr="00B50357">
        <w:rPr>
          <w:rFonts w:cs="Times New Roman"/>
        </w:rPr>
        <w:t>Színházi előadások díszleteinek biztonságos színpadra állítási követelményei, a munkavégzés felelőse. A díszletek raktározása, karbantartása és biztonságos szállítása.</w:t>
      </w:r>
    </w:p>
    <w:p w14:paraId="7FB40549" w14:textId="77777777" w:rsidR="0083030D" w:rsidRPr="00B50357" w:rsidRDefault="0083030D" w:rsidP="0083030D">
      <w:pPr>
        <w:spacing w:after="0"/>
        <w:ind w:left="851"/>
        <w:rPr>
          <w:rFonts w:cs="Times New Roman"/>
        </w:rPr>
      </w:pPr>
      <w:r w:rsidRPr="00B50357">
        <w:rPr>
          <w:rFonts w:cs="Times New Roman"/>
        </w:rPr>
        <w:t>Az általánosan előforduló díszletelemek (szőnyegek, függönyök, emelvények, lépcsők, hidak) gyártása és színpadra állítása, terhelhetőségük és rögzítésük.</w:t>
      </w:r>
    </w:p>
    <w:p w14:paraId="383BBA3B" w14:textId="77777777" w:rsidR="0083030D" w:rsidRPr="00B50357" w:rsidRDefault="0083030D" w:rsidP="0083030D">
      <w:pPr>
        <w:spacing w:after="0"/>
        <w:ind w:left="851"/>
        <w:rPr>
          <w:rFonts w:cs="Times New Roman"/>
        </w:rPr>
      </w:pPr>
      <w:r w:rsidRPr="00B50357">
        <w:rPr>
          <w:rFonts w:cs="Times New Roman"/>
        </w:rPr>
        <w:t>A különféle díszletfalak gyártási megoldásai, illesztésük egymáshoz és a színpadpadlóhoz, valamint rögzítésük a felsőgépezethez.</w:t>
      </w:r>
    </w:p>
    <w:p w14:paraId="666434E2" w14:textId="77777777" w:rsidR="0083030D" w:rsidRPr="00B50357" w:rsidRDefault="0083030D" w:rsidP="0083030D">
      <w:pPr>
        <w:spacing w:after="0"/>
        <w:ind w:left="851"/>
        <w:rPr>
          <w:rFonts w:cs="Times New Roman"/>
        </w:rPr>
      </w:pPr>
      <w:r w:rsidRPr="00B50357">
        <w:rPr>
          <w:rFonts w:cs="Times New Roman"/>
        </w:rPr>
        <w:t>Lógó- és plasztikus díszletek gyártása, a díszletelemek anyaga és színpadra állítás módozatai.</w:t>
      </w:r>
    </w:p>
    <w:p w14:paraId="2D4DBEEF" w14:textId="77777777" w:rsidR="0083030D" w:rsidRPr="00B50357" w:rsidRDefault="0083030D" w:rsidP="0083030D">
      <w:pPr>
        <w:spacing w:after="0"/>
        <w:ind w:left="851"/>
        <w:rPr>
          <w:rFonts w:cs="Times New Roman"/>
        </w:rPr>
      </w:pPr>
      <w:r w:rsidRPr="00B50357">
        <w:rPr>
          <w:rFonts w:cs="Times New Roman"/>
        </w:rPr>
        <w:t>Díszletplasztika készítése, műanyagleszívás, kasírozás, gipsz- és agyagmunka, törőkellékek gyártása, plexi, valamint fóliák alkalmazása a díszletgyártásban.</w:t>
      </w:r>
    </w:p>
    <w:p w14:paraId="1AA2A1D4" w14:textId="77777777" w:rsidR="0083030D" w:rsidRPr="00B50357" w:rsidRDefault="0083030D" w:rsidP="0083030D">
      <w:pPr>
        <w:spacing w:after="0"/>
        <w:ind w:left="851"/>
        <w:rPr>
          <w:rFonts w:cs="Times New Roman"/>
        </w:rPr>
      </w:pPr>
      <w:r w:rsidRPr="00B50357">
        <w:rPr>
          <w:rFonts w:cs="Times New Roman"/>
        </w:rPr>
        <w:t>Különleges anyagok a díszletgyártásban, a természeti jelenségek utánzásához szükséges imitációk megvalósítása.</w:t>
      </w:r>
    </w:p>
    <w:p w14:paraId="2C562755" w14:textId="57B881A5" w:rsidR="00A23F09" w:rsidRPr="00B50357" w:rsidRDefault="0083030D" w:rsidP="0083030D">
      <w:pPr>
        <w:spacing w:after="0"/>
        <w:ind w:left="851"/>
        <w:rPr>
          <w:rFonts w:cs="Times New Roman"/>
        </w:rPr>
      </w:pPr>
      <w:r w:rsidRPr="00B50357">
        <w:rPr>
          <w:rFonts w:cs="Times New Roman"/>
        </w:rPr>
        <w:t>Műanyagok alkalmazása a díszletgyártásban, megmunkálásuk és a díszletek lángmentesítése.</w:t>
      </w:r>
    </w:p>
    <w:p w14:paraId="002FA9F8" w14:textId="77777777" w:rsidR="00A23F09" w:rsidRPr="00B50357" w:rsidRDefault="00A23F09" w:rsidP="00A23F09">
      <w:pPr>
        <w:tabs>
          <w:tab w:val="left" w:pos="1418"/>
          <w:tab w:val="right" w:pos="9072"/>
        </w:tabs>
        <w:spacing w:after="0"/>
        <w:ind w:left="851"/>
        <w:rPr>
          <w:rFonts w:cs="Times New Roman"/>
        </w:rPr>
      </w:pPr>
    </w:p>
    <w:p w14:paraId="3F984A83" w14:textId="0977CAA5" w:rsidR="00A23F09" w:rsidRPr="00B50357" w:rsidRDefault="0083030D" w:rsidP="00A23F09">
      <w:pPr>
        <w:pStyle w:val="Listaszerbekezds"/>
        <w:numPr>
          <w:ilvl w:val="2"/>
          <w:numId w:val="8"/>
        </w:numPr>
        <w:tabs>
          <w:tab w:val="left" w:pos="1701"/>
          <w:tab w:val="right" w:pos="9072"/>
        </w:tabs>
        <w:spacing w:after="0"/>
        <w:ind w:left="993" w:hanging="426"/>
        <w:rPr>
          <w:rFonts w:cs="Times New Roman"/>
          <w:b/>
          <w:i/>
        </w:rPr>
      </w:pPr>
      <w:r w:rsidRPr="00B50357">
        <w:rPr>
          <w:rFonts w:cs="Times New Roman"/>
          <w:b/>
          <w:i/>
        </w:rPr>
        <w:t>Díszletek színpadra állítása</w:t>
      </w:r>
    </w:p>
    <w:p w14:paraId="02A33AF5" w14:textId="77777777" w:rsidR="0083030D" w:rsidRPr="00B50357" w:rsidRDefault="0083030D" w:rsidP="0083030D">
      <w:pPr>
        <w:spacing w:after="0"/>
        <w:ind w:left="851"/>
        <w:rPr>
          <w:rFonts w:cs="Times New Roman"/>
        </w:rPr>
      </w:pPr>
      <w:r w:rsidRPr="00B50357">
        <w:rPr>
          <w:rFonts w:cs="Times New Roman"/>
        </w:rPr>
        <w:t>Az alábbi témakörök gyakorlati alkalmazása:</w:t>
      </w:r>
    </w:p>
    <w:p w14:paraId="4B19780F" w14:textId="77777777" w:rsidR="0083030D" w:rsidRPr="00B50357" w:rsidRDefault="0083030D" w:rsidP="0083030D">
      <w:pPr>
        <w:spacing w:after="0"/>
        <w:ind w:left="851"/>
        <w:rPr>
          <w:rFonts w:cs="Times New Roman"/>
        </w:rPr>
      </w:pPr>
      <w:r w:rsidRPr="00B50357">
        <w:rPr>
          <w:rFonts w:cs="Times New Roman"/>
        </w:rPr>
        <w:t>Biztonságtechnika, színházakra vonatkozó szabványok</w:t>
      </w:r>
    </w:p>
    <w:p w14:paraId="2B1FB3FD" w14:textId="77777777" w:rsidR="0083030D" w:rsidRPr="00B50357" w:rsidRDefault="0083030D" w:rsidP="0083030D">
      <w:pPr>
        <w:spacing w:after="0"/>
        <w:ind w:left="851"/>
        <w:rPr>
          <w:rFonts w:cs="Times New Roman"/>
        </w:rPr>
      </w:pPr>
      <w:r w:rsidRPr="00B50357">
        <w:rPr>
          <w:rFonts w:cs="Times New Roman"/>
        </w:rPr>
        <w:t>Színpadi díszletek gyártásával, színpadra állításával, szerelésével és bontásával kapcsolatos munkavédelmi előírások. Technológiai utasítás.</w:t>
      </w:r>
    </w:p>
    <w:p w14:paraId="7A48C7E6" w14:textId="77777777" w:rsidR="0083030D" w:rsidRPr="00B50357" w:rsidRDefault="0083030D" w:rsidP="0083030D">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5529BE56" w14:textId="77777777" w:rsidR="0083030D" w:rsidRPr="00B50357" w:rsidRDefault="0083030D" w:rsidP="0083030D">
      <w:pPr>
        <w:spacing w:after="0"/>
        <w:ind w:left="851"/>
        <w:rPr>
          <w:rFonts w:cs="Times New Roman"/>
        </w:rPr>
      </w:pPr>
      <w:r w:rsidRPr="00B50357">
        <w:rPr>
          <w:rFonts w:cs="Times New Roman"/>
        </w:rPr>
        <w:t>Színpadi építés, bontás, próba és előadás tűzvédelmi előírásai.</w:t>
      </w:r>
    </w:p>
    <w:p w14:paraId="3D77C5C7" w14:textId="77777777" w:rsidR="0083030D" w:rsidRPr="00B50357" w:rsidRDefault="0083030D" w:rsidP="0083030D">
      <w:pPr>
        <w:spacing w:after="0"/>
        <w:ind w:left="851"/>
        <w:rPr>
          <w:rFonts w:cs="Times New Roman"/>
        </w:rPr>
      </w:pPr>
      <w:r w:rsidRPr="00B50357">
        <w:rPr>
          <w:rFonts w:cs="Times New Roman"/>
        </w:rPr>
        <w:t>Színházi előadások díszleteinek biztonságos színpadra állítási követelményei, munkavégzés felelőse.</w:t>
      </w:r>
    </w:p>
    <w:p w14:paraId="36EB49A5" w14:textId="77777777" w:rsidR="0083030D" w:rsidRPr="00B50357" w:rsidRDefault="0083030D" w:rsidP="0083030D">
      <w:pPr>
        <w:spacing w:after="0"/>
        <w:ind w:left="851"/>
        <w:rPr>
          <w:rFonts w:cs="Times New Roman"/>
        </w:rPr>
      </w:pPr>
      <w:r w:rsidRPr="00B50357">
        <w:rPr>
          <w:rFonts w:cs="Times New Roman"/>
        </w:rPr>
        <w:t>Díszlet szállítási és tárolási logisztikája</w:t>
      </w:r>
    </w:p>
    <w:p w14:paraId="7B751D6C" w14:textId="77777777" w:rsidR="0083030D" w:rsidRPr="00B50357" w:rsidRDefault="0083030D" w:rsidP="0083030D">
      <w:pPr>
        <w:spacing w:after="0"/>
        <w:ind w:left="851"/>
        <w:rPr>
          <w:rFonts w:cs="Times New Roman"/>
        </w:rPr>
      </w:pPr>
      <w:r w:rsidRPr="00B50357">
        <w:rPr>
          <w:rFonts w:cs="Times New Roman"/>
        </w:rPr>
        <w:t>A raktározás rendjének tűzvédelmi szabályai, a közlekedési utak kijelölésének rendje a színpadon és a raktározási területeken.</w:t>
      </w:r>
    </w:p>
    <w:p w14:paraId="56F6BA4F" w14:textId="77777777" w:rsidR="0083030D" w:rsidRPr="00B50357" w:rsidRDefault="0083030D" w:rsidP="0083030D">
      <w:pPr>
        <w:spacing w:after="0"/>
        <w:ind w:left="851"/>
        <w:rPr>
          <w:rFonts w:cs="Times New Roman"/>
        </w:rPr>
      </w:pPr>
      <w:r w:rsidRPr="00B50357">
        <w:rPr>
          <w:rFonts w:cs="Times New Roman"/>
        </w:rPr>
        <w:t>A színpadi munkára vonatkozó általános munkavégzési előírások, anyagmozgatás, szállítás és a szerszámok használatának biztonsági előírásai.</w:t>
      </w:r>
    </w:p>
    <w:p w14:paraId="5B9C824D" w14:textId="68EA2CE4" w:rsidR="00A23F09" w:rsidRPr="00B50357" w:rsidRDefault="0083030D" w:rsidP="00A23F09">
      <w:pPr>
        <w:tabs>
          <w:tab w:val="left" w:pos="1418"/>
          <w:tab w:val="right" w:pos="9072"/>
        </w:tabs>
        <w:spacing w:after="0"/>
        <w:ind w:left="851"/>
        <w:rPr>
          <w:rFonts w:cs="Times New Roman"/>
        </w:rPr>
      </w:pPr>
      <w:r w:rsidRPr="00B50357">
        <w:rPr>
          <w:rFonts w:cs="Times New Roman"/>
        </w:rPr>
        <w:t>A díszletek raktározása, karbantartása és biztonságos szállítása.</w:t>
      </w:r>
    </w:p>
    <w:p w14:paraId="7AC9126C" w14:textId="77777777" w:rsidR="00A23F09" w:rsidRPr="00B50357" w:rsidRDefault="00A23F09" w:rsidP="00A23F09">
      <w:pPr>
        <w:tabs>
          <w:tab w:val="left" w:pos="1418"/>
          <w:tab w:val="right" w:pos="9072"/>
        </w:tabs>
        <w:spacing w:after="0"/>
        <w:ind w:left="851"/>
        <w:rPr>
          <w:rFonts w:cs="Times New Roman"/>
        </w:rPr>
      </w:pPr>
    </w:p>
    <w:p w14:paraId="5343B591"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képzés javasolt helyszíne (ajánlás)</w:t>
      </w:r>
    </w:p>
    <w:p w14:paraId="679953F0" w14:textId="3FE4D15F" w:rsidR="00A23F09" w:rsidRPr="00B50357" w:rsidRDefault="0083030D" w:rsidP="00A23F09">
      <w:pPr>
        <w:spacing w:after="0"/>
        <w:ind w:left="426"/>
        <w:rPr>
          <w:rFonts w:cs="Times New Roman"/>
        </w:rPr>
      </w:pPr>
      <w:r w:rsidRPr="00B50357">
        <w:rPr>
          <w:rFonts w:cs="Times New Roman"/>
        </w:rPr>
        <w:t>Színházi gyakorlati helyszín</w:t>
      </w:r>
    </w:p>
    <w:p w14:paraId="00361D58" w14:textId="77777777" w:rsidR="00A23F09" w:rsidRPr="00B50357" w:rsidRDefault="00A23F09" w:rsidP="00A23F09">
      <w:pPr>
        <w:spacing w:after="0"/>
        <w:ind w:left="426"/>
        <w:rPr>
          <w:rFonts w:cs="Times New Roman"/>
        </w:rPr>
      </w:pPr>
    </w:p>
    <w:p w14:paraId="16997A58" w14:textId="77777777" w:rsidR="00A23F09" w:rsidRPr="00B50357" w:rsidRDefault="00A23F09" w:rsidP="00A23F09">
      <w:pPr>
        <w:pStyle w:val="Listaszerbekezds"/>
        <w:numPr>
          <w:ilvl w:val="1"/>
          <w:numId w:val="8"/>
        </w:numPr>
        <w:spacing w:after="0"/>
        <w:rPr>
          <w:rFonts w:cs="Times New Roman"/>
          <w:b/>
        </w:rPr>
      </w:pPr>
      <w:r w:rsidRPr="00B50357">
        <w:rPr>
          <w:rFonts w:cs="Times New Roman"/>
          <w:b/>
        </w:rPr>
        <w:t>A tantárgy értékelésének módja</w:t>
      </w:r>
    </w:p>
    <w:p w14:paraId="18F749E7" w14:textId="7C5E63D9" w:rsidR="00A23F09" w:rsidRDefault="00A23F09" w:rsidP="00A23F09">
      <w:pPr>
        <w:spacing w:after="0"/>
        <w:ind w:left="426"/>
        <w:rPr>
          <w:rFonts w:cs="Times New Roman"/>
        </w:rPr>
      </w:pPr>
      <w:r w:rsidRPr="00B50357">
        <w:rPr>
          <w:rFonts w:cs="Times New Roman"/>
        </w:rPr>
        <w:t xml:space="preserve">A nemzeti köznevelésről szóló 2011. évi </w:t>
      </w:r>
      <w:r w:rsidR="00CA5EC6">
        <w:rPr>
          <w:rFonts w:cs="Times New Roman"/>
        </w:rPr>
        <w:t xml:space="preserve">CXC. törvény </w:t>
      </w:r>
      <w:r w:rsidRPr="00B50357">
        <w:rPr>
          <w:rFonts w:cs="Times New Roman"/>
        </w:rPr>
        <w:t xml:space="preserve">54. § </w:t>
      </w:r>
      <w:r w:rsidR="0089764A">
        <w:rPr>
          <w:rFonts w:cs="Times New Roman"/>
        </w:rPr>
        <w:t>(2) bekezdés a)</w:t>
      </w:r>
      <w:r w:rsidRPr="00B50357">
        <w:rPr>
          <w:rFonts w:cs="Times New Roman"/>
        </w:rPr>
        <w:t xml:space="preserve"> pontja szerinti értékeléssel.</w:t>
      </w:r>
    </w:p>
    <w:p w14:paraId="684EF27C" w14:textId="77777777" w:rsidR="001513D5" w:rsidRPr="00B50357" w:rsidRDefault="001513D5" w:rsidP="00A23F09">
      <w:pPr>
        <w:spacing w:after="0"/>
        <w:ind w:left="426"/>
        <w:rPr>
          <w:rFonts w:cs="Times New Roman"/>
        </w:rPr>
      </w:pPr>
    </w:p>
    <w:sectPr w:rsidR="001513D5" w:rsidRPr="00B50357"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F9E3FFC" w15:done="0"/>
  <w15:commentEx w15:paraId="2509A301" w15:done="0"/>
  <w15:commentEx w15:paraId="7DBF2BF6" w15:done="0"/>
  <w15:commentEx w15:paraId="2A066AF7" w15:done="0"/>
  <w15:commentEx w15:paraId="53423D1A" w15:done="0"/>
  <w15:commentEx w15:paraId="1F796E36" w15:done="0"/>
  <w15:commentEx w15:paraId="1085C1EC" w15:done="0"/>
  <w15:commentEx w15:paraId="766D25F7" w15:done="0"/>
  <w15:commentEx w15:paraId="3122A54A" w15:done="0"/>
  <w15:commentEx w15:paraId="192BDA88" w15:done="0"/>
  <w15:commentEx w15:paraId="426B544B" w15:done="0"/>
  <w15:commentEx w15:paraId="2A8DA6A0" w15:done="0"/>
  <w15:commentEx w15:paraId="173E18C0" w15:done="0"/>
  <w15:commentEx w15:paraId="51D7547C" w15:done="0"/>
  <w15:commentEx w15:paraId="4CD0EFF7" w15:done="0"/>
  <w15:commentEx w15:paraId="0692A52F" w15:done="0"/>
  <w15:commentEx w15:paraId="42D7B65E" w15:done="0"/>
  <w15:commentEx w15:paraId="4558EA77" w15:done="0"/>
  <w15:commentEx w15:paraId="7F27AEE5" w15:done="0"/>
  <w15:commentEx w15:paraId="306D74F6" w15:done="0"/>
  <w15:commentEx w15:paraId="4233060B" w15:done="0"/>
  <w15:commentEx w15:paraId="3A7BADD6" w15:done="0"/>
  <w15:commentEx w15:paraId="35C8BC6A" w15:done="0"/>
  <w15:commentEx w15:paraId="3752E225" w15:done="0"/>
  <w15:commentEx w15:paraId="01BA79F7" w15:done="0"/>
  <w15:commentEx w15:paraId="69E5A802" w15:done="0"/>
  <w15:commentEx w15:paraId="30A1B96E" w15:done="0"/>
  <w15:commentEx w15:paraId="475390F2" w15:done="0"/>
  <w15:commentEx w15:paraId="6BEC618A" w15:done="0"/>
  <w15:commentEx w15:paraId="6C350322" w15:done="0"/>
  <w15:commentEx w15:paraId="48C60E49" w15:done="0"/>
  <w15:commentEx w15:paraId="711EE5C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F9E3FFC" w16cid:durableId="1E2FC701"/>
  <w16cid:commentId w16cid:paraId="2509A301" w16cid:durableId="1E2FC702"/>
  <w16cid:commentId w16cid:paraId="7DBF2BF6" w16cid:durableId="1E2FC703"/>
  <w16cid:commentId w16cid:paraId="2A066AF7" w16cid:durableId="1E2FC704"/>
  <w16cid:commentId w16cid:paraId="53423D1A" w16cid:durableId="1E2FC705"/>
  <w16cid:commentId w16cid:paraId="1F796E36" w16cid:durableId="1E2FC70A"/>
  <w16cid:commentId w16cid:paraId="1085C1EC" w16cid:durableId="1E2FC70B"/>
  <w16cid:commentId w16cid:paraId="766D25F7" w16cid:durableId="1E2FC70C"/>
  <w16cid:commentId w16cid:paraId="3122A54A" w16cid:durableId="1E2FC711"/>
  <w16cid:commentId w16cid:paraId="192BDA88" w16cid:durableId="1E2FC712"/>
  <w16cid:commentId w16cid:paraId="426B544B" w16cid:durableId="1E2FC713"/>
  <w16cid:commentId w16cid:paraId="2A8DA6A0" w16cid:durableId="1E2FC714"/>
  <w16cid:commentId w16cid:paraId="173E18C0" w16cid:durableId="1E2FC715"/>
  <w16cid:commentId w16cid:paraId="51D7547C" w16cid:durableId="1E2FC718"/>
  <w16cid:commentId w16cid:paraId="4CD0EFF7" w16cid:durableId="1E2FC719"/>
  <w16cid:commentId w16cid:paraId="0692A52F" w16cid:durableId="1E2FC71A"/>
  <w16cid:commentId w16cid:paraId="42D7B65E" w16cid:durableId="1E2FC71B"/>
  <w16cid:commentId w16cid:paraId="4558EA77" w16cid:durableId="1E2FC71F"/>
  <w16cid:commentId w16cid:paraId="7F27AEE5" w16cid:durableId="1E2FC720"/>
  <w16cid:commentId w16cid:paraId="306D74F6" w16cid:durableId="1E2FC721"/>
  <w16cid:commentId w16cid:paraId="4233060B" w16cid:durableId="1E2FC726"/>
  <w16cid:commentId w16cid:paraId="3A7BADD6" w16cid:durableId="1E2FC727"/>
  <w16cid:commentId w16cid:paraId="35C8BC6A" w16cid:durableId="1E2FC728"/>
  <w16cid:commentId w16cid:paraId="3752E225" w16cid:durableId="1E2FC72D"/>
  <w16cid:commentId w16cid:paraId="01BA79F7" w16cid:durableId="1E2FC72E"/>
  <w16cid:commentId w16cid:paraId="69E5A802" w16cid:durableId="1E2FC72F"/>
  <w16cid:commentId w16cid:paraId="30A1B96E" w16cid:durableId="1E2FC734"/>
  <w16cid:commentId w16cid:paraId="475390F2" w16cid:durableId="1E2FC735"/>
  <w16cid:commentId w16cid:paraId="6BEC618A" w16cid:durableId="1E2FC736"/>
  <w16cid:commentId w16cid:paraId="6C350322" w16cid:durableId="1E2FC73B"/>
  <w16cid:commentId w16cid:paraId="48C60E49" w16cid:durableId="1E2FC73C"/>
  <w16cid:commentId w16cid:paraId="711EE5C0" w16cid:durableId="1E2FC73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3AB647" w14:textId="77777777" w:rsidR="005C4277" w:rsidRDefault="005C4277" w:rsidP="00B945BE">
      <w:pPr>
        <w:spacing w:after="0"/>
      </w:pPr>
      <w:r>
        <w:separator/>
      </w:r>
    </w:p>
  </w:endnote>
  <w:endnote w:type="continuationSeparator" w:id="0">
    <w:p w14:paraId="561F4BAA" w14:textId="77777777" w:rsidR="005C4277" w:rsidRDefault="005C427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781DE0" w14:textId="77777777" w:rsidR="005C4277" w:rsidRDefault="005C4277" w:rsidP="00B945BE">
      <w:pPr>
        <w:spacing w:after="0"/>
      </w:pPr>
      <w:r>
        <w:separator/>
      </w:r>
    </w:p>
  </w:footnote>
  <w:footnote w:type="continuationSeparator" w:id="0">
    <w:p w14:paraId="6EA309A3" w14:textId="77777777" w:rsidR="005C4277" w:rsidRDefault="005C427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A896ACF"/>
    <w:multiLevelType w:val="hybridMultilevel"/>
    <w:tmpl w:val="DBD28DFE"/>
    <w:lvl w:ilvl="0" w:tplc="08DC3428">
      <w:start w:val="10"/>
      <w:numFmt w:val="bullet"/>
      <w:lvlText w:val="-"/>
      <w:lvlJc w:val="left"/>
      <w:pPr>
        <w:ind w:left="1571" w:hanging="360"/>
      </w:pPr>
      <w:rPr>
        <w:rFonts w:ascii="Times New Roman" w:hAnsi="Times New Roman" w:cs="Times New Roman" w:hint="default"/>
        <w:color w:val="000000"/>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AD95915"/>
    <w:multiLevelType w:val="hybridMultilevel"/>
    <w:tmpl w:val="84D8F502"/>
    <w:lvl w:ilvl="0" w:tplc="08DC3428">
      <w:start w:val="10"/>
      <w:numFmt w:val="bullet"/>
      <w:lvlText w:val="-"/>
      <w:lvlJc w:val="left"/>
      <w:pPr>
        <w:ind w:left="1069" w:hanging="360"/>
      </w:pPr>
      <w:rPr>
        <w:rFonts w:ascii="Times New Roman" w:hAnsi="Times New Roman" w:cs="Times New Roman" w:hint="default"/>
        <w:color w:val="000000"/>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
    <w:nsid w:val="0C181A9B"/>
    <w:multiLevelType w:val="hybridMultilevel"/>
    <w:tmpl w:val="D8A0044A"/>
    <w:lvl w:ilvl="0" w:tplc="43B4D6F4">
      <w:numFmt w:val="bullet"/>
      <w:lvlText w:val="-"/>
      <w:lvlJc w:val="left"/>
      <w:pPr>
        <w:ind w:left="1481" w:hanging="63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F30E1"/>
    <w:multiLevelType w:val="hybridMultilevel"/>
    <w:tmpl w:val="C13480DC"/>
    <w:lvl w:ilvl="0" w:tplc="08DC3428">
      <w:start w:val="10"/>
      <w:numFmt w:val="bullet"/>
      <w:lvlText w:val="-"/>
      <w:lvlJc w:val="left"/>
      <w:pPr>
        <w:ind w:left="1563" w:hanging="570"/>
      </w:pPr>
      <w:rPr>
        <w:rFonts w:ascii="Times New Roman" w:hAnsi="Times New Roman" w:cs="Times New Roman" w:hint="default"/>
        <w:color w:val="000000"/>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6">
    <w:nsid w:val="13234C90"/>
    <w:multiLevelType w:val="hybridMultilevel"/>
    <w:tmpl w:val="D3064992"/>
    <w:lvl w:ilvl="0" w:tplc="08DC3428">
      <w:start w:val="10"/>
      <w:numFmt w:val="bullet"/>
      <w:lvlText w:val="-"/>
      <w:lvlJc w:val="left"/>
      <w:pPr>
        <w:ind w:left="1571" w:hanging="360"/>
      </w:pPr>
      <w:rPr>
        <w:rFonts w:ascii="Times New Roman" w:hAnsi="Times New Roman" w:cs="Times New Roman" w:hint="default"/>
        <w:color w:val="000000"/>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39C6944"/>
    <w:multiLevelType w:val="hybridMultilevel"/>
    <w:tmpl w:val="209A13AC"/>
    <w:lvl w:ilvl="0" w:tplc="A83ECF88">
      <w:numFmt w:val="bullet"/>
      <w:lvlText w:val=""/>
      <w:lvlJc w:val="left"/>
      <w:pPr>
        <w:ind w:left="1421" w:hanging="570"/>
      </w:pPr>
      <w:rPr>
        <w:rFonts w:ascii="Symbol" w:eastAsiaTheme="minorHAnsi" w:hAnsi="Symbol"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14801F9C"/>
    <w:multiLevelType w:val="hybridMultilevel"/>
    <w:tmpl w:val="9716C750"/>
    <w:lvl w:ilvl="0" w:tplc="08DC3428">
      <w:start w:val="10"/>
      <w:numFmt w:val="bullet"/>
      <w:lvlText w:val="-"/>
      <w:lvlJc w:val="left"/>
      <w:pPr>
        <w:ind w:left="927" w:hanging="360"/>
      </w:pPr>
      <w:rPr>
        <w:rFonts w:ascii="Times New Roman" w:hAnsi="Times New Roman" w:cs="Times New Roman" w:hint="default"/>
        <w:color w:val="000000"/>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9">
    <w:nsid w:val="17914299"/>
    <w:multiLevelType w:val="hybridMultilevel"/>
    <w:tmpl w:val="63C8717A"/>
    <w:lvl w:ilvl="0" w:tplc="A83ECF88">
      <w:numFmt w:val="bullet"/>
      <w:lvlText w:val=""/>
      <w:lvlJc w:val="left"/>
      <w:pPr>
        <w:ind w:left="2272" w:hanging="570"/>
      </w:pPr>
      <w:rPr>
        <w:rFonts w:ascii="Symbol" w:eastAsiaTheme="minorHAnsi" w:hAnsi="Symbol"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1DBE42FA"/>
    <w:multiLevelType w:val="hybridMultilevel"/>
    <w:tmpl w:val="82D81162"/>
    <w:lvl w:ilvl="0" w:tplc="08DC3428">
      <w:start w:val="10"/>
      <w:numFmt w:val="bullet"/>
      <w:lvlText w:val="-"/>
      <w:lvlJc w:val="left"/>
      <w:pPr>
        <w:ind w:left="1211" w:hanging="360"/>
      </w:pPr>
      <w:rPr>
        <w:rFonts w:ascii="Times New Roman" w:hAnsi="Times New Roman" w:cs="Times New Roman" w:hint="default"/>
        <w:color w:val="000000"/>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1">
    <w:nsid w:val="22D448AF"/>
    <w:multiLevelType w:val="hybridMultilevel"/>
    <w:tmpl w:val="2DFA3FA0"/>
    <w:lvl w:ilvl="0" w:tplc="08DC3428">
      <w:start w:val="10"/>
      <w:numFmt w:val="bullet"/>
      <w:lvlText w:val="-"/>
      <w:lvlJc w:val="left"/>
      <w:pPr>
        <w:ind w:left="1571" w:hanging="360"/>
      </w:pPr>
      <w:rPr>
        <w:rFonts w:ascii="Times New Roman" w:hAnsi="Times New Roman" w:cs="Times New Roman" w:hint="default"/>
        <w:color w:val="000000"/>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30833C19"/>
    <w:multiLevelType w:val="hybridMultilevel"/>
    <w:tmpl w:val="B5B8CB50"/>
    <w:lvl w:ilvl="0" w:tplc="08DC3428">
      <w:start w:val="10"/>
      <w:numFmt w:val="bullet"/>
      <w:lvlText w:val="-"/>
      <w:lvlJc w:val="left"/>
      <w:pPr>
        <w:ind w:left="1353" w:hanging="360"/>
      </w:pPr>
      <w:rPr>
        <w:rFonts w:ascii="Times New Roman" w:hAnsi="Times New Roman" w:cs="Times New Roman" w:hint="default"/>
        <w:color w:val="000000"/>
      </w:rPr>
    </w:lvl>
    <w:lvl w:ilvl="1" w:tplc="040E0003" w:tentative="1">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1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35719D"/>
    <w:multiLevelType w:val="hybridMultilevel"/>
    <w:tmpl w:val="BA721934"/>
    <w:lvl w:ilvl="0" w:tplc="08DC3428">
      <w:start w:val="10"/>
      <w:numFmt w:val="bullet"/>
      <w:lvlText w:val="-"/>
      <w:lvlJc w:val="left"/>
      <w:pPr>
        <w:ind w:left="1353" w:hanging="360"/>
      </w:pPr>
      <w:rPr>
        <w:rFonts w:ascii="Times New Roman" w:hAnsi="Times New Roman" w:cs="Times New Roman" w:hint="default"/>
        <w:color w:val="000000"/>
      </w:rPr>
    </w:lvl>
    <w:lvl w:ilvl="1" w:tplc="040E0003">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15">
    <w:nsid w:val="43AC4DEC"/>
    <w:multiLevelType w:val="hybridMultilevel"/>
    <w:tmpl w:val="5ACE08A0"/>
    <w:lvl w:ilvl="0" w:tplc="08DC3428">
      <w:start w:val="10"/>
      <w:numFmt w:val="bullet"/>
      <w:lvlText w:val="-"/>
      <w:lvlJc w:val="left"/>
      <w:pPr>
        <w:ind w:left="1069" w:hanging="360"/>
      </w:pPr>
      <w:rPr>
        <w:rFonts w:ascii="Times New Roman" w:hAnsi="Times New Roman" w:cs="Times New Roman" w:hint="default"/>
        <w:color w:val="000000"/>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8">
    <w:nsid w:val="58F57E7C"/>
    <w:multiLevelType w:val="hybridMultilevel"/>
    <w:tmpl w:val="6D222326"/>
    <w:lvl w:ilvl="0" w:tplc="08DC3428">
      <w:start w:val="10"/>
      <w:numFmt w:val="bullet"/>
      <w:lvlText w:val="-"/>
      <w:lvlJc w:val="left"/>
      <w:pPr>
        <w:ind w:left="1211" w:hanging="360"/>
      </w:pPr>
      <w:rPr>
        <w:rFonts w:ascii="Times New Roman" w:hAnsi="Times New Roman" w:cs="Times New Roman" w:hint="default"/>
        <w:color w:val="000000"/>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5AF51FEB"/>
    <w:multiLevelType w:val="hybridMultilevel"/>
    <w:tmpl w:val="61988F36"/>
    <w:lvl w:ilvl="0" w:tplc="08DC3428">
      <w:start w:val="10"/>
      <w:numFmt w:val="bullet"/>
      <w:lvlText w:val="-"/>
      <w:lvlJc w:val="left"/>
      <w:pPr>
        <w:ind w:left="1069" w:hanging="360"/>
      </w:pPr>
      <w:rPr>
        <w:rFonts w:ascii="Times New Roman" w:hAnsi="Times New Roman" w:cs="Times New Roman" w:hint="default"/>
        <w:color w:val="000000"/>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64E44CAB"/>
    <w:multiLevelType w:val="hybridMultilevel"/>
    <w:tmpl w:val="EEC8231E"/>
    <w:lvl w:ilvl="0" w:tplc="08DC3428">
      <w:start w:val="10"/>
      <w:numFmt w:val="bullet"/>
      <w:lvlText w:val="-"/>
      <w:lvlJc w:val="left"/>
      <w:pPr>
        <w:ind w:left="1069" w:hanging="360"/>
      </w:pPr>
      <w:rPr>
        <w:rFonts w:ascii="Times New Roman" w:hAnsi="Times New Roman" w:cs="Times New Roman" w:hint="default"/>
        <w:color w:val="000000"/>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70AC5298"/>
    <w:multiLevelType w:val="hybridMultilevel"/>
    <w:tmpl w:val="B2223D2A"/>
    <w:lvl w:ilvl="0" w:tplc="08DC3428">
      <w:start w:val="10"/>
      <w:numFmt w:val="bullet"/>
      <w:lvlText w:val="-"/>
      <w:lvlJc w:val="left"/>
      <w:pPr>
        <w:ind w:left="1211" w:hanging="360"/>
      </w:pPr>
      <w:rPr>
        <w:rFonts w:ascii="Times New Roman" w:hAnsi="Times New Roman" w:cs="Times New Roman" w:hint="default"/>
        <w:color w:val="000000"/>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CB344B0"/>
    <w:multiLevelType w:val="hybridMultilevel"/>
    <w:tmpl w:val="942031AC"/>
    <w:lvl w:ilvl="0" w:tplc="08DC3428">
      <w:start w:val="10"/>
      <w:numFmt w:val="bullet"/>
      <w:lvlText w:val="-"/>
      <w:lvlJc w:val="left"/>
      <w:pPr>
        <w:ind w:left="1571" w:hanging="360"/>
      </w:pPr>
      <w:rPr>
        <w:rFonts w:ascii="Times New Roman" w:hAnsi="Times New Roman" w:cs="Times New Roman" w:hint="default"/>
        <w:color w:val="000000"/>
      </w:rPr>
    </w:lvl>
    <w:lvl w:ilvl="1" w:tplc="1730D8C6">
      <w:numFmt w:val="bullet"/>
      <w:lvlText w:val=""/>
      <w:lvlJc w:val="left"/>
      <w:pPr>
        <w:ind w:left="2501" w:hanging="570"/>
      </w:pPr>
      <w:rPr>
        <w:rFonts w:ascii="Symbol" w:eastAsiaTheme="minorHAnsi" w:hAnsi="Symbol"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7DA8645B"/>
    <w:multiLevelType w:val="hybridMultilevel"/>
    <w:tmpl w:val="82E64CD2"/>
    <w:lvl w:ilvl="0" w:tplc="08DC3428">
      <w:start w:val="10"/>
      <w:numFmt w:val="bullet"/>
      <w:lvlText w:val="-"/>
      <w:lvlJc w:val="left"/>
      <w:pPr>
        <w:ind w:left="1069" w:hanging="360"/>
      </w:pPr>
      <w:rPr>
        <w:rFonts w:ascii="Times New Roman" w:hAnsi="Times New Roman" w:cs="Times New Roman" w:hint="default"/>
        <w:color w:val="000000"/>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num w:numId="1">
    <w:abstractNumId w:val="17"/>
  </w:num>
  <w:num w:numId="2">
    <w:abstractNumId w:val="16"/>
  </w:num>
  <w:num w:numId="3">
    <w:abstractNumId w:val="22"/>
  </w:num>
  <w:num w:numId="4">
    <w:abstractNumId w:val="24"/>
  </w:num>
  <w:num w:numId="5">
    <w:abstractNumId w:val="0"/>
  </w:num>
  <w:num w:numId="6">
    <w:abstractNumId w:val="21"/>
  </w:num>
  <w:num w:numId="7">
    <w:abstractNumId w:val="4"/>
  </w:num>
  <w:num w:numId="8">
    <w:abstractNumId w:val="13"/>
  </w:num>
  <w:num w:numId="9">
    <w:abstractNumId w:val="1"/>
  </w:num>
  <w:num w:numId="10">
    <w:abstractNumId w:val="18"/>
  </w:num>
  <w:num w:numId="11">
    <w:abstractNumId w:val="10"/>
  </w:num>
  <w:num w:numId="12">
    <w:abstractNumId w:val="8"/>
  </w:num>
  <w:num w:numId="13">
    <w:abstractNumId w:val="3"/>
  </w:num>
  <w:num w:numId="14">
    <w:abstractNumId w:val="15"/>
  </w:num>
  <w:num w:numId="15">
    <w:abstractNumId w:val="26"/>
  </w:num>
  <w:num w:numId="16">
    <w:abstractNumId w:val="19"/>
  </w:num>
  <w:num w:numId="17">
    <w:abstractNumId w:val="20"/>
  </w:num>
  <w:num w:numId="18">
    <w:abstractNumId w:val="12"/>
  </w:num>
  <w:num w:numId="19">
    <w:abstractNumId w:val="23"/>
  </w:num>
  <w:num w:numId="20">
    <w:abstractNumId w:val="7"/>
  </w:num>
  <w:num w:numId="21">
    <w:abstractNumId w:val="9"/>
  </w:num>
  <w:num w:numId="22">
    <w:abstractNumId w:val="5"/>
  </w:num>
  <w:num w:numId="23">
    <w:abstractNumId w:val="25"/>
  </w:num>
  <w:num w:numId="24">
    <w:abstractNumId w:val="6"/>
  </w:num>
  <w:num w:numId="25">
    <w:abstractNumId w:val="11"/>
  </w:num>
  <w:num w:numId="26">
    <w:abstractNumId w:val="14"/>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4B5"/>
    <w:rsid w:val="00003C1C"/>
    <w:rsid w:val="00004EA3"/>
    <w:rsid w:val="0001241B"/>
    <w:rsid w:val="00013F89"/>
    <w:rsid w:val="000158A5"/>
    <w:rsid w:val="00016F12"/>
    <w:rsid w:val="00017F75"/>
    <w:rsid w:val="00031871"/>
    <w:rsid w:val="00033C9C"/>
    <w:rsid w:val="00043EEC"/>
    <w:rsid w:val="0007263D"/>
    <w:rsid w:val="00074671"/>
    <w:rsid w:val="000772D7"/>
    <w:rsid w:val="00083D88"/>
    <w:rsid w:val="0009508E"/>
    <w:rsid w:val="000979B4"/>
    <w:rsid w:val="000A21B7"/>
    <w:rsid w:val="000A2E27"/>
    <w:rsid w:val="000B44B8"/>
    <w:rsid w:val="000B5E9D"/>
    <w:rsid w:val="000C2A52"/>
    <w:rsid w:val="000E1DAA"/>
    <w:rsid w:val="000E63E7"/>
    <w:rsid w:val="000F44A2"/>
    <w:rsid w:val="000F54B5"/>
    <w:rsid w:val="00116CA9"/>
    <w:rsid w:val="0012134D"/>
    <w:rsid w:val="00134E55"/>
    <w:rsid w:val="001513D5"/>
    <w:rsid w:val="00154E4D"/>
    <w:rsid w:val="00155D95"/>
    <w:rsid w:val="00160E0E"/>
    <w:rsid w:val="001671F3"/>
    <w:rsid w:val="0017186D"/>
    <w:rsid w:val="00186A2E"/>
    <w:rsid w:val="001924F4"/>
    <w:rsid w:val="00197298"/>
    <w:rsid w:val="001A7777"/>
    <w:rsid w:val="001B61A0"/>
    <w:rsid w:val="001E1672"/>
    <w:rsid w:val="001E7B1E"/>
    <w:rsid w:val="001F08AF"/>
    <w:rsid w:val="00216033"/>
    <w:rsid w:val="00244218"/>
    <w:rsid w:val="00250FD5"/>
    <w:rsid w:val="0025464D"/>
    <w:rsid w:val="0025489A"/>
    <w:rsid w:val="002625A0"/>
    <w:rsid w:val="00263EB8"/>
    <w:rsid w:val="00266A2C"/>
    <w:rsid w:val="0026720A"/>
    <w:rsid w:val="00280EEE"/>
    <w:rsid w:val="00291386"/>
    <w:rsid w:val="002B02B9"/>
    <w:rsid w:val="002C0FB1"/>
    <w:rsid w:val="002C6866"/>
    <w:rsid w:val="002D029F"/>
    <w:rsid w:val="003140FF"/>
    <w:rsid w:val="00320239"/>
    <w:rsid w:val="003262AC"/>
    <w:rsid w:val="003325F4"/>
    <w:rsid w:val="003468AB"/>
    <w:rsid w:val="00364EC9"/>
    <w:rsid w:val="00371DC2"/>
    <w:rsid w:val="00381B6C"/>
    <w:rsid w:val="00383CEF"/>
    <w:rsid w:val="00390F08"/>
    <w:rsid w:val="00391719"/>
    <w:rsid w:val="00396DCD"/>
    <w:rsid w:val="003A0EC9"/>
    <w:rsid w:val="003A7273"/>
    <w:rsid w:val="003B10A4"/>
    <w:rsid w:val="003B1333"/>
    <w:rsid w:val="003B7D42"/>
    <w:rsid w:val="004011EB"/>
    <w:rsid w:val="0041674C"/>
    <w:rsid w:val="004175B2"/>
    <w:rsid w:val="00420CA2"/>
    <w:rsid w:val="004239CF"/>
    <w:rsid w:val="0042585D"/>
    <w:rsid w:val="00426376"/>
    <w:rsid w:val="00427407"/>
    <w:rsid w:val="00430699"/>
    <w:rsid w:val="00437470"/>
    <w:rsid w:val="0045474F"/>
    <w:rsid w:val="00472A2C"/>
    <w:rsid w:val="00477E3A"/>
    <w:rsid w:val="004815FF"/>
    <w:rsid w:val="0049127E"/>
    <w:rsid w:val="004A7F8A"/>
    <w:rsid w:val="004E29C7"/>
    <w:rsid w:val="004E32A8"/>
    <w:rsid w:val="004F48EC"/>
    <w:rsid w:val="004F6765"/>
    <w:rsid w:val="00506E43"/>
    <w:rsid w:val="00524B52"/>
    <w:rsid w:val="00542024"/>
    <w:rsid w:val="00543CE0"/>
    <w:rsid w:val="005510B0"/>
    <w:rsid w:val="00555044"/>
    <w:rsid w:val="00556B89"/>
    <w:rsid w:val="00556F8E"/>
    <w:rsid w:val="00565574"/>
    <w:rsid w:val="005819D4"/>
    <w:rsid w:val="005A09B8"/>
    <w:rsid w:val="005A3F3E"/>
    <w:rsid w:val="005A6602"/>
    <w:rsid w:val="005C10A1"/>
    <w:rsid w:val="005C4277"/>
    <w:rsid w:val="005D0BE2"/>
    <w:rsid w:val="005D2DE8"/>
    <w:rsid w:val="005D6C1C"/>
    <w:rsid w:val="005F22E2"/>
    <w:rsid w:val="005F2D97"/>
    <w:rsid w:val="00602463"/>
    <w:rsid w:val="00617E05"/>
    <w:rsid w:val="00622423"/>
    <w:rsid w:val="00623E67"/>
    <w:rsid w:val="00634AC3"/>
    <w:rsid w:val="00636069"/>
    <w:rsid w:val="0064184A"/>
    <w:rsid w:val="00645B4F"/>
    <w:rsid w:val="0065053C"/>
    <w:rsid w:val="00657AC1"/>
    <w:rsid w:val="00661B13"/>
    <w:rsid w:val="006817F9"/>
    <w:rsid w:val="006831AC"/>
    <w:rsid w:val="00696ED9"/>
    <w:rsid w:val="006A001F"/>
    <w:rsid w:val="006A3D3D"/>
    <w:rsid w:val="006B6253"/>
    <w:rsid w:val="006F2086"/>
    <w:rsid w:val="006F5812"/>
    <w:rsid w:val="00704A02"/>
    <w:rsid w:val="00707AD9"/>
    <w:rsid w:val="007205F8"/>
    <w:rsid w:val="007308AA"/>
    <w:rsid w:val="00741EC3"/>
    <w:rsid w:val="00752ECD"/>
    <w:rsid w:val="00754FCE"/>
    <w:rsid w:val="007658DC"/>
    <w:rsid w:val="00770AA2"/>
    <w:rsid w:val="007761DE"/>
    <w:rsid w:val="00783D0C"/>
    <w:rsid w:val="007841D1"/>
    <w:rsid w:val="007A6A5C"/>
    <w:rsid w:val="007B0B94"/>
    <w:rsid w:val="007B2EC3"/>
    <w:rsid w:val="007E482A"/>
    <w:rsid w:val="007F78B3"/>
    <w:rsid w:val="00807FA9"/>
    <w:rsid w:val="00811551"/>
    <w:rsid w:val="00811AC6"/>
    <w:rsid w:val="00820131"/>
    <w:rsid w:val="00821E80"/>
    <w:rsid w:val="008271DB"/>
    <w:rsid w:val="0083030D"/>
    <w:rsid w:val="0083064C"/>
    <w:rsid w:val="008553B5"/>
    <w:rsid w:val="00876453"/>
    <w:rsid w:val="0089764A"/>
    <w:rsid w:val="008A17AB"/>
    <w:rsid w:val="008A216B"/>
    <w:rsid w:val="008B01A2"/>
    <w:rsid w:val="008B6582"/>
    <w:rsid w:val="008C6044"/>
    <w:rsid w:val="008F1A3A"/>
    <w:rsid w:val="00902C22"/>
    <w:rsid w:val="009112E2"/>
    <w:rsid w:val="00935F76"/>
    <w:rsid w:val="00953953"/>
    <w:rsid w:val="0096446F"/>
    <w:rsid w:val="00967343"/>
    <w:rsid w:val="00972853"/>
    <w:rsid w:val="00985C99"/>
    <w:rsid w:val="0099159C"/>
    <w:rsid w:val="009944BB"/>
    <w:rsid w:val="009A6D48"/>
    <w:rsid w:val="009B6A98"/>
    <w:rsid w:val="009B6E6E"/>
    <w:rsid w:val="009C28EA"/>
    <w:rsid w:val="009D3AE2"/>
    <w:rsid w:val="009D3FE0"/>
    <w:rsid w:val="009F3342"/>
    <w:rsid w:val="00A00CE7"/>
    <w:rsid w:val="00A05350"/>
    <w:rsid w:val="00A17996"/>
    <w:rsid w:val="00A23F09"/>
    <w:rsid w:val="00A24DEC"/>
    <w:rsid w:val="00A333D8"/>
    <w:rsid w:val="00A339AE"/>
    <w:rsid w:val="00A406FB"/>
    <w:rsid w:val="00A50696"/>
    <w:rsid w:val="00A5101E"/>
    <w:rsid w:val="00A6225F"/>
    <w:rsid w:val="00A70608"/>
    <w:rsid w:val="00A80941"/>
    <w:rsid w:val="00A85EE3"/>
    <w:rsid w:val="00A9676C"/>
    <w:rsid w:val="00AA5682"/>
    <w:rsid w:val="00AB789B"/>
    <w:rsid w:val="00AD55B2"/>
    <w:rsid w:val="00AD7F25"/>
    <w:rsid w:val="00B00C68"/>
    <w:rsid w:val="00B23E68"/>
    <w:rsid w:val="00B267A1"/>
    <w:rsid w:val="00B41D54"/>
    <w:rsid w:val="00B43220"/>
    <w:rsid w:val="00B50357"/>
    <w:rsid w:val="00B75532"/>
    <w:rsid w:val="00B779E6"/>
    <w:rsid w:val="00B862AB"/>
    <w:rsid w:val="00B945BE"/>
    <w:rsid w:val="00BA3826"/>
    <w:rsid w:val="00BA3D88"/>
    <w:rsid w:val="00BD0108"/>
    <w:rsid w:val="00BF4EAA"/>
    <w:rsid w:val="00C0314C"/>
    <w:rsid w:val="00C103B2"/>
    <w:rsid w:val="00C124C0"/>
    <w:rsid w:val="00C21CB7"/>
    <w:rsid w:val="00C24A94"/>
    <w:rsid w:val="00C36C9F"/>
    <w:rsid w:val="00C53E01"/>
    <w:rsid w:val="00C56EB1"/>
    <w:rsid w:val="00C64856"/>
    <w:rsid w:val="00C70BAB"/>
    <w:rsid w:val="00C72AA0"/>
    <w:rsid w:val="00C75C1C"/>
    <w:rsid w:val="00C81BEE"/>
    <w:rsid w:val="00C86B7B"/>
    <w:rsid w:val="00C94C5F"/>
    <w:rsid w:val="00CA2653"/>
    <w:rsid w:val="00CA5EC6"/>
    <w:rsid w:val="00CB35F2"/>
    <w:rsid w:val="00CB484D"/>
    <w:rsid w:val="00CB7D7F"/>
    <w:rsid w:val="00CC2277"/>
    <w:rsid w:val="00CC73F3"/>
    <w:rsid w:val="00CD37F8"/>
    <w:rsid w:val="00CE4F32"/>
    <w:rsid w:val="00CE55C5"/>
    <w:rsid w:val="00CF6A70"/>
    <w:rsid w:val="00CF79D1"/>
    <w:rsid w:val="00D11418"/>
    <w:rsid w:val="00D1431E"/>
    <w:rsid w:val="00D22413"/>
    <w:rsid w:val="00D328F6"/>
    <w:rsid w:val="00D47F69"/>
    <w:rsid w:val="00D52C63"/>
    <w:rsid w:val="00D768B1"/>
    <w:rsid w:val="00D93B4D"/>
    <w:rsid w:val="00DA3990"/>
    <w:rsid w:val="00DB2F4B"/>
    <w:rsid w:val="00DB4F25"/>
    <w:rsid w:val="00DB731D"/>
    <w:rsid w:val="00DD07B5"/>
    <w:rsid w:val="00DD65F6"/>
    <w:rsid w:val="00DE092D"/>
    <w:rsid w:val="00E1046E"/>
    <w:rsid w:val="00E10814"/>
    <w:rsid w:val="00E111A8"/>
    <w:rsid w:val="00E156A6"/>
    <w:rsid w:val="00E17E3B"/>
    <w:rsid w:val="00E42D4A"/>
    <w:rsid w:val="00E431FD"/>
    <w:rsid w:val="00E50FE4"/>
    <w:rsid w:val="00E5544F"/>
    <w:rsid w:val="00E66584"/>
    <w:rsid w:val="00E84DF6"/>
    <w:rsid w:val="00E8723D"/>
    <w:rsid w:val="00E949F5"/>
    <w:rsid w:val="00E96240"/>
    <w:rsid w:val="00EA05C2"/>
    <w:rsid w:val="00EA2727"/>
    <w:rsid w:val="00EA79A2"/>
    <w:rsid w:val="00EC28C8"/>
    <w:rsid w:val="00EC3640"/>
    <w:rsid w:val="00EE359D"/>
    <w:rsid w:val="00EE53C5"/>
    <w:rsid w:val="00F0277F"/>
    <w:rsid w:val="00F03A24"/>
    <w:rsid w:val="00F20679"/>
    <w:rsid w:val="00F2150D"/>
    <w:rsid w:val="00F24097"/>
    <w:rsid w:val="00F34947"/>
    <w:rsid w:val="00F368DC"/>
    <w:rsid w:val="00F37407"/>
    <w:rsid w:val="00F41AF1"/>
    <w:rsid w:val="00F42F65"/>
    <w:rsid w:val="00F47062"/>
    <w:rsid w:val="00F53B70"/>
    <w:rsid w:val="00FA0D3A"/>
    <w:rsid w:val="00FA5ADA"/>
    <w:rsid w:val="00FB033E"/>
    <w:rsid w:val="00FB06FB"/>
    <w:rsid w:val="00FB273F"/>
    <w:rsid w:val="00FB4F72"/>
    <w:rsid w:val="00FB5939"/>
    <w:rsid w:val="00FB6DBC"/>
    <w:rsid w:val="00FD0597"/>
    <w:rsid w:val="00FD2122"/>
    <w:rsid w:val="00FD224C"/>
    <w:rsid w:val="00FD2804"/>
    <w:rsid w:val="00FE4DB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91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2039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77432858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218128936">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 Id="rId14"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225;lint\AppData\Local\Packages\Microsoft.MicrosoftEdge_8wekyb3d8bbwe\TempState\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14CDA-82C6-44F3-8EE5-8376B28C1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47</TotalTime>
  <Pages>92</Pages>
  <Words>19941</Words>
  <Characters>137598</Characters>
  <Application>Microsoft Office Word</Application>
  <DocSecurity>0</DocSecurity>
  <Lines>1146</Lines>
  <Paragraphs>314</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157225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Bálint</dc:creator>
  <cp:lastModifiedBy>Damjanovics-Baán Fruzsina</cp:lastModifiedBy>
  <cp:revision>14</cp:revision>
  <dcterms:created xsi:type="dcterms:W3CDTF">2018-03-28T22:29:00Z</dcterms:created>
  <dcterms:modified xsi:type="dcterms:W3CDTF">2018-06-20T10:47:00Z</dcterms:modified>
</cp:coreProperties>
</file>