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Default="00ED1676" w:rsidP="004F48EC">
      <w:pPr>
        <w:jc w:val="center"/>
        <w:rPr>
          <w:rFonts w:cs="Times New Roman"/>
        </w:rPr>
      </w:pPr>
      <w:r>
        <w:rPr>
          <w:rFonts w:cs="Times New Roman"/>
        </w:rPr>
        <w:t>2.151.</w:t>
      </w:r>
    </w:p>
    <w:p w:rsidR="00ED1676" w:rsidRPr="005C16C5" w:rsidRDefault="00ED1676" w:rsidP="004F48EC">
      <w:pPr>
        <w:jc w:val="center"/>
        <w:rPr>
          <w:rFonts w:cs="Times New Roman"/>
        </w:rPr>
      </w:pPr>
    </w:p>
    <w:p w:rsidR="001A7777" w:rsidRPr="005C16C5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5C16C5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5C16C5" w:rsidRDefault="00BA3D88" w:rsidP="001A7777">
      <w:pPr>
        <w:jc w:val="center"/>
        <w:rPr>
          <w:rFonts w:cs="Times New Roman"/>
          <w:b/>
          <w:szCs w:val="24"/>
        </w:rPr>
      </w:pPr>
      <w:r w:rsidRPr="005C16C5">
        <w:rPr>
          <w:rFonts w:cs="Times New Roman"/>
          <w:b/>
          <w:szCs w:val="24"/>
        </w:rPr>
        <w:t>a</w:t>
      </w:r>
    </w:p>
    <w:p w:rsidR="0065053C" w:rsidRPr="005C16C5" w:rsidRDefault="005F402B" w:rsidP="001A7777">
      <w:pPr>
        <w:jc w:val="center"/>
        <w:rPr>
          <w:rFonts w:cs="Times New Roman"/>
          <w:b/>
          <w:caps/>
          <w:szCs w:val="24"/>
        </w:rPr>
      </w:pPr>
      <w:r w:rsidRPr="005C16C5">
        <w:rPr>
          <w:rFonts w:cs="Times New Roman"/>
          <w:b/>
          <w:caps/>
          <w:szCs w:val="24"/>
        </w:rPr>
        <w:t>xvii</w:t>
      </w:r>
      <w:r w:rsidR="0065053C" w:rsidRPr="005C16C5">
        <w:rPr>
          <w:rFonts w:cs="Times New Roman"/>
          <w:b/>
          <w:caps/>
          <w:szCs w:val="24"/>
        </w:rPr>
        <w:t xml:space="preserve">. </w:t>
      </w:r>
      <w:r w:rsidRPr="005C16C5">
        <w:rPr>
          <w:rFonts w:cs="Times New Roman"/>
          <w:b/>
          <w:caps/>
          <w:szCs w:val="24"/>
        </w:rPr>
        <w:t>könnyűipar</w:t>
      </w:r>
    </w:p>
    <w:p w:rsidR="0065053C" w:rsidRPr="005C16C5" w:rsidRDefault="0065053C" w:rsidP="001A7777">
      <w:pPr>
        <w:jc w:val="center"/>
        <w:rPr>
          <w:rFonts w:cs="Times New Roman"/>
          <w:b/>
          <w:szCs w:val="24"/>
        </w:rPr>
      </w:pPr>
      <w:r w:rsidRPr="005C16C5">
        <w:rPr>
          <w:rFonts w:cs="Times New Roman"/>
          <w:b/>
          <w:szCs w:val="24"/>
        </w:rPr>
        <w:t>ágazathoz tartozó</w:t>
      </w:r>
    </w:p>
    <w:p w:rsidR="001A7777" w:rsidRPr="005C16C5" w:rsidRDefault="00AF3A07" w:rsidP="001A7777">
      <w:pPr>
        <w:jc w:val="center"/>
        <w:rPr>
          <w:rFonts w:cs="Times New Roman"/>
          <w:b/>
          <w:szCs w:val="24"/>
        </w:rPr>
      </w:pPr>
      <w:r w:rsidRPr="005C16C5">
        <w:rPr>
          <w:rFonts w:cs="Times New Roman"/>
          <w:b/>
          <w:szCs w:val="24"/>
        </w:rPr>
        <w:t>54 542 02</w:t>
      </w:r>
    </w:p>
    <w:p w:rsidR="001A7777" w:rsidRPr="005C16C5" w:rsidRDefault="00AF3A07" w:rsidP="001A7777">
      <w:pPr>
        <w:jc w:val="center"/>
        <w:rPr>
          <w:rFonts w:cs="Times New Roman"/>
          <w:b/>
          <w:caps/>
          <w:szCs w:val="24"/>
        </w:rPr>
      </w:pPr>
      <w:r w:rsidRPr="005C16C5">
        <w:rPr>
          <w:rFonts w:cs="Times New Roman"/>
          <w:b/>
          <w:caps/>
          <w:szCs w:val="24"/>
        </w:rPr>
        <w:t>ruhaipari technikus</w:t>
      </w:r>
    </w:p>
    <w:p w:rsidR="004F48EC" w:rsidRPr="005C16C5" w:rsidRDefault="001A7777" w:rsidP="004F48EC">
      <w:pPr>
        <w:jc w:val="center"/>
        <w:rPr>
          <w:rFonts w:cs="Times New Roman"/>
          <w:b/>
          <w:caps/>
          <w:szCs w:val="24"/>
        </w:rPr>
      </w:pPr>
      <w:r w:rsidRPr="005C16C5">
        <w:rPr>
          <w:rFonts w:cs="Times New Roman"/>
          <w:b/>
          <w:caps/>
          <w:szCs w:val="24"/>
        </w:rPr>
        <w:t>szakképesítéshez</w:t>
      </w:r>
    </w:p>
    <w:p w:rsidR="00770AA2" w:rsidRPr="005C16C5" w:rsidRDefault="004F48EC" w:rsidP="004F48EC">
      <w:pPr>
        <w:jc w:val="center"/>
        <w:rPr>
          <w:rFonts w:cs="Times New Roman"/>
          <w:b/>
          <w:caps/>
          <w:szCs w:val="24"/>
        </w:rPr>
      </w:pPr>
      <w:r w:rsidRPr="005C16C5">
        <w:rPr>
          <w:rFonts w:cs="Times New Roman"/>
          <w:b/>
          <w:szCs w:val="24"/>
        </w:rPr>
        <w:t>(a</w:t>
      </w:r>
      <w:r w:rsidR="002E69FE" w:rsidRPr="005C16C5">
        <w:rPr>
          <w:rFonts w:cs="Times New Roman"/>
          <w:b/>
          <w:szCs w:val="24"/>
        </w:rPr>
        <w:t>z</w:t>
      </w:r>
      <w:r w:rsidR="00BD753D" w:rsidRPr="005C16C5">
        <w:rPr>
          <w:rFonts w:cs="Times New Roman"/>
          <w:b/>
          <w:szCs w:val="24"/>
        </w:rPr>
        <w:t xml:space="preserve"> </w:t>
      </w:r>
      <w:r w:rsidR="00AF3A07" w:rsidRPr="005C16C5">
        <w:rPr>
          <w:rFonts w:cs="Times New Roman"/>
          <w:b/>
          <w:szCs w:val="24"/>
        </w:rPr>
        <w:t>52 542 01</w:t>
      </w:r>
      <w:r w:rsidR="00BD753D" w:rsidRPr="005C16C5">
        <w:rPr>
          <w:rFonts w:cs="Times New Roman"/>
          <w:b/>
          <w:szCs w:val="24"/>
        </w:rPr>
        <w:t xml:space="preserve"> </w:t>
      </w:r>
      <w:r w:rsidR="00AF3A07" w:rsidRPr="005C16C5">
        <w:rPr>
          <w:rFonts w:cs="Times New Roman"/>
          <w:b/>
          <w:caps/>
          <w:szCs w:val="24"/>
        </w:rPr>
        <w:t>könnyűipari gyártáselőkészítő</w:t>
      </w:r>
    </w:p>
    <w:p w:rsidR="004F48EC" w:rsidRPr="005C16C5" w:rsidRDefault="004F48EC" w:rsidP="004F48EC">
      <w:pPr>
        <w:jc w:val="center"/>
        <w:rPr>
          <w:rFonts w:cs="Times New Roman"/>
          <w:b/>
          <w:caps/>
          <w:szCs w:val="24"/>
        </w:rPr>
      </w:pPr>
      <w:r w:rsidRPr="005C16C5">
        <w:rPr>
          <w:rFonts w:cs="Times New Roman"/>
          <w:b/>
          <w:szCs w:val="24"/>
        </w:rPr>
        <w:t>mellék</w:t>
      </w:r>
      <w:r w:rsidR="00770AA2" w:rsidRPr="005C16C5">
        <w:rPr>
          <w:rFonts w:cs="Times New Roman"/>
          <w:b/>
          <w:szCs w:val="24"/>
        </w:rPr>
        <w:t>-</w:t>
      </w:r>
      <w:r w:rsidRPr="005C16C5">
        <w:rPr>
          <w:rFonts w:cs="Times New Roman"/>
          <w:b/>
          <w:szCs w:val="24"/>
        </w:rPr>
        <w:t>szakképesítéssel</w:t>
      </w:r>
      <w:r w:rsidR="002E69FE" w:rsidRPr="005C16C5">
        <w:rPr>
          <w:rFonts w:cs="Times New Roman"/>
          <w:b/>
          <w:szCs w:val="24"/>
        </w:rPr>
        <w:t>)</w:t>
      </w:r>
    </w:p>
    <w:p w:rsidR="000B5E9D" w:rsidRPr="005C16C5" w:rsidRDefault="000B5E9D" w:rsidP="001A7777">
      <w:pPr>
        <w:jc w:val="center"/>
        <w:rPr>
          <w:rFonts w:cs="Times New Roman"/>
          <w:b/>
          <w:caps/>
          <w:szCs w:val="24"/>
        </w:rPr>
      </w:pPr>
    </w:p>
    <w:p w:rsidR="001A7777" w:rsidRPr="005C16C5" w:rsidRDefault="001A7777" w:rsidP="000B5E9D">
      <w:pPr>
        <w:spacing w:after="0"/>
        <w:rPr>
          <w:rFonts w:cs="Times New Roman"/>
        </w:rPr>
      </w:pPr>
    </w:p>
    <w:p w:rsidR="00F24097" w:rsidRPr="005C16C5" w:rsidRDefault="00F24097" w:rsidP="00F24097">
      <w:p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I. A szakképzés jogi háttere</w:t>
      </w:r>
    </w:p>
    <w:p w:rsidR="00F24097" w:rsidRPr="005C16C5" w:rsidRDefault="00F24097" w:rsidP="00F24097">
      <w:pPr>
        <w:spacing w:after="0"/>
        <w:rPr>
          <w:rFonts w:cs="Times New Roman"/>
        </w:rPr>
      </w:pPr>
      <w:r w:rsidRPr="005C16C5">
        <w:rPr>
          <w:rFonts w:cs="Times New Roman"/>
        </w:rPr>
        <w:t>A szakképzési kerettanterv</w:t>
      </w:r>
    </w:p>
    <w:p w:rsidR="00F24097" w:rsidRPr="005C16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C16C5">
        <w:rPr>
          <w:rFonts w:cs="Times New Roman"/>
        </w:rPr>
        <w:t>a nemzeti köznevelésről szóló 2011. évi CXC. törvény,</w:t>
      </w:r>
    </w:p>
    <w:p w:rsidR="00F24097" w:rsidRPr="005C16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C16C5">
        <w:rPr>
          <w:rFonts w:cs="Times New Roman"/>
        </w:rPr>
        <w:t>a szakképzésről szóló 2011. évi CLXXXVII. törvény,</w:t>
      </w:r>
    </w:p>
    <w:p w:rsidR="00F24097" w:rsidRPr="005C16C5" w:rsidRDefault="00F24097" w:rsidP="00F24097">
      <w:pPr>
        <w:spacing w:after="0"/>
        <w:rPr>
          <w:rFonts w:cs="Times New Roman"/>
        </w:rPr>
      </w:pPr>
    </w:p>
    <w:p w:rsidR="00F24097" w:rsidRPr="005C16C5" w:rsidRDefault="00F24097" w:rsidP="00F24097">
      <w:pPr>
        <w:spacing w:after="0"/>
        <w:rPr>
          <w:rFonts w:cs="Times New Roman"/>
        </w:rPr>
      </w:pPr>
      <w:r w:rsidRPr="005C16C5">
        <w:rPr>
          <w:rFonts w:cs="Times New Roman"/>
        </w:rPr>
        <w:t>valamint</w:t>
      </w:r>
    </w:p>
    <w:p w:rsidR="00F24097" w:rsidRPr="005C16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C16C5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5C16C5">
        <w:rPr>
          <w:rFonts w:cs="Times New Roman"/>
        </w:rPr>
        <w:t>Korm. rendelet</w:t>
      </w:r>
      <w:r w:rsidRPr="005C16C5">
        <w:rPr>
          <w:rFonts w:cs="Times New Roman"/>
        </w:rPr>
        <w:t>,</w:t>
      </w:r>
    </w:p>
    <w:p w:rsidR="00F24097" w:rsidRPr="005C16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C16C5">
        <w:rPr>
          <w:rFonts w:cs="Times New Roman"/>
        </w:rPr>
        <w:t xml:space="preserve">az állam által elismert szakképesítések szakmai követelménymoduljairól szóló 217/2012. (VIII. 9.) </w:t>
      </w:r>
      <w:r w:rsidR="005C16C5">
        <w:rPr>
          <w:rFonts w:cs="Times New Roman"/>
        </w:rPr>
        <w:t>Korm. rendelet és</w:t>
      </w:r>
    </w:p>
    <w:p w:rsidR="00F24097" w:rsidRPr="005C16C5" w:rsidRDefault="007E2E66" w:rsidP="007E2E66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E2E66">
        <w:rPr>
          <w:rFonts w:cs="Times New Roman"/>
        </w:rPr>
        <w:t>a nemzetgazdasági miniszter hatáskörébe tartozó szakképesítések szakmai és vizsgakövetelményeiről szóló</w:t>
      </w:r>
      <w:r>
        <w:rPr>
          <w:rFonts w:cs="Times New Roman"/>
        </w:rPr>
        <w:t xml:space="preserve"> </w:t>
      </w:r>
      <w:r w:rsidR="00A40115" w:rsidRPr="005C16C5">
        <w:rPr>
          <w:rFonts w:cs="Times New Roman"/>
        </w:rPr>
        <w:t xml:space="preserve">27/2012. (VIII.27.) </w:t>
      </w:r>
      <w:r w:rsidR="005F402B" w:rsidRPr="005C16C5">
        <w:rPr>
          <w:rFonts w:cs="Times New Roman"/>
        </w:rPr>
        <w:t>NGM</w:t>
      </w:r>
      <w:r w:rsidR="00F24097" w:rsidRPr="005C16C5">
        <w:rPr>
          <w:rFonts w:cs="Times New Roman"/>
        </w:rPr>
        <w:t xml:space="preserve"> rendelet </w:t>
      </w:r>
    </w:p>
    <w:p w:rsidR="00F24097" w:rsidRPr="005C16C5" w:rsidRDefault="00F24097" w:rsidP="00F24097">
      <w:pPr>
        <w:spacing w:after="0"/>
        <w:rPr>
          <w:rFonts w:cs="Times New Roman"/>
        </w:rPr>
      </w:pPr>
      <w:r w:rsidRPr="005C16C5">
        <w:rPr>
          <w:rFonts w:cs="Times New Roman"/>
        </w:rPr>
        <w:t>alapján készült.</w:t>
      </w:r>
    </w:p>
    <w:p w:rsidR="001A7777" w:rsidRPr="005C16C5" w:rsidRDefault="001A7777" w:rsidP="000B5E9D">
      <w:pPr>
        <w:spacing w:after="0"/>
        <w:rPr>
          <w:rFonts w:cs="Times New Roman"/>
        </w:rPr>
      </w:pPr>
    </w:p>
    <w:p w:rsidR="00E96240" w:rsidRPr="005C16C5" w:rsidRDefault="00E96240" w:rsidP="000B5E9D">
      <w:pPr>
        <w:spacing w:after="0"/>
        <w:rPr>
          <w:rFonts w:cs="Times New Roman"/>
        </w:rPr>
      </w:pPr>
    </w:p>
    <w:p w:rsidR="00C64856" w:rsidRPr="005C16C5" w:rsidRDefault="00C64856" w:rsidP="00C64856">
      <w:p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II. A szakképesítés alapadatai</w:t>
      </w:r>
    </w:p>
    <w:p w:rsidR="00C64856" w:rsidRPr="005C16C5" w:rsidRDefault="00C64856" w:rsidP="00C64856">
      <w:pPr>
        <w:spacing w:after="0"/>
        <w:rPr>
          <w:rFonts w:cs="Times New Roman"/>
        </w:rPr>
      </w:pPr>
    </w:p>
    <w:p w:rsidR="00C64856" w:rsidRPr="005C16C5" w:rsidRDefault="00C64856" w:rsidP="00C64856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A szakképesítés azonosító száma: </w:t>
      </w:r>
      <w:r w:rsidR="005F402B" w:rsidRPr="005C16C5">
        <w:rPr>
          <w:rFonts w:cs="Times New Roman"/>
        </w:rPr>
        <w:t>54 542 02</w:t>
      </w:r>
    </w:p>
    <w:p w:rsidR="00C64856" w:rsidRPr="005C16C5" w:rsidRDefault="00C64856" w:rsidP="00C64856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Szakképesítés megnevezése: </w:t>
      </w:r>
      <w:r w:rsidR="005F402B" w:rsidRPr="005C16C5">
        <w:rPr>
          <w:rFonts w:cs="Times New Roman"/>
        </w:rPr>
        <w:t>Ruhaipari technikus</w:t>
      </w:r>
    </w:p>
    <w:p w:rsidR="00C64856" w:rsidRPr="005C16C5" w:rsidRDefault="00C64856" w:rsidP="00C64856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A szakmacsoport száma és megnevezése: </w:t>
      </w:r>
      <w:r w:rsidR="005F402B" w:rsidRPr="005C16C5">
        <w:rPr>
          <w:rFonts w:cs="Times New Roman"/>
        </w:rPr>
        <w:t>10</w:t>
      </w:r>
      <w:r w:rsidRPr="005C16C5">
        <w:rPr>
          <w:rFonts w:cs="Times New Roman"/>
        </w:rPr>
        <w:t xml:space="preserve">. </w:t>
      </w:r>
      <w:r w:rsidR="005F402B" w:rsidRPr="005C16C5">
        <w:rPr>
          <w:rFonts w:cs="Times New Roman"/>
        </w:rPr>
        <w:t>Könnyűipar</w:t>
      </w:r>
    </w:p>
    <w:p w:rsidR="00C64856" w:rsidRPr="005C16C5" w:rsidRDefault="00C64856" w:rsidP="00C64856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Ágazati besorolás száma és megnevezése: </w:t>
      </w:r>
      <w:r w:rsidR="005F402B" w:rsidRPr="005C16C5">
        <w:rPr>
          <w:rFonts w:cs="Times New Roman"/>
        </w:rPr>
        <w:t>XVII</w:t>
      </w:r>
      <w:r w:rsidRPr="005C16C5">
        <w:rPr>
          <w:rFonts w:cs="Times New Roman"/>
        </w:rPr>
        <w:t xml:space="preserve">. </w:t>
      </w:r>
      <w:r w:rsidR="005F402B" w:rsidRPr="005C16C5">
        <w:rPr>
          <w:rFonts w:cs="Times New Roman"/>
        </w:rPr>
        <w:t>Könnyűipar</w:t>
      </w:r>
    </w:p>
    <w:p w:rsidR="00C64856" w:rsidRPr="005C16C5" w:rsidRDefault="00C64856" w:rsidP="00C64856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Iskolai rendszerű szakképzésben a szakképzési évfolyamok száma: </w:t>
      </w:r>
      <w:r w:rsidR="005F402B" w:rsidRPr="005C16C5">
        <w:rPr>
          <w:rFonts w:cs="Times New Roman"/>
        </w:rPr>
        <w:t>2</w:t>
      </w:r>
      <w:r w:rsidRPr="005C16C5">
        <w:rPr>
          <w:rFonts w:cs="Times New Roman"/>
        </w:rPr>
        <w:t xml:space="preserve"> év</w:t>
      </w:r>
    </w:p>
    <w:p w:rsidR="00C64856" w:rsidRPr="005C16C5" w:rsidRDefault="00C64856" w:rsidP="00C64856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Elméleti képzési idő aránya: </w:t>
      </w:r>
      <w:r w:rsidR="005F402B" w:rsidRPr="005C16C5">
        <w:rPr>
          <w:rFonts w:cs="Times New Roman"/>
        </w:rPr>
        <w:t>40</w:t>
      </w:r>
      <w:r w:rsidRPr="005C16C5">
        <w:rPr>
          <w:rFonts w:cs="Times New Roman"/>
        </w:rPr>
        <w:t>%</w:t>
      </w:r>
    </w:p>
    <w:p w:rsidR="00C64856" w:rsidRPr="005C16C5" w:rsidRDefault="00C64856" w:rsidP="00C64856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Gyakorlati képzési idő aránya: </w:t>
      </w:r>
      <w:r w:rsidR="005F402B" w:rsidRPr="005C16C5">
        <w:rPr>
          <w:rFonts w:cs="Times New Roman"/>
        </w:rPr>
        <w:t>60</w:t>
      </w:r>
      <w:r w:rsidRPr="005C16C5">
        <w:rPr>
          <w:rFonts w:cs="Times New Roman"/>
        </w:rPr>
        <w:t>%</w:t>
      </w:r>
    </w:p>
    <w:p w:rsidR="00C64856" w:rsidRPr="005C16C5" w:rsidRDefault="00C64856" w:rsidP="00C64856">
      <w:pPr>
        <w:spacing w:after="0"/>
        <w:rPr>
          <w:rFonts w:cs="Times New Roman"/>
        </w:rPr>
      </w:pPr>
      <w:r w:rsidRPr="005C16C5">
        <w:rPr>
          <w:rFonts w:cs="Times New Roman"/>
        </w:rPr>
        <w:t>Az iskolai rendszerű képzésben az összefüggő szakmai gyakorlat időtartama:</w:t>
      </w:r>
    </w:p>
    <w:p w:rsidR="00C64856" w:rsidRPr="005C16C5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5C16C5">
        <w:rPr>
          <w:rFonts w:cs="Times New Roman"/>
        </w:rPr>
        <w:t>5 évfolyamos képzés esetén</w:t>
      </w:r>
      <w:r w:rsidR="00381B6C" w:rsidRPr="005C16C5">
        <w:rPr>
          <w:rFonts w:cs="Times New Roman"/>
        </w:rPr>
        <w:t>:</w:t>
      </w:r>
      <w:r w:rsidR="007F28B6">
        <w:rPr>
          <w:rFonts w:cs="Times New Roman"/>
        </w:rPr>
        <w:t xml:space="preserve"> </w:t>
      </w:r>
      <w:r w:rsidR="00BD0108" w:rsidRPr="005C16C5">
        <w:rPr>
          <w:rFonts w:cs="Times New Roman"/>
        </w:rPr>
        <w:t>a 10. évfolyamot követően 140</w:t>
      </w:r>
      <w:r w:rsidRPr="005C16C5">
        <w:rPr>
          <w:rFonts w:cs="Times New Roman"/>
        </w:rPr>
        <w:t xml:space="preserve"> óra, a 11. évfolyamot követően 140 óra; </w:t>
      </w:r>
    </w:p>
    <w:p w:rsidR="00C64856" w:rsidRPr="005C16C5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5C16C5">
        <w:rPr>
          <w:rFonts w:cs="Times New Roman"/>
        </w:rPr>
        <w:t>2 évfolyamos képzés esetén</w:t>
      </w:r>
      <w:r w:rsidR="00381B6C" w:rsidRPr="005C16C5">
        <w:rPr>
          <w:rFonts w:cs="Times New Roman"/>
        </w:rPr>
        <w:t>:</w:t>
      </w:r>
      <w:r w:rsidRPr="005C16C5">
        <w:rPr>
          <w:rFonts w:cs="Times New Roman"/>
        </w:rPr>
        <w:t xml:space="preserve"> az első szakképzési évfolyamot követően </w:t>
      </w:r>
      <w:r w:rsidR="00BD0108" w:rsidRPr="005C16C5">
        <w:rPr>
          <w:rFonts w:cs="Times New Roman"/>
        </w:rPr>
        <w:t>160</w:t>
      </w:r>
      <w:r w:rsidRPr="005C16C5">
        <w:rPr>
          <w:rFonts w:cs="Times New Roman"/>
        </w:rPr>
        <w:t xml:space="preserve"> óra</w:t>
      </w:r>
      <w:r w:rsidR="00E034DF">
        <w:rPr>
          <w:rFonts w:cs="Times New Roman"/>
        </w:rPr>
        <w:t>.</w:t>
      </w:r>
    </w:p>
    <w:p w:rsidR="001A7777" w:rsidRPr="005C16C5" w:rsidRDefault="001A7777" w:rsidP="000B5E9D">
      <w:pPr>
        <w:spacing w:after="0"/>
        <w:rPr>
          <w:rFonts w:cs="Times New Roman"/>
        </w:rPr>
      </w:pPr>
    </w:p>
    <w:p w:rsidR="005C16C5" w:rsidRDefault="005C16C5" w:rsidP="000B5E9D">
      <w:pPr>
        <w:spacing w:after="0"/>
        <w:rPr>
          <w:rFonts w:cs="Times New Roman"/>
        </w:rPr>
      </w:pPr>
    </w:p>
    <w:p w:rsidR="005C16C5" w:rsidRDefault="005C16C5" w:rsidP="000B5E9D">
      <w:pPr>
        <w:spacing w:after="0"/>
        <w:rPr>
          <w:rFonts w:cs="Times New Roman"/>
        </w:rPr>
      </w:pPr>
    </w:p>
    <w:p w:rsidR="007F28B6" w:rsidRPr="005C16C5" w:rsidRDefault="007F28B6" w:rsidP="000B5E9D">
      <w:pPr>
        <w:spacing w:after="0"/>
        <w:rPr>
          <w:rFonts w:cs="Times New Roman"/>
        </w:rPr>
      </w:pPr>
    </w:p>
    <w:p w:rsidR="00E96240" w:rsidRPr="005C16C5" w:rsidRDefault="00E96240" w:rsidP="00E96240">
      <w:p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lastRenderedPageBreak/>
        <w:t>III. A szakképzésbe történő belépés feltételei</w:t>
      </w:r>
    </w:p>
    <w:p w:rsidR="00E96240" w:rsidRPr="005C16C5" w:rsidRDefault="00E96240" w:rsidP="00E96240">
      <w:pPr>
        <w:spacing w:after="0"/>
        <w:rPr>
          <w:rFonts w:cs="Times New Roman"/>
        </w:rPr>
      </w:pPr>
    </w:p>
    <w:p w:rsidR="00E96240" w:rsidRPr="005C16C5" w:rsidRDefault="00E96240" w:rsidP="00E96240">
      <w:pPr>
        <w:spacing w:after="0"/>
        <w:rPr>
          <w:rFonts w:cs="Times New Roman"/>
        </w:rPr>
      </w:pPr>
      <w:r w:rsidRPr="005C16C5">
        <w:rPr>
          <w:rFonts w:cs="Times New Roman"/>
        </w:rPr>
        <w:t>Iskolai előképzettség: érettségi végzettség</w:t>
      </w:r>
    </w:p>
    <w:p w:rsidR="00E96240" w:rsidRPr="005C16C5" w:rsidRDefault="00E96240" w:rsidP="00E96240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Bemeneti kompetenciák: </w:t>
      </w:r>
      <w:r w:rsidR="000772D7" w:rsidRPr="005C16C5">
        <w:rPr>
          <w:rFonts w:cs="Times New Roman"/>
        </w:rPr>
        <w:t>—</w:t>
      </w:r>
    </w:p>
    <w:p w:rsidR="00E96240" w:rsidRPr="005C16C5" w:rsidRDefault="00E96240" w:rsidP="00E96240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Szakmai előképzettség: </w:t>
      </w:r>
      <w:r w:rsidR="000772D7" w:rsidRPr="005C16C5">
        <w:rPr>
          <w:rFonts w:cs="Times New Roman"/>
        </w:rPr>
        <w:t>—</w:t>
      </w:r>
    </w:p>
    <w:p w:rsidR="00E96240" w:rsidRPr="005C16C5" w:rsidRDefault="00E96240" w:rsidP="00E96240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Előírt gyakorlat: </w:t>
      </w:r>
      <w:r w:rsidR="000772D7" w:rsidRPr="005C16C5">
        <w:rPr>
          <w:rFonts w:cs="Times New Roman"/>
        </w:rPr>
        <w:t>—</w:t>
      </w:r>
    </w:p>
    <w:p w:rsidR="00E96240" w:rsidRPr="005C16C5" w:rsidRDefault="00E96240" w:rsidP="00E96240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Egészségügyi alkalmassági követelmények: </w:t>
      </w:r>
      <w:r w:rsidR="008A7E91" w:rsidRPr="005C16C5">
        <w:rPr>
          <w:rFonts w:cs="Times New Roman"/>
        </w:rPr>
        <w:t>szükséges</w:t>
      </w:r>
      <w:r w:rsidR="0071035D" w:rsidRPr="005C16C5">
        <w:rPr>
          <w:rFonts w:cs="Times New Roman"/>
        </w:rPr>
        <w:t>ek</w:t>
      </w:r>
    </w:p>
    <w:p w:rsidR="00E96240" w:rsidRPr="005C16C5" w:rsidRDefault="00E96240" w:rsidP="00E96240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Pályaalkalmassági követelmények: </w:t>
      </w:r>
      <w:r w:rsidR="00A40115" w:rsidRPr="005C16C5">
        <w:rPr>
          <w:rFonts w:cs="Times New Roman"/>
        </w:rPr>
        <w:t>-</w:t>
      </w:r>
    </w:p>
    <w:p w:rsidR="00E96240" w:rsidRPr="005C16C5" w:rsidRDefault="00E96240" w:rsidP="00E96240">
      <w:pPr>
        <w:spacing w:after="0"/>
        <w:rPr>
          <w:rFonts w:cs="Times New Roman"/>
        </w:rPr>
      </w:pPr>
    </w:p>
    <w:p w:rsidR="00E96240" w:rsidRPr="005C16C5" w:rsidRDefault="00E96240" w:rsidP="00E96240">
      <w:pPr>
        <w:spacing w:after="0"/>
        <w:rPr>
          <w:rFonts w:cs="Times New Roman"/>
        </w:rPr>
      </w:pPr>
    </w:p>
    <w:p w:rsidR="00E96240" w:rsidRPr="005C16C5" w:rsidRDefault="00E96240" w:rsidP="00E96240">
      <w:p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IV.</w:t>
      </w:r>
      <w:r w:rsidR="007F28B6">
        <w:rPr>
          <w:rFonts w:cs="Times New Roman"/>
          <w:b/>
        </w:rPr>
        <w:t xml:space="preserve"> </w:t>
      </w:r>
      <w:r w:rsidRPr="005C16C5">
        <w:rPr>
          <w:rFonts w:cs="Times New Roman"/>
          <w:b/>
        </w:rPr>
        <w:t>A szakképzés szervezésének feltételei</w:t>
      </w:r>
    </w:p>
    <w:p w:rsidR="00E96240" w:rsidRPr="005C16C5" w:rsidRDefault="00E96240" w:rsidP="00E96240">
      <w:pPr>
        <w:spacing w:after="0"/>
        <w:rPr>
          <w:rFonts w:cs="Times New Roman"/>
        </w:rPr>
      </w:pPr>
    </w:p>
    <w:p w:rsidR="00E96240" w:rsidRPr="005C16C5" w:rsidRDefault="00E96240" w:rsidP="00E96240">
      <w:p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Személyi feltételek</w:t>
      </w:r>
    </w:p>
    <w:p w:rsidR="00E96240" w:rsidRPr="005C16C5" w:rsidRDefault="00E96240" w:rsidP="00E96240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5C16C5" w:rsidRDefault="00E96240" w:rsidP="00E96240">
      <w:pPr>
        <w:spacing w:after="0"/>
        <w:rPr>
          <w:rFonts w:cs="Times New Roman"/>
        </w:rPr>
      </w:pPr>
      <w:r w:rsidRPr="005C16C5">
        <w:rPr>
          <w:rFonts w:cs="Times New Roman"/>
        </w:rPr>
        <w:t>Ezen túl az alábbi tantárgyak oktatására az alábbi végzettséggel rendelkező szakember alkalmazható:</w:t>
      </w:r>
    </w:p>
    <w:p w:rsidR="001A7777" w:rsidRPr="005C16C5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5C16C5" w:rsidRPr="005C16C5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5C16C5" w:rsidRDefault="00CB35F2" w:rsidP="005C16C5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5C16C5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5C16C5" w:rsidRPr="005C16C5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5C16C5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5C16C5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5C16C5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5C16C5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5C16C5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:rsidR="00CB35F2" w:rsidRPr="005C16C5" w:rsidRDefault="00CB35F2" w:rsidP="000B5E9D">
      <w:pPr>
        <w:spacing w:after="0"/>
        <w:rPr>
          <w:rFonts w:cs="Times New Roman"/>
        </w:rPr>
      </w:pPr>
    </w:p>
    <w:p w:rsidR="00696ED9" w:rsidRPr="005C16C5" w:rsidRDefault="00696ED9" w:rsidP="00696ED9">
      <w:p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Tárgyi feltételek</w:t>
      </w:r>
    </w:p>
    <w:p w:rsidR="00696ED9" w:rsidRPr="005C16C5" w:rsidRDefault="00696ED9" w:rsidP="00696ED9">
      <w:pPr>
        <w:spacing w:after="0"/>
        <w:rPr>
          <w:rFonts w:cs="Times New Roman"/>
        </w:rPr>
      </w:pPr>
      <w:r w:rsidRPr="005C16C5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5C16C5">
        <w:rPr>
          <w:rFonts w:cs="Times New Roman"/>
        </w:rPr>
        <w:t>szvk</w:t>
      </w:r>
      <w:proofErr w:type="spellEnd"/>
      <w:r w:rsidRPr="005C16C5">
        <w:rPr>
          <w:rFonts w:cs="Times New Roman"/>
        </w:rPr>
        <w:t>) tartalmazza, melynek további részletei az alábbiak: Nincs.</w:t>
      </w:r>
    </w:p>
    <w:p w:rsidR="00696ED9" w:rsidRPr="005C16C5" w:rsidRDefault="00696ED9" w:rsidP="00696ED9">
      <w:pPr>
        <w:spacing w:after="0"/>
        <w:rPr>
          <w:rFonts w:cs="Times New Roman"/>
        </w:rPr>
      </w:pPr>
    </w:p>
    <w:p w:rsidR="0041674C" w:rsidRPr="005C16C5" w:rsidRDefault="00696ED9" w:rsidP="00696ED9">
      <w:pPr>
        <w:spacing w:after="0"/>
        <w:rPr>
          <w:rFonts w:cs="Times New Roman"/>
        </w:rPr>
      </w:pPr>
      <w:r w:rsidRPr="005C16C5">
        <w:rPr>
          <w:rFonts w:cs="Times New Roman"/>
        </w:rPr>
        <w:t>Ajánlás a szakmai képzés lebonyolításához szükséges további eszközökre és felszerelésekre: Nincs.</w:t>
      </w:r>
    </w:p>
    <w:p w:rsidR="004F6765" w:rsidRPr="005C16C5" w:rsidRDefault="004F6765" w:rsidP="000B5E9D">
      <w:pPr>
        <w:spacing w:after="0"/>
        <w:rPr>
          <w:rFonts w:cs="Times New Roman"/>
        </w:rPr>
      </w:pPr>
    </w:p>
    <w:p w:rsidR="00FB273F" w:rsidRPr="005C16C5" w:rsidRDefault="00FB273F" w:rsidP="00FB273F">
      <w:pPr>
        <w:spacing w:after="0"/>
        <w:rPr>
          <w:rFonts w:cs="Times New Roman"/>
        </w:rPr>
      </w:pPr>
    </w:p>
    <w:p w:rsidR="00FB273F" w:rsidRPr="005C16C5" w:rsidRDefault="00FB273F" w:rsidP="00FB273F">
      <w:p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V. A szakképesítés óraterve nappali rendszerű oktatásra</w:t>
      </w:r>
    </w:p>
    <w:p w:rsidR="00FB273F" w:rsidRPr="005C16C5" w:rsidRDefault="00FB273F" w:rsidP="00FB273F">
      <w:pPr>
        <w:spacing w:after="0"/>
        <w:rPr>
          <w:rFonts w:cs="Times New Roman"/>
        </w:rPr>
      </w:pPr>
    </w:p>
    <w:p w:rsidR="00FB273F" w:rsidRPr="005C16C5" w:rsidRDefault="00FB273F" w:rsidP="00FB273F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A </w:t>
      </w:r>
      <w:r w:rsidR="00E50FE4" w:rsidRPr="005C16C5">
        <w:rPr>
          <w:rFonts w:cs="Times New Roman"/>
        </w:rPr>
        <w:t>szakgimnázium</w:t>
      </w:r>
      <w:r w:rsidRPr="005C16C5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5C16C5">
        <w:rPr>
          <w:rFonts w:cs="Times New Roman"/>
        </w:rPr>
        <w:t>szakgimnázium</w:t>
      </w:r>
      <w:r w:rsidRPr="005C16C5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5C16C5">
        <w:rPr>
          <w:rFonts w:cs="Times New Roman"/>
        </w:rPr>
        <w:t>szakgimnázium</w:t>
      </w:r>
      <w:r w:rsidRPr="005C16C5">
        <w:rPr>
          <w:rFonts w:cs="Times New Roman"/>
        </w:rPr>
        <w:t>i szakmai tantárgyainak tartalmával, összes óraszámával.</w:t>
      </w:r>
    </w:p>
    <w:p w:rsidR="00820131" w:rsidRPr="005C16C5" w:rsidRDefault="00820131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FB273F" w:rsidRPr="005C16C5" w:rsidRDefault="00FB273F" w:rsidP="00FB273F">
      <w:pPr>
        <w:spacing w:after="0"/>
        <w:rPr>
          <w:rFonts w:cs="Times New Roman"/>
        </w:rPr>
      </w:pPr>
    </w:p>
    <w:p w:rsidR="008B01A2" w:rsidRPr="005C16C5" w:rsidRDefault="00E50FE4" w:rsidP="00FB273F">
      <w:pPr>
        <w:spacing w:after="0"/>
        <w:rPr>
          <w:rFonts w:cs="Times New Roman"/>
        </w:rPr>
      </w:pPr>
      <w:r w:rsidRPr="005C16C5">
        <w:rPr>
          <w:rFonts w:cs="Times New Roman"/>
        </w:rPr>
        <w:t>Szakgimnázium</w:t>
      </w:r>
      <w:r w:rsidR="00FB273F" w:rsidRPr="005C16C5">
        <w:rPr>
          <w:rFonts w:cs="Times New Roman"/>
        </w:rPr>
        <w:t>i képzés esetén a heti és éves szakmai óraszámok:</w:t>
      </w:r>
    </w:p>
    <w:p w:rsidR="002C6866" w:rsidRPr="005C16C5" w:rsidRDefault="002C6866" w:rsidP="002C6866">
      <w:pPr>
        <w:spacing w:after="0"/>
        <w:rPr>
          <w:rFonts w:cs="Times New Roman"/>
          <w:szCs w:val="24"/>
        </w:rPr>
      </w:pPr>
    </w:p>
    <w:p w:rsidR="002C6866" w:rsidRPr="005C16C5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5C16C5" w:rsidRPr="005C16C5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 xml:space="preserve">éves óraszám </w:t>
            </w:r>
          </w:p>
        </w:tc>
      </w:tr>
      <w:tr w:rsidR="005C16C5" w:rsidRPr="005C16C5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8</w:t>
            </w:r>
            <w:r w:rsidR="002C6866" w:rsidRPr="005C16C5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288</w:t>
            </w:r>
            <w:r w:rsidR="002C6866" w:rsidRPr="005C16C5">
              <w:rPr>
                <w:rFonts w:cs="Times New Roman"/>
              </w:rPr>
              <w:t xml:space="preserve"> óra/év</w:t>
            </w:r>
          </w:p>
        </w:tc>
      </w:tr>
      <w:tr w:rsidR="005C16C5" w:rsidRPr="005C16C5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432 óra/év</w:t>
            </w:r>
          </w:p>
        </w:tc>
      </w:tr>
      <w:tr w:rsidR="005C16C5" w:rsidRPr="005C16C5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5C16C5">
              <w:rPr>
                <w:rFonts w:cs="Times New Roman"/>
              </w:rPr>
              <w:t>Ögy</w:t>
            </w:r>
            <w:proofErr w:type="spellEnd"/>
            <w:r w:rsidRPr="005C16C5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5C16C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140 óra</w:t>
            </w:r>
          </w:p>
        </w:tc>
      </w:tr>
      <w:tr w:rsidR="005C16C5" w:rsidRPr="005C16C5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11</w:t>
            </w:r>
            <w:r w:rsidR="002C6866" w:rsidRPr="005C16C5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396</w:t>
            </w:r>
            <w:r w:rsidR="002C6866" w:rsidRPr="005C16C5">
              <w:rPr>
                <w:rFonts w:cs="Times New Roman"/>
              </w:rPr>
              <w:t xml:space="preserve"> óra/év</w:t>
            </w:r>
          </w:p>
        </w:tc>
      </w:tr>
      <w:tr w:rsidR="005C16C5" w:rsidRPr="005C16C5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5C16C5">
              <w:rPr>
                <w:rFonts w:cs="Times New Roman"/>
              </w:rPr>
              <w:t>Ögy</w:t>
            </w:r>
            <w:proofErr w:type="spellEnd"/>
            <w:r w:rsidRPr="005C16C5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5C16C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140 óra</w:t>
            </w:r>
          </w:p>
        </w:tc>
      </w:tr>
      <w:tr w:rsidR="005C16C5" w:rsidRPr="005C16C5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12</w:t>
            </w:r>
            <w:r w:rsidR="002C6866" w:rsidRPr="005C16C5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372</w:t>
            </w:r>
            <w:r w:rsidR="002C6866" w:rsidRPr="005C16C5">
              <w:rPr>
                <w:rFonts w:cs="Times New Roman"/>
              </w:rPr>
              <w:t xml:space="preserve"> óra/év</w:t>
            </w:r>
          </w:p>
        </w:tc>
      </w:tr>
      <w:tr w:rsidR="005C16C5" w:rsidRPr="005C16C5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961 óra/év</w:t>
            </w:r>
          </w:p>
        </w:tc>
      </w:tr>
      <w:tr w:rsidR="002C6866" w:rsidRPr="005C16C5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272</w:t>
            </w:r>
            <w:r w:rsidR="002C6866" w:rsidRPr="005C16C5">
              <w:rPr>
                <w:rFonts w:cs="Times New Roman"/>
              </w:rPr>
              <w:t>9 óra</w:t>
            </w:r>
          </w:p>
        </w:tc>
      </w:tr>
    </w:tbl>
    <w:p w:rsidR="002C6866" w:rsidRPr="005C16C5" w:rsidRDefault="002C6866" w:rsidP="002C6866">
      <w:pPr>
        <w:spacing w:after="0"/>
        <w:rPr>
          <w:rFonts w:cs="Times New Roman"/>
          <w:szCs w:val="24"/>
        </w:rPr>
      </w:pPr>
    </w:p>
    <w:p w:rsidR="002C6866" w:rsidRPr="005C16C5" w:rsidRDefault="002C6866" w:rsidP="002C6866">
      <w:pPr>
        <w:spacing w:after="0"/>
        <w:rPr>
          <w:rFonts w:cs="Times New Roman"/>
        </w:rPr>
      </w:pPr>
      <w:r w:rsidRPr="005C16C5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:rsidR="002C6866" w:rsidRPr="005C16C5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5C16C5" w:rsidRPr="005C16C5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 xml:space="preserve">éves óraszám </w:t>
            </w:r>
          </w:p>
        </w:tc>
      </w:tr>
      <w:tr w:rsidR="005C16C5" w:rsidRPr="005C16C5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1116 óra/év</w:t>
            </w:r>
          </w:p>
        </w:tc>
      </w:tr>
      <w:tr w:rsidR="005C16C5" w:rsidRPr="005C16C5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5C16C5">
              <w:rPr>
                <w:rFonts w:cs="Times New Roman"/>
              </w:rPr>
              <w:t>Ögy</w:t>
            </w:r>
            <w:proofErr w:type="spellEnd"/>
            <w:r w:rsidRPr="005C16C5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160 óra</w:t>
            </w:r>
          </w:p>
        </w:tc>
      </w:tr>
      <w:tr w:rsidR="005C16C5" w:rsidRPr="005C16C5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961 óra/év</w:t>
            </w:r>
          </w:p>
        </w:tc>
      </w:tr>
      <w:tr w:rsidR="005C16C5" w:rsidRPr="005C16C5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5C16C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2237 óra</w:t>
            </w:r>
          </w:p>
        </w:tc>
      </w:tr>
    </w:tbl>
    <w:p w:rsidR="002C6866" w:rsidRPr="005C16C5" w:rsidRDefault="002C6866" w:rsidP="002C6866">
      <w:pPr>
        <w:spacing w:after="0"/>
        <w:rPr>
          <w:rFonts w:cs="Times New Roman"/>
          <w:szCs w:val="24"/>
        </w:rPr>
      </w:pPr>
    </w:p>
    <w:p w:rsidR="00876453" w:rsidRPr="005C16C5" w:rsidRDefault="001F08AF" w:rsidP="000B5E9D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(A kizárólag 13-14. évfolyamon megszervezett képzésben, illetve a </w:t>
      </w:r>
      <w:r w:rsidR="00E50FE4" w:rsidRPr="005C16C5">
        <w:rPr>
          <w:rFonts w:cs="Times New Roman"/>
        </w:rPr>
        <w:t>szakgimnázium</w:t>
      </w:r>
      <w:r w:rsidRPr="005C16C5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5C16C5" w:rsidRDefault="00CB484D" w:rsidP="000B5E9D">
      <w:pPr>
        <w:spacing w:after="0"/>
        <w:rPr>
          <w:rFonts w:cs="Times New Roman"/>
        </w:rPr>
        <w:sectPr w:rsidR="00CB484D" w:rsidRPr="005C16C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5C16C5" w:rsidRDefault="00CB484D" w:rsidP="00CB484D">
      <w:pPr>
        <w:spacing w:after="0"/>
        <w:jc w:val="center"/>
        <w:rPr>
          <w:rFonts w:cs="Times New Roman"/>
        </w:rPr>
      </w:pPr>
      <w:r w:rsidRPr="005C16C5">
        <w:rPr>
          <w:rFonts w:cs="Times New Roman"/>
        </w:rPr>
        <w:t>1. számú táblázat</w:t>
      </w:r>
    </w:p>
    <w:p w:rsidR="008B01A2" w:rsidRPr="005C16C5" w:rsidRDefault="00CB484D" w:rsidP="00CB484D">
      <w:pPr>
        <w:spacing w:after="0"/>
        <w:jc w:val="center"/>
        <w:rPr>
          <w:rFonts w:cs="Times New Roman"/>
          <w:b/>
        </w:rPr>
      </w:pPr>
      <w:r w:rsidRPr="005C16C5">
        <w:rPr>
          <w:rFonts w:cs="Times New Roman"/>
          <w:b/>
        </w:rPr>
        <w:t>A szakmai követelménymodulokhoz rendelt tantárgyak heti óraszáma évfolyamonként</w:t>
      </w:r>
    </w:p>
    <w:p w:rsidR="00752ECD" w:rsidRPr="005C16C5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472"/>
        <w:gridCol w:w="472"/>
        <w:gridCol w:w="556"/>
        <w:gridCol w:w="472"/>
        <w:gridCol w:w="472"/>
        <w:gridCol w:w="556"/>
        <w:gridCol w:w="320"/>
        <w:gridCol w:w="680"/>
        <w:gridCol w:w="425"/>
        <w:gridCol w:w="575"/>
        <w:gridCol w:w="575"/>
        <w:gridCol w:w="425"/>
        <w:gridCol w:w="500"/>
        <w:gridCol w:w="425"/>
        <w:gridCol w:w="575"/>
      </w:tblGrid>
      <w:tr w:rsidR="005C16C5" w:rsidRPr="005C16C5" w:rsidTr="005C16C5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5C16C5" w:rsidRPr="005C16C5" w:rsidTr="005C16C5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2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5C16C5" w:rsidRPr="005C16C5" w:rsidTr="005C16C5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2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5C16C5" w:rsidRPr="005C16C5" w:rsidTr="005C16C5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56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5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5C16C5" w:rsidRPr="005C16C5" w:rsidTr="005C16C5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10122-16 Ruhaiparban alkalmazott anyagfajták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Anyag- és áruismeret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Anyag- és áruismeret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5C16C5" w:rsidRPr="005C16C5" w:rsidTr="005C16C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11732-16 Gyártmányfejlesztés, gyártás-előkészítés, szabás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Terméktervezés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Szerkesztés, modellezés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Gyártásszervezés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Ruhaipari varrásgyakorlat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10,5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10124-16 Varrodai gyártástechnológia, gyártásszervezés és minőség-ellenőrzés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Varrodai gyártástechnológia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Gyártásszervezés, minőségbiztosítás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Ruhaipari gépismeret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10131-16 Informatika alkalmazása a könnyűipari termelésirányításban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Termeléstervezés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Termeléstervezés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5C16C5" w:rsidRPr="005C16C5" w:rsidTr="005C16C5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10134-16 Gyártásszervezési módszerek a könnyűiparban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Gyártásszervezés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10135-16 Könnyűiparban alkalmazott anyagfajták és vizsgálati módszerek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áruismeret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áruismeret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11768-16 A könnyűipari termékgyártás előkészítése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Gyártmányfejlesztés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Számítógépes gyártás-előkészítés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Termékkészítés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11769-16 Szervezés-irányítás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Gyártásirányítás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Terméktechnológia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11770-16 Könnyűipari alapanyagok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alapanyagok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C16C5" w:rsidRPr="005C16C5" w:rsidTr="005C16C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alapanyagok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5C16C5" w:rsidRDefault="006F5812" w:rsidP="000B5E9D">
      <w:pPr>
        <w:spacing w:after="0"/>
        <w:rPr>
          <w:rFonts w:cs="Times New Roman"/>
        </w:rPr>
      </w:pPr>
    </w:p>
    <w:p w:rsidR="00CB484D" w:rsidRPr="005C16C5" w:rsidRDefault="00CB484D" w:rsidP="00CB484D">
      <w:pPr>
        <w:spacing w:after="0"/>
        <w:rPr>
          <w:rFonts w:cs="Times New Roman"/>
        </w:rPr>
      </w:pPr>
      <w:r w:rsidRPr="005C16C5">
        <w:rPr>
          <w:rFonts w:cs="Times New Roman"/>
        </w:rPr>
        <w:t>A</w:t>
      </w:r>
      <w:r w:rsidR="006F5812" w:rsidRPr="005C16C5">
        <w:rPr>
          <w:rFonts w:cs="Times New Roman"/>
        </w:rPr>
        <w:t xml:space="preserve"> kerettanterv szakmai tartalma –</w:t>
      </w:r>
      <w:r w:rsidRPr="005C16C5">
        <w:rPr>
          <w:rFonts w:cs="Times New Roman"/>
        </w:rPr>
        <w:t xml:space="preserve"> a szakképzésről szóló 2011. évi CLXXXVII. törvény 8.</w:t>
      </w:r>
      <w:r w:rsidR="006F5812" w:rsidRPr="005C16C5">
        <w:rPr>
          <w:rFonts w:cs="Times New Roman"/>
        </w:rPr>
        <w:t>§ (5) bekezdésének megfelelően –</w:t>
      </w:r>
      <w:r w:rsidRPr="005C16C5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:rsidR="00CB484D" w:rsidRPr="005C16C5" w:rsidRDefault="00CB484D" w:rsidP="00CB484D">
      <w:pPr>
        <w:spacing w:after="0"/>
        <w:rPr>
          <w:rFonts w:cs="Times New Roman"/>
        </w:rPr>
      </w:pPr>
      <w:r w:rsidRPr="005C16C5">
        <w:rPr>
          <w:rFonts w:cs="Times New Roman"/>
        </w:rPr>
        <w:t>Az időkeret fennmaradó részének (szabadsáv) szakmai tartalmáról a szakképző iskola szakmai programjában kell rendelkezni.</w:t>
      </w:r>
    </w:p>
    <w:p w:rsidR="00CB484D" w:rsidRPr="005C16C5" w:rsidRDefault="00CB484D" w:rsidP="00CB484D">
      <w:pPr>
        <w:spacing w:after="0"/>
        <w:rPr>
          <w:rFonts w:cs="Times New Roman"/>
        </w:rPr>
      </w:pPr>
    </w:p>
    <w:p w:rsidR="00420CA2" w:rsidRPr="005C16C5" w:rsidRDefault="00CB484D" w:rsidP="00CB484D">
      <w:pPr>
        <w:spacing w:after="0"/>
        <w:rPr>
          <w:rFonts w:cs="Times New Roman"/>
        </w:rPr>
      </w:pPr>
      <w:r w:rsidRPr="005C16C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CB484D" w:rsidRPr="005C16C5" w:rsidRDefault="00CB484D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CB484D" w:rsidRPr="005C16C5" w:rsidRDefault="00CB484D" w:rsidP="00CB484D">
      <w:pPr>
        <w:spacing w:after="0"/>
        <w:jc w:val="center"/>
        <w:rPr>
          <w:rFonts w:cs="Times New Roman"/>
        </w:rPr>
      </w:pPr>
      <w:r w:rsidRPr="005C16C5">
        <w:rPr>
          <w:rFonts w:cs="Times New Roman"/>
        </w:rPr>
        <w:t>2. számú táblázat</w:t>
      </w:r>
    </w:p>
    <w:p w:rsidR="00420CA2" w:rsidRPr="005C16C5" w:rsidRDefault="00CB484D" w:rsidP="00CB484D">
      <w:pPr>
        <w:spacing w:after="0"/>
        <w:jc w:val="center"/>
        <w:rPr>
          <w:rFonts w:cs="Times New Roman"/>
          <w:b/>
        </w:rPr>
      </w:pPr>
      <w:r w:rsidRPr="005C16C5">
        <w:rPr>
          <w:rFonts w:cs="Times New Roman"/>
          <w:b/>
        </w:rPr>
        <w:t>A szakmai követelménymodulokhoz rendelt tantárgyak és témakörök óraszáma évfolyamonként</w:t>
      </w:r>
    </w:p>
    <w:p w:rsidR="00420CA2" w:rsidRPr="005C16C5" w:rsidRDefault="00420CA2" w:rsidP="000B5E9D">
      <w:pPr>
        <w:spacing w:after="0"/>
        <w:rPr>
          <w:rFonts w:cs="Times New Roman"/>
        </w:rPr>
      </w:pPr>
    </w:p>
    <w:p w:rsidR="006F5812" w:rsidRPr="005C16C5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C16C5" w:rsidRPr="005C16C5" w:rsidTr="005C16C5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5C16C5" w:rsidRPr="005C16C5" w:rsidTr="005C16C5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125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1474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441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650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2024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56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187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1064</w:t>
            </w:r>
          </w:p>
        </w:tc>
        <w:tc>
          <w:tcPr>
            <w:tcW w:w="5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837 óra (36,8%)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847 óra (38,8%)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1156 óra (63,2%)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1177 óra (61,2%)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10122-16 Ruhaiparban alkalmazott anyagfajták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Anyag- és áruismeret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Textilipari nyersanyagok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Textiliák</w:t>
            </w:r>
            <w:proofErr w:type="spellEnd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kelmék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Anyag- és áruismeret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Áruismeret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11732-16 Gyártmányfejlesztés, gyártás-előkészítés, szabás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Terméktervezés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219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Gyártmányfejlesztés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79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113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Gyártás-előkészítés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58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Szabástechnológia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Ragasztástechnológia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Szerkesztés, modellezés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Gyártmányfejlesztés gyakorlat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Gyártás, előkészítés gyakorlata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Gyártásszervezés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Nyersáruraktározás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számítások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Szabászat szervezés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Ruhaipari varrásgyakorlat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686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Varrásalapozás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Alkatrész 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Ruházati termékek készítése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312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650</w:t>
            </w:r>
          </w:p>
        </w:tc>
      </w:tr>
    </w:tbl>
    <w:p w:rsidR="005C16C5" w:rsidRDefault="005C16C5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C16C5" w:rsidRPr="005C16C5" w:rsidTr="005C16C5">
        <w:trPr>
          <w:trHeight w:val="836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10124-16 Varrodai gyártástechnológia, gyártásszervezés és minőség-ellenőrzés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Varrodai gyártástechnológia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Technológiai alapozás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Terméktechnológia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Gyártásszervezés, minőségbiztosítás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Varrodai gyártásszervezés, minőség-ellenőrzés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Termeléstervezés és ellenőrzés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Minőségbiztosítás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Minőségügyi dokumentumok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Fogyasztóvédelem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Ruhaipari gépismeret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Gyártás-előkészítés, nyersáruraktár, szabászat eszközei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5C16C5" w:rsidRPr="005C16C5" w:rsidTr="005C16C5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Varrógépek,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varróautomaták</w:t>
            </w:r>
            <w:proofErr w:type="spellEnd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,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hőmegmunkáló</w:t>
            </w:r>
            <w:proofErr w:type="spellEnd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berendezések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</w:tbl>
    <w:p w:rsidR="005C16C5" w:rsidRDefault="005C16C5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C16C5" w:rsidRPr="005C16C5" w:rsidTr="005C16C5">
        <w:trPr>
          <w:trHeight w:val="411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10131-16 Informatika alkalmazása a könnyűipari termelésirányításban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Termeléstervezés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82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Termelés előkészítés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Folyamatszervezés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Kapcsolattartás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Termeléstervezés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Termeléstervezés gyakorlata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117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Termékfejlesztés és szerkesztés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Ellenőrzés, adminisztráció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Üzembiztonság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 hálózatok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5C16C5" w:rsidRPr="005C16C5" w:rsidTr="005C16C5">
        <w:trPr>
          <w:trHeight w:val="1124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10134-16 Gyártásszervezési módszerek a könnyűiparban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Gyártásszervezés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</w:tr>
      <w:tr w:rsidR="005C16C5" w:rsidRPr="005C16C5" w:rsidTr="005C16C5">
        <w:trPr>
          <w:trHeight w:val="715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Raktározás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5C16C5" w:rsidRPr="005C16C5" w:rsidTr="005C16C5">
        <w:trPr>
          <w:trHeight w:val="697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Folyamatszervezés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71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10135-16 Könnyűiparban alkalmazott anyagfajták és vizsgálati módszerek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áruismeret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Könnyűipari anyagok tulajdonságai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Kezelési útmutató készítése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áruismeret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Fonal, cérna előállítási módok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C16C5" w:rsidRPr="005C16C5" w:rsidTr="005C16C5">
        <w:trPr>
          <w:trHeight w:val="717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11768-16 A könnyűipari termékgyártás előkészítése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Gyártmányfejlesztés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827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Szerkesztés, modellezés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711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Szabásminta 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Számítógépes gyártás-előkészítés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Könnyűipari tervezőrendszerek alkalmazása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Számítógépes szerkesztés, modellezés, szériázás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Felfektetési rajz készítése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leírás készítése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Raktározási feladatok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804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Termékkészítés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Mintadarab készítése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Mintadarab minőségi követelményei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11769-16 Szervezés-irányítás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Gyártásirányítás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Gyártási utasítások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Gyártás-előkészítés területei, csoportjai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Informatikai eszközök, adatok feldolgozása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Termelési adatok rendszerezése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Terméktechnológia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Gép-, eszköz-, anyagszükséglet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Reklamáció, panaszkezelés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11770-16 Könnyűipari alapanyagok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alapanyagok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Könnyűiparban alkalmazott anyagok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Könnyűipari alapanyagok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Könnyűipari alapanyagok felhasználási területei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C16C5" w:rsidRPr="005C16C5" w:rsidTr="005C16C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Kezelési útmutatók értelmezése, készítése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5C16C5" w:rsidRPr="005C16C5" w:rsidRDefault="005C16C5" w:rsidP="005C16C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C16C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5C10A1" w:rsidRPr="005C16C5" w:rsidRDefault="005C10A1" w:rsidP="006F5812">
      <w:pPr>
        <w:spacing w:after="0"/>
        <w:rPr>
          <w:rFonts w:cs="Times New Roman"/>
        </w:rPr>
      </w:pPr>
    </w:p>
    <w:p w:rsidR="00972853" w:rsidRPr="005C16C5" w:rsidRDefault="00972853" w:rsidP="006F5812">
      <w:pPr>
        <w:spacing w:after="0"/>
        <w:rPr>
          <w:rFonts w:cs="Times New Roman"/>
        </w:rPr>
      </w:pPr>
    </w:p>
    <w:p w:rsidR="005C16C5" w:rsidRPr="000B3EFB" w:rsidRDefault="005C16C5" w:rsidP="005C16C5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:rsidR="005C16C5" w:rsidRPr="00EC0A41" w:rsidRDefault="005C16C5" w:rsidP="005C16C5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:rsidR="005C10A1" w:rsidRPr="005C16C5" w:rsidRDefault="005C10A1" w:rsidP="006F5812">
      <w:pPr>
        <w:spacing w:after="0"/>
        <w:rPr>
          <w:rFonts w:cs="Times New Roman"/>
        </w:rPr>
      </w:pPr>
    </w:p>
    <w:p w:rsidR="005C10A1" w:rsidRPr="005C16C5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5C16C5" w:rsidRPr="005C16C5" w:rsidTr="005C16C5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5C16C5" w:rsidRPr="005C16C5" w:rsidRDefault="005C16C5" w:rsidP="005C16C5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C16C5">
              <w:rPr>
                <w:rFonts w:eastAsia="Times New Roman" w:cs="Times New Roman"/>
                <w:sz w:val="20"/>
                <w:szCs w:val="20"/>
                <w:lang w:eastAsia="hu-HU"/>
              </w:rPr>
              <w:t>52 542 01</w:t>
            </w:r>
            <w:r w:rsidRPr="005C16C5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 xml:space="preserve">Könnyűipari </w:t>
            </w:r>
            <w:proofErr w:type="spellStart"/>
            <w:r w:rsidRPr="005C16C5">
              <w:rPr>
                <w:rFonts w:eastAsia="Times New Roman" w:cs="Times New Roman"/>
                <w:sz w:val="20"/>
                <w:szCs w:val="20"/>
                <w:lang w:eastAsia="hu-HU"/>
              </w:rPr>
              <w:t>gyártáselőkészítő</w:t>
            </w:r>
            <w:proofErr w:type="spellEnd"/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5C16C5" w:rsidRPr="005C16C5" w:rsidRDefault="005C16C5" w:rsidP="005C16C5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C16C5">
              <w:rPr>
                <w:rFonts w:eastAsia="Times New Roman" w:cs="Times New Roman"/>
                <w:sz w:val="20"/>
                <w:szCs w:val="20"/>
                <w:lang w:eastAsia="hu-HU"/>
              </w:rPr>
              <w:t>441 óra</w:t>
            </w:r>
          </w:p>
        </w:tc>
      </w:tr>
    </w:tbl>
    <w:p w:rsidR="005C10A1" w:rsidRPr="005C16C5" w:rsidRDefault="005C10A1" w:rsidP="00DD65F6">
      <w:pPr>
        <w:spacing w:after="0"/>
        <w:jc w:val="left"/>
        <w:rPr>
          <w:rFonts w:cs="Times New Roman"/>
        </w:rPr>
      </w:pPr>
    </w:p>
    <w:p w:rsidR="00CB484D" w:rsidRPr="005C16C5" w:rsidRDefault="00CB484D" w:rsidP="00CB484D">
      <w:pPr>
        <w:spacing w:after="0"/>
        <w:rPr>
          <w:rFonts w:cs="Times New Roman"/>
        </w:rPr>
      </w:pPr>
      <w:r w:rsidRPr="005C16C5">
        <w:rPr>
          <w:rFonts w:cs="Times New Roman"/>
        </w:rPr>
        <w:t xml:space="preserve">Jelmagyarázat: e/elmélet; </w:t>
      </w:r>
      <w:proofErr w:type="spellStart"/>
      <w:r w:rsidRPr="005C16C5">
        <w:rPr>
          <w:rFonts w:cs="Times New Roman"/>
        </w:rPr>
        <w:t>gy</w:t>
      </w:r>
      <w:proofErr w:type="spellEnd"/>
      <w:r w:rsidRPr="005C16C5">
        <w:rPr>
          <w:rFonts w:cs="Times New Roman"/>
        </w:rPr>
        <w:t xml:space="preserve">/gyakorlat; </w:t>
      </w:r>
      <w:proofErr w:type="spellStart"/>
      <w:r w:rsidRPr="005C16C5">
        <w:rPr>
          <w:rFonts w:cs="Times New Roman"/>
        </w:rPr>
        <w:t>ögy</w:t>
      </w:r>
      <w:proofErr w:type="spellEnd"/>
      <w:r w:rsidRPr="005C16C5">
        <w:rPr>
          <w:rFonts w:cs="Times New Roman"/>
        </w:rPr>
        <w:t>/összefüggő szakmai gyakorlat</w:t>
      </w:r>
    </w:p>
    <w:p w:rsidR="00CB484D" w:rsidRPr="005C16C5" w:rsidRDefault="00CB484D" w:rsidP="00CB484D">
      <w:pPr>
        <w:spacing w:after="0"/>
        <w:rPr>
          <w:rFonts w:cs="Times New Roman"/>
        </w:rPr>
      </w:pPr>
    </w:p>
    <w:p w:rsidR="00CB484D" w:rsidRPr="005C16C5" w:rsidRDefault="00CB484D" w:rsidP="00CB484D">
      <w:pPr>
        <w:spacing w:after="0"/>
        <w:rPr>
          <w:rFonts w:cs="Times New Roman"/>
        </w:rPr>
      </w:pPr>
      <w:r w:rsidRPr="005C16C5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5C16C5" w:rsidRDefault="00CB484D" w:rsidP="00CB484D">
      <w:pPr>
        <w:spacing w:after="0"/>
        <w:rPr>
          <w:rFonts w:cs="Times New Roman"/>
        </w:rPr>
      </w:pPr>
      <w:r w:rsidRPr="005C16C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5C16C5" w:rsidRDefault="00CB484D" w:rsidP="00CB484D">
      <w:pPr>
        <w:spacing w:after="0"/>
        <w:rPr>
          <w:rFonts w:cs="Times New Roman"/>
        </w:rPr>
      </w:pPr>
      <w:r w:rsidRPr="005C16C5">
        <w:rPr>
          <w:rFonts w:cs="Times New Roman"/>
        </w:rPr>
        <w:t>A tantárgyakra meghatározott időkeret kötelező érvényű, a témakörökre kialakított óraszám pedig ajánlás.</w:t>
      </w:r>
    </w:p>
    <w:p w:rsidR="00752ECD" w:rsidRPr="005C16C5" w:rsidRDefault="00752ECD" w:rsidP="000A21B7">
      <w:pPr>
        <w:spacing w:after="0"/>
        <w:rPr>
          <w:rFonts w:cs="Times New Roman"/>
        </w:rPr>
        <w:sectPr w:rsidR="00752ECD" w:rsidRPr="005C16C5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5C16C5" w:rsidRDefault="00C53E01" w:rsidP="00C53E01">
      <w:pPr>
        <w:rPr>
          <w:rFonts w:cs="Times New Roman"/>
        </w:rPr>
      </w:pPr>
    </w:p>
    <w:p w:rsidR="00C53E01" w:rsidRPr="005C16C5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C53E01" w:rsidRPr="005C16C5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11499-12 azonosító számú</w:t>
      </w:r>
    </w:p>
    <w:p w:rsidR="00C53E01" w:rsidRPr="005C16C5" w:rsidRDefault="00C53E01" w:rsidP="00C53E01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Foglalkoztatás II.</w:t>
      </w:r>
    </w:p>
    <w:p w:rsidR="00C53E01" w:rsidRPr="005C16C5" w:rsidRDefault="00C53E01" w:rsidP="00C53E01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C53E01" w:rsidRPr="005C16C5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C53E01" w:rsidRPr="005C16C5" w:rsidRDefault="00C53E01" w:rsidP="00C53E01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C53E01" w:rsidRPr="005C16C5" w:rsidRDefault="00C53E01" w:rsidP="00C53E01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C53E01" w:rsidRPr="005C16C5" w:rsidRDefault="00C53E01" w:rsidP="00C53E01">
      <w:pPr>
        <w:rPr>
          <w:rFonts w:cs="Times New Roman"/>
        </w:rPr>
      </w:pPr>
      <w:r w:rsidRPr="005C16C5">
        <w:rPr>
          <w:rFonts w:cs="Times New Roman"/>
        </w:rPr>
        <w:t xml:space="preserve">A 11499-12 azonosító számú Foglalkoztatás </w:t>
      </w:r>
      <w:proofErr w:type="spellStart"/>
      <w:r w:rsidRPr="005C16C5">
        <w:rPr>
          <w:rFonts w:cs="Times New Roman"/>
        </w:rPr>
        <w:t>II.megnevezésű</w:t>
      </w:r>
      <w:proofErr w:type="spellEnd"/>
      <w:r w:rsidRPr="005C16C5">
        <w:rPr>
          <w:rFonts w:cs="Times New Roman"/>
        </w:rPr>
        <w:t xml:space="preserve">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5C16C5" w:rsidRPr="005C16C5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5C16C5" w:rsidRPr="005C16C5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5C16C5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5C16C5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5C16C5" w:rsidRPr="005C16C5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5C16C5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5C16C5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5C16C5" w:rsidRDefault="00C53E01" w:rsidP="00C53E01">
      <w:pPr>
        <w:jc w:val="center"/>
        <w:rPr>
          <w:rFonts w:cs="Times New Roman"/>
        </w:rPr>
      </w:pPr>
    </w:p>
    <w:p w:rsidR="00C53E01" w:rsidRPr="005C16C5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5C16C5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Foglalkoztatás II. tantárgy</w:t>
      </w:r>
      <w:r w:rsidRPr="005C16C5">
        <w:rPr>
          <w:rFonts w:cs="Times New Roman"/>
          <w:b/>
        </w:rPr>
        <w:tab/>
      </w:r>
      <w:r w:rsidR="006831AC" w:rsidRPr="005C16C5">
        <w:rPr>
          <w:rFonts w:cs="Times New Roman"/>
          <w:b/>
        </w:rPr>
        <w:t>15</w:t>
      </w:r>
      <w:r w:rsidRPr="005C16C5">
        <w:rPr>
          <w:rFonts w:cs="Times New Roman"/>
          <w:b/>
        </w:rPr>
        <w:t xml:space="preserve"> óra/</w:t>
      </w:r>
      <w:r w:rsidR="006831AC" w:rsidRPr="005C16C5">
        <w:rPr>
          <w:rFonts w:cs="Times New Roman"/>
          <w:b/>
        </w:rPr>
        <w:t>15</w:t>
      </w:r>
      <w:r w:rsidRPr="005C16C5">
        <w:rPr>
          <w:rFonts w:cs="Times New Roman"/>
          <w:b/>
        </w:rPr>
        <w:t xml:space="preserve"> óra*</w:t>
      </w:r>
    </w:p>
    <w:p w:rsidR="00C53E01" w:rsidRPr="005C16C5" w:rsidRDefault="00C53E01" w:rsidP="00C53E01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C53E01" w:rsidRPr="005C16C5" w:rsidRDefault="00C53E01" w:rsidP="004239CF">
      <w:pPr>
        <w:spacing w:after="0"/>
        <w:ind w:left="426"/>
        <w:rPr>
          <w:rFonts w:cs="Times New Roman"/>
        </w:rPr>
      </w:pPr>
    </w:p>
    <w:p w:rsidR="004239CF" w:rsidRPr="005C16C5" w:rsidRDefault="004239CF" w:rsidP="004239CF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 fő szakképesítéshez kapcsolódik.</w:t>
      </w:r>
    </w:p>
    <w:p w:rsidR="004239CF" w:rsidRPr="005C16C5" w:rsidRDefault="004239CF" w:rsidP="004239CF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—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C53E01" w:rsidRPr="005C16C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Munkajogi alapismeretek</w:t>
      </w:r>
    </w:p>
    <w:p w:rsidR="008917EB" w:rsidRPr="008917EB" w:rsidRDefault="008917EB" w:rsidP="008917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17EB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:rsidR="008917EB" w:rsidRPr="008917EB" w:rsidRDefault="008917EB" w:rsidP="008917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17EB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:rsidR="008917EB" w:rsidRPr="008917EB" w:rsidRDefault="008917EB" w:rsidP="008917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17EB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:rsidR="008917EB" w:rsidRPr="008917EB" w:rsidRDefault="008917EB" w:rsidP="008917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17EB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:rsidR="00C53E01" w:rsidRDefault="008917EB" w:rsidP="008917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17EB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:rsidR="008917EB" w:rsidRPr="005C16C5" w:rsidRDefault="008917EB" w:rsidP="008917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Munkaviszony létesítése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Munkavállaláshoz szükséges iratok, munkaviszony megszűnésekor a munkáltató által kiadandó dokumentumok.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C53E01" w:rsidRPr="005C16C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Álláskeresés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5C16C5">
        <w:rPr>
          <w:rFonts w:cs="Times New Roman"/>
        </w:rPr>
        <w:t>Europass</w:t>
      </w:r>
      <w:proofErr w:type="spellEnd"/>
      <w:r w:rsidRPr="005C16C5">
        <w:rPr>
          <w:rFonts w:cs="Times New Roman"/>
        </w:rPr>
        <w:t>, amerikai típusú, önéletrajzban szereplő email cím és fénykép megválasztása, motivációs levél felépítése.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proofErr w:type="spellStart"/>
      <w:r w:rsidRPr="005C16C5">
        <w:rPr>
          <w:rFonts w:cs="Times New Roman"/>
        </w:rPr>
        <w:t>Munkaerőpiaci</w:t>
      </w:r>
      <w:proofErr w:type="spellEnd"/>
      <w:r w:rsidRPr="005C16C5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Állásinterjú: felkészülés, megjelenés, szereplés az állásinterjún, testbeszéd szerepe.</w:t>
      </w:r>
    </w:p>
    <w:p w:rsidR="00C53E01" w:rsidRPr="005C16C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Munkanélküliség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Foglalkoztatást helyettesítő támogatás. 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Közfoglalkoztatás: </w:t>
      </w:r>
      <w:proofErr w:type="spellStart"/>
      <w:r w:rsidRPr="005C16C5">
        <w:rPr>
          <w:rFonts w:cs="Times New Roman"/>
        </w:rPr>
        <w:t>közfoglalkoztatás</w:t>
      </w:r>
      <w:proofErr w:type="spellEnd"/>
      <w:r w:rsidRPr="005C16C5">
        <w:rPr>
          <w:rFonts w:cs="Times New Roman"/>
        </w:rPr>
        <w:t xml:space="preserve"> célja, közfoglalkozatás célcsoportja, közfoglalkozatás főbb szabályai</w:t>
      </w:r>
    </w:p>
    <w:p w:rsidR="008917EB" w:rsidRPr="00837D9F" w:rsidRDefault="008917EB" w:rsidP="008917EB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 xml:space="preserve">Munkaügyi szervezet: Nemzeti Foglalkoztatási Szolgálat (NFSZ) szervezetrendszerének felépítése (a </w:t>
      </w:r>
      <w:r w:rsidR="00042F38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C53E01" w:rsidRPr="005C16C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Tanterem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C53E01" w:rsidRPr="005C16C5" w:rsidRDefault="00C53E01" w:rsidP="00C53E01">
      <w:pPr>
        <w:rPr>
          <w:rFonts w:cs="Times New Roman"/>
        </w:rPr>
      </w:pPr>
    </w:p>
    <w:p w:rsidR="00C53E01" w:rsidRPr="005C16C5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C53E01" w:rsidRPr="005C16C5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11498-12 azonosító számú</w:t>
      </w:r>
    </w:p>
    <w:p w:rsidR="00C53E01" w:rsidRPr="005C16C5" w:rsidRDefault="00C53E01" w:rsidP="00C53E01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 xml:space="preserve">Foglalkoztatás I. </w:t>
      </w:r>
    </w:p>
    <w:p w:rsidR="00C53E01" w:rsidRPr="005C16C5" w:rsidRDefault="00C53E01" w:rsidP="00C53E01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(érettségire épülő képzések esetén)</w:t>
      </w:r>
    </w:p>
    <w:p w:rsidR="00C53E01" w:rsidRPr="005C16C5" w:rsidRDefault="00C53E01" w:rsidP="00C53E01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C53E01" w:rsidRPr="005C16C5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C53E01" w:rsidRPr="005C16C5" w:rsidRDefault="00C53E01" w:rsidP="00C53E01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C53E01" w:rsidRPr="005C16C5" w:rsidRDefault="00C53E01" w:rsidP="00C53E01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C53E01" w:rsidRPr="005C16C5" w:rsidRDefault="00C53E01" w:rsidP="00C53E01">
      <w:pPr>
        <w:rPr>
          <w:rFonts w:cs="Times New Roman"/>
        </w:rPr>
      </w:pPr>
      <w:r w:rsidRPr="005C16C5">
        <w:rPr>
          <w:rFonts w:cs="Times New Roman"/>
        </w:rPr>
        <w:t xml:space="preserve">A 11498-12 azonosító számú Foglalkoztatás I. (érettségire épülő képzések esetén)megnevezésű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5C16C5" w:rsidRPr="005C16C5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5C16C5" w:rsidRPr="005C16C5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5C16C5" w:rsidRPr="005C16C5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C16C5" w:rsidRPr="005C16C5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5C16C5" w:rsidRPr="005C16C5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C16C5" w:rsidRPr="005C16C5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5C16C5" w:rsidRPr="005C16C5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5C16C5" w:rsidRPr="005C16C5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5C16C5" w:rsidRPr="005C16C5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5C16C5" w:rsidRPr="005C16C5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C16C5" w:rsidRPr="005C16C5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5C16C5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5C16C5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5C16C5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C16C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5C16C5" w:rsidRDefault="00C53E01" w:rsidP="00C53E01">
      <w:pPr>
        <w:rPr>
          <w:rFonts w:cs="Times New Roman"/>
        </w:rPr>
      </w:pPr>
    </w:p>
    <w:p w:rsidR="00C53E01" w:rsidRPr="005C16C5" w:rsidRDefault="00C53E01" w:rsidP="00C53E01">
      <w:pPr>
        <w:spacing w:after="0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Foglalkoztatás I. tantárgy</w:t>
      </w:r>
      <w:r w:rsidRPr="005C16C5">
        <w:rPr>
          <w:rFonts w:cs="Times New Roman"/>
          <w:b/>
        </w:rPr>
        <w:tab/>
      </w:r>
      <w:r w:rsidR="006A001F" w:rsidRPr="005C16C5">
        <w:rPr>
          <w:rFonts w:cs="Times New Roman"/>
          <w:b/>
        </w:rPr>
        <w:t>62</w:t>
      </w:r>
      <w:r w:rsidRPr="005C16C5">
        <w:rPr>
          <w:rFonts w:cs="Times New Roman"/>
          <w:b/>
        </w:rPr>
        <w:t xml:space="preserve"> óra/</w:t>
      </w:r>
      <w:r w:rsidR="006A001F" w:rsidRPr="005C16C5">
        <w:rPr>
          <w:rFonts w:cs="Times New Roman"/>
          <w:b/>
        </w:rPr>
        <w:t>62</w:t>
      </w:r>
      <w:r w:rsidRPr="005C16C5">
        <w:rPr>
          <w:rFonts w:cs="Times New Roman"/>
          <w:b/>
        </w:rPr>
        <w:t xml:space="preserve"> óra*</w:t>
      </w:r>
    </w:p>
    <w:p w:rsidR="00C53E01" w:rsidRPr="005C16C5" w:rsidRDefault="00C53E01" w:rsidP="00C53E01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5C16C5" w:rsidRDefault="004239CF" w:rsidP="004239CF">
      <w:pPr>
        <w:spacing w:after="0"/>
        <w:ind w:left="426"/>
        <w:rPr>
          <w:rFonts w:cs="Times New Roman"/>
        </w:rPr>
      </w:pPr>
    </w:p>
    <w:p w:rsidR="004239CF" w:rsidRPr="005C16C5" w:rsidRDefault="004239CF" w:rsidP="004239CF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 fő szakképesítéshez kapcsolódik.</w:t>
      </w:r>
    </w:p>
    <w:p w:rsidR="004239CF" w:rsidRPr="005C16C5" w:rsidRDefault="004239CF" w:rsidP="004239CF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C</w:t>
      </w:r>
      <w:r w:rsidR="009622B4">
        <w:rPr>
          <w:rFonts w:cs="Times New Roman"/>
        </w:rPr>
        <w:t>él, hogy a rendelkezésre álló 62</w:t>
      </w:r>
      <w:r w:rsidRPr="005C16C5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Idegen nyelvek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C53E01" w:rsidRPr="005C16C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Nyelvtani rendszerezés 1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5C16C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Nyelvtani rendszerezés 2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 8 órás témakör során a </w:t>
      </w:r>
      <w:r w:rsidR="008542C9">
        <w:rPr>
          <w:rFonts w:cs="Times New Roman"/>
        </w:rPr>
        <w:t xml:space="preserve">tanuló </w:t>
      </w:r>
      <w:r w:rsidRPr="005C16C5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8542C9">
        <w:rPr>
          <w:rFonts w:cs="Times New Roman"/>
        </w:rPr>
        <w:t xml:space="preserve">tanuló </w:t>
      </w:r>
      <w:r w:rsidRPr="005C16C5">
        <w:rPr>
          <w:rFonts w:cs="Times New Roman"/>
        </w:rPr>
        <w:t>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5C16C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Nyelvi készségfejlesztés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(Az induktív nyelvtanulási képesség és az idegen nyelvi asszociatív memória fejlesztése fonetikai készségfejlesztéssel kiegészítve)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</w:p>
    <w:p w:rsidR="00C53E01" w:rsidRPr="005C16C5" w:rsidRDefault="009622B4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5C16C5">
        <w:rPr>
          <w:rFonts w:cs="Times New Roman"/>
        </w:rPr>
        <w:t xml:space="preserve"> órás nyelvi készségfejlesztő blokk során a </w:t>
      </w:r>
      <w:r w:rsidR="008542C9">
        <w:rPr>
          <w:rFonts w:cs="Times New Roman"/>
        </w:rPr>
        <w:t xml:space="preserve">tanuló </w:t>
      </w:r>
      <w:r w:rsidR="00C53E01" w:rsidRPr="005C16C5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8542C9">
        <w:rPr>
          <w:rFonts w:cs="Times New Roman"/>
        </w:rPr>
        <w:t xml:space="preserve">tanuló </w:t>
      </w:r>
      <w:r w:rsidR="00C53E01" w:rsidRPr="005C16C5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Az elsajátítandó témakörök:</w:t>
      </w:r>
    </w:p>
    <w:p w:rsidR="00C53E01" w:rsidRPr="005C16C5" w:rsidRDefault="00C53E01" w:rsidP="00DB4F25">
      <w:pPr>
        <w:spacing w:after="0"/>
        <w:ind w:left="1134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személyes bemutatkozás</w:t>
      </w:r>
    </w:p>
    <w:p w:rsidR="00C53E01" w:rsidRPr="005C16C5" w:rsidRDefault="00C53E01" w:rsidP="00DB4F25">
      <w:pPr>
        <w:spacing w:after="0"/>
        <w:ind w:left="1134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a munka világa</w:t>
      </w:r>
    </w:p>
    <w:p w:rsidR="00C53E01" w:rsidRPr="005C16C5" w:rsidRDefault="00C53E01" w:rsidP="00DB4F25">
      <w:pPr>
        <w:spacing w:after="0"/>
        <w:ind w:left="1134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napi tevékenységek, aktivitás</w:t>
      </w:r>
    </w:p>
    <w:p w:rsidR="00C53E01" w:rsidRPr="005C16C5" w:rsidRDefault="00C53E01" w:rsidP="00DB4F25">
      <w:pPr>
        <w:spacing w:after="0"/>
        <w:ind w:left="1134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lakás, ház</w:t>
      </w:r>
    </w:p>
    <w:p w:rsidR="00C53E01" w:rsidRPr="005C16C5" w:rsidRDefault="00C53E01" w:rsidP="00DB4F25">
      <w:pPr>
        <w:spacing w:after="0"/>
        <w:ind w:left="1134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 xml:space="preserve">utazás, </w:t>
      </w:r>
    </w:p>
    <w:p w:rsidR="00C53E01" w:rsidRPr="005C16C5" w:rsidRDefault="00C53E01" w:rsidP="00DB4F25">
      <w:pPr>
        <w:spacing w:after="0"/>
        <w:ind w:left="1134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 xml:space="preserve">étkezés  </w:t>
      </w:r>
    </w:p>
    <w:p w:rsidR="00C53E01" w:rsidRPr="005C16C5" w:rsidRDefault="00C53E01" w:rsidP="00C53E01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:rsidR="00C53E01" w:rsidRPr="005C16C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Munkavállalói szókincs</w:t>
      </w:r>
    </w:p>
    <w:p w:rsidR="00C53E01" w:rsidRPr="005C16C5" w:rsidRDefault="009622B4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5C16C5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5C16C5">
        <w:rPr>
          <w:rFonts w:cs="Times New Roman"/>
        </w:rPr>
        <w:t xml:space="preserve"> órás 3 alapozó témakör elsajátítása után lehetséges. Cél, hogy a témakör végére a </w:t>
      </w:r>
      <w:r w:rsidR="008542C9">
        <w:rPr>
          <w:rFonts w:cs="Times New Roman"/>
        </w:rPr>
        <w:t xml:space="preserve">tanuló </w:t>
      </w:r>
      <w:r w:rsidR="00C53E01" w:rsidRPr="005C16C5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5C16C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C53E01" w:rsidRPr="005C16C5" w:rsidRDefault="00C53E01" w:rsidP="00C53E01">
      <w:pPr>
        <w:spacing w:after="0"/>
        <w:rPr>
          <w:rFonts w:cs="Times New Roman"/>
        </w:rPr>
      </w:pPr>
    </w:p>
    <w:p w:rsidR="00C53E01" w:rsidRPr="005C16C5" w:rsidRDefault="00C53E01" w:rsidP="00C53E01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C53E01" w:rsidRPr="005C16C5" w:rsidRDefault="00C53E01" w:rsidP="00C53E01">
      <w:pPr>
        <w:rPr>
          <w:rFonts w:cs="Times New Roman"/>
        </w:rPr>
      </w:pPr>
    </w:p>
    <w:p w:rsidR="00C53E01" w:rsidRPr="005C16C5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C53E01" w:rsidRPr="005C16C5" w:rsidRDefault="00F406F0" w:rsidP="00C53E01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10122</w:t>
      </w:r>
      <w:r w:rsidR="00C53E01" w:rsidRPr="005C16C5">
        <w:rPr>
          <w:rFonts w:cs="Times New Roman"/>
          <w:b/>
          <w:sz w:val="36"/>
        </w:rPr>
        <w:t>-</w:t>
      </w:r>
      <w:r w:rsidRPr="005C16C5">
        <w:rPr>
          <w:rFonts w:cs="Times New Roman"/>
          <w:b/>
          <w:sz w:val="36"/>
        </w:rPr>
        <w:t>16</w:t>
      </w:r>
      <w:r w:rsidR="00C53E01" w:rsidRPr="005C16C5">
        <w:rPr>
          <w:rFonts w:cs="Times New Roman"/>
          <w:b/>
          <w:sz w:val="36"/>
        </w:rPr>
        <w:t xml:space="preserve"> azonosító számú</w:t>
      </w:r>
    </w:p>
    <w:p w:rsidR="00C53E01" w:rsidRPr="005C16C5" w:rsidRDefault="00F406F0" w:rsidP="00C53E01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Ruhaiparban alkalmazott anyagfajták</w:t>
      </w:r>
    </w:p>
    <w:p w:rsidR="00C53E01" w:rsidRPr="005C16C5" w:rsidRDefault="00C53E01" w:rsidP="00C53E01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C53E01" w:rsidRPr="005C16C5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C53E01" w:rsidRPr="005C16C5" w:rsidRDefault="00C53E01" w:rsidP="00C53E01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C53E01" w:rsidRPr="005C16C5" w:rsidRDefault="00C53E01" w:rsidP="00C53E01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C53E01" w:rsidRPr="005C16C5" w:rsidRDefault="00C53E01" w:rsidP="00C53E01">
      <w:pPr>
        <w:rPr>
          <w:rFonts w:cs="Times New Roman"/>
        </w:rPr>
      </w:pPr>
      <w:r w:rsidRPr="005C16C5">
        <w:rPr>
          <w:rFonts w:cs="Times New Roman"/>
        </w:rPr>
        <w:t xml:space="preserve">A </w:t>
      </w:r>
      <w:r w:rsidR="00F406F0" w:rsidRPr="005C16C5">
        <w:rPr>
          <w:rFonts w:cs="Times New Roman"/>
        </w:rPr>
        <w:t>10122</w:t>
      </w:r>
      <w:r w:rsidRPr="005C16C5">
        <w:rPr>
          <w:rFonts w:cs="Times New Roman"/>
        </w:rPr>
        <w:t>-</w:t>
      </w:r>
      <w:r w:rsidR="00F406F0" w:rsidRPr="005C16C5">
        <w:rPr>
          <w:rFonts w:cs="Times New Roman"/>
        </w:rPr>
        <w:t>16</w:t>
      </w:r>
      <w:r w:rsidRPr="005C16C5">
        <w:rPr>
          <w:rFonts w:cs="Times New Roman"/>
        </w:rPr>
        <w:t xml:space="preserve"> azonosító számú </w:t>
      </w:r>
      <w:r w:rsidR="00F406F0" w:rsidRPr="005C16C5">
        <w:rPr>
          <w:rFonts w:cs="Times New Roman"/>
        </w:rPr>
        <w:t>Ruhaiparban alkalmazott anyagfajták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 xml:space="preserve">megnevezésű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0" w:type="auto"/>
        <w:jc w:val="center"/>
        <w:tblInd w:w="-82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91"/>
        <w:gridCol w:w="758"/>
        <w:gridCol w:w="984"/>
      </w:tblGrid>
      <w:tr w:rsidR="005C16C5" w:rsidRPr="005C16C5" w:rsidTr="009622B4">
        <w:trPr>
          <w:cantSplit/>
          <w:trHeight w:val="1697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btLr"/>
            <w:vAlign w:val="center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B86ED0" w:rsidRPr="005C16C5" w:rsidRDefault="00B86ED0" w:rsidP="00F406F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Anyag- és áruismeret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B86ED0" w:rsidRPr="005C16C5" w:rsidRDefault="00B86ED0" w:rsidP="00F406F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Anyag- és áruismeret gyakorlat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Megállapítja a fonal, varrócérna jellemzőit az alapanyagok függvényében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Dokumentálja a vizsgálati eredményeket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Adatokat szolgáltat a gyártmánytervezéshez és a minőségbiztosításhoz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Kiválasztja a megfelelő textíliát és kelléket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Meghatározza az anyagok összedolgozhatóságát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Ismeri az alap- és kellékanyagok feldolgozhatósági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Fonalak és cérnák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Szövetek, kelmék fajtái és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Műbőrök fajtái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5C16C5">
              <w:rPr>
                <w:rFonts w:cs="Times New Roman"/>
              </w:rPr>
              <w:t>Nemszőtt</w:t>
            </w:r>
            <w:proofErr w:type="spellEnd"/>
            <w:r w:rsidRPr="005C16C5">
              <w:rPr>
                <w:rFonts w:cs="Times New Roman"/>
              </w:rPr>
              <w:t xml:space="preserve"> textíliák változatai és felhasználási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Kezelési útmutató jelképrendszere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Segédanyagok fajtái és alkalmazásának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Kellékek fajtái, jellemzői, az összedolgozhatóság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nyelvi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Finomsági számok, színkódok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Idegen nyelvű 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"Kezelési" 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Tapintás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Kontroll (ellenőrző 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  <w:tr w:rsidR="009622B4" w:rsidRPr="005C16C5" w:rsidTr="009622B4">
        <w:trPr>
          <w:trHeight w:val="255"/>
          <w:jc w:val="center"/>
        </w:trPr>
        <w:tc>
          <w:tcPr>
            <w:tcW w:w="5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6ED0" w:rsidRPr="005C16C5" w:rsidRDefault="00B86ED0" w:rsidP="00F606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x</w:t>
            </w:r>
          </w:p>
        </w:tc>
      </w:tr>
    </w:tbl>
    <w:p w:rsidR="00AD55B2" w:rsidRPr="005C16C5" w:rsidRDefault="00AD55B2" w:rsidP="00C53E01">
      <w:pPr>
        <w:rPr>
          <w:rFonts w:cs="Times New Roman"/>
        </w:rPr>
      </w:pPr>
    </w:p>
    <w:p w:rsidR="00C53E01" w:rsidRPr="005C16C5" w:rsidRDefault="00F606BC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Anyag- és áruismeret</w:t>
      </w:r>
      <w:r w:rsidR="00C53E01" w:rsidRPr="005C16C5">
        <w:rPr>
          <w:rFonts w:cs="Times New Roman"/>
          <w:b/>
        </w:rPr>
        <w:t xml:space="preserve"> tantárgy</w:t>
      </w:r>
      <w:r w:rsidR="00C53E01" w:rsidRPr="005C16C5">
        <w:rPr>
          <w:rFonts w:cs="Times New Roman"/>
          <w:b/>
        </w:rPr>
        <w:tab/>
      </w:r>
      <w:r w:rsidRPr="005C16C5">
        <w:rPr>
          <w:rFonts w:cs="Times New Roman"/>
          <w:b/>
        </w:rPr>
        <w:t>67</w:t>
      </w:r>
      <w:r w:rsidR="00C53E01" w:rsidRPr="005C16C5">
        <w:rPr>
          <w:rFonts w:cs="Times New Roman"/>
          <w:b/>
        </w:rPr>
        <w:t xml:space="preserve"> óra/</w:t>
      </w:r>
      <w:r w:rsidRPr="005C16C5">
        <w:rPr>
          <w:rFonts w:cs="Times New Roman"/>
          <w:b/>
        </w:rPr>
        <w:t>67</w:t>
      </w:r>
      <w:r w:rsidR="00C53E01" w:rsidRPr="005C16C5">
        <w:rPr>
          <w:rFonts w:cs="Times New Roman"/>
          <w:b/>
        </w:rPr>
        <w:t xml:space="preserve"> óra*</w:t>
      </w:r>
    </w:p>
    <w:p w:rsidR="00C53E01" w:rsidRPr="005C16C5" w:rsidRDefault="00C53E01" w:rsidP="00C53E01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5C16C5" w:rsidRDefault="004239CF" w:rsidP="004239CF">
      <w:pPr>
        <w:spacing w:after="0"/>
        <w:ind w:left="426"/>
        <w:rPr>
          <w:rFonts w:cs="Times New Roman"/>
        </w:rPr>
      </w:pPr>
    </w:p>
    <w:p w:rsidR="004239CF" w:rsidRPr="005C16C5" w:rsidRDefault="004239CF" w:rsidP="004239CF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4239CF" w:rsidRPr="005C16C5" w:rsidRDefault="004239CF" w:rsidP="004239CF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C53E01" w:rsidRPr="005C16C5" w:rsidRDefault="00F606BC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Képes legyen a tanuló a minta vagy mintadarab alapanyag-összetételének, a fonal vagy cérna fajtájának és minőségének megállapítására. Tudja dokumentálni a vizsgálati eredményeket. Tudja meghatározni az anyagok összedolgozhatóságát. Tudjon kezelési útmutató készíteni a felhasznált alapanyagok fizikai és kémiai jellemzőinek ismeretében.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C53E01" w:rsidRPr="005C16C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T</w:t>
      </w:r>
      <w:r w:rsidR="00F606BC" w:rsidRPr="005C16C5">
        <w:rPr>
          <w:rFonts w:cs="Times New Roman"/>
          <w:b/>
          <w:i/>
        </w:rPr>
        <w:t>extilipari nyersanyagok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 textilanyagok csoportosítása alapanyag fajták szerint. 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Természetes és vegyi szálak öltözködés-fiziológiai, tulajdonságai.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Természetes szálak fajtái, viselési és kezelési tulajdonságai, felhasználásuk.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Vegyi szálak fajtái, viselési és kezelési tulajdonságai, felhasználásuk.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Fonalfajták jellegzetességei. (</w:t>
      </w:r>
      <w:proofErr w:type="spellStart"/>
      <w:r w:rsidRPr="005C16C5">
        <w:rPr>
          <w:rFonts w:cs="Times New Roman"/>
        </w:rPr>
        <w:t>sodratirány</w:t>
      </w:r>
      <w:proofErr w:type="spellEnd"/>
      <w:r w:rsidRPr="005C16C5">
        <w:rPr>
          <w:rFonts w:cs="Times New Roman"/>
        </w:rPr>
        <w:t>, vastagság, szakítóerő, nyúlás, rugalmasság, egyenletesség, felületi kép).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Fonalfajták felhasználási lehetőségei.</w:t>
      </w:r>
    </w:p>
    <w:p w:rsidR="00C53E01" w:rsidRPr="005C16C5" w:rsidRDefault="00F606B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Cérnák fajtái, jellemzői. Díszítő- és varrócérnák jellemzése.</w:t>
      </w:r>
    </w:p>
    <w:p w:rsidR="00C53E01" w:rsidRPr="005C16C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T</w:t>
      </w:r>
      <w:r w:rsidR="00F606BC" w:rsidRPr="005C16C5">
        <w:rPr>
          <w:rFonts w:cs="Times New Roman"/>
          <w:b/>
          <w:i/>
        </w:rPr>
        <w:t>extíliák, kelmék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szövetek gyártása, a szövés elve és eszközei.</w:t>
      </w:r>
      <w:r w:rsidRPr="005C16C5">
        <w:rPr>
          <w:rFonts w:cs="Times New Roman"/>
        </w:rPr>
        <w:tab/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Kötéstan alapjai. Alapkötésű szövetek és levezetett kötésű szövetek készítése és jellegzetességeik. 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Vetülékrendszerű kötött kelmék tulajdonságai.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Láncrendszerű hurkolt kelmék jellemzői.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Nem szőtt textíliák varrva hurkolt kelmék fajtái, jellemzése és felhasználása.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textilkikészítés műveleteinek csoportosítása.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Színezési eljárások.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Ruházati textíliák legismertebb fajtái, alapanyag és technológia szerinti csoportosítása.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Kereskedelmi megnevezések.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Ruházati textíliák feldolgozási tulajdonságai.</w:t>
      </w:r>
    </w:p>
    <w:p w:rsidR="00F606BC" w:rsidRPr="005C16C5" w:rsidRDefault="00F606BC" w:rsidP="00F606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Ruházati kellékek fajtái, felhasználási területük.</w:t>
      </w:r>
    </w:p>
    <w:p w:rsidR="00C53E01" w:rsidRPr="005C16C5" w:rsidRDefault="00F606B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Különféle textíliák összedolgozhatóságának feltételei.</w:t>
      </w:r>
    </w:p>
    <w:p w:rsidR="00C53E01" w:rsidRPr="005C16C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C53E01" w:rsidRPr="005C16C5" w:rsidRDefault="00F606BC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Szaktanterem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C53E01" w:rsidRPr="005C16C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C53E01" w:rsidRPr="005C16C5" w:rsidRDefault="00C53E01" w:rsidP="00C53E01">
      <w:pPr>
        <w:spacing w:after="0"/>
        <w:ind w:left="426"/>
        <w:rPr>
          <w:rFonts w:cs="Times New Roman"/>
        </w:rPr>
      </w:pPr>
    </w:p>
    <w:p w:rsidR="008553B5" w:rsidRPr="005C16C5" w:rsidRDefault="008553B5" w:rsidP="008553B5">
      <w:pPr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8553B5" w:rsidRPr="005C16C5" w:rsidRDefault="00F606BC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Anyag- és áruismeret gyakorlat</w:t>
      </w:r>
      <w:r w:rsidR="008553B5" w:rsidRPr="005C16C5">
        <w:rPr>
          <w:rFonts w:cs="Times New Roman"/>
          <w:b/>
        </w:rPr>
        <w:t xml:space="preserve"> tantárgy</w:t>
      </w:r>
      <w:r w:rsidR="008553B5" w:rsidRPr="005C16C5">
        <w:rPr>
          <w:rFonts w:cs="Times New Roman"/>
          <w:b/>
        </w:rPr>
        <w:tab/>
      </w:r>
      <w:r w:rsidRPr="005C16C5">
        <w:rPr>
          <w:rFonts w:cs="Times New Roman"/>
          <w:b/>
        </w:rPr>
        <w:t>67</w:t>
      </w:r>
      <w:r w:rsidR="008553B5" w:rsidRPr="005C16C5">
        <w:rPr>
          <w:rFonts w:cs="Times New Roman"/>
          <w:b/>
        </w:rPr>
        <w:t xml:space="preserve"> óra/</w:t>
      </w:r>
      <w:r w:rsidRPr="005C16C5">
        <w:rPr>
          <w:rFonts w:cs="Times New Roman"/>
          <w:b/>
        </w:rPr>
        <w:t>67</w:t>
      </w:r>
      <w:r w:rsidR="008553B5" w:rsidRPr="005C16C5">
        <w:rPr>
          <w:rFonts w:cs="Times New Roman"/>
          <w:b/>
        </w:rPr>
        <w:t xml:space="preserve"> óra*</w:t>
      </w:r>
    </w:p>
    <w:p w:rsidR="008553B5" w:rsidRPr="005C16C5" w:rsidRDefault="008553B5" w:rsidP="008553B5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8553B5" w:rsidRPr="005C16C5" w:rsidRDefault="008553B5" w:rsidP="008553B5">
      <w:pPr>
        <w:spacing w:after="0"/>
        <w:ind w:left="426"/>
        <w:rPr>
          <w:rFonts w:cs="Times New Roman"/>
        </w:rPr>
      </w:pPr>
    </w:p>
    <w:p w:rsidR="008553B5" w:rsidRPr="005C16C5" w:rsidRDefault="008553B5" w:rsidP="008553B5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8553B5" w:rsidRPr="005C16C5" w:rsidRDefault="008553B5" w:rsidP="008553B5">
      <w:pPr>
        <w:spacing w:after="0"/>
        <w:ind w:left="426"/>
        <w:rPr>
          <w:rFonts w:cs="Times New Roman"/>
        </w:rPr>
      </w:pPr>
    </w:p>
    <w:p w:rsidR="008553B5" w:rsidRPr="005C16C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8553B5" w:rsidRPr="005C16C5" w:rsidRDefault="00276FFD" w:rsidP="008553B5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tárgy oktatásának célja, hogy a tanuló tudjon mikroszkópi vizsgálattal és égetési próbával nyersanyag-összetételt meghatározni és jegyzőkönyvben dokumentálni. Különböző anyag- és kellékmintákat képes legyen rendszerezni (szövött, kötött, nem szőtt, egyéb). Tudjon laboratóriumi vizsgálatokat végezni fonalakkal, cérnákkal, textíliákkal. Képes legyen az alap- és kellékanyagok összedolgozásának feltételeit meghatározni.</w:t>
      </w:r>
    </w:p>
    <w:p w:rsidR="008553B5" w:rsidRPr="005C16C5" w:rsidRDefault="008553B5" w:rsidP="008553B5">
      <w:pPr>
        <w:spacing w:after="0"/>
        <w:ind w:left="426"/>
        <w:rPr>
          <w:rFonts w:cs="Times New Roman"/>
        </w:rPr>
      </w:pPr>
    </w:p>
    <w:p w:rsidR="008553B5" w:rsidRPr="005C16C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8553B5" w:rsidRPr="005C16C5" w:rsidRDefault="00276FFD" w:rsidP="008553B5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</w:t>
      </w:r>
    </w:p>
    <w:p w:rsidR="008553B5" w:rsidRPr="005C16C5" w:rsidRDefault="008553B5" w:rsidP="008553B5">
      <w:pPr>
        <w:spacing w:after="0"/>
        <w:ind w:left="426"/>
        <w:rPr>
          <w:rFonts w:cs="Times New Roman"/>
        </w:rPr>
      </w:pPr>
    </w:p>
    <w:p w:rsidR="008553B5" w:rsidRPr="005C16C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8553B5" w:rsidRPr="005C16C5" w:rsidRDefault="00276FF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Anyagvizsgálatok</w:t>
      </w:r>
    </w:p>
    <w:p w:rsidR="00276FFD" w:rsidRPr="005C16C5" w:rsidRDefault="00276FFD" w:rsidP="00276F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Szövetek nyersanyag-összetételének meghatározása mikroszkóppal.</w:t>
      </w:r>
    </w:p>
    <w:p w:rsidR="00276FFD" w:rsidRPr="005C16C5" w:rsidRDefault="00276FFD" w:rsidP="00276F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Szövetek nyersanyag-összetételének meghatározása égetési próbával.</w:t>
      </w:r>
    </w:p>
    <w:p w:rsidR="00276FFD" w:rsidRPr="005C16C5" w:rsidRDefault="00276FFD" w:rsidP="00276F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Kötött-hurkolt kelmék vizsgálatai.</w:t>
      </w:r>
    </w:p>
    <w:p w:rsidR="00276FFD" w:rsidRPr="005C16C5" w:rsidRDefault="00276FFD" w:rsidP="00276F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Ruhaipari feldolgozás vizsgálatai (varrás- és ragasztás-technológiai vizsgálatok).</w:t>
      </w:r>
    </w:p>
    <w:p w:rsidR="00276FFD" w:rsidRPr="005C16C5" w:rsidRDefault="00276FFD" w:rsidP="00276F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Vizsgálati eredmények és a ruhaipari feldolgozás feltételeinek összefüggései.</w:t>
      </w:r>
    </w:p>
    <w:p w:rsidR="008553B5" w:rsidRPr="005C16C5" w:rsidRDefault="00276FFD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Anyagminták azonosítása.</w:t>
      </w:r>
    </w:p>
    <w:p w:rsidR="008553B5" w:rsidRPr="005C16C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5C16C5" w:rsidRDefault="00276FF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Áruismeret</w:t>
      </w:r>
    </w:p>
    <w:p w:rsidR="00276FFD" w:rsidRPr="005C16C5" w:rsidRDefault="00276FFD" w:rsidP="00276F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Kezelési útmutató készítése.</w:t>
      </w:r>
    </w:p>
    <w:p w:rsidR="00276FFD" w:rsidRPr="005C16C5" w:rsidRDefault="00276FFD" w:rsidP="00276F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Szövetvizsgálatok, kötésmód, szövetszerkezet, felületi jelleg.</w:t>
      </w:r>
    </w:p>
    <w:p w:rsidR="00276FFD" w:rsidRPr="005C16C5" w:rsidRDefault="00276FFD" w:rsidP="00276F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Szövetek lánc- és vetülékfonalainak vizsgálata, elemzése.</w:t>
      </w:r>
    </w:p>
    <w:p w:rsidR="00276FFD" w:rsidRPr="005C16C5" w:rsidRDefault="00276FFD" w:rsidP="00276F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Színezési eljárások meghatározása.</w:t>
      </w:r>
    </w:p>
    <w:p w:rsidR="00276FFD" w:rsidRPr="005C16C5" w:rsidRDefault="00276FFD" w:rsidP="00276F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Kötött-hurkolt kelmék szerkezeti felismerése.</w:t>
      </w:r>
    </w:p>
    <w:p w:rsidR="008553B5" w:rsidRPr="005C16C5" w:rsidRDefault="00276FFD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Mintagyűjtemény készítése, rendszerezése</w:t>
      </w:r>
    </w:p>
    <w:p w:rsidR="008553B5" w:rsidRPr="005C16C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5C16C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8553B5" w:rsidRPr="005C16C5" w:rsidRDefault="00276FFD" w:rsidP="008553B5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Anyagismereti labor</w:t>
      </w:r>
    </w:p>
    <w:p w:rsidR="00276FFD" w:rsidRPr="005C16C5" w:rsidRDefault="00276FFD" w:rsidP="008553B5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Szaktanterem</w:t>
      </w:r>
    </w:p>
    <w:p w:rsidR="008553B5" w:rsidRPr="005C16C5" w:rsidRDefault="008553B5" w:rsidP="008553B5">
      <w:pPr>
        <w:spacing w:after="0"/>
        <w:ind w:left="426"/>
        <w:rPr>
          <w:rFonts w:cs="Times New Roman"/>
        </w:rPr>
      </w:pPr>
    </w:p>
    <w:p w:rsidR="008553B5" w:rsidRPr="005C16C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8553B5" w:rsidRPr="005C16C5" w:rsidRDefault="008553B5" w:rsidP="008553B5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8553B5" w:rsidRPr="005C16C5" w:rsidRDefault="008553B5" w:rsidP="008553B5">
      <w:pPr>
        <w:spacing w:after="0"/>
        <w:ind w:left="426"/>
        <w:rPr>
          <w:rFonts w:cs="Times New Roman"/>
        </w:rPr>
      </w:pPr>
    </w:p>
    <w:p w:rsidR="008553B5" w:rsidRPr="005C16C5" w:rsidRDefault="008553B5" w:rsidP="008553B5">
      <w:pPr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FB6DBC" w:rsidRPr="005C16C5" w:rsidRDefault="00FB6DBC" w:rsidP="00FB6DBC">
      <w:pPr>
        <w:rPr>
          <w:rFonts w:cs="Times New Roman"/>
        </w:rPr>
      </w:pPr>
    </w:p>
    <w:p w:rsidR="00FB6DBC" w:rsidRPr="005C16C5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FB6DBC" w:rsidRPr="005C16C5" w:rsidRDefault="00276FFD" w:rsidP="00FB6DBC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11732</w:t>
      </w:r>
      <w:r w:rsidR="00FB6DBC" w:rsidRPr="005C16C5">
        <w:rPr>
          <w:rFonts w:cs="Times New Roman"/>
          <w:b/>
          <w:sz w:val="36"/>
        </w:rPr>
        <w:t>-</w:t>
      </w:r>
      <w:r w:rsidRPr="005C16C5">
        <w:rPr>
          <w:rFonts w:cs="Times New Roman"/>
          <w:b/>
          <w:sz w:val="36"/>
        </w:rPr>
        <w:t>16</w:t>
      </w:r>
      <w:r w:rsidR="00FB6DBC" w:rsidRPr="005C16C5">
        <w:rPr>
          <w:rFonts w:cs="Times New Roman"/>
          <w:b/>
          <w:sz w:val="36"/>
        </w:rPr>
        <w:t xml:space="preserve"> azonosító számú</w:t>
      </w:r>
    </w:p>
    <w:p w:rsidR="00276FFD" w:rsidRPr="005C16C5" w:rsidRDefault="00276FFD" w:rsidP="00276FFD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Gyártmányfejlesztés, gyártás-előkészítés, szabás</w:t>
      </w:r>
    </w:p>
    <w:p w:rsidR="00FB6DBC" w:rsidRPr="005C16C5" w:rsidRDefault="00FB6DBC" w:rsidP="00FB6DBC">
      <w:pPr>
        <w:jc w:val="center"/>
        <w:rPr>
          <w:rFonts w:cs="Times New Roman"/>
          <w:b/>
          <w:sz w:val="36"/>
        </w:rPr>
      </w:pPr>
    </w:p>
    <w:p w:rsidR="00FB6DBC" w:rsidRPr="005C16C5" w:rsidRDefault="00FB6DBC" w:rsidP="00FB6DBC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FB6DBC" w:rsidRPr="005C16C5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FB6DBC" w:rsidRPr="005C16C5" w:rsidRDefault="00FB6DBC" w:rsidP="00FB6DBC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FB6DBC" w:rsidRPr="005C16C5" w:rsidRDefault="00FB6DBC" w:rsidP="00FB6DBC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FB6DBC" w:rsidRPr="005C16C5" w:rsidRDefault="00FB6DBC" w:rsidP="00FB6DBC">
      <w:pPr>
        <w:rPr>
          <w:rFonts w:cs="Times New Roman"/>
        </w:rPr>
      </w:pPr>
      <w:r w:rsidRPr="005C16C5">
        <w:rPr>
          <w:rFonts w:cs="Times New Roman"/>
        </w:rPr>
        <w:t xml:space="preserve">A </w:t>
      </w:r>
      <w:r w:rsidR="003C277D" w:rsidRPr="005C16C5">
        <w:rPr>
          <w:rFonts w:cs="Times New Roman"/>
        </w:rPr>
        <w:t>11732</w:t>
      </w:r>
      <w:r w:rsidRPr="005C16C5">
        <w:rPr>
          <w:rFonts w:cs="Times New Roman"/>
        </w:rPr>
        <w:t>-</w:t>
      </w:r>
      <w:r w:rsidR="003C277D" w:rsidRPr="005C16C5">
        <w:rPr>
          <w:rFonts w:cs="Times New Roman"/>
        </w:rPr>
        <w:t>16</w:t>
      </w:r>
      <w:r w:rsidRPr="005C16C5">
        <w:rPr>
          <w:rFonts w:cs="Times New Roman"/>
        </w:rPr>
        <w:t xml:space="preserve"> azonosító számú </w:t>
      </w:r>
      <w:r w:rsidR="003C277D" w:rsidRPr="005C16C5">
        <w:rPr>
          <w:rFonts w:cs="Times New Roman"/>
        </w:rPr>
        <w:t>Gyártmányfejlesztés, gyártás-előkészítés, szabás</w:t>
      </w:r>
      <w:r w:rsidR="00C64AE2" w:rsidRPr="005C16C5">
        <w:rPr>
          <w:rFonts w:cs="Times New Roman"/>
        </w:rPr>
        <w:t xml:space="preserve"> </w:t>
      </w:r>
      <w:r w:rsidRPr="005C16C5">
        <w:rPr>
          <w:rFonts w:cs="Times New Roman"/>
        </w:rPr>
        <w:t xml:space="preserve">megnevezésű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5C16C5" w:rsidRPr="005C16C5" w:rsidTr="009622B4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Terméktervezés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Szerkesztés, modellezés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Gyártásszervezés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Ruhaipari varrásgyakorlat</w:t>
            </w:r>
          </w:p>
        </w:tc>
      </w:tr>
      <w:tr w:rsidR="005C16C5" w:rsidRPr="005C16C5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termékre vonatkozó információkat gyűjt: megrendelés, anyag, kellék, fazon, technológia, méret, testalkat, gép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Elkészíti a középméretű alapmintát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Kimodellezi az alkatrészeket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Elkészíti a szabásmintát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Felfektetési rajzot készít ruhaipari tervező program alkalmazásával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Kiszabja a mintadarabot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Elkészíti az alkatrészeket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Összeállítja az alkatrészeket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Elvégzi a befejező műveleteket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Bemutatja és elfogadtatja a mintadarabot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Minőségellenőrzést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Korrigálja a megvarrt mintadarab hibáit reklamáció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Műszaki rajzsorozatot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Sablonokat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Műszaki leírást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Nyersáru-raktározási feladatokat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Nyersáru-raktározási folyamatot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Nyersáruraktárban alkalmazott gépeket, berendezéseket, programokat, eszközöket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Anyagnormát számol, anyagot, kelléket utalványoz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Szabástechnológiai módot meghatároz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Szabászati munkafolyamatot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Gyártáselőkészítési-szabászati munkafolyamatot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Betartja és betartatja a biztonságos munkavégzésre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Betartja és betartatja a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3C27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textilfajták feldolgozhatósági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Ruházati kellékek fajtái,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Ragasztóanyagok, ragasztó bevonatos közbélések fajtái és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ruházattal szemben támasztott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Az öltözékek fajtái, formaváltozatai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Színek, minták hatásai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5F1C4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Méretek és mérettáblázatok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Testalkattípusok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Alapszerkesztés, modellezés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Szabásminta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Szerkesztő-modellező programok,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Műszaki rajzsorozat készítésének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Szabásminták fajtái, készítése és felhasználási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felfektetés módjai, szempontjai, munkafolyamata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5C16C5">
              <w:rPr>
                <w:rFonts w:cs="Times New Roman"/>
              </w:rPr>
              <w:t>Gyártáselőkészítő</w:t>
            </w:r>
            <w:proofErr w:type="spellEnd"/>
            <w:r w:rsidRPr="005C16C5">
              <w:rPr>
                <w:rFonts w:cs="Times New Roman"/>
              </w:rPr>
              <w:t xml:space="preserve"> programok, gépek,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dokumentációk fajtái, módjai, a műszaki leírás tartalma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Vasalási módok és vasalási műveletek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Termékek összeállítási sorrendje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Ruha</w:t>
            </w:r>
            <w:r w:rsidR="00C64AE2" w:rsidRPr="005C16C5">
              <w:rPr>
                <w:rFonts w:cs="Times New Roman"/>
              </w:rPr>
              <w:t>i</w:t>
            </w:r>
            <w:r w:rsidRPr="005C16C5">
              <w:rPr>
                <w:rFonts w:cs="Times New Roman"/>
              </w:rPr>
              <w:t>pari gépek, berendezések, eszközök biztonságos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Anyagnorma számítás, anyag- és kellékutalványozás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Nyersáruraktár gépei, berendezései, programok,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Nyersáru-raktározási munkafolyamat szervezése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Szabászati munkafolyamat, utasítás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Gyártáselőkészítési-szabászati munkafolyamat szervezése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Teríték-előkészítés és terítési utasítás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Szabászati utasítás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Ragasztási utasítás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Munka-, tűz- és környezetvédelmi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Gépek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Védőeszközök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Ruhaipari tervező 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nyelv megértése és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méretszámok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Rajzi ábrák készítése,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Technikai és technológiai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Kommunikációs rugalmasság, konfliktusmegoldó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Áttekintőképesség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B86ED0" w:rsidRPr="005C16C5" w:rsidTr="00A8276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 xml:space="preserve">Problémaelemzés, </w:t>
            </w:r>
            <w:proofErr w:type="spellStart"/>
            <w:r w:rsidRPr="005C16C5">
              <w:rPr>
                <w:rFonts w:cs="Times New Roman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7C3F7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</w:tbl>
    <w:p w:rsidR="00FB6DBC" w:rsidRPr="005C16C5" w:rsidRDefault="00FB6DBC" w:rsidP="00FB6DBC">
      <w:pPr>
        <w:rPr>
          <w:rFonts w:cs="Times New Roman"/>
        </w:rPr>
      </w:pPr>
    </w:p>
    <w:p w:rsidR="00FB6DBC" w:rsidRPr="005C16C5" w:rsidRDefault="007C3F7D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Terméktervezés</w:t>
      </w:r>
      <w:r w:rsidR="00FB6DBC" w:rsidRPr="005C16C5">
        <w:rPr>
          <w:rFonts w:cs="Times New Roman"/>
          <w:b/>
        </w:rPr>
        <w:t xml:space="preserve"> tantárgy</w:t>
      </w:r>
      <w:r w:rsidR="00FB6DBC" w:rsidRPr="005C16C5">
        <w:rPr>
          <w:rFonts w:cs="Times New Roman"/>
          <w:b/>
        </w:rPr>
        <w:tab/>
      </w:r>
      <w:r w:rsidR="000F493A" w:rsidRPr="005C16C5">
        <w:rPr>
          <w:rFonts w:cs="Times New Roman"/>
          <w:b/>
        </w:rPr>
        <w:t>214</w:t>
      </w:r>
      <w:r w:rsidR="00FB6DBC" w:rsidRPr="005C16C5">
        <w:rPr>
          <w:rFonts w:cs="Times New Roman"/>
          <w:b/>
        </w:rPr>
        <w:t xml:space="preserve"> óra/</w:t>
      </w:r>
      <w:r w:rsidR="00F46B41" w:rsidRPr="005C16C5">
        <w:rPr>
          <w:rFonts w:cs="Times New Roman"/>
          <w:b/>
        </w:rPr>
        <w:t>2</w:t>
      </w:r>
      <w:r w:rsidR="000F493A" w:rsidRPr="005C16C5">
        <w:rPr>
          <w:rFonts w:cs="Times New Roman"/>
          <w:b/>
        </w:rPr>
        <w:t>19</w:t>
      </w:r>
      <w:r w:rsidR="00FB6DBC" w:rsidRPr="005C16C5">
        <w:rPr>
          <w:rFonts w:cs="Times New Roman"/>
          <w:b/>
        </w:rPr>
        <w:t xml:space="preserve"> óra*</w:t>
      </w:r>
    </w:p>
    <w:p w:rsidR="00FB6DBC" w:rsidRPr="005C16C5" w:rsidRDefault="00FB6DBC" w:rsidP="00FB6DBC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FB6DBC" w:rsidRPr="005C16C5" w:rsidRDefault="007C3F7D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  <w:szCs w:val="24"/>
        </w:rPr>
        <w:t>A tárgy oktatásának célja, hogy a tanuló tudjon információkat gyűjteni és rendszerezni egy-egy modellre vonatkozóan. Tudjon</w:t>
      </w:r>
      <w:r w:rsidR="006E256F" w:rsidRPr="005C16C5">
        <w:rPr>
          <w:rFonts w:cs="Times New Roman"/>
          <w:szCs w:val="24"/>
        </w:rPr>
        <w:t xml:space="preserve"> szabástechnológiai módot meghatározni, különböző munkafolyamatokat tervezni és szervezni</w:t>
      </w:r>
      <w:r w:rsidRPr="005C16C5">
        <w:rPr>
          <w:rFonts w:cs="Times New Roman"/>
          <w:szCs w:val="24"/>
        </w:rPr>
        <w:t>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FB6DBC" w:rsidRPr="005C16C5" w:rsidRDefault="006E256F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  <w:szCs w:val="24"/>
        </w:rPr>
        <w:t>A tantárgy az adott évfolyamba lépés feltételeiként megjelölt közismereti és szakmai tartalmakra épül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FB6DBC" w:rsidRPr="005C16C5" w:rsidRDefault="006E256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Gyártmányfejlesztés</w:t>
      </w:r>
    </w:p>
    <w:p w:rsidR="006E256F" w:rsidRPr="005C16C5" w:rsidRDefault="006E256F" w:rsidP="006E256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termékre vonatkozó információk gyűjtése: anyag, kellék, fazon, technológia, méret, testalkat, gép.</w:t>
      </w:r>
    </w:p>
    <w:p w:rsidR="008C15E8" w:rsidRPr="005C16C5" w:rsidRDefault="008C15E8" w:rsidP="006E256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Mintadarab készítésének tervezése, szervezése, mintadarab elfogadtatása, észrevételek, hibák korrigálása.</w:t>
      </w:r>
    </w:p>
    <w:p w:rsidR="008C15E8" w:rsidRPr="005C16C5" w:rsidRDefault="008C15E8" w:rsidP="006E256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Műszaki leírás készítése.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6E256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Gyártás-előkészítés</w:t>
      </w:r>
    </w:p>
    <w:p w:rsidR="006E256F" w:rsidRPr="005C16C5" w:rsidRDefault="006E256F" w:rsidP="006E256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Testméretek, méretvételi helyek meghatározása.</w:t>
      </w:r>
    </w:p>
    <w:p w:rsidR="006E256F" w:rsidRPr="005C16C5" w:rsidRDefault="006E256F" w:rsidP="006E256F">
      <w:pPr>
        <w:spacing w:after="0"/>
        <w:ind w:left="851"/>
        <w:rPr>
          <w:rFonts w:cs="Times New Roman"/>
        </w:rPr>
      </w:pPr>
      <w:proofErr w:type="spellStart"/>
      <w:r w:rsidRPr="005C16C5">
        <w:rPr>
          <w:rFonts w:cs="Times New Roman"/>
        </w:rPr>
        <w:t>Testméretszabványok</w:t>
      </w:r>
      <w:proofErr w:type="spellEnd"/>
      <w:r w:rsidRPr="005C16C5">
        <w:rPr>
          <w:rFonts w:cs="Times New Roman"/>
        </w:rPr>
        <w:t>.</w:t>
      </w:r>
    </w:p>
    <w:p w:rsidR="00FB6DBC" w:rsidRPr="005C16C5" w:rsidRDefault="006E256F" w:rsidP="006E256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Méretnagyságok.</w:t>
      </w:r>
    </w:p>
    <w:p w:rsidR="006E256F" w:rsidRPr="005C16C5" w:rsidRDefault="006E256F" w:rsidP="006E256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Középméretű mintadarab meghatározása.</w:t>
      </w:r>
    </w:p>
    <w:p w:rsidR="00A82768" w:rsidRPr="005C16C5" w:rsidRDefault="00A82768" w:rsidP="006E256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Gyártás-előkészítési munkafolyamatok.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A827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Szabástechnológia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Teríték előkészítése és terítéstechnológia meghatározása. 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Felfektetési rajzok tervezése, készítése manuálisan és számítógéppel.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Terítékrajzok készítése.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Terítési utasítás készítése.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Szabástechnológiai mód meghatározása.</w:t>
      </w:r>
    </w:p>
    <w:p w:rsidR="00FB6DBC" w:rsidRPr="005C16C5" w:rsidRDefault="00A8276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Szabászati utasítás készítése.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A827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5C16C5">
        <w:rPr>
          <w:rFonts w:cs="Times New Roman"/>
          <w:b/>
          <w:i/>
        </w:rPr>
        <w:t>Ragasztástechnológia</w:t>
      </w:r>
      <w:proofErr w:type="spellEnd"/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 ragasztó bevonatos textíliák fajtái, az árufajták azonosítása és felhasználása a ruházati cikkekben. 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Ragasztás-technológiai mód meghatározása. </w:t>
      </w:r>
    </w:p>
    <w:p w:rsidR="00FB6DBC" w:rsidRPr="005C16C5" w:rsidRDefault="00A8276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Ragasztási utasítás készítése.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A82768" w:rsidRPr="005C16C5" w:rsidRDefault="00A82768" w:rsidP="00A82768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Ruhaipari tanműhely</w:t>
      </w:r>
    </w:p>
    <w:p w:rsidR="00FB6DBC" w:rsidRPr="005C16C5" w:rsidRDefault="00A82768" w:rsidP="00A82768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Ruhaipari szaktanterem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A82768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Szerkesztés, modellezés gyakorlat</w:t>
      </w:r>
      <w:r w:rsidR="00FB6DBC" w:rsidRPr="005C16C5">
        <w:rPr>
          <w:rFonts w:cs="Times New Roman"/>
          <w:b/>
        </w:rPr>
        <w:t xml:space="preserve"> tantárgy</w:t>
      </w:r>
      <w:r w:rsidR="00FB6DBC" w:rsidRPr="005C16C5">
        <w:rPr>
          <w:rFonts w:cs="Times New Roman"/>
          <w:b/>
        </w:rPr>
        <w:tab/>
      </w:r>
      <w:r w:rsidR="00C35C54" w:rsidRPr="005C16C5">
        <w:rPr>
          <w:rFonts w:cs="Times New Roman"/>
          <w:b/>
        </w:rPr>
        <w:t>134</w:t>
      </w:r>
      <w:r w:rsidR="00FB6DBC" w:rsidRPr="005C16C5">
        <w:rPr>
          <w:rFonts w:cs="Times New Roman"/>
          <w:b/>
        </w:rPr>
        <w:t xml:space="preserve"> óra/</w:t>
      </w:r>
      <w:r w:rsidR="00C35C54" w:rsidRPr="005C16C5">
        <w:rPr>
          <w:rFonts w:cs="Times New Roman"/>
          <w:b/>
        </w:rPr>
        <w:t>134</w:t>
      </w:r>
      <w:r w:rsidR="00FB6DBC" w:rsidRPr="005C16C5">
        <w:rPr>
          <w:rFonts w:cs="Times New Roman"/>
          <w:b/>
        </w:rPr>
        <w:t xml:space="preserve"> óra*</w:t>
      </w:r>
    </w:p>
    <w:p w:rsidR="00FB6DBC" w:rsidRPr="005C16C5" w:rsidRDefault="00FB6DBC" w:rsidP="00FB6DBC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FB6DBC" w:rsidRPr="005C16C5" w:rsidRDefault="00A82768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tárgy tanításának célja, hogy a tanuló tudjon önállóan modellrajz, gyártmányrajz, divatfotó és kész ruhadarab alapján alapszerkesztési mintát átalakítani, szabásmintát készíteni. </w:t>
      </w:r>
      <w:r w:rsidRPr="005C16C5">
        <w:rPr>
          <w:rFonts w:cs="Times New Roman"/>
          <w:szCs w:val="24"/>
        </w:rPr>
        <w:t>Képes legyen ellátni a gyártmányfejlesztéssel és gyártás-előkészítéssel kapcsolatos feladatokat.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FB6DBC" w:rsidRPr="005C16C5" w:rsidRDefault="00A82768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FB6DBC" w:rsidRPr="005C16C5" w:rsidRDefault="00A827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Gyártmányfejlesztés gyakorlat</w:t>
      </w:r>
    </w:p>
    <w:p w:rsidR="00FB6DBC" w:rsidRPr="005C16C5" w:rsidRDefault="00A82768" w:rsidP="00FB6DBC">
      <w:pPr>
        <w:spacing w:after="0"/>
        <w:ind w:left="851"/>
        <w:rPr>
          <w:rFonts w:cs="Times New Roman"/>
        </w:rPr>
      </w:pPr>
      <w:r w:rsidRPr="005C16C5">
        <w:rPr>
          <w:rFonts w:cs="Times New Roman"/>
          <w:szCs w:val="24"/>
        </w:rPr>
        <w:t>A termékre vonatkozó információk gyűjtése: anyag, kellék, fazon, technológia, méret, testalkat, gép, eszköz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A827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Gyártás, előkészítés gyakorlata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középarányos, normál női testalkat alapszerkesztései különböző gyártmányokra (szoknya, női nadrág, blúz, ruha, mellény, kosztümkabát, kabát) M 1:</w:t>
      </w:r>
      <w:proofErr w:type="spellStart"/>
      <w:r w:rsidRPr="005C16C5">
        <w:rPr>
          <w:rFonts w:cs="Times New Roman"/>
        </w:rPr>
        <w:t>1</w:t>
      </w:r>
      <w:proofErr w:type="spellEnd"/>
      <w:r w:rsidRPr="005C16C5">
        <w:rPr>
          <w:rFonts w:cs="Times New Roman"/>
        </w:rPr>
        <w:t>.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középarányos, normál férfi testalkat alapszerkesztései különböző gyártmányokra (férfiing, férfinadrág, zakó, stb.) M 1:</w:t>
      </w:r>
      <w:proofErr w:type="spellStart"/>
      <w:r w:rsidRPr="005C16C5">
        <w:rPr>
          <w:rFonts w:cs="Times New Roman"/>
        </w:rPr>
        <w:t>1</w:t>
      </w:r>
      <w:proofErr w:type="spellEnd"/>
      <w:r w:rsidRPr="005C16C5">
        <w:rPr>
          <w:rFonts w:cs="Times New Roman"/>
        </w:rPr>
        <w:t>.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Női, férfi ruhaipari termékek modellezése, szabásminta kialakítása M 1:</w:t>
      </w:r>
      <w:proofErr w:type="spellStart"/>
      <w:r w:rsidRPr="005C16C5">
        <w:rPr>
          <w:rFonts w:cs="Times New Roman"/>
        </w:rPr>
        <w:t>1</w:t>
      </w:r>
      <w:proofErr w:type="spellEnd"/>
      <w:r w:rsidRPr="005C16C5">
        <w:rPr>
          <w:rFonts w:cs="Times New Roman"/>
        </w:rPr>
        <w:t>.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Adott modellek szabásmintáinak elkészítése alapanyagból, </w:t>
      </w:r>
      <w:proofErr w:type="spellStart"/>
      <w:r w:rsidRPr="005C16C5">
        <w:rPr>
          <w:rFonts w:cs="Times New Roman"/>
        </w:rPr>
        <w:t>ragasztóbevonatos</w:t>
      </w:r>
      <w:proofErr w:type="spellEnd"/>
      <w:r w:rsidRPr="005C16C5">
        <w:rPr>
          <w:rFonts w:cs="Times New Roman"/>
        </w:rPr>
        <w:t xml:space="preserve"> közbélésből, bélésből. Szabásminta alkatrészek ellátása a megfelelő szabászati utasításokkal M 1:4. M1:1.</w:t>
      </w:r>
    </w:p>
    <w:p w:rsidR="00FB6DBC" w:rsidRPr="005C16C5" w:rsidRDefault="00A8276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Műszaki rajzsorozat készítése számítógépes </w:t>
      </w:r>
      <w:proofErr w:type="spellStart"/>
      <w:r w:rsidRPr="005C16C5">
        <w:rPr>
          <w:rFonts w:cs="Times New Roman"/>
        </w:rPr>
        <w:t>gyártáselőkészítő</w:t>
      </w:r>
      <w:proofErr w:type="spellEnd"/>
      <w:r w:rsidRPr="005C16C5">
        <w:rPr>
          <w:rFonts w:cs="Times New Roman"/>
        </w:rPr>
        <w:t xml:space="preserve"> rendszerrel.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A82768" w:rsidRPr="005C16C5" w:rsidRDefault="00A82768" w:rsidP="00A82768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Ruhaipari tanműhely</w:t>
      </w:r>
    </w:p>
    <w:p w:rsidR="00A82768" w:rsidRPr="005C16C5" w:rsidRDefault="00A82768" w:rsidP="00A82768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Ruhaipari szaktanterem</w:t>
      </w:r>
    </w:p>
    <w:p w:rsidR="00A82768" w:rsidRPr="005C16C5" w:rsidRDefault="00A82768" w:rsidP="00A82768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Ruhaipari gyártás-előkészítő terem</w:t>
      </w:r>
    </w:p>
    <w:p w:rsidR="00FB6DBC" w:rsidRPr="005C16C5" w:rsidRDefault="00A82768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Üzemi gyártás-előkészítő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A82768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Gyártásszervezés gyakorlat</w:t>
      </w:r>
      <w:r w:rsidR="00FB6DBC" w:rsidRPr="005C16C5">
        <w:rPr>
          <w:rFonts w:cs="Times New Roman"/>
          <w:b/>
        </w:rPr>
        <w:t xml:space="preserve"> tantárgy</w:t>
      </w:r>
      <w:r w:rsidR="00FB6DBC" w:rsidRPr="005C16C5">
        <w:rPr>
          <w:rFonts w:cs="Times New Roman"/>
          <w:b/>
        </w:rPr>
        <w:tab/>
      </w:r>
      <w:r w:rsidRPr="005C16C5">
        <w:rPr>
          <w:rFonts w:cs="Times New Roman"/>
          <w:b/>
        </w:rPr>
        <w:t>1</w:t>
      </w:r>
      <w:r w:rsidR="00F46B41" w:rsidRPr="005C16C5">
        <w:rPr>
          <w:rFonts w:cs="Times New Roman"/>
          <w:b/>
        </w:rPr>
        <w:t>0</w:t>
      </w:r>
      <w:r w:rsidR="00FF6AFA" w:rsidRPr="005C16C5">
        <w:rPr>
          <w:rFonts w:cs="Times New Roman"/>
          <w:b/>
        </w:rPr>
        <w:t>1</w:t>
      </w:r>
      <w:r w:rsidR="00FB6DBC" w:rsidRPr="005C16C5">
        <w:rPr>
          <w:rFonts w:cs="Times New Roman"/>
          <w:b/>
        </w:rPr>
        <w:t xml:space="preserve"> óra/</w:t>
      </w:r>
      <w:r w:rsidRPr="005C16C5">
        <w:rPr>
          <w:rFonts w:cs="Times New Roman"/>
          <w:b/>
        </w:rPr>
        <w:t>1</w:t>
      </w:r>
      <w:r w:rsidR="00F46B41" w:rsidRPr="005C16C5">
        <w:rPr>
          <w:rFonts w:cs="Times New Roman"/>
          <w:b/>
        </w:rPr>
        <w:t>0</w:t>
      </w:r>
      <w:r w:rsidR="00FF6AFA" w:rsidRPr="005C16C5">
        <w:rPr>
          <w:rFonts w:cs="Times New Roman"/>
          <w:b/>
        </w:rPr>
        <w:t>1</w:t>
      </w:r>
      <w:r w:rsidR="00FB6DBC" w:rsidRPr="005C16C5">
        <w:rPr>
          <w:rFonts w:cs="Times New Roman"/>
          <w:b/>
        </w:rPr>
        <w:t xml:space="preserve"> óra*</w:t>
      </w:r>
    </w:p>
    <w:p w:rsidR="00FB6DBC" w:rsidRPr="005C16C5" w:rsidRDefault="00FB6DBC" w:rsidP="00FB6DBC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FB6DBC" w:rsidRPr="005C16C5" w:rsidRDefault="00A82768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tanításának célja, hogy a tanuló tudjon anyagnormát számítani és előírni, alap- és kellékanyagot utalványozni. Tudjon a témához tartozó gazdasági számításokat végezni. Képes legyen a nyersáruraktár kialakítást megtervezni, az ott alkalmazott gépeket, berendezéseket meghatározni. Tudjon nyersáru raktározási folyamatokat szervezni.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FB6DBC" w:rsidRPr="005C16C5" w:rsidRDefault="00A82768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FB6DBC" w:rsidRPr="005C16C5" w:rsidRDefault="00A827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Nyersáru raktározás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Készletgazdálkodási feladatok elvégzése.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Anyag, kellék utalványozása.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Nyersáruraktár kialakításának tervezése.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Nyersáru raktározási feladatok elvégzése.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Nyersáruraktárban alkalmazott gépek, berendezések programok, eszközök használata.</w:t>
      </w:r>
    </w:p>
    <w:p w:rsidR="00FB6DBC" w:rsidRPr="005C16C5" w:rsidRDefault="00A8276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Nyersáru raktározási folyamatok szervezése.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A827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Szakmai számítások</w:t>
      </w:r>
    </w:p>
    <w:p w:rsidR="00A82768" w:rsidRPr="005C16C5" w:rsidRDefault="00A82768" w:rsidP="00A8276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Anyagnorma számítás.</w:t>
      </w:r>
    </w:p>
    <w:p w:rsidR="00FB6DBC" w:rsidRPr="005C16C5" w:rsidRDefault="00A82768" w:rsidP="00A8276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Gazdaságosság számítás.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A827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Szabászat</w:t>
      </w:r>
      <w:r w:rsidR="00C64AE2" w:rsidRPr="005C16C5">
        <w:rPr>
          <w:rFonts w:cs="Times New Roman"/>
          <w:b/>
          <w:i/>
        </w:rPr>
        <w:t xml:space="preserve"> </w:t>
      </w:r>
      <w:r w:rsidRPr="005C16C5">
        <w:rPr>
          <w:rFonts w:cs="Times New Roman"/>
          <w:b/>
          <w:i/>
        </w:rPr>
        <w:t>szervezés</w:t>
      </w:r>
    </w:p>
    <w:p w:rsidR="00A82768" w:rsidRPr="005C16C5" w:rsidRDefault="00A82768" w:rsidP="00A827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Szabászati munkafolyamat tervezése, szervezése.</w:t>
      </w:r>
    </w:p>
    <w:p w:rsidR="00FB6DBC" w:rsidRPr="005C16C5" w:rsidRDefault="00A8276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Gyártáselőkészítési-szabászati munkafolyamat szervezése, kiegészítő munkafolyamatok szervezése.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8C15E8" w:rsidRPr="005C16C5" w:rsidRDefault="008C15E8" w:rsidP="008C15E8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Ruhaipari tanműhely</w:t>
      </w:r>
    </w:p>
    <w:p w:rsidR="008C15E8" w:rsidRPr="005C16C5" w:rsidRDefault="008C15E8" w:rsidP="008C15E8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Ruhaipari kisüzem</w:t>
      </w:r>
    </w:p>
    <w:p w:rsidR="00FB6DBC" w:rsidRPr="005C16C5" w:rsidRDefault="008C15E8" w:rsidP="008C15E8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Ruhaipari nagyüzem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8C15E8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Ruhaipari varrásgyakorlat</w:t>
      </w:r>
      <w:r w:rsidR="00FB6DBC" w:rsidRPr="005C16C5">
        <w:rPr>
          <w:rFonts w:cs="Times New Roman"/>
          <w:b/>
        </w:rPr>
        <w:t xml:space="preserve"> tantárgy</w:t>
      </w:r>
      <w:r w:rsidR="00FB6DBC" w:rsidRPr="005C16C5">
        <w:rPr>
          <w:rFonts w:cs="Times New Roman"/>
          <w:b/>
        </w:rPr>
        <w:tab/>
      </w:r>
      <w:r w:rsidR="00DD770A" w:rsidRPr="005C16C5">
        <w:rPr>
          <w:rFonts w:cs="Times New Roman"/>
          <w:b/>
        </w:rPr>
        <w:t>6</w:t>
      </w:r>
      <w:r w:rsidR="00FA023D" w:rsidRPr="005C16C5">
        <w:rPr>
          <w:rFonts w:cs="Times New Roman"/>
          <w:b/>
        </w:rPr>
        <w:t>73</w:t>
      </w:r>
      <w:r w:rsidR="00FB6DBC" w:rsidRPr="005C16C5">
        <w:rPr>
          <w:rFonts w:cs="Times New Roman"/>
          <w:b/>
        </w:rPr>
        <w:t xml:space="preserve"> óra/</w:t>
      </w:r>
      <w:r w:rsidR="00F46B41" w:rsidRPr="005C16C5">
        <w:rPr>
          <w:rFonts w:cs="Times New Roman"/>
          <w:b/>
        </w:rPr>
        <w:t>6</w:t>
      </w:r>
      <w:r w:rsidR="00FA023D" w:rsidRPr="005C16C5">
        <w:rPr>
          <w:rFonts w:cs="Times New Roman"/>
          <w:b/>
        </w:rPr>
        <w:t>86</w:t>
      </w:r>
      <w:r w:rsidR="00FB6DBC" w:rsidRPr="005C16C5">
        <w:rPr>
          <w:rFonts w:cs="Times New Roman"/>
          <w:b/>
        </w:rPr>
        <w:t xml:space="preserve"> óra*</w:t>
      </w:r>
    </w:p>
    <w:p w:rsidR="00FB6DBC" w:rsidRPr="005C16C5" w:rsidRDefault="00FB6DBC" w:rsidP="00FB6DBC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8C15E8" w:rsidRPr="005C16C5" w:rsidRDefault="008C15E8" w:rsidP="008C15E8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tárgy tanításának célja, hogy a tanuló képes legyen mintadarabot szabni, elkészíteni a mintadarab az alkatrészeit, majd összeállítani a modellt. A tanuló képes legyen a megvarrt mintadarab hibáit elemezni, javítani, a szerkesztés-modellezési hibákat javítani. Tudja korrigálni a megvarrt mintadarab egyéb esetleges hibáit. Tudjon kész ruházati terméket előállítani (szabás, varrás, ragasztás, vasalás, minőség-ellenőrzés). </w:t>
      </w:r>
    </w:p>
    <w:p w:rsidR="00FB6DBC" w:rsidRPr="005C16C5" w:rsidRDefault="008C15E8" w:rsidP="008C15E8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tanuló ismerje meg és sajátítsa el a biztonságos munkavégzésre vonatkozó előírásokat, hogy majd alkalmazni tudja azokat az adott területen használt gépekre, berendezésekre vonatkozóan. Tudja betartani és betartatni a környezetvédelmi előírásokat.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FB6DBC" w:rsidRPr="005C16C5" w:rsidRDefault="008C15E8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FB6DBC" w:rsidRPr="005C16C5" w:rsidRDefault="008C15E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Varrásalapozás</w:t>
      </w:r>
    </w:p>
    <w:p w:rsidR="008C15E8" w:rsidRPr="005C16C5" w:rsidRDefault="008C15E8" w:rsidP="008C15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Varrat- és varrástípusok készítése.</w:t>
      </w:r>
    </w:p>
    <w:p w:rsidR="008C15E8" w:rsidRPr="005C16C5" w:rsidRDefault="008C15E8" w:rsidP="008C15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Vasalási műveletek gyakorlása.</w:t>
      </w:r>
    </w:p>
    <w:p w:rsidR="008C15E8" w:rsidRPr="005C16C5" w:rsidRDefault="008C15E8" w:rsidP="008C15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Minőségellenőrzési munkák elvégzése.</w:t>
      </w:r>
      <w:r w:rsidRPr="005C16C5">
        <w:rPr>
          <w:rFonts w:cs="Times New Roman"/>
        </w:rPr>
        <w:tab/>
      </w:r>
    </w:p>
    <w:p w:rsidR="00FB6DBC" w:rsidRPr="005C16C5" w:rsidRDefault="008C15E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megvarrt alkatrészek hibáinak korrekciója.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8C15E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Alkatrész</w:t>
      </w:r>
      <w:r w:rsidR="00C64AE2" w:rsidRPr="005C16C5">
        <w:rPr>
          <w:rFonts w:cs="Times New Roman"/>
          <w:b/>
          <w:i/>
        </w:rPr>
        <w:t xml:space="preserve"> </w:t>
      </w:r>
      <w:r w:rsidRPr="005C16C5">
        <w:rPr>
          <w:rFonts w:cs="Times New Roman"/>
          <w:b/>
          <w:i/>
        </w:rPr>
        <w:t>készítés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Előkészítési műveletek készítése.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Varrástípusok készítése, gyakorlása (összevarrás, szegés, rávarrás, díszítés, varratvégződések, gombok, kapcsok, stb. varrása, gomblyukak készítése)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Női blúz, férfiing ujj bevarrási módok, ujja hasítékok (pánt, </w:t>
      </w:r>
      <w:proofErr w:type="spellStart"/>
      <w:r w:rsidRPr="005C16C5">
        <w:rPr>
          <w:rFonts w:cs="Times New Roman"/>
        </w:rPr>
        <w:t>arrow</w:t>
      </w:r>
      <w:proofErr w:type="spellEnd"/>
      <w:r w:rsidRPr="005C16C5">
        <w:rPr>
          <w:rFonts w:cs="Times New Roman"/>
        </w:rPr>
        <w:t>, francia, stb.), kézelő megoldások (hamis, dupla, francia, stb.), zseb, eleje, gallér (inggallér, apacs , bubi, matróz, stb.), alkatrészek készítése.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Nadrág, szoknya hasíték (nyitott, takart, </w:t>
      </w:r>
      <w:proofErr w:type="spellStart"/>
      <w:r w:rsidRPr="005C16C5">
        <w:rPr>
          <w:rFonts w:cs="Times New Roman"/>
        </w:rPr>
        <w:t>Dior</w:t>
      </w:r>
      <w:proofErr w:type="spellEnd"/>
      <w:r w:rsidRPr="005C16C5">
        <w:rPr>
          <w:rFonts w:cs="Times New Roman"/>
        </w:rPr>
        <w:t xml:space="preserve">, lépéshajtások, </w:t>
      </w:r>
      <w:proofErr w:type="spellStart"/>
      <w:r w:rsidRPr="005C16C5">
        <w:rPr>
          <w:rFonts w:cs="Times New Roman"/>
        </w:rPr>
        <w:t>godet</w:t>
      </w:r>
      <w:proofErr w:type="spellEnd"/>
      <w:r w:rsidRPr="005C16C5">
        <w:rPr>
          <w:rFonts w:cs="Times New Roman"/>
        </w:rPr>
        <w:t>), oldal- és hátsózsebek, övpántok készítése, húzózár rávarrási technológiák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Zakó, blézer, mellény, folt és bevágott, szabásvonalba helyezett zsebek, gallérok, nyakkör eldolgozások, elejeszél megoldások, ujjvégződések készítésének gyakorlása.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Egyéb alkatrészek elkészítése. 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Az alkatrészek összeállítása.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Minőségellenőrzési munkák elvégzése (szimmetria, tűzésszélességek, méretpontosság)</w:t>
      </w:r>
    </w:p>
    <w:p w:rsidR="00FB6DBC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megvarrt alkatrészek hibáinak korrekciója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8C15E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Ruházati termék</w:t>
      </w:r>
      <w:r w:rsidR="00C64AE2" w:rsidRPr="005C16C5">
        <w:rPr>
          <w:rFonts w:cs="Times New Roman"/>
          <w:b/>
          <w:i/>
        </w:rPr>
        <w:t>ek</w:t>
      </w:r>
      <w:r w:rsidRPr="005C16C5">
        <w:rPr>
          <w:rFonts w:cs="Times New Roman"/>
          <w:b/>
          <w:i/>
        </w:rPr>
        <w:t xml:space="preserve"> készítése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Mintadarabok szabása (szoknya, női blúz, női nadrág, női blézer, női kabát, férfiing, férfinadrág, férfizakó, stb., alapanyagból, ragasztó bevonatos közbélésből, bélésből, szabászati utasítások betartásával).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Különböző ruházati termékek összeállítása (szoknya, női blúz, női nadrág, női blézer, női kabát, férfiing, férfinadrág, férfizakó, műveleti csoportbontásban illetve technológiai sorrendben).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Bélelési technológiák gyakorlása (bélelt női szoknya, női blézer, női kabát, férfinadrág, férfizakó stb. műveleti csoportbontásban illetve technológiai sorrendben).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befejező műveletek elkészítése (szoknya alja elkészítése, női nadrág szárának szegése, koptató rávarrása, hajtóka készítése, stb.).</w:t>
      </w:r>
    </w:p>
    <w:p w:rsidR="008C15E8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Minőségellenőrzési munkák elvégzése (szimmetria, tűzésszélességek, méretpontosság, nyers- és készméret táblázatnak való megfelelés).</w:t>
      </w:r>
    </w:p>
    <w:p w:rsidR="00FB6DBC" w:rsidRPr="005C16C5" w:rsidRDefault="008C15E8" w:rsidP="008C15E8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megvarrt mintadarab hibáinak korrekciója, szabásminta visszaigazítása, jelölések, illesztések módosítása.</w:t>
      </w:r>
    </w:p>
    <w:p w:rsidR="00FB6DBC" w:rsidRPr="005C16C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8C15E8" w:rsidRPr="005C16C5" w:rsidRDefault="008C15E8" w:rsidP="0005404F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Ruhaipari tanműhely</w:t>
      </w:r>
    </w:p>
    <w:p w:rsidR="00FB6DBC" w:rsidRPr="005C16C5" w:rsidRDefault="008C15E8" w:rsidP="008C15E8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Ruhaipari nagyüzem</w:t>
      </w:r>
      <w:r w:rsidR="0005404F" w:rsidRPr="005C16C5">
        <w:rPr>
          <w:rFonts w:cs="Times New Roman"/>
        </w:rPr>
        <w:t>, labor, vagy mintagyártó szalag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FB6DBC" w:rsidRPr="005C16C5" w:rsidRDefault="00FB6DBC" w:rsidP="00FB6DBC">
      <w:pPr>
        <w:spacing w:after="0"/>
        <w:ind w:left="426"/>
        <w:rPr>
          <w:rFonts w:cs="Times New Roman"/>
        </w:rPr>
      </w:pPr>
    </w:p>
    <w:p w:rsidR="00FB6DBC" w:rsidRPr="005C16C5" w:rsidRDefault="00FB6DBC" w:rsidP="00FB6DBC">
      <w:pPr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A23F09" w:rsidRPr="005C16C5" w:rsidRDefault="0005404F" w:rsidP="00A23F09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10124</w:t>
      </w:r>
      <w:r w:rsidR="00A23F09" w:rsidRPr="005C16C5">
        <w:rPr>
          <w:rFonts w:cs="Times New Roman"/>
          <w:b/>
          <w:sz w:val="36"/>
        </w:rPr>
        <w:t>-</w:t>
      </w:r>
      <w:r w:rsidRPr="005C16C5">
        <w:rPr>
          <w:rFonts w:cs="Times New Roman"/>
          <w:b/>
          <w:sz w:val="36"/>
        </w:rPr>
        <w:t>16</w:t>
      </w:r>
      <w:r w:rsidR="00A23F09" w:rsidRPr="005C16C5">
        <w:rPr>
          <w:rFonts w:cs="Times New Roman"/>
          <w:b/>
          <w:sz w:val="36"/>
        </w:rPr>
        <w:t xml:space="preserve"> azonosító számú</w:t>
      </w:r>
    </w:p>
    <w:p w:rsidR="00A23F09" w:rsidRPr="005C16C5" w:rsidRDefault="0005404F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Varrodai gyártástechnológia, gyártásszervezés és minőség-ellenőrzés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A23F09" w:rsidRPr="005C16C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A23F09" w:rsidRPr="005C16C5" w:rsidRDefault="00A23F09" w:rsidP="00A23F0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t xml:space="preserve">A </w:t>
      </w:r>
      <w:r w:rsidR="0005404F" w:rsidRPr="005C16C5">
        <w:rPr>
          <w:rFonts w:cs="Times New Roman"/>
        </w:rPr>
        <w:t>10124</w:t>
      </w:r>
      <w:r w:rsidRPr="005C16C5">
        <w:rPr>
          <w:rFonts w:cs="Times New Roman"/>
        </w:rPr>
        <w:t>-</w:t>
      </w:r>
      <w:r w:rsidR="0005404F" w:rsidRPr="005C16C5">
        <w:rPr>
          <w:rFonts w:cs="Times New Roman"/>
        </w:rPr>
        <w:t>16</w:t>
      </w:r>
      <w:r w:rsidRPr="005C16C5">
        <w:rPr>
          <w:rFonts w:cs="Times New Roman"/>
        </w:rPr>
        <w:t xml:space="preserve"> azonosító számú </w:t>
      </w:r>
      <w:r w:rsidR="0005404F" w:rsidRPr="005C16C5">
        <w:rPr>
          <w:rFonts w:cs="Times New Roman"/>
        </w:rPr>
        <w:t>Varrodai gyártástechnológia, gyártásszervezés és minőség-ellenőrzés</w:t>
      </w:r>
      <w:r w:rsidRPr="005C16C5">
        <w:rPr>
          <w:rFonts w:cs="Times New Roman"/>
        </w:rPr>
        <w:t xml:space="preserve">megnevezésű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0" w:type="auto"/>
        <w:jc w:val="center"/>
        <w:tblInd w:w="-110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72"/>
        <w:gridCol w:w="771"/>
        <w:gridCol w:w="771"/>
        <w:gridCol w:w="771"/>
      </w:tblGrid>
      <w:tr w:rsidR="005C16C5" w:rsidRPr="005C16C5" w:rsidTr="009622B4">
        <w:trPr>
          <w:cantSplit/>
          <w:trHeight w:val="2291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Varrodai gyártás</w:t>
            </w:r>
            <w:r w:rsidR="00C64AE2" w:rsidRPr="005C16C5">
              <w:rPr>
                <w:rFonts w:cs="Times New Roman"/>
                <w:szCs w:val="24"/>
              </w:rPr>
              <w:t>-</w:t>
            </w:r>
            <w:r w:rsidRPr="005C16C5">
              <w:rPr>
                <w:rFonts w:cs="Times New Roman"/>
                <w:szCs w:val="24"/>
              </w:rPr>
              <w:t>technológia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Gyártás</w:t>
            </w:r>
            <w:r w:rsidR="00C64AE2" w:rsidRPr="005C16C5">
              <w:rPr>
                <w:rFonts w:cs="Times New Roman"/>
                <w:szCs w:val="24"/>
              </w:rPr>
              <w:t>-</w:t>
            </w:r>
            <w:r w:rsidRPr="005C16C5">
              <w:rPr>
                <w:rFonts w:cs="Times New Roman"/>
                <w:szCs w:val="24"/>
              </w:rPr>
              <w:t>szervezés, minőség</w:t>
            </w:r>
            <w:r w:rsidR="00C64AE2" w:rsidRPr="005C16C5">
              <w:rPr>
                <w:rFonts w:cs="Times New Roman"/>
                <w:szCs w:val="24"/>
              </w:rPr>
              <w:t>-</w:t>
            </w:r>
            <w:r w:rsidRPr="005C16C5">
              <w:rPr>
                <w:rFonts w:cs="Times New Roman"/>
                <w:szCs w:val="24"/>
              </w:rPr>
              <w:t>biztosítás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Ruhaipari gépismeret gyakorlat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Gyártási utasítást készít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Műveleti sorrendet készít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Műveleti utasítást készít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Meghatározza a gép és eszköz szükségletet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Termék átfutási időt számol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Létszám szükségletet számol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Munkanormát számol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Varrodai munkafolyamatot szervez, ellenőriz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Beérkező alapanyagokat és kellékeket ellenőriz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Minőségellenőrzési utasítást határoz meg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Termék- és technológiai folyamatot végez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Ellenőrző méréseket végez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Mérőeszközöket használ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Gyártási minőséget és kiszállítást ellenőriz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Ismeri és alkalmazza a vállalkozás jogkövető működése érdekében a fogyasztóvédelmi előírásokat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Varrástechnológia és ábrázolás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Vasalástechnológia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Hegesztés- és ragasztás technológia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műveleti sorrend tartalma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Cikktechnológia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Rajzoló programok használata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Varrógépek, berendezések, eszközök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Vasalógépek, berendezések, eszközök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Gyártásszervezés és szervezést befolyásoló tényezők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Anyagmozgatás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Szalagszervezési módok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Munkahelyszervezés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Munkanorma-készítés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Elemzési, gazdaságossági számítás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dokumentációk fajtái, módjai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minőség-ellenőrzés területei, módjai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Minőségirányítással kapcsolatos fogalmak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Könnyűipari szabványrendszerek felépítése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Termék ellenőrzési módszerek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Mérések és vizsgálatok előírásai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Minőségügyi rendszer dokumentumai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képzéshez illeszkedő hazai és európai uniós fogyasztóvédelmi előírások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540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nyelv megértése és használata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Idegen nyelvű géphasználati feliratok értelmezése, megértése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Ruhaipari ábrák értelmezése, készítése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Számolási készség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Mérőeszközök használata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Döntésképesség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Szervezőkészség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Pontosság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Határozottság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Tömör fogalmazás készsége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Irányítási készség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Rendszerező képesség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Kontroll (ellenőrzőképesség)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622B4" w:rsidRPr="005C16C5" w:rsidTr="009622B4">
        <w:trPr>
          <w:trHeight w:val="255"/>
          <w:jc w:val="center"/>
        </w:trPr>
        <w:tc>
          <w:tcPr>
            <w:tcW w:w="5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 xml:space="preserve">Problémaelemzés, </w:t>
            </w:r>
            <w:proofErr w:type="spellStart"/>
            <w:r w:rsidRPr="005C16C5">
              <w:rPr>
                <w:rFonts w:cs="Times New Roman"/>
              </w:rPr>
              <w:t>-feltárás</w:t>
            </w:r>
            <w:proofErr w:type="spellEnd"/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0C7A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CF668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Varrodai gyártástechnológia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="00C35C54" w:rsidRPr="005C16C5">
        <w:rPr>
          <w:rFonts w:cs="Times New Roman"/>
          <w:b/>
        </w:rPr>
        <w:t>134</w:t>
      </w:r>
      <w:r w:rsidR="00A23F09" w:rsidRPr="005C16C5">
        <w:rPr>
          <w:rFonts w:cs="Times New Roman"/>
          <w:b/>
        </w:rPr>
        <w:t xml:space="preserve"> óra/</w:t>
      </w:r>
      <w:r w:rsidR="00C35C54" w:rsidRPr="005C16C5">
        <w:rPr>
          <w:rFonts w:cs="Times New Roman"/>
          <w:b/>
        </w:rPr>
        <w:t>134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CF6683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tárgy tanításának célja, hogy a tanuló megismerje az alapvető gyártástechnológiai feladatokat. Tudjon műszaki leírást, varrás- és ragasztás-technológiai előírásokat kidolgozni rajzos és írásos formában. Tudja megindokolni a hegesztés-technológia alkalmazását speciális termékeknél. Képes legyen meghatározni egy termék műveleti sorrendjét, a műveletekhez szükséges gépeket, berendezéseket.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CF6683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CF668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Technológiai alapozás</w:t>
      </w:r>
    </w:p>
    <w:p w:rsidR="00CF6683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Varrástechnológia és ábrázolás.</w:t>
      </w:r>
    </w:p>
    <w:p w:rsidR="00CF6683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Vasalástechnológia.</w:t>
      </w:r>
    </w:p>
    <w:p w:rsidR="00CF6683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Hegesztés- és ruhaipari ragasztás technológia sajátosságai.</w:t>
      </w:r>
    </w:p>
    <w:p w:rsidR="00A23F09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műveleti sorrend meghatározása írásban, rajzi kiegészítéssel.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T</w:t>
      </w:r>
      <w:r w:rsidR="00CF6683" w:rsidRPr="005C16C5">
        <w:rPr>
          <w:rFonts w:cs="Times New Roman"/>
          <w:b/>
          <w:i/>
        </w:rPr>
        <w:t>erméktechnológia</w:t>
      </w:r>
    </w:p>
    <w:p w:rsidR="00CF6683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Különböző ruházati termékek elkészítésének technológiai sorrendje.</w:t>
      </w:r>
    </w:p>
    <w:p w:rsidR="00CF6683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Női blúz adott modelljének cikktechnológiája (záródások, nyakkör eldolgozások, ujjformák, ujjvégződések, díszítési lehetőségek). </w:t>
      </w:r>
    </w:p>
    <w:p w:rsidR="00CF6683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Férfiing adott modelljének cikktechnológiája (záródások, nyakkör eldolgozások, ujjformák, ujjvégződések, zseb megoldások).</w:t>
      </w:r>
    </w:p>
    <w:p w:rsidR="00CF6683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Női szoknya adott modelljének cikktechnológiája (záródások, derék eldolgozások, lépéskönnyítési megoldások, díszítési lehetőségek, zseb megoldások). </w:t>
      </w:r>
    </w:p>
    <w:p w:rsidR="00CF6683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Női blézer adott modelljének cikktechnológiája (záródások, különböző gallérformák és felvarrásának módjai, ujjformák, ujjvégződések, díszítési lehetőségek, zseb megoldások).</w:t>
      </w:r>
    </w:p>
    <w:p w:rsidR="00CF6683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Női kabát adott modelljének cikktechnológiája (záródások, különböző gallérformák és felvarrásának módjai, ujjformák, ujjvégződések, díszítési lehetőségek, zseb megoldások).</w:t>
      </w:r>
    </w:p>
    <w:p w:rsidR="00CF6683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Férfinadrág adott modelljének cikktechnológiája (záródások, díszítési lehetőségek, zseb megoldások).</w:t>
      </w:r>
    </w:p>
    <w:p w:rsidR="00CF6683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Férfizakó adott modelljének cikktechnológiája (záródások, díszítési lehetőségek, zseb megoldások).</w:t>
      </w:r>
    </w:p>
    <w:p w:rsidR="00A23F09" w:rsidRPr="005C16C5" w:rsidRDefault="00CF6683" w:rsidP="00CF668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Férfimellény adott modelljének cikktechnológiája (záródások, díszítési lehetőségek, zseb megoldások).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A23F09" w:rsidRPr="005C16C5" w:rsidRDefault="00072FA3" w:rsidP="00A23F09">
      <w:pPr>
        <w:spacing w:after="0"/>
        <w:ind w:left="426"/>
        <w:rPr>
          <w:rFonts w:cs="Times New Roman"/>
        </w:rPr>
      </w:pPr>
      <w:r>
        <w:rPr>
          <w:rFonts w:cs="Times New Roman"/>
        </w:rPr>
        <w:t xml:space="preserve">Ruhaipari szaktanterem </w:t>
      </w:r>
      <w:r w:rsidR="00CF6683" w:rsidRPr="005C16C5">
        <w:rPr>
          <w:rFonts w:cs="Times New Roman"/>
        </w:rPr>
        <w:t>vagy ruhaipari tanműhely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CF668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Gyártásszervezés, minőségbiztosítás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="00F46B41" w:rsidRPr="005C16C5">
        <w:rPr>
          <w:rFonts w:cs="Times New Roman"/>
          <w:b/>
        </w:rPr>
        <w:t>98</w:t>
      </w:r>
      <w:r w:rsidR="00A23F09" w:rsidRPr="005C16C5">
        <w:rPr>
          <w:rFonts w:cs="Times New Roman"/>
          <w:b/>
        </w:rPr>
        <w:t xml:space="preserve"> óra/</w:t>
      </w:r>
      <w:r w:rsidR="00F46B41" w:rsidRPr="005C16C5">
        <w:rPr>
          <w:rFonts w:cs="Times New Roman"/>
          <w:b/>
        </w:rPr>
        <w:t>98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CF6683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tárgy tanításának célja, hogy a tanuló megismerje a különböző varrodai szalagszervezési módokat, képes legyen munkahely-elrendezési előírásokat készíteni rajzban és írásban egyaránt. Tudjon a gyártásszervezéssel kapcsolatos számítási feladatokat elvégezni, elemezni (munkanorma készítés, gazdaságossági számítások). Ismerje a minőségbiztosítás területeit, módjait, legyen tisztában a minőség-irányítással kapcsolatos fogalmakkal. Tudja megkülönböztetni egymástól a minőségbiztosítás, minőség-ellenőrzés és a minőségirányítás fogalmait. Ismerje meg a könnyűipari szabványokat, azok felépítését. Tudjon minőségügyi dokumentumokat készíteni (termékek ellenőrzési módszere, mérések és vizsgálatok előírásai). Ismerje meg a képzéshez illeszkedő hazai és európai uniós fogyasztóvédelmi előírásokat.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CF6683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520B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Varrodai gyártásszervezés, minőség-ellenőrzés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Varrodai gyártásszervezési módok.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Hatékony varrási módszerek.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Munkaidő-kihasználás elemzése. 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Varrodai minőségbiztosítás.</w:t>
      </w:r>
    </w:p>
    <w:p w:rsidR="00A23F09" w:rsidRPr="005C16C5" w:rsidRDefault="00520B8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Gyártásközi és gyártás utáni minőség-ellenőrzés.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520B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Termeléstervezés és ellenőrzés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Gyártásszervezés és a szervezést befolyásoló tényezők a varrodában.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Anyagmozgatás.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Varrodai munkahelyszervezés.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Munkanorma-készítés.</w:t>
      </w:r>
    </w:p>
    <w:p w:rsidR="00A23F09" w:rsidRPr="005C16C5" w:rsidRDefault="00520B8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Elemzési, gazdaságossági számítás.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520B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Minőségbiztosítás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Minőség, minőségbiztosítás, minőségirányítás a ruhaiparban.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Ruházati termékek jellemzői: pontosság, használhatóság, tartósság, tetszetősség.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Beérkező alapanyag, áru ellenőrzése.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Beszállítók teljesítményének felügyelete.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Gyártásközi ellenőrzés: munkaművelet és alkatrész vizsgálat, munkadarab ellenőrzés.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Termelő berendezések, mérőeszközök üzemképességének ellenőrzése.</w:t>
      </w:r>
    </w:p>
    <w:p w:rsidR="00A23F09" w:rsidRPr="005C16C5" w:rsidRDefault="00520B8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Végellenőrzés: teljes körű, szúrópróba, mintavételes.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520B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Minőségügyi dokumentumok</w:t>
      </w:r>
    </w:p>
    <w:p w:rsidR="00520B85" w:rsidRPr="005C16C5" w:rsidRDefault="00520B85" w:rsidP="00520B85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Minőségpolitika, minőségügyi kézikönyv, minőségbiztosítási eljárások, utasítások, minőségügyi feljegyzések, bizonylatok a ruhaiparban. </w:t>
      </w:r>
    </w:p>
    <w:p w:rsidR="00520B85" w:rsidRPr="005C16C5" w:rsidRDefault="00520B85" w:rsidP="00520B85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 ruhaipari szabványrendszerek. </w:t>
      </w:r>
    </w:p>
    <w:p w:rsidR="00520B85" w:rsidRPr="005C16C5" w:rsidRDefault="00520B85" w:rsidP="00520B85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Termék ellenőrzési módszerek.</w:t>
      </w:r>
    </w:p>
    <w:p w:rsidR="00520B85" w:rsidRPr="005C16C5" w:rsidRDefault="00520B85" w:rsidP="00520B85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Mérések és vizsgálatok előírásai.</w:t>
      </w:r>
    </w:p>
    <w:p w:rsidR="00A23F09" w:rsidRPr="005C16C5" w:rsidRDefault="00520B85" w:rsidP="00520B85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Minőségügyi rendszer dokumentumai.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520B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Fogyasztóvédelem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fogyasztók egészségének és biztonságának védelme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tudatos fogyasztó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szabvány, megfelelőségi nyilatkozat, tanúsítvány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gyermek- és fiatalkorúak védelme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Fogyasztók vagyoni érdekeinek védelme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ár feltüntetés szabályai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számla, nyugtaadási kötelezettség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 xml:space="preserve">tájékoztatáshoz való jog (gyártó, forgalmazó, mennyiség, minőség, címke) 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oktatáshoz való jog (kezelési, használati útmutató)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szavatosság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tartós fogyasztási cikkekre vonatkozó jótállás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javító-karbantartó szolgáltatásokra vonatkozó jótállás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Tisztességtelen kereskedelmi gyakorlat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megtévesztő, agresszív kereskedelmi magatartás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Fogyasztói érdekek képviselete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panaszkezelés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Vásárlók Könyve</w:t>
      </w:r>
    </w:p>
    <w:p w:rsidR="00A23F09" w:rsidRPr="005C16C5" w:rsidRDefault="00520B8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-</w:t>
      </w:r>
      <w:r w:rsidRPr="005C16C5">
        <w:rPr>
          <w:rFonts w:cs="Times New Roman"/>
        </w:rPr>
        <w:tab/>
        <w:t>Békéltető testület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A23F09" w:rsidRPr="005C16C5" w:rsidRDefault="00520B85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Ruhaipari tanműhely </w:t>
      </w:r>
      <w:r w:rsidR="00072FA3">
        <w:rPr>
          <w:rFonts w:cs="Times New Roman"/>
        </w:rPr>
        <w:t>vagy</w:t>
      </w:r>
      <w:r w:rsidRPr="005C16C5">
        <w:rPr>
          <w:rFonts w:cs="Times New Roman"/>
        </w:rPr>
        <w:t xml:space="preserve"> ruhaipari szaktanterem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520B8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Ruhaipari gépismeret gyakorlat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Pr="005C16C5">
        <w:rPr>
          <w:rFonts w:cs="Times New Roman"/>
          <w:b/>
        </w:rPr>
        <w:t>36</w:t>
      </w:r>
      <w:r w:rsidR="00A23F09" w:rsidRPr="005C16C5">
        <w:rPr>
          <w:rFonts w:cs="Times New Roman"/>
          <w:b/>
        </w:rPr>
        <w:t xml:space="preserve"> óra/</w:t>
      </w:r>
      <w:r w:rsidRPr="005C16C5">
        <w:rPr>
          <w:rFonts w:cs="Times New Roman"/>
          <w:b/>
        </w:rPr>
        <w:t>36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520B85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tárgy tanításának célja, hogy a tanuló ismerje meg a gyártás-előkészítés, a nyersáruraktár és a szabászat eszközeit, gépeit, berendezéseit. Sajátítsa el a varrógépek, a vasaló és ragasztó berendezések működését, ismerje meg azok alkalmazási lehetőségeit.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520B85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520B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A gyártás-előkészítés, nyersáruraktár, szabászat eszközei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Nyersáruraktár gépei, berendezései (polcok, rakodólapok, szállítás, továbbítási lehetőségek).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Terítő- és szabászgépek.</w:t>
      </w:r>
    </w:p>
    <w:p w:rsidR="00520B85" w:rsidRPr="005C16C5" w:rsidRDefault="00520B85" w:rsidP="00520B8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Jelölő és számozó eszközök, gépek.</w:t>
      </w:r>
    </w:p>
    <w:p w:rsidR="00A23F09" w:rsidRPr="005C16C5" w:rsidRDefault="00520B8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Teríték és szabott alkatrészek továbbításához szükséges berendezések.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520B8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 xml:space="preserve">Varrógépek, </w:t>
      </w:r>
      <w:proofErr w:type="spellStart"/>
      <w:r w:rsidRPr="005C16C5">
        <w:rPr>
          <w:rFonts w:cs="Times New Roman"/>
          <w:b/>
          <w:i/>
        </w:rPr>
        <w:t>varróautomaták</w:t>
      </w:r>
      <w:proofErr w:type="spellEnd"/>
      <w:r w:rsidRPr="005C16C5">
        <w:rPr>
          <w:rFonts w:cs="Times New Roman"/>
          <w:b/>
          <w:i/>
        </w:rPr>
        <w:t xml:space="preserve">, </w:t>
      </w:r>
      <w:proofErr w:type="spellStart"/>
      <w:r w:rsidRPr="005C16C5">
        <w:rPr>
          <w:rFonts w:cs="Times New Roman"/>
          <w:b/>
          <w:i/>
        </w:rPr>
        <w:t>hőmegmunkáló</w:t>
      </w:r>
      <w:proofErr w:type="spellEnd"/>
      <w:r w:rsidRPr="005C16C5">
        <w:rPr>
          <w:rFonts w:cs="Times New Roman"/>
          <w:b/>
          <w:i/>
        </w:rPr>
        <w:t xml:space="preserve"> berendezések</w:t>
      </w:r>
    </w:p>
    <w:p w:rsidR="00520B85" w:rsidRPr="005C16C5" w:rsidRDefault="00520B85" w:rsidP="00520B85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Varrógépek, berendezések, eszközök.</w:t>
      </w:r>
    </w:p>
    <w:p w:rsidR="00520B85" w:rsidRPr="005C16C5" w:rsidRDefault="00520B85" w:rsidP="00520B85">
      <w:pPr>
        <w:spacing w:after="0"/>
        <w:ind w:left="851"/>
        <w:rPr>
          <w:rFonts w:cs="Times New Roman"/>
        </w:rPr>
      </w:pPr>
      <w:proofErr w:type="spellStart"/>
      <w:r w:rsidRPr="005C16C5">
        <w:rPr>
          <w:rFonts w:cs="Times New Roman"/>
        </w:rPr>
        <w:t>Varróautomaták</w:t>
      </w:r>
      <w:proofErr w:type="spellEnd"/>
      <w:r w:rsidRPr="005C16C5">
        <w:rPr>
          <w:rFonts w:cs="Times New Roman"/>
        </w:rPr>
        <w:t>.</w:t>
      </w:r>
    </w:p>
    <w:p w:rsidR="00520B85" w:rsidRPr="005C16C5" w:rsidRDefault="00520B85" w:rsidP="00520B85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Vasalók, vasalóasztalok.</w:t>
      </w:r>
    </w:p>
    <w:p w:rsidR="00A23F09" w:rsidRPr="005C16C5" w:rsidRDefault="00520B85" w:rsidP="00520B85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Vasalógépek, vasalóprések, berendezések, eszközök.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A23F09" w:rsidRPr="005C16C5" w:rsidRDefault="00520B85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Ruhaipari tanműhely </w:t>
      </w:r>
      <w:r w:rsidR="00072FA3">
        <w:rPr>
          <w:rFonts w:cs="Times New Roman"/>
        </w:rPr>
        <w:t>vagy</w:t>
      </w:r>
      <w:r w:rsidRPr="005C16C5">
        <w:rPr>
          <w:rFonts w:cs="Times New Roman"/>
        </w:rPr>
        <w:t xml:space="preserve"> ruhaipari szaktanterem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A23F09" w:rsidRPr="005C16C5" w:rsidRDefault="009D2BDF" w:rsidP="00A23F09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10131</w:t>
      </w:r>
      <w:r w:rsidR="00A23F09" w:rsidRPr="005C16C5">
        <w:rPr>
          <w:rFonts w:cs="Times New Roman"/>
          <w:b/>
          <w:sz w:val="36"/>
        </w:rPr>
        <w:t>-</w:t>
      </w:r>
      <w:r w:rsidRPr="005C16C5">
        <w:rPr>
          <w:rFonts w:cs="Times New Roman"/>
          <w:b/>
          <w:sz w:val="36"/>
        </w:rPr>
        <w:t>16</w:t>
      </w:r>
      <w:r w:rsidR="00A23F09" w:rsidRPr="005C16C5">
        <w:rPr>
          <w:rFonts w:cs="Times New Roman"/>
          <w:b/>
          <w:sz w:val="36"/>
        </w:rPr>
        <w:t xml:space="preserve"> azonosító számú</w:t>
      </w:r>
    </w:p>
    <w:p w:rsidR="00A23F09" w:rsidRPr="005C16C5" w:rsidRDefault="009D2BDF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Informatika alkalmazása a könnyűipari termelésirányításban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A23F09" w:rsidRPr="005C16C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A23F09" w:rsidRPr="005C16C5" w:rsidRDefault="00A23F09" w:rsidP="00A23F0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t xml:space="preserve">A </w:t>
      </w:r>
      <w:r w:rsidR="009D2BDF" w:rsidRPr="005C16C5">
        <w:rPr>
          <w:rFonts w:cs="Times New Roman"/>
        </w:rPr>
        <w:t>10131</w:t>
      </w:r>
      <w:r w:rsidRPr="005C16C5">
        <w:rPr>
          <w:rFonts w:cs="Times New Roman"/>
        </w:rPr>
        <w:t>-</w:t>
      </w:r>
      <w:r w:rsidR="009D2BDF" w:rsidRPr="005C16C5">
        <w:rPr>
          <w:rFonts w:cs="Times New Roman"/>
        </w:rPr>
        <w:t>16</w:t>
      </w:r>
      <w:r w:rsidRPr="005C16C5">
        <w:rPr>
          <w:rFonts w:cs="Times New Roman"/>
        </w:rPr>
        <w:t xml:space="preserve"> azonosító számú </w:t>
      </w:r>
      <w:r w:rsidR="009D2BDF" w:rsidRPr="005C16C5">
        <w:rPr>
          <w:rFonts w:cs="Times New Roman"/>
        </w:rPr>
        <w:t xml:space="preserve">Informatika alkalmazása a könnyűipari </w:t>
      </w:r>
      <w:proofErr w:type="spellStart"/>
      <w:r w:rsidR="009D2BDF" w:rsidRPr="005C16C5">
        <w:rPr>
          <w:rFonts w:cs="Times New Roman"/>
        </w:rPr>
        <w:t>termelésirányításban</w:t>
      </w:r>
      <w:r w:rsidRPr="005C16C5">
        <w:rPr>
          <w:rFonts w:cs="Times New Roman"/>
        </w:rPr>
        <w:t>megnevezésű</w:t>
      </w:r>
      <w:proofErr w:type="spellEnd"/>
      <w:r w:rsidRPr="005C16C5">
        <w:rPr>
          <w:rFonts w:cs="Times New Roman"/>
        </w:rPr>
        <w:t xml:space="preserve">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0" w:type="auto"/>
        <w:jc w:val="center"/>
        <w:tblInd w:w="-168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56"/>
        <w:gridCol w:w="715"/>
        <w:gridCol w:w="715"/>
      </w:tblGrid>
      <w:tr w:rsidR="005C16C5" w:rsidRPr="005C16C5" w:rsidTr="009622B4">
        <w:trPr>
          <w:cantSplit/>
          <w:trHeight w:val="2007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Termelés</w:t>
            </w:r>
            <w:r w:rsidR="00C64AE2" w:rsidRPr="005C16C5">
              <w:rPr>
                <w:rFonts w:cs="Times New Roman"/>
                <w:szCs w:val="24"/>
              </w:rPr>
              <w:t>-</w:t>
            </w:r>
            <w:r w:rsidRPr="005C16C5">
              <w:rPr>
                <w:rFonts w:cs="Times New Roman"/>
                <w:szCs w:val="24"/>
              </w:rPr>
              <w:t>tervezés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Termelés</w:t>
            </w:r>
            <w:r w:rsidR="00C64AE2" w:rsidRPr="005C16C5">
              <w:rPr>
                <w:rFonts w:cs="Times New Roman"/>
                <w:szCs w:val="24"/>
              </w:rPr>
              <w:t>-</w:t>
            </w:r>
            <w:r w:rsidRPr="005C16C5">
              <w:rPr>
                <w:rFonts w:cs="Times New Roman"/>
                <w:szCs w:val="24"/>
              </w:rPr>
              <w:t>tervezés gyakorlata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Kiszámolja a szükséges alapanyag és tartalék mennyiséget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Figyelemmel kíséri a gépek, eszközök állapotát, alkatrész felhasználását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Részt vesz a termelési folyamat felügyeletében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Kooperál, kapcsolatot tart a termelőegységekkel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Információt cserél a minőségellenőrökkel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Összegyűjti a beérkező termelési adatokat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Az adatokat adatbázisban rögzíti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Statisztikát készít a termelési adatokból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Együttműködik a hálózatkezelő rendszergazdával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Részt vesz az arra alkalmas gépek, berendezések hálózatba illesztésében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Informatikai eszközöket használ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Terméktervezéshez, minőségellenőrzéshez speciális szoftvereket, mérőeszközöket használ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C</w:t>
            </w:r>
            <w:r w:rsidR="00C64AE2" w:rsidRPr="005C16C5">
              <w:rPr>
                <w:rFonts w:cs="Times New Roman"/>
              </w:rPr>
              <w:t xml:space="preserve">AD, </w:t>
            </w:r>
            <w:r w:rsidRPr="005C16C5">
              <w:rPr>
                <w:rFonts w:cs="Times New Roman"/>
              </w:rPr>
              <w:t>CAM technológiát alkalmaz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Felügyeli a számítógéppel támogatott termelésirányítást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Szervezési módszerek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Kommunikációs formák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Vezetési stílusok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Személyes adottságok felismerési lehetőségei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Ábrázolási módok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Műszaki ábrázolás és méretmegadás szabályai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Gépelemek jelképei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Mechanikai jellemzői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Gépek szerkezeti elemei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Vezérlések jellemzői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Szabályozási módok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Statisztikai módszerek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Folyamat-tervezés szempontjai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Termék ellenőrzési módszerek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IT alapismeretek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Hálózatokon való kommunikálás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PC és perifériák jellemzői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Szoftverek fajtái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Könnyűipari tervező programok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Hálózatokon való kommunikálás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64A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Idegen nyelv</w:t>
            </w:r>
            <w:r w:rsidR="00C64AE2" w:rsidRPr="005C16C5">
              <w:rPr>
                <w:rFonts w:cs="Times New Roman"/>
              </w:rPr>
              <w:t>ű olvasott szakmai szöveg megértése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Olvasott szakmai szöveg megértése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nyelvi íráskészség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nyelvű beszédkészség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Műszaki rajz olvasása értelmezése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Önállóság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Felelősségtudat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Szervezőkészség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Határozottság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64AE2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Konfliktusmegoldó készség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4AE2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4AE2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Irányítási készség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Áttekintő képesség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C64AE2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Nyitott hozzáállás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9622B4" w:rsidRPr="005C16C5" w:rsidTr="009622B4">
        <w:trPr>
          <w:trHeight w:val="255"/>
          <w:jc w:val="center"/>
        </w:trPr>
        <w:tc>
          <w:tcPr>
            <w:tcW w:w="5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 xml:space="preserve">Problémaelemzés, </w:t>
            </w:r>
            <w:proofErr w:type="spellStart"/>
            <w:r w:rsidRPr="005C16C5">
              <w:rPr>
                <w:rFonts w:cs="Times New Roman"/>
              </w:rPr>
              <w:t>-feltárás</w:t>
            </w:r>
            <w:proofErr w:type="spellEnd"/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D2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9D2BD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Termeléstervezés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="00C35C54" w:rsidRPr="005C16C5">
        <w:rPr>
          <w:rFonts w:cs="Times New Roman"/>
          <w:b/>
        </w:rPr>
        <w:t>82</w:t>
      </w:r>
      <w:r w:rsidR="00A23F09" w:rsidRPr="005C16C5">
        <w:rPr>
          <w:rFonts w:cs="Times New Roman"/>
          <w:b/>
        </w:rPr>
        <w:t xml:space="preserve"> óra/</w:t>
      </w:r>
      <w:r w:rsidR="00C35C54" w:rsidRPr="005C16C5">
        <w:rPr>
          <w:rFonts w:cs="Times New Roman"/>
          <w:b/>
        </w:rPr>
        <w:t>82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9D2BDF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Termékek gyártástechnológiájának meghatározása. A termékgyártáshoz szükséges alapanyagok, gépek kiválasztása. Munkamódszerek, munkakörülmények szervezése. Kapcsolattartás a termelő üzemek között. Informatikai eszközök kezelésének elsajátítása.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9D2BDF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9D2BD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Termelés előkészítés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Anyaghányad számítási módszerek.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Napi- és hosszabbtávú feladatok. 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Termelési kapacitás és átbocsátó képesség számítása.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Az új termék technológiájának meghatározása. </w:t>
      </w:r>
    </w:p>
    <w:p w:rsidR="00A23F09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Alapanyagok, gépek, eszközök kiválasztása.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9D2BD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Folyamatszervezés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Munkamódszerek, munkakörülmények szervezése.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Folyamatszervezésben alkalmazható informatikai eszközök ismerete.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Ésszerű munkahely kialakítás és eszközelhelyezés.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Üzemrészek és munkahelyek közötti anyagtovábbítás.</w:t>
      </w:r>
    </w:p>
    <w:p w:rsidR="00A23F09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könnyűiparban alkalmazott szállítóeszközök és továbbítási módok.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9D2BD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Kapcsolattartás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Beérkező termelési adatok összegyűjtésének módszerei.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Termelőegységekkel való kapcsolattartás lehetőségei.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Minőségellenőrökkel való kapcsolattartás és információcsere módjai.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Informatikai eszközök használata: telefon, fax, internet.</w:t>
      </w:r>
    </w:p>
    <w:p w:rsidR="00A23F09" w:rsidRPr="005C16C5" w:rsidRDefault="00BA6E8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Az információk rendszerezett és célirányos továbbítása.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9D2BD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Termeléstervezés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Napi és havi termelési feladatok ütemezése számítógéppel.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Mennyiségtervezés, határidők, kapacitások tervezése.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Termeléstervezéshez és minőségellenőrzéshez használt mérőeszközök ismerete.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Termeléstervezéshez használt speciális szoftverek ismerete.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CAD-CAM technológia ismerete.</w:t>
      </w:r>
    </w:p>
    <w:p w:rsidR="00A23F09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Számítógépes rendszerrel támogatott gyártási folyamat ismerete.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A23F09" w:rsidRPr="005C16C5" w:rsidRDefault="00BA6E8F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Számítógépes gyártás-előkészítő terem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BA6E8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Termeléstervezés gyakorlata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Pr="005C16C5">
        <w:rPr>
          <w:rFonts w:cs="Times New Roman"/>
          <w:b/>
        </w:rPr>
        <w:t>1</w:t>
      </w:r>
      <w:r w:rsidR="00432C3D" w:rsidRPr="005C16C5">
        <w:rPr>
          <w:rFonts w:cs="Times New Roman"/>
          <w:b/>
        </w:rPr>
        <w:t>0</w:t>
      </w:r>
      <w:r w:rsidR="00FF6AFA" w:rsidRPr="005C16C5">
        <w:rPr>
          <w:rFonts w:cs="Times New Roman"/>
          <w:b/>
        </w:rPr>
        <w:t>9</w:t>
      </w:r>
      <w:r w:rsidR="00A23F09" w:rsidRPr="005C16C5">
        <w:rPr>
          <w:rFonts w:cs="Times New Roman"/>
          <w:b/>
        </w:rPr>
        <w:t xml:space="preserve"> óra/</w:t>
      </w:r>
      <w:r w:rsidR="00432C3D" w:rsidRPr="005C16C5">
        <w:rPr>
          <w:rFonts w:cs="Times New Roman"/>
          <w:b/>
        </w:rPr>
        <w:t>1</w:t>
      </w:r>
      <w:r w:rsidR="00FF6AFA" w:rsidRPr="005C16C5">
        <w:rPr>
          <w:rFonts w:cs="Times New Roman"/>
          <w:b/>
        </w:rPr>
        <w:t>17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BA6E8F" w:rsidRPr="005C16C5" w:rsidRDefault="00BA6E8F" w:rsidP="00BA6E8F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vevő igényeinek megfelelő terméket tervezni. </w:t>
      </w:r>
    </w:p>
    <w:p w:rsidR="00BA6E8F" w:rsidRPr="005C16C5" w:rsidRDefault="00BA6E8F" w:rsidP="00BA6E8F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Megismerni a számítógéppel támogatott tervező rendszereket.</w:t>
      </w:r>
    </w:p>
    <w:p w:rsidR="00BA6E8F" w:rsidRPr="005C16C5" w:rsidRDefault="00BA6E8F" w:rsidP="00BA6E8F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Megismerni, és alkalmazni a számítógépes adminisztrációs rendszert.</w:t>
      </w:r>
    </w:p>
    <w:p w:rsidR="00BA6E8F" w:rsidRPr="005C16C5" w:rsidRDefault="00BA6E8F" w:rsidP="00BA6E8F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Ismerni a számítógépes hálózatok elvi felépítését.</w:t>
      </w:r>
    </w:p>
    <w:p w:rsidR="00BA6E8F" w:rsidRPr="005C16C5" w:rsidRDefault="00BA6E8F" w:rsidP="00BA6E8F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Könnyűipari gépek számítógépes hálózatba kötése, menedzselése. </w:t>
      </w:r>
    </w:p>
    <w:p w:rsidR="00A23F09" w:rsidRPr="005C16C5" w:rsidRDefault="00BA6E8F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biztonságos munkavégzés feltételeinek biztosítása.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BA6E8F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BA6E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Termékfejlesztés és szerkesztés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vevői elvárásoknak megfelelő, korszerű új termék kialakítása számítógéppel támogatott tervezőrendszer segítségével.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Számítógépes tervező rendszerek alkalmazása. 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CAD-CAM technológia alkalmazása.</w:t>
      </w:r>
    </w:p>
    <w:p w:rsidR="00A23F09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Műszaki leírás, technológiai utasítás készítése.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BA6E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Ellenőrzés, adminisztráció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Számítógépes üzemi adminisztráció ismerete. 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Alap- és segédanyag-készletek nyilvántartása. 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Anyaggazdálkodási feladatok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megrendelések feldolgozása.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Késztermékek raktári nyilvántartásának követése. 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Szállítólevél készítése.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Termelési rendszer hálózatos irányítása.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 minőséget biztosító előírások betartásának ellenőrzése, visszacsatolások dokumentálása. 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Gyors reagálás a változó piaci igényekre, korrekciók végrehajtása.</w:t>
      </w:r>
    </w:p>
    <w:p w:rsidR="00BA6E8F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Információs hálózatok ismerete. Információs csatornák használata.</w:t>
      </w:r>
    </w:p>
    <w:p w:rsidR="00A23F09" w:rsidRPr="005C16C5" w:rsidRDefault="00BA6E8F" w:rsidP="00BA6E8F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Hálózaton belüli információáramlás, visszacsatolás.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BA6E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Üzembiztonság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Berendezések, gépek üzembiztonságának ellenőrzése. 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Alkatrész felhasználás nyilvántartása, ellenőrzése. 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Karbantartás, gépjavítás elrendelése. </w:t>
      </w:r>
    </w:p>
    <w:p w:rsidR="00A23F09" w:rsidRPr="005C16C5" w:rsidRDefault="00BA6E8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biztonságos munkavégzés feltételeinek biztosítása és ellenőrzése.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BA6E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Számítógép hálózatok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számítógépes hálózatok felépítése.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Hálózati eszközök.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Hálózati szoftver.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Protokollok.</w:t>
      </w:r>
    </w:p>
    <w:p w:rsidR="00BA6E8F" w:rsidRPr="005C16C5" w:rsidRDefault="00BA6E8F" w:rsidP="00BA6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Hálózati biztonság.</w:t>
      </w:r>
    </w:p>
    <w:p w:rsidR="00A23F09" w:rsidRPr="005C16C5" w:rsidRDefault="00BA6E8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Könnyűipari gépek számítógépes hálózatba való beillesztése, beállítása, menedzselése, távoli elérése.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A23F09" w:rsidRPr="005C16C5" w:rsidRDefault="00BA6E8F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Tanterem </w:t>
      </w:r>
      <w:r w:rsidR="00072FA3">
        <w:rPr>
          <w:rFonts w:cs="Times New Roman"/>
        </w:rPr>
        <w:t>vagy</w:t>
      </w:r>
      <w:r w:rsidRPr="005C16C5">
        <w:rPr>
          <w:rFonts w:cs="Times New Roman"/>
        </w:rPr>
        <w:t xml:space="preserve"> </w:t>
      </w:r>
      <w:proofErr w:type="spellStart"/>
      <w:r w:rsidRPr="005C16C5">
        <w:rPr>
          <w:rFonts w:cs="Times New Roman"/>
        </w:rPr>
        <w:t>szakmaspecifikus</w:t>
      </w:r>
      <w:proofErr w:type="spellEnd"/>
      <w:r w:rsidRPr="005C16C5">
        <w:rPr>
          <w:rFonts w:cs="Times New Roman"/>
        </w:rPr>
        <w:t xml:space="preserve"> tanműhely vagy </w:t>
      </w:r>
      <w:proofErr w:type="spellStart"/>
      <w:r w:rsidRPr="005C16C5">
        <w:rPr>
          <w:rFonts w:cs="Times New Roman"/>
        </w:rPr>
        <w:t>szakmaspecifikus</w:t>
      </w:r>
      <w:proofErr w:type="spellEnd"/>
      <w:r w:rsidRPr="005C16C5">
        <w:rPr>
          <w:rFonts w:cs="Times New Roman"/>
        </w:rPr>
        <w:t xml:space="preserve"> gazdálkodó szervezet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A23F09" w:rsidRPr="005C16C5" w:rsidRDefault="00BA6E8F" w:rsidP="00A23F09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10134</w:t>
      </w:r>
      <w:r w:rsidR="00A23F09" w:rsidRPr="005C16C5">
        <w:rPr>
          <w:rFonts w:cs="Times New Roman"/>
          <w:b/>
          <w:sz w:val="36"/>
        </w:rPr>
        <w:t>-</w:t>
      </w:r>
      <w:r w:rsidRPr="005C16C5">
        <w:rPr>
          <w:rFonts w:cs="Times New Roman"/>
          <w:b/>
          <w:sz w:val="36"/>
        </w:rPr>
        <w:t>16</w:t>
      </w:r>
      <w:r w:rsidR="00A23F09" w:rsidRPr="005C16C5">
        <w:rPr>
          <w:rFonts w:cs="Times New Roman"/>
          <w:b/>
          <w:sz w:val="36"/>
        </w:rPr>
        <w:t xml:space="preserve"> azonosító számú</w:t>
      </w:r>
    </w:p>
    <w:p w:rsidR="00A23F09" w:rsidRPr="005C16C5" w:rsidRDefault="00BA6E8F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Gyártásszervezési módszerek a könnyűiparban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A23F09" w:rsidRPr="005C16C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A23F09" w:rsidRPr="005C16C5" w:rsidRDefault="00A23F09" w:rsidP="00A23F0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t xml:space="preserve">A </w:t>
      </w:r>
      <w:r w:rsidR="00BA6E8F" w:rsidRPr="005C16C5">
        <w:rPr>
          <w:rFonts w:cs="Times New Roman"/>
        </w:rPr>
        <w:t>10134</w:t>
      </w:r>
      <w:r w:rsidRPr="005C16C5">
        <w:rPr>
          <w:rFonts w:cs="Times New Roman"/>
        </w:rPr>
        <w:t>-</w:t>
      </w:r>
      <w:r w:rsidR="00BA6E8F" w:rsidRPr="005C16C5">
        <w:rPr>
          <w:rFonts w:cs="Times New Roman"/>
        </w:rPr>
        <w:t>16</w:t>
      </w:r>
      <w:r w:rsidRPr="005C16C5">
        <w:rPr>
          <w:rFonts w:cs="Times New Roman"/>
        </w:rPr>
        <w:t xml:space="preserve"> azonosító számú </w:t>
      </w:r>
      <w:r w:rsidR="00BA6E8F" w:rsidRPr="005C16C5">
        <w:rPr>
          <w:rFonts w:cs="Times New Roman"/>
        </w:rPr>
        <w:t>Gyártásszervezési módszerek a könnyűiparban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 xml:space="preserve">megnevezésű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0" w:type="auto"/>
        <w:jc w:val="center"/>
        <w:tblInd w:w="-216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34"/>
        <w:gridCol w:w="758"/>
      </w:tblGrid>
      <w:tr w:rsidR="005C16C5" w:rsidRPr="005C16C5" w:rsidTr="00E132B7">
        <w:trPr>
          <w:cantSplit/>
          <w:trHeight w:val="1211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Gyártás</w:t>
            </w:r>
            <w:r w:rsidR="0089153C" w:rsidRPr="005C16C5">
              <w:rPr>
                <w:rFonts w:cs="Times New Roman"/>
                <w:szCs w:val="24"/>
              </w:rPr>
              <w:t>-</w:t>
            </w:r>
            <w:r w:rsidRPr="005C16C5">
              <w:rPr>
                <w:rFonts w:cs="Times New Roman"/>
                <w:szCs w:val="24"/>
              </w:rPr>
              <w:t>szervezés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Nyers- é</w:t>
            </w:r>
            <w:r w:rsidR="0089153C" w:rsidRPr="005C16C5">
              <w:rPr>
                <w:rFonts w:cs="Times New Roman"/>
              </w:rPr>
              <w:t>s készáru raktározási munkát szerv</w:t>
            </w:r>
            <w:r w:rsidRPr="005C16C5">
              <w:rPr>
                <w:rFonts w:cs="Times New Roman"/>
              </w:rPr>
              <w:t>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Meghatározza a gép és eszköz szükségletet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Beérkező alapanyagokat és kellékeket ellenőriz, bevizsgál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Készletgazdálkodást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Meghatározza a gyártási folyamatot és utasítást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Informatikai eszközöket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Mérőeszközöket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Karbantartás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Hulladékkezelést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Termékcsomagolást irányít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Betartja és betartatja a biztonságos munkavégzésre és környezetvédelemre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BA6E8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Gyártásszervezés és a szervezést befolyásoló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Anyagmozgatás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Raktározás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Készletgazdálkodás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Bevizsgálási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Szervezési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Munkahelyszervezés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Elemzési, gazdaságossági számítás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Szállítási módok, feltételek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dokumentációk fajtái,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Munkavédelmi és környezetvédelmi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nyelv megértése és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Idegen nyelvű géphasználati feliratok értelmezése,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93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Elemi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9622B4" w:rsidRPr="005C16C5" w:rsidTr="009622B4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Lényegfelismerés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C7306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Gyártásszervezés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Pr="005C16C5">
        <w:rPr>
          <w:rFonts w:cs="Times New Roman"/>
          <w:b/>
        </w:rPr>
        <w:t>93</w:t>
      </w:r>
      <w:r w:rsidR="00A23F09" w:rsidRPr="005C16C5">
        <w:rPr>
          <w:rFonts w:cs="Times New Roman"/>
          <w:b/>
        </w:rPr>
        <w:t xml:space="preserve"> óra/</w:t>
      </w:r>
      <w:r w:rsidRPr="005C16C5">
        <w:rPr>
          <w:rFonts w:cs="Times New Roman"/>
          <w:b/>
        </w:rPr>
        <w:t>9</w:t>
      </w:r>
      <w:r w:rsidR="00FF6AFA" w:rsidRPr="005C16C5">
        <w:rPr>
          <w:rFonts w:cs="Times New Roman"/>
          <w:b/>
        </w:rPr>
        <w:t>8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C7306D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fontos feladata a tanulók szervezőkészségének fejlesztése, logisztikai ismereteinek kiterjesztése a megrendelés folyamatától a gyártáson keresztül a kiszállításig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C7306D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C7306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Raktározás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Készletgazdálkodás és dokumentumai.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Alapanyagok átvételének ismerete, dokumentumai.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Raktározás.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Helytelen tárolásból adódó károk.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Feldolgozandó anyagok átvétele, bevizsgálás módszerei, a bevizsgálás lépései.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bevizsgálás minőségi előírásai, szabványai.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Tárolási módok fajtái, jellemzői.</w:t>
      </w:r>
    </w:p>
    <w:p w:rsidR="00A23F09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Szabászati tételek kialakítása, számításai.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C7306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Folyamatszervezés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Az állómunkahely eszközeinek, kezelőszerveinek optimális elhelyezése, a mozgás- zónák és formák összehangolása.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Ésszerű munkahely kialakítása és az eszközök elhelyezése.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Munkamódszerek, munkakörülmények szervezése.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gépek kapacitásának jobb kihasználása a veszteségidők csökkentése.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Személyi feltételek.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Áttekinthető és optimális műveleti sorrend kialakítása az adott technológiához munkanorma számítás figyelembe vételével.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minőségbiztosítási rendszer alkalmazása.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Karbantartás, hulladékfeldolgozás folyamatainak kialakítása.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Termékcsomagolás, adjusztálás és szállítás meghatározása.</w:t>
      </w:r>
    </w:p>
    <w:p w:rsidR="00C7306D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Mérőeszközök megismerése.</w:t>
      </w:r>
    </w:p>
    <w:p w:rsidR="00A23F09" w:rsidRPr="005C16C5" w:rsidRDefault="00C7306D" w:rsidP="00C7306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Munkavédelmi és környezetvédelmi szabályok.</w:t>
      </w:r>
    </w:p>
    <w:p w:rsidR="009622B4" w:rsidRPr="005C16C5" w:rsidRDefault="009622B4" w:rsidP="009622B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9622B4" w:rsidRPr="005C16C5" w:rsidRDefault="009622B4" w:rsidP="009622B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9622B4" w:rsidRPr="005C16C5" w:rsidRDefault="009622B4" w:rsidP="009622B4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Tanterem </w:t>
      </w:r>
      <w:r w:rsidR="00072FA3">
        <w:rPr>
          <w:rFonts w:cs="Times New Roman"/>
        </w:rPr>
        <w:t>vagy</w:t>
      </w:r>
      <w:r w:rsidRPr="005C16C5">
        <w:rPr>
          <w:rFonts w:cs="Times New Roman"/>
        </w:rPr>
        <w:t xml:space="preserve"> </w:t>
      </w:r>
      <w:proofErr w:type="spellStart"/>
      <w:r w:rsidRPr="005C16C5">
        <w:rPr>
          <w:rFonts w:cs="Times New Roman"/>
        </w:rPr>
        <w:t>szakmaspecifikus</w:t>
      </w:r>
      <w:proofErr w:type="spellEnd"/>
      <w:r w:rsidRPr="005C16C5">
        <w:rPr>
          <w:rFonts w:cs="Times New Roman"/>
        </w:rPr>
        <w:t xml:space="preserve"> tanműhely vagy </w:t>
      </w:r>
      <w:proofErr w:type="spellStart"/>
      <w:r w:rsidRPr="005C16C5">
        <w:rPr>
          <w:rFonts w:cs="Times New Roman"/>
        </w:rPr>
        <w:t>szakmaspecifikus</w:t>
      </w:r>
      <w:proofErr w:type="spellEnd"/>
      <w:r w:rsidRPr="005C16C5">
        <w:rPr>
          <w:rFonts w:cs="Times New Roman"/>
        </w:rPr>
        <w:t xml:space="preserve"> gazdálkodó szervezet</w:t>
      </w:r>
    </w:p>
    <w:p w:rsidR="009622B4" w:rsidRPr="005C16C5" w:rsidRDefault="009622B4" w:rsidP="009622B4">
      <w:pPr>
        <w:spacing w:after="0"/>
        <w:ind w:left="426"/>
        <w:rPr>
          <w:rFonts w:cs="Times New Roman"/>
        </w:rPr>
      </w:pPr>
    </w:p>
    <w:p w:rsidR="009622B4" w:rsidRPr="005C16C5" w:rsidRDefault="009622B4" w:rsidP="009622B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9622B4" w:rsidRPr="005C16C5" w:rsidRDefault="009622B4" w:rsidP="00E132B7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="00E132B7">
        <w:rPr>
          <w:rFonts w:cs="Times New Roman"/>
        </w:rPr>
        <w:t xml:space="preserve"> pontja szerinti értékeléssel. </w:t>
      </w:r>
      <w:r w:rsidRPr="005C16C5">
        <w:rPr>
          <w:rFonts w:cs="Times New Roman"/>
        </w:rPr>
        <w:br w:type="page"/>
      </w:r>
    </w:p>
    <w:p w:rsidR="009622B4" w:rsidRPr="005C16C5" w:rsidRDefault="009622B4" w:rsidP="009622B4">
      <w:pPr>
        <w:rPr>
          <w:rFonts w:cs="Times New Roman"/>
        </w:rPr>
      </w:pPr>
    </w:p>
    <w:p w:rsidR="00A23F09" w:rsidRPr="005C16C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A23F09" w:rsidRPr="005C16C5" w:rsidRDefault="00C7306D" w:rsidP="00A23F09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10135</w:t>
      </w:r>
      <w:r w:rsidR="00A23F09" w:rsidRPr="005C16C5">
        <w:rPr>
          <w:rFonts w:cs="Times New Roman"/>
          <w:b/>
          <w:sz w:val="36"/>
        </w:rPr>
        <w:t>-</w:t>
      </w:r>
      <w:r w:rsidRPr="005C16C5">
        <w:rPr>
          <w:rFonts w:cs="Times New Roman"/>
          <w:b/>
          <w:sz w:val="36"/>
        </w:rPr>
        <w:t>16</w:t>
      </w:r>
      <w:r w:rsidR="00A23F09" w:rsidRPr="005C16C5">
        <w:rPr>
          <w:rFonts w:cs="Times New Roman"/>
          <w:b/>
          <w:sz w:val="36"/>
        </w:rPr>
        <w:t xml:space="preserve"> azonosító számú</w:t>
      </w:r>
    </w:p>
    <w:p w:rsidR="00A23F09" w:rsidRPr="005C16C5" w:rsidRDefault="00C7306D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Könnyűiparban alkalmazott anyagfajták és vizsgálati módszerek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A23F09" w:rsidRPr="005C16C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A23F09" w:rsidRPr="005C16C5" w:rsidRDefault="00A23F09" w:rsidP="00A23F0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t xml:space="preserve">A </w:t>
      </w:r>
      <w:r w:rsidR="00C7306D" w:rsidRPr="005C16C5">
        <w:rPr>
          <w:rFonts w:cs="Times New Roman"/>
        </w:rPr>
        <w:t>10135</w:t>
      </w:r>
      <w:r w:rsidRPr="005C16C5">
        <w:rPr>
          <w:rFonts w:cs="Times New Roman"/>
        </w:rPr>
        <w:t>-</w:t>
      </w:r>
      <w:r w:rsidR="00C7306D" w:rsidRPr="005C16C5">
        <w:rPr>
          <w:rFonts w:cs="Times New Roman"/>
        </w:rPr>
        <w:t>16</w:t>
      </w:r>
      <w:r w:rsidRPr="005C16C5">
        <w:rPr>
          <w:rFonts w:cs="Times New Roman"/>
        </w:rPr>
        <w:t xml:space="preserve"> azonosító számú </w:t>
      </w:r>
      <w:r w:rsidR="00C7306D" w:rsidRPr="005C16C5">
        <w:rPr>
          <w:rFonts w:cs="Times New Roman"/>
        </w:rPr>
        <w:t>Könnyűiparban alkalmazott anyagfajták és vizsgálati módszerek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 xml:space="preserve">megnevezésű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0" w:type="auto"/>
        <w:jc w:val="center"/>
        <w:tblInd w:w="-103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02"/>
        <w:gridCol w:w="758"/>
        <w:gridCol w:w="758"/>
      </w:tblGrid>
      <w:tr w:rsidR="005C16C5" w:rsidRPr="005C16C5" w:rsidTr="009622B4">
        <w:trPr>
          <w:cantSplit/>
          <w:trHeight w:val="1697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Könnyűipari áruismeret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Könnyűipari áruismeret gyakorlat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 xml:space="preserve">Jellemzi a könnyűiparban alkalmazott </w:t>
            </w:r>
            <w:proofErr w:type="spellStart"/>
            <w:r w:rsidRPr="005C16C5">
              <w:rPr>
                <w:rFonts w:cs="Times New Roman"/>
              </w:rPr>
              <w:t>szálasanyagok</w:t>
            </w:r>
            <w:proofErr w:type="spellEnd"/>
            <w:r w:rsidRPr="005C16C5">
              <w:rPr>
                <w:rFonts w:cs="Times New Roman"/>
              </w:rPr>
              <w:t xml:space="preserve">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 xml:space="preserve">Jellemzi a könnyűiparban alkalmazott </w:t>
            </w:r>
            <w:proofErr w:type="spellStart"/>
            <w:r w:rsidRPr="005C16C5">
              <w:rPr>
                <w:rFonts w:cs="Times New Roman"/>
              </w:rPr>
              <w:t>szálasanyagok</w:t>
            </w:r>
            <w:proofErr w:type="spellEnd"/>
            <w:r w:rsidRPr="005C16C5">
              <w:rPr>
                <w:rFonts w:cs="Times New Roman"/>
              </w:rPr>
              <w:t xml:space="preserve"> felhasználási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Jellemzi a könnyűiparban alkalmazott anyagok tulajdonságait, felhasználási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Megállapítja a fonal vagy cérna előállítási módját, minőségét és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Elemzi a mintaanyag vagy mintadarab alapanyag összetételét, laboratóriumi vizsgálatát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Megadja az anyagfajták százalékos összetételét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Dokumentálja a vizsgálati eredményeket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Kezelési útmutatót készít a könnyűiparban felhasznált alapanyagok fizikai és kémiai jellemzőinek ismeretében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5C16C5">
              <w:rPr>
                <w:rFonts w:cs="Times New Roman"/>
              </w:rPr>
              <w:t>Szálasanyagok</w:t>
            </w:r>
            <w:proofErr w:type="spellEnd"/>
            <w:r w:rsidRPr="005C16C5">
              <w:rPr>
                <w:rFonts w:cs="Times New Roman"/>
              </w:rPr>
              <w:t xml:space="preserve">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5C16C5">
              <w:rPr>
                <w:rFonts w:cs="Times New Roman"/>
              </w:rPr>
              <w:t>Szálasanyagok</w:t>
            </w:r>
            <w:proofErr w:type="spellEnd"/>
            <w:r w:rsidRPr="005C16C5">
              <w:rPr>
                <w:rFonts w:cs="Times New Roman"/>
              </w:rPr>
              <w:t xml:space="preserve"> felhasználási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Laboratóriumi vizsgálati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Fonalak és cérnák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Szövetek, kelmék, bőrök fajtái és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Anyagösszetétel-vizsgálat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Kezelési útmutató jelképrendszere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Kémiai vegyületek 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Vegyszerek alkalmazásának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Mérőműszerek használata, mennyiségérzék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nyelvi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Idegen nyelvű 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"Kezelési" 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Szaglás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Tapintás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Kontroll (ellenőrző 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9622B4" w:rsidRPr="005C16C5" w:rsidTr="009622B4">
        <w:trPr>
          <w:trHeight w:val="255"/>
          <w:jc w:val="center"/>
        </w:trPr>
        <w:tc>
          <w:tcPr>
            <w:tcW w:w="5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C730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8438D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Könnyűipari áruismeret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="00432C3D" w:rsidRPr="005C16C5">
        <w:rPr>
          <w:rFonts w:cs="Times New Roman"/>
          <w:b/>
        </w:rPr>
        <w:t>36</w:t>
      </w:r>
      <w:r w:rsidR="00A23F09" w:rsidRPr="005C16C5">
        <w:rPr>
          <w:rFonts w:cs="Times New Roman"/>
          <w:b/>
        </w:rPr>
        <w:t xml:space="preserve"> óra/</w:t>
      </w:r>
      <w:r w:rsidR="00432C3D" w:rsidRPr="005C16C5">
        <w:rPr>
          <w:rFonts w:cs="Times New Roman"/>
          <w:b/>
        </w:rPr>
        <w:t>36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8438D6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Könnyűipari áruismeret tantárgy tanításának célja, hogy a tanuló képes legyen a mintadarab alapanyag-összetételének megállapítására, emellett ismerje a fonalak vagy cérnák fajtáját, minőségét és egyéb jellemzőit.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8438D6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8438D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Könnyűipari anyagok tulajdonságai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textilipari nyersanyagok csoportosítása.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Növényi, állati és vegyi eredetű szálas anyagok fajtái, általános jellemzői.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Szálas anyagok tulajdonságai.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Szálas anyagok felhasználási területei.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Laboratóriumi vizsgálati módszerek.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Fonalak és cérnák fajtái, jellemzői.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Fonalak, szövetek, kelmék, bőrök fajtái és tulajdonságai.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Nem szőtt textíliák fajtái, tulajdonságai és felhasználási területei (bőr, ruha, textil).</w:t>
      </w:r>
    </w:p>
    <w:p w:rsidR="00A23F09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Anyagösszetétel-vizsgálat lehetőségei.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8438D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Kezelési útmutató készítése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Kezelési útmutató jelképrendszere, a jelképek értelmezése.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Nyersanyag összetétel és feldolgozási módok ismerete.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Nyersanyag összetétel alapján kezelési útmutató meghatározása.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Laboratóriumi vizsgálatok.</w:t>
      </w:r>
    </w:p>
    <w:p w:rsidR="00A23F09" w:rsidRPr="005C16C5" w:rsidRDefault="008438D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Anyagok százalékos összetételének meghatározása.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A23F09" w:rsidRPr="005C16C5" w:rsidRDefault="008438D6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Tanterem</w:t>
      </w:r>
    </w:p>
    <w:p w:rsidR="008438D6" w:rsidRPr="005C16C5" w:rsidRDefault="008438D6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Labor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8438D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Könnyűipari áruismeret gyakorlat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Pr="005C16C5">
        <w:rPr>
          <w:rFonts w:cs="Times New Roman"/>
          <w:b/>
        </w:rPr>
        <w:t>36</w:t>
      </w:r>
      <w:r w:rsidR="00A23F09" w:rsidRPr="005C16C5">
        <w:rPr>
          <w:rFonts w:cs="Times New Roman"/>
          <w:b/>
        </w:rPr>
        <w:t xml:space="preserve"> óra/</w:t>
      </w:r>
      <w:r w:rsidRPr="005C16C5">
        <w:rPr>
          <w:rFonts w:cs="Times New Roman"/>
          <w:b/>
        </w:rPr>
        <w:t>36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8438D6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könnyűipari áruismeret gyakorlat tantárgy tanításának célja, hogy a tanuló képes legyen különböző vizsgálati eszközöket használni. Tudja dokumentálni a vizsgálati eredményeket, és legyen képes adatokat szolgáltatni a gyártmánytervezéshez és a minőségbiztosításhoz. Tudjon kezelési útmutatót készíteni a felhasznált alapanyagok fizikai és kémiai jellemzőinek ismeretében.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8438D6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8438D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Fonal, cérna előállítási módok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5C16C5">
        <w:rPr>
          <w:rFonts w:cs="Times New Roman"/>
        </w:rPr>
        <w:t>Szálasanyagok</w:t>
      </w:r>
      <w:proofErr w:type="spellEnd"/>
      <w:r w:rsidRPr="005C16C5">
        <w:rPr>
          <w:rFonts w:cs="Times New Roman"/>
        </w:rPr>
        <w:t xml:space="preserve"> csoportosítása.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Természetes eredetű </w:t>
      </w:r>
      <w:proofErr w:type="spellStart"/>
      <w:r w:rsidRPr="005C16C5">
        <w:rPr>
          <w:rFonts w:cs="Times New Roman"/>
        </w:rPr>
        <w:t>szálasanyagok</w:t>
      </w:r>
      <w:proofErr w:type="spellEnd"/>
      <w:r w:rsidRPr="005C16C5">
        <w:rPr>
          <w:rFonts w:cs="Times New Roman"/>
        </w:rPr>
        <w:t xml:space="preserve"> tulajdonságai.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Természetes eredetű </w:t>
      </w:r>
      <w:proofErr w:type="spellStart"/>
      <w:r w:rsidRPr="005C16C5">
        <w:rPr>
          <w:rFonts w:cs="Times New Roman"/>
        </w:rPr>
        <w:t>szálasanyagok</w:t>
      </w:r>
      <w:proofErr w:type="spellEnd"/>
      <w:r w:rsidRPr="005C16C5">
        <w:rPr>
          <w:rFonts w:cs="Times New Roman"/>
        </w:rPr>
        <w:t xml:space="preserve"> felhasználási területei.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Mesterséges </w:t>
      </w:r>
      <w:proofErr w:type="spellStart"/>
      <w:r w:rsidRPr="005C16C5">
        <w:rPr>
          <w:rFonts w:cs="Times New Roman"/>
        </w:rPr>
        <w:t>szálasanyagok</w:t>
      </w:r>
      <w:proofErr w:type="spellEnd"/>
      <w:r w:rsidRPr="005C16C5">
        <w:rPr>
          <w:rFonts w:cs="Times New Roman"/>
        </w:rPr>
        <w:t xml:space="preserve"> előállítási módjai, tulajdonságai.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Mesterséges </w:t>
      </w:r>
      <w:proofErr w:type="spellStart"/>
      <w:r w:rsidRPr="005C16C5">
        <w:rPr>
          <w:rFonts w:cs="Times New Roman"/>
        </w:rPr>
        <w:t>szálasanyagok</w:t>
      </w:r>
      <w:proofErr w:type="spellEnd"/>
      <w:r w:rsidRPr="005C16C5">
        <w:rPr>
          <w:rFonts w:cs="Times New Roman"/>
        </w:rPr>
        <w:t xml:space="preserve"> felhasználási területei.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Fonalak, cérnák fajtái, tulajdonságai, felhasználási területei.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 </w:t>
      </w:r>
      <w:proofErr w:type="spellStart"/>
      <w:r w:rsidRPr="005C16C5">
        <w:rPr>
          <w:rFonts w:cs="Times New Roman"/>
        </w:rPr>
        <w:t>szálasanyagok</w:t>
      </w:r>
      <w:proofErr w:type="spellEnd"/>
      <w:r w:rsidRPr="005C16C5">
        <w:rPr>
          <w:rFonts w:cs="Times New Roman"/>
        </w:rPr>
        <w:t xml:space="preserve"> tulajdonságainak hatása a tovább feldolgozhatóságra.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A </w:t>
      </w:r>
      <w:proofErr w:type="spellStart"/>
      <w:r w:rsidRPr="005C16C5">
        <w:rPr>
          <w:rFonts w:cs="Times New Roman"/>
        </w:rPr>
        <w:t>szálasanyagok</w:t>
      </w:r>
      <w:proofErr w:type="spellEnd"/>
      <w:r w:rsidRPr="005C16C5">
        <w:rPr>
          <w:rFonts w:cs="Times New Roman"/>
        </w:rPr>
        <w:t xml:space="preserve"> fejlesztési irányzatai.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Fonás alapismeretei.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Cérna előállítási és kikészítési módjai.</w:t>
      </w:r>
    </w:p>
    <w:p w:rsidR="008438D6" w:rsidRPr="005C16C5" w:rsidRDefault="008438D6" w:rsidP="008438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Cérnák, fonalak jellemző tulajdonságainak ismerete, meghatározása.</w:t>
      </w:r>
    </w:p>
    <w:p w:rsidR="00A23F09" w:rsidRPr="005C16C5" w:rsidRDefault="008438D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Laboratóriumi vizsgálatok, vizsgálati módszerek.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8438D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Anyagvizsgálatok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Szövetek nyersanyag-összetételének meghatározása mikroszkóppal, égetési próbával.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Szövetvizsgálatok.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Kötött-hurkolt kelmék vizsgálatai.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Könnyűipari feldolgozás vizsgálatai (varrás- és ragasztás-technológiai vizsgálatok).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Vizsgálati eredmények és a könnyűipari feldolgozás feltételeinek összefüggései.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textilipar nyersanyagainak felismerése, rendszerezése.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Tapasztalatok ismertetése, táblázatos rendszerezése.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Díszítő- és varrócérnák jellemzése.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Mintagyűjtemény készítése.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Laboratóriumi eszközök, berendezések ismerete és biztonságos használata.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Vizsgálati eredmények dokumentálása.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Adatok rögzítése, értékelése számítógépes programokkal.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Átlag, szórás, medián kiszámítása.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Anyagösszetétel kiszámítása százalékosan.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Szövetek, kelmék, bőrök, műbőrök fajtái és tulajdonságai.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Bélések fajtái és tulajdonságai (textil-, ruha- és bőripar)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Anyagösszetétel-vizsgálat lehetőségei.</w:t>
      </w:r>
    </w:p>
    <w:p w:rsidR="008438D6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Laboratóriumi vizsgálatok.</w:t>
      </w:r>
    </w:p>
    <w:p w:rsidR="00A23F09" w:rsidRPr="005C16C5" w:rsidRDefault="008438D6" w:rsidP="008438D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Kezelési útmutató készítése a felhasznált alapanyagok fizikai és kémiai jellemzőinek ismeretében.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A23F09" w:rsidRPr="005C16C5" w:rsidRDefault="008438D6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Tanterem </w:t>
      </w:r>
      <w:r w:rsidR="00072FA3">
        <w:rPr>
          <w:rFonts w:cs="Times New Roman"/>
        </w:rPr>
        <w:t>vagy</w:t>
      </w:r>
      <w:r w:rsidRPr="005C16C5">
        <w:rPr>
          <w:rFonts w:cs="Times New Roman"/>
        </w:rPr>
        <w:t xml:space="preserve"> </w:t>
      </w:r>
      <w:proofErr w:type="spellStart"/>
      <w:r w:rsidRPr="005C16C5">
        <w:rPr>
          <w:rFonts w:cs="Times New Roman"/>
        </w:rPr>
        <w:t>szakmaspecifikus</w:t>
      </w:r>
      <w:proofErr w:type="spellEnd"/>
      <w:r w:rsidRPr="005C16C5">
        <w:rPr>
          <w:rFonts w:cs="Times New Roman"/>
        </w:rPr>
        <w:t xml:space="preserve"> tanműhely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A23F09" w:rsidRPr="005C16C5" w:rsidRDefault="008438D6" w:rsidP="00A23F09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</w:t>
      </w:r>
      <w:r w:rsidR="004378EF" w:rsidRPr="005C16C5">
        <w:rPr>
          <w:rFonts w:cs="Times New Roman"/>
          <w:b/>
          <w:sz w:val="36"/>
        </w:rPr>
        <w:t>1</w:t>
      </w:r>
      <w:r w:rsidRPr="005C16C5">
        <w:rPr>
          <w:rFonts w:cs="Times New Roman"/>
          <w:b/>
          <w:sz w:val="36"/>
        </w:rPr>
        <w:t>500</w:t>
      </w:r>
      <w:r w:rsidR="00A23F09" w:rsidRPr="005C16C5">
        <w:rPr>
          <w:rFonts w:cs="Times New Roman"/>
          <w:b/>
          <w:sz w:val="36"/>
        </w:rPr>
        <w:t>-</w:t>
      </w:r>
      <w:r w:rsidRPr="005C16C5">
        <w:rPr>
          <w:rFonts w:cs="Times New Roman"/>
          <w:b/>
          <w:sz w:val="36"/>
        </w:rPr>
        <w:t>1</w:t>
      </w:r>
      <w:r w:rsidR="0069176A" w:rsidRPr="005C16C5">
        <w:rPr>
          <w:rFonts w:cs="Times New Roman"/>
          <w:b/>
          <w:sz w:val="36"/>
        </w:rPr>
        <w:t>2</w:t>
      </w:r>
      <w:r w:rsidR="00A23F09" w:rsidRPr="005C16C5">
        <w:rPr>
          <w:rFonts w:cs="Times New Roman"/>
          <w:b/>
          <w:sz w:val="36"/>
        </w:rPr>
        <w:t xml:space="preserve"> azonosító számú</w:t>
      </w:r>
    </w:p>
    <w:p w:rsidR="00A23F09" w:rsidRPr="005C16C5" w:rsidRDefault="008438D6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Munkahelyi egészség és biztonság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A23F09" w:rsidRPr="005C16C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A23F09" w:rsidRPr="005C16C5" w:rsidRDefault="00A23F09" w:rsidP="00A23F0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t xml:space="preserve">A </w:t>
      </w:r>
      <w:r w:rsidR="00866C77" w:rsidRPr="005C16C5">
        <w:rPr>
          <w:rFonts w:cs="Times New Roman"/>
        </w:rPr>
        <w:t>11500</w:t>
      </w:r>
      <w:r w:rsidRPr="005C16C5">
        <w:rPr>
          <w:rFonts w:cs="Times New Roman"/>
        </w:rPr>
        <w:t>-</w:t>
      </w:r>
      <w:r w:rsidR="008438D6" w:rsidRPr="005C16C5">
        <w:rPr>
          <w:rFonts w:cs="Times New Roman"/>
        </w:rPr>
        <w:t>1</w:t>
      </w:r>
      <w:r w:rsidR="00866C77" w:rsidRPr="005C16C5">
        <w:rPr>
          <w:rFonts w:cs="Times New Roman"/>
        </w:rPr>
        <w:t>2</w:t>
      </w:r>
      <w:r w:rsidRPr="005C16C5">
        <w:rPr>
          <w:rFonts w:cs="Times New Roman"/>
        </w:rPr>
        <w:t xml:space="preserve"> azonosító számú </w:t>
      </w:r>
      <w:r w:rsidR="008438D6" w:rsidRPr="005C16C5">
        <w:rPr>
          <w:rFonts w:cs="Times New Roman"/>
        </w:rPr>
        <w:t>Munkahelyi egészség és biztonság</w:t>
      </w:r>
      <w:r w:rsidR="00BB463D" w:rsidRPr="005C16C5">
        <w:rPr>
          <w:rFonts w:cs="Times New Roman"/>
        </w:rPr>
        <w:t xml:space="preserve"> </w:t>
      </w:r>
      <w:r w:rsidRPr="005C16C5">
        <w:rPr>
          <w:rFonts w:cs="Times New Roman"/>
        </w:rPr>
        <w:t xml:space="preserve">megnevezésű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0" w:type="auto"/>
        <w:jc w:val="center"/>
        <w:tblInd w:w="-249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69"/>
        <w:gridCol w:w="938"/>
      </w:tblGrid>
      <w:tr w:rsidR="005C16C5" w:rsidRPr="005C16C5" w:rsidTr="009622B4">
        <w:trPr>
          <w:cantSplit/>
          <w:trHeight w:val="1697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Munkahelyi egészség és biztonság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Tudatosítja a munkahelyi egészség és biztonság jelentőségét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Betartja és betartatja a munkahelyekkel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Betartja és betartatja a szakterületére jellemző munkavégzés tárgyi feltételeivel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munkahelyi egészség és biztonság, mint érték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munkabalesetek és foglalkozási megbetegedések hátrányos következményei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munkavédelem fogalomrendszere, szabályozása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Munkahelyek kialakításának alapvető szabályai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munkavégzés általános személyi és szervezési feltételei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szakterületére jellemző munkaeszközök a munkahelyeken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szakterületére jellemző munkavédelmi 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Munkavédelmi szakemberek igénybevétele és feladatai a munkahelyeken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 munkahelyi munkavédelmi érdekképviselet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Információforrások kezelése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Biztonsági szín- és alakjelek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Olvasott szakmai szöveg megértése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Védőeszközök használata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Felelősségtudat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Szabálykövetés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Döntésképesség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Visszacsatolási 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Irányíthatóság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Irányítási 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Rendszerező 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Körültekintés, elővigyázatosság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9622B4" w:rsidRPr="005C16C5" w:rsidTr="009622B4">
        <w:trPr>
          <w:trHeight w:val="255"/>
          <w:jc w:val="center"/>
        </w:trPr>
        <w:tc>
          <w:tcPr>
            <w:tcW w:w="6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Helyzetfelismerés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438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8438D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Munkahelyi egészség és biztonság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Pr="005C16C5">
        <w:rPr>
          <w:rFonts w:cs="Times New Roman"/>
          <w:b/>
        </w:rPr>
        <w:t>36</w:t>
      </w:r>
      <w:r w:rsidR="00A23F09" w:rsidRPr="005C16C5">
        <w:rPr>
          <w:rFonts w:cs="Times New Roman"/>
          <w:b/>
        </w:rPr>
        <w:t xml:space="preserve"> óra/</w:t>
      </w:r>
      <w:r w:rsidRPr="005C16C5">
        <w:rPr>
          <w:rFonts w:cs="Times New Roman"/>
          <w:b/>
        </w:rPr>
        <w:t>36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>főszakképesítéshez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8438D6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 Ismerje a szakterületére jellemző munka-, tűz- és környezetvédelmi előírásokat.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79436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Munkavédelmi alapismeretek</w:t>
      </w: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munkahelyi egészség és biztonság jelentősége</w:t>
      </w: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munkakörnyezet és a munkavégzés hatása a munkát végző ember egészségére és testi épségére</w:t>
      </w: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megelőzés fontossága és lehetőségei</w:t>
      </w: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Munkavédelem, mint komplex fogalom (munkabiztonság-munkaegészségügy)</w:t>
      </w: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Veszélyes és ártalmas termelési tényezők</w:t>
      </w: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</w:p>
    <w:p w:rsidR="00794363" w:rsidRPr="005C16C5" w:rsidRDefault="00794363" w:rsidP="0079436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munkavédelem fogalomrendszere, források</w:t>
      </w:r>
    </w:p>
    <w:p w:rsidR="00A23F09" w:rsidRPr="005C16C5" w:rsidRDefault="00794363" w:rsidP="00794363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munkavédelemről szóló 1993. évi XCIII törvény fogalom meghatározásai.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E37AC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Munkahelyek kialakítása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Munkahelyek kialakításának általános szabályai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létesítés általános követelményei, a hatásos védelem módjai, prioritások.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Szociális létesítmények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Öltözőhelyiségek, pihenőhelyek, tisztálkodó- és mellékhelyiségek biztosítása, megfelelősége. 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Közlekedési útvonalak, menekülési utak, jelölések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Közlekedési útvonalak, menekülési utak, , helyiségek padlózata, ajtók és kapuk, lépcsők, veszélyes területek, akadálymentes közlekedés, jelölések.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Alapvető feladatok a tűzmegelőzés érdekében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 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Termékfelelősség, forgalomba hozatal kritériumai.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Anyagmozgatás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Anyagmozgatás a munkahelyeken. Kézi és gépi anyagmozgatás fajtái. A kézi anyagmozgatás szabályai, hátsérülések megelőzése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ab/>
      </w:r>
      <w:r w:rsidRPr="005C16C5">
        <w:rPr>
          <w:rFonts w:cs="Times New Roman"/>
        </w:rPr>
        <w:tab/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Raktározás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Áruk fajtái, raktározás típusai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Munkahelyi rend és hulladékkezelés</w:t>
      </w:r>
    </w:p>
    <w:p w:rsidR="00A23F09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Jelzések, feliratok, biztonsági szín-és alakjelek. Hulladékgazdálkodás, környezetvédelem célja, eszközei.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46D4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Munkavégzés személyi feltételei</w:t>
      </w:r>
    </w:p>
    <w:p w:rsidR="00A46D4E" w:rsidRPr="005C16C5" w:rsidRDefault="00A46D4E" w:rsidP="00A46D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munkavégzés személyi feltételei: jogszerű foglalkoztatás, munkaköri alkalmasság orvosi vizsgálata, foglalkoztatási tilalmak, szakmai ismeretek, munkavédelmi ismeretek</w:t>
      </w:r>
    </w:p>
    <w:p w:rsidR="00A23F09" w:rsidRPr="005C16C5" w:rsidRDefault="00A46D4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46D4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Munkaeszközök biztonsága</w:t>
      </w:r>
    </w:p>
    <w:p w:rsidR="00A46D4E" w:rsidRPr="005C16C5" w:rsidRDefault="00A46D4E" w:rsidP="00A46D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Munkaeszközök halmazai</w:t>
      </w:r>
    </w:p>
    <w:p w:rsidR="00A46D4E" w:rsidRPr="005C16C5" w:rsidRDefault="00A46D4E" w:rsidP="00A46D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Szerszám, készülék, gép, berendezés fogalom meghatározása.</w:t>
      </w:r>
    </w:p>
    <w:p w:rsidR="00A46D4E" w:rsidRPr="005C16C5" w:rsidRDefault="00A46D4E" w:rsidP="00A46D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46D4E" w:rsidRPr="005C16C5" w:rsidRDefault="00A46D4E" w:rsidP="00A46D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Munkaeszközök dokumentációi</w:t>
      </w:r>
    </w:p>
    <w:p w:rsidR="00A46D4E" w:rsidRPr="005C16C5" w:rsidRDefault="00A46D4E" w:rsidP="00A46D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Munkaeszköz üzembe helyezésének, használatba vételének dokumentációs követelményei és a munkaeszközre (mint termékre)  meghatározott EK-megfelelőségi nyilatkozat, valamint a megfelelőséget tanúsító egyéb dokumentumok.</w:t>
      </w:r>
    </w:p>
    <w:p w:rsidR="00A46D4E" w:rsidRPr="005C16C5" w:rsidRDefault="00A46D4E" w:rsidP="00A46D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Munkaeszközök veszélyessége, eljárások</w:t>
      </w:r>
    </w:p>
    <w:p w:rsidR="00A46D4E" w:rsidRPr="005C16C5" w:rsidRDefault="00A46D4E" w:rsidP="00A46D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:rsidR="00A46D4E" w:rsidRPr="005C16C5" w:rsidRDefault="00A46D4E" w:rsidP="00A46D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46D4E" w:rsidRPr="005C16C5" w:rsidRDefault="00A46D4E" w:rsidP="00A46D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szakterületére jellemző munkaeszközök üzemeltetésének, használatának feltételei.</w:t>
      </w:r>
    </w:p>
    <w:p w:rsidR="00A23F09" w:rsidRPr="005C16C5" w:rsidRDefault="00A46D4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46D4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Munkakörnyezeti hatások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Veszélyforrások, veszélyek a munkahelyeken (pl. zaj, rezgés, veszélyes anyagok és keverékek, stressz)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stressz, munkahelyi stressz fogalma és az ellene való védekezés jelentősége a munkahelyen.</w:t>
      </w: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</w:p>
    <w:p w:rsidR="00A46D4E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kockázat fogalma, felmérése és kezelése</w:t>
      </w:r>
    </w:p>
    <w:p w:rsidR="00A23F09" w:rsidRPr="005C16C5" w:rsidRDefault="00A46D4E" w:rsidP="00A46D4E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4D17B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Munkavédelmi jogi ismeretek</w:t>
      </w: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munkavédelem szabályrendszere, jogok és kötelezettségek</w:t>
      </w: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Az Alaptörvényben biztosított jogok az egészséget, biztonságot és méltóságot tiszteletben tartó munkafeltételekhez, a testi és lelki egészségének megőrzéséhez. A Munkavédelemről szóló, 1993. évi XCIII. törvényben meghatározottak szerint a munkavédelem alapvető szabályai, a követelmények normarendszere és az érintett szereplők (állam, munkáltatók, munkavállalók) főbb feladatai. A kémiai biztonságról szóló, 2000. évi XXV. törvény, illetve a Kormány és az ágazati miniszterek rendeleteinek szabályozási területei a további részletes követelményekről. A szabványok, illetve a munkáltatók helyi előírásainak szerepe.</w:t>
      </w: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Munkavédelmi feladatok a munkahelyeken</w:t>
      </w: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Munkavédelmi szakemberek feladatai a munkahelyeken</w:t>
      </w: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Munkabiztonsági és munkaegészségügyi szaktevékenység keretében ellátandó feladatok. Foglalkozás-egészségügyi feladatok</w:t>
      </w: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Balesetek és foglalkozási megbetegedések</w:t>
      </w: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Balesetek és munkabalesetek, valamint a foglalkozási megbetegedések fogalma. Feladatok munkabaleset esetén. A kivizsgálás, mint a megelőzés eszköze</w:t>
      </w: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D17B1" w:rsidRPr="005C16C5" w:rsidRDefault="004D17B1" w:rsidP="004D17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Munkavédelmi érdekképviselet a munkahelyen</w:t>
      </w:r>
    </w:p>
    <w:p w:rsidR="00A23F09" w:rsidRPr="005C16C5" w:rsidRDefault="004D17B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munkavállalók munkavédelmi érdekképviseletének jelentősége és lehetőségei. A választott képviselők szerepe, feladatai, jogai.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A23F09" w:rsidRPr="005C16C5" w:rsidRDefault="004D17B1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Tanterem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A23F09" w:rsidRPr="005C16C5" w:rsidRDefault="008D5A35" w:rsidP="00A23F09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11768</w:t>
      </w:r>
      <w:r w:rsidR="00A23F09" w:rsidRPr="005C16C5">
        <w:rPr>
          <w:rFonts w:cs="Times New Roman"/>
          <w:b/>
          <w:sz w:val="36"/>
        </w:rPr>
        <w:t>-</w:t>
      </w:r>
      <w:r w:rsidRPr="005C16C5">
        <w:rPr>
          <w:rFonts w:cs="Times New Roman"/>
          <w:b/>
          <w:sz w:val="36"/>
        </w:rPr>
        <w:t>16</w:t>
      </w:r>
      <w:r w:rsidR="00A23F09" w:rsidRPr="005C16C5">
        <w:rPr>
          <w:rFonts w:cs="Times New Roman"/>
          <w:b/>
          <w:sz w:val="36"/>
        </w:rPr>
        <w:t xml:space="preserve"> azonosító számú</w:t>
      </w:r>
    </w:p>
    <w:p w:rsidR="00A23F09" w:rsidRPr="005C16C5" w:rsidRDefault="008D5A35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Könnyűipari termékgyártás előkészítése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A23F09" w:rsidRPr="005C16C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A23F09" w:rsidRPr="005C16C5" w:rsidRDefault="00A23F09" w:rsidP="00A23F0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t xml:space="preserve">A </w:t>
      </w:r>
      <w:r w:rsidR="008D5A35" w:rsidRPr="005C16C5">
        <w:rPr>
          <w:rFonts w:cs="Times New Roman"/>
        </w:rPr>
        <w:t>11768</w:t>
      </w:r>
      <w:r w:rsidRPr="005C16C5">
        <w:rPr>
          <w:rFonts w:cs="Times New Roman"/>
        </w:rPr>
        <w:t>-</w:t>
      </w:r>
      <w:r w:rsidR="008D5A35" w:rsidRPr="005C16C5">
        <w:rPr>
          <w:rFonts w:cs="Times New Roman"/>
        </w:rPr>
        <w:t>16</w:t>
      </w:r>
      <w:r w:rsidRPr="005C16C5">
        <w:rPr>
          <w:rFonts w:cs="Times New Roman"/>
        </w:rPr>
        <w:t xml:space="preserve"> azonosító számú </w:t>
      </w:r>
      <w:r w:rsidR="008D5A35" w:rsidRPr="005C16C5">
        <w:rPr>
          <w:rFonts w:cs="Times New Roman"/>
        </w:rPr>
        <w:t>Könnyűipari termékgyártás előkészítése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 xml:space="preserve">megnevezésű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0" w:type="auto"/>
        <w:jc w:val="center"/>
        <w:tblInd w:w="-154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17"/>
        <w:gridCol w:w="758"/>
        <w:gridCol w:w="758"/>
        <w:gridCol w:w="759"/>
      </w:tblGrid>
      <w:tr w:rsidR="005C16C5" w:rsidRPr="005C16C5" w:rsidTr="009622B4">
        <w:trPr>
          <w:cantSplit/>
          <w:trHeight w:val="1697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Gyártmányfejlesztés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Számítógépes gyártás-előkészítés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Termékkészítés gyakorlata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Termékre vonatkozó információkat gyűjt: megrendelés, anyag, kellék, fazon, technológia, méret, testalkat, eszköz, gép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Alapmintát készít, szerkeszt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Alkatrészeket modellez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Szabás-, vágómintát készít, mintaelemet tervez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Könnyűipari tervező program alkalmazásával felfektetési 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Mintadarabot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Műszaki leírást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Sablonokat, műszaki rajzsorozatot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7632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Az elkészített mintadarab hibáit korrigálja reklamáció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Raktározási feladatokat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Munka- és környezetvédelmi előírásokat betart, betartat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Könnyűipari termékekkel szemben támasztott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Méretek, mérettáblázatok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Alapszerkesztés, modellezés, 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Szabás- és vágóminta kialakítás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Szerkesztő, modellező programok,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Műszaki leírás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Műszaki rajzsorozat készítésének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Mintadarab készítéséhez használt eszközök,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Raktározási munkafolyamat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Gyártás-előkészítési, szabászati munkafolyamat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Munka-, tűz- és környezetvédelmi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Könnyűipari tervezőprogramok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nyelv megértése és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Rajzi ábrák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Technikai és technológiai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méretszámok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Numerikus gondolkodás, matematikai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9622B4" w:rsidRPr="005C16C5" w:rsidTr="009622B4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Rendszerekben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D5A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8D5A3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Gyártmányfejlesztés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="00432C3D" w:rsidRPr="005C16C5">
        <w:rPr>
          <w:rFonts w:cs="Times New Roman"/>
          <w:b/>
        </w:rPr>
        <w:t>90</w:t>
      </w:r>
      <w:r w:rsidR="00A23F09" w:rsidRPr="005C16C5">
        <w:rPr>
          <w:rFonts w:cs="Times New Roman"/>
          <w:b/>
        </w:rPr>
        <w:t xml:space="preserve"> óra/</w:t>
      </w:r>
      <w:r w:rsidR="009622B4">
        <w:rPr>
          <w:rFonts w:cs="Times New Roman"/>
          <w:b/>
        </w:rPr>
        <w:t>0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</w:t>
      </w:r>
      <w:r w:rsidR="009622B4">
        <w:rPr>
          <w:rFonts w:cs="Times New Roman"/>
        </w:rPr>
        <w:t xml:space="preserve"> </w:t>
      </w:r>
      <w:r w:rsidR="008D5A35" w:rsidRPr="005C16C5">
        <w:rPr>
          <w:rFonts w:cs="Times New Roman"/>
        </w:rPr>
        <w:t xml:space="preserve">52 542 01 Könnyűipari </w:t>
      </w:r>
      <w:proofErr w:type="spellStart"/>
      <w:r w:rsidR="008D5A35" w:rsidRPr="005C16C5">
        <w:rPr>
          <w:rFonts w:cs="Times New Roman"/>
        </w:rPr>
        <w:t>gyártáselőkészítő</w:t>
      </w:r>
      <w:proofErr w:type="spellEnd"/>
      <w:r w:rsidRPr="005C16C5">
        <w:rPr>
          <w:rFonts w:cs="Times New Roman"/>
        </w:rPr>
        <w:t xml:space="preserve"> </w:t>
      </w:r>
      <w:r w:rsidR="009622B4" w:rsidRPr="009622B4">
        <w:rPr>
          <w:rFonts w:cs="Times New Roman"/>
        </w:rPr>
        <w:t>mellék-</w:t>
      </w:r>
      <w:r w:rsidRPr="005C16C5">
        <w:rPr>
          <w:rFonts w:cs="Times New Roman"/>
        </w:rPr>
        <w:t>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8D5A35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gyártmányfejlesztés tantárgy célja, hogy a tanuló képes legyen a könnyűipari termékek </w:t>
      </w:r>
      <w:r w:rsidR="00176326" w:rsidRPr="005C16C5">
        <w:rPr>
          <w:rFonts w:cs="Times New Roman"/>
        </w:rPr>
        <w:t xml:space="preserve">tervezésére, </w:t>
      </w:r>
      <w:r w:rsidRPr="005C16C5">
        <w:rPr>
          <w:rFonts w:cs="Times New Roman"/>
        </w:rPr>
        <w:t>szerkesztésére, modellezésére, szabásminta készítésére gyártmányrajz, modellrajz vagy termékminta alapján.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8D5A35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8D5A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Szerkesztés, modellezés</w:t>
      </w:r>
    </w:p>
    <w:p w:rsidR="008D5A35" w:rsidRPr="005C16C5" w:rsidRDefault="008D5A35" w:rsidP="008D5A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Adott modellek alapmintáinak szerkesztése, modellezése szakiránynak megfelelően.</w:t>
      </w:r>
    </w:p>
    <w:p w:rsidR="00A23F09" w:rsidRPr="005C16C5" w:rsidRDefault="008D5A3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Termékminták szerkesztése szakiránynak megfelelően.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8D5A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Szabásminta készítés</w:t>
      </w:r>
    </w:p>
    <w:p w:rsidR="008D5A35" w:rsidRPr="005C16C5" w:rsidRDefault="008D5A35" w:rsidP="008D5A35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Adott modellek szabásmintáinak elkészítése alap-, kellék- és bélésanyagból.</w:t>
      </w:r>
    </w:p>
    <w:p w:rsidR="00A23F09" w:rsidRPr="005C16C5" w:rsidRDefault="008D5A35" w:rsidP="008D5A35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Mintaelemek tervezése szakiránynak megfelelően.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8D5A35" w:rsidRPr="005C16C5" w:rsidRDefault="008D5A35" w:rsidP="008D5A35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Szaktanterem</w:t>
      </w:r>
    </w:p>
    <w:p w:rsidR="008D5A35" w:rsidRPr="005C16C5" w:rsidRDefault="008D5A35" w:rsidP="008D5A35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Gyártás-előkészítő terem</w:t>
      </w:r>
    </w:p>
    <w:p w:rsidR="00A23F09" w:rsidRPr="005C16C5" w:rsidRDefault="008D5A35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Labor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8D5A3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Számítógépes gyártás-előkészítés gyakorlat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="00FF6AFA" w:rsidRPr="005C16C5">
        <w:rPr>
          <w:rFonts w:cs="Times New Roman"/>
          <w:b/>
        </w:rPr>
        <w:t>47</w:t>
      </w:r>
      <w:r w:rsidR="00A23F09" w:rsidRPr="005C16C5">
        <w:rPr>
          <w:rFonts w:cs="Times New Roman"/>
          <w:b/>
        </w:rPr>
        <w:t xml:space="preserve"> óra/</w:t>
      </w:r>
      <w:r w:rsidR="009622B4">
        <w:rPr>
          <w:rFonts w:cs="Times New Roman"/>
          <w:b/>
        </w:rPr>
        <w:t>0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</w:t>
      </w:r>
      <w:r w:rsidR="009622B4">
        <w:rPr>
          <w:rFonts w:cs="Times New Roman"/>
        </w:rPr>
        <w:t xml:space="preserve"> </w:t>
      </w:r>
      <w:r w:rsidR="001F03BD" w:rsidRPr="005C16C5">
        <w:rPr>
          <w:rFonts w:cs="Times New Roman"/>
        </w:rPr>
        <w:t xml:space="preserve">52 542 01 Könnyűipari </w:t>
      </w:r>
      <w:proofErr w:type="spellStart"/>
      <w:r w:rsidR="001F03BD" w:rsidRPr="005C16C5">
        <w:rPr>
          <w:rFonts w:cs="Times New Roman"/>
        </w:rPr>
        <w:t>gyártáselőkészítő</w:t>
      </w:r>
      <w:proofErr w:type="spellEnd"/>
      <w:r w:rsidRPr="005C16C5">
        <w:rPr>
          <w:rFonts w:cs="Times New Roman"/>
        </w:rPr>
        <w:t xml:space="preserve"> </w:t>
      </w:r>
      <w:r w:rsidR="009622B4" w:rsidRPr="009622B4">
        <w:rPr>
          <w:rFonts w:cs="Times New Roman"/>
        </w:rPr>
        <w:t>mellék-</w:t>
      </w:r>
      <w:r w:rsidRPr="005C16C5">
        <w:rPr>
          <w:rFonts w:cs="Times New Roman"/>
        </w:rPr>
        <w:t>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8D5A35" w:rsidRPr="005C16C5" w:rsidRDefault="008D5A35" w:rsidP="008D5A35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Számítógépes gyártás-előkészítés gyakorlat tantárgy célja, hogy a tanuló képes legyen a megrendelő igényének megfelelő könnyűipari termékgyártás előkészítésére.</w:t>
      </w:r>
    </w:p>
    <w:p w:rsidR="00A23F09" w:rsidRPr="005C16C5" w:rsidRDefault="008D5A35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tanuló képes legyen alkalmazni a könnyűipari számítógépes gyártás-előkészítő rendszereket.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8D5A35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8D5A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Könnyűipari tervezőrendszerek alkalmazása</w:t>
      </w:r>
    </w:p>
    <w:p w:rsidR="00A23F09" w:rsidRPr="005C16C5" w:rsidRDefault="008D5A3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Szakiránynak megfelelő tervezőrendszerek alkalmazása.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8D5A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Számítógépes szerkesztés, modellezés, szériázás</w:t>
      </w:r>
    </w:p>
    <w:p w:rsidR="00A23F09" w:rsidRPr="005C16C5" w:rsidRDefault="008D5A35" w:rsidP="00A23F09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Számítógépes program segítségével alapminták szerkesztése, modellezése, szériatábla készítése.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8D5A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Felfektetési rajz készítése</w:t>
      </w:r>
    </w:p>
    <w:p w:rsidR="00176326" w:rsidRPr="005C16C5" w:rsidRDefault="00176326" w:rsidP="0017632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Felfektetési rajzok készítése különböző felületű, mintázatú és minőségű könnyűipari alapanyagokhoz.</w:t>
      </w:r>
    </w:p>
    <w:p w:rsidR="00A23F09" w:rsidRPr="005C16C5" w:rsidRDefault="00176326" w:rsidP="00176326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Felfektetési rajzok nyomtatása.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1763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Műszaki leírás készítése</w:t>
      </w:r>
    </w:p>
    <w:p w:rsidR="00A23F09" w:rsidRPr="005C16C5" w:rsidRDefault="001F03B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könnyűipari termékekhez gyártmány műszaki leírás készítése (bőripari, ruhaipari, textilipari).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1F03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Raktározási feladatok</w:t>
      </w:r>
    </w:p>
    <w:p w:rsidR="001F03BD" w:rsidRPr="005C16C5" w:rsidRDefault="001F03BD" w:rsidP="001F03B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Készletgazdálkodási, logisztikai feladatok elvégzése.</w:t>
      </w:r>
    </w:p>
    <w:p w:rsidR="001F03BD" w:rsidRPr="005C16C5" w:rsidRDefault="001F03BD" w:rsidP="001F03B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Nyers- és készáruraktár működtetése.</w:t>
      </w:r>
    </w:p>
    <w:p w:rsidR="00A23F09" w:rsidRPr="005C16C5" w:rsidRDefault="001F03BD" w:rsidP="001F03B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Raktározási folyamatok szervezése.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1F03BD" w:rsidRPr="005C16C5" w:rsidRDefault="001F03BD" w:rsidP="001F03BD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Számítógép terem</w:t>
      </w:r>
    </w:p>
    <w:p w:rsidR="00A23F09" w:rsidRPr="005C16C5" w:rsidRDefault="001F03BD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Szaktanterem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1F03B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Termékkészítés gyakorlat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Pr="005C16C5">
        <w:rPr>
          <w:rFonts w:cs="Times New Roman"/>
          <w:b/>
        </w:rPr>
        <w:t>1</w:t>
      </w:r>
      <w:r w:rsidR="00432C3D" w:rsidRPr="005C16C5">
        <w:rPr>
          <w:rFonts w:cs="Times New Roman"/>
          <w:b/>
        </w:rPr>
        <w:t>44</w:t>
      </w:r>
      <w:r w:rsidR="00A23F09" w:rsidRPr="005C16C5">
        <w:rPr>
          <w:rFonts w:cs="Times New Roman"/>
          <w:b/>
        </w:rPr>
        <w:t xml:space="preserve"> óra/</w:t>
      </w:r>
      <w:r w:rsidR="009622B4">
        <w:rPr>
          <w:rFonts w:cs="Times New Roman"/>
          <w:b/>
        </w:rPr>
        <w:t>0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</w:t>
      </w:r>
      <w:r w:rsidR="009622B4">
        <w:rPr>
          <w:rFonts w:cs="Times New Roman"/>
        </w:rPr>
        <w:t xml:space="preserve"> </w:t>
      </w:r>
      <w:r w:rsidR="001F03BD" w:rsidRPr="005C16C5">
        <w:rPr>
          <w:rFonts w:cs="Times New Roman"/>
        </w:rPr>
        <w:t xml:space="preserve">52 542 01 Könnyűipari </w:t>
      </w:r>
      <w:proofErr w:type="spellStart"/>
      <w:r w:rsidR="001F03BD" w:rsidRPr="005C16C5">
        <w:rPr>
          <w:rFonts w:cs="Times New Roman"/>
        </w:rPr>
        <w:t>gyártáselőkészítő</w:t>
      </w:r>
      <w:proofErr w:type="spellEnd"/>
      <w:r w:rsidRPr="005C16C5">
        <w:rPr>
          <w:rFonts w:cs="Times New Roman"/>
        </w:rPr>
        <w:t xml:space="preserve"> </w:t>
      </w:r>
      <w:r w:rsidR="009622B4" w:rsidRPr="009622B4">
        <w:rPr>
          <w:rFonts w:cs="Times New Roman"/>
        </w:rPr>
        <w:t>mellék-</w:t>
      </w:r>
      <w:r w:rsidRPr="005C16C5">
        <w:rPr>
          <w:rFonts w:cs="Times New Roman"/>
        </w:rPr>
        <w:t>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1F03BD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tanuló képes legyen könnyűipari alkatrészek, mintadarabok készítésére és ezek hibáinak korrigálására labor és termelési környezetben a megrendelő igénye alapján.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1F03BD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1F03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Mintadarab készítése</w:t>
      </w:r>
    </w:p>
    <w:p w:rsidR="001F03BD" w:rsidRPr="005C16C5" w:rsidRDefault="001F03BD" w:rsidP="001F03B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Megrendelők, gyártmány- és modellrajzok értelmezése.</w:t>
      </w:r>
    </w:p>
    <w:p w:rsidR="001F03BD" w:rsidRPr="005C16C5" w:rsidRDefault="001F03BD" w:rsidP="001F03B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Szabás-, ragasztás- és varrástechnológia alkalmazása.</w:t>
      </w:r>
    </w:p>
    <w:p w:rsidR="001F03BD" w:rsidRPr="005C16C5" w:rsidRDefault="001F03BD" w:rsidP="001F03B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Mintadarab bemutatásának módja.</w:t>
      </w:r>
    </w:p>
    <w:p w:rsidR="001F03BD" w:rsidRPr="005C16C5" w:rsidRDefault="001F03BD" w:rsidP="001F03B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Mintadarab hibáinak korrigálása.</w:t>
      </w:r>
    </w:p>
    <w:p w:rsidR="001F03BD" w:rsidRPr="005C16C5" w:rsidRDefault="001F03BD" w:rsidP="001F03B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Mintadarab elfogadtatása.</w:t>
      </w:r>
    </w:p>
    <w:p w:rsidR="001F03BD" w:rsidRPr="005C16C5" w:rsidRDefault="001F03BD" w:rsidP="001F03B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Gépek, berendezések kiválasztása a mintadarab készítéshez.</w:t>
      </w:r>
    </w:p>
    <w:p w:rsidR="00A23F09" w:rsidRPr="005C16C5" w:rsidRDefault="001F03BD" w:rsidP="001F03BD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Munka- és környezetvédelmi előírások.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1F03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Mintadarab minőségi követelményei</w:t>
      </w:r>
    </w:p>
    <w:p w:rsidR="001F03BD" w:rsidRPr="005C16C5" w:rsidRDefault="001F03BD" w:rsidP="001F03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Mintadarab minőségi követelményei, minőség-ellenőrzés.</w:t>
      </w:r>
    </w:p>
    <w:p w:rsidR="001F03BD" w:rsidRPr="005C16C5" w:rsidRDefault="001F03BD" w:rsidP="001F03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Minőségügyi dokumentumok, fogyasztóvédelmi ismeretek.</w:t>
      </w:r>
    </w:p>
    <w:p w:rsidR="00A23F09" w:rsidRPr="005C16C5" w:rsidRDefault="001F03B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Mintadarab elfogadtatása, dokumentálása.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1F03BD" w:rsidRPr="005C16C5" w:rsidRDefault="001F03BD" w:rsidP="001F03BD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Tanműhely</w:t>
      </w:r>
    </w:p>
    <w:p w:rsidR="00A23F09" w:rsidRPr="005C16C5" w:rsidRDefault="001F03BD" w:rsidP="001F03BD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Üzemi környezet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A23F09" w:rsidRPr="005C16C5" w:rsidRDefault="001F03BD" w:rsidP="00A23F09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11769</w:t>
      </w:r>
      <w:r w:rsidR="00A23F09" w:rsidRPr="005C16C5">
        <w:rPr>
          <w:rFonts w:cs="Times New Roman"/>
          <w:b/>
          <w:sz w:val="36"/>
        </w:rPr>
        <w:t>-</w:t>
      </w:r>
      <w:r w:rsidRPr="005C16C5">
        <w:rPr>
          <w:rFonts w:cs="Times New Roman"/>
          <w:b/>
          <w:sz w:val="36"/>
        </w:rPr>
        <w:t>16</w:t>
      </w:r>
      <w:r w:rsidR="00A23F09" w:rsidRPr="005C16C5">
        <w:rPr>
          <w:rFonts w:cs="Times New Roman"/>
          <w:b/>
          <w:sz w:val="36"/>
        </w:rPr>
        <w:t xml:space="preserve"> azonosító számú</w:t>
      </w:r>
    </w:p>
    <w:p w:rsidR="00A23F09" w:rsidRPr="005C16C5" w:rsidRDefault="001F03BD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Szervezés-irányítás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A23F09" w:rsidRPr="005C16C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A23F09" w:rsidRPr="005C16C5" w:rsidRDefault="00A23F09" w:rsidP="00A23F0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A23F09" w:rsidRPr="005C16C5" w:rsidRDefault="00A23F09" w:rsidP="00A23F0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A23F09" w:rsidRPr="005C16C5" w:rsidRDefault="00A23F09" w:rsidP="00A23F09">
      <w:pPr>
        <w:rPr>
          <w:rFonts w:cs="Times New Roman"/>
        </w:rPr>
      </w:pPr>
      <w:r w:rsidRPr="005C16C5">
        <w:rPr>
          <w:rFonts w:cs="Times New Roman"/>
        </w:rPr>
        <w:t xml:space="preserve">A </w:t>
      </w:r>
      <w:r w:rsidR="001F03BD" w:rsidRPr="005C16C5">
        <w:rPr>
          <w:rFonts w:cs="Times New Roman"/>
        </w:rPr>
        <w:t>11769</w:t>
      </w:r>
      <w:r w:rsidRPr="005C16C5">
        <w:rPr>
          <w:rFonts w:cs="Times New Roman"/>
        </w:rPr>
        <w:t>-</w:t>
      </w:r>
      <w:r w:rsidR="001F03BD" w:rsidRPr="005C16C5">
        <w:rPr>
          <w:rFonts w:cs="Times New Roman"/>
        </w:rPr>
        <w:t>16</w:t>
      </w:r>
      <w:r w:rsidRPr="005C16C5">
        <w:rPr>
          <w:rFonts w:cs="Times New Roman"/>
        </w:rPr>
        <w:t xml:space="preserve"> azonosító számú </w:t>
      </w:r>
      <w:r w:rsidR="001F03BD" w:rsidRPr="005C16C5">
        <w:rPr>
          <w:rFonts w:cs="Times New Roman"/>
        </w:rPr>
        <w:t>Szervezés-irányítás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 xml:space="preserve">megnevezésű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0" w:type="auto"/>
        <w:jc w:val="center"/>
        <w:tblInd w:w="-7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33"/>
        <w:gridCol w:w="758"/>
        <w:gridCol w:w="984"/>
      </w:tblGrid>
      <w:tr w:rsidR="005C16C5" w:rsidRPr="005C16C5" w:rsidTr="009622B4">
        <w:trPr>
          <w:cantSplit/>
          <w:trHeight w:val="2149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Gyártásirányítás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Termék</w:t>
            </w:r>
            <w:r w:rsidR="00BB463D" w:rsidRPr="005C16C5">
              <w:rPr>
                <w:rFonts w:cs="Times New Roman"/>
                <w:szCs w:val="24"/>
              </w:rPr>
              <w:t>-</w:t>
            </w:r>
            <w:r w:rsidRPr="005C16C5">
              <w:rPr>
                <w:rFonts w:cs="Times New Roman"/>
                <w:szCs w:val="24"/>
              </w:rPr>
              <w:t>technológia gyakorlat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Gyártási utasítást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Gyártás-előkészítést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Gyártás-előkészítést irányít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Kooperál, kapcsolatot tart a termelőegységekkel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Összegyűjti a beérkező termelési 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Informatikai eszközökkel támogatott könnyűipari irányítási rendszereket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Meghatározza a gép- és eszközszükségletet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Beérkező alapanyagokat és kellékeket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Terméktechnológiai folyamatot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Megrendelői, fogyasztói reklamációt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Vasalástechnológiát, ragasztás technológiát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Munka- és balesetvédelmi szabályokat betart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463D" w:rsidRPr="005C16C5" w:rsidRDefault="00BB463D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463D" w:rsidRPr="005C16C5" w:rsidRDefault="00BB463D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463D" w:rsidRPr="005C16C5" w:rsidRDefault="00BB463D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Gyártási utasítások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Gyártás-előkészítés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Gyártás-előkészítési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Információk, adatok 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Informatikai eszközök és 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Könnyűipari gépek, berendezések,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Bevizsgálás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Könnyűipari terméktechnológiai folyamatok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Reklamációk, fogyasztóvédelmi panaszok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Vasalástechnológia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Ragasztás 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Munka- és balesetvédelmi szabványok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463D" w:rsidRPr="005C16C5" w:rsidRDefault="00BB463D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463D" w:rsidRPr="005C16C5" w:rsidRDefault="00BB463D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463D" w:rsidRPr="005C16C5" w:rsidRDefault="00BB463D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Köznyelvi és szakmai nyelv megértése  és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Könnyűipari ábrák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Gépek, berendezések biztonságos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Informatikai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AF3A0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Problémaelemzés, feltárás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9622B4" w:rsidRPr="005C16C5" w:rsidTr="009622B4">
        <w:trPr>
          <w:trHeight w:val="255"/>
          <w:jc w:val="center"/>
        </w:trPr>
        <w:tc>
          <w:tcPr>
            <w:tcW w:w="5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Kontroll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1F03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5C16C5" w:rsidRDefault="00A23F09" w:rsidP="00A23F09">
      <w:pPr>
        <w:rPr>
          <w:rFonts w:cs="Times New Roman"/>
        </w:rPr>
      </w:pPr>
    </w:p>
    <w:p w:rsidR="00A23F09" w:rsidRPr="005C16C5" w:rsidRDefault="001F03B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Gyártásirányítás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="00C35C54" w:rsidRPr="005C16C5">
        <w:rPr>
          <w:rFonts w:cs="Times New Roman"/>
          <w:b/>
        </w:rPr>
        <w:t>62</w:t>
      </w:r>
      <w:r w:rsidR="00A23F09" w:rsidRPr="005C16C5">
        <w:rPr>
          <w:rFonts w:cs="Times New Roman"/>
          <w:b/>
        </w:rPr>
        <w:t xml:space="preserve"> óra/</w:t>
      </w:r>
      <w:r w:rsidR="009622B4">
        <w:rPr>
          <w:rFonts w:cs="Times New Roman"/>
          <w:b/>
        </w:rPr>
        <w:t>0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</w:t>
      </w:r>
      <w:r w:rsidR="009622B4">
        <w:rPr>
          <w:rFonts w:cs="Times New Roman"/>
        </w:rPr>
        <w:t xml:space="preserve"> </w:t>
      </w:r>
      <w:r w:rsidR="00865D86" w:rsidRPr="005C16C5">
        <w:rPr>
          <w:rFonts w:cs="Times New Roman"/>
        </w:rPr>
        <w:t xml:space="preserve">52 542 01 Könnyűipari </w:t>
      </w:r>
      <w:proofErr w:type="spellStart"/>
      <w:r w:rsidR="00865D86" w:rsidRPr="005C16C5">
        <w:rPr>
          <w:rFonts w:cs="Times New Roman"/>
        </w:rPr>
        <w:t>gyártáselőkészítő</w:t>
      </w:r>
      <w:proofErr w:type="spellEnd"/>
      <w:r w:rsidRPr="005C16C5">
        <w:rPr>
          <w:rFonts w:cs="Times New Roman"/>
        </w:rPr>
        <w:t xml:space="preserve"> </w:t>
      </w:r>
      <w:r w:rsidR="009622B4" w:rsidRPr="009622B4">
        <w:rPr>
          <w:rFonts w:cs="Times New Roman"/>
        </w:rPr>
        <w:t>mellék-</w:t>
      </w:r>
      <w:r w:rsidRPr="005C16C5">
        <w:rPr>
          <w:rFonts w:cs="Times New Roman"/>
        </w:rPr>
        <w:t>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1F03BD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tanuló ismerje meg a korszerű könnyűipari informatikával támogatott vállalatirányítási rendszereket, képes legyen utasítások készítésére és termelési adatok feldolgozására</w:t>
      </w:r>
      <w:r w:rsidR="00865D86" w:rsidRPr="005C16C5">
        <w:rPr>
          <w:rFonts w:cs="Times New Roman"/>
        </w:rPr>
        <w:t>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1F03BD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1F03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Gyártási utasítások</w:t>
      </w:r>
    </w:p>
    <w:p w:rsidR="00A23F09" w:rsidRPr="005C16C5" w:rsidRDefault="001F03B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Könnyűipari termékekhez gyártási utasítások készítése.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1F03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Gyártás-előkészítés területei, csoportjai</w:t>
      </w:r>
    </w:p>
    <w:p w:rsidR="00A23F09" w:rsidRPr="005C16C5" w:rsidRDefault="001F03B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Könnyűipari termékekhez gyártás-előkészítés szervezése.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1F03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Informatikai eszközök, adatok feldolgozása</w:t>
      </w:r>
    </w:p>
    <w:p w:rsidR="00A23F09" w:rsidRPr="005C16C5" w:rsidRDefault="001F03BD" w:rsidP="00A23F09">
      <w:pPr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Könnyűipari vállalatirányítási rendszerek ismerete, informatikai eszközökkel támogatott rendszerek használata.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1F03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Termelési adatok rendszerezése</w:t>
      </w:r>
    </w:p>
    <w:p w:rsidR="001F03BD" w:rsidRPr="005C16C5" w:rsidRDefault="001F03BD" w:rsidP="001F03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Termelő egységekkel való kapcsolattartás.</w:t>
      </w:r>
    </w:p>
    <w:p w:rsidR="00A23F09" w:rsidRPr="005C16C5" w:rsidRDefault="001F03B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Termelési adatok feldolgozása.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865D86" w:rsidRPr="005C16C5" w:rsidRDefault="00865D86" w:rsidP="00865D86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Szaktanterem</w:t>
      </w:r>
    </w:p>
    <w:p w:rsidR="00A23F09" w:rsidRPr="005C16C5" w:rsidRDefault="00865D86" w:rsidP="00865D86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Termelő üzem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865D8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Terméktechnológia gyakorlat</w:t>
      </w:r>
      <w:r w:rsidR="00A23F09" w:rsidRPr="005C16C5">
        <w:rPr>
          <w:rFonts w:cs="Times New Roman"/>
          <w:b/>
        </w:rPr>
        <w:t xml:space="preserve"> tantárgy</w:t>
      </w:r>
      <w:r w:rsidR="00A23F09" w:rsidRPr="005C16C5">
        <w:rPr>
          <w:rFonts w:cs="Times New Roman"/>
          <w:b/>
        </w:rPr>
        <w:tab/>
      </w:r>
      <w:r w:rsidR="00956322" w:rsidRPr="005C16C5">
        <w:rPr>
          <w:rFonts w:cs="Times New Roman"/>
          <w:b/>
        </w:rPr>
        <w:t>31</w:t>
      </w:r>
      <w:r w:rsidR="00A23F09" w:rsidRPr="005C16C5">
        <w:rPr>
          <w:rFonts w:cs="Times New Roman"/>
          <w:b/>
        </w:rPr>
        <w:t xml:space="preserve"> óra/</w:t>
      </w:r>
      <w:r w:rsidR="009622B4">
        <w:rPr>
          <w:rFonts w:cs="Times New Roman"/>
          <w:b/>
        </w:rPr>
        <w:t>0</w:t>
      </w:r>
      <w:r w:rsidR="00A23F09" w:rsidRPr="005C16C5">
        <w:rPr>
          <w:rFonts w:cs="Times New Roman"/>
          <w:b/>
        </w:rPr>
        <w:t xml:space="preserve"> óra*</w:t>
      </w:r>
    </w:p>
    <w:p w:rsidR="00A23F09" w:rsidRPr="005C16C5" w:rsidRDefault="00A23F09" w:rsidP="00A23F0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</w:t>
      </w:r>
      <w:r w:rsidR="009622B4">
        <w:rPr>
          <w:rFonts w:cs="Times New Roman"/>
        </w:rPr>
        <w:t xml:space="preserve"> </w:t>
      </w:r>
      <w:r w:rsidR="00865D86" w:rsidRPr="005C16C5">
        <w:rPr>
          <w:rFonts w:cs="Times New Roman"/>
        </w:rPr>
        <w:t xml:space="preserve">52 542 01 Könnyűipari </w:t>
      </w:r>
      <w:proofErr w:type="spellStart"/>
      <w:r w:rsidR="00865D86" w:rsidRPr="005C16C5">
        <w:rPr>
          <w:rFonts w:cs="Times New Roman"/>
        </w:rPr>
        <w:t>gyártáselőkészítő</w:t>
      </w:r>
      <w:proofErr w:type="spellEnd"/>
      <w:r w:rsidRPr="005C16C5">
        <w:rPr>
          <w:rFonts w:cs="Times New Roman"/>
        </w:rPr>
        <w:t xml:space="preserve"> </w:t>
      </w:r>
      <w:r w:rsidR="009622B4" w:rsidRPr="009622B4">
        <w:rPr>
          <w:rFonts w:cs="Times New Roman"/>
        </w:rPr>
        <w:t>mellék-</w:t>
      </w:r>
      <w:r w:rsidRPr="005C16C5">
        <w:rPr>
          <w:rFonts w:cs="Times New Roman"/>
        </w:rPr>
        <w:t>szakképesítéshez kapcsolódik.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A23F09" w:rsidRPr="005C16C5" w:rsidRDefault="00865D86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tanuló megismerje a könnyűipari termékek készítéséhez szükséges gépeket, eszközöket, informatikai lehetőségeket. A tanuló tudja kezelni a reklamáció- és panaszkezelést.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A23F09" w:rsidRPr="005C16C5" w:rsidRDefault="00865D86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A23F09" w:rsidRPr="005C16C5" w:rsidRDefault="00865D8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Gép-, eszköz-, anyagszükséglet</w:t>
      </w:r>
    </w:p>
    <w:p w:rsidR="00865D86" w:rsidRPr="005C16C5" w:rsidRDefault="00865D86" w:rsidP="00865D8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Gép- és eszközszükséglet meghatározása a könnyűipari termék elkészítéséhez.</w:t>
      </w:r>
    </w:p>
    <w:p w:rsidR="00865D86" w:rsidRPr="005C16C5" w:rsidRDefault="00865D86" w:rsidP="00865D8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Alapanyagok és kellékek ellenőrzése.</w:t>
      </w:r>
    </w:p>
    <w:p w:rsidR="00865D86" w:rsidRPr="005C16C5" w:rsidRDefault="00865D86" w:rsidP="00865D8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Ragasztási tesztek végzése, vasalási paraméterek meghatározása.</w:t>
      </w:r>
    </w:p>
    <w:p w:rsidR="00865D86" w:rsidRPr="005C16C5" w:rsidRDefault="00865D86" w:rsidP="00865D8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Gépek, eszközök munka- és balesetvédelmi szabályai.</w:t>
      </w:r>
    </w:p>
    <w:p w:rsidR="00A23F09" w:rsidRPr="005C16C5" w:rsidRDefault="00865D8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Terméktechnológiai folyamat végzése.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865D8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Reklamáció, panaszkezelés</w:t>
      </w:r>
    </w:p>
    <w:p w:rsidR="00A23F09" w:rsidRPr="005C16C5" w:rsidRDefault="00865D8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Reklamációkezelés folyamata, megoldások lehetőségei a törvényi szabályok betartása alapján.</w:t>
      </w:r>
    </w:p>
    <w:p w:rsidR="00A23F09" w:rsidRPr="005C16C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865D86" w:rsidRPr="005C16C5" w:rsidRDefault="00865D86" w:rsidP="00865D86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Tanműhely</w:t>
      </w:r>
    </w:p>
    <w:p w:rsidR="00A23F09" w:rsidRPr="005C16C5" w:rsidRDefault="00865D86" w:rsidP="00865D86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Üzem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C64779" w:rsidRPr="005C16C5" w:rsidRDefault="00C64779" w:rsidP="00C64779">
      <w:pPr>
        <w:rPr>
          <w:rFonts w:cs="Times New Roman"/>
        </w:rPr>
      </w:pPr>
    </w:p>
    <w:p w:rsidR="00C64779" w:rsidRPr="005C16C5" w:rsidRDefault="00C64779" w:rsidP="00C64779">
      <w:pPr>
        <w:spacing w:before="28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A</w:t>
      </w:r>
    </w:p>
    <w:p w:rsidR="00C64779" w:rsidRPr="005C16C5" w:rsidRDefault="00865D86" w:rsidP="00C64779">
      <w:pPr>
        <w:spacing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11770</w:t>
      </w:r>
      <w:r w:rsidR="00C64779" w:rsidRPr="005C16C5">
        <w:rPr>
          <w:rFonts w:cs="Times New Roman"/>
          <w:b/>
          <w:sz w:val="36"/>
        </w:rPr>
        <w:t>-</w:t>
      </w:r>
      <w:r w:rsidRPr="005C16C5">
        <w:rPr>
          <w:rFonts w:cs="Times New Roman"/>
          <w:b/>
          <w:sz w:val="36"/>
        </w:rPr>
        <w:t>16</w:t>
      </w:r>
      <w:r w:rsidR="00C64779" w:rsidRPr="005C16C5">
        <w:rPr>
          <w:rFonts w:cs="Times New Roman"/>
          <w:b/>
          <w:sz w:val="36"/>
        </w:rPr>
        <w:t xml:space="preserve"> azonosító számú</w:t>
      </w:r>
    </w:p>
    <w:p w:rsidR="00C64779" w:rsidRPr="005C16C5" w:rsidRDefault="00865D86" w:rsidP="00C6477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Könnyűipari alapanyagok</w:t>
      </w:r>
    </w:p>
    <w:p w:rsidR="00C64779" w:rsidRPr="005C16C5" w:rsidRDefault="00C64779" w:rsidP="00C6477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megnevezésű</w:t>
      </w:r>
    </w:p>
    <w:p w:rsidR="00C64779" w:rsidRPr="005C16C5" w:rsidRDefault="00C64779" w:rsidP="00C64779">
      <w:pPr>
        <w:spacing w:before="480" w:after="480"/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szakmai követelménymodul</w:t>
      </w:r>
    </w:p>
    <w:p w:rsidR="00C64779" w:rsidRPr="005C16C5" w:rsidRDefault="00C64779" w:rsidP="00C64779">
      <w:pPr>
        <w:jc w:val="center"/>
        <w:rPr>
          <w:rFonts w:cs="Times New Roman"/>
          <w:b/>
          <w:sz w:val="36"/>
        </w:rPr>
      </w:pPr>
      <w:r w:rsidRPr="005C16C5">
        <w:rPr>
          <w:rFonts w:cs="Times New Roman"/>
          <w:b/>
          <w:sz w:val="36"/>
        </w:rPr>
        <w:t>tantárgyai, témakörei</w:t>
      </w:r>
    </w:p>
    <w:p w:rsidR="00C64779" w:rsidRPr="005C16C5" w:rsidRDefault="00C64779" w:rsidP="00C64779">
      <w:pPr>
        <w:spacing w:after="200" w:line="276" w:lineRule="auto"/>
        <w:jc w:val="left"/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C64779" w:rsidRPr="005C16C5" w:rsidRDefault="00C64779" w:rsidP="00C64779">
      <w:pPr>
        <w:rPr>
          <w:rFonts w:cs="Times New Roman"/>
        </w:rPr>
      </w:pPr>
      <w:r w:rsidRPr="005C16C5">
        <w:rPr>
          <w:rFonts w:cs="Times New Roman"/>
        </w:rPr>
        <w:t xml:space="preserve">A </w:t>
      </w:r>
      <w:r w:rsidR="00865D86" w:rsidRPr="005C16C5">
        <w:rPr>
          <w:rFonts w:cs="Times New Roman"/>
        </w:rPr>
        <w:t>11770</w:t>
      </w:r>
      <w:r w:rsidRPr="005C16C5">
        <w:rPr>
          <w:rFonts w:cs="Times New Roman"/>
        </w:rPr>
        <w:t>-</w:t>
      </w:r>
      <w:r w:rsidR="00865D86" w:rsidRPr="005C16C5">
        <w:rPr>
          <w:rFonts w:cs="Times New Roman"/>
        </w:rPr>
        <w:t>16</w:t>
      </w:r>
      <w:r w:rsidRPr="005C16C5">
        <w:rPr>
          <w:rFonts w:cs="Times New Roman"/>
        </w:rPr>
        <w:t xml:space="preserve"> azonosító számú </w:t>
      </w:r>
      <w:r w:rsidR="00865D86" w:rsidRPr="005C16C5">
        <w:rPr>
          <w:rFonts w:cs="Times New Roman"/>
        </w:rPr>
        <w:t>Könnyűipari alapanyagok</w:t>
      </w:r>
      <w:r w:rsidR="009622B4">
        <w:rPr>
          <w:rFonts w:cs="Times New Roman"/>
        </w:rPr>
        <w:t xml:space="preserve"> </w:t>
      </w:r>
      <w:r w:rsidRPr="005C16C5">
        <w:rPr>
          <w:rFonts w:cs="Times New Roman"/>
        </w:rPr>
        <w:t xml:space="preserve">megnevezésű szakmai követelménymodulhoz tartozó tantárgyak és témakörök oktatása során </w:t>
      </w:r>
      <w:r w:rsidR="00FF16DA">
        <w:rPr>
          <w:rFonts w:cs="Times New Roman"/>
        </w:rPr>
        <w:t>fejlesztendő kompetenciák:</w:t>
      </w:r>
    </w:p>
    <w:tbl>
      <w:tblPr>
        <w:tblW w:w="0" w:type="auto"/>
        <w:jc w:val="center"/>
        <w:tblInd w:w="-124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16"/>
        <w:gridCol w:w="758"/>
        <w:gridCol w:w="984"/>
      </w:tblGrid>
      <w:tr w:rsidR="005C16C5" w:rsidRPr="005C16C5" w:rsidTr="009622B4">
        <w:trPr>
          <w:cantSplit/>
          <w:trHeight w:val="1697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Könnyűipari alapanyagok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Könnyűipari alapanyagok gyakorlat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Jellemzi a könnyűiparban alkalmazott anyagok tulajdonságait, felhasználási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Elemzi a szálas anyagok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463D" w:rsidRPr="005C16C5" w:rsidRDefault="00BB463D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Elemzi a szövetek, kötött kelmék és nem szőtt kelmék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463D" w:rsidRPr="005C16C5" w:rsidRDefault="00BB463D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463D" w:rsidRPr="005C16C5" w:rsidRDefault="00BB463D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Elemzi a könnyűiparban alkalmazott bőranyagok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463D" w:rsidRPr="005C16C5" w:rsidRDefault="00BB463D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5C16C5">
              <w:rPr>
                <w:rFonts w:cs="Times New Roman"/>
              </w:rPr>
              <w:t>Elemzi a könnyűiparban alkalmazott bőr és műbőr, ill. szőrme és műszőrme anyagok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463D" w:rsidRPr="005C16C5" w:rsidRDefault="00BB463D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463D" w:rsidRPr="005C16C5" w:rsidRDefault="00BB463D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Elemzi a könnyűiparban alkalmazott faanyagok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Elemzi a könnyűiparban alkalmazott műanyagok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Elemzi a könnyűiparban alkalmazott fémanyagok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Elemzi a könnyűiparban alkalmazott vegyi anyagok tulajdonságait, felhasználási területeit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 xml:space="preserve">Megállapítja a fonal vagy cérna </w:t>
            </w:r>
            <w:r w:rsidR="00BB463D" w:rsidRPr="005C16C5">
              <w:rPr>
                <w:rFonts w:cs="Times New Roman"/>
              </w:rPr>
              <w:t xml:space="preserve">előállítási módját, </w:t>
            </w:r>
            <w:r w:rsidRPr="005C16C5">
              <w:rPr>
                <w:rFonts w:cs="Times New Roman"/>
              </w:rPr>
              <w:t>minőségét és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Értelmezi a kezelési útmutató jelképeit</w:t>
            </w:r>
            <w:r w:rsidR="00BB463D" w:rsidRPr="005C16C5">
              <w:rPr>
                <w:rFonts w:cs="Times New Roman"/>
              </w:rPr>
              <w:t>, valamint a jelképpel nem kifejezhető szöveges útmutatásokat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Könnyűiparban felhasznált anyagok tulajdonságai, felhasználási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5C16C5">
              <w:rPr>
                <w:rFonts w:cs="Times New Roman"/>
              </w:rPr>
              <w:t>Szálasanyagok</w:t>
            </w:r>
            <w:proofErr w:type="spellEnd"/>
            <w:r w:rsidRPr="005C16C5">
              <w:rPr>
                <w:rFonts w:cs="Times New Roman"/>
              </w:rPr>
              <w:t xml:space="preserve"> tulajdonságai, felhasználási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Fonalak és cérnák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 xml:space="preserve">Szövetek, </w:t>
            </w:r>
            <w:r w:rsidR="00BB463D" w:rsidRPr="005C16C5">
              <w:rPr>
                <w:rFonts w:cs="Times New Roman"/>
              </w:rPr>
              <w:t xml:space="preserve">kötött </w:t>
            </w:r>
            <w:r w:rsidRPr="005C16C5">
              <w:rPr>
                <w:rFonts w:cs="Times New Roman"/>
              </w:rPr>
              <w:t>kelmék,</w:t>
            </w:r>
            <w:r w:rsidR="00BB463D" w:rsidRPr="005C16C5">
              <w:rPr>
                <w:rFonts w:cs="Times New Roman"/>
              </w:rPr>
              <w:t xml:space="preserve"> nem szőtt kelmék,</w:t>
            </w:r>
            <w:r w:rsidRPr="005C16C5">
              <w:rPr>
                <w:rFonts w:cs="Times New Roman"/>
              </w:rPr>
              <w:t xml:space="preserve"> bőrök</w:t>
            </w:r>
            <w:r w:rsidR="00161702" w:rsidRPr="005C16C5">
              <w:rPr>
                <w:rFonts w:cs="Times New Roman"/>
              </w:rPr>
              <w:t>, szőrök és műszőrök</w:t>
            </w:r>
            <w:r w:rsidRPr="005C16C5">
              <w:rPr>
                <w:rFonts w:cs="Times New Roman"/>
              </w:rPr>
              <w:t xml:space="preserve"> fajtái és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Kezelési útmutató jelképrendszere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161702" w:rsidP="008A7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Nyersanyag-összetétel megadása az Európai Parlament és a Tanács 1007/2011/EU rendelete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161702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1702" w:rsidRPr="005C16C5" w:rsidRDefault="00161702" w:rsidP="008A7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A kezelési útmutató jelképrendszere az aktuális MSZ EN ISO 3758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1702" w:rsidRPr="005C16C5" w:rsidRDefault="00161702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1702" w:rsidRPr="005C16C5" w:rsidRDefault="00161702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Style w:val="Jegyzethivatkozs"/>
                <w:rFonts w:cs="Times New Roman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Szakmai nyelvi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Idegen nyelvű 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Szimbólumok, 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Szaglás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Tapintás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8A7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C16C5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Kontroll (ellenőrző 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  <w:tr w:rsidR="009622B4" w:rsidRPr="005C16C5" w:rsidTr="009622B4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6ED0" w:rsidRPr="005C16C5" w:rsidRDefault="00B86ED0" w:rsidP="009563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C16C5">
              <w:rPr>
                <w:rFonts w:cs="Times New Roman"/>
                <w:szCs w:val="24"/>
              </w:rPr>
              <w:t>x</w:t>
            </w:r>
          </w:p>
        </w:tc>
      </w:tr>
    </w:tbl>
    <w:p w:rsidR="00C64779" w:rsidRPr="005C16C5" w:rsidRDefault="00C64779" w:rsidP="00C64779">
      <w:pPr>
        <w:rPr>
          <w:rFonts w:cs="Times New Roman"/>
        </w:rPr>
      </w:pPr>
    </w:p>
    <w:p w:rsidR="00C64779" w:rsidRPr="005C16C5" w:rsidRDefault="00956322" w:rsidP="00C6477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Könnyűipari alapanyagok</w:t>
      </w:r>
      <w:r w:rsidR="00C64779" w:rsidRPr="005C16C5">
        <w:rPr>
          <w:rFonts w:cs="Times New Roman"/>
          <w:b/>
        </w:rPr>
        <w:t xml:space="preserve"> tantárgy</w:t>
      </w:r>
      <w:r w:rsidR="00C64779" w:rsidRPr="005C16C5">
        <w:rPr>
          <w:rFonts w:cs="Times New Roman"/>
          <w:b/>
        </w:rPr>
        <w:tab/>
      </w:r>
      <w:r w:rsidRPr="005C16C5">
        <w:rPr>
          <w:rFonts w:cs="Times New Roman"/>
          <w:b/>
        </w:rPr>
        <w:t>36</w:t>
      </w:r>
      <w:r w:rsidR="00C64779" w:rsidRPr="005C16C5">
        <w:rPr>
          <w:rFonts w:cs="Times New Roman"/>
          <w:b/>
        </w:rPr>
        <w:t xml:space="preserve"> óra/</w:t>
      </w:r>
      <w:r w:rsidR="009622B4">
        <w:rPr>
          <w:rFonts w:cs="Times New Roman"/>
          <w:b/>
        </w:rPr>
        <w:t>0</w:t>
      </w:r>
      <w:r w:rsidR="00C64779" w:rsidRPr="005C16C5">
        <w:rPr>
          <w:rFonts w:cs="Times New Roman"/>
          <w:b/>
        </w:rPr>
        <w:t xml:space="preserve"> óra*</w:t>
      </w:r>
    </w:p>
    <w:p w:rsidR="00C64779" w:rsidRPr="005C16C5" w:rsidRDefault="00C64779" w:rsidP="00C6477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</w:t>
      </w:r>
      <w:r w:rsidR="009622B4">
        <w:rPr>
          <w:rFonts w:cs="Times New Roman"/>
        </w:rPr>
        <w:t xml:space="preserve">z </w:t>
      </w:r>
      <w:r w:rsidR="001976D3" w:rsidRPr="005C16C5">
        <w:rPr>
          <w:rFonts w:cs="Times New Roman"/>
        </w:rPr>
        <w:t>52</w:t>
      </w:r>
      <w:r w:rsidR="00956322" w:rsidRPr="005C16C5">
        <w:rPr>
          <w:rFonts w:cs="Times New Roman"/>
        </w:rPr>
        <w:t xml:space="preserve"> 542 01 Könnyűipari </w:t>
      </w:r>
      <w:proofErr w:type="spellStart"/>
      <w:r w:rsidR="00956322" w:rsidRPr="005C16C5">
        <w:rPr>
          <w:rFonts w:cs="Times New Roman"/>
        </w:rPr>
        <w:t>gyártáselőkészítő</w:t>
      </w:r>
      <w:proofErr w:type="spellEnd"/>
      <w:r w:rsidRPr="005C16C5">
        <w:rPr>
          <w:rFonts w:cs="Times New Roman"/>
        </w:rPr>
        <w:t xml:space="preserve"> </w:t>
      </w:r>
      <w:r w:rsidR="009622B4" w:rsidRPr="009622B4">
        <w:rPr>
          <w:rFonts w:cs="Times New Roman"/>
        </w:rPr>
        <w:t>mellék-</w:t>
      </w:r>
      <w:r w:rsidRPr="005C16C5">
        <w:rPr>
          <w:rFonts w:cs="Times New Roman"/>
        </w:rPr>
        <w:t>szakképesítéshez kapcsolódik.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C64779" w:rsidRPr="005C16C5" w:rsidRDefault="00956322" w:rsidP="00C6477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tanuló megismerje a könnyűiparban alkalmazható anyagfajtákat, tulajdonságaikat, felhasználási területeit. Ismerje a könnyűiparban alkalmazott szálas anyagok tulajdonságait, a különböző fonalak, cérnák minőségét, jellemzőit és felhasználási területeit.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C64779" w:rsidRPr="005C16C5" w:rsidRDefault="00956322" w:rsidP="00C6477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C64779" w:rsidRPr="005C16C5" w:rsidRDefault="00956322" w:rsidP="00C6477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Könnyűiparban alkalmazott alapanyagok</w:t>
      </w:r>
    </w:p>
    <w:p w:rsidR="00956322" w:rsidRPr="005C16C5" w:rsidRDefault="00956322" w:rsidP="009563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Könnyűiparban alkalmazott anyagok tulajdonságai.</w:t>
      </w:r>
    </w:p>
    <w:p w:rsidR="00956322" w:rsidRPr="005C16C5" w:rsidRDefault="00956322" w:rsidP="009563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Könnyűiparban alkalmazott anyagok felhasználási területei.</w:t>
      </w:r>
    </w:p>
    <w:p w:rsidR="00C64779" w:rsidRPr="005C16C5" w:rsidRDefault="00C64779" w:rsidP="00C647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64779" w:rsidRPr="005C16C5" w:rsidRDefault="00C64779" w:rsidP="00C6477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956322" w:rsidRPr="005C16C5" w:rsidRDefault="00956322" w:rsidP="00956322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Szaktanterem</w:t>
      </w:r>
    </w:p>
    <w:p w:rsidR="00C64779" w:rsidRPr="005C16C5" w:rsidRDefault="00956322" w:rsidP="00C6477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Labor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rPr>
          <w:rFonts w:cs="Times New Roman"/>
        </w:rPr>
      </w:pPr>
      <w:r w:rsidRPr="005C16C5">
        <w:rPr>
          <w:rFonts w:cs="Times New Roman"/>
        </w:rPr>
        <w:br w:type="page"/>
      </w:r>
    </w:p>
    <w:p w:rsidR="00C64779" w:rsidRPr="005C16C5" w:rsidRDefault="00956322" w:rsidP="00C6477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Könnyűipari alapanyagok gyakorlat</w:t>
      </w:r>
      <w:r w:rsidR="00C64779" w:rsidRPr="005C16C5">
        <w:rPr>
          <w:rFonts w:cs="Times New Roman"/>
          <w:b/>
        </w:rPr>
        <w:t xml:space="preserve"> tantárgy</w:t>
      </w:r>
      <w:r w:rsidR="00C64779" w:rsidRPr="005C16C5">
        <w:rPr>
          <w:rFonts w:cs="Times New Roman"/>
          <w:b/>
        </w:rPr>
        <w:tab/>
      </w:r>
      <w:r w:rsidRPr="005C16C5">
        <w:rPr>
          <w:rFonts w:cs="Times New Roman"/>
          <w:b/>
        </w:rPr>
        <w:t>31</w:t>
      </w:r>
      <w:r w:rsidR="00C64779" w:rsidRPr="005C16C5">
        <w:rPr>
          <w:rFonts w:cs="Times New Roman"/>
          <w:b/>
        </w:rPr>
        <w:t xml:space="preserve"> óra/</w:t>
      </w:r>
      <w:r w:rsidR="009622B4">
        <w:rPr>
          <w:rFonts w:cs="Times New Roman"/>
          <w:b/>
        </w:rPr>
        <w:t>0</w:t>
      </w:r>
      <w:r w:rsidR="00C64779" w:rsidRPr="005C16C5">
        <w:rPr>
          <w:rFonts w:cs="Times New Roman"/>
          <w:b/>
        </w:rPr>
        <w:t xml:space="preserve"> óra*</w:t>
      </w:r>
    </w:p>
    <w:p w:rsidR="00C64779" w:rsidRPr="005C16C5" w:rsidRDefault="00C64779" w:rsidP="00C64779">
      <w:pPr>
        <w:spacing w:after="0"/>
        <w:jc w:val="right"/>
        <w:rPr>
          <w:rFonts w:cs="Times New Roman"/>
          <w:sz w:val="20"/>
        </w:rPr>
      </w:pPr>
      <w:r w:rsidRPr="005C16C5">
        <w:rPr>
          <w:rFonts w:cs="Times New Roman"/>
          <w:sz w:val="20"/>
        </w:rPr>
        <w:t>* 9-13. évfolyamon megszervezett képzés/13. és 14. évfolyamon megszervezett képzés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</w:t>
      </w:r>
      <w:r w:rsidR="009622B4">
        <w:rPr>
          <w:rFonts w:cs="Times New Roman"/>
        </w:rPr>
        <w:t xml:space="preserve"> </w:t>
      </w:r>
      <w:r w:rsidR="00956322" w:rsidRPr="005C16C5">
        <w:rPr>
          <w:rFonts w:cs="Times New Roman"/>
        </w:rPr>
        <w:t xml:space="preserve">52 542 01 Könnyűipari </w:t>
      </w:r>
      <w:proofErr w:type="spellStart"/>
      <w:r w:rsidR="00956322" w:rsidRPr="005C16C5">
        <w:rPr>
          <w:rFonts w:cs="Times New Roman"/>
        </w:rPr>
        <w:t>gyártáselőkészítő</w:t>
      </w:r>
      <w:proofErr w:type="spellEnd"/>
      <w:r w:rsidRPr="005C16C5">
        <w:rPr>
          <w:rFonts w:cs="Times New Roman"/>
        </w:rPr>
        <w:t xml:space="preserve"> </w:t>
      </w:r>
      <w:r w:rsidR="009622B4" w:rsidRPr="009622B4">
        <w:rPr>
          <w:rFonts w:cs="Times New Roman"/>
        </w:rPr>
        <w:t>mellék-</w:t>
      </w:r>
      <w:r w:rsidRPr="005C16C5">
        <w:rPr>
          <w:rFonts w:cs="Times New Roman"/>
        </w:rPr>
        <w:t>szakképesítéshez kapcsolódik.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tanításának célja</w:t>
      </w:r>
    </w:p>
    <w:p w:rsidR="00C64779" w:rsidRPr="005C16C5" w:rsidRDefault="00956322" w:rsidP="00C6477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tanuló ismerje a könnyűiparban alkalmazott alapanyagok tulajdonságait, felhasználási területeit. Képes legyen a könnyűipari termékekhez kezelési útmutatók készítésére.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Kapcsolódó közismereti, szakmai tartalmak</w:t>
      </w:r>
    </w:p>
    <w:p w:rsidR="00C64779" w:rsidRPr="005C16C5" w:rsidRDefault="00956322" w:rsidP="00C6477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A tantárgy az adott évfolyamba lépés feltételeiként megjelölt közismereti és szakmai tartalmakra épül.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Témakörök</w:t>
      </w:r>
    </w:p>
    <w:p w:rsidR="00C64779" w:rsidRPr="005C16C5" w:rsidRDefault="00956322" w:rsidP="00C6477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Könnyűipari alapanyagok felhasználási területei</w:t>
      </w:r>
    </w:p>
    <w:p w:rsidR="00956322" w:rsidRPr="005C16C5" w:rsidRDefault="00956322" w:rsidP="009563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könnyűiparban használt alapanyagok tulajdonságai, felhasználási területei.</w:t>
      </w:r>
    </w:p>
    <w:p w:rsidR="00C64779" w:rsidRPr="005C16C5" w:rsidRDefault="00956322" w:rsidP="00C647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Fonalak, cérnák előállítási módja, jellemzői.</w:t>
      </w:r>
    </w:p>
    <w:p w:rsidR="00C64779" w:rsidRPr="005C16C5" w:rsidRDefault="00C64779" w:rsidP="00C647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64779" w:rsidRPr="005C16C5" w:rsidRDefault="00956322" w:rsidP="00C6477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C16C5">
        <w:rPr>
          <w:rFonts w:cs="Times New Roman"/>
          <w:b/>
          <w:i/>
        </w:rPr>
        <w:t>Kezelési útmutatók értelmezése, készítése</w:t>
      </w:r>
    </w:p>
    <w:p w:rsidR="00956322" w:rsidRPr="005C16C5" w:rsidRDefault="00956322" w:rsidP="0095632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A könnyűiparban használt jelképek, szimbólumok.</w:t>
      </w:r>
    </w:p>
    <w:p w:rsidR="00C64779" w:rsidRPr="005C16C5" w:rsidRDefault="00956322" w:rsidP="00C647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C16C5">
        <w:rPr>
          <w:rFonts w:cs="Times New Roman"/>
        </w:rPr>
        <w:t>Kezelési útmutatók készítése az elemzések birtokában.</w:t>
      </w:r>
    </w:p>
    <w:p w:rsidR="00C64779" w:rsidRPr="005C16C5" w:rsidRDefault="00C64779" w:rsidP="00C647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64779" w:rsidRPr="005C16C5" w:rsidRDefault="00C64779" w:rsidP="00C6477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képzés javasolt helyszíne (ajánlás)</w:t>
      </w:r>
    </w:p>
    <w:p w:rsidR="00956322" w:rsidRPr="005C16C5" w:rsidRDefault="00956322" w:rsidP="00956322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Szaktanterem</w:t>
      </w:r>
    </w:p>
    <w:p w:rsidR="00C64779" w:rsidRPr="005C16C5" w:rsidRDefault="00956322" w:rsidP="00956322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>Labor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C64779" w:rsidRPr="005C16C5" w:rsidRDefault="00C64779" w:rsidP="00C6477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C16C5">
        <w:rPr>
          <w:rFonts w:cs="Times New Roman"/>
          <w:b/>
        </w:rPr>
        <w:t>A tantárgy értékelésének módja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  <w:r w:rsidRPr="005C16C5">
        <w:rPr>
          <w:rFonts w:cs="Times New Roman"/>
        </w:rPr>
        <w:t xml:space="preserve">A nemzeti köznevelésről szóló 2011. évi </w:t>
      </w:r>
      <w:r w:rsidR="008917EB">
        <w:rPr>
          <w:rFonts w:cs="Times New Roman"/>
        </w:rPr>
        <w:t xml:space="preserve">CXC. törvény </w:t>
      </w:r>
      <w:r w:rsidRPr="005C16C5">
        <w:rPr>
          <w:rFonts w:cs="Times New Roman"/>
        </w:rPr>
        <w:t xml:space="preserve">54. § </w:t>
      </w:r>
      <w:r w:rsidR="00E034DF">
        <w:rPr>
          <w:rFonts w:cs="Times New Roman"/>
        </w:rPr>
        <w:t>(2) bekezdés a)</w:t>
      </w:r>
      <w:r w:rsidRPr="005C16C5">
        <w:rPr>
          <w:rFonts w:cs="Times New Roman"/>
        </w:rPr>
        <w:t xml:space="preserve"> pontja szerinti értékeléssel.</w:t>
      </w:r>
    </w:p>
    <w:p w:rsidR="00C64779" w:rsidRPr="005C16C5" w:rsidRDefault="00C64779" w:rsidP="00C64779">
      <w:pPr>
        <w:spacing w:after="0"/>
        <w:ind w:left="426"/>
        <w:rPr>
          <w:rFonts w:cs="Times New Roman"/>
        </w:rPr>
      </w:pPr>
    </w:p>
    <w:p w:rsidR="00A23F09" w:rsidRPr="005C16C5" w:rsidRDefault="00A23F09" w:rsidP="00A23F09">
      <w:pPr>
        <w:spacing w:after="0"/>
        <w:ind w:left="426"/>
        <w:rPr>
          <w:rFonts w:cs="Times New Roman"/>
        </w:rPr>
      </w:pPr>
    </w:p>
    <w:sectPr w:rsidR="00A23F09" w:rsidRPr="005C16C5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91431CC" w15:done="0"/>
  <w15:commentEx w15:paraId="46C75F63" w15:done="0"/>
  <w15:commentEx w15:paraId="69A3319A" w15:paraIdParent="46C75F63" w15:done="0"/>
  <w15:commentEx w15:paraId="34B2DC94" w15:done="0"/>
  <w15:commentEx w15:paraId="4CC4E85D" w15:done="0"/>
  <w15:commentEx w15:paraId="2EB434FA" w15:done="0"/>
  <w15:commentEx w15:paraId="52611736" w15:paraIdParent="2EB434FA" w15:done="0"/>
  <w15:commentEx w15:paraId="15061B8A" w15:done="0"/>
  <w15:commentEx w15:paraId="265B2B37" w15:paraIdParent="15061B8A" w15:done="0"/>
  <w15:commentEx w15:paraId="1295ABA9" w15:done="0"/>
  <w15:commentEx w15:paraId="12E71B3C" w15:done="0"/>
  <w15:commentEx w15:paraId="470C800C" w15:done="0"/>
  <w15:commentEx w15:paraId="45992F7D" w15:done="0"/>
  <w15:commentEx w15:paraId="20BFB42A" w15:paraIdParent="45992F7D" w15:done="0"/>
  <w15:commentEx w15:paraId="756F7C5B" w15:done="0"/>
  <w15:commentEx w15:paraId="5102ABBD" w15:paraIdParent="756F7C5B" w15:done="0"/>
  <w15:commentEx w15:paraId="6E835516" w15:done="0"/>
  <w15:commentEx w15:paraId="3F642E9E" w15:done="0"/>
  <w15:commentEx w15:paraId="015D4688" w15:done="0"/>
  <w15:commentEx w15:paraId="72678ECB" w15:done="0"/>
  <w15:commentEx w15:paraId="09DDF537" w15:paraIdParent="72678ECB" w15:done="0"/>
  <w15:commentEx w15:paraId="2314FA8D" w15:done="0"/>
  <w15:commentEx w15:paraId="76DCB635" w15:done="0"/>
  <w15:commentEx w15:paraId="0C46F7EF" w15:paraIdParent="76DCB635" w15:done="0"/>
  <w15:commentEx w15:paraId="19A235DD" w15:done="0"/>
  <w15:commentEx w15:paraId="7EF90EF0" w15:paraIdParent="19A235DD" w15:done="0"/>
  <w15:commentEx w15:paraId="33BEFB1C" w15:done="0"/>
  <w15:commentEx w15:paraId="40B426A1" w15:done="0"/>
  <w15:commentEx w15:paraId="5A3AD6F0" w15:paraIdParent="40B426A1" w15:done="0"/>
  <w15:commentEx w15:paraId="1E5496F9" w15:done="0"/>
  <w15:commentEx w15:paraId="2E308382" w15:paraIdParent="1E5496F9" w15:done="0"/>
  <w15:commentEx w15:paraId="1631DCC8" w15:done="0"/>
  <w15:commentEx w15:paraId="11EFB43C" w15:done="0"/>
  <w15:commentEx w15:paraId="33E21187" w15:done="0"/>
  <w15:commentEx w15:paraId="02C73692" w15:done="0"/>
  <w15:commentEx w15:paraId="2F85404E" w15:done="0"/>
  <w15:commentEx w15:paraId="2600ABD5" w15:paraIdParent="2F85404E" w15:done="0"/>
  <w15:commentEx w15:paraId="334793F5" w15:done="0"/>
  <w15:commentEx w15:paraId="5C03E3B0" w15:paraIdParent="334793F5" w15:done="0"/>
  <w15:commentEx w15:paraId="1C42ADEF" w15:done="0"/>
  <w15:commentEx w15:paraId="451758E1" w15:paraIdParent="1C42ADEF" w15:done="0"/>
  <w15:commentEx w15:paraId="444675CF" w15:done="0"/>
  <w15:commentEx w15:paraId="5E226BBA" w15:paraIdParent="444675CF" w15:done="0"/>
  <w15:commentEx w15:paraId="2C17DDAC" w15:done="0"/>
  <w15:commentEx w15:paraId="2A9FCB6E" w15:paraIdParent="2C17DDAC" w15:done="0"/>
  <w15:commentEx w15:paraId="4F4BFA6D" w15:done="0"/>
  <w15:commentEx w15:paraId="30D2FBAB" w15:paraIdParent="4F4BFA6D" w15:done="0"/>
  <w15:commentEx w15:paraId="49CBC3B9" w15:done="0"/>
  <w15:commentEx w15:paraId="292069E6" w15:paraIdParent="49CBC3B9" w15:done="0"/>
  <w15:commentEx w15:paraId="5B8B604A" w15:done="0"/>
  <w15:commentEx w15:paraId="0CF9D885" w15:done="0"/>
  <w15:commentEx w15:paraId="67F40D6D" w15:done="0"/>
  <w15:commentEx w15:paraId="4D9A6C4D" w15:done="0"/>
  <w15:commentEx w15:paraId="3839A31C" w15:paraIdParent="4D9A6C4D" w15:done="0"/>
  <w15:commentEx w15:paraId="16333A8C" w15:done="0"/>
  <w15:commentEx w15:paraId="4659CA60" w15:paraIdParent="16333A8C" w15:done="0"/>
  <w15:commentEx w15:paraId="7DB5A395" w15:done="0"/>
  <w15:commentEx w15:paraId="3C517BBF" w15:paraIdParent="7DB5A395" w15:done="0"/>
  <w15:commentEx w15:paraId="1D052887" w15:done="0"/>
  <w15:commentEx w15:paraId="69F08A39" w15:done="0"/>
  <w15:commentEx w15:paraId="4BF39BFA" w15:done="0"/>
  <w15:commentEx w15:paraId="5BB3958B" w15:paraIdParent="4BF39BFA" w15:done="0"/>
  <w15:commentEx w15:paraId="137CD987" w15:done="0"/>
  <w15:commentEx w15:paraId="37B1D654" w15:done="0"/>
  <w15:commentEx w15:paraId="3C781687" w15:done="0"/>
  <w15:commentEx w15:paraId="660513DB" w15:done="0"/>
  <w15:commentEx w15:paraId="6BD79817" w15:paraIdParent="660513DB" w15:done="0"/>
  <w15:commentEx w15:paraId="48F29AE6" w15:done="0"/>
  <w15:commentEx w15:paraId="1E2D3CCD" w15:done="0"/>
  <w15:commentEx w15:paraId="2CA8A705" w15:done="0"/>
  <w15:commentEx w15:paraId="5D1C43C1" w15:paraIdParent="2CA8A705" w15:done="0"/>
  <w15:commentEx w15:paraId="3D57C852" w15:done="0"/>
  <w15:commentEx w15:paraId="6BACD01F" w15:paraIdParent="3D57C852" w15:done="0"/>
  <w15:commentEx w15:paraId="5D761CDF" w15:done="0"/>
  <w15:commentEx w15:paraId="173E89A8" w15:paraIdParent="5D761CDF" w15:done="0"/>
  <w15:commentEx w15:paraId="5533A20F" w15:done="0"/>
  <w15:commentEx w15:paraId="38DD03D9" w15:done="0"/>
  <w15:commentEx w15:paraId="11E972FA" w15:done="0"/>
  <w15:commentEx w15:paraId="43EC9DD0" w15:done="0"/>
  <w15:commentEx w15:paraId="29B3A0A9" w15:done="0"/>
  <w15:commentEx w15:paraId="6B274AD5" w15:paraIdParent="29B3A0A9" w15:done="0"/>
  <w15:commentEx w15:paraId="7EAC40A1" w15:done="0"/>
  <w15:commentEx w15:paraId="31385707" w15:paraIdParent="7EAC40A1" w15:done="0"/>
  <w15:commentEx w15:paraId="596F68CE" w15:done="0"/>
  <w15:commentEx w15:paraId="221488B2" w15:paraIdParent="596F68CE" w15:done="0"/>
  <w15:commentEx w15:paraId="08CCD0AF" w15:done="0"/>
  <w15:commentEx w15:paraId="346E9002" w15:done="0"/>
  <w15:commentEx w15:paraId="10976CAE" w15:done="0"/>
  <w15:commentEx w15:paraId="1E2A1828" w15:done="0"/>
  <w15:commentEx w15:paraId="4FED79AB" w15:paraIdParent="1E2A1828" w15:done="0"/>
  <w15:commentEx w15:paraId="6461655E" w15:done="0"/>
  <w15:commentEx w15:paraId="077AB599" w15:paraIdParent="6461655E" w15:done="0"/>
  <w15:commentEx w15:paraId="415E7C73" w15:done="0"/>
  <w15:commentEx w15:paraId="60D9304D" w15:paraIdParent="415E7C73" w15:done="0"/>
  <w15:commentEx w15:paraId="46ECAA80" w15:done="0"/>
  <w15:commentEx w15:paraId="0055BB6F" w15:paraIdParent="46ECAA80" w15:done="0"/>
  <w15:commentEx w15:paraId="60BF55F1" w15:done="0"/>
  <w15:commentEx w15:paraId="2750DD56" w15:paraIdParent="60BF55F1" w15:done="0"/>
  <w15:commentEx w15:paraId="38D3942D" w15:done="0"/>
  <w15:commentEx w15:paraId="27E842F0" w15:paraIdParent="38D3942D" w15:done="0"/>
  <w15:commentEx w15:paraId="4472F968" w15:done="0"/>
  <w15:commentEx w15:paraId="09D6F436" w15:paraIdParent="4472F968" w15:done="0"/>
  <w15:commentEx w15:paraId="16635E89" w15:done="0"/>
  <w15:commentEx w15:paraId="7D2E79F8" w15:paraIdParent="16635E89" w15:done="0"/>
  <w15:commentEx w15:paraId="7B0A14E1" w15:done="0"/>
  <w15:commentEx w15:paraId="4CCFEA42" w15:paraIdParent="7B0A14E1" w15:done="0"/>
  <w15:commentEx w15:paraId="5F5ABCD1" w15:done="0"/>
  <w15:commentEx w15:paraId="370A8BC6" w15:paraIdParent="5F5ABCD1" w15:done="0"/>
  <w15:commentEx w15:paraId="2AA0E959" w15:done="0"/>
  <w15:commentEx w15:paraId="7A24BA9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8B6" w:rsidRDefault="007F28B6" w:rsidP="00B945BE">
      <w:pPr>
        <w:spacing w:after="0"/>
      </w:pPr>
      <w:r>
        <w:separator/>
      </w:r>
    </w:p>
  </w:endnote>
  <w:endnote w:type="continuationSeparator" w:id="0">
    <w:p w:rsidR="007F28B6" w:rsidRDefault="007F28B6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8B6" w:rsidRDefault="007F28B6" w:rsidP="00B945BE">
      <w:pPr>
        <w:spacing w:after="0"/>
      </w:pPr>
      <w:r>
        <w:separator/>
      </w:r>
    </w:p>
  </w:footnote>
  <w:footnote w:type="continuationSeparator" w:id="0">
    <w:p w:rsidR="007F28B6" w:rsidRDefault="007F28B6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Bukvai Albertné">
    <w15:presenceInfo w15:providerId="None" w15:userId="Bukvai Albertné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647"/>
    <w:rsid w:val="0001241B"/>
    <w:rsid w:val="00033C9C"/>
    <w:rsid w:val="0004109A"/>
    <w:rsid w:val="00042F38"/>
    <w:rsid w:val="0005404F"/>
    <w:rsid w:val="0007263D"/>
    <w:rsid w:val="00072FA3"/>
    <w:rsid w:val="00074671"/>
    <w:rsid w:val="000772D7"/>
    <w:rsid w:val="00083D88"/>
    <w:rsid w:val="0009508E"/>
    <w:rsid w:val="000A21B7"/>
    <w:rsid w:val="000A2E27"/>
    <w:rsid w:val="000B44B8"/>
    <w:rsid w:val="000B5E9D"/>
    <w:rsid w:val="000C2A52"/>
    <w:rsid w:val="000C695B"/>
    <w:rsid w:val="000C7ACE"/>
    <w:rsid w:val="000D66B3"/>
    <w:rsid w:val="000E1DAA"/>
    <w:rsid w:val="000F1065"/>
    <w:rsid w:val="000F44A2"/>
    <w:rsid w:val="000F493A"/>
    <w:rsid w:val="0012134D"/>
    <w:rsid w:val="00160E0E"/>
    <w:rsid w:val="00161702"/>
    <w:rsid w:val="001628D1"/>
    <w:rsid w:val="0017186D"/>
    <w:rsid w:val="00176326"/>
    <w:rsid w:val="001924F4"/>
    <w:rsid w:val="001976D3"/>
    <w:rsid w:val="001A7777"/>
    <w:rsid w:val="001B5A86"/>
    <w:rsid w:val="001B61A0"/>
    <w:rsid w:val="001E7B1E"/>
    <w:rsid w:val="001F03BD"/>
    <w:rsid w:val="001F08AF"/>
    <w:rsid w:val="001F599B"/>
    <w:rsid w:val="002126A4"/>
    <w:rsid w:val="00216033"/>
    <w:rsid w:val="00216F0F"/>
    <w:rsid w:val="00244218"/>
    <w:rsid w:val="00250FD5"/>
    <w:rsid w:val="00251C7B"/>
    <w:rsid w:val="0025489A"/>
    <w:rsid w:val="002625A0"/>
    <w:rsid w:val="00266A2C"/>
    <w:rsid w:val="0026720A"/>
    <w:rsid w:val="00267EDA"/>
    <w:rsid w:val="00274068"/>
    <w:rsid w:val="00276FFD"/>
    <w:rsid w:val="00286B94"/>
    <w:rsid w:val="00291386"/>
    <w:rsid w:val="002A2845"/>
    <w:rsid w:val="002B02B9"/>
    <w:rsid w:val="002C6866"/>
    <w:rsid w:val="002D029F"/>
    <w:rsid w:val="002E0E45"/>
    <w:rsid w:val="002E69FE"/>
    <w:rsid w:val="002E730C"/>
    <w:rsid w:val="002F5E91"/>
    <w:rsid w:val="00320239"/>
    <w:rsid w:val="003262AC"/>
    <w:rsid w:val="003325F4"/>
    <w:rsid w:val="003468AB"/>
    <w:rsid w:val="00377D01"/>
    <w:rsid w:val="00381B6C"/>
    <w:rsid w:val="00390F08"/>
    <w:rsid w:val="00391719"/>
    <w:rsid w:val="003A0EC9"/>
    <w:rsid w:val="003A20B6"/>
    <w:rsid w:val="003A2917"/>
    <w:rsid w:val="003A4647"/>
    <w:rsid w:val="003A7273"/>
    <w:rsid w:val="003B10A4"/>
    <w:rsid w:val="003B1333"/>
    <w:rsid w:val="003C0B79"/>
    <w:rsid w:val="003C277D"/>
    <w:rsid w:val="004011EB"/>
    <w:rsid w:val="0040486D"/>
    <w:rsid w:val="0041674C"/>
    <w:rsid w:val="00420CA2"/>
    <w:rsid w:val="004239CF"/>
    <w:rsid w:val="00426376"/>
    <w:rsid w:val="00427407"/>
    <w:rsid w:val="00430699"/>
    <w:rsid w:val="00432C3D"/>
    <w:rsid w:val="00437470"/>
    <w:rsid w:val="004378EF"/>
    <w:rsid w:val="0044437F"/>
    <w:rsid w:val="0045474F"/>
    <w:rsid w:val="00472A2C"/>
    <w:rsid w:val="00477E3A"/>
    <w:rsid w:val="0049127E"/>
    <w:rsid w:val="004A7F8A"/>
    <w:rsid w:val="004D17B1"/>
    <w:rsid w:val="004E32A8"/>
    <w:rsid w:val="004F1C5E"/>
    <w:rsid w:val="004F48EC"/>
    <w:rsid w:val="004F56BA"/>
    <w:rsid w:val="004F6765"/>
    <w:rsid w:val="0051222E"/>
    <w:rsid w:val="00520B85"/>
    <w:rsid w:val="00524B52"/>
    <w:rsid w:val="00542024"/>
    <w:rsid w:val="00543CE0"/>
    <w:rsid w:val="00555044"/>
    <w:rsid w:val="00565574"/>
    <w:rsid w:val="005819D4"/>
    <w:rsid w:val="005A3F3E"/>
    <w:rsid w:val="005C10A1"/>
    <w:rsid w:val="005C16C5"/>
    <w:rsid w:val="005D2DE8"/>
    <w:rsid w:val="005E3775"/>
    <w:rsid w:val="005F1C4E"/>
    <w:rsid w:val="005F22E2"/>
    <w:rsid w:val="005F402B"/>
    <w:rsid w:val="00602463"/>
    <w:rsid w:val="00617E05"/>
    <w:rsid w:val="00622423"/>
    <w:rsid w:val="00634AC3"/>
    <w:rsid w:val="00636069"/>
    <w:rsid w:val="00636AC3"/>
    <w:rsid w:val="00645B4F"/>
    <w:rsid w:val="0065053C"/>
    <w:rsid w:val="00657AC1"/>
    <w:rsid w:val="00661B13"/>
    <w:rsid w:val="00675584"/>
    <w:rsid w:val="006817F9"/>
    <w:rsid w:val="006831AC"/>
    <w:rsid w:val="00690F2F"/>
    <w:rsid w:val="0069176A"/>
    <w:rsid w:val="00696ED9"/>
    <w:rsid w:val="006A001F"/>
    <w:rsid w:val="006B6253"/>
    <w:rsid w:val="006C1F17"/>
    <w:rsid w:val="006E256F"/>
    <w:rsid w:val="006F5812"/>
    <w:rsid w:val="00704A02"/>
    <w:rsid w:val="00707AD9"/>
    <w:rsid w:val="0071035D"/>
    <w:rsid w:val="007205F8"/>
    <w:rsid w:val="007308AA"/>
    <w:rsid w:val="00732B0E"/>
    <w:rsid w:val="00741EC3"/>
    <w:rsid w:val="00752ECD"/>
    <w:rsid w:val="00770AA2"/>
    <w:rsid w:val="007761DE"/>
    <w:rsid w:val="00783D0C"/>
    <w:rsid w:val="007855F4"/>
    <w:rsid w:val="00794363"/>
    <w:rsid w:val="007962B0"/>
    <w:rsid w:val="007A6A5C"/>
    <w:rsid w:val="007C3F7D"/>
    <w:rsid w:val="007E2E66"/>
    <w:rsid w:val="007E482A"/>
    <w:rsid w:val="007F28B6"/>
    <w:rsid w:val="00807FA9"/>
    <w:rsid w:val="00811551"/>
    <w:rsid w:val="00811DE8"/>
    <w:rsid w:val="00820131"/>
    <w:rsid w:val="00821E80"/>
    <w:rsid w:val="008271DB"/>
    <w:rsid w:val="0083064C"/>
    <w:rsid w:val="008438D6"/>
    <w:rsid w:val="008504E4"/>
    <w:rsid w:val="008542C9"/>
    <w:rsid w:val="008553B5"/>
    <w:rsid w:val="00865D86"/>
    <w:rsid w:val="00866C77"/>
    <w:rsid w:val="00872A33"/>
    <w:rsid w:val="0087337C"/>
    <w:rsid w:val="00876453"/>
    <w:rsid w:val="00883D02"/>
    <w:rsid w:val="0089153C"/>
    <w:rsid w:val="008917EB"/>
    <w:rsid w:val="008A17AB"/>
    <w:rsid w:val="008A216B"/>
    <w:rsid w:val="008A7E91"/>
    <w:rsid w:val="008B01A2"/>
    <w:rsid w:val="008B6582"/>
    <w:rsid w:val="008C15E8"/>
    <w:rsid w:val="008D5A35"/>
    <w:rsid w:val="008F1A3A"/>
    <w:rsid w:val="008F579D"/>
    <w:rsid w:val="009112E2"/>
    <w:rsid w:val="00935F76"/>
    <w:rsid w:val="009534BE"/>
    <w:rsid w:val="00953953"/>
    <w:rsid w:val="00956322"/>
    <w:rsid w:val="009622B4"/>
    <w:rsid w:val="0096446F"/>
    <w:rsid w:val="00972853"/>
    <w:rsid w:val="009944BB"/>
    <w:rsid w:val="009A6D48"/>
    <w:rsid w:val="009B6E6E"/>
    <w:rsid w:val="009C28EA"/>
    <w:rsid w:val="009D2BDF"/>
    <w:rsid w:val="00A00CE7"/>
    <w:rsid w:val="00A05350"/>
    <w:rsid w:val="00A11D81"/>
    <w:rsid w:val="00A17996"/>
    <w:rsid w:val="00A23F09"/>
    <w:rsid w:val="00A24DEC"/>
    <w:rsid w:val="00A32C45"/>
    <w:rsid w:val="00A339AE"/>
    <w:rsid w:val="00A40115"/>
    <w:rsid w:val="00A406FB"/>
    <w:rsid w:val="00A43921"/>
    <w:rsid w:val="00A46D4E"/>
    <w:rsid w:val="00A478A6"/>
    <w:rsid w:val="00A50696"/>
    <w:rsid w:val="00A5101E"/>
    <w:rsid w:val="00A6225F"/>
    <w:rsid w:val="00A70608"/>
    <w:rsid w:val="00A80941"/>
    <w:rsid w:val="00A82768"/>
    <w:rsid w:val="00A85EE3"/>
    <w:rsid w:val="00A9676C"/>
    <w:rsid w:val="00AB789B"/>
    <w:rsid w:val="00AD55B2"/>
    <w:rsid w:val="00AD7F25"/>
    <w:rsid w:val="00AF3A07"/>
    <w:rsid w:val="00B00C68"/>
    <w:rsid w:val="00B23E68"/>
    <w:rsid w:val="00B267A1"/>
    <w:rsid w:val="00B40034"/>
    <w:rsid w:val="00B75532"/>
    <w:rsid w:val="00B862AB"/>
    <w:rsid w:val="00B86ED0"/>
    <w:rsid w:val="00B945BE"/>
    <w:rsid w:val="00BA3826"/>
    <w:rsid w:val="00BA3D88"/>
    <w:rsid w:val="00BA6E8F"/>
    <w:rsid w:val="00BB463D"/>
    <w:rsid w:val="00BD0108"/>
    <w:rsid w:val="00BD753D"/>
    <w:rsid w:val="00BE0EB2"/>
    <w:rsid w:val="00BF4EAA"/>
    <w:rsid w:val="00C0314C"/>
    <w:rsid w:val="00C103B2"/>
    <w:rsid w:val="00C124C0"/>
    <w:rsid w:val="00C24A94"/>
    <w:rsid w:val="00C35C54"/>
    <w:rsid w:val="00C53E01"/>
    <w:rsid w:val="00C64779"/>
    <w:rsid w:val="00C64856"/>
    <w:rsid w:val="00C64AE2"/>
    <w:rsid w:val="00C64E56"/>
    <w:rsid w:val="00C70BAB"/>
    <w:rsid w:val="00C72AA0"/>
    <w:rsid w:val="00C7306D"/>
    <w:rsid w:val="00C75C1C"/>
    <w:rsid w:val="00C81BEE"/>
    <w:rsid w:val="00C839F1"/>
    <w:rsid w:val="00C86B7B"/>
    <w:rsid w:val="00CA64B4"/>
    <w:rsid w:val="00CB35F2"/>
    <w:rsid w:val="00CB484D"/>
    <w:rsid w:val="00CC2277"/>
    <w:rsid w:val="00CC3399"/>
    <w:rsid w:val="00CC73F3"/>
    <w:rsid w:val="00CD26FD"/>
    <w:rsid w:val="00CD37F8"/>
    <w:rsid w:val="00CE25C8"/>
    <w:rsid w:val="00CF1FA6"/>
    <w:rsid w:val="00CF6683"/>
    <w:rsid w:val="00CF79D1"/>
    <w:rsid w:val="00D10285"/>
    <w:rsid w:val="00D1431E"/>
    <w:rsid w:val="00D22413"/>
    <w:rsid w:val="00D26E33"/>
    <w:rsid w:val="00D47F69"/>
    <w:rsid w:val="00D52C63"/>
    <w:rsid w:val="00D702BA"/>
    <w:rsid w:val="00D93A83"/>
    <w:rsid w:val="00D93B4D"/>
    <w:rsid w:val="00DA3990"/>
    <w:rsid w:val="00DB4F25"/>
    <w:rsid w:val="00DB731D"/>
    <w:rsid w:val="00DD07B5"/>
    <w:rsid w:val="00DD241E"/>
    <w:rsid w:val="00DD65F6"/>
    <w:rsid w:val="00DD770A"/>
    <w:rsid w:val="00DE092D"/>
    <w:rsid w:val="00E034DF"/>
    <w:rsid w:val="00E1046E"/>
    <w:rsid w:val="00E10814"/>
    <w:rsid w:val="00E111A8"/>
    <w:rsid w:val="00E132B7"/>
    <w:rsid w:val="00E156A6"/>
    <w:rsid w:val="00E37AC3"/>
    <w:rsid w:val="00E42D4A"/>
    <w:rsid w:val="00E431FD"/>
    <w:rsid w:val="00E50FE4"/>
    <w:rsid w:val="00E66584"/>
    <w:rsid w:val="00E949F5"/>
    <w:rsid w:val="00E96240"/>
    <w:rsid w:val="00EA05C2"/>
    <w:rsid w:val="00EA79A2"/>
    <w:rsid w:val="00EA7FD2"/>
    <w:rsid w:val="00EC1C39"/>
    <w:rsid w:val="00EC28C8"/>
    <w:rsid w:val="00EC5B31"/>
    <w:rsid w:val="00ED1676"/>
    <w:rsid w:val="00EE359D"/>
    <w:rsid w:val="00EF4CD4"/>
    <w:rsid w:val="00F0277F"/>
    <w:rsid w:val="00F03A24"/>
    <w:rsid w:val="00F2150D"/>
    <w:rsid w:val="00F24097"/>
    <w:rsid w:val="00F368DC"/>
    <w:rsid w:val="00F37407"/>
    <w:rsid w:val="00F406F0"/>
    <w:rsid w:val="00F41AF1"/>
    <w:rsid w:val="00F46B41"/>
    <w:rsid w:val="00F47062"/>
    <w:rsid w:val="00F606BC"/>
    <w:rsid w:val="00F656D5"/>
    <w:rsid w:val="00FA023D"/>
    <w:rsid w:val="00FB033E"/>
    <w:rsid w:val="00FB06FB"/>
    <w:rsid w:val="00FB273F"/>
    <w:rsid w:val="00FB4F72"/>
    <w:rsid w:val="00FB5939"/>
    <w:rsid w:val="00FB6DBC"/>
    <w:rsid w:val="00FD2804"/>
    <w:rsid w:val="00FE4DBE"/>
    <w:rsid w:val="00FF16DA"/>
    <w:rsid w:val="00FF2FA4"/>
    <w:rsid w:val="00FF57C0"/>
    <w:rsid w:val="00FF6A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286B94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286B94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nnyhunny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129FCC0CC1AB754A8120B03E36F78A57" ma:contentTypeVersion="0" ma:contentTypeDescription="Új dokumentum létrehozása." ma:contentTypeScope="" ma:versionID="f0efee44c4676dc46e5d764d8590609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AF193-8671-4360-8124-FF1B5AF32DF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F2BEBFC-6512-49AB-9071-EFCC648FFF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192B15-1697-445B-BE47-03F637BCC9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59996D7-C81C-4BB1-813E-BF610E564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40</TotalTime>
  <Pages>70</Pages>
  <Words>12340</Words>
  <Characters>85147</Characters>
  <Application>Microsoft Office Word</Application>
  <DocSecurity>0</DocSecurity>
  <Lines>709</Lines>
  <Paragraphs>194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97293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rolland@szentgyorgyi-szhely.sulinet.hu</dc:creator>
  <dc:description>GINOP-6.2.4-VEKOP-16-2017-0001 – A 21. századi szakképzés és felnőttképzés minőségének valamint tartalmának fejlesztése</dc:description>
  <cp:lastModifiedBy>Damjanovics-Baán Fruzsina</cp:lastModifiedBy>
  <cp:revision>13</cp:revision>
  <dcterms:created xsi:type="dcterms:W3CDTF">2018-03-27T23:52:00Z</dcterms:created>
  <dcterms:modified xsi:type="dcterms:W3CDTF">2018-06-20T10:46:00Z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0x010100129FCC0CC1AB754A8120B03E36F78A57</vt:lpwstr>
  </property>
</Properties>
</file>