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0005FF" w14:textId="77777777" w:rsidR="00A2337F" w:rsidRPr="00724624" w:rsidRDefault="00A2337F" w:rsidP="00A2337F">
      <w:pPr>
        <w:spacing w:after="0"/>
        <w:rPr>
          <w:rFonts w:cs="Times New Roman"/>
          <w:szCs w:val="24"/>
        </w:rPr>
      </w:pPr>
      <w:r>
        <w:rPr>
          <w:rFonts w:cs="Times New Roman"/>
          <w:szCs w:val="24"/>
        </w:rPr>
        <w:t>6</w:t>
      </w:r>
      <w:r w:rsidRPr="00724624">
        <w:rPr>
          <w:rFonts w:cs="Times New Roman"/>
          <w:szCs w:val="24"/>
        </w:rPr>
        <w:t xml:space="preserve">. Az R. 3. </w:t>
      </w:r>
      <w:r w:rsidRPr="00724624">
        <w:rPr>
          <w:rFonts w:cs="Times New Roman"/>
          <w:i/>
          <w:szCs w:val="24"/>
        </w:rPr>
        <w:t>melléklet</w:t>
      </w:r>
      <w:r w:rsidRPr="00724624">
        <w:rPr>
          <w:rFonts w:cs="Times New Roman"/>
          <w:szCs w:val="24"/>
        </w:rPr>
        <w:t xml:space="preserve"> 2.150. – 2.19</w:t>
      </w:r>
      <w:r>
        <w:rPr>
          <w:rFonts w:cs="Times New Roman"/>
          <w:szCs w:val="24"/>
        </w:rPr>
        <w:t>2</w:t>
      </w:r>
      <w:r w:rsidRPr="00724624">
        <w:rPr>
          <w:rFonts w:cs="Times New Roman"/>
          <w:szCs w:val="24"/>
        </w:rPr>
        <w:t>. alpontja helyébe a következő rendelkezés lép:</w:t>
      </w:r>
    </w:p>
    <w:p w14:paraId="5BDA3641" w14:textId="77777777" w:rsidR="00A2337F" w:rsidRDefault="00A2337F" w:rsidP="004F48EC">
      <w:pPr>
        <w:jc w:val="center"/>
        <w:rPr>
          <w:rFonts w:cs="Times New Roman"/>
        </w:rPr>
      </w:pPr>
    </w:p>
    <w:p w14:paraId="7E7D8359" w14:textId="395229FA" w:rsidR="001E7B1E" w:rsidRPr="000041D7" w:rsidRDefault="00A2337F" w:rsidP="004F48EC">
      <w:pPr>
        <w:jc w:val="center"/>
        <w:rPr>
          <w:rFonts w:cs="Times New Roman"/>
        </w:rPr>
      </w:pPr>
      <w:bookmarkStart w:id="0" w:name="_GoBack"/>
      <w:bookmarkEnd w:id="0"/>
      <w:r>
        <w:rPr>
          <w:rFonts w:cs="Times New Roman"/>
        </w:rPr>
        <w:t>„</w:t>
      </w:r>
      <w:r w:rsidR="0024742D" w:rsidRPr="000041D7">
        <w:rPr>
          <w:rFonts w:cs="Times New Roman"/>
        </w:rPr>
        <w:t>2.150.</w:t>
      </w:r>
    </w:p>
    <w:p w14:paraId="21D21733" w14:textId="77777777" w:rsidR="0024742D" w:rsidRPr="000041D7" w:rsidRDefault="0024742D" w:rsidP="004F48EC">
      <w:pPr>
        <w:jc w:val="center"/>
        <w:rPr>
          <w:rFonts w:cs="Times New Roman"/>
        </w:rPr>
      </w:pPr>
    </w:p>
    <w:p w14:paraId="3024F10F" w14:textId="77777777" w:rsidR="001A7777" w:rsidRPr="000041D7" w:rsidRDefault="001A7777" w:rsidP="001A7777">
      <w:pPr>
        <w:jc w:val="center"/>
        <w:rPr>
          <w:rFonts w:cs="Times New Roman"/>
          <w:b/>
          <w:caps/>
          <w:spacing w:val="60"/>
          <w:szCs w:val="24"/>
        </w:rPr>
      </w:pPr>
      <w:r w:rsidRPr="000041D7">
        <w:rPr>
          <w:rFonts w:cs="Times New Roman"/>
          <w:b/>
          <w:caps/>
          <w:spacing w:val="60"/>
          <w:szCs w:val="24"/>
        </w:rPr>
        <w:t>Szakképzési kerettanterv</w:t>
      </w:r>
    </w:p>
    <w:p w14:paraId="14408C84" w14:textId="12E4593B" w:rsidR="001A7777" w:rsidRPr="000041D7" w:rsidRDefault="00BA3D88" w:rsidP="001A7777">
      <w:pPr>
        <w:jc w:val="center"/>
        <w:rPr>
          <w:rFonts w:cs="Times New Roman"/>
          <w:b/>
          <w:szCs w:val="24"/>
        </w:rPr>
      </w:pPr>
      <w:r w:rsidRPr="000041D7">
        <w:rPr>
          <w:rFonts w:cs="Times New Roman"/>
          <w:b/>
          <w:szCs w:val="24"/>
        </w:rPr>
        <w:t>a</w:t>
      </w:r>
    </w:p>
    <w:p w14:paraId="0B5B630C" w14:textId="5A70264B" w:rsidR="0065053C" w:rsidRPr="000041D7" w:rsidRDefault="0084454D" w:rsidP="001A7777">
      <w:pPr>
        <w:jc w:val="center"/>
        <w:rPr>
          <w:rFonts w:cs="Times New Roman"/>
          <w:b/>
          <w:caps/>
          <w:szCs w:val="24"/>
        </w:rPr>
      </w:pPr>
      <w:r w:rsidRPr="000041D7">
        <w:rPr>
          <w:rFonts w:cs="Times New Roman"/>
          <w:b/>
          <w:caps/>
          <w:szCs w:val="24"/>
        </w:rPr>
        <w:t>XXII</w:t>
      </w:r>
      <w:r w:rsidR="0065053C" w:rsidRPr="000041D7">
        <w:rPr>
          <w:rFonts w:cs="Times New Roman"/>
          <w:b/>
          <w:caps/>
          <w:szCs w:val="24"/>
        </w:rPr>
        <w:t xml:space="preserve">. </w:t>
      </w:r>
      <w:r w:rsidRPr="000041D7">
        <w:rPr>
          <w:rFonts w:cs="Times New Roman"/>
          <w:b/>
          <w:caps/>
          <w:szCs w:val="24"/>
        </w:rPr>
        <w:t>KÖZLEKEDÉSGÉPÉSZ</w:t>
      </w:r>
    </w:p>
    <w:p w14:paraId="4BF37496" w14:textId="77777777" w:rsidR="0065053C" w:rsidRPr="000041D7" w:rsidRDefault="0065053C" w:rsidP="001A7777">
      <w:pPr>
        <w:jc w:val="center"/>
        <w:rPr>
          <w:rFonts w:cs="Times New Roman"/>
          <w:b/>
          <w:szCs w:val="24"/>
        </w:rPr>
      </w:pPr>
      <w:proofErr w:type="gramStart"/>
      <w:r w:rsidRPr="000041D7">
        <w:rPr>
          <w:rFonts w:cs="Times New Roman"/>
          <w:b/>
          <w:szCs w:val="24"/>
        </w:rPr>
        <w:t>ágazathoz</w:t>
      </w:r>
      <w:proofErr w:type="gramEnd"/>
      <w:r w:rsidRPr="000041D7">
        <w:rPr>
          <w:rFonts w:cs="Times New Roman"/>
          <w:b/>
          <w:szCs w:val="24"/>
        </w:rPr>
        <w:t xml:space="preserve"> tartozó</w:t>
      </w:r>
    </w:p>
    <w:p w14:paraId="55CC854B" w14:textId="2630297E" w:rsidR="001A7777" w:rsidRPr="000041D7" w:rsidRDefault="004B3398" w:rsidP="001A7777">
      <w:pPr>
        <w:jc w:val="center"/>
        <w:rPr>
          <w:rFonts w:cs="Times New Roman"/>
          <w:b/>
          <w:szCs w:val="24"/>
        </w:rPr>
      </w:pPr>
      <w:r w:rsidRPr="000041D7">
        <w:rPr>
          <w:rFonts w:cs="Times New Roman"/>
          <w:b/>
          <w:szCs w:val="24"/>
        </w:rPr>
        <w:t>54 525 10</w:t>
      </w:r>
    </w:p>
    <w:p w14:paraId="2222702E" w14:textId="2B58712E" w:rsidR="001A7777" w:rsidRPr="000041D7" w:rsidRDefault="004B3398" w:rsidP="001A7777">
      <w:pPr>
        <w:jc w:val="center"/>
        <w:rPr>
          <w:rFonts w:cs="Times New Roman"/>
          <w:b/>
          <w:caps/>
          <w:szCs w:val="24"/>
        </w:rPr>
      </w:pPr>
      <w:r w:rsidRPr="000041D7">
        <w:rPr>
          <w:rFonts w:cs="Times New Roman"/>
          <w:b/>
          <w:caps/>
          <w:szCs w:val="24"/>
        </w:rPr>
        <w:t>repülőgép szerelő</w:t>
      </w:r>
    </w:p>
    <w:p w14:paraId="1E3657B3" w14:textId="77777777" w:rsidR="004F48EC" w:rsidRPr="000041D7" w:rsidRDefault="001A7777" w:rsidP="004F48EC">
      <w:pPr>
        <w:jc w:val="center"/>
        <w:rPr>
          <w:rFonts w:cs="Times New Roman"/>
          <w:b/>
          <w:caps/>
          <w:szCs w:val="24"/>
        </w:rPr>
      </w:pPr>
      <w:r w:rsidRPr="000041D7">
        <w:rPr>
          <w:rFonts w:cs="Times New Roman"/>
          <w:b/>
          <w:caps/>
          <w:szCs w:val="24"/>
        </w:rPr>
        <w:t>szakképesítéshez</w:t>
      </w:r>
    </w:p>
    <w:p w14:paraId="25CF3057" w14:textId="04360D3D" w:rsidR="00770AA2" w:rsidRPr="000041D7" w:rsidRDefault="004F48EC" w:rsidP="004F48EC">
      <w:pPr>
        <w:jc w:val="center"/>
        <w:rPr>
          <w:rFonts w:cs="Times New Roman"/>
          <w:b/>
          <w:caps/>
          <w:szCs w:val="24"/>
        </w:rPr>
      </w:pPr>
      <w:r w:rsidRPr="000041D7">
        <w:rPr>
          <w:rFonts w:cs="Times New Roman"/>
          <w:b/>
          <w:szCs w:val="24"/>
        </w:rPr>
        <w:t xml:space="preserve">(a </w:t>
      </w:r>
      <w:r w:rsidR="0084454D" w:rsidRPr="000041D7">
        <w:rPr>
          <w:rFonts w:cs="Times New Roman"/>
          <w:b/>
          <w:szCs w:val="24"/>
        </w:rPr>
        <w:t>3</w:t>
      </w:r>
      <w:r w:rsidR="004B3398" w:rsidRPr="000041D7">
        <w:rPr>
          <w:rFonts w:cs="Times New Roman"/>
          <w:b/>
          <w:szCs w:val="24"/>
        </w:rPr>
        <w:t>2 582 02</w:t>
      </w:r>
      <w:r w:rsidRPr="000041D7">
        <w:rPr>
          <w:rFonts w:cs="Times New Roman"/>
          <w:b/>
          <w:caps/>
          <w:szCs w:val="24"/>
        </w:rPr>
        <w:t xml:space="preserve"> </w:t>
      </w:r>
      <w:r w:rsidR="004B3398" w:rsidRPr="000041D7">
        <w:rPr>
          <w:rFonts w:cs="Times New Roman"/>
          <w:b/>
          <w:caps/>
          <w:szCs w:val="24"/>
        </w:rPr>
        <w:t xml:space="preserve">Építő- </w:t>
      </w:r>
      <w:proofErr w:type="gramStart"/>
      <w:r w:rsidR="004B3398" w:rsidRPr="000041D7">
        <w:rPr>
          <w:rFonts w:cs="Times New Roman"/>
          <w:b/>
          <w:caps/>
          <w:szCs w:val="24"/>
        </w:rPr>
        <w:t>és</w:t>
      </w:r>
      <w:proofErr w:type="gramEnd"/>
      <w:r w:rsidR="004B3398" w:rsidRPr="000041D7">
        <w:rPr>
          <w:rFonts w:cs="Times New Roman"/>
          <w:b/>
          <w:caps/>
          <w:szCs w:val="24"/>
        </w:rPr>
        <w:t xml:space="preserve"> anyagmorgató</w:t>
      </w:r>
      <w:r w:rsidR="001504AC" w:rsidRPr="000041D7">
        <w:rPr>
          <w:rFonts w:cs="Times New Roman"/>
          <w:b/>
          <w:caps/>
          <w:szCs w:val="24"/>
        </w:rPr>
        <w:t>gép</w:t>
      </w:r>
      <w:r w:rsidR="004B3398" w:rsidRPr="000041D7">
        <w:rPr>
          <w:rFonts w:cs="Times New Roman"/>
          <w:b/>
          <w:caps/>
          <w:szCs w:val="24"/>
        </w:rPr>
        <w:t xml:space="preserve"> kezelője [Emelőgépkezelő (kivéve targonca) szakmairány]</w:t>
      </w:r>
      <w:r w:rsidR="00770AA2" w:rsidRPr="000041D7">
        <w:rPr>
          <w:rFonts w:cs="Times New Roman"/>
          <w:b/>
          <w:caps/>
          <w:szCs w:val="24"/>
        </w:rPr>
        <w:t>,</w:t>
      </w:r>
    </w:p>
    <w:p w14:paraId="187E49EE" w14:textId="7170E5FB" w:rsidR="00770AA2" w:rsidRPr="000041D7" w:rsidRDefault="004B3398" w:rsidP="004F48EC">
      <w:pPr>
        <w:jc w:val="center"/>
        <w:rPr>
          <w:rFonts w:cs="Times New Roman"/>
          <w:b/>
          <w:caps/>
          <w:szCs w:val="24"/>
        </w:rPr>
      </w:pPr>
      <w:r w:rsidRPr="000041D7">
        <w:rPr>
          <w:rFonts w:cs="Times New Roman"/>
          <w:b/>
          <w:szCs w:val="24"/>
        </w:rPr>
        <w:t>31 521 12</w:t>
      </w:r>
      <w:r w:rsidR="00770AA2" w:rsidRPr="000041D7">
        <w:rPr>
          <w:rFonts w:cs="Times New Roman"/>
          <w:b/>
          <w:caps/>
          <w:szCs w:val="24"/>
        </w:rPr>
        <w:t xml:space="preserve"> </w:t>
      </w:r>
      <w:r w:rsidRPr="000041D7">
        <w:rPr>
          <w:rFonts w:cs="Times New Roman"/>
          <w:b/>
          <w:caps/>
          <w:szCs w:val="24"/>
        </w:rPr>
        <w:t xml:space="preserve">Jármű- </w:t>
      </w:r>
      <w:proofErr w:type="gramStart"/>
      <w:r w:rsidRPr="000041D7">
        <w:rPr>
          <w:rFonts w:cs="Times New Roman"/>
          <w:b/>
          <w:caps/>
          <w:szCs w:val="24"/>
        </w:rPr>
        <w:t>és</w:t>
      </w:r>
      <w:proofErr w:type="gramEnd"/>
      <w:r w:rsidRPr="000041D7">
        <w:rPr>
          <w:rFonts w:cs="Times New Roman"/>
          <w:b/>
          <w:caps/>
          <w:szCs w:val="24"/>
        </w:rPr>
        <w:t xml:space="preserve"> gépszerelő</w:t>
      </w:r>
    </w:p>
    <w:p w14:paraId="007E74E9" w14:textId="67E62969" w:rsidR="004F48EC" w:rsidRPr="000041D7" w:rsidRDefault="00770AA2" w:rsidP="004F48EC">
      <w:pPr>
        <w:jc w:val="center"/>
        <w:rPr>
          <w:rFonts w:cs="Times New Roman"/>
          <w:b/>
          <w:caps/>
          <w:szCs w:val="24"/>
        </w:rPr>
      </w:pPr>
      <w:proofErr w:type="gramStart"/>
      <w:r w:rsidRPr="000041D7">
        <w:rPr>
          <w:rFonts w:cs="Times New Roman"/>
          <w:b/>
          <w:szCs w:val="24"/>
        </w:rPr>
        <w:t>mellék-szakképesítésekkel</w:t>
      </w:r>
      <w:proofErr w:type="gramEnd"/>
      <w:r w:rsidR="004F48EC" w:rsidRPr="000041D7">
        <w:rPr>
          <w:rFonts w:cs="Times New Roman"/>
          <w:b/>
          <w:szCs w:val="24"/>
        </w:rPr>
        <w:t>)</w:t>
      </w:r>
    </w:p>
    <w:p w14:paraId="0E57BC6E" w14:textId="77777777" w:rsidR="000B5E9D" w:rsidRPr="000041D7" w:rsidRDefault="000B5E9D" w:rsidP="001A7777">
      <w:pPr>
        <w:jc w:val="center"/>
        <w:rPr>
          <w:rFonts w:cs="Times New Roman"/>
          <w:b/>
          <w:caps/>
          <w:szCs w:val="24"/>
        </w:rPr>
      </w:pPr>
    </w:p>
    <w:p w14:paraId="56E47AC3" w14:textId="77777777" w:rsidR="001A7777" w:rsidRPr="000041D7" w:rsidRDefault="001A7777" w:rsidP="000B5E9D">
      <w:pPr>
        <w:spacing w:after="0"/>
        <w:rPr>
          <w:rFonts w:cs="Times New Roman"/>
        </w:rPr>
      </w:pPr>
    </w:p>
    <w:p w14:paraId="16467607" w14:textId="77777777" w:rsidR="00F24097" w:rsidRPr="000041D7" w:rsidRDefault="00F24097" w:rsidP="00F24097">
      <w:pPr>
        <w:spacing w:after="0"/>
        <w:rPr>
          <w:rFonts w:cs="Times New Roman"/>
          <w:b/>
        </w:rPr>
      </w:pPr>
      <w:r w:rsidRPr="000041D7">
        <w:rPr>
          <w:rFonts w:cs="Times New Roman"/>
          <w:b/>
        </w:rPr>
        <w:t xml:space="preserve">I. </w:t>
      </w:r>
      <w:proofErr w:type="gramStart"/>
      <w:r w:rsidRPr="000041D7">
        <w:rPr>
          <w:rFonts w:cs="Times New Roman"/>
          <w:b/>
        </w:rPr>
        <w:t>A</w:t>
      </w:r>
      <w:proofErr w:type="gramEnd"/>
      <w:r w:rsidRPr="000041D7">
        <w:rPr>
          <w:rFonts w:cs="Times New Roman"/>
          <w:b/>
        </w:rPr>
        <w:t xml:space="preserve"> szakképzés jogi háttere</w:t>
      </w:r>
    </w:p>
    <w:p w14:paraId="282AAAFC" w14:textId="77777777" w:rsidR="00F24097" w:rsidRPr="000041D7" w:rsidRDefault="00F24097" w:rsidP="00F24097">
      <w:pPr>
        <w:spacing w:after="0"/>
        <w:rPr>
          <w:rFonts w:cs="Times New Roman"/>
        </w:rPr>
      </w:pPr>
      <w:r w:rsidRPr="000041D7">
        <w:rPr>
          <w:rFonts w:cs="Times New Roman"/>
        </w:rPr>
        <w:t>A szakképzési kerettanterv</w:t>
      </w:r>
    </w:p>
    <w:p w14:paraId="07EE411E" w14:textId="77777777" w:rsidR="00F24097" w:rsidRPr="000041D7" w:rsidRDefault="00F24097" w:rsidP="00F24097">
      <w:pPr>
        <w:pStyle w:val="Listaszerbekezds"/>
        <w:numPr>
          <w:ilvl w:val="0"/>
          <w:numId w:val="6"/>
        </w:numPr>
        <w:spacing w:after="0"/>
        <w:rPr>
          <w:rFonts w:cs="Times New Roman"/>
        </w:rPr>
      </w:pPr>
      <w:r w:rsidRPr="000041D7">
        <w:rPr>
          <w:rFonts w:cs="Times New Roman"/>
        </w:rPr>
        <w:t>a nemzeti köznevelésről szóló 2011. évi CXC. törvény,</w:t>
      </w:r>
    </w:p>
    <w:p w14:paraId="5A44DEE2" w14:textId="77777777" w:rsidR="00F24097" w:rsidRPr="000041D7" w:rsidRDefault="00F24097" w:rsidP="00F24097">
      <w:pPr>
        <w:pStyle w:val="Listaszerbekezds"/>
        <w:numPr>
          <w:ilvl w:val="0"/>
          <w:numId w:val="6"/>
        </w:numPr>
        <w:spacing w:after="0"/>
        <w:rPr>
          <w:rFonts w:cs="Times New Roman"/>
        </w:rPr>
      </w:pPr>
      <w:r w:rsidRPr="000041D7">
        <w:rPr>
          <w:rFonts w:cs="Times New Roman"/>
        </w:rPr>
        <w:t>a szakképzésről szóló 2011. évi CLXXXVII. törvény,</w:t>
      </w:r>
    </w:p>
    <w:p w14:paraId="1F276CC7" w14:textId="77777777" w:rsidR="00F24097" w:rsidRPr="000041D7" w:rsidRDefault="00F24097" w:rsidP="00F24097">
      <w:pPr>
        <w:spacing w:after="0"/>
        <w:rPr>
          <w:rFonts w:cs="Times New Roman"/>
        </w:rPr>
      </w:pPr>
    </w:p>
    <w:p w14:paraId="4684DE9E" w14:textId="77777777" w:rsidR="00F24097" w:rsidRPr="000041D7" w:rsidRDefault="00F24097" w:rsidP="00F24097">
      <w:pPr>
        <w:spacing w:after="0"/>
        <w:rPr>
          <w:rFonts w:cs="Times New Roman"/>
        </w:rPr>
      </w:pPr>
      <w:proofErr w:type="gramStart"/>
      <w:r w:rsidRPr="000041D7">
        <w:rPr>
          <w:rFonts w:cs="Times New Roman"/>
        </w:rPr>
        <w:t>valamint</w:t>
      </w:r>
      <w:proofErr w:type="gramEnd"/>
    </w:p>
    <w:p w14:paraId="725D2272" w14:textId="61455680" w:rsidR="00F24097" w:rsidRPr="000041D7" w:rsidRDefault="00F24097" w:rsidP="00F24097">
      <w:pPr>
        <w:pStyle w:val="Listaszerbekezds"/>
        <w:numPr>
          <w:ilvl w:val="0"/>
          <w:numId w:val="6"/>
        </w:numPr>
        <w:spacing w:after="0"/>
        <w:rPr>
          <w:rFonts w:cs="Times New Roman"/>
        </w:rPr>
      </w:pPr>
      <w:r w:rsidRPr="000041D7">
        <w:rPr>
          <w:rFonts w:cs="Times New Roman"/>
        </w:rPr>
        <w:t xml:space="preserve">az Országos Képzési Jegyzékről és az Országos Képzési Jegyzék módosításának eljárásrendjéről szóló 150/2012. (VII. 6.) </w:t>
      </w:r>
      <w:r w:rsidR="000041D7">
        <w:rPr>
          <w:rFonts w:cs="Times New Roman"/>
        </w:rPr>
        <w:t>Korm. rendelet</w:t>
      </w:r>
      <w:r w:rsidRPr="000041D7">
        <w:rPr>
          <w:rFonts w:cs="Times New Roman"/>
        </w:rPr>
        <w:t>,</w:t>
      </w:r>
    </w:p>
    <w:p w14:paraId="79FF6174" w14:textId="0147A3AD" w:rsidR="00F24097" w:rsidRPr="000041D7" w:rsidRDefault="00F24097" w:rsidP="00F24097">
      <w:pPr>
        <w:pStyle w:val="Listaszerbekezds"/>
        <w:numPr>
          <w:ilvl w:val="0"/>
          <w:numId w:val="6"/>
        </w:numPr>
        <w:spacing w:after="0"/>
        <w:rPr>
          <w:rFonts w:cs="Times New Roman"/>
        </w:rPr>
      </w:pPr>
      <w:r w:rsidRPr="000041D7">
        <w:rPr>
          <w:rFonts w:cs="Times New Roman"/>
        </w:rPr>
        <w:t xml:space="preserve">az állam által elismert szakképesítések szakmai követelménymoduljairól szóló 217/2012. (VIII. 9.) </w:t>
      </w:r>
      <w:r w:rsidR="000041D7">
        <w:rPr>
          <w:rFonts w:cs="Times New Roman"/>
        </w:rPr>
        <w:t>Korm. rendelet és</w:t>
      </w:r>
    </w:p>
    <w:p w14:paraId="554A8AA9" w14:textId="17E24068" w:rsidR="00F24097" w:rsidRPr="000041D7" w:rsidRDefault="009B6E5E" w:rsidP="009B6E5E">
      <w:pPr>
        <w:pStyle w:val="Listaszerbekezds"/>
        <w:numPr>
          <w:ilvl w:val="0"/>
          <w:numId w:val="6"/>
        </w:numPr>
        <w:spacing w:after="0"/>
        <w:rPr>
          <w:rFonts w:cs="Times New Roman"/>
        </w:rPr>
      </w:pPr>
      <w:r w:rsidRPr="009B6E5E">
        <w:rPr>
          <w:rFonts w:cs="Times New Roman"/>
        </w:rPr>
        <w:t xml:space="preserve">a nemzeti fejlesztési miniszter ágazatába tartozó szakképesítések szakmai és vizsgakövetelményeiről szóló </w:t>
      </w:r>
      <w:r w:rsidR="0084454D" w:rsidRPr="000041D7">
        <w:rPr>
          <w:rFonts w:cs="Times New Roman"/>
        </w:rPr>
        <w:t>35</w:t>
      </w:r>
      <w:r w:rsidR="00F24097" w:rsidRPr="000041D7">
        <w:rPr>
          <w:rFonts w:cs="Times New Roman"/>
        </w:rPr>
        <w:t>/201</w:t>
      </w:r>
      <w:r w:rsidR="0084454D" w:rsidRPr="000041D7">
        <w:rPr>
          <w:rFonts w:cs="Times New Roman"/>
        </w:rPr>
        <w:t>6</w:t>
      </w:r>
      <w:r w:rsidR="00F24097" w:rsidRPr="000041D7">
        <w:rPr>
          <w:rFonts w:cs="Times New Roman"/>
        </w:rPr>
        <w:t>. (</w:t>
      </w:r>
      <w:r w:rsidR="0084454D" w:rsidRPr="000041D7">
        <w:rPr>
          <w:rFonts w:cs="Times New Roman"/>
        </w:rPr>
        <w:t>VIII</w:t>
      </w:r>
      <w:r w:rsidR="00F24097" w:rsidRPr="000041D7">
        <w:rPr>
          <w:rFonts w:cs="Times New Roman"/>
        </w:rPr>
        <w:t xml:space="preserve">. </w:t>
      </w:r>
      <w:r w:rsidR="0084454D" w:rsidRPr="000041D7">
        <w:rPr>
          <w:rFonts w:cs="Times New Roman"/>
        </w:rPr>
        <w:t>31</w:t>
      </w:r>
      <w:r w:rsidR="00F24097" w:rsidRPr="000041D7">
        <w:rPr>
          <w:rFonts w:cs="Times New Roman"/>
        </w:rPr>
        <w:t xml:space="preserve">.) </w:t>
      </w:r>
      <w:r w:rsidR="0084454D" w:rsidRPr="000041D7">
        <w:rPr>
          <w:rFonts w:cs="Times New Roman"/>
        </w:rPr>
        <w:t>NFM</w:t>
      </w:r>
      <w:r w:rsidR="00F24097" w:rsidRPr="000041D7">
        <w:rPr>
          <w:rFonts w:cs="Times New Roman"/>
        </w:rPr>
        <w:t xml:space="preserve"> rendelet </w:t>
      </w:r>
    </w:p>
    <w:p w14:paraId="27B66869" w14:textId="77777777" w:rsidR="00F24097" w:rsidRPr="000041D7" w:rsidRDefault="00F24097" w:rsidP="00F24097">
      <w:pPr>
        <w:spacing w:after="0"/>
        <w:rPr>
          <w:rFonts w:cs="Times New Roman"/>
        </w:rPr>
      </w:pPr>
      <w:proofErr w:type="gramStart"/>
      <w:r w:rsidRPr="000041D7">
        <w:rPr>
          <w:rFonts w:cs="Times New Roman"/>
        </w:rPr>
        <w:t>alapján</w:t>
      </w:r>
      <w:proofErr w:type="gramEnd"/>
      <w:r w:rsidRPr="000041D7">
        <w:rPr>
          <w:rFonts w:cs="Times New Roman"/>
        </w:rPr>
        <w:t xml:space="preserve"> készült.</w:t>
      </w:r>
    </w:p>
    <w:p w14:paraId="1BD05705" w14:textId="77777777" w:rsidR="001A7777" w:rsidRPr="000041D7" w:rsidRDefault="001A7777" w:rsidP="000B5E9D">
      <w:pPr>
        <w:spacing w:after="0"/>
        <w:rPr>
          <w:rFonts w:cs="Times New Roman"/>
        </w:rPr>
      </w:pPr>
    </w:p>
    <w:p w14:paraId="22A70A40" w14:textId="77777777" w:rsidR="00E96240" w:rsidRPr="000041D7" w:rsidRDefault="00E96240" w:rsidP="000B5E9D">
      <w:pPr>
        <w:spacing w:after="0"/>
        <w:rPr>
          <w:rFonts w:cs="Times New Roman"/>
        </w:rPr>
      </w:pPr>
    </w:p>
    <w:p w14:paraId="7D40EBE6" w14:textId="77777777" w:rsidR="00C64856" w:rsidRPr="000041D7" w:rsidRDefault="00C64856" w:rsidP="00C64856">
      <w:pPr>
        <w:spacing w:after="0"/>
        <w:rPr>
          <w:rFonts w:cs="Times New Roman"/>
          <w:b/>
        </w:rPr>
      </w:pPr>
      <w:r w:rsidRPr="000041D7">
        <w:rPr>
          <w:rFonts w:cs="Times New Roman"/>
          <w:b/>
        </w:rPr>
        <w:t xml:space="preserve">II. </w:t>
      </w:r>
      <w:proofErr w:type="gramStart"/>
      <w:r w:rsidRPr="000041D7">
        <w:rPr>
          <w:rFonts w:cs="Times New Roman"/>
          <w:b/>
        </w:rPr>
        <w:t>A</w:t>
      </w:r>
      <w:proofErr w:type="gramEnd"/>
      <w:r w:rsidRPr="000041D7">
        <w:rPr>
          <w:rFonts w:cs="Times New Roman"/>
          <w:b/>
        </w:rPr>
        <w:t xml:space="preserve"> szakképesítés alapadatai</w:t>
      </w:r>
    </w:p>
    <w:p w14:paraId="3EA6CEAA" w14:textId="77777777" w:rsidR="00C64856" w:rsidRPr="000041D7" w:rsidRDefault="00C64856" w:rsidP="00C64856">
      <w:pPr>
        <w:spacing w:after="0"/>
        <w:rPr>
          <w:rFonts w:cs="Times New Roman"/>
        </w:rPr>
      </w:pPr>
    </w:p>
    <w:p w14:paraId="20533031" w14:textId="6C04893C" w:rsidR="00C64856" w:rsidRPr="000041D7" w:rsidRDefault="00C64856" w:rsidP="00C64856">
      <w:pPr>
        <w:spacing w:after="0"/>
        <w:rPr>
          <w:rFonts w:cs="Times New Roman"/>
        </w:rPr>
      </w:pPr>
      <w:r w:rsidRPr="000041D7">
        <w:rPr>
          <w:rFonts w:cs="Times New Roman"/>
        </w:rPr>
        <w:t xml:space="preserve">A szakképesítés azonosító száma: </w:t>
      </w:r>
      <w:r w:rsidR="0084454D" w:rsidRPr="000041D7">
        <w:rPr>
          <w:rFonts w:cs="Times New Roman"/>
        </w:rPr>
        <w:t xml:space="preserve">54 525 </w:t>
      </w:r>
      <w:r w:rsidR="004B3398" w:rsidRPr="000041D7">
        <w:rPr>
          <w:rFonts w:cs="Times New Roman"/>
        </w:rPr>
        <w:t>10</w:t>
      </w:r>
    </w:p>
    <w:p w14:paraId="326C98E0" w14:textId="5F08DCBE" w:rsidR="00C64856" w:rsidRPr="000041D7" w:rsidRDefault="00C64856" w:rsidP="00C64856">
      <w:pPr>
        <w:spacing w:after="0"/>
        <w:rPr>
          <w:rFonts w:cs="Times New Roman"/>
        </w:rPr>
      </w:pPr>
      <w:r w:rsidRPr="000041D7">
        <w:rPr>
          <w:rFonts w:cs="Times New Roman"/>
        </w:rPr>
        <w:t xml:space="preserve">Szakképesítés megnevezése: </w:t>
      </w:r>
      <w:r w:rsidR="004B3398" w:rsidRPr="000041D7">
        <w:rPr>
          <w:rFonts w:cs="Times New Roman"/>
        </w:rPr>
        <w:t>Repülőgép szerelő</w:t>
      </w:r>
    </w:p>
    <w:p w14:paraId="0B319162" w14:textId="2E2B0675" w:rsidR="00C64856" w:rsidRPr="000041D7" w:rsidRDefault="00C64856" w:rsidP="00C64856">
      <w:pPr>
        <w:spacing w:after="0"/>
        <w:rPr>
          <w:rFonts w:cs="Times New Roman"/>
        </w:rPr>
      </w:pPr>
      <w:r w:rsidRPr="000041D7">
        <w:rPr>
          <w:rFonts w:cs="Times New Roman"/>
        </w:rPr>
        <w:t xml:space="preserve">A szakmacsoport száma és megnevezése: </w:t>
      </w:r>
      <w:r w:rsidR="0084454D" w:rsidRPr="000041D7">
        <w:rPr>
          <w:rFonts w:cs="Times New Roman"/>
        </w:rPr>
        <w:t>13</w:t>
      </w:r>
      <w:r w:rsidRPr="000041D7">
        <w:rPr>
          <w:rFonts w:cs="Times New Roman"/>
        </w:rPr>
        <w:t xml:space="preserve">. </w:t>
      </w:r>
      <w:r w:rsidR="0084454D" w:rsidRPr="000041D7">
        <w:rPr>
          <w:rFonts w:cs="Times New Roman"/>
        </w:rPr>
        <w:t>Közlekedés</w:t>
      </w:r>
    </w:p>
    <w:p w14:paraId="07A32570" w14:textId="7FFC7D22" w:rsidR="00C64856" w:rsidRPr="000041D7" w:rsidRDefault="00C64856" w:rsidP="00C64856">
      <w:pPr>
        <w:spacing w:after="0"/>
        <w:rPr>
          <w:rFonts w:cs="Times New Roman"/>
        </w:rPr>
      </w:pPr>
      <w:r w:rsidRPr="000041D7">
        <w:rPr>
          <w:rFonts w:cs="Times New Roman"/>
        </w:rPr>
        <w:t xml:space="preserve">Ágazati besorolás száma és megnevezése: </w:t>
      </w:r>
      <w:r w:rsidR="0084454D" w:rsidRPr="000041D7">
        <w:rPr>
          <w:rFonts w:cs="Times New Roman"/>
        </w:rPr>
        <w:t>XXII</w:t>
      </w:r>
      <w:r w:rsidRPr="000041D7">
        <w:rPr>
          <w:rFonts w:cs="Times New Roman"/>
        </w:rPr>
        <w:t xml:space="preserve">. </w:t>
      </w:r>
      <w:r w:rsidR="0084454D" w:rsidRPr="000041D7">
        <w:rPr>
          <w:rFonts w:cs="Times New Roman"/>
        </w:rPr>
        <w:t>Közlekedésgépész</w:t>
      </w:r>
    </w:p>
    <w:p w14:paraId="18DFDC15" w14:textId="49251266" w:rsidR="00C64856" w:rsidRPr="000041D7" w:rsidRDefault="00C64856" w:rsidP="00C64856">
      <w:pPr>
        <w:spacing w:after="0"/>
        <w:rPr>
          <w:rFonts w:cs="Times New Roman"/>
        </w:rPr>
      </w:pPr>
      <w:r w:rsidRPr="000041D7">
        <w:rPr>
          <w:rFonts w:cs="Times New Roman"/>
        </w:rPr>
        <w:t xml:space="preserve">Iskolai rendszerű szakképzésben a szakképzési évfolyamok száma: </w:t>
      </w:r>
      <w:r w:rsidR="0084454D" w:rsidRPr="000041D7">
        <w:rPr>
          <w:rFonts w:cs="Times New Roman"/>
        </w:rPr>
        <w:t>2</w:t>
      </w:r>
      <w:r w:rsidRPr="000041D7">
        <w:rPr>
          <w:rFonts w:cs="Times New Roman"/>
        </w:rPr>
        <w:t xml:space="preserve"> év</w:t>
      </w:r>
    </w:p>
    <w:p w14:paraId="5F0AD36A" w14:textId="5BF83D70" w:rsidR="00C64856" w:rsidRPr="000041D7" w:rsidRDefault="00C64856" w:rsidP="00C64856">
      <w:pPr>
        <w:spacing w:after="0"/>
        <w:rPr>
          <w:rFonts w:cs="Times New Roman"/>
        </w:rPr>
      </w:pPr>
      <w:r w:rsidRPr="000041D7">
        <w:rPr>
          <w:rFonts w:cs="Times New Roman"/>
        </w:rPr>
        <w:t xml:space="preserve">Elméleti képzési idő aránya: </w:t>
      </w:r>
      <w:r w:rsidR="0084454D" w:rsidRPr="000041D7">
        <w:rPr>
          <w:rFonts w:cs="Times New Roman"/>
        </w:rPr>
        <w:t>60</w:t>
      </w:r>
      <w:r w:rsidRPr="000041D7">
        <w:rPr>
          <w:rFonts w:cs="Times New Roman"/>
        </w:rPr>
        <w:t>%</w:t>
      </w:r>
    </w:p>
    <w:p w14:paraId="3D5D75C8" w14:textId="5D84F64D" w:rsidR="00C64856" w:rsidRPr="000041D7" w:rsidRDefault="00C64856" w:rsidP="00C64856">
      <w:pPr>
        <w:spacing w:after="0"/>
        <w:rPr>
          <w:rFonts w:cs="Times New Roman"/>
        </w:rPr>
      </w:pPr>
      <w:r w:rsidRPr="000041D7">
        <w:rPr>
          <w:rFonts w:cs="Times New Roman"/>
        </w:rPr>
        <w:t xml:space="preserve">Gyakorlati képzési idő aránya: </w:t>
      </w:r>
      <w:r w:rsidR="0084454D" w:rsidRPr="000041D7">
        <w:rPr>
          <w:rFonts w:cs="Times New Roman"/>
        </w:rPr>
        <w:t>40</w:t>
      </w:r>
      <w:r w:rsidRPr="000041D7">
        <w:rPr>
          <w:rFonts w:cs="Times New Roman"/>
        </w:rPr>
        <w:t>%</w:t>
      </w:r>
    </w:p>
    <w:p w14:paraId="457C3F31" w14:textId="77777777" w:rsidR="00C64856" w:rsidRPr="000041D7" w:rsidRDefault="00C64856" w:rsidP="00C64856">
      <w:pPr>
        <w:spacing w:after="0"/>
        <w:rPr>
          <w:rFonts w:cs="Times New Roman"/>
        </w:rPr>
      </w:pPr>
      <w:r w:rsidRPr="000041D7">
        <w:rPr>
          <w:rFonts w:cs="Times New Roman"/>
        </w:rPr>
        <w:t>Az iskolai rendszerű képzésben az összefüggő szakmai gyakorlat időtartama:</w:t>
      </w:r>
    </w:p>
    <w:p w14:paraId="4A9103DB" w14:textId="77777777" w:rsidR="00C64856" w:rsidRPr="000041D7" w:rsidRDefault="00C64856" w:rsidP="00381B6C">
      <w:pPr>
        <w:pStyle w:val="Listaszerbekezds"/>
        <w:numPr>
          <w:ilvl w:val="0"/>
          <w:numId w:val="7"/>
        </w:numPr>
        <w:spacing w:after="0"/>
        <w:rPr>
          <w:rFonts w:cs="Times New Roman"/>
        </w:rPr>
      </w:pPr>
      <w:r w:rsidRPr="000041D7">
        <w:rPr>
          <w:rFonts w:cs="Times New Roman"/>
        </w:rPr>
        <w:t>5 évfolyamos képzés esetén</w:t>
      </w:r>
      <w:r w:rsidR="00381B6C" w:rsidRPr="000041D7">
        <w:rPr>
          <w:rFonts w:cs="Times New Roman"/>
        </w:rPr>
        <w:t>:</w:t>
      </w:r>
      <w:r w:rsidRPr="000041D7">
        <w:rPr>
          <w:rFonts w:cs="Times New Roman"/>
        </w:rPr>
        <w:t xml:space="preserve"> </w:t>
      </w:r>
      <w:r w:rsidR="00BD0108" w:rsidRPr="000041D7">
        <w:rPr>
          <w:rFonts w:cs="Times New Roman"/>
        </w:rPr>
        <w:t>a 10. évfolyamot követően 140</w:t>
      </w:r>
      <w:r w:rsidRPr="000041D7">
        <w:rPr>
          <w:rFonts w:cs="Times New Roman"/>
        </w:rPr>
        <w:t xml:space="preserve"> óra, a 11. évfolyamot követően 140 óra; </w:t>
      </w:r>
    </w:p>
    <w:p w14:paraId="384DC638" w14:textId="5852ABED" w:rsidR="00C64856" w:rsidRPr="000041D7" w:rsidRDefault="00C64856" w:rsidP="00381B6C">
      <w:pPr>
        <w:pStyle w:val="Listaszerbekezds"/>
        <w:numPr>
          <w:ilvl w:val="0"/>
          <w:numId w:val="7"/>
        </w:numPr>
        <w:spacing w:after="0"/>
        <w:rPr>
          <w:rFonts w:cs="Times New Roman"/>
        </w:rPr>
      </w:pPr>
      <w:r w:rsidRPr="000041D7">
        <w:rPr>
          <w:rFonts w:cs="Times New Roman"/>
        </w:rPr>
        <w:lastRenderedPageBreak/>
        <w:t>2 évfolyamos képzés esetén</w:t>
      </w:r>
      <w:r w:rsidR="00381B6C" w:rsidRPr="000041D7">
        <w:rPr>
          <w:rFonts w:cs="Times New Roman"/>
        </w:rPr>
        <w:t>:</w:t>
      </w:r>
      <w:r w:rsidRPr="000041D7">
        <w:rPr>
          <w:rFonts w:cs="Times New Roman"/>
        </w:rPr>
        <w:t xml:space="preserve"> az első szakképzési évfolyamot követően </w:t>
      </w:r>
      <w:r w:rsidR="00BD0108" w:rsidRPr="000041D7">
        <w:rPr>
          <w:rFonts w:cs="Times New Roman"/>
        </w:rPr>
        <w:t>160</w:t>
      </w:r>
      <w:r w:rsidRPr="000041D7">
        <w:rPr>
          <w:rFonts w:cs="Times New Roman"/>
        </w:rPr>
        <w:t xml:space="preserve"> óra</w:t>
      </w:r>
      <w:r w:rsidR="00EF46F5">
        <w:rPr>
          <w:rFonts w:cs="Times New Roman"/>
        </w:rPr>
        <w:t>.</w:t>
      </w:r>
    </w:p>
    <w:p w14:paraId="1ABA2E22" w14:textId="77777777" w:rsidR="001A7777" w:rsidRPr="000041D7" w:rsidRDefault="001A7777" w:rsidP="000B5E9D">
      <w:pPr>
        <w:spacing w:after="0"/>
        <w:rPr>
          <w:rFonts w:cs="Times New Roman"/>
        </w:rPr>
      </w:pPr>
    </w:p>
    <w:p w14:paraId="73889561" w14:textId="77777777" w:rsidR="00E96240" w:rsidRPr="000041D7" w:rsidRDefault="00E96240" w:rsidP="000B5E9D">
      <w:pPr>
        <w:spacing w:after="0"/>
        <w:rPr>
          <w:rFonts w:cs="Times New Roman"/>
        </w:rPr>
      </w:pPr>
    </w:p>
    <w:p w14:paraId="59D7B1EF" w14:textId="77777777" w:rsidR="00E96240" w:rsidRPr="000041D7" w:rsidRDefault="00E96240" w:rsidP="00E96240">
      <w:pPr>
        <w:spacing w:after="0"/>
        <w:rPr>
          <w:rFonts w:cs="Times New Roman"/>
          <w:b/>
        </w:rPr>
      </w:pPr>
      <w:r w:rsidRPr="000041D7">
        <w:rPr>
          <w:rFonts w:cs="Times New Roman"/>
          <w:b/>
        </w:rPr>
        <w:t xml:space="preserve">III. </w:t>
      </w:r>
      <w:proofErr w:type="gramStart"/>
      <w:r w:rsidRPr="000041D7">
        <w:rPr>
          <w:rFonts w:cs="Times New Roman"/>
          <w:b/>
        </w:rPr>
        <w:t>A</w:t>
      </w:r>
      <w:proofErr w:type="gramEnd"/>
      <w:r w:rsidRPr="000041D7">
        <w:rPr>
          <w:rFonts w:cs="Times New Roman"/>
          <w:b/>
        </w:rPr>
        <w:t xml:space="preserve"> szakképzésbe történő belépés feltételei</w:t>
      </w:r>
    </w:p>
    <w:p w14:paraId="42D1F5DD" w14:textId="77777777" w:rsidR="00E96240" w:rsidRPr="000041D7" w:rsidRDefault="00E96240" w:rsidP="00E96240">
      <w:pPr>
        <w:spacing w:after="0"/>
        <w:rPr>
          <w:rFonts w:cs="Times New Roman"/>
        </w:rPr>
      </w:pPr>
    </w:p>
    <w:p w14:paraId="0BD20989" w14:textId="77777777" w:rsidR="00E96240" w:rsidRPr="000041D7" w:rsidRDefault="00E96240" w:rsidP="00E96240">
      <w:pPr>
        <w:spacing w:after="0"/>
        <w:rPr>
          <w:rFonts w:cs="Times New Roman"/>
        </w:rPr>
      </w:pPr>
      <w:r w:rsidRPr="000041D7">
        <w:rPr>
          <w:rFonts w:cs="Times New Roman"/>
        </w:rPr>
        <w:t>Iskolai előképzettség: érettségi végzettség</w:t>
      </w:r>
    </w:p>
    <w:p w14:paraId="13C495FA" w14:textId="77777777" w:rsidR="00E96240" w:rsidRPr="000041D7" w:rsidRDefault="00E96240" w:rsidP="00E96240">
      <w:pPr>
        <w:spacing w:after="0"/>
        <w:rPr>
          <w:rFonts w:cs="Times New Roman"/>
        </w:rPr>
      </w:pPr>
      <w:r w:rsidRPr="000041D7">
        <w:rPr>
          <w:rFonts w:cs="Times New Roman"/>
        </w:rPr>
        <w:t xml:space="preserve">Bemeneti kompetenciák: </w:t>
      </w:r>
      <w:r w:rsidR="000772D7" w:rsidRPr="000041D7">
        <w:rPr>
          <w:rFonts w:cs="Times New Roman"/>
        </w:rPr>
        <w:t>—</w:t>
      </w:r>
    </w:p>
    <w:p w14:paraId="77BA5D0D" w14:textId="77777777" w:rsidR="00E96240" w:rsidRPr="000041D7" w:rsidRDefault="00E96240" w:rsidP="00E96240">
      <w:pPr>
        <w:spacing w:after="0"/>
        <w:rPr>
          <w:rFonts w:cs="Times New Roman"/>
        </w:rPr>
      </w:pPr>
      <w:r w:rsidRPr="000041D7">
        <w:rPr>
          <w:rFonts w:cs="Times New Roman"/>
        </w:rPr>
        <w:t xml:space="preserve">Szakmai előképzettség: </w:t>
      </w:r>
      <w:r w:rsidR="000772D7" w:rsidRPr="000041D7">
        <w:rPr>
          <w:rFonts w:cs="Times New Roman"/>
        </w:rPr>
        <w:t>—</w:t>
      </w:r>
    </w:p>
    <w:p w14:paraId="4390B5A2" w14:textId="77777777" w:rsidR="00E96240" w:rsidRPr="000041D7" w:rsidRDefault="00E96240" w:rsidP="00E96240">
      <w:pPr>
        <w:spacing w:after="0"/>
        <w:rPr>
          <w:rFonts w:cs="Times New Roman"/>
        </w:rPr>
      </w:pPr>
      <w:r w:rsidRPr="000041D7">
        <w:rPr>
          <w:rFonts w:cs="Times New Roman"/>
        </w:rPr>
        <w:t xml:space="preserve">Előírt gyakorlat: </w:t>
      </w:r>
      <w:r w:rsidR="000772D7" w:rsidRPr="000041D7">
        <w:rPr>
          <w:rFonts w:cs="Times New Roman"/>
        </w:rPr>
        <w:t>—</w:t>
      </w:r>
    </w:p>
    <w:p w14:paraId="2194CFB6" w14:textId="16D15BBC" w:rsidR="00E96240" w:rsidRPr="000041D7" w:rsidRDefault="00E96240" w:rsidP="00E96240">
      <w:pPr>
        <w:spacing w:after="0"/>
        <w:rPr>
          <w:rFonts w:cs="Times New Roman"/>
        </w:rPr>
      </w:pPr>
      <w:r w:rsidRPr="000041D7">
        <w:rPr>
          <w:rFonts w:cs="Times New Roman"/>
        </w:rPr>
        <w:t xml:space="preserve">Egészségügyi alkalmassági követelmények: </w:t>
      </w:r>
      <w:r w:rsidR="00AE1928" w:rsidRPr="000041D7">
        <w:rPr>
          <w:rFonts w:cs="Times New Roman"/>
        </w:rPr>
        <w:t>szükségesek</w:t>
      </w:r>
    </w:p>
    <w:p w14:paraId="64F13402" w14:textId="6F3742B2" w:rsidR="00E96240" w:rsidRPr="000041D7" w:rsidRDefault="00E96240" w:rsidP="00E96240">
      <w:pPr>
        <w:spacing w:after="0"/>
        <w:rPr>
          <w:rFonts w:cs="Times New Roman"/>
        </w:rPr>
      </w:pPr>
      <w:r w:rsidRPr="000041D7">
        <w:rPr>
          <w:rFonts w:cs="Times New Roman"/>
        </w:rPr>
        <w:t xml:space="preserve">Pályaalkalmassági követelmények: </w:t>
      </w:r>
      <w:r w:rsidR="00AE1928" w:rsidRPr="000041D7">
        <w:rPr>
          <w:rFonts w:cs="Times New Roman"/>
        </w:rPr>
        <w:t>-</w:t>
      </w:r>
    </w:p>
    <w:p w14:paraId="14652817" w14:textId="77777777" w:rsidR="00E96240" w:rsidRPr="000041D7" w:rsidRDefault="00E96240" w:rsidP="00E96240">
      <w:pPr>
        <w:spacing w:after="0"/>
        <w:rPr>
          <w:rFonts w:cs="Times New Roman"/>
        </w:rPr>
      </w:pPr>
    </w:p>
    <w:p w14:paraId="07BFBB66" w14:textId="77777777" w:rsidR="00E96240" w:rsidRPr="000041D7" w:rsidRDefault="00E96240" w:rsidP="00E96240">
      <w:pPr>
        <w:spacing w:after="0"/>
        <w:rPr>
          <w:rFonts w:cs="Times New Roman"/>
        </w:rPr>
      </w:pPr>
    </w:p>
    <w:p w14:paraId="6184DEA4" w14:textId="77777777" w:rsidR="00E96240" w:rsidRPr="000041D7" w:rsidRDefault="00E96240" w:rsidP="00E96240">
      <w:pPr>
        <w:spacing w:after="0"/>
        <w:rPr>
          <w:rFonts w:cs="Times New Roman"/>
          <w:b/>
        </w:rPr>
      </w:pPr>
      <w:r w:rsidRPr="000041D7">
        <w:rPr>
          <w:rFonts w:cs="Times New Roman"/>
          <w:b/>
        </w:rPr>
        <w:t xml:space="preserve">IV. </w:t>
      </w:r>
      <w:proofErr w:type="gramStart"/>
      <w:r w:rsidRPr="000041D7">
        <w:rPr>
          <w:rFonts w:cs="Times New Roman"/>
          <w:b/>
        </w:rPr>
        <w:t>A</w:t>
      </w:r>
      <w:proofErr w:type="gramEnd"/>
      <w:r w:rsidRPr="000041D7">
        <w:rPr>
          <w:rFonts w:cs="Times New Roman"/>
          <w:b/>
        </w:rPr>
        <w:t xml:space="preserve"> szakképzés szervezésének feltételei</w:t>
      </w:r>
    </w:p>
    <w:p w14:paraId="415E2853" w14:textId="77777777" w:rsidR="00E96240" w:rsidRPr="000041D7" w:rsidRDefault="00E96240" w:rsidP="00E96240">
      <w:pPr>
        <w:spacing w:after="0"/>
        <w:rPr>
          <w:rFonts w:cs="Times New Roman"/>
        </w:rPr>
      </w:pPr>
    </w:p>
    <w:p w14:paraId="543DBD76" w14:textId="77777777" w:rsidR="00E96240" w:rsidRPr="000041D7" w:rsidRDefault="00E96240" w:rsidP="00E96240">
      <w:pPr>
        <w:spacing w:after="0"/>
        <w:rPr>
          <w:rFonts w:cs="Times New Roman"/>
          <w:b/>
        </w:rPr>
      </w:pPr>
      <w:r w:rsidRPr="000041D7">
        <w:rPr>
          <w:rFonts w:cs="Times New Roman"/>
          <w:b/>
        </w:rPr>
        <w:t>Személyi feltételek</w:t>
      </w:r>
    </w:p>
    <w:p w14:paraId="5F9A3261" w14:textId="77777777" w:rsidR="00E96240" w:rsidRPr="000041D7" w:rsidRDefault="00E96240" w:rsidP="00E96240">
      <w:pPr>
        <w:spacing w:after="0"/>
        <w:rPr>
          <w:rFonts w:cs="Times New Roman"/>
        </w:rPr>
      </w:pPr>
      <w:r w:rsidRPr="000041D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98B9D43" w14:textId="77777777" w:rsidR="00E96240" w:rsidRPr="000041D7" w:rsidRDefault="00E96240" w:rsidP="00E96240">
      <w:pPr>
        <w:spacing w:after="0"/>
        <w:rPr>
          <w:rFonts w:cs="Times New Roman"/>
        </w:rPr>
      </w:pPr>
      <w:r w:rsidRPr="000041D7">
        <w:rPr>
          <w:rFonts w:cs="Times New Roman"/>
        </w:rPr>
        <w:t>Ezen túl az alábbi tantárgyak oktatására az alábbi végzettséggel rendelkező szakember alkalmazható:</w:t>
      </w:r>
    </w:p>
    <w:p w14:paraId="3C1CEE01" w14:textId="77777777" w:rsidR="001A7777" w:rsidRPr="000041D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0041D7" w14:paraId="653B3FBA" w14:textId="77777777" w:rsidTr="00472A2C">
        <w:trPr>
          <w:trHeight w:val="300"/>
          <w:jc w:val="center"/>
        </w:trPr>
        <w:tc>
          <w:tcPr>
            <w:tcW w:w="3220" w:type="dxa"/>
            <w:shd w:val="clear" w:color="auto" w:fill="auto"/>
            <w:noWrap/>
            <w:vAlign w:val="center"/>
            <w:hideMark/>
          </w:tcPr>
          <w:p w14:paraId="3CE36DF6" w14:textId="77777777" w:rsidR="00CB35F2" w:rsidRPr="000041D7" w:rsidRDefault="00CB35F2" w:rsidP="00CB35F2">
            <w:pPr>
              <w:spacing w:after="0"/>
              <w:jc w:val="center"/>
              <w:rPr>
                <w:rFonts w:eastAsia="Times New Roman" w:cs="Times New Roman"/>
                <w:b/>
                <w:bCs/>
                <w:color w:val="000000"/>
                <w:szCs w:val="24"/>
                <w:lang w:eastAsia="hu-HU"/>
              </w:rPr>
            </w:pPr>
            <w:r w:rsidRPr="000041D7">
              <w:rPr>
                <w:rFonts w:eastAsia="Times New Roman" w:cs="Times New Roman"/>
                <w:b/>
                <w:bCs/>
                <w:color w:val="000000"/>
                <w:szCs w:val="24"/>
                <w:lang w:eastAsia="hu-HU"/>
              </w:rPr>
              <w:t>Tantárgy</w:t>
            </w:r>
          </w:p>
        </w:tc>
        <w:tc>
          <w:tcPr>
            <w:tcW w:w="4280" w:type="dxa"/>
            <w:shd w:val="clear" w:color="auto" w:fill="auto"/>
            <w:noWrap/>
            <w:vAlign w:val="center"/>
            <w:hideMark/>
          </w:tcPr>
          <w:p w14:paraId="7BFE48C9" w14:textId="77777777" w:rsidR="00CB35F2" w:rsidRPr="000041D7" w:rsidRDefault="00CB35F2" w:rsidP="00CB35F2">
            <w:pPr>
              <w:spacing w:after="0"/>
              <w:jc w:val="center"/>
              <w:rPr>
                <w:rFonts w:eastAsia="Times New Roman" w:cs="Times New Roman"/>
                <w:b/>
                <w:bCs/>
                <w:color w:val="000000"/>
                <w:szCs w:val="24"/>
                <w:lang w:eastAsia="hu-HU"/>
              </w:rPr>
            </w:pPr>
            <w:r w:rsidRPr="000041D7">
              <w:rPr>
                <w:rFonts w:eastAsia="Times New Roman" w:cs="Times New Roman"/>
                <w:b/>
                <w:bCs/>
                <w:color w:val="000000"/>
                <w:szCs w:val="24"/>
                <w:lang w:eastAsia="hu-HU"/>
              </w:rPr>
              <w:t>Szakképesítés/Szakképzettség</w:t>
            </w:r>
          </w:p>
        </w:tc>
      </w:tr>
      <w:tr w:rsidR="00CB35F2" w:rsidRPr="000041D7" w14:paraId="246C3D54" w14:textId="77777777" w:rsidTr="00472A2C">
        <w:trPr>
          <w:trHeight w:val="300"/>
          <w:jc w:val="center"/>
        </w:trPr>
        <w:tc>
          <w:tcPr>
            <w:tcW w:w="3220" w:type="dxa"/>
            <w:shd w:val="clear" w:color="auto" w:fill="auto"/>
            <w:noWrap/>
            <w:vAlign w:val="center"/>
            <w:hideMark/>
          </w:tcPr>
          <w:p w14:paraId="2D08B463" w14:textId="77777777" w:rsidR="00CB35F2" w:rsidRPr="000041D7" w:rsidRDefault="00CB35F2" w:rsidP="00CB35F2">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w:t>
            </w:r>
          </w:p>
        </w:tc>
        <w:tc>
          <w:tcPr>
            <w:tcW w:w="4280" w:type="dxa"/>
            <w:shd w:val="clear" w:color="auto" w:fill="auto"/>
            <w:noWrap/>
            <w:vAlign w:val="center"/>
            <w:hideMark/>
          </w:tcPr>
          <w:p w14:paraId="41FD106F" w14:textId="77777777" w:rsidR="00CB35F2" w:rsidRPr="000041D7" w:rsidRDefault="00CB35F2" w:rsidP="00CB35F2">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w:t>
            </w:r>
          </w:p>
        </w:tc>
      </w:tr>
      <w:tr w:rsidR="00CB35F2" w:rsidRPr="000041D7" w14:paraId="59638045" w14:textId="77777777" w:rsidTr="00472A2C">
        <w:trPr>
          <w:trHeight w:val="300"/>
          <w:jc w:val="center"/>
        </w:trPr>
        <w:tc>
          <w:tcPr>
            <w:tcW w:w="3220" w:type="dxa"/>
            <w:shd w:val="clear" w:color="auto" w:fill="auto"/>
            <w:noWrap/>
            <w:vAlign w:val="center"/>
            <w:hideMark/>
          </w:tcPr>
          <w:p w14:paraId="67799289" w14:textId="77777777" w:rsidR="00CB35F2" w:rsidRPr="000041D7" w:rsidRDefault="00CB35F2" w:rsidP="00CB35F2">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w:t>
            </w:r>
          </w:p>
        </w:tc>
        <w:tc>
          <w:tcPr>
            <w:tcW w:w="4280" w:type="dxa"/>
            <w:shd w:val="clear" w:color="auto" w:fill="auto"/>
            <w:noWrap/>
            <w:vAlign w:val="center"/>
            <w:hideMark/>
          </w:tcPr>
          <w:p w14:paraId="3DF77580" w14:textId="77777777" w:rsidR="00CB35F2" w:rsidRPr="000041D7" w:rsidRDefault="00CB35F2" w:rsidP="00CB35F2">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w:t>
            </w:r>
          </w:p>
        </w:tc>
      </w:tr>
    </w:tbl>
    <w:p w14:paraId="593CCFED" w14:textId="77777777" w:rsidR="00CB35F2" w:rsidRPr="000041D7" w:rsidRDefault="00CB35F2" w:rsidP="000B5E9D">
      <w:pPr>
        <w:spacing w:after="0"/>
        <w:rPr>
          <w:rFonts w:cs="Times New Roman"/>
        </w:rPr>
      </w:pPr>
    </w:p>
    <w:p w14:paraId="0D01906A" w14:textId="77777777" w:rsidR="00696ED9" w:rsidRPr="000041D7" w:rsidRDefault="00696ED9" w:rsidP="00696ED9">
      <w:pPr>
        <w:spacing w:after="0"/>
        <w:rPr>
          <w:rFonts w:cs="Times New Roman"/>
          <w:b/>
        </w:rPr>
      </w:pPr>
      <w:r w:rsidRPr="000041D7">
        <w:rPr>
          <w:rFonts w:cs="Times New Roman"/>
          <w:b/>
        </w:rPr>
        <w:t>Tárgyi feltételek</w:t>
      </w:r>
    </w:p>
    <w:p w14:paraId="100DF9C5" w14:textId="77777777" w:rsidR="00696ED9" w:rsidRPr="000041D7" w:rsidRDefault="00696ED9" w:rsidP="00696ED9">
      <w:pPr>
        <w:spacing w:after="0"/>
        <w:rPr>
          <w:rFonts w:cs="Times New Roman"/>
        </w:rPr>
      </w:pPr>
      <w:r w:rsidRPr="000041D7">
        <w:rPr>
          <w:rFonts w:cs="Times New Roman"/>
        </w:rPr>
        <w:t>A szakmai képzés lebonyolításához szükséges eszközök és felszerelések felsorolását a szakképesítés szakmai és vizsgakövetelménye (</w:t>
      </w:r>
      <w:proofErr w:type="spellStart"/>
      <w:r w:rsidRPr="000041D7">
        <w:rPr>
          <w:rFonts w:cs="Times New Roman"/>
        </w:rPr>
        <w:t>szvk</w:t>
      </w:r>
      <w:proofErr w:type="spellEnd"/>
      <w:r w:rsidRPr="000041D7">
        <w:rPr>
          <w:rFonts w:cs="Times New Roman"/>
        </w:rPr>
        <w:t>) tartalmazza, melynek további részletei az alábbiak: Nincs.</w:t>
      </w:r>
    </w:p>
    <w:p w14:paraId="0333A415" w14:textId="77777777" w:rsidR="00696ED9" w:rsidRPr="000041D7" w:rsidRDefault="00696ED9" w:rsidP="00696ED9">
      <w:pPr>
        <w:spacing w:after="0"/>
        <w:rPr>
          <w:rFonts w:cs="Times New Roman"/>
        </w:rPr>
      </w:pPr>
    </w:p>
    <w:p w14:paraId="6F2A5EDE" w14:textId="77777777" w:rsidR="0041674C" w:rsidRPr="000041D7" w:rsidRDefault="00696ED9" w:rsidP="00696ED9">
      <w:pPr>
        <w:spacing w:after="0"/>
        <w:rPr>
          <w:rFonts w:cs="Times New Roman"/>
        </w:rPr>
      </w:pPr>
      <w:r w:rsidRPr="000041D7">
        <w:rPr>
          <w:rFonts w:cs="Times New Roman"/>
        </w:rPr>
        <w:t>Ajánlás a szakmai képzés lebonyolításához szükséges további eszközökre és felszerelésekre: Nincs.</w:t>
      </w:r>
    </w:p>
    <w:p w14:paraId="47864F0E" w14:textId="77777777" w:rsidR="004F6765" w:rsidRPr="000041D7" w:rsidRDefault="004F6765" w:rsidP="000B5E9D">
      <w:pPr>
        <w:spacing w:after="0"/>
        <w:rPr>
          <w:rFonts w:cs="Times New Roman"/>
        </w:rPr>
      </w:pPr>
    </w:p>
    <w:p w14:paraId="0693A5EE" w14:textId="77777777" w:rsidR="00FB273F" w:rsidRPr="000041D7" w:rsidRDefault="00FB273F" w:rsidP="00FB273F">
      <w:pPr>
        <w:spacing w:after="0"/>
        <w:rPr>
          <w:rFonts w:cs="Times New Roman"/>
        </w:rPr>
      </w:pPr>
    </w:p>
    <w:p w14:paraId="695146C4" w14:textId="77777777" w:rsidR="00FB273F" w:rsidRPr="000041D7" w:rsidRDefault="00FB273F" w:rsidP="00FB273F">
      <w:pPr>
        <w:spacing w:after="0"/>
        <w:rPr>
          <w:rFonts w:cs="Times New Roman"/>
          <w:b/>
        </w:rPr>
      </w:pPr>
      <w:r w:rsidRPr="000041D7">
        <w:rPr>
          <w:rFonts w:cs="Times New Roman"/>
          <w:b/>
        </w:rPr>
        <w:t xml:space="preserve">V. </w:t>
      </w:r>
      <w:proofErr w:type="gramStart"/>
      <w:r w:rsidRPr="000041D7">
        <w:rPr>
          <w:rFonts w:cs="Times New Roman"/>
          <w:b/>
        </w:rPr>
        <w:t>A</w:t>
      </w:r>
      <w:proofErr w:type="gramEnd"/>
      <w:r w:rsidRPr="000041D7">
        <w:rPr>
          <w:rFonts w:cs="Times New Roman"/>
          <w:b/>
        </w:rPr>
        <w:t xml:space="preserve"> szakképesítés óraterve nappali rendszerű oktatásra</w:t>
      </w:r>
    </w:p>
    <w:p w14:paraId="6E14CCF4" w14:textId="77777777" w:rsidR="00FB273F" w:rsidRPr="000041D7" w:rsidRDefault="00FB273F" w:rsidP="00FB273F">
      <w:pPr>
        <w:spacing w:after="0"/>
        <w:rPr>
          <w:rFonts w:cs="Times New Roman"/>
        </w:rPr>
      </w:pPr>
    </w:p>
    <w:p w14:paraId="2F07A13B" w14:textId="77777777" w:rsidR="00FB273F" w:rsidRPr="000041D7" w:rsidRDefault="00FB273F" w:rsidP="00FB273F">
      <w:pPr>
        <w:spacing w:after="0"/>
        <w:rPr>
          <w:rFonts w:cs="Times New Roman"/>
        </w:rPr>
      </w:pPr>
      <w:r w:rsidRPr="000041D7">
        <w:rPr>
          <w:rFonts w:cs="Times New Roman"/>
        </w:rPr>
        <w:t xml:space="preserve">A </w:t>
      </w:r>
      <w:r w:rsidR="00E50FE4" w:rsidRPr="000041D7">
        <w:rPr>
          <w:rFonts w:cs="Times New Roman"/>
        </w:rPr>
        <w:t>szakgimnázium</w:t>
      </w:r>
      <w:r w:rsidRPr="000041D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041D7">
        <w:rPr>
          <w:rFonts w:cs="Times New Roman"/>
        </w:rPr>
        <w:t>szakgimnázium</w:t>
      </w:r>
      <w:r w:rsidRPr="000041D7">
        <w:rPr>
          <w:rFonts w:cs="Times New Roman"/>
        </w:rPr>
        <w:t xml:space="preserve">i szakmai tartalma, tantárgyi rendszere, összes órakerete megegyezik a 4+1 évfolyamos képzés 9-12. középiskolai évfolyamokra jutó ágazati </w:t>
      </w:r>
      <w:r w:rsidR="00E50FE4" w:rsidRPr="000041D7">
        <w:rPr>
          <w:rFonts w:cs="Times New Roman"/>
        </w:rPr>
        <w:t>szakgimnázium</w:t>
      </w:r>
      <w:r w:rsidRPr="000041D7">
        <w:rPr>
          <w:rFonts w:cs="Times New Roman"/>
        </w:rPr>
        <w:t>i szakmai tantárgyainak tartalmával, összes óraszámával.</w:t>
      </w:r>
    </w:p>
    <w:p w14:paraId="52C1202F" w14:textId="77777777" w:rsidR="00820131" w:rsidRPr="000041D7" w:rsidRDefault="00820131">
      <w:pPr>
        <w:spacing w:after="200" w:line="276" w:lineRule="auto"/>
        <w:jc w:val="left"/>
        <w:rPr>
          <w:rFonts w:cs="Times New Roman"/>
        </w:rPr>
      </w:pPr>
      <w:r w:rsidRPr="000041D7">
        <w:rPr>
          <w:rFonts w:cs="Times New Roman"/>
        </w:rPr>
        <w:br w:type="page"/>
      </w:r>
    </w:p>
    <w:p w14:paraId="55FC9D6A" w14:textId="77777777" w:rsidR="00FB273F" w:rsidRPr="000041D7" w:rsidRDefault="00FB273F" w:rsidP="00FB273F">
      <w:pPr>
        <w:spacing w:after="0"/>
        <w:rPr>
          <w:rFonts w:cs="Times New Roman"/>
        </w:rPr>
      </w:pPr>
    </w:p>
    <w:p w14:paraId="572FCC64" w14:textId="77777777" w:rsidR="008B01A2" w:rsidRPr="000041D7" w:rsidRDefault="00E50FE4" w:rsidP="00FB273F">
      <w:pPr>
        <w:spacing w:after="0"/>
        <w:rPr>
          <w:rFonts w:cs="Times New Roman"/>
        </w:rPr>
      </w:pPr>
      <w:r w:rsidRPr="000041D7">
        <w:rPr>
          <w:rFonts w:cs="Times New Roman"/>
        </w:rPr>
        <w:t>Szakgimnázium</w:t>
      </w:r>
      <w:r w:rsidR="00FB273F" w:rsidRPr="000041D7">
        <w:rPr>
          <w:rFonts w:cs="Times New Roman"/>
        </w:rPr>
        <w:t>i képzés esetén a heti és éves szakmai óraszámok:</w:t>
      </w:r>
    </w:p>
    <w:p w14:paraId="5FC0ECD8" w14:textId="77777777" w:rsidR="002C6866" w:rsidRPr="000041D7" w:rsidRDefault="002C6866" w:rsidP="002C6866">
      <w:pPr>
        <w:spacing w:after="0"/>
        <w:rPr>
          <w:rFonts w:cs="Times New Roman"/>
          <w:szCs w:val="24"/>
        </w:rPr>
      </w:pPr>
    </w:p>
    <w:p w14:paraId="074B167B" w14:textId="77777777" w:rsidR="002C6866" w:rsidRPr="000041D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0041D7" w14:paraId="24B12C75"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AA1165" w14:textId="77777777" w:rsidR="002C6866" w:rsidRPr="000041D7" w:rsidRDefault="002C6866" w:rsidP="00BF4EAA">
            <w:pPr>
              <w:spacing w:after="0"/>
              <w:jc w:val="center"/>
              <w:rPr>
                <w:rFonts w:cs="Times New Roman"/>
                <w:szCs w:val="24"/>
              </w:rPr>
            </w:pPr>
            <w:r w:rsidRPr="000041D7">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6A500C" w14:textId="77777777" w:rsidR="002C6866" w:rsidRPr="000041D7" w:rsidRDefault="002C6866" w:rsidP="00BF4EAA">
            <w:pPr>
              <w:spacing w:after="0"/>
              <w:jc w:val="center"/>
              <w:rPr>
                <w:rFonts w:cs="Times New Roman"/>
                <w:szCs w:val="24"/>
              </w:rPr>
            </w:pPr>
            <w:r w:rsidRPr="000041D7">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8D959A" w14:textId="77777777" w:rsidR="002C6866" w:rsidRPr="000041D7" w:rsidRDefault="002C6866" w:rsidP="00BF4EAA">
            <w:pPr>
              <w:spacing w:after="0"/>
              <w:jc w:val="center"/>
              <w:rPr>
                <w:rFonts w:cs="Times New Roman"/>
                <w:szCs w:val="24"/>
              </w:rPr>
            </w:pPr>
            <w:r w:rsidRPr="000041D7">
              <w:rPr>
                <w:rFonts w:cs="Times New Roman"/>
              </w:rPr>
              <w:t xml:space="preserve">éves óraszám </w:t>
            </w:r>
          </w:p>
        </w:tc>
      </w:tr>
      <w:tr w:rsidR="002C6866" w:rsidRPr="000041D7" w14:paraId="2B8DB61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03538E" w14:textId="77777777" w:rsidR="002C6866" w:rsidRPr="000041D7" w:rsidRDefault="002C6866" w:rsidP="00BF4EAA">
            <w:pPr>
              <w:spacing w:after="0"/>
              <w:rPr>
                <w:rFonts w:cs="Times New Roman"/>
                <w:szCs w:val="24"/>
              </w:rPr>
            </w:pPr>
            <w:r w:rsidRPr="000041D7">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A93A43" w14:textId="77777777" w:rsidR="002C6866" w:rsidRPr="000041D7" w:rsidRDefault="0083064C" w:rsidP="00BF4EAA">
            <w:pPr>
              <w:spacing w:after="0"/>
              <w:jc w:val="center"/>
              <w:rPr>
                <w:rFonts w:cs="Times New Roman"/>
                <w:szCs w:val="24"/>
              </w:rPr>
            </w:pPr>
            <w:r w:rsidRPr="000041D7">
              <w:rPr>
                <w:rFonts w:cs="Times New Roman"/>
              </w:rPr>
              <w:t>8</w:t>
            </w:r>
            <w:r w:rsidR="002C6866" w:rsidRPr="000041D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2D07B7" w14:textId="77777777" w:rsidR="002C6866" w:rsidRPr="000041D7" w:rsidRDefault="0083064C" w:rsidP="00BF4EAA">
            <w:pPr>
              <w:spacing w:after="0"/>
              <w:ind w:left="252"/>
              <w:rPr>
                <w:rFonts w:cs="Times New Roman"/>
                <w:szCs w:val="24"/>
              </w:rPr>
            </w:pPr>
            <w:r w:rsidRPr="000041D7">
              <w:rPr>
                <w:rFonts w:cs="Times New Roman"/>
              </w:rPr>
              <w:t>288</w:t>
            </w:r>
            <w:r w:rsidR="002C6866" w:rsidRPr="000041D7">
              <w:rPr>
                <w:rFonts w:cs="Times New Roman"/>
              </w:rPr>
              <w:t xml:space="preserve"> óra/év</w:t>
            </w:r>
          </w:p>
        </w:tc>
      </w:tr>
      <w:tr w:rsidR="002C6866" w:rsidRPr="000041D7" w14:paraId="5B888D7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909767" w14:textId="77777777" w:rsidR="002C6866" w:rsidRPr="000041D7" w:rsidRDefault="002C6866" w:rsidP="00BF4EAA">
            <w:pPr>
              <w:spacing w:after="0"/>
              <w:rPr>
                <w:rFonts w:cs="Times New Roman"/>
                <w:szCs w:val="24"/>
              </w:rPr>
            </w:pPr>
            <w:r w:rsidRPr="000041D7">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D49F3" w14:textId="77777777" w:rsidR="002C6866" w:rsidRPr="000041D7" w:rsidRDefault="002C6866" w:rsidP="00BF4EAA">
            <w:pPr>
              <w:spacing w:after="0"/>
              <w:jc w:val="center"/>
              <w:rPr>
                <w:rFonts w:cs="Times New Roman"/>
                <w:szCs w:val="24"/>
              </w:rPr>
            </w:pPr>
            <w:r w:rsidRPr="000041D7">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DAA8C0" w14:textId="77777777" w:rsidR="002C6866" w:rsidRPr="000041D7" w:rsidRDefault="002C6866" w:rsidP="00BF4EAA">
            <w:pPr>
              <w:spacing w:after="0"/>
              <w:ind w:left="252"/>
              <w:rPr>
                <w:rFonts w:cs="Times New Roman"/>
                <w:szCs w:val="24"/>
              </w:rPr>
            </w:pPr>
            <w:r w:rsidRPr="000041D7">
              <w:rPr>
                <w:rFonts w:cs="Times New Roman"/>
              </w:rPr>
              <w:t>432 óra/év</w:t>
            </w:r>
          </w:p>
        </w:tc>
      </w:tr>
      <w:tr w:rsidR="002C6866" w:rsidRPr="000041D7" w14:paraId="336D463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A6EAAA" w14:textId="77777777" w:rsidR="002C6866" w:rsidRPr="000041D7" w:rsidRDefault="002C6866" w:rsidP="00BF4EAA">
            <w:pPr>
              <w:spacing w:after="0"/>
              <w:rPr>
                <w:rFonts w:cs="Times New Roman"/>
                <w:szCs w:val="24"/>
              </w:rPr>
            </w:pPr>
            <w:proofErr w:type="spellStart"/>
            <w:r w:rsidRPr="000041D7">
              <w:rPr>
                <w:rFonts w:cs="Times New Roman"/>
              </w:rPr>
              <w:t>Ögy</w:t>
            </w:r>
            <w:proofErr w:type="spellEnd"/>
            <w:r w:rsidRPr="000041D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E854197" w14:textId="77777777" w:rsidR="002C6866" w:rsidRPr="000041D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3222C9" w14:textId="77777777" w:rsidR="002C6866" w:rsidRPr="000041D7" w:rsidRDefault="002C6866" w:rsidP="00BF4EAA">
            <w:pPr>
              <w:spacing w:after="0"/>
              <w:ind w:left="252"/>
              <w:rPr>
                <w:rFonts w:cs="Times New Roman"/>
                <w:szCs w:val="24"/>
              </w:rPr>
            </w:pPr>
            <w:r w:rsidRPr="000041D7">
              <w:rPr>
                <w:rFonts w:cs="Times New Roman"/>
              </w:rPr>
              <w:t>140 óra</w:t>
            </w:r>
          </w:p>
        </w:tc>
      </w:tr>
      <w:tr w:rsidR="002C6866" w:rsidRPr="000041D7" w14:paraId="223D61F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2AC974" w14:textId="77777777" w:rsidR="002C6866" w:rsidRPr="000041D7" w:rsidRDefault="002C6866" w:rsidP="00BF4EAA">
            <w:pPr>
              <w:spacing w:after="0"/>
              <w:rPr>
                <w:rFonts w:cs="Times New Roman"/>
                <w:szCs w:val="24"/>
              </w:rPr>
            </w:pPr>
            <w:r w:rsidRPr="000041D7">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7F2016" w14:textId="77777777" w:rsidR="002C6866" w:rsidRPr="000041D7" w:rsidRDefault="0083064C" w:rsidP="00BF4EAA">
            <w:pPr>
              <w:spacing w:after="0"/>
              <w:jc w:val="center"/>
              <w:rPr>
                <w:rFonts w:cs="Times New Roman"/>
                <w:szCs w:val="24"/>
              </w:rPr>
            </w:pPr>
            <w:r w:rsidRPr="000041D7">
              <w:rPr>
                <w:rFonts w:cs="Times New Roman"/>
              </w:rPr>
              <w:t>11</w:t>
            </w:r>
            <w:r w:rsidR="002C6866" w:rsidRPr="000041D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FEC7A2" w14:textId="77777777" w:rsidR="002C6866" w:rsidRPr="000041D7" w:rsidRDefault="0083064C" w:rsidP="00BF4EAA">
            <w:pPr>
              <w:spacing w:after="0"/>
              <w:ind w:left="252"/>
              <w:rPr>
                <w:rFonts w:cs="Times New Roman"/>
                <w:szCs w:val="24"/>
              </w:rPr>
            </w:pPr>
            <w:r w:rsidRPr="000041D7">
              <w:rPr>
                <w:rFonts w:cs="Times New Roman"/>
              </w:rPr>
              <w:t>396</w:t>
            </w:r>
            <w:r w:rsidR="002C6866" w:rsidRPr="000041D7">
              <w:rPr>
                <w:rFonts w:cs="Times New Roman"/>
              </w:rPr>
              <w:t xml:space="preserve"> óra/év</w:t>
            </w:r>
          </w:p>
        </w:tc>
      </w:tr>
      <w:tr w:rsidR="002C6866" w:rsidRPr="000041D7" w14:paraId="53C0133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E387C9" w14:textId="77777777" w:rsidR="002C6866" w:rsidRPr="000041D7" w:rsidRDefault="002C6866" w:rsidP="00BF4EAA">
            <w:pPr>
              <w:spacing w:after="0"/>
              <w:rPr>
                <w:rFonts w:cs="Times New Roman"/>
                <w:szCs w:val="24"/>
              </w:rPr>
            </w:pPr>
            <w:proofErr w:type="spellStart"/>
            <w:r w:rsidRPr="000041D7">
              <w:rPr>
                <w:rFonts w:cs="Times New Roman"/>
              </w:rPr>
              <w:t>Ögy</w:t>
            </w:r>
            <w:proofErr w:type="spellEnd"/>
            <w:r w:rsidRPr="000041D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5EDD020F" w14:textId="77777777" w:rsidR="002C6866" w:rsidRPr="000041D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4E3B2" w14:textId="77777777" w:rsidR="002C6866" w:rsidRPr="000041D7" w:rsidRDefault="002C6866" w:rsidP="00BF4EAA">
            <w:pPr>
              <w:spacing w:after="0"/>
              <w:ind w:left="252"/>
              <w:rPr>
                <w:rFonts w:cs="Times New Roman"/>
                <w:szCs w:val="24"/>
              </w:rPr>
            </w:pPr>
            <w:r w:rsidRPr="000041D7">
              <w:rPr>
                <w:rFonts w:cs="Times New Roman"/>
              </w:rPr>
              <w:t>140 óra</w:t>
            </w:r>
          </w:p>
        </w:tc>
      </w:tr>
      <w:tr w:rsidR="002C6866" w:rsidRPr="000041D7" w14:paraId="49E5250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AEAA09" w14:textId="77777777" w:rsidR="002C6866" w:rsidRPr="000041D7" w:rsidRDefault="002C6866" w:rsidP="00BF4EAA">
            <w:pPr>
              <w:spacing w:after="0"/>
              <w:rPr>
                <w:rFonts w:cs="Times New Roman"/>
                <w:szCs w:val="24"/>
              </w:rPr>
            </w:pPr>
            <w:r w:rsidRPr="000041D7">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BDC873" w14:textId="77777777" w:rsidR="002C6866" w:rsidRPr="000041D7" w:rsidRDefault="0083064C" w:rsidP="00BF4EAA">
            <w:pPr>
              <w:spacing w:after="0"/>
              <w:jc w:val="center"/>
              <w:rPr>
                <w:rFonts w:cs="Times New Roman"/>
                <w:szCs w:val="24"/>
              </w:rPr>
            </w:pPr>
            <w:r w:rsidRPr="000041D7">
              <w:rPr>
                <w:rFonts w:cs="Times New Roman"/>
              </w:rPr>
              <w:t>12</w:t>
            </w:r>
            <w:r w:rsidR="002C6866" w:rsidRPr="000041D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BFD1EC" w14:textId="77777777" w:rsidR="002C6866" w:rsidRPr="000041D7" w:rsidRDefault="0083064C" w:rsidP="00BF4EAA">
            <w:pPr>
              <w:spacing w:after="0"/>
              <w:ind w:left="252"/>
              <w:rPr>
                <w:rFonts w:cs="Times New Roman"/>
                <w:szCs w:val="24"/>
              </w:rPr>
            </w:pPr>
            <w:r w:rsidRPr="000041D7">
              <w:rPr>
                <w:rFonts w:cs="Times New Roman"/>
              </w:rPr>
              <w:t>372</w:t>
            </w:r>
            <w:r w:rsidR="002C6866" w:rsidRPr="000041D7">
              <w:rPr>
                <w:rFonts w:cs="Times New Roman"/>
              </w:rPr>
              <w:t xml:space="preserve"> óra/év</w:t>
            </w:r>
          </w:p>
        </w:tc>
      </w:tr>
      <w:tr w:rsidR="002C6866" w:rsidRPr="000041D7" w14:paraId="71C63BC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CA2C4C" w14:textId="77777777" w:rsidR="002C6866" w:rsidRPr="000041D7" w:rsidRDefault="002C6866" w:rsidP="00BF4EAA">
            <w:pPr>
              <w:spacing w:after="0"/>
              <w:rPr>
                <w:rFonts w:cs="Times New Roman"/>
                <w:szCs w:val="24"/>
              </w:rPr>
            </w:pPr>
            <w:r w:rsidRPr="000041D7">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1246A3" w14:textId="77777777" w:rsidR="002C6866" w:rsidRPr="000041D7" w:rsidRDefault="002C6866" w:rsidP="00BF4EAA">
            <w:pPr>
              <w:spacing w:after="0"/>
              <w:jc w:val="center"/>
              <w:rPr>
                <w:rFonts w:cs="Times New Roman"/>
                <w:szCs w:val="24"/>
              </w:rPr>
            </w:pPr>
            <w:r w:rsidRPr="000041D7">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2CABC3" w14:textId="77777777" w:rsidR="002C6866" w:rsidRPr="000041D7" w:rsidRDefault="002C6866" w:rsidP="00BF4EAA">
            <w:pPr>
              <w:spacing w:after="0"/>
              <w:ind w:left="252"/>
              <w:rPr>
                <w:rFonts w:cs="Times New Roman"/>
                <w:szCs w:val="24"/>
              </w:rPr>
            </w:pPr>
            <w:r w:rsidRPr="000041D7">
              <w:rPr>
                <w:rFonts w:cs="Times New Roman"/>
              </w:rPr>
              <w:t>961 óra/év</w:t>
            </w:r>
          </w:p>
        </w:tc>
      </w:tr>
      <w:tr w:rsidR="002C6866" w:rsidRPr="000041D7" w14:paraId="3D874F3E"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F0C06C" w14:textId="77777777" w:rsidR="002C6866" w:rsidRPr="000041D7" w:rsidRDefault="002C6866" w:rsidP="00BF4EAA">
            <w:pPr>
              <w:spacing w:after="0"/>
              <w:rPr>
                <w:rFonts w:cs="Times New Roman"/>
                <w:szCs w:val="24"/>
              </w:rPr>
            </w:pPr>
            <w:r w:rsidRPr="000041D7">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12DBCF" w14:textId="77777777" w:rsidR="002C6866" w:rsidRPr="000041D7" w:rsidRDefault="0083064C" w:rsidP="00BF4EAA">
            <w:pPr>
              <w:spacing w:after="0"/>
              <w:ind w:left="252"/>
              <w:rPr>
                <w:rFonts w:cs="Times New Roman"/>
                <w:szCs w:val="24"/>
              </w:rPr>
            </w:pPr>
            <w:r w:rsidRPr="000041D7">
              <w:rPr>
                <w:rFonts w:cs="Times New Roman"/>
              </w:rPr>
              <w:t>272</w:t>
            </w:r>
            <w:r w:rsidR="002C6866" w:rsidRPr="000041D7">
              <w:rPr>
                <w:rFonts w:cs="Times New Roman"/>
              </w:rPr>
              <w:t>9 óra</w:t>
            </w:r>
          </w:p>
        </w:tc>
      </w:tr>
    </w:tbl>
    <w:p w14:paraId="0AF7DC76" w14:textId="77777777" w:rsidR="002C6866" w:rsidRPr="000041D7" w:rsidRDefault="002C6866" w:rsidP="002C6866">
      <w:pPr>
        <w:spacing w:after="0"/>
        <w:rPr>
          <w:rFonts w:cs="Times New Roman"/>
          <w:szCs w:val="24"/>
        </w:rPr>
      </w:pPr>
    </w:p>
    <w:p w14:paraId="61D153A9" w14:textId="77777777" w:rsidR="002C6866" w:rsidRPr="000041D7" w:rsidRDefault="002C6866" w:rsidP="002C6866">
      <w:pPr>
        <w:spacing w:after="0"/>
        <w:rPr>
          <w:rFonts w:cs="Times New Roman"/>
        </w:rPr>
      </w:pPr>
      <w:r w:rsidRPr="000041D7">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6836E76" w14:textId="77777777" w:rsidR="002C6866" w:rsidRPr="000041D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0041D7" w14:paraId="4DD98AB3"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316634" w14:textId="77777777" w:rsidR="002C6866" w:rsidRPr="000041D7" w:rsidRDefault="002C6866" w:rsidP="00BF4EAA">
            <w:pPr>
              <w:spacing w:after="0"/>
              <w:jc w:val="center"/>
              <w:rPr>
                <w:rFonts w:cs="Times New Roman"/>
                <w:szCs w:val="24"/>
              </w:rPr>
            </w:pPr>
            <w:r w:rsidRPr="000041D7">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2AC1B7" w14:textId="77777777" w:rsidR="002C6866" w:rsidRPr="000041D7" w:rsidRDefault="002C6866" w:rsidP="00BF4EAA">
            <w:pPr>
              <w:spacing w:after="0"/>
              <w:jc w:val="center"/>
              <w:rPr>
                <w:rFonts w:cs="Times New Roman"/>
                <w:szCs w:val="24"/>
              </w:rPr>
            </w:pPr>
            <w:r w:rsidRPr="000041D7">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5667D1" w14:textId="77777777" w:rsidR="002C6866" w:rsidRPr="000041D7" w:rsidRDefault="002C6866" w:rsidP="00BF4EAA">
            <w:pPr>
              <w:spacing w:after="0"/>
              <w:jc w:val="center"/>
              <w:rPr>
                <w:rFonts w:cs="Times New Roman"/>
                <w:szCs w:val="24"/>
              </w:rPr>
            </w:pPr>
            <w:r w:rsidRPr="000041D7">
              <w:rPr>
                <w:rFonts w:cs="Times New Roman"/>
              </w:rPr>
              <w:t xml:space="preserve">éves óraszám </w:t>
            </w:r>
          </w:p>
        </w:tc>
      </w:tr>
      <w:tr w:rsidR="002C6866" w:rsidRPr="000041D7" w14:paraId="29F9CE4F"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AAE3B3" w14:textId="77777777" w:rsidR="002C6866" w:rsidRPr="000041D7" w:rsidRDefault="002C6866" w:rsidP="00BF4EAA">
            <w:pPr>
              <w:spacing w:after="0"/>
              <w:rPr>
                <w:rFonts w:cs="Times New Roman"/>
                <w:szCs w:val="24"/>
              </w:rPr>
            </w:pPr>
            <w:r w:rsidRPr="000041D7">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FEE085F" w14:textId="77777777" w:rsidR="002C6866" w:rsidRPr="000041D7" w:rsidRDefault="002C6866" w:rsidP="00BF4EAA">
            <w:pPr>
              <w:spacing w:after="0"/>
              <w:rPr>
                <w:rFonts w:cs="Times New Roman"/>
                <w:szCs w:val="24"/>
              </w:rPr>
            </w:pPr>
            <w:r w:rsidRPr="000041D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C3DCC9" w14:textId="77777777" w:rsidR="002C6866" w:rsidRPr="000041D7" w:rsidRDefault="002C6866" w:rsidP="00BF4EAA">
            <w:pPr>
              <w:spacing w:after="0"/>
              <w:rPr>
                <w:rFonts w:cs="Times New Roman"/>
                <w:szCs w:val="24"/>
              </w:rPr>
            </w:pPr>
            <w:r w:rsidRPr="000041D7">
              <w:rPr>
                <w:rFonts w:cs="Times New Roman"/>
              </w:rPr>
              <w:t>1116 óra/év</w:t>
            </w:r>
          </w:p>
        </w:tc>
      </w:tr>
      <w:tr w:rsidR="002C6866" w:rsidRPr="000041D7" w14:paraId="4ECF703D"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6C6485" w14:textId="77777777" w:rsidR="002C6866" w:rsidRPr="000041D7" w:rsidRDefault="002C6866" w:rsidP="00BF4EAA">
            <w:pPr>
              <w:spacing w:after="0"/>
              <w:rPr>
                <w:rFonts w:cs="Times New Roman"/>
                <w:szCs w:val="24"/>
              </w:rPr>
            </w:pPr>
            <w:proofErr w:type="spellStart"/>
            <w:r w:rsidRPr="000041D7">
              <w:rPr>
                <w:rFonts w:cs="Times New Roman"/>
              </w:rPr>
              <w:t>Ögy</w:t>
            </w:r>
            <w:proofErr w:type="spellEnd"/>
            <w:r w:rsidRPr="000041D7">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2C592885" w14:textId="77777777" w:rsidR="002C6866" w:rsidRPr="000041D7"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446DD" w14:textId="77777777" w:rsidR="002C6866" w:rsidRPr="000041D7" w:rsidRDefault="002C6866" w:rsidP="00BF4EAA">
            <w:pPr>
              <w:spacing w:after="0"/>
              <w:rPr>
                <w:rFonts w:cs="Times New Roman"/>
                <w:szCs w:val="24"/>
              </w:rPr>
            </w:pPr>
            <w:r w:rsidRPr="000041D7">
              <w:rPr>
                <w:rFonts w:cs="Times New Roman"/>
              </w:rPr>
              <w:t>160 óra</w:t>
            </w:r>
          </w:p>
        </w:tc>
      </w:tr>
      <w:tr w:rsidR="002C6866" w:rsidRPr="000041D7" w14:paraId="4327C20B"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11B9FE" w14:textId="77777777" w:rsidR="002C6866" w:rsidRPr="000041D7" w:rsidRDefault="002C6866" w:rsidP="00BF4EAA">
            <w:pPr>
              <w:spacing w:after="0"/>
              <w:rPr>
                <w:rFonts w:cs="Times New Roman"/>
                <w:szCs w:val="24"/>
              </w:rPr>
            </w:pPr>
            <w:r w:rsidRPr="000041D7">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18F2FB" w14:textId="77777777" w:rsidR="002C6866" w:rsidRPr="000041D7" w:rsidRDefault="002C6866" w:rsidP="00BF4EAA">
            <w:pPr>
              <w:spacing w:after="0"/>
              <w:rPr>
                <w:rFonts w:cs="Times New Roman"/>
                <w:szCs w:val="24"/>
              </w:rPr>
            </w:pPr>
            <w:r w:rsidRPr="000041D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2E5962" w14:textId="77777777" w:rsidR="002C6866" w:rsidRPr="000041D7" w:rsidRDefault="002C6866" w:rsidP="00BF4EAA">
            <w:pPr>
              <w:spacing w:after="0"/>
              <w:rPr>
                <w:rFonts w:cs="Times New Roman"/>
                <w:szCs w:val="24"/>
              </w:rPr>
            </w:pPr>
            <w:r w:rsidRPr="000041D7">
              <w:rPr>
                <w:rFonts w:cs="Times New Roman"/>
              </w:rPr>
              <w:t>961 óra/év</w:t>
            </w:r>
          </w:p>
        </w:tc>
      </w:tr>
      <w:tr w:rsidR="002C6866" w:rsidRPr="000041D7" w14:paraId="0CE51EF6"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4BF7BC" w14:textId="77777777" w:rsidR="002C6866" w:rsidRPr="000041D7" w:rsidRDefault="002C6866" w:rsidP="00BF4EAA">
            <w:pPr>
              <w:spacing w:after="0"/>
              <w:rPr>
                <w:rFonts w:cs="Times New Roman"/>
                <w:szCs w:val="24"/>
              </w:rPr>
            </w:pPr>
            <w:r w:rsidRPr="000041D7">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6BDC08" w14:textId="77777777" w:rsidR="002C6866" w:rsidRPr="000041D7" w:rsidRDefault="002C6866" w:rsidP="00BF4EAA">
            <w:pPr>
              <w:spacing w:after="0"/>
              <w:rPr>
                <w:rFonts w:cs="Times New Roman"/>
                <w:szCs w:val="24"/>
              </w:rPr>
            </w:pPr>
            <w:r w:rsidRPr="000041D7">
              <w:rPr>
                <w:rFonts w:cs="Times New Roman"/>
              </w:rPr>
              <w:t>2237 óra</w:t>
            </w:r>
          </w:p>
        </w:tc>
      </w:tr>
    </w:tbl>
    <w:p w14:paraId="4CE1871A" w14:textId="77777777" w:rsidR="002C6866" w:rsidRPr="000041D7" w:rsidRDefault="002C6866" w:rsidP="002C6866">
      <w:pPr>
        <w:spacing w:after="0"/>
        <w:rPr>
          <w:rFonts w:cs="Times New Roman"/>
          <w:szCs w:val="24"/>
        </w:rPr>
      </w:pPr>
    </w:p>
    <w:p w14:paraId="0308D215" w14:textId="77777777" w:rsidR="00876453" w:rsidRPr="000041D7" w:rsidRDefault="001F08AF" w:rsidP="000B5E9D">
      <w:pPr>
        <w:spacing w:after="0"/>
        <w:rPr>
          <w:rFonts w:cs="Times New Roman"/>
        </w:rPr>
      </w:pPr>
      <w:r w:rsidRPr="000041D7">
        <w:rPr>
          <w:rFonts w:cs="Times New Roman"/>
        </w:rPr>
        <w:t xml:space="preserve">(A kizárólag 13-14. évfolyamon megszervezett képzésben, illetve a </w:t>
      </w:r>
      <w:r w:rsidR="00E50FE4" w:rsidRPr="000041D7">
        <w:rPr>
          <w:rFonts w:cs="Times New Roman"/>
        </w:rPr>
        <w:t>szakgimnázium</w:t>
      </w:r>
      <w:r w:rsidRPr="000041D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47016BF" w14:textId="77777777" w:rsidR="00CB484D" w:rsidRPr="000041D7" w:rsidRDefault="00CB484D" w:rsidP="000B5E9D">
      <w:pPr>
        <w:spacing w:after="0"/>
        <w:rPr>
          <w:rFonts w:cs="Times New Roman"/>
        </w:rPr>
        <w:sectPr w:rsidR="00CB484D" w:rsidRPr="000041D7">
          <w:pgSz w:w="11906" w:h="16838"/>
          <w:pgMar w:top="1417" w:right="1417" w:bottom="1417" w:left="1417" w:header="708" w:footer="708" w:gutter="0"/>
          <w:cols w:space="708"/>
          <w:docGrid w:linePitch="360"/>
        </w:sectPr>
      </w:pPr>
    </w:p>
    <w:p w14:paraId="5B2549D2" w14:textId="77777777" w:rsidR="00CB484D" w:rsidRPr="000041D7" w:rsidRDefault="00CB484D" w:rsidP="00CB484D">
      <w:pPr>
        <w:spacing w:after="0"/>
        <w:jc w:val="center"/>
        <w:rPr>
          <w:rFonts w:cs="Times New Roman"/>
        </w:rPr>
      </w:pPr>
      <w:r w:rsidRPr="000041D7">
        <w:rPr>
          <w:rFonts w:cs="Times New Roman"/>
        </w:rPr>
        <w:lastRenderedPageBreak/>
        <w:t>1. számú táblázat</w:t>
      </w:r>
    </w:p>
    <w:p w14:paraId="408DE31C" w14:textId="77777777" w:rsidR="008B01A2" w:rsidRPr="000041D7" w:rsidRDefault="00CB484D" w:rsidP="00CB484D">
      <w:pPr>
        <w:spacing w:after="0"/>
        <w:jc w:val="center"/>
        <w:rPr>
          <w:rFonts w:cs="Times New Roman"/>
          <w:b/>
        </w:rPr>
      </w:pPr>
      <w:r w:rsidRPr="000041D7">
        <w:rPr>
          <w:rFonts w:cs="Times New Roman"/>
          <w:b/>
        </w:rPr>
        <w:t>A szakmai követelménymodulokhoz rendelt tantárgyak heti óraszáma évfolyamonként</w:t>
      </w:r>
    </w:p>
    <w:p w14:paraId="1E4E6DF5" w14:textId="77777777" w:rsidR="00420CA2" w:rsidRPr="000041D7" w:rsidRDefault="00420CA2" w:rsidP="000B5E9D">
      <w:pPr>
        <w:spacing w:after="0"/>
        <w:rPr>
          <w:rFonts w:cs="Times New Roman"/>
        </w:rPr>
      </w:pPr>
    </w:p>
    <w:p w14:paraId="41DD201A" w14:textId="77777777" w:rsidR="00752ECD" w:rsidRPr="000041D7"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472"/>
        <w:gridCol w:w="472"/>
        <w:gridCol w:w="556"/>
        <w:gridCol w:w="500"/>
        <w:gridCol w:w="500"/>
        <w:gridCol w:w="548"/>
        <w:gridCol w:w="452"/>
        <w:gridCol w:w="438"/>
        <w:gridCol w:w="438"/>
        <w:gridCol w:w="625"/>
        <w:gridCol w:w="548"/>
        <w:gridCol w:w="452"/>
      </w:tblGrid>
      <w:tr w:rsidR="000041D7" w:rsidRPr="000041D7" w14:paraId="5D63EDD6" w14:textId="77777777" w:rsidTr="000041D7">
        <w:trPr>
          <w:cantSplit/>
          <w:trHeight w:val="585"/>
          <w:jc w:val="center"/>
        </w:trPr>
        <w:tc>
          <w:tcPr>
            <w:tcW w:w="4779" w:type="dxa"/>
            <w:gridSpan w:val="2"/>
            <w:vMerge w:val="restart"/>
            <w:shd w:val="clear" w:color="auto" w:fill="auto"/>
            <w:vAlign w:val="center"/>
            <w:hideMark/>
          </w:tcPr>
          <w:p w14:paraId="0C9094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1800" w:type="dxa"/>
            <w:vMerge w:val="restart"/>
            <w:shd w:val="clear" w:color="auto" w:fill="auto"/>
            <w:vAlign w:val="center"/>
            <w:hideMark/>
          </w:tcPr>
          <w:p w14:paraId="21AE05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C062E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4383E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7CCB52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1F2520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6E4AB6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434D5B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09CECB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2/14.</w:t>
            </w:r>
          </w:p>
        </w:tc>
      </w:tr>
      <w:tr w:rsidR="000041D7" w:rsidRPr="000041D7" w14:paraId="46F207C3" w14:textId="77777777" w:rsidTr="000041D7">
        <w:trPr>
          <w:cantSplit/>
          <w:trHeight w:val="585"/>
          <w:jc w:val="center"/>
        </w:trPr>
        <w:tc>
          <w:tcPr>
            <w:tcW w:w="4779" w:type="dxa"/>
            <w:gridSpan w:val="2"/>
            <w:vMerge/>
            <w:vAlign w:val="center"/>
            <w:hideMark/>
          </w:tcPr>
          <w:p w14:paraId="5DA8101E" w14:textId="77777777" w:rsidR="000041D7" w:rsidRPr="000041D7" w:rsidRDefault="000041D7" w:rsidP="000041D7">
            <w:pPr>
              <w:spacing w:after="0"/>
              <w:jc w:val="left"/>
              <w:rPr>
                <w:rFonts w:eastAsia="Times New Roman" w:cs="Times New Roman"/>
                <w:color w:val="000000"/>
                <w:sz w:val="18"/>
                <w:szCs w:val="18"/>
                <w:lang w:eastAsia="hu-HU"/>
              </w:rPr>
            </w:pPr>
          </w:p>
        </w:tc>
        <w:tc>
          <w:tcPr>
            <w:tcW w:w="1800" w:type="dxa"/>
            <w:vMerge/>
            <w:vAlign w:val="center"/>
            <w:hideMark/>
          </w:tcPr>
          <w:p w14:paraId="137F45E3" w14:textId="77777777" w:rsidR="000041D7" w:rsidRPr="000041D7" w:rsidRDefault="000041D7" w:rsidP="000041D7">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14A8DA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636" w:type="dxa"/>
            <w:shd w:val="clear" w:color="000000" w:fill="F2F2F2"/>
            <w:noWrap/>
            <w:vAlign w:val="center"/>
            <w:hideMark/>
          </w:tcPr>
          <w:p w14:paraId="2CC0F9BD"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02398E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750FDE89"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7CD92295"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472" w:type="dxa"/>
            <w:shd w:val="clear" w:color="auto" w:fill="auto"/>
            <w:noWrap/>
            <w:vAlign w:val="center"/>
            <w:hideMark/>
          </w:tcPr>
          <w:p w14:paraId="3110A5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472" w:type="dxa"/>
            <w:shd w:val="clear" w:color="000000" w:fill="F2F2F2"/>
            <w:noWrap/>
            <w:vAlign w:val="center"/>
            <w:hideMark/>
          </w:tcPr>
          <w:p w14:paraId="66B5135E"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4BB4E6F2"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60CBE0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61E33D3A"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548" w:type="dxa"/>
            <w:shd w:val="clear" w:color="auto" w:fill="auto"/>
            <w:noWrap/>
            <w:vAlign w:val="center"/>
            <w:hideMark/>
          </w:tcPr>
          <w:p w14:paraId="65B0D1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452" w:type="dxa"/>
            <w:shd w:val="clear" w:color="000000" w:fill="F2F2F2"/>
            <w:noWrap/>
            <w:vAlign w:val="center"/>
            <w:hideMark/>
          </w:tcPr>
          <w:p w14:paraId="4B708F96"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438" w:type="dxa"/>
            <w:shd w:val="clear" w:color="auto" w:fill="auto"/>
            <w:noWrap/>
            <w:vAlign w:val="center"/>
            <w:hideMark/>
          </w:tcPr>
          <w:p w14:paraId="384148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438" w:type="dxa"/>
            <w:shd w:val="clear" w:color="000000" w:fill="F2F2F2"/>
            <w:noWrap/>
            <w:vAlign w:val="center"/>
            <w:hideMark/>
          </w:tcPr>
          <w:p w14:paraId="3B771842"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14:paraId="62EA7284"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57382A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452" w:type="dxa"/>
            <w:shd w:val="clear" w:color="000000" w:fill="F2F2F2"/>
            <w:noWrap/>
            <w:vAlign w:val="center"/>
            <w:hideMark/>
          </w:tcPr>
          <w:p w14:paraId="20BB27C9"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r>
      <w:tr w:rsidR="000041D7" w:rsidRPr="000041D7" w14:paraId="5C7DB712" w14:textId="77777777" w:rsidTr="000041D7">
        <w:trPr>
          <w:cantSplit/>
          <w:trHeight w:val="600"/>
          <w:jc w:val="center"/>
        </w:trPr>
        <w:tc>
          <w:tcPr>
            <w:tcW w:w="2599" w:type="dxa"/>
            <w:vMerge w:val="restart"/>
            <w:shd w:val="clear" w:color="auto" w:fill="auto"/>
            <w:vAlign w:val="center"/>
            <w:hideMark/>
          </w:tcPr>
          <w:p w14:paraId="4E20911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526B039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6E7652DB" w14:textId="77777777" w:rsidR="000041D7" w:rsidRPr="000041D7" w:rsidRDefault="000041D7" w:rsidP="000041D7">
            <w:pPr>
              <w:spacing w:after="0"/>
              <w:jc w:val="center"/>
              <w:rPr>
                <w:rFonts w:eastAsia="Times New Roman" w:cs="Times New Roman"/>
                <w:color w:val="000000"/>
                <w:sz w:val="16"/>
                <w:szCs w:val="16"/>
                <w:lang w:eastAsia="hu-HU"/>
              </w:rPr>
            </w:pPr>
            <w:r w:rsidRPr="000041D7">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4C559DE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5</w:t>
            </w:r>
          </w:p>
        </w:tc>
        <w:tc>
          <w:tcPr>
            <w:tcW w:w="636" w:type="dxa"/>
            <w:shd w:val="clear" w:color="000000" w:fill="F2F2F2"/>
            <w:noWrap/>
            <w:vAlign w:val="center"/>
            <w:hideMark/>
          </w:tcPr>
          <w:p w14:paraId="0B98B5C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w:t>
            </w:r>
          </w:p>
        </w:tc>
        <w:tc>
          <w:tcPr>
            <w:tcW w:w="286" w:type="dxa"/>
            <w:shd w:val="clear" w:color="auto" w:fill="auto"/>
            <w:noWrap/>
            <w:vAlign w:val="center"/>
            <w:hideMark/>
          </w:tcPr>
          <w:p w14:paraId="7C81CEC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500" w:type="dxa"/>
            <w:shd w:val="clear" w:color="000000" w:fill="F2F2F2"/>
            <w:noWrap/>
            <w:vAlign w:val="center"/>
            <w:hideMark/>
          </w:tcPr>
          <w:p w14:paraId="1AE7B44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w:t>
            </w:r>
          </w:p>
        </w:tc>
        <w:tc>
          <w:tcPr>
            <w:tcW w:w="714" w:type="dxa"/>
            <w:vMerge w:val="restart"/>
            <w:shd w:val="clear" w:color="000000" w:fill="F2F2F2"/>
            <w:noWrap/>
            <w:vAlign w:val="center"/>
            <w:hideMark/>
          </w:tcPr>
          <w:p w14:paraId="45FC53A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140</w:t>
            </w:r>
          </w:p>
        </w:tc>
        <w:tc>
          <w:tcPr>
            <w:tcW w:w="472" w:type="dxa"/>
            <w:shd w:val="clear" w:color="auto" w:fill="auto"/>
            <w:noWrap/>
            <w:vAlign w:val="center"/>
            <w:hideMark/>
          </w:tcPr>
          <w:p w14:paraId="7C22D0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w:t>
            </w:r>
          </w:p>
        </w:tc>
        <w:tc>
          <w:tcPr>
            <w:tcW w:w="472" w:type="dxa"/>
            <w:shd w:val="clear" w:color="000000" w:fill="F2F2F2"/>
            <w:noWrap/>
            <w:vAlign w:val="center"/>
            <w:hideMark/>
          </w:tcPr>
          <w:p w14:paraId="5EACDCA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w:t>
            </w:r>
          </w:p>
        </w:tc>
        <w:tc>
          <w:tcPr>
            <w:tcW w:w="556" w:type="dxa"/>
            <w:vMerge w:val="restart"/>
            <w:shd w:val="clear" w:color="000000" w:fill="F2F2F2"/>
            <w:noWrap/>
            <w:vAlign w:val="center"/>
            <w:hideMark/>
          </w:tcPr>
          <w:p w14:paraId="289A08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140</w:t>
            </w:r>
          </w:p>
        </w:tc>
        <w:tc>
          <w:tcPr>
            <w:tcW w:w="500" w:type="dxa"/>
            <w:shd w:val="clear" w:color="auto" w:fill="auto"/>
            <w:noWrap/>
            <w:vAlign w:val="center"/>
            <w:hideMark/>
          </w:tcPr>
          <w:p w14:paraId="3843017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w:t>
            </w:r>
          </w:p>
        </w:tc>
        <w:tc>
          <w:tcPr>
            <w:tcW w:w="500" w:type="dxa"/>
            <w:shd w:val="clear" w:color="000000" w:fill="F2F2F2"/>
            <w:noWrap/>
            <w:vAlign w:val="center"/>
            <w:hideMark/>
          </w:tcPr>
          <w:p w14:paraId="7D9B01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w:t>
            </w:r>
          </w:p>
        </w:tc>
        <w:tc>
          <w:tcPr>
            <w:tcW w:w="548" w:type="dxa"/>
            <w:shd w:val="clear" w:color="auto" w:fill="auto"/>
            <w:noWrap/>
            <w:vAlign w:val="center"/>
            <w:hideMark/>
          </w:tcPr>
          <w:p w14:paraId="3E946C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w:t>
            </w:r>
          </w:p>
        </w:tc>
        <w:tc>
          <w:tcPr>
            <w:tcW w:w="452" w:type="dxa"/>
            <w:shd w:val="clear" w:color="000000" w:fill="F2F2F2"/>
            <w:noWrap/>
            <w:vAlign w:val="center"/>
            <w:hideMark/>
          </w:tcPr>
          <w:p w14:paraId="5F0D9A0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438" w:type="dxa"/>
            <w:shd w:val="clear" w:color="auto" w:fill="auto"/>
            <w:noWrap/>
            <w:vAlign w:val="center"/>
            <w:hideMark/>
          </w:tcPr>
          <w:p w14:paraId="27DAD6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438" w:type="dxa"/>
            <w:shd w:val="clear" w:color="000000" w:fill="F2F2F2"/>
            <w:noWrap/>
            <w:vAlign w:val="center"/>
            <w:hideMark/>
          </w:tcPr>
          <w:p w14:paraId="11641C8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625" w:type="dxa"/>
            <w:vMerge w:val="restart"/>
            <w:shd w:val="clear" w:color="000000" w:fill="F2F2F2"/>
            <w:noWrap/>
            <w:vAlign w:val="center"/>
            <w:hideMark/>
          </w:tcPr>
          <w:p w14:paraId="48A6748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160</w:t>
            </w:r>
          </w:p>
        </w:tc>
        <w:tc>
          <w:tcPr>
            <w:tcW w:w="548" w:type="dxa"/>
            <w:shd w:val="clear" w:color="auto" w:fill="auto"/>
            <w:noWrap/>
            <w:vAlign w:val="center"/>
            <w:hideMark/>
          </w:tcPr>
          <w:p w14:paraId="34D2307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w:t>
            </w:r>
          </w:p>
        </w:tc>
        <w:tc>
          <w:tcPr>
            <w:tcW w:w="452" w:type="dxa"/>
            <w:shd w:val="clear" w:color="000000" w:fill="F2F2F2"/>
            <w:noWrap/>
            <w:vAlign w:val="center"/>
            <w:hideMark/>
          </w:tcPr>
          <w:p w14:paraId="7E995C7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r>
      <w:tr w:rsidR="000041D7" w:rsidRPr="000041D7" w14:paraId="1717629C" w14:textId="77777777" w:rsidTr="000041D7">
        <w:trPr>
          <w:cantSplit/>
          <w:trHeight w:val="600"/>
          <w:jc w:val="center"/>
        </w:trPr>
        <w:tc>
          <w:tcPr>
            <w:tcW w:w="2599" w:type="dxa"/>
            <w:vMerge/>
            <w:vAlign w:val="center"/>
            <w:hideMark/>
          </w:tcPr>
          <w:p w14:paraId="5DE50607"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625283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Összesen</w:t>
            </w:r>
          </w:p>
        </w:tc>
        <w:tc>
          <w:tcPr>
            <w:tcW w:w="1800" w:type="dxa"/>
            <w:vMerge/>
            <w:vAlign w:val="center"/>
            <w:hideMark/>
          </w:tcPr>
          <w:p w14:paraId="4A858300" w14:textId="77777777" w:rsidR="000041D7" w:rsidRPr="000041D7" w:rsidRDefault="000041D7" w:rsidP="000041D7">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7EFF84D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2B98374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11</w:t>
            </w:r>
          </w:p>
        </w:tc>
        <w:tc>
          <w:tcPr>
            <w:tcW w:w="714" w:type="dxa"/>
            <w:vMerge/>
            <w:vAlign w:val="center"/>
            <w:hideMark/>
          </w:tcPr>
          <w:p w14:paraId="098C519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14:paraId="6721EDC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w:t>
            </w:r>
          </w:p>
        </w:tc>
        <w:tc>
          <w:tcPr>
            <w:tcW w:w="556" w:type="dxa"/>
            <w:vMerge/>
            <w:vAlign w:val="center"/>
            <w:hideMark/>
          </w:tcPr>
          <w:p w14:paraId="1BACF8A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5CB684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w:t>
            </w:r>
          </w:p>
        </w:tc>
        <w:tc>
          <w:tcPr>
            <w:tcW w:w="1000" w:type="dxa"/>
            <w:gridSpan w:val="2"/>
            <w:shd w:val="clear" w:color="auto" w:fill="auto"/>
            <w:noWrap/>
            <w:vAlign w:val="center"/>
            <w:hideMark/>
          </w:tcPr>
          <w:p w14:paraId="776BFDD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04F665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w:t>
            </w:r>
          </w:p>
        </w:tc>
        <w:tc>
          <w:tcPr>
            <w:tcW w:w="625" w:type="dxa"/>
            <w:vMerge/>
            <w:vAlign w:val="center"/>
            <w:hideMark/>
          </w:tcPr>
          <w:p w14:paraId="7B9D8FC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6A305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r>
      <w:tr w:rsidR="000041D7" w:rsidRPr="000041D7" w14:paraId="0259DD81" w14:textId="77777777" w:rsidTr="000041D7">
        <w:trPr>
          <w:cantSplit/>
          <w:trHeight w:val="630"/>
          <w:jc w:val="center"/>
        </w:trPr>
        <w:tc>
          <w:tcPr>
            <w:tcW w:w="2599" w:type="dxa"/>
            <w:shd w:val="clear" w:color="auto" w:fill="auto"/>
            <w:vAlign w:val="center"/>
            <w:hideMark/>
          </w:tcPr>
          <w:p w14:paraId="772EC35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11499-12</w:t>
            </w:r>
            <w:r w:rsidRPr="000041D7">
              <w:rPr>
                <w:rFonts w:eastAsia="Times New Roman" w:cs="Times New Roman"/>
                <w:color w:val="000000"/>
                <w:sz w:val="18"/>
                <w:szCs w:val="18"/>
                <w:lang w:eastAsia="hu-HU"/>
              </w:rPr>
              <w:br/>
              <w:t>Foglalkoztatás II.</w:t>
            </w:r>
          </w:p>
        </w:tc>
        <w:tc>
          <w:tcPr>
            <w:tcW w:w="2180" w:type="dxa"/>
            <w:shd w:val="clear" w:color="auto" w:fill="auto"/>
            <w:vAlign w:val="center"/>
            <w:hideMark/>
          </w:tcPr>
          <w:p w14:paraId="580934E0"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743E65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8D5DB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F5645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0BA35C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302D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43C9C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545323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147CA4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0CC9F4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AC24B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EA4D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9AA30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452" w:type="dxa"/>
            <w:shd w:val="clear" w:color="000000" w:fill="F2F2F2"/>
            <w:noWrap/>
            <w:vAlign w:val="center"/>
            <w:hideMark/>
          </w:tcPr>
          <w:p w14:paraId="3112DA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3B59A3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78E290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6C812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479A7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452" w:type="dxa"/>
            <w:shd w:val="clear" w:color="000000" w:fill="F2F2F2"/>
            <w:noWrap/>
            <w:vAlign w:val="center"/>
            <w:hideMark/>
          </w:tcPr>
          <w:p w14:paraId="2A0AFB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2E0514F3" w14:textId="77777777" w:rsidTr="000041D7">
        <w:trPr>
          <w:cantSplit/>
          <w:trHeight w:val="1005"/>
          <w:jc w:val="center"/>
        </w:trPr>
        <w:tc>
          <w:tcPr>
            <w:tcW w:w="2599" w:type="dxa"/>
            <w:shd w:val="clear" w:color="auto" w:fill="auto"/>
            <w:vAlign w:val="center"/>
            <w:hideMark/>
          </w:tcPr>
          <w:p w14:paraId="4C93529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11498-12</w:t>
            </w:r>
            <w:r w:rsidRPr="000041D7">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4AD52615"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Foglalkoztatás I.</w:t>
            </w:r>
          </w:p>
        </w:tc>
        <w:tc>
          <w:tcPr>
            <w:tcW w:w="1800" w:type="dxa"/>
            <w:shd w:val="clear" w:color="auto" w:fill="auto"/>
            <w:vAlign w:val="center"/>
            <w:hideMark/>
          </w:tcPr>
          <w:p w14:paraId="6E22C4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6D296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7D301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14EAC6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C2B2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14C6A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6B9F06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EBAA7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69BDC5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03F22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15C1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AABEC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52" w:type="dxa"/>
            <w:shd w:val="clear" w:color="000000" w:fill="F2F2F2"/>
            <w:noWrap/>
            <w:vAlign w:val="center"/>
            <w:hideMark/>
          </w:tcPr>
          <w:p w14:paraId="7091C8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23CE8F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46667B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649239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8C191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52" w:type="dxa"/>
            <w:shd w:val="clear" w:color="000000" w:fill="F2F2F2"/>
            <w:noWrap/>
            <w:vAlign w:val="center"/>
            <w:hideMark/>
          </w:tcPr>
          <w:p w14:paraId="14F59F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6173413D" w14:textId="77777777" w:rsidTr="000041D7">
        <w:trPr>
          <w:cantSplit/>
          <w:trHeight w:val="300"/>
          <w:jc w:val="center"/>
        </w:trPr>
        <w:tc>
          <w:tcPr>
            <w:tcW w:w="2599" w:type="dxa"/>
            <w:vMerge w:val="restart"/>
            <w:shd w:val="clear" w:color="auto" w:fill="auto"/>
            <w:vAlign w:val="center"/>
            <w:hideMark/>
          </w:tcPr>
          <w:p w14:paraId="14017D8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10416-16 Közlekedéstechnikai alapok</w:t>
            </w:r>
          </w:p>
        </w:tc>
        <w:tc>
          <w:tcPr>
            <w:tcW w:w="2180" w:type="dxa"/>
            <w:shd w:val="clear" w:color="auto" w:fill="auto"/>
            <w:vAlign w:val="center"/>
            <w:hideMark/>
          </w:tcPr>
          <w:p w14:paraId="183A6AC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Közlekedési ismeretek</w:t>
            </w:r>
          </w:p>
        </w:tc>
        <w:tc>
          <w:tcPr>
            <w:tcW w:w="1800" w:type="dxa"/>
            <w:shd w:val="clear" w:color="auto" w:fill="auto"/>
            <w:vAlign w:val="center"/>
            <w:hideMark/>
          </w:tcPr>
          <w:p w14:paraId="14203F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43E27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636" w:type="dxa"/>
            <w:shd w:val="clear" w:color="000000" w:fill="F2F2F2"/>
            <w:noWrap/>
            <w:vAlign w:val="center"/>
            <w:hideMark/>
          </w:tcPr>
          <w:p w14:paraId="4F81E2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4CE26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B9DD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C6F5B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571E1D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3969FC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320653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7ABA3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B530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8172E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C72509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588B73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38" w:type="dxa"/>
            <w:shd w:val="clear" w:color="000000" w:fill="F2F2F2"/>
            <w:noWrap/>
            <w:vAlign w:val="center"/>
            <w:hideMark/>
          </w:tcPr>
          <w:p w14:paraId="78D7CE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A1F9D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9D816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71F50F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7BCDC5F7" w14:textId="77777777" w:rsidTr="000041D7">
        <w:trPr>
          <w:cantSplit/>
          <w:trHeight w:val="300"/>
          <w:jc w:val="center"/>
        </w:trPr>
        <w:tc>
          <w:tcPr>
            <w:tcW w:w="2599" w:type="dxa"/>
            <w:vMerge/>
            <w:vAlign w:val="center"/>
            <w:hideMark/>
          </w:tcPr>
          <w:p w14:paraId="1D9AA36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07B1230"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Műszaki rajz</w:t>
            </w:r>
          </w:p>
        </w:tc>
        <w:tc>
          <w:tcPr>
            <w:tcW w:w="1800" w:type="dxa"/>
            <w:shd w:val="clear" w:color="auto" w:fill="auto"/>
            <w:vAlign w:val="center"/>
            <w:hideMark/>
          </w:tcPr>
          <w:p w14:paraId="1C7593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5AD59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636" w:type="dxa"/>
            <w:shd w:val="clear" w:color="000000" w:fill="F2F2F2"/>
            <w:noWrap/>
            <w:vAlign w:val="center"/>
            <w:hideMark/>
          </w:tcPr>
          <w:p w14:paraId="464813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560EB9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00" w:type="dxa"/>
            <w:shd w:val="clear" w:color="000000" w:fill="F2F2F2"/>
            <w:noWrap/>
            <w:vAlign w:val="center"/>
            <w:hideMark/>
          </w:tcPr>
          <w:p w14:paraId="0DF03C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544F8B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AB2C8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07CD78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70A4CE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7D93CD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4E43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78CBE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0D7D03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FF8D5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8" w:type="dxa"/>
            <w:shd w:val="clear" w:color="000000" w:fill="F2F2F2"/>
            <w:noWrap/>
            <w:vAlign w:val="center"/>
            <w:hideMark/>
          </w:tcPr>
          <w:p w14:paraId="581B8B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3C8F3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F4209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637788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7D524134" w14:textId="77777777" w:rsidTr="000041D7">
        <w:trPr>
          <w:cantSplit/>
          <w:trHeight w:val="300"/>
          <w:jc w:val="center"/>
        </w:trPr>
        <w:tc>
          <w:tcPr>
            <w:tcW w:w="2599" w:type="dxa"/>
            <w:vMerge/>
            <w:vAlign w:val="center"/>
            <w:hideMark/>
          </w:tcPr>
          <w:p w14:paraId="20307FF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FA98AC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Mechanika</w:t>
            </w:r>
          </w:p>
        </w:tc>
        <w:tc>
          <w:tcPr>
            <w:tcW w:w="1800" w:type="dxa"/>
            <w:shd w:val="clear" w:color="auto" w:fill="auto"/>
            <w:vAlign w:val="center"/>
            <w:hideMark/>
          </w:tcPr>
          <w:p w14:paraId="263DFE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3468D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636" w:type="dxa"/>
            <w:shd w:val="clear" w:color="000000" w:fill="F2F2F2"/>
            <w:noWrap/>
            <w:vAlign w:val="center"/>
            <w:hideMark/>
          </w:tcPr>
          <w:p w14:paraId="34B08F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747BD7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00" w:type="dxa"/>
            <w:shd w:val="clear" w:color="000000" w:fill="F2F2F2"/>
            <w:noWrap/>
            <w:vAlign w:val="center"/>
            <w:hideMark/>
          </w:tcPr>
          <w:p w14:paraId="4E0B7B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299372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899F2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64E8B6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4EA90A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46035A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B9E0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AEC70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B91FA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A536B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8" w:type="dxa"/>
            <w:shd w:val="clear" w:color="000000" w:fill="F2F2F2"/>
            <w:noWrap/>
            <w:vAlign w:val="center"/>
            <w:hideMark/>
          </w:tcPr>
          <w:p w14:paraId="7D54AE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4BEA6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110D8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E3FB6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38EE643" w14:textId="77777777" w:rsidTr="000041D7">
        <w:trPr>
          <w:cantSplit/>
          <w:trHeight w:val="300"/>
          <w:jc w:val="center"/>
        </w:trPr>
        <w:tc>
          <w:tcPr>
            <w:tcW w:w="2599" w:type="dxa"/>
            <w:vMerge/>
            <w:vAlign w:val="center"/>
            <w:hideMark/>
          </w:tcPr>
          <w:p w14:paraId="579C723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7D64115"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Gépelemek-géptan</w:t>
            </w:r>
          </w:p>
        </w:tc>
        <w:tc>
          <w:tcPr>
            <w:tcW w:w="1800" w:type="dxa"/>
            <w:shd w:val="clear" w:color="auto" w:fill="auto"/>
            <w:vAlign w:val="center"/>
            <w:hideMark/>
          </w:tcPr>
          <w:p w14:paraId="618B96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32123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95125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6918EA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7BE28D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3D51D0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6B104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72" w:type="dxa"/>
            <w:shd w:val="clear" w:color="000000" w:fill="F2F2F2"/>
            <w:noWrap/>
            <w:vAlign w:val="center"/>
            <w:hideMark/>
          </w:tcPr>
          <w:p w14:paraId="4FF8E8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1AEAB7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988CA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00" w:type="dxa"/>
            <w:shd w:val="clear" w:color="000000" w:fill="F2F2F2"/>
            <w:noWrap/>
            <w:vAlign w:val="center"/>
            <w:hideMark/>
          </w:tcPr>
          <w:p w14:paraId="4FDB71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0AF66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53EF79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250A9E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8" w:type="dxa"/>
            <w:shd w:val="clear" w:color="000000" w:fill="F2F2F2"/>
            <w:noWrap/>
            <w:vAlign w:val="center"/>
            <w:hideMark/>
          </w:tcPr>
          <w:p w14:paraId="23774A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26500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7DF86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05373F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9F77F09" w14:textId="77777777" w:rsidTr="000041D7">
        <w:trPr>
          <w:cantSplit/>
          <w:trHeight w:val="480"/>
          <w:jc w:val="center"/>
        </w:trPr>
        <w:tc>
          <w:tcPr>
            <w:tcW w:w="2599" w:type="dxa"/>
            <w:vMerge/>
            <w:vAlign w:val="center"/>
            <w:hideMark/>
          </w:tcPr>
          <w:p w14:paraId="0C24557C"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8F031EA"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Technológiai alapismeretek</w:t>
            </w:r>
          </w:p>
        </w:tc>
        <w:tc>
          <w:tcPr>
            <w:tcW w:w="1800" w:type="dxa"/>
            <w:shd w:val="clear" w:color="auto" w:fill="auto"/>
            <w:vAlign w:val="center"/>
            <w:hideMark/>
          </w:tcPr>
          <w:p w14:paraId="61B7BC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0D568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636" w:type="dxa"/>
            <w:shd w:val="clear" w:color="000000" w:fill="F2F2F2"/>
            <w:noWrap/>
            <w:vAlign w:val="center"/>
            <w:hideMark/>
          </w:tcPr>
          <w:p w14:paraId="7623D1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573958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4E0213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40B8E7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09600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65A4CB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7E1677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EFBB8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9DDB9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2A2465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515BEB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E53D9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8" w:type="dxa"/>
            <w:shd w:val="clear" w:color="000000" w:fill="F2F2F2"/>
            <w:noWrap/>
            <w:vAlign w:val="center"/>
            <w:hideMark/>
          </w:tcPr>
          <w:p w14:paraId="01C2AC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46F80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4A511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BAD7F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99EE62B" w14:textId="77777777" w:rsidTr="000041D7">
        <w:trPr>
          <w:cantSplit/>
          <w:trHeight w:val="480"/>
          <w:jc w:val="center"/>
        </w:trPr>
        <w:tc>
          <w:tcPr>
            <w:tcW w:w="2599" w:type="dxa"/>
            <w:vMerge/>
            <w:vAlign w:val="center"/>
            <w:hideMark/>
          </w:tcPr>
          <w:p w14:paraId="66D14C5E"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66B92A9"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Elektrotechnika-elektronika</w:t>
            </w:r>
          </w:p>
        </w:tc>
        <w:tc>
          <w:tcPr>
            <w:tcW w:w="1800" w:type="dxa"/>
            <w:shd w:val="clear" w:color="auto" w:fill="auto"/>
            <w:vAlign w:val="center"/>
            <w:hideMark/>
          </w:tcPr>
          <w:p w14:paraId="67E60F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FDD0F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EB381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277F43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58407C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3CFF7B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0352A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72" w:type="dxa"/>
            <w:shd w:val="clear" w:color="000000" w:fill="F2F2F2"/>
            <w:noWrap/>
            <w:vAlign w:val="center"/>
            <w:hideMark/>
          </w:tcPr>
          <w:p w14:paraId="02AD01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422F40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29C78E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67AB4F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2059F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CB3F8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3F5B23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438" w:type="dxa"/>
            <w:shd w:val="clear" w:color="000000" w:fill="F2F2F2"/>
            <w:noWrap/>
            <w:vAlign w:val="center"/>
            <w:hideMark/>
          </w:tcPr>
          <w:p w14:paraId="266A53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580F66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1CC9D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01BC8D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74D6DF16" w14:textId="77777777" w:rsidTr="000041D7">
        <w:trPr>
          <w:cantSplit/>
          <w:trHeight w:val="480"/>
          <w:jc w:val="center"/>
        </w:trPr>
        <w:tc>
          <w:tcPr>
            <w:tcW w:w="2599" w:type="dxa"/>
            <w:vMerge w:val="restart"/>
            <w:shd w:val="clear" w:color="auto" w:fill="auto"/>
            <w:vAlign w:val="center"/>
            <w:hideMark/>
          </w:tcPr>
          <w:p w14:paraId="1FF0C44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10417-16 Közlekedéstechnikai gyakorlatok</w:t>
            </w:r>
          </w:p>
        </w:tc>
        <w:tc>
          <w:tcPr>
            <w:tcW w:w="2180" w:type="dxa"/>
            <w:shd w:val="clear" w:color="auto" w:fill="auto"/>
            <w:vAlign w:val="center"/>
            <w:hideMark/>
          </w:tcPr>
          <w:p w14:paraId="72A5F123"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Karbantartási gyakorlatok</w:t>
            </w:r>
          </w:p>
        </w:tc>
        <w:tc>
          <w:tcPr>
            <w:tcW w:w="1800" w:type="dxa"/>
            <w:shd w:val="clear" w:color="auto" w:fill="auto"/>
            <w:vAlign w:val="center"/>
            <w:hideMark/>
          </w:tcPr>
          <w:p w14:paraId="6320D1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D1BFE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5ED4A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286" w:type="dxa"/>
            <w:shd w:val="clear" w:color="000000" w:fill="FFFFFF"/>
            <w:noWrap/>
            <w:vAlign w:val="center"/>
            <w:hideMark/>
          </w:tcPr>
          <w:p w14:paraId="6B58A8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5445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714" w:type="dxa"/>
            <w:shd w:val="clear" w:color="000000" w:fill="F2F2F2"/>
            <w:noWrap/>
            <w:vAlign w:val="center"/>
            <w:hideMark/>
          </w:tcPr>
          <w:p w14:paraId="12FC8B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7D8B70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6976B0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56" w:type="dxa"/>
            <w:shd w:val="clear" w:color="000000" w:fill="F2F2F2"/>
            <w:noWrap/>
            <w:vAlign w:val="center"/>
            <w:hideMark/>
          </w:tcPr>
          <w:p w14:paraId="09629C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27282F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BC2D9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D2D7D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53785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5E1257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00B40A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625" w:type="dxa"/>
            <w:shd w:val="clear" w:color="000000" w:fill="F2F2F2"/>
            <w:noWrap/>
            <w:vAlign w:val="center"/>
            <w:hideMark/>
          </w:tcPr>
          <w:p w14:paraId="160CDF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6F2D8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D60C7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59D43141" w14:textId="77777777" w:rsidTr="000041D7">
        <w:trPr>
          <w:cantSplit/>
          <w:trHeight w:val="300"/>
          <w:jc w:val="center"/>
        </w:trPr>
        <w:tc>
          <w:tcPr>
            <w:tcW w:w="2599" w:type="dxa"/>
            <w:vMerge/>
            <w:vAlign w:val="center"/>
            <w:hideMark/>
          </w:tcPr>
          <w:p w14:paraId="723939A6"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865980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Mérési gyakorlatok</w:t>
            </w:r>
          </w:p>
        </w:tc>
        <w:tc>
          <w:tcPr>
            <w:tcW w:w="1800" w:type="dxa"/>
            <w:shd w:val="clear" w:color="auto" w:fill="auto"/>
            <w:vAlign w:val="center"/>
            <w:hideMark/>
          </w:tcPr>
          <w:p w14:paraId="0C8729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852DA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D85C7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705396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1C490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CEA0A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99526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29F217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476DE3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5DB679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54DD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48" w:type="dxa"/>
            <w:shd w:val="clear" w:color="000000" w:fill="FFFFFF"/>
            <w:noWrap/>
            <w:vAlign w:val="center"/>
            <w:hideMark/>
          </w:tcPr>
          <w:p w14:paraId="1ECF57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34B4E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B081C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113CC7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625" w:type="dxa"/>
            <w:shd w:val="clear" w:color="000000" w:fill="F2F2F2"/>
            <w:noWrap/>
            <w:vAlign w:val="center"/>
            <w:hideMark/>
          </w:tcPr>
          <w:p w14:paraId="63C92D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7D347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F7A81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bl>
    <w:p w14:paraId="7C49DE41" w14:textId="77777777" w:rsidR="000041D7" w:rsidRDefault="000041D7">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472"/>
        <w:gridCol w:w="472"/>
        <w:gridCol w:w="556"/>
        <w:gridCol w:w="500"/>
        <w:gridCol w:w="500"/>
        <w:gridCol w:w="548"/>
        <w:gridCol w:w="452"/>
        <w:gridCol w:w="438"/>
        <w:gridCol w:w="438"/>
        <w:gridCol w:w="625"/>
        <w:gridCol w:w="548"/>
        <w:gridCol w:w="452"/>
      </w:tblGrid>
      <w:tr w:rsidR="000041D7" w:rsidRPr="000041D7" w14:paraId="2C420138" w14:textId="77777777" w:rsidTr="000041D7">
        <w:trPr>
          <w:cantSplit/>
          <w:trHeight w:val="480"/>
          <w:jc w:val="center"/>
        </w:trPr>
        <w:tc>
          <w:tcPr>
            <w:tcW w:w="2599" w:type="dxa"/>
            <w:vMerge w:val="restart"/>
            <w:shd w:val="clear" w:color="auto" w:fill="auto"/>
            <w:vAlign w:val="center"/>
            <w:hideMark/>
          </w:tcPr>
          <w:p w14:paraId="3C727922" w14:textId="20F89A72"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lastRenderedPageBreak/>
              <w:t>10431-12 repülőgépek, helikopterek aerodinamikája, szerkezete és rendszerei</w:t>
            </w:r>
          </w:p>
        </w:tc>
        <w:tc>
          <w:tcPr>
            <w:tcW w:w="2180" w:type="dxa"/>
            <w:shd w:val="clear" w:color="auto" w:fill="auto"/>
            <w:vAlign w:val="center"/>
            <w:hideMark/>
          </w:tcPr>
          <w:p w14:paraId="0E9DE41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Aerodinamika és repülés elmélet</w:t>
            </w:r>
          </w:p>
        </w:tc>
        <w:tc>
          <w:tcPr>
            <w:tcW w:w="1800" w:type="dxa"/>
            <w:shd w:val="clear" w:color="auto" w:fill="auto"/>
            <w:vAlign w:val="center"/>
            <w:hideMark/>
          </w:tcPr>
          <w:p w14:paraId="5A4539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CC649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E0B2F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1E2046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4042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5738A5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33991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292B4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112490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42B95F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C988A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30346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52" w:type="dxa"/>
            <w:shd w:val="clear" w:color="000000" w:fill="F2F2F2"/>
            <w:noWrap/>
            <w:vAlign w:val="center"/>
            <w:hideMark/>
          </w:tcPr>
          <w:p w14:paraId="0FC2B9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3C56DB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B2526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B373C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109C00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52" w:type="dxa"/>
            <w:shd w:val="clear" w:color="000000" w:fill="F2F2F2"/>
            <w:noWrap/>
            <w:vAlign w:val="center"/>
            <w:hideMark/>
          </w:tcPr>
          <w:p w14:paraId="4E18E6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61DF07DA" w14:textId="77777777" w:rsidTr="000041D7">
        <w:trPr>
          <w:cantSplit/>
          <w:trHeight w:val="480"/>
          <w:jc w:val="center"/>
        </w:trPr>
        <w:tc>
          <w:tcPr>
            <w:tcW w:w="2599" w:type="dxa"/>
            <w:vMerge/>
            <w:vAlign w:val="center"/>
            <w:hideMark/>
          </w:tcPr>
          <w:p w14:paraId="7B358AC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019A811"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Repülőgép-szerkezettan és rendszerismeret</w:t>
            </w:r>
          </w:p>
        </w:tc>
        <w:tc>
          <w:tcPr>
            <w:tcW w:w="1800" w:type="dxa"/>
            <w:shd w:val="clear" w:color="auto" w:fill="auto"/>
            <w:vAlign w:val="center"/>
            <w:hideMark/>
          </w:tcPr>
          <w:p w14:paraId="035181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8ED3E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09615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8B64E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E34D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6F2A9A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506EC7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4EA59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6D8B43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129966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F86F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2EA99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452" w:type="dxa"/>
            <w:shd w:val="clear" w:color="000000" w:fill="F2F2F2"/>
            <w:noWrap/>
            <w:vAlign w:val="center"/>
            <w:hideMark/>
          </w:tcPr>
          <w:p w14:paraId="0D1A80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CCCD9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9B161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54FB5D9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A4341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452" w:type="dxa"/>
            <w:shd w:val="clear" w:color="000000" w:fill="F2F2F2"/>
            <w:noWrap/>
            <w:vAlign w:val="center"/>
            <w:hideMark/>
          </w:tcPr>
          <w:p w14:paraId="11255F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47271B2B" w14:textId="77777777" w:rsidTr="000041D7">
        <w:trPr>
          <w:cantSplit/>
          <w:trHeight w:val="480"/>
          <w:jc w:val="center"/>
        </w:trPr>
        <w:tc>
          <w:tcPr>
            <w:tcW w:w="2599" w:type="dxa"/>
            <w:vMerge/>
            <w:vAlign w:val="center"/>
            <w:hideMark/>
          </w:tcPr>
          <w:p w14:paraId="443D2BD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9C76AF5"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 villamossági rendszerek</w:t>
            </w:r>
          </w:p>
        </w:tc>
        <w:tc>
          <w:tcPr>
            <w:tcW w:w="1800" w:type="dxa"/>
            <w:shd w:val="clear" w:color="auto" w:fill="auto"/>
            <w:vAlign w:val="center"/>
            <w:hideMark/>
          </w:tcPr>
          <w:p w14:paraId="725F3E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AE8CF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05A23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7CFE3F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0D6CC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B692F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5D5F30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27CD82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120A772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368A5C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1136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06C6E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52" w:type="dxa"/>
            <w:shd w:val="clear" w:color="000000" w:fill="F2F2F2"/>
            <w:noWrap/>
            <w:vAlign w:val="center"/>
            <w:hideMark/>
          </w:tcPr>
          <w:p w14:paraId="4AD93A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AB2FF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0FEDAC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BF983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E418B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52" w:type="dxa"/>
            <w:shd w:val="clear" w:color="000000" w:fill="F2F2F2"/>
            <w:noWrap/>
            <w:vAlign w:val="center"/>
            <w:hideMark/>
          </w:tcPr>
          <w:p w14:paraId="538C44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650A6E83" w14:textId="77777777" w:rsidTr="000041D7">
        <w:trPr>
          <w:cantSplit/>
          <w:trHeight w:val="300"/>
          <w:jc w:val="center"/>
        </w:trPr>
        <w:tc>
          <w:tcPr>
            <w:tcW w:w="2599" w:type="dxa"/>
            <w:vMerge/>
            <w:vAlign w:val="center"/>
            <w:hideMark/>
          </w:tcPr>
          <w:p w14:paraId="424A1EBB"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089CB2B"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Repülőgépész gyakorlat</w:t>
            </w:r>
          </w:p>
        </w:tc>
        <w:tc>
          <w:tcPr>
            <w:tcW w:w="1800" w:type="dxa"/>
            <w:shd w:val="clear" w:color="auto" w:fill="auto"/>
            <w:vAlign w:val="center"/>
            <w:hideMark/>
          </w:tcPr>
          <w:p w14:paraId="314405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98BCB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30957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385E01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7C46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FAC43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EAE23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985D7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2EA4F8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09E163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6B299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2CC38D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6518C9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438" w:type="dxa"/>
            <w:shd w:val="clear" w:color="000000" w:fill="FFFFFF"/>
            <w:noWrap/>
            <w:vAlign w:val="center"/>
            <w:hideMark/>
          </w:tcPr>
          <w:p w14:paraId="02F0AD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63ED4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13741A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822AD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5652A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r>
      <w:tr w:rsidR="000041D7" w:rsidRPr="000041D7" w14:paraId="2DD2DC2F" w14:textId="77777777" w:rsidTr="000041D7">
        <w:trPr>
          <w:cantSplit/>
          <w:trHeight w:val="300"/>
          <w:jc w:val="center"/>
        </w:trPr>
        <w:tc>
          <w:tcPr>
            <w:tcW w:w="2599" w:type="dxa"/>
            <w:vMerge w:val="restart"/>
            <w:shd w:val="clear" w:color="auto" w:fill="auto"/>
            <w:vAlign w:val="center"/>
            <w:hideMark/>
          </w:tcPr>
          <w:p w14:paraId="5C3E903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10432-12 Légi jármű hajtóművek, légcsavarok</w:t>
            </w:r>
          </w:p>
        </w:tc>
        <w:tc>
          <w:tcPr>
            <w:tcW w:w="2180" w:type="dxa"/>
            <w:shd w:val="clear" w:color="auto" w:fill="auto"/>
            <w:vAlign w:val="center"/>
            <w:hideMark/>
          </w:tcPr>
          <w:p w14:paraId="672FC57A"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 hajtóművek</w:t>
            </w:r>
          </w:p>
        </w:tc>
        <w:tc>
          <w:tcPr>
            <w:tcW w:w="1800" w:type="dxa"/>
            <w:shd w:val="clear" w:color="auto" w:fill="auto"/>
            <w:vAlign w:val="center"/>
            <w:hideMark/>
          </w:tcPr>
          <w:p w14:paraId="2EB7D3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D3226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7EBF0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61692A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8BFB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73B0C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7F67D9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E104E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62AB20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5A0CAF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B643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23C08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52" w:type="dxa"/>
            <w:shd w:val="clear" w:color="000000" w:fill="F2F2F2"/>
            <w:noWrap/>
            <w:vAlign w:val="center"/>
            <w:hideMark/>
          </w:tcPr>
          <w:p w14:paraId="04224A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328802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26D77C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3C280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7D68D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52" w:type="dxa"/>
            <w:shd w:val="clear" w:color="000000" w:fill="F2F2F2"/>
            <w:noWrap/>
            <w:vAlign w:val="center"/>
            <w:hideMark/>
          </w:tcPr>
          <w:p w14:paraId="0D0FAF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0EF176C2" w14:textId="77777777" w:rsidTr="000041D7">
        <w:trPr>
          <w:cantSplit/>
          <w:trHeight w:val="300"/>
          <w:jc w:val="center"/>
        </w:trPr>
        <w:tc>
          <w:tcPr>
            <w:tcW w:w="2599" w:type="dxa"/>
            <w:vMerge/>
            <w:vAlign w:val="center"/>
            <w:hideMark/>
          </w:tcPr>
          <w:p w14:paraId="0D55BF3C"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D961134"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Légcsavarok, közlőművek</w:t>
            </w:r>
          </w:p>
        </w:tc>
        <w:tc>
          <w:tcPr>
            <w:tcW w:w="1800" w:type="dxa"/>
            <w:shd w:val="clear" w:color="auto" w:fill="auto"/>
            <w:vAlign w:val="center"/>
            <w:hideMark/>
          </w:tcPr>
          <w:p w14:paraId="711EB8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29530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06B78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660087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D636A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2A04DC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78B93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609667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04FFBA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619352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C1CD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4FFD0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452" w:type="dxa"/>
            <w:shd w:val="clear" w:color="000000" w:fill="F2F2F2"/>
            <w:noWrap/>
            <w:vAlign w:val="center"/>
            <w:hideMark/>
          </w:tcPr>
          <w:p w14:paraId="65014C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7DD74B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4772B1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16128A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04AAD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452" w:type="dxa"/>
            <w:shd w:val="clear" w:color="000000" w:fill="F2F2F2"/>
            <w:noWrap/>
            <w:vAlign w:val="center"/>
            <w:hideMark/>
          </w:tcPr>
          <w:p w14:paraId="2BEBC5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216ADF6" w14:textId="77777777" w:rsidTr="000041D7">
        <w:trPr>
          <w:cantSplit/>
          <w:trHeight w:val="720"/>
          <w:jc w:val="center"/>
        </w:trPr>
        <w:tc>
          <w:tcPr>
            <w:tcW w:w="2599" w:type="dxa"/>
            <w:vMerge/>
            <w:vAlign w:val="center"/>
            <w:hideMark/>
          </w:tcPr>
          <w:p w14:paraId="60659736"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466EF4D"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Hajtóművek rendszereinek karbantartási gyakorlata</w:t>
            </w:r>
          </w:p>
        </w:tc>
        <w:tc>
          <w:tcPr>
            <w:tcW w:w="1800" w:type="dxa"/>
            <w:shd w:val="clear" w:color="auto" w:fill="auto"/>
            <w:vAlign w:val="center"/>
            <w:hideMark/>
          </w:tcPr>
          <w:p w14:paraId="6BF71A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1AECC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9F750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0FD13F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97F9B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5F8130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7A22D2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24EF2E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06C6D1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146157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6D58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EF07E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6B238D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438" w:type="dxa"/>
            <w:shd w:val="clear" w:color="000000" w:fill="FFFFFF"/>
            <w:noWrap/>
            <w:vAlign w:val="center"/>
            <w:hideMark/>
          </w:tcPr>
          <w:p w14:paraId="4DF1CB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50199E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1EF32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06AE8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06F1F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2BB7A2FF" w14:textId="77777777" w:rsidTr="000041D7">
        <w:trPr>
          <w:cantSplit/>
          <w:trHeight w:val="480"/>
          <w:jc w:val="center"/>
        </w:trPr>
        <w:tc>
          <w:tcPr>
            <w:tcW w:w="2599" w:type="dxa"/>
            <w:vMerge w:val="restart"/>
            <w:shd w:val="clear" w:color="auto" w:fill="auto"/>
            <w:vAlign w:val="center"/>
            <w:hideMark/>
          </w:tcPr>
          <w:p w14:paraId="2B1C83C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10430-16 Légiközlekedési jogszabályok és humán faktor</w:t>
            </w:r>
          </w:p>
        </w:tc>
        <w:tc>
          <w:tcPr>
            <w:tcW w:w="2180" w:type="dxa"/>
            <w:shd w:val="clear" w:color="auto" w:fill="auto"/>
            <w:vAlign w:val="center"/>
            <w:hideMark/>
          </w:tcPr>
          <w:p w14:paraId="7FF7E864"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Légiközlekedési jogszabályok</w:t>
            </w:r>
          </w:p>
        </w:tc>
        <w:tc>
          <w:tcPr>
            <w:tcW w:w="1800" w:type="dxa"/>
            <w:shd w:val="clear" w:color="auto" w:fill="auto"/>
            <w:vAlign w:val="center"/>
            <w:hideMark/>
          </w:tcPr>
          <w:p w14:paraId="649B3D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29873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D8295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35B169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28E3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25BF12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2E446E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12483F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78BF1F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572345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2825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242B5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52" w:type="dxa"/>
            <w:shd w:val="clear" w:color="000000" w:fill="F2F2F2"/>
            <w:noWrap/>
            <w:vAlign w:val="center"/>
            <w:hideMark/>
          </w:tcPr>
          <w:p w14:paraId="1442A4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5BA897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DC4D1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29619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3519C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52" w:type="dxa"/>
            <w:shd w:val="clear" w:color="000000" w:fill="F2F2F2"/>
            <w:noWrap/>
            <w:vAlign w:val="center"/>
            <w:hideMark/>
          </w:tcPr>
          <w:p w14:paraId="2CDCBF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5CEAF78B" w14:textId="77777777" w:rsidTr="000041D7">
        <w:trPr>
          <w:cantSplit/>
          <w:trHeight w:val="300"/>
          <w:jc w:val="center"/>
        </w:trPr>
        <w:tc>
          <w:tcPr>
            <w:tcW w:w="2599" w:type="dxa"/>
            <w:vMerge/>
            <w:vAlign w:val="center"/>
            <w:hideMark/>
          </w:tcPr>
          <w:p w14:paraId="3EF4E3F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3DA073E"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Humán faktor</w:t>
            </w:r>
          </w:p>
        </w:tc>
        <w:tc>
          <w:tcPr>
            <w:tcW w:w="1800" w:type="dxa"/>
            <w:shd w:val="clear" w:color="auto" w:fill="auto"/>
            <w:vAlign w:val="center"/>
            <w:hideMark/>
          </w:tcPr>
          <w:p w14:paraId="6E54BC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3C3DE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C35A1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078C2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DC2A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605B9B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561EA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0864C7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1D4799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5ED00F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F787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2918A6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52" w:type="dxa"/>
            <w:shd w:val="clear" w:color="000000" w:fill="F2F2F2"/>
            <w:noWrap/>
            <w:vAlign w:val="center"/>
            <w:hideMark/>
          </w:tcPr>
          <w:p w14:paraId="31B1F1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1277A3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12C0CF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9E1D4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7A009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452" w:type="dxa"/>
            <w:shd w:val="clear" w:color="000000" w:fill="F2F2F2"/>
            <w:noWrap/>
            <w:vAlign w:val="center"/>
            <w:hideMark/>
          </w:tcPr>
          <w:p w14:paraId="1196B0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054CAD9" w14:textId="77777777" w:rsidTr="000041D7">
        <w:trPr>
          <w:cantSplit/>
          <w:trHeight w:val="480"/>
          <w:jc w:val="center"/>
        </w:trPr>
        <w:tc>
          <w:tcPr>
            <w:tcW w:w="2599" w:type="dxa"/>
            <w:shd w:val="clear" w:color="auto" w:fill="auto"/>
            <w:vAlign w:val="center"/>
            <w:hideMark/>
          </w:tcPr>
          <w:p w14:paraId="3D277FE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10443-16 Gépkezelő általános ismeretei</w:t>
            </w:r>
          </w:p>
        </w:tc>
        <w:tc>
          <w:tcPr>
            <w:tcW w:w="2180" w:type="dxa"/>
            <w:shd w:val="clear" w:color="auto" w:fill="auto"/>
            <w:vAlign w:val="center"/>
            <w:hideMark/>
          </w:tcPr>
          <w:p w14:paraId="2F6212FD"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Gépkezelő általános ismeretei</w:t>
            </w:r>
          </w:p>
        </w:tc>
        <w:tc>
          <w:tcPr>
            <w:tcW w:w="1800" w:type="dxa"/>
            <w:shd w:val="clear" w:color="000000" w:fill="92D050"/>
            <w:vAlign w:val="center"/>
            <w:hideMark/>
          </w:tcPr>
          <w:p w14:paraId="607F40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364" w:type="dxa"/>
            <w:shd w:val="clear" w:color="000000" w:fill="FFFFFF"/>
            <w:noWrap/>
            <w:vAlign w:val="center"/>
            <w:hideMark/>
          </w:tcPr>
          <w:p w14:paraId="0CD9C7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9C021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7AE44C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35620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3A1BAD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52DA84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472" w:type="dxa"/>
            <w:shd w:val="clear" w:color="000000" w:fill="F2F2F2"/>
            <w:noWrap/>
            <w:vAlign w:val="center"/>
            <w:hideMark/>
          </w:tcPr>
          <w:p w14:paraId="241612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7DD268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0BFA9A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F36A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04537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A6094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26271B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456463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373795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A5EE7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55D390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49235EF8" w14:textId="77777777" w:rsidTr="000041D7">
        <w:trPr>
          <w:cantSplit/>
          <w:trHeight w:val="480"/>
          <w:jc w:val="center"/>
        </w:trPr>
        <w:tc>
          <w:tcPr>
            <w:tcW w:w="2599" w:type="dxa"/>
            <w:vMerge w:val="restart"/>
            <w:shd w:val="clear" w:color="auto" w:fill="auto"/>
            <w:vAlign w:val="center"/>
            <w:hideMark/>
          </w:tcPr>
          <w:p w14:paraId="3FF6A2A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10445-16 </w:t>
            </w:r>
            <w:proofErr w:type="spellStart"/>
            <w:r w:rsidRPr="000041D7">
              <w:rPr>
                <w:rFonts w:eastAsia="Times New Roman" w:cs="Times New Roman"/>
                <w:color w:val="000000"/>
                <w:sz w:val="18"/>
                <w:szCs w:val="18"/>
                <w:lang w:eastAsia="hu-HU"/>
              </w:rPr>
              <w:t>Emelőgépkezelő</w:t>
            </w:r>
            <w:proofErr w:type="spellEnd"/>
            <w:r w:rsidRPr="000041D7">
              <w:rPr>
                <w:rFonts w:eastAsia="Times New Roman" w:cs="Times New Roman"/>
                <w:color w:val="000000"/>
                <w:sz w:val="18"/>
                <w:szCs w:val="18"/>
                <w:lang w:eastAsia="hu-HU"/>
              </w:rPr>
              <w:t xml:space="preserve"> speciális feladatai</w:t>
            </w:r>
          </w:p>
        </w:tc>
        <w:tc>
          <w:tcPr>
            <w:tcW w:w="2180" w:type="dxa"/>
            <w:shd w:val="clear" w:color="auto" w:fill="auto"/>
            <w:vAlign w:val="center"/>
            <w:hideMark/>
          </w:tcPr>
          <w:p w14:paraId="73C9AC03" w14:textId="77777777" w:rsidR="000041D7" w:rsidRPr="000041D7" w:rsidRDefault="000041D7" w:rsidP="000041D7">
            <w:pPr>
              <w:spacing w:after="0"/>
              <w:jc w:val="left"/>
              <w:rPr>
                <w:rFonts w:eastAsia="Times New Roman" w:cs="Times New Roman"/>
                <w:b/>
                <w:bCs/>
                <w:color w:val="000000"/>
                <w:sz w:val="18"/>
                <w:szCs w:val="18"/>
                <w:lang w:eastAsia="hu-HU"/>
              </w:rPr>
            </w:pPr>
            <w:proofErr w:type="spellStart"/>
            <w:r w:rsidRPr="000041D7">
              <w:rPr>
                <w:rFonts w:eastAsia="Times New Roman" w:cs="Times New Roman"/>
                <w:b/>
                <w:bCs/>
                <w:color w:val="000000"/>
                <w:sz w:val="18"/>
                <w:szCs w:val="18"/>
                <w:lang w:eastAsia="hu-HU"/>
              </w:rPr>
              <w:t>Emelőgépkezelő</w:t>
            </w:r>
            <w:proofErr w:type="spellEnd"/>
            <w:r w:rsidRPr="000041D7">
              <w:rPr>
                <w:rFonts w:eastAsia="Times New Roman" w:cs="Times New Roman"/>
                <w:b/>
                <w:bCs/>
                <w:color w:val="000000"/>
                <w:sz w:val="18"/>
                <w:szCs w:val="18"/>
                <w:lang w:eastAsia="hu-HU"/>
              </w:rPr>
              <w:t xml:space="preserve"> speciális ismeretei</w:t>
            </w:r>
          </w:p>
        </w:tc>
        <w:tc>
          <w:tcPr>
            <w:tcW w:w="1800" w:type="dxa"/>
            <w:shd w:val="clear" w:color="000000" w:fill="92D050"/>
            <w:vAlign w:val="center"/>
            <w:hideMark/>
          </w:tcPr>
          <w:p w14:paraId="1AD8F1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364" w:type="dxa"/>
            <w:shd w:val="clear" w:color="000000" w:fill="FFFFFF"/>
            <w:noWrap/>
            <w:vAlign w:val="center"/>
            <w:hideMark/>
          </w:tcPr>
          <w:p w14:paraId="0FBFBD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9DB74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0303D6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529B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D1531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11332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472" w:type="dxa"/>
            <w:shd w:val="clear" w:color="000000" w:fill="F2F2F2"/>
            <w:noWrap/>
            <w:vAlign w:val="center"/>
            <w:hideMark/>
          </w:tcPr>
          <w:p w14:paraId="588BB6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02DE26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1F7249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822D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310A2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02BD7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7CE984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25A033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DEB7C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1E1799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0A6E6B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05EA2C74" w14:textId="77777777" w:rsidTr="000041D7">
        <w:trPr>
          <w:cantSplit/>
          <w:trHeight w:val="480"/>
          <w:jc w:val="center"/>
        </w:trPr>
        <w:tc>
          <w:tcPr>
            <w:tcW w:w="2599" w:type="dxa"/>
            <w:vMerge/>
            <w:vAlign w:val="center"/>
            <w:hideMark/>
          </w:tcPr>
          <w:p w14:paraId="6CFF3060"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4EFBC61" w14:textId="77777777" w:rsidR="000041D7" w:rsidRPr="000041D7" w:rsidRDefault="000041D7" w:rsidP="000041D7">
            <w:pPr>
              <w:spacing w:after="0"/>
              <w:jc w:val="left"/>
              <w:rPr>
                <w:rFonts w:eastAsia="Times New Roman" w:cs="Times New Roman"/>
                <w:b/>
                <w:bCs/>
                <w:color w:val="000000"/>
                <w:sz w:val="18"/>
                <w:szCs w:val="18"/>
                <w:lang w:eastAsia="hu-HU"/>
              </w:rPr>
            </w:pPr>
            <w:proofErr w:type="spellStart"/>
            <w:r w:rsidRPr="000041D7">
              <w:rPr>
                <w:rFonts w:eastAsia="Times New Roman" w:cs="Times New Roman"/>
                <w:b/>
                <w:bCs/>
                <w:color w:val="000000"/>
                <w:sz w:val="18"/>
                <w:szCs w:val="18"/>
                <w:lang w:eastAsia="hu-HU"/>
              </w:rPr>
              <w:t>Emelőgépkezelő</w:t>
            </w:r>
            <w:proofErr w:type="spellEnd"/>
            <w:r w:rsidRPr="000041D7">
              <w:rPr>
                <w:rFonts w:eastAsia="Times New Roman" w:cs="Times New Roman"/>
                <w:b/>
                <w:bCs/>
                <w:color w:val="000000"/>
                <w:sz w:val="18"/>
                <w:szCs w:val="18"/>
                <w:lang w:eastAsia="hu-HU"/>
              </w:rPr>
              <w:t xml:space="preserve"> speciális ismeretei gyakorlat</w:t>
            </w:r>
          </w:p>
        </w:tc>
        <w:tc>
          <w:tcPr>
            <w:tcW w:w="1800" w:type="dxa"/>
            <w:shd w:val="clear" w:color="000000" w:fill="92D050"/>
            <w:vAlign w:val="center"/>
            <w:hideMark/>
          </w:tcPr>
          <w:p w14:paraId="4C1A7F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364" w:type="dxa"/>
            <w:shd w:val="clear" w:color="000000" w:fill="FFFFFF"/>
            <w:noWrap/>
            <w:vAlign w:val="center"/>
            <w:hideMark/>
          </w:tcPr>
          <w:p w14:paraId="2F8BB6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DED0D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2A2DC5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F3DD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E9376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7A31FE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6AF767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56" w:type="dxa"/>
            <w:shd w:val="clear" w:color="000000" w:fill="F2F2F2"/>
            <w:noWrap/>
            <w:vAlign w:val="center"/>
            <w:hideMark/>
          </w:tcPr>
          <w:p w14:paraId="304421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40BFCB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DC2C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193A3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7FA13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3FD7CE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550FB7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56F7E7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F6D94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9F061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1770323A" w14:textId="77777777" w:rsidTr="000041D7">
        <w:trPr>
          <w:cantSplit/>
          <w:trHeight w:val="300"/>
          <w:jc w:val="center"/>
        </w:trPr>
        <w:tc>
          <w:tcPr>
            <w:tcW w:w="2599" w:type="dxa"/>
            <w:vMerge w:val="restart"/>
            <w:shd w:val="clear" w:color="auto" w:fill="auto"/>
            <w:vAlign w:val="center"/>
            <w:hideMark/>
          </w:tcPr>
          <w:p w14:paraId="03B7FFB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10162-12 Gépészeti alapozó feladatok</w:t>
            </w:r>
          </w:p>
        </w:tc>
        <w:tc>
          <w:tcPr>
            <w:tcW w:w="2180" w:type="dxa"/>
            <w:shd w:val="clear" w:color="auto" w:fill="auto"/>
            <w:vAlign w:val="center"/>
            <w:hideMark/>
          </w:tcPr>
          <w:p w14:paraId="44D9AAFB"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alapok</w:t>
            </w:r>
          </w:p>
        </w:tc>
        <w:tc>
          <w:tcPr>
            <w:tcW w:w="1800" w:type="dxa"/>
            <w:shd w:val="clear" w:color="000000" w:fill="92D050"/>
            <w:vAlign w:val="center"/>
            <w:hideMark/>
          </w:tcPr>
          <w:p w14:paraId="6D812C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0F8423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B4831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7BA2B5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C1A25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22341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D8256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2C3786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691C8D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076E8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D55F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2B8AA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7166A6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A0577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0ED708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6A5FC0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679A7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40AA5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5BF43F8" w14:textId="77777777" w:rsidTr="000041D7">
        <w:trPr>
          <w:cantSplit/>
          <w:trHeight w:val="300"/>
          <w:jc w:val="center"/>
        </w:trPr>
        <w:tc>
          <w:tcPr>
            <w:tcW w:w="2599" w:type="dxa"/>
            <w:vMerge/>
            <w:vAlign w:val="center"/>
            <w:hideMark/>
          </w:tcPr>
          <w:p w14:paraId="4643A45A"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C04DCE6"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gyakorlat</w:t>
            </w:r>
          </w:p>
        </w:tc>
        <w:tc>
          <w:tcPr>
            <w:tcW w:w="1800" w:type="dxa"/>
            <w:shd w:val="clear" w:color="000000" w:fill="92D050"/>
            <w:vAlign w:val="center"/>
            <w:hideMark/>
          </w:tcPr>
          <w:p w14:paraId="519B32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49FF8F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2AD3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1FBCA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9020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B4C83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41592B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14E7CD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56" w:type="dxa"/>
            <w:shd w:val="clear" w:color="000000" w:fill="F2F2F2"/>
            <w:noWrap/>
            <w:vAlign w:val="center"/>
            <w:hideMark/>
          </w:tcPr>
          <w:p w14:paraId="1BC98A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1DCAED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0E14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03F7F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EFD5D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68E76E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118ACA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147D33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2238BD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75DCE1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6960C669" w14:textId="77777777" w:rsidTr="000041D7">
        <w:trPr>
          <w:cantSplit/>
          <w:trHeight w:val="300"/>
          <w:jc w:val="center"/>
        </w:trPr>
        <w:tc>
          <w:tcPr>
            <w:tcW w:w="2599" w:type="dxa"/>
            <w:vMerge w:val="restart"/>
            <w:shd w:val="clear" w:color="auto" w:fill="auto"/>
            <w:vAlign w:val="center"/>
            <w:hideMark/>
          </w:tcPr>
          <w:p w14:paraId="059F532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10163-12 Gépészeti munkabiztonság és környezetvédelem</w:t>
            </w:r>
          </w:p>
        </w:tc>
        <w:tc>
          <w:tcPr>
            <w:tcW w:w="2180" w:type="dxa"/>
            <w:shd w:val="clear" w:color="auto" w:fill="auto"/>
            <w:vAlign w:val="center"/>
            <w:hideMark/>
          </w:tcPr>
          <w:p w14:paraId="4C4561F2"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Munkavédelem</w:t>
            </w:r>
          </w:p>
        </w:tc>
        <w:tc>
          <w:tcPr>
            <w:tcW w:w="1800" w:type="dxa"/>
            <w:shd w:val="clear" w:color="000000" w:fill="92D050"/>
            <w:vAlign w:val="center"/>
            <w:hideMark/>
          </w:tcPr>
          <w:p w14:paraId="1CCB60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415125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10C36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2C9179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0209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3D3424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45641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0,2</w:t>
            </w:r>
          </w:p>
        </w:tc>
        <w:tc>
          <w:tcPr>
            <w:tcW w:w="472" w:type="dxa"/>
            <w:shd w:val="clear" w:color="000000" w:fill="F2F2F2"/>
            <w:noWrap/>
            <w:vAlign w:val="center"/>
            <w:hideMark/>
          </w:tcPr>
          <w:p w14:paraId="4C2591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585C4B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67BEBB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B3B39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4A19C0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58F19F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87692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07EF1E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7B66B3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2DF253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4897B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0C8E1DE1" w14:textId="77777777" w:rsidTr="000041D7">
        <w:trPr>
          <w:cantSplit/>
          <w:trHeight w:val="480"/>
          <w:jc w:val="center"/>
        </w:trPr>
        <w:tc>
          <w:tcPr>
            <w:tcW w:w="2599" w:type="dxa"/>
            <w:vMerge/>
            <w:vAlign w:val="center"/>
            <w:hideMark/>
          </w:tcPr>
          <w:p w14:paraId="40A8AC2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1E0E6E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Elsősegély nyújtás gyakorlata</w:t>
            </w:r>
          </w:p>
        </w:tc>
        <w:tc>
          <w:tcPr>
            <w:tcW w:w="1800" w:type="dxa"/>
            <w:shd w:val="clear" w:color="000000" w:fill="92D050"/>
            <w:vAlign w:val="center"/>
            <w:hideMark/>
          </w:tcPr>
          <w:p w14:paraId="4C06EF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41109C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54561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1AF4B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CE2FE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2B4FD3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07F89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27CC85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0,8</w:t>
            </w:r>
          </w:p>
        </w:tc>
        <w:tc>
          <w:tcPr>
            <w:tcW w:w="556" w:type="dxa"/>
            <w:shd w:val="clear" w:color="000000" w:fill="F2F2F2"/>
            <w:noWrap/>
            <w:vAlign w:val="center"/>
            <w:hideMark/>
          </w:tcPr>
          <w:p w14:paraId="6C2BFC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6E821C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098CD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11280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DDE45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6326FB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97AA1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0A4D5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EA910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66DB77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bl>
    <w:p w14:paraId="10A1DA6F" w14:textId="77777777" w:rsidR="000041D7" w:rsidRDefault="000041D7">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472"/>
        <w:gridCol w:w="472"/>
        <w:gridCol w:w="556"/>
        <w:gridCol w:w="500"/>
        <w:gridCol w:w="500"/>
        <w:gridCol w:w="548"/>
        <w:gridCol w:w="452"/>
        <w:gridCol w:w="438"/>
        <w:gridCol w:w="438"/>
        <w:gridCol w:w="625"/>
        <w:gridCol w:w="548"/>
        <w:gridCol w:w="452"/>
      </w:tblGrid>
      <w:tr w:rsidR="000041D7" w:rsidRPr="000041D7" w14:paraId="36C61483" w14:textId="77777777" w:rsidTr="000041D7">
        <w:trPr>
          <w:cantSplit/>
          <w:trHeight w:val="300"/>
          <w:jc w:val="center"/>
        </w:trPr>
        <w:tc>
          <w:tcPr>
            <w:tcW w:w="2599" w:type="dxa"/>
            <w:vMerge w:val="restart"/>
            <w:shd w:val="clear" w:color="auto" w:fill="auto"/>
            <w:vAlign w:val="center"/>
            <w:hideMark/>
          </w:tcPr>
          <w:p w14:paraId="431CF065" w14:textId="38E05175"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lastRenderedPageBreak/>
              <w:t>10166-12 Gépészeti kötési feladatok</w:t>
            </w:r>
          </w:p>
        </w:tc>
        <w:tc>
          <w:tcPr>
            <w:tcW w:w="2180" w:type="dxa"/>
            <w:shd w:val="clear" w:color="auto" w:fill="auto"/>
            <w:vAlign w:val="center"/>
            <w:hideMark/>
          </w:tcPr>
          <w:p w14:paraId="483F1A3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kötések</w:t>
            </w:r>
          </w:p>
        </w:tc>
        <w:tc>
          <w:tcPr>
            <w:tcW w:w="1800" w:type="dxa"/>
            <w:shd w:val="clear" w:color="000000" w:fill="92D050"/>
            <w:vAlign w:val="center"/>
            <w:hideMark/>
          </w:tcPr>
          <w:p w14:paraId="37DECE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79A9FE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98EE8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A851B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F8449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410DBB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46EBFB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0,3</w:t>
            </w:r>
          </w:p>
        </w:tc>
        <w:tc>
          <w:tcPr>
            <w:tcW w:w="472" w:type="dxa"/>
            <w:shd w:val="clear" w:color="000000" w:fill="F2F2F2"/>
            <w:noWrap/>
            <w:vAlign w:val="center"/>
            <w:hideMark/>
          </w:tcPr>
          <w:p w14:paraId="66185F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500758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44ED21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82430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F7735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B5E34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80EF3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408DFF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28DC9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479F9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4672A2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1E7180A8" w14:textId="77777777" w:rsidTr="000041D7">
        <w:trPr>
          <w:cantSplit/>
          <w:trHeight w:val="480"/>
          <w:jc w:val="center"/>
        </w:trPr>
        <w:tc>
          <w:tcPr>
            <w:tcW w:w="2599" w:type="dxa"/>
            <w:vMerge/>
            <w:vAlign w:val="center"/>
            <w:hideMark/>
          </w:tcPr>
          <w:p w14:paraId="680DBB15"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1CEF822"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kötések gyakorlata</w:t>
            </w:r>
          </w:p>
        </w:tc>
        <w:tc>
          <w:tcPr>
            <w:tcW w:w="1800" w:type="dxa"/>
            <w:shd w:val="clear" w:color="000000" w:fill="92D050"/>
            <w:vAlign w:val="center"/>
            <w:hideMark/>
          </w:tcPr>
          <w:p w14:paraId="2C1212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4C5FBD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FE4ED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5C8A37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D72E1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7B377D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1ACD2B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4C008A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0,7</w:t>
            </w:r>
          </w:p>
        </w:tc>
        <w:tc>
          <w:tcPr>
            <w:tcW w:w="556" w:type="dxa"/>
            <w:shd w:val="clear" w:color="000000" w:fill="F2F2F2"/>
            <w:noWrap/>
            <w:vAlign w:val="center"/>
            <w:hideMark/>
          </w:tcPr>
          <w:p w14:paraId="4BBF7B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0BE895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B959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5AB7A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E8F71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00816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51483FA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5BBF9C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0E69A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09D07D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6B29C313" w14:textId="77777777" w:rsidTr="000041D7">
        <w:trPr>
          <w:cantSplit/>
          <w:trHeight w:val="300"/>
          <w:jc w:val="center"/>
        </w:trPr>
        <w:tc>
          <w:tcPr>
            <w:tcW w:w="2599" w:type="dxa"/>
            <w:vMerge w:val="restart"/>
            <w:shd w:val="clear" w:color="auto" w:fill="auto"/>
            <w:vAlign w:val="center"/>
            <w:hideMark/>
          </w:tcPr>
          <w:p w14:paraId="036172B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11577-16 Jármű- és gépszerelés</w:t>
            </w:r>
          </w:p>
        </w:tc>
        <w:tc>
          <w:tcPr>
            <w:tcW w:w="2180" w:type="dxa"/>
            <w:shd w:val="clear" w:color="auto" w:fill="auto"/>
            <w:vAlign w:val="center"/>
            <w:hideMark/>
          </w:tcPr>
          <w:p w14:paraId="4C7AAD79"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Gépelemek, gépszerelés</w:t>
            </w:r>
          </w:p>
        </w:tc>
        <w:tc>
          <w:tcPr>
            <w:tcW w:w="1800" w:type="dxa"/>
            <w:shd w:val="clear" w:color="000000" w:fill="92D050"/>
            <w:vAlign w:val="center"/>
            <w:hideMark/>
          </w:tcPr>
          <w:p w14:paraId="195DD0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3F0FCF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C94D5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54CF47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EFB7A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00965A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231647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0,2</w:t>
            </w:r>
          </w:p>
        </w:tc>
        <w:tc>
          <w:tcPr>
            <w:tcW w:w="472" w:type="dxa"/>
            <w:shd w:val="clear" w:color="000000" w:fill="F2F2F2"/>
            <w:noWrap/>
            <w:vAlign w:val="center"/>
            <w:hideMark/>
          </w:tcPr>
          <w:p w14:paraId="28B0BB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1F1CCE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2F1D78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500" w:type="dxa"/>
            <w:shd w:val="clear" w:color="000000" w:fill="F2F2F2"/>
            <w:noWrap/>
            <w:vAlign w:val="center"/>
            <w:hideMark/>
          </w:tcPr>
          <w:p w14:paraId="18A031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49292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60121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4469BD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27A568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0FB73B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36A75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61769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7A73C944" w14:textId="77777777" w:rsidTr="000041D7">
        <w:trPr>
          <w:cantSplit/>
          <w:trHeight w:val="300"/>
          <w:jc w:val="center"/>
        </w:trPr>
        <w:tc>
          <w:tcPr>
            <w:tcW w:w="2599" w:type="dxa"/>
            <w:vMerge/>
            <w:vAlign w:val="center"/>
            <w:hideMark/>
          </w:tcPr>
          <w:p w14:paraId="3C2D9BCD"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CBED08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Vezérléstechnika</w:t>
            </w:r>
          </w:p>
        </w:tc>
        <w:tc>
          <w:tcPr>
            <w:tcW w:w="1800" w:type="dxa"/>
            <w:shd w:val="clear" w:color="000000" w:fill="92D050"/>
            <w:vAlign w:val="center"/>
            <w:hideMark/>
          </w:tcPr>
          <w:p w14:paraId="7F52A8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211EDD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817F4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0A17DE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0B52A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513C36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E09E1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0,3</w:t>
            </w:r>
          </w:p>
        </w:tc>
        <w:tc>
          <w:tcPr>
            <w:tcW w:w="472" w:type="dxa"/>
            <w:shd w:val="clear" w:color="000000" w:fill="F2F2F2"/>
            <w:noWrap/>
            <w:vAlign w:val="center"/>
            <w:hideMark/>
          </w:tcPr>
          <w:p w14:paraId="2C1F27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424BAE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6C6E70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w:t>
            </w:r>
          </w:p>
        </w:tc>
        <w:tc>
          <w:tcPr>
            <w:tcW w:w="500" w:type="dxa"/>
            <w:shd w:val="clear" w:color="000000" w:fill="F2F2F2"/>
            <w:noWrap/>
            <w:vAlign w:val="center"/>
            <w:hideMark/>
          </w:tcPr>
          <w:p w14:paraId="63D312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337F0D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C3F2F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0EFB12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50FA05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2A30E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645D79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70FECF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29BA408" w14:textId="77777777" w:rsidTr="000041D7">
        <w:trPr>
          <w:cantSplit/>
          <w:trHeight w:val="300"/>
          <w:jc w:val="center"/>
        </w:trPr>
        <w:tc>
          <w:tcPr>
            <w:tcW w:w="2599" w:type="dxa"/>
            <w:vMerge/>
            <w:vAlign w:val="center"/>
            <w:hideMark/>
          </w:tcPr>
          <w:p w14:paraId="46FD269F" w14:textId="77777777" w:rsidR="000041D7" w:rsidRPr="000041D7" w:rsidRDefault="000041D7" w:rsidP="000041D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8BF7168"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Gépszerelési gyakorlat</w:t>
            </w:r>
          </w:p>
        </w:tc>
        <w:tc>
          <w:tcPr>
            <w:tcW w:w="1800" w:type="dxa"/>
            <w:shd w:val="clear" w:color="000000" w:fill="92D050"/>
            <w:vAlign w:val="center"/>
            <w:hideMark/>
          </w:tcPr>
          <w:p w14:paraId="636EA6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364" w:type="dxa"/>
            <w:shd w:val="clear" w:color="000000" w:fill="FFFFFF"/>
            <w:noWrap/>
            <w:vAlign w:val="center"/>
            <w:hideMark/>
          </w:tcPr>
          <w:p w14:paraId="26EB09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1E419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46BD97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578F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2430D4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00427F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121DBB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556" w:type="dxa"/>
            <w:shd w:val="clear" w:color="000000" w:fill="F2F2F2"/>
            <w:noWrap/>
            <w:vAlign w:val="center"/>
            <w:hideMark/>
          </w:tcPr>
          <w:p w14:paraId="19C041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7FAF0C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78EA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0,5</w:t>
            </w:r>
          </w:p>
        </w:tc>
        <w:tc>
          <w:tcPr>
            <w:tcW w:w="548" w:type="dxa"/>
            <w:shd w:val="clear" w:color="000000" w:fill="FFFFFF"/>
            <w:noWrap/>
            <w:vAlign w:val="center"/>
            <w:hideMark/>
          </w:tcPr>
          <w:p w14:paraId="2EDB83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6625A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762544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0EC170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2DFAAA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047547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2236FD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r w:rsidR="000041D7" w:rsidRPr="000041D7" w14:paraId="336E13C1" w14:textId="77777777" w:rsidTr="00560CF1">
        <w:trPr>
          <w:cantSplit/>
          <w:trHeight w:val="480"/>
          <w:jc w:val="center"/>
        </w:trPr>
        <w:tc>
          <w:tcPr>
            <w:tcW w:w="4779" w:type="dxa"/>
            <w:gridSpan w:val="2"/>
            <w:shd w:val="clear" w:color="auto" w:fill="auto"/>
            <w:vAlign w:val="center"/>
            <w:hideMark/>
          </w:tcPr>
          <w:p w14:paraId="0103C2B9" w14:textId="613199BA"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xml:space="preserve">Ágazati </w:t>
            </w:r>
            <w:r w:rsidR="000A0B8F">
              <w:rPr>
                <w:rFonts w:eastAsia="Times New Roman" w:cs="Times New Roman"/>
                <w:b/>
                <w:bCs/>
                <w:color w:val="000000"/>
                <w:sz w:val="18"/>
                <w:szCs w:val="18"/>
                <w:lang w:eastAsia="hu-HU"/>
              </w:rPr>
              <w:t xml:space="preserve">szakmai </w:t>
            </w:r>
            <w:r w:rsidRPr="000041D7">
              <w:rPr>
                <w:rFonts w:eastAsia="Times New Roman" w:cs="Times New Roman"/>
                <w:b/>
                <w:bCs/>
                <w:color w:val="000000"/>
                <w:sz w:val="18"/>
                <w:szCs w:val="18"/>
                <w:lang w:eastAsia="hu-HU"/>
              </w:rPr>
              <w:t>kompetenciák erősítése</w:t>
            </w:r>
          </w:p>
        </w:tc>
        <w:tc>
          <w:tcPr>
            <w:tcW w:w="1800" w:type="dxa"/>
            <w:shd w:val="clear" w:color="000000" w:fill="92D050"/>
            <w:vAlign w:val="center"/>
            <w:hideMark/>
          </w:tcPr>
          <w:p w14:paraId="0851EF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helyi</w:t>
            </w:r>
            <w:r w:rsidRPr="000041D7">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4A6A49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A9161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286" w:type="dxa"/>
            <w:shd w:val="clear" w:color="000000" w:fill="FFFFFF"/>
            <w:noWrap/>
            <w:vAlign w:val="center"/>
            <w:hideMark/>
          </w:tcPr>
          <w:p w14:paraId="6653E9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429D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14" w:type="dxa"/>
            <w:shd w:val="clear" w:color="000000" w:fill="F2F2F2"/>
            <w:noWrap/>
            <w:vAlign w:val="center"/>
            <w:hideMark/>
          </w:tcPr>
          <w:p w14:paraId="62AA37A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FFFFF"/>
            <w:noWrap/>
            <w:vAlign w:val="center"/>
            <w:hideMark/>
          </w:tcPr>
          <w:p w14:paraId="37269D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72" w:type="dxa"/>
            <w:shd w:val="clear" w:color="000000" w:fill="F2F2F2"/>
            <w:noWrap/>
            <w:vAlign w:val="center"/>
            <w:hideMark/>
          </w:tcPr>
          <w:p w14:paraId="5F720D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56" w:type="dxa"/>
            <w:shd w:val="clear" w:color="000000" w:fill="F2F2F2"/>
            <w:noWrap/>
            <w:vAlign w:val="center"/>
            <w:hideMark/>
          </w:tcPr>
          <w:p w14:paraId="35715C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FFFFF"/>
            <w:noWrap/>
            <w:vAlign w:val="center"/>
            <w:hideMark/>
          </w:tcPr>
          <w:p w14:paraId="5908E1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4CF10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56C406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392FA7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FFFFF"/>
            <w:noWrap/>
            <w:vAlign w:val="center"/>
            <w:hideMark/>
          </w:tcPr>
          <w:p w14:paraId="744072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8" w:type="dxa"/>
            <w:shd w:val="clear" w:color="000000" w:fill="F2F2F2"/>
            <w:noWrap/>
            <w:vAlign w:val="center"/>
            <w:hideMark/>
          </w:tcPr>
          <w:p w14:paraId="67649D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25" w:type="dxa"/>
            <w:shd w:val="clear" w:color="000000" w:fill="F2F2F2"/>
            <w:noWrap/>
            <w:vAlign w:val="center"/>
            <w:hideMark/>
          </w:tcPr>
          <w:p w14:paraId="1A0CD1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48" w:type="dxa"/>
            <w:shd w:val="clear" w:color="000000" w:fill="FFFFFF"/>
            <w:noWrap/>
            <w:vAlign w:val="center"/>
            <w:hideMark/>
          </w:tcPr>
          <w:p w14:paraId="78D164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52" w:type="dxa"/>
            <w:shd w:val="clear" w:color="000000" w:fill="F2F2F2"/>
            <w:noWrap/>
            <w:vAlign w:val="center"/>
            <w:hideMark/>
          </w:tcPr>
          <w:p w14:paraId="14198E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r>
    </w:tbl>
    <w:p w14:paraId="291A0A43" w14:textId="77777777" w:rsidR="006F5812" w:rsidRPr="000041D7" w:rsidRDefault="006F5812" w:rsidP="000B5E9D">
      <w:pPr>
        <w:spacing w:after="0"/>
        <w:rPr>
          <w:rFonts w:cs="Times New Roman"/>
        </w:rPr>
      </w:pPr>
    </w:p>
    <w:p w14:paraId="6708741E" w14:textId="77777777" w:rsidR="00CB484D" w:rsidRPr="000041D7" w:rsidRDefault="00CB484D" w:rsidP="00CB484D">
      <w:pPr>
        <w:spacing w:after="0"/>
        <w:rPr>
          <w:rFonts w:cs="Times New Roman"/>
        </w:rPr>
      </w:pPr>
      <w:r w:rsidRPr="000041D7">
        <w:rPr>
          <w:rFonts w:cs="Times New Roman"/>
        </w:rPr>
        <w:t>A</w:t>
      </w:r>
      <w:r w:rsidR="006F5812" w:rsidRPr="000041D7">
        <w:rPr>
          <w:rFonts w:cs="Times New Roman"/>
        </w:rPr>
        <w:t xml:space="preserve"> kerettanterv szakmai tartalma –</w:t>
      </w:r>
      <w:r w:rsidRPr="000041D7">
        <w:rPr>
          <w:rFonts w:cs="Times New Roman"/>
        </w:rPr>
        <w:t xml:space="preserve"> a szakképzésről szóló 2011. évi CLXXXVII. törvény 8.</w:t>
      </w:r>
      <w:r w:rsidR="006F5812" w:rsidRPr="000041D7">
        <w:rPr>
          <w:rFonts w:cs="Times New Roman"/>
        </w:rPr>
        <w:t>§ (5) bekezdésének megfelelően –</w:t>
      </w:r>
      <w:r w:rsidRPr="000041D7">
        <w:rPr>
          <w:rFonts w:cs="Times New Roman"/>
        </w:rPr>
        <w:t xml:space="preserve"> a nappali rendszerű oktatásra meghatározott tanulói éves kötelező szakmai elméleti és gyakorlati óraszám legalább 90%-át lefedi. </w:t>
      </w:r>
    </w:p>
    <w:p w14:paraId="4A5BA38D" w14:textId="77777777" w:rsidR="00CB484D" w:rsidRPr="000041D7" w:rsidRDefault="00CB484D" w:rsidP="00CB484D">
      <w:pPr>
        <w:spacing w:after="0"/>
        <w:rPr>
          <w:rFonts w:cs="Times New Roman"/>
        </w:rPr>
      </w:pPr>
      <w:r w:rsidRPr="000041D7">
        <w:rPr>
          <w:rFonts w:cs="Times New Roman"/>
        </w:rPr>
        <w:t>Az időkeret fennmaradó részének (szabadsáv) szakmai tartalmáról a szakképző iskola szakmai programjában kell rendelkezni.</w:t>
      </w:r>
    </w:p>
    <w:p w14:paraId="389E2D58" w14:textId="77777777" w:rsidR="00CB484D" w:rsidRPr="000041D7" w:rsidRDefault="00CB484D" w:rsidP="00CB484D">
      <w:pPr>
        <w:spacing w:after="0"/>
        <w:rPr>
          <w:rFonts w:cs="Times New Roman"/>
        </w:rPr>
      </w:pPr>
    </w:p>
    <w:p w14:paraId="273E49A2" w14:textId="77777777" w:rsidR="00420CA2" w:rsidRPr="000041D7" w:rsidRDefault="00CB484D" w:rsidP="00CB484D">
      <w:pPr>
        <w:spacing w:after="0"/>
        <w:rPr>
          <w:rFonts w:cs="Times New Roman"/>
        </w:rPr>
      </w:pPr>
      <w:r w:rsidRPr="000041D7">
        <w:rPr>
          <w:rFonts w:cs="Times New Roman"/>
        </w:rPr>
        <w:t>A szakmai és vizsgakövetelményben a szakképesítésre meghatározott elmélet/gyakorlat arányának a teljes képzési idő során kell teljesülnie.</w:t>
      </w:r>
    </w:p>
    <w:p w14:paraId="1B9B9C54" w14:textId="77777777" w:rsidR="00CB484D" w:rsidRPr="000041D7" w:rsidRDefault="00CB484D">
      <w:pPr>
        <w:spacing w:after="200" w:line="276" w:lineRule="auto"/>
        <w:jc w:val="left"/>
        <w:rPr>
          <w:rFonts w:cs="Times New Roman"/>
        </w:rPr>
      </w:pPr>
      <w:r w:rsidRPr="000041D7">
        <w:rPr>
          <w:rFonts w:cs="Times New Roman"/>
        </w:rPr>
        <w:br w:type="page"/>
      </w:r>
    </w:p>
    <w:p w14:paraId="3BC8F924" w14:textId="77777777" w:rsidR="00CB484D" w:rsidRPr="000041D7" w:rsidRDefault="00CB484D" w:rsidP="00CB484D">
      <w:pPr>
        <w:spacing w:after="0"/>
        <w:jc w:val="center"/>
        <w:rPr>
          <w:rFonts w:cs="Times New Roman"/>
        </w:rPr>
      </w:pPr>
      <w:r w:rsidRPr="000041D7">
        <w:rPr>
          <w:rFonts w:cs="Times New Roman"/>
        </w:rPr>
        <w:lastRenderedPageBreak/>
        <w:t>2. számú táblázat</w:t>
      </w:r>
    </w:p>
    <w:p w14:paraId="280A9D84" w14:textId="77777777" w:rsidR="00420CA2" w:rsidRPr="000041D7" w:rsidRDefault="00CB484D" w:rsidP="00CB484D">
      <w:pPr>
        <w:spacing w:after="0"/>
        <w:jc w:val="center"/>
        <w:rPr>
          <w:rFonts w:cs="Times New Roman"/>
          <w:b/>
        </w:rPr>
      </w:pPr>
      <w:r w:rsidRPr="000041D7">
        <w:rPr>
          <w:rFonts w:cs="Times New Roman"/>
          <w:b/>
        </w:rPr>
        <w:t>A szakmai követelménymodulokhoz rendelt tantárgyak és témakörök óraszáma évfolyamonként</w:t>
      </w:r>
    </w:p>
    <w:p w14:paraId="3A4996B6" w14:textId="77777777" w:rsidR="00420CA2" w:rsidRPr="000041D7" w:rsidRDefault="00420CA2" w:rsidP="000B5E9D">
      <w:pPr>
        <w:spacing w:after="0"/>
        <w:rPr>
          <w:rFonts w:cs="Times New Roman"/>
        </w:rPr>
      </w:pPr>
    </w:p>
    <w:p w14:paraId="3427A214" w14:textId="77777777" w:rsidR="006F5812" w:rsidRPr="000041D7" w:rsidRDefault="006F5812" w:rsidP="006F5812">
      <w:pPr>
        <w:spacing w:after="0"/>
        <w:rPr>
          <w:rFonts w:cs="Times New Roman"/>
        </w:rPr>
      </w:pP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432"/>
        <w:gridCol w:w="432"/>
        <w:gridCol w:w="636"/>
        <w:gridCol w:w="500"/>
        <w:gridCol w:w="500"/>
        <w:gridCol w:w="700"/>
        <w:gridCol w:w="700"/>
        <w:gridCol w:w="700"/>
        <w:gridCol w:w="500"/>
        <w:gridCol w:w="500"/>
        <w:gridCol w:w="700"/>
        <w:gridCol w:w="500"/>
        <w:gridCol w:w="500"/>
        <w:gridCol w:w="500"/>
        <w:gridCol w:w="500"/>
        <w:gridCol w:w="500"/>
        <w:gridCol w:w="700"/>
      </w:tblGrid>
      <w:tr w:rsidR="000041D7" w:rsidRPr="000041D7" w14:paraId="107903C8" w14:textId="77777777" w:rsidTr="000041D7">
        <w:trPr>
          <w:trHeight w:val="1065"/>
          <w:jc w:val="center"/>
        </w:trPr>
        <w:tc>
          <w:tcPr>
            <w:tcW w:w="2480" w:type="dxa"/>
            <w:gridSpan w:val="2"/>
            <w:vMerge w:val="restart"/>
            <w:shd w:val="clear" w:color="auto" w:fill="auto"/>
            <w:vAlign w:val="center"/>
            <w:hideMark/>
          </w:tcPr>
          <w:p w14:paraId="69F483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vMerge w:val="restart"/>
            <w:shd w:val="clear" w:color="auto" w:fill="auto"/>
            <w:vAlign w:val="center"/>
            <w:hideMark/>
          </w:tcPr>
          <w:p w14:paraId="64674E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A45F5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18EC99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47CE3F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E7384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40AB3B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Szakgimnáziumi képzés </w:t>
            </w:r>
            <w:r w:rsidRPr="000041D7">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042341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578583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Főszakképesítés </w:t>
            </w:r>
            <w:r w:rsidRPr="000041D7">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381D0A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4D16E3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Főszakképesítés </w:t>
            </w:r>
            <w:r w:rsidRPr="000041D7">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02252B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71160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20B9BC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A két évfolyamos szakképzés összes óraszáma</w:t>
            </w:r>
          </w:p>
        </w:tc>
      </w:tr>
      <w:tr w:rsidR="000041D7" w:rsidRPr="000041D7" w14:paraId="4227034D" w14:textId="77777777" w:rsidTr="000041D7">
        <w:trPr>
          <w:trHeight w:val="1065"/>
          <w:jc w:val="center"/>
        </w:trPr>
        <w:tc>
          <w:tcPr>
            <w:tcW w:w="2480" w:type="dxa"/>
            <w:gridSpan w:val="2"/>
            <w:vMerge/>
            <w:vAlign w:val="center"/>
            <w:hideMark/>
          </w:tcPr>
          <w:p w14:paraId="0D92B92C" w14:textId="77777777" w:rsidR="000041D7" w:rsidRPr="000041D7" w:rsidRDefault="000041D7" w:rsidP="000041D7">
            <w:pPr>
              <w:spacing w:after="0"/>
              <w:jc w:val="left"/>
              <w:rPr>
                <w:rFonts w:eastAsia="Times New Roman" w:cs="Times New Roman"/>
                <w:color w:val="000000"/>
                <w:sz w:val="18"/>
                <w:szCs w:val="18"/>
                <w:lang w:eastAsia="hu-HU"/>
              </w:rPr>
            </w:pPr>
          </w:p>
        </w:tc>
        <w:tc>
          <w:tcPr>
            <w:tcW w:w="700" w:type="dxa"/>
            <w:vMerge/>
            <w:vAlign w:val="center"/>
            <w:hideMark/>
          </w:tcPr>
          <w:p w14:paraId="50D6723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E8D9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78DDF04B"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755867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5B82D113"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449BA1D7"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432" w:type="dxa"/>
            <w:shd w:val="clear" w:color="auto" w:fill="auto"/>
            <w:noWrap/>
            <w:vAlign w:val="center"/>
            <w:hideMark/>
          </w:tcPr>
          <w:p w14:paraId="219C8A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432" w:type="dxa"/>
            <w:shd w:val="clear" w:color="000000" w:fill="F2F2F2"/>
            <w:noWrap/>
            <w:vAlign w:val="center"/>
            <w:hideMark/>
          </w:tcPr>
          <w:p w14:paraId="0D69D3FF"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636" w:type="dxa"/>
            <w:shd w:val="clear" w:color="000000" w:fill="F2F2F2"/>
            <w:noWrap/>
            <w:vAlign w:val="center"/>
            <w:hideMark/>
          </w:tcPr>
          <w:p w14:paraId="2FF68FFD"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20FEB9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6711B148"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700" w:type="dxa"/>
            <w:vMerge/>
            <w:vAlign w:val="center"/>
            <w:hideMark/>
          </w:tcPr>
          <w:p w14:paraId="2CCB0620" w14:textId="77777777" w:rsidR="000041D7" w:rsidRPr="000041D7" w:rsidRDefault="000041D7" w:rsidP="000041D7">
            <w:pPr>
              <w:spacing w:after="0"/>
              <w:jc w:val="left"/>
              <w:rPr>
                <w:rFonts w:eastAsia="Times New Roman" w:cs="Times New Roman"/>
                <w:color w:val="000000"/>
                <w:sz w:val="18"/>
                <w:szCs w:val="18"/>
                <w:lang w:eastAsia="hu-HU"/>
              </w:rPr>
            </w:pPr>
          </w:p>
        </w:tc>
        <w:tc>
          <w:tcPr>
            <w:tcW w:w="700" w:type="dxa"/>
            <w:vMerge/>
            <w:vAlign w:val="center"/>
            <w:hideMark/>
          </w:tcPr>
          <w:p w14:paraId="03B6D3D8" w14:textId="77777777" w:rsidR="000041D7" w:rsidRPr="000041D7" w:rsidRDefault="000041D7" w:rsidP="000041D7">
            <w:pPr>
              <w:spacing w:after="0"/>
              <w:jc w:val="left"/>
              <w:rPr>
                <w:rFonts w:eastAsia="Times New Roman" w:cs="Times New Roman"/>
                <w:color w:val="000000"/>
                <w:sz w:val="18"/>
                <w:szCs w:val="18"/>
                <w:lang w:eastAsia="hu-HU"/>
              </w:rPr>
            </w:pPr>
          </w:p>
        </w:tc>
        <w:tc>
          <w:tcPr>
            <w:tcW w:w="700" w:type="dxa"/>
            <w:vMerge/>
            <w:vAlign w:val="center"/>
            <w:hideMark/>
          </w:tcPr>
          <w:p w14:paraId="17E9AD4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A881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2D86E5F1"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700" w:type="dxa"/>
            <w:vMerge/>
            <w:vAlign w:val="center"/>
            <w:hideMark/>
          </w:tcPr>
          <w:p w14:paraId="2B3008C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CD4C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1AFF8988"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84BF00F"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4455E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e</w:t>
            </w:r>
          </w:p>
        </w:tc>
        <w:tc>
          <w:tcPr>
            <w:tcW w:w="500" w:type="dxa"/>
            <w:shd w:val="clear" w:color="000000" w:fill="F2F2F2"/>
            <w:noWrap/>
            <w:vAlign w:val="center"/>
            <w:hideMark/>
          </w:tcPr>
          <w:p w14:paraId="2446E8F5" w14:textId="77777777" w:rsidR="000041D7" w:rsidRPr="000041D7" w:rsidRDefault="000041D7" w:rsidP="000041D7">
            <w:pPr>
              <w:spacing w:after="0"/>
              <w:jc w:val="center"/>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gy</w:t>
            </w:r>
            <w:proofErr w:type="spellEnd"/>
          </w:p>
        </w:tc>
        <w:tc>
          <w:tcPr>
            <w:tcW w:w="700" w:type="dxa"/>
            <w:vMerge/>
            <w:vAlign w:val="center"/>
            <w:hideMark/>
          </w:tcPr>
          <w:p w14:paraId="4F63C91B" w14:textId="77777777" w:rsidR="000041D7" w:rsidRPr="000041D7" w:rsidRDefault="000041D7" w:rsidP="000041D7">
            <w:pPr>
              <w:spacing w:after="0"/>
              <w:jc w:val="left"/>
              <w:rPr>
                <w:rFonts w:eastAsia="Times New Roman" w:cs="Times New Roman"/>
                <w:color w:val="000000"/>
                <w:sz w:val="18"/>
                <w:szCs w:val="18"/>
                <w:lang w:eastAsia="hu-HU"/>
              </w:rPr>
            </w:pPr>
          </w:p>
        </w:tc>
      </w:tr>
      <w:tr w:rsidR="000041D7" w:rsidRPr="000041D7" w14:paraId="0B24DC55" w14:textId="77777777" w:rsidTr="000041D7">
        <w:trPr>
          <w:trHeight w:val="240"/>
          <w:jc w:val="center"/>
        </w:trPr>
        <w:tc>
          <w:tcPr>
            <w:tcW w:w="700" w:type="dxa"/>
            <w:vMerge w:val="restart"/>
            <w:shd w:val="clear" w:color="auto" w:fill="auto"/>
            <w:textDirection w:val="btLr"/>
            <w:vAlign w:val="center"/>
            <w:hideMark/>
          </w:tcPr>
          <w:p w14:paraId="6DB669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A fő </w:t>
            </w:r>
            <w:proofErr w:type="spellStart"/>
            <w:r w:rsidRPr="000041D7">
              <w:rPr>
                <w:rFonts w:eastAsia="Times New Roman" w:cs="Times New Roman"/>
                <w:color w:val="000000"/>
                <w:sz w:val="18"/>
                <w:szCs w:val="18"/>
                <w:lang w:eastAsia="hu-HU"/>
              </w:rPr>
              <w:t>szakképe-sítésre</w:t>
            </w:r>
            <w:proofErr w:type="spellEnd"/>
            <w:r w:rsidRPr="000041D7">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09F76D3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742693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06FD32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180</w:t>
            </w:r>
          </w:p>
        </w:tc>
        <w:tc>
          <w:tcPr>
            <w:tcW w:w="500" w:type="dxa"/>
            <w:shd w:val="clear" w:color="000000" w:fill="F2F2F2"/>
            <w:noWrap/>
            <w:vAlign w:val="center"/>
            <w:hideMark/>
          </w:tcPr>
          <w:p w14:paraId="3A81E8D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500" w:type="dxa"/>
            <w:shd w:val="clear" w:color="auto" w:fill="auto"/>
            <w:noWrap/>
            <w:vAlign w:val="center"/>
            <w:hideMark/>
          </w:tcPr>
          <w:p w14:paraId="24CE25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288</w:t>
            </w:r>
          </w:p>
        </w:tc>
        <w:tc>
          <w:tcPr>
            <w:tcW w:w="500" w:type="dxa"/>
            <w:shd w:val="clear" w:color="000000" w:fill="F2F2F2"/>
            <w:noWrap/>
            <w:vAlign w:val="center"/>
            <w:hideMark/>
          </w:tcPr>
          <w:p w14:paraId="137E653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72FEE08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140</w:t>
            </w:r>
          </w:p>
        </w:tc>
        <w:tc>
          <w:tcPr>
            <w:tcW w:w="432" w:type="dxa"/>
            <w:shd w:val="clear" w:color="auto" w:fill="auto"/>
            <w:noWrap/>
            <w:vAlign w:val="center"/>
            <w:hideMark/>
          </w:tcPr>
          <w:p w14:paraId="36F86F3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432" w:type="dxa"/>
            <w:shd w:val="clear" w:color="000000" w:fill="F2F2F2"/>
            <w:noWrap/>
            <w:vAlign w:val="center"/>
            <w:hideMark/>
          </w:tcPr>
          <w:p w14:paraId="73CE5DA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636" w:type="dxa"/>
            <w:vMerge w:val="restart"/>
            <w:shd w:val="clear" w:color="000000" w:fill="F2F2F2"/>
            <w:noWrap/>
            <w:vAlign w:val="center"/>
            <w:hideMark/>
          </w:tcPr>
          <w:p w14:paraId="4EEC9C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140</w:t>
            </w:r>
          </w:p>
        </w:tc>
        <w:tc>
          <w:tcPr>
            <w:tcW w:w="500" w:type="dxa"/>
            <w:shd w:val="clear" w:color="auto" w:fill="auto"/>
            <w:noWrap/>
            <w:vAlign w:val="center"/>
            <w:hideMark/>
          </w:tcPr>
          <w:p w14:paraId="663CAEA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500" w:type="dxa"/>
            <w:shd w:val="clear" w:color="000000" w:fill="F2F2F2"/>
            <w:noWrap/>
            <w:vAlign w:val="center"/>
            <w:hideMark/>
          </w:tcPr>
          <w:p w14:paraId="4104C91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700" w:type="dxa"/>
            <w:vMerge w:val="restart"/>
            <w:shd w:val="clear" w:color="auto" w:fill="auto"/>
            <w:vAlign w:val="center"/>
            <w:hideMark/>
          </w:tcPr>
          <w:p w14:paraId="6FA3F07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1431</w:t>
            </w:r>
          </w:p>
        </w:tc>
        <w:tc>
          <w:tcPr>
            <w:tcW w:w="700" w:type="dxa"/>
            <w:vMerge w:val="restart"/>
            <w:shd w:val="clear" w:color="auto" w:fill="auto"/>
            <w:vAlign w:val="center"/>
            <w:hideMark/>
          </w:tcPr>
          <w:p w14:paraId="7F4DE9E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6B129AA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978</w:t>
            </w:r>
          </w:p>
        </w:tc>
        <w:tc>
          <w:tcPr>
            <w:tcW w:w="500" w:type="dxa"/>
            <w:shd w:val="clear" w:color="auto" w:fill="auto"/>
            <w:noWrap/>
            <w:vAlign w:val="center"/>
            <w:hideMark/>
          </w:tcPr>
          <w:p w14:paraId="43C4F0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651</w:t>
            </w:r>
          </w:p>
        </w:tc>
        <w:tc>
          <w:tcPr>
            <w:tcW w:w="500" w:type="dxa"/>
            <w:shd w:val="clear" w:color="000000" w:fill="F2F2F2"/>
            <w:noWrap/>
            <w:vAlign w:val="center"/>
            <w:hideMark/>
          </w:tcPr>
          <w:p w14:paraId="755428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310</w:t>
            </w:r>
          </w:p>
        </w:tc>
        <w:tc>
          <w:tcPr>
            <w:tcW w:w="700" w:type="dxa"/>
            <w:vMerge w:val="restart"/>
            <w:shd w:val="clear" w:color="auto" w:fill="auto"/>
            <w:vAlign w:val="center"/>
            <w:hideMark/>
          </w:tcPr>
          <w:p w14:paraId="38B3C52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1939</w:t>
            </w:r>
          </w:p>
        </w:tc>
        <w:tc>
          <w:tcPr>
            <w:tcW w:w="500" w:type="dxa"/>
            <w:shd w:val="clear" w:color="auto" w:fill="auto"/>
            <w:noWrap/>
            <w:vAlign w:val="center"/>
            <w:hideMark/>
          </w:tcPr>
          <w:p w14:paraId="639F18B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648</w:t>
            </w:r>
          </w:p>
        </w:tc>
        <w:tc>
          <w:tcPr>
            <w:tcW w:w="500" w:type="dxa"/>
            <w:shd w:val="clear" w:color="000000" w:fill="F2F2F2"/>
            <w:noWrap/>
            <w:vAlign w:val="center"/>
            <w:hideMark/>
          </w:tcPr>
          <w:p w14:paraId="69853E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360</w:t>
            </w:r>
          </w:p>
        </w:tc>
        <w:tc>
          <w:tcPr>
            <w:tcW w:w="500" w:type="dxa"/>
            <w:vMerge w:val="restart"/>
            <w:shd w:val="clear" w:color="000000" w:fill="F2F2F2"/>
            <w:noWrap/>
            <w:vAlign w:val="center"/>
            <w:hideMark/>
          </w:tcPr>
          <w:p w14:paraId="37B5591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160</w:t>
            </w:r>
          </w:p>
        </w:tc>
        <w:tc>
          <w:tcPr>
            <w:tcW w:w="500" w:type="dxa"/>
            <w:shd w:val="clear" w:color="auto" w:fill="auto"/>
            <w:noWrap/>
            <w:vAlign w:val="center"/>
            <w:hideMark/>
          </w:tcPr>
          <w:p w14:paraId="4328684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651</w:t>
            </w:r>
          </w:p>
        </w:tc>
        <w:tc>
          <w:tcPr>
            <w:tcW w:w="500" w:type="dxa"/>
            <w:shd w:val="clear" w:color="000000" w:fill="F2F2F2"/>
            <w:noWrap/>
            <w:vAlign w:val="center"/>
            <w:hideMark/>
          </w:tcPr>
          <w:p w14:paraId="0035553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310</w:t>
            </w:r>
          </w:p>
        </w:tc>
        <w:tc>
          <w:tcPr>
            <w:tcW w:w="700" w:type="dxa"/>
            <w:vMerge w:val="restart"/>
            <w:shd w:val="clear" w:color="auto" w:fill="auto"/>
            <w:vAlign w:val="center"/>
            <w:hideMark/>
          </w:tcPr>
          <w:p w14:paraId="19130EA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1969</w:t>
            </w:r>
          </w:p>
        </w:tc>
      </w:tr>
      <w:tr w:rsidR="000041D7" w:rsidRPr="000041D7" w14:paraId="1E0B5152" w14:textId="77777777" w:rsidTr="000041D7">
        <w:trPr>
          <w:trHeight w:val="240"/>
          <w:jc w:val="center"/>
        </w:trPr>
        <w:tc>
          <w:tcPr>
            <w:tcW w:w="700" w:type="dxa"/>
            <w:vMerge/>
            <w:vAlign w:val="center"/>
            <w:hideMark/>
          </w:tcPr>
          <w:p w14:paraId="2025604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EC81E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Összesen</w:t>
            </w:r>
          </w:p>
        </w:tc>
        <w:tc>
          <w:tcPr>
            <w:tcW w:w="700" w:type="dxa"/>
            <w:vMerge/>
            <w:vAlign w:val="center"/>
            <w:hideMark/>
          </w:tcPr>
          <w:p w14:paraId="10409114" w14:textId="77777777" w:rsidR="000041D7" w:rsidRPr="000041D7" w:rsidRDefault="000041D7" w:rsidP="000041D7">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180A600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61134D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396</w:t>
            </w:r>
          </w:p>
        </w:tc>
        <w:tc>
          <w:tcPr>
            <w:tcW w:w="500" w:type="dxa"/>
            <w:vMerge/>
            <w:vAlign w:val="center"/>
            <w:hideMark/>
          </w:tcPr>
          <w:p w14:paraId="3C84A69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864" w:type="dxa"/>
            <w:gridSpan w:val="2"/>
            <w:shd w:val="clear" w:color="auto" w:fill="auto"/>
            <w:noWrap/>
            <w:vAlign w:val="center"/>
            <w:hideMark/>
          </w:tcPr>
          <w:p w14:paraId="47F8CB1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636" w:type="dxa"/>
            <w:vMerge/>
            <w:vAlign w:val="center"/>
            <w:hideMark/>
          </w:tcPr>
          <w:p w14:paraId="2E95484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0032B8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186</w:t>
            </w:r>
          </w:p>
        </w:tc>
        <w:tc>
          <w:tcPr>
            <w:tcW w:w="700" w:type="dxa"/>
            <w:vMerge/>
            <w:vAlign w:val="center"/>
            <w:hideMark/>
          </w:tcPr>
          <w:p w14:paraId="04A9C26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F945DA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9DAE21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D21166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961</w:t>
            </w:r>
          </w:p>
        </w:tc>
        <w:tc>
          <w:tcPr>
            <w:tcW w:w="700" w:type="dxa"/>
            <w:vMerge/>
            <w:vAlign w:val="center"/>
            <w:hideMark/>
          </w:tcPr>
          <w:p w14:paraId="59662DB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FF572D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1008</w:t>
            </w:r>
          </w:p>
        </w:tc>
        <w:tc>
          <w:tcPr>
            <w:tcW w:w="500" w:type="dxa"/>
            <w:vMerge/>
            <w:vAlign w:val="center"/>
            <w:hideMark/>
          </w:tcPr>
          <w:p w14:paraId="4643916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92CDF9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961</w:t>
            </w:r>
          </w:p>
        </w:tc>
        <w:tc>
          <w:tcPr>
            <w:tcW w:w="700" w:type="dxa"/>
            <w:vMerge/>
            <w:vAlign w:val="center"/>
            <w:hideMark/>
          </w:tcPr>
          <w:p w14:paraId="398AD49D" w14:textId="77777777" w:rsidR="000041D7" w:rsidRPr="000041D7" w:rsidRDefault="000041D7" w:rsidP="000041D7">
            <w:pPr>
              <w:spacing w:after="0"/>
              <w:jc w:val="left"/>
              <w:rPr>
                <w:rFonts w:eastAsia="Times New Roman" w:cs="Times New Roman"/>
                <w:b/>
                <w:bCs/>
                <w:color w:val="000000"/>
                <w:sz w:val="18"/>
                <w:szCs w:val="18"/>
                <w:lang w:eastAsia="hu-HU"/>
              </w:rPr>
            </w:pPr>
          </w:p>
        </w:tc>
      </w:tr>
      <w:tr w:rsidR="000041D7" w:rsidRPr="000041D7" w14:paraId="74801ABA" w14:textId="77777777" w:rsidTr="000041D7">
        <w:trPr>
          <w:trHeight w:val="480"/>
          <w:jc w:val="center"/>
        </w:trPr>
        <w:tc>
          <w:tcPr>
            <w:tcW w:w="700" w:type="dxa"/>
            <w:vMerge/>
            <w:vAlign w:val="center"/>
            <w:hideMark/>
          </w:tcPr>
          <w:p w14:paraId="333B78C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962B4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Elméleti óraszámok </w:t>
            </w:r>
            <w:r w:rsidRPr="000041D7">
              <w:rPr>
                <w:rFonts w:eastAsia="Times New Roman" w:cs="Times New Roman"/>
                <w:color w:val="000000"/>
                <w:sz w:val="18"/>
                <w:szCs w:val="18"/>
                <w:lang w:eastAsia="hu-HU"/>
              </w:rPr>
              <w:br/>
              <w:t xml:space="preserve">(arány </w:t>
            </w:r>
            <w:proofErr w:type="spellStart"/>
            <w:r w:rsidRPr="000041D7">
              <w:rPr>
                <w:rFonts w:eastAsia="Times New Roman" w:cs="Times New Roman"/>
                <w:color w:val="000000"/>
                <w:sz w:val="18"/>
                <w:szCs w:val="18"/>
                <w:lang w:eastAsia="hu-HU"/>
              </w:rPr>
              <w:t>ögy-vel</w:t>
            </w:r>
            <w:proofErr w:type="spellEnd"/>
            <w:r w:rsidRPr="000041D7">
              <w:rPr>
                <w:rFonts w:eastAsia="Times New Roman" w:cs="Times New Roman"/>
                <w:color w:val="000000"/>
                <w:sz w:val="18"/>
                <w:szCs w:val="18"/>
                <w:lang w:eastAsia="hu-HU"/>
              </w:rPr>
              <w:t>)</w:t>
            </w:r>
          </w:p>
        </w:tc>
        <w:tc>
          <w:tcPr>
            <w:tcW w:w="700" w:type="dxa"/>
            <w:vMerge/>
            <w:vAlign w:val="center"/>
            <w:hideMark/>
          </w:tcPr>
          <w:p w14:paraId="1B076F0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073C36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öt évfolyamos képzés egészében: 1284 óra (57,9%)</w:t>
            </w:r>
          </w:p>
        </w:tc>
        <w:tc>
          <w:tcPr>
            <w:tcW w:w="700" w:type="dxa"/>
            <w:vMerge/>
            <w:vAlign w:val="center"/>
            <w:hideMark/>
          </w:tcPr>
          <w:p w14:paraId="2BFAA1C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91DF9C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E0546D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4B7BEC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vMerge/>
            <w:vAlign w:val="center"/>
            <w:hideMark/>
          </w:tcPr>
          <w:p w14:paraId="6C1C1DF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DB68C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1299 óra (61%)</w:t>
            </w:r>
          </w:p>
        </w:tc>
        <w:tc>
          <w:tcPr>
            <w:tcW w:w="700" w:type="dxa"/>
            <w:vMerge/>
            <w:vAlign w:val="center"/>
            <w:hideMark/>
          </w:tcPr>
          <w:p w14:paraId="2F29DFEC" w14:textId="77777777" w:rsidR="000041D7" w:rsidRPr="000041D7" w:rsidRDefault="000041D7" w:rsidP="000041D7">
            <w:pPr>
              <w:spacing w:after="0"/>
              <w:jc w:val="left"/>
              <w:rPr>
                <w:rFonts w:eastAsia="Times New Roman" w:cs="Times New Roman"/>
                <w:b/>
                <w:bCs/>
                <w:color w:val="000000"/>
                <w:sz w:val="18"/>
                <w:szCs w:val="18"/>
                <w:lang w:eastAsia="hu-HU"/>
              </w:rPr>
            </w:pPr>
          </w:p>
        </w:tc>
      </w:tr>
      <w:tr w:rsidR="000041D7" w:rsidRPr="000041D7" w14:paraId="5E5B61DB" w14:textId="77777777" w:rsidTr="000041D7">
        <w:trPr>
          <w:trHeight w:val="480"/>
          <w:jc w:val="center"/>
        </w:trPr>
        <w:tc>
          <w:tcPr>
            <w:tcW w:w="700" w:type="dxa"/>
            <w:vMerge/>
            <w:vAlign w:val="center"/>
            <w:hideMark/>
          </w:tcPr>
          <w:p w14:paraId="718E420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8845D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Gyakorlati óraszámok </w:t>
            </w:r>
            <w:r w:rsidRPr="000041D7">
              <w:rPr>
                <w:rFonts w:eastAsia="Times New Roman" w:cs="Times New Roman"/>
                <w:color w:val="000000"/>
                <w:sz w:val="18"/>
                <w:szCs w:val="18"/>
                <w:lang w:eastAsia="hu-HU"/>
              </w:rPr>
              <w:br/>
              <w:t xml:space="preserve">(arány </w:t>
            </w:r>
            <w:proofErr w:type="spellStart"/>
            <w:r w:rsidRPr="000041D7">
              <w:rPr>
                <w:rFonts w:eastAsia="Times New Roman" w:cs="Times New Roman"/>
                <w:color w:val="000000"/>
                <w:sz w:val="18"/>
                <w:szCs w:val="18"/>
                <w:lang w:eastAsia="hu-HU"/>
              </w:rPr>
              <w:t>ögy-vel</w:t>
            </w:r>
            <w:proofErr w:type="spellEnd"/>
            <w:r w:rsidRPr="000041D7">
              <w:rPr>
                <w:rFonts w:eastAsia="Times New Roman" w:cs="Times New Roman"/>
                <w:color w:val="000000"/>
                <w:sz w:val="18"/>
                <w:szCs w:val="18"/>
                <w:lang w:eastAsia="hu-HU"/>
              </w:rPr>
              <w:t>)</w:t>
            </w:r>
          </w:p>
        </w:tc>
        <w:tc>
          <w:tcPr>
            <w:tcW w:w="700" w:type="dxa"/>
            <w:vMerge/>
            <w:vAlign w:val="center"/>
            <w:hideMark/>
          </w:tcPr>
          <w:p w14:paraId="7BEBF23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25B903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öt évfolyamos képzés egészében: 655 óra (42,1%)</w:t>
            </w:r>
          </w:p>
        </w:tc>
        <w:tc>
          <w:tcPr>
            <w:tcW w:w="700" w:type="dxa"/>
            <w:vMerge/>
            <w:vAlign w:val="center"/>
            <w:hideMark/>
          </w:tcPr>
          <w:p w14:paraId="45D0A9E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112A04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29C188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69654D80" w14:textId="77777777" w:rsidR="000041D7" w:rsidRPr="000041D7" w:rsidRDefault="000041D7" w:rsidP="000041D7">
            <w:pPr>
              <w:spacing w:after="0"/>
              <w:jc w:val="left"/>
              <w:rPr>
                <w:rFonts w:eastAsia="Times New Roman" w:cs="Times New Roman"/>
                <w:color w:val="000000"/>
                <w:sz w:val="18"/>
                <w:szCs w:val="18"/>
                <w:lang w:eastAsia="hu-HU"/>
              </w:rPr>
            </w:pPr>
          </w:p>
        </w:tc>
        <w:tc>
          <w:tcPr>
            <w:tcW w:w="700" w:type="dxa"/>
            <w:vMerge/>
            <w:vAlign w:val="center"/>
            <w:hideMark/>
          </w:tcPr>
          <w:p w14:paraId="6E5B27B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A0EF6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670 óra (39%)</w:t>
            </w:r>
          </w:p>
        </w:tc>
        <w:tc>
          <w:tcPr>
            <w:tcW w:w="700" w:type="dxa"/>
            <w:vMerge/>
            <w:vAlign w:val="center"/>
            <w:hideMark/>
          </w:tcPr>
          <w:p w14:paraId="6B029D59" w14:textId="77777777" w:rsidR="000041D7" w:rsidRPr="000041D7" w:rsidRDefault="000041D7" w:rsidP="000041D7">
            <w:pPr>
              <w:spacing w:after="0"/>
              <w:jc w:val="left"/>
              <w:rPr>
                <w:rFonts w:eastAsia="Times New Roman" w:cs="Times New Roman"/>
                <w:b/>
                <w:bCs/>
                <w:color w:val="000000"/>
                <w:sz w:val="18"/>
                <w:szCs w:val="18"/>
                <w:lang w:eastAsia="hu-HU"/>
              </w:rPr>
            </w:pPr>
          </w:p>
        </w:tc>
      </w:tr>
      <w:tr w:rsidR="000041D7" w:rsidRPr="000041D7" w14:paraId="5C62D71C" w14:textId="77777777" w:rsidTr="000041D7">
        <w:trPr>
          <w:trHeight w:val="240"/>
          <w:jc w:val="center"/>
        </w:trPr>
        <w:tc>
          <w:tcPr>
            <w:tcW w:w="700" w:type="dxa"/>
            <w:vMerge w:val="restart"/>
            <w:shd w:val="clear" w:color="auto" w:fill="auto"/>
            <w:textDirection w:val="btLr"/>
            <w:vAlign w:val="center"/>
            <w:hideMark/>
          </w:tcPr>
          <w:p w14:paraId="72C5F8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11499-12</w:t>
            </w:r>
            <w:r w:rsidRPr="000041D7">
              <w:rPr>
                <w:rFonts w:eastAsia="Times New Roman" w:cs="Times New Roman"/>
                <w:color w:val="000000"/>
                <w:sz w:val="18"/>
                <w:szCs w:val="18"/>
                <w:lang w:eastAsia="hu-HU"/>
              </w:rPr>
              <w:br/>
              <w:t>Foglalkoztatás II.</w:t>
            </w:r>
          </w:p>
        </w:tc>
        <w:tc>
          <w:tcPr>
            <w:tcW w:w="1780" w:type="dxa"/>
            <w:shd w:val="clear" w:color="auto" w:fill="auto"/>
            <w:vAlign w:val="center"/>
            <w:hideMark/>
          </w:tcPr>
          <w:p w14:paraId="2FDE46CB"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7D4EAB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E15E12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86A9F9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D79D75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6483E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C82C57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FDDEFE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10490E9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5DC18DF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57152F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789AE9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7FAD7C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3D34C4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C6C392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ED9C41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w:t>
            </w:r>
          </w:p>
        </w:tc>
        <w:tc>
          <w:tcPr>
            <w:tcW w:w="500" w:type="dxa"/>
            <w:shd w:val="clear" w:color="000000" w:fill="F2F2F2"/>
            <w:noWrap/>
            <w:vAlign w:val="center"/>
            <w:hideMark/>
          </w:tcPr>
          <w:p w14:paraId="1343A8C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5AEA3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w:t>
            </w:r>
          </w:p>
        </w:tc>
        <w:tc>
          <w:tcPr>
            <w:tcW w:w="500" w:type="dxa"/>
            <w:shd w:val="clear" w:color="auto" w:fill="auto"/>
            <w:noWrap/>
            <w:vAlign w:val="center"/>
            <w:hideMark/>
          </w:tcPr>
          <w:p w14:paraId="37C8EA7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D815A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9C263A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175F74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w:t>
            </w:r>
          </w:p>
        </w:tc>
        <w:tc>
          <w:tcPr>
            <w:tcW w:w="500" w:type="dxa"/>
            <w:shd w:val="clear" w:color="000000" w:fill="F2F2F2"/>
            <w:noWrap/>
            <w:vAlign w:val="center"/>
            <w:hideMark/>
          </w:tcPr>
          <w:p w14:paraId="659C311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4131D9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w:t>
            </w:r>
          </w:p>
        </w:tc>
      </w:tr>
      <w:tr w:rsidR="000041D7" w:rsidRPr="000041D7" w14:paraId="5BE365AC" w14:textId="77777777" w:rsidTr="000041D7">
        <w:trPr>
          <w:trHeight w:val="480"/>
          <w:jc w:val="center"/>
        </w:trPr>
        <w:tc>
          <w:tcPr>
            <w:tcW w:w="700" w:type="dxa"/>
            <w:vMerge/>
            <w:vAlign w:val="center"/>
            <w:hideMark/>
          </w:tcPr>
          <w:p w14:paraId="56E3424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72C0A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Munkajogi alapismeretek</w:t>
            </w:r>
          </w:p>
        </w:tc>
        <w:tc>
          <w:tcPr>
            <w:tcW w:w="700" w:type="dxa"/>
            <w:vMerge/>
            <w:vAlign w:val="center"/>
            <w:hideMark/>
          </w:tcPr>
          <w:p w14:paraId="3856F56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1260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B0B97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6BE68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C75F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AC97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03EE3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7BABD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206F5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F9DF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FD25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D851B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678364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CC6F3B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7FCC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2CD361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44A59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735FA44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72E34D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2AE48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32C47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04C1CCF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19E0B0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2DA58843" w14:textId="77777777" w:rsidTr="000041D7">
        <w:trPr>
          <w:trHeight w:val="480"/>
          <w:jc w:val="center"/>
        </w:trPr>
        <w:tc>
          <w:tcPr>
            <w:tcW w:w="700" w:type="dxa"/>
            <w:vMerge/>
            <w:vAlign w:val="center"/>
            <w:hideMark/>
          </w:tcPr>
          <w:p w14:paraId="3DC0690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8905F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Munkaviszony létesítése</w:t>
            </w:r>
          </w:p>
        </w:tc>
        <w:tc>
          <w:tcPr>
            <w:tcW w:w="700" w:type="dxa"/>
            <w:vMerge/>
            <w:vAlign w:val="center"/>
            <w:hideMark/>
          </w:tcPr>
          <w:p w14:paraId="38B6637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13AA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78F1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BC4C9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6A9A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FA8E9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E2579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EB722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2AC9D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313A4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A7C7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6980C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236DCF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DC8ADA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BAAE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52B695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1944E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7196CC5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1292FB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41970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F038E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067840A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4E54FE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1D91DB91" w14:textId="77777777" w:rsidTr="000041D7">
        <w:trPr>
          <w:trHeight w:val="240"/>
          <w:jc w:val="center"/>
        </w:trPr>
        <w:tc>
          <w:tcPr>
            <w:tcW w:w="700" w:type="dxa"/>
            <w:vMerge/>
            <w:vAlign w:val="center"/>
            <w:hideMark/>
          </w:tcPr>
          <w:p w14:paraId="4269312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8EA11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Álláskeresés</w:t>
            </w:r>
          </w:p>
        </w:tc>
        <w:tc>
          <w:tcPr>
            <w:tcW w:w="700" w:type="dxa"/>
            <w:vMerge/>
            <w:vAlign w:val="center"/>
            <w:hideMark/>
          </w:tcPr>
          <w:p w14:paraId="72C6007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0C8F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9E24E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9DBCA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EA4A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4716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42947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EB0C2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E1F70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73121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DD9C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ACBFA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E6851A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310CE2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C0A1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170D13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BB937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3B8C7D0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7A5B54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B2884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C6BC6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7D9C6C4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74F2B1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7909DB53" w14:textId="77777777" w:rsidTr="000041D7">
        <w:trPr>
          <w:trHeight w:val="240"/>
          <w:jc w:val="center"/>
        </w:trPr>
        <w:tc>
          <w:tcPr>
            <w:tcW w:w="700" w:type="dxa"/>
            <w:vMerge/>
            <w:vAlign w:val="center"/>
            <w:hideMark/>
          </w:tcPr>
          <w:p w14:paraId="7FA11AD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8EDFA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Munkanélküliség</w:t>
            </w:r>
          </w:p>
        </w:tc>
        <w:tc>
          <w:tcPr>
            <w:tcW w:w="700" w:type="dxa"/>
            <w:vMerge/>
            <w:vAlign w:val="center"/>
            <w:hideMark/>
          </w:tcPr>
          <w:p w14:paraId="1E25E85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4F75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57A6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B9915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AD95C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CFFD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94EDA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11B7E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6D652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7284B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FF393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E6ED8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D81784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AEF792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08C7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5BDC77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3DC10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1C6D8B7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18D3F5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2C382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1748A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1EE8C57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62EB54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02A3C6B3" w14:textId="77777777" w:rsidTr="000041D7">
        <w:trPr>
          <w:trHeight w:val="240"/>
          <w:jc w:val="center"/>
        </w:trPr>
        <w:tc>
          <w:tcPr>
            <w:tcW w:w="700" w:type="dxa"/>
            <w:vMerge w:val="restart"/>
            <w:shd w:val="clear" w:color="auto" w:fill="auto"/>
            <w:textDirection w:val="btLr"/>
            <w:vAlign w:val="center"/>
            <w:hideMark/>
          </w:tcPr>
          <w:p w14:paraId="0A3005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11498-12</w:t>
            </w:r>
            <w:r w:rsidRPr="000041D7">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6F444DB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2A665D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4242A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A6F53F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BF56A5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0FCB71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A08A50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58AFD5C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CAA3EF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5A3F531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A646C4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999E8F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08AD5B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1934ED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1E8AE71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51CF0F4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000000" w:fill="F2F2F2"/>
            <w:noWrap/>
            <w:vAlign w:val="center"/>
            <w:hideMark/>
          </w:tcPr>
          <w:p w14:paraId="0F8AE98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F2E5AE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auto" w:fill="auto"/>
            <w:noWrap/>
            <w:vAlign w:val="center"/>
            <w:hideMark/>
          </w:tcPr>
          <w:p w14:paraId="10622ED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1AC405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82DB0C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3BE2EA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000000" w:fill="F2F2F2"/>
            <w:noWrap/>
            <w:vAlign w:val="center"/>
            <w:hideMark/>
          </w:tcPr>
          <w:p w14:paraId="0B3EA9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DECDB3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r>
      <w:tr w:rsidR="000041D7" w:rsidRPr="000041D7" w14:paraId="1BF54B41" w14:textId="77777777" w:rsidTr="000041D7">
        <w:trPr>
          <w:trHeight w:val="480"/>
          <w:jc w:val="center"/>
        </w:trPr>
        <w:tc>
          <w:tcPr>
            <w:tcW w:w="700" w:type="dxa"/>
            <w:vMerge/>
            <w:vAlign w:val="center"/>
            <w:hideMark/>
          </w:tcPr>
          <w:p w14:paraId="600A672A"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24A19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Nyelvtani rendszerezés 1</w:t>
            </w:r>
          </w:p>
        </w:tc>
        <w:tc>
          <w:tcPr>
            <w:tcW w:w="700" w:type="dxa"/>
            <w:vMerge/>
            <w:vAlign w:val="center"/>
            <w:hideMark/>
          </w:tcPr>
          <w:p w14:paraId="3A56B9A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1BFE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8F88F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B035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FAE3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FB8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00E9F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C1B7A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54313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961D0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88AD2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A7DC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2B042F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F0602C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A66E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1FEC0F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E208F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023665D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BED43A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848CB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BAC99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278F4A2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3F1B78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165D5A7D" w14:textId="77777777" w:rsidTr="000041D7">
        <w:trPr>
          <w:trHeight w:val="480"/>
          <w:jc w:val="center"/>
        </w:trPr>
        <w:tc>
          <w:tcPr>
            <w:tcW w:w="700" w:type="dxa"/>
            <w:vMerge/>
            <w:vAlign w:val="center"/>
            <w:hideMark/>
          </w:tcPr>
          <w:p w14:paraId="2C54B1B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33712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Nyelvtani rendszerezés 2</w:t>
            </w:r>
          </w:p>
        </w:tc>
        <w:tc>
          <w:tcPr>
            <w:tcW w:w="700" w:type="dxa"/>
            <w:vMerge/>
            <w:vAlign w:val="center"/>
            <w:hideMark/>
          </w:tcPr>
          <w:p w14:paraId="7889E38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EA88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C83D4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8855D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7341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AB35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A1D59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2F310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1C07F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0F062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FFC3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EF19C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60DD44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B94C82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D095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4E082F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B19ED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1CC923B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B6B168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64C92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2A7FD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41A80D6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6717C7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0B2C740B" w14:textId="77777777" w:rsidTr="000041D7">
        <w:trPr>
          <w:trHeight w:val="480"/>
          <w:jc w:val="center"/>
        </w:trPr>
        <w:tc>
          <w:tcPr>
            <w:tcW w:w="700" w:type="dxa"/>
            <w:vMerge/>
            <w:vAlign w:val="center"/>
            <w:hideMark/>
          </w:tcPr>
          <w:p w14:paraId="1665384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2C4DC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Nyelvi készségfejlesztés</w:t>
            </w:r>
          </w:p>
        </w:tc>
        <w:tc>
          <w:tcPr>
            <w:tcW w:w="700" w:type="dxa"/>
            <w:vMerge/>
            <w:vAlign w:val="center"/>
            <w:hideMark/>
          </w:tcPr>
          <w:p w14:paraId="72B103F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F2F7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305F8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70DA5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A4DE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CFCC4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7F984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A5967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2EF25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B796C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C4267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94C5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877978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EFC497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9B42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000000" w:fill="F2F2F2"/>
            <w:noWrap/>
            <w:vAlign w:val="center"/>
            <w:hideMark/>
          </w:tcPr>
          <w:p w14:paraId="724010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EBB88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auto" w:fill="auto"/>
            <w:noWrap/>
            <w:vAlign w:val="center"/>
            <w:hideMark/>
          </w:tcPr>
          <w:p w14:paraId="1B71FF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F65DA3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171D5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71D9D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000000" w:fill="F2F2F2"/>
            <w:noWrap/>
            <w:vAlign w:val="center"/>
            <w:hideMark/>
          </w:tcPr>
          <w:p w14:paraId="1638449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07ACCC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r>
      <w:tr w:rsidR="000041D7" w:rsidRPr="000041D7" w14:paraId="55709178" w14:textId="77777777" w:rsidTr="000041D7">
        <w:trPr>
          <w:trHeight w:val="480"/>
          <w:jc w:val="center"/>
        </w:trPr>
        <w:tc>
          <w:tcPr>
            <w:tcW w:w="700" w:type="dxa"/>
            <w:vMerge/>
            <w:vAlign w:val="center"/>
            <w:hideMark/>
          </w:tcPr>
          <w:p w14:paraId="436C896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E0D80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Munkavállalói szókincs</w:t>
            </w:r>
          </w:p>
        </w:tc>
        <w:tc>
          <w:tcPr>
            <w:tcW w:w="700" w:type="dxa"/>
            <w:vMerge/>
            <w:vAlign w:val="center"/>
            <w:hideMark/>
          </w:tcPr>
          <w:p w14:paraId="0DCB5F6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17BF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01567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03F81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57E6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A1FF8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796BA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C83C8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6A522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83AA1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C6070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B986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A7B6C6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BFA678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61D9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000000" w:fill="F2F2F2"/>
            <w:noWrap/>
            <w:vAlign w:val="center"/>
            <w:hideMark/>
          </w:tcPr>
          <w:p w14:paraId="24F4B1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A3B05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auto" w:fill="auto"/>
            <w:noWrap/>
            <w:vAlign w:val="center"/>
            <w:hideMark/>
          </w:tcPr>
          <w:p w14:paraId="254AAA1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C6C094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7ABAE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04D4F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c>
          <w:tcPr>
            <w:tcW w:w="500" w:type="dxa"/>
            <w:shd w:val="clear" w:color="000000" w:fill="F2F2F2"/>
            <w:noWrap/>
            <w:vAlign w:val="center"/>
            <w:hideMark/>
          </w:tcPr>
          <w:p w14:paraId="20E9E53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700" w:type="dxa"/>
            <w:shd w:val="clear" w:color="auto" w:fill="auto"/>
            <w:noWrap/>
            <w:vAlign w:val="center"/>
            <w:hideMark/>
          </w:tcPr>
          <w:p w14:paraId="480A7D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23</w:t>
            </w:r>
          </w:p>
        </w:tc>
      </w:tr>
      <w:tr w:rsidR="000041D7" w:rsidRPr="000041D7" w14:paraId="532EBA3D" w14:textId="77777777" w:rsidTr="000041D7">
        <w:trPr>
          <w:trHeight w:val="480"/>
          <w:jc w:val="center"/>
        </w:trPr>
        <w:tc>
          <w:tcPr>
            <w:tcW w:w="700" w:type="dxa"/>
            <w:vMerge w:val="restart"/>
            <w:shd w:val="clear" w:color="auto" w:fill="auto"/>
            <w:textDirection w:val="btLr"/>
            <w:vAlign w:val="center"/>
            <w:hideMark/>
          </w:tcPr>
          <w:p w14:paraId="5A8980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lastRenderedPageBreak/>
              <w:t>10416-16 Közlekedéstechnikai alapok</w:t>
            </w:r>
          </w:p>
        </w:tc>
        <w:tc>
          <w:tcPr>
            <w:tcW w:w="1780" w:type="dxa"/>
            <w:shd w:val="clear" w:color="auto" w:fill="auto"/>
            <w:vAlign w:val="center"/>
            <w:hideMark/>
          </w:tcPr>
          <w:p w14:paraId="68243095"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Közlekedési ismeretek</w:t>
            </w:r>
          </w:p>
        </w:tc>
        <w:tc>
          <w:tcPr>
            <w:tcW w:w="700" w:type="dxa"/>
            <w:vMerge w:val="restart"/>
            <w:shd w:val="clear" w:color="000000" w:fill="FFFFFF"/>
            <w:textDirection w:val="btLr"/>
            <w:hideMark/>
          </w:tcPr>
          <w:p w14:paraId="4F68A3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C4A3BB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46E1A0F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58E7FFB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49D1D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60508F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A34D07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72ECA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0924762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6D5603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2D880E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6D6323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700" w:type="dxa"/>
            <w:vMerge w:val="restart"/>
            <w:shd w:val="clear" w:color="auto" w:fill="auto"/>
            <w:noWrap/>
            <w:hideMark/>
          </w:tcPr>
          <w:p w14:paraId="7250BA4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1E06F0E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auto" w:fill="auto"/>
            <w:noWrap/>
            <w:vAlign w:val="center"/>
            <w:hideMark/>
          </w:tcPr>
          <w:p w14:paraId="0B5500A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05B5C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11B108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auto" w:fill="auto"/>
            <w:noWrap/>
            <w:vAlign w:val="center"/>
            <w:hideMark/>
          </w:tcPr>
          <w:p w14:paraId="5655A2D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2E5615B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78BB2A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0551416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945ED2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AA691A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r>
      <w:tr w:rsidR="000041D7" w:rsidRPr="000041D7" w14:paraId="17182C3E" w14:textId="77777777" w:rsidTr="000041D7">
        <w:trPr>
          <w:trHeight w:val="480"/>
          <w:jc w:val="center"/>
        </w:trPr>
        <w:tc>
          <w:tcPr>
            <w:tcW w:w="700" w:type="dxa"/>
            <w:vMerge/>
            <w:vAlign w:val="center"/>
            <w:hideMark/>
          </w:tcPr>
          <w:p w14:paraId="42AB98B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0D92A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Közlekedéstörténet, közlekedési fogalmak</w:t>
            </w:r>
          </w:p>
        </w:tc>
        <w:tc>
          <w:tcPr>
            <w:tcW w:w="700" w:type="dxa"/>
            <w:vMerge/>
            <w:vAlign w:val="center"/>
            <w:hideMark/>
          </w:tcPr>
          <w:p w14:paraId="3FC0983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9B63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000000" w:fill="F2F2F2"/>
            <w:noWrap/>
            <w:vAlign w:val="center"/>
            <w:hideMark/>
          </w:tcPr>
          <w:p w14:paraId="163675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24696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FB2A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68D58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78874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8FC4B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1F5AF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5C7C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13CC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E950B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vMerge/>
            <w:vAlign w:val="center"/>
            <w:hideMark/>
          </w:tcPr>
          <w:p w14:paraId="26E9A17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BE3A89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C6C3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F3A82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2BF33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auto" w:fill="auto"/>
            <w:noWrap/>
            <w:vAlign w:val="center"/>
            <w:hideMark/>
          </w:tcPr>
          <w:p w14:paraId="3C397C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000000" w:fill="F2F2F2"/>
            <w:noWrap/>
            <w:vAlign w:val="center"/>
            <w:hideMark/>
          </w:tcPr>
          <w:p w14:paraId="04719D1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5A37E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C3123B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4350CB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23570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r>
      <w:tr w:rsidR="000041D7" w:rsidRPr="000041D7" w14:paraId="373BEA63" w14:textId="77777777" w:rsidTr="000041D7">
        <w:trPr>
          <w:trHeight w:val="720"/>
          <w:jc w:val="center"/>
        </w:trPr>
        <w:tc>
          <w:tcPr>
            <w:tcW w:w="700" w:type="dxa"/>
            <w:vMerge/>
            <w:vAlign w:val="center"/>
            <w:hideMark/>
          </w:tcPr>
          <w:p w14:paraId="1565FCA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993F2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közúti, a vasúti, a vízi és a légi közlekedés technikája</w:t>
            </w:r>
          </w:p>
        </w:tc>
        <w:tc>
          <w:tcPr>
            <w:tcW w:w="700" w:type="dxa"/>
            <w:vMerge/>
            <w:vAlign w:val="center"/>
            <w:hideMark/>
          </w:tcPr>
          <w:p w14:paraId="0618510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EA14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000000" w:fill="F2F2F2"/>
            <w:noWrap/>
            <w:vAlign w:val="center"/>
            <w:hideMark/>
          </w:tcPr>
          <w:p w14:paraId="4828DA9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2578C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C477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2527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36909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FA80A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C9685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59A53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8C4F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DE353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700" w:type="dxa"/>
            <w:vMerge/>
            <w:vAlign w:val="center"/>
            <w:hideMark/>
          </w:tcPr>
          <w:p w14:paraId="5506260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7ED583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5E44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70C2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EDAF8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auto" w:fill="auto"/>
            <w:noWrap/>
            <w:vAlign w:val="center"/>
            <w:hideMark/>
          </w:tcPr>
          <w:p w14:paraId="316D38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000000" w:fill="F2F2F2"/>
            <w:noWrap/>
            <w:vAlign w:val="center"/>
            <w:hideMark/>
          </w:tcPr>
          <w:p w14:paraId="462A74E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5D2E7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70FC9E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3C21AE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88FFF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r>
      <w:tr w:rsidR="000041D7" w:rsidRPr="000041D7" w14:paraId="17A59033" w14:textId="77777777" w:rsidTr="000041D7">
        <w:trPr>
          <w:trHeight w:val="480"/>
          <w:jc w:val="center"/>
        </w:trPr>
        <w:tc>
          <w:tcPr>
            <w:tcW w:w="700" w:type="dxa"/>
            <w:vMerge/>
            <w:vAlign w:val="center"/>
            <w:hideMark/>
          </w:tcPr>
          <w:p w14:paraId="109B976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0D2B0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járművek menetellenállásai</w:t>
            </w:r>
          </w:p>
        </w:tc>
        <w:tc>
          <w:tcPr>
            <w:tcW w:w="700" w:type="dxa"/>
            <w:vMerge/>
            <w:vAlign w:val="center"/>
            <w:hideMark/>
          </w:tcPr>
          <w:p w14:paraId="6038A41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FC5D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279237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F7AD9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FF6E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4CFA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429BE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07826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C61A3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8B9E0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DEA3F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E91E2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2DA7039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B40F1C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88FF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B7A8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7D993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20F791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549E943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2A7EC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F34358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0F5AF8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C5C2F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5915C555" w14:textId="77777777" w:rsidTr="000041D7">
        <w:trPr>
          <w:trHeight w:val="240"/>
          <w:jc w:val="center"/>
        </w:trPr>
        <w:tc>
          <w:tcPr>
            <w:tcW w:w="700" w:type="dxa"/>
            <w:vMerge/>
            <w:vAlign w:val="center"/>
            <w:hideMark/>
          </w:tcPr>
          <w:p w14:paraId="4599B69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FF86D1"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Műszaki rajz</w:t>
            </w:r>
          </w:p>
        </w:tc>
        <w:tc>
          <w:tcPr>
            <w:tcW w:w="700" w:type="dxa"/>
            <w:vMerge w:val="restart"/>
            <w:shd w:val="clear" w:color="000000" w:fill="FFFFFF"/>
            <w:textDirection w:val="btLr"/>
            <w:hideMark/>
          </w:tcPr>
          <w:p w14:paraId="49E3DB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56263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6A82EB7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B9030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25A89E7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0D3FC7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6F8A4FA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281DB5D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16D6F28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F22AF3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0A95F4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CB7D4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700" w:type="dxa"/>
            <w:vMerge w:val="restart"/>
            <w:shd w:val="clear" w:color="auto" w:fill="auto"/>
            <w:noWrap/>
            <w:hideMark/>
          </w:tcPr>
          <w:p w14:paraId="3361BE7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7D5159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auto" w:fill="auto"/>
            <w:noWrap/>
            <w:vAlign w:val="center"/>
            <w:hideMark/>
          </w:tcPr>
          <w:p w14:paraId="54A99EA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A37C52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8945A1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auto" w:fill="auto"/>
            <w:noWrap/>
            <w:vAlign w:val="center"/>
            <w:hideMark/>
          </w:tcPr>
          <w:p w14:paraId="0E51F3A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78FD6E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D781D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4219AE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840E03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BE69CA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r>
      <w:tr w:rsidR="000041D7" w:rsidRPr="000041D7" w14:paraId="4A511FA3" w14:textId="77777777" w:rsidTr="000041D7">
        <w:trPr>
          <w:trHeight w:val="720"/>
          <w:jc w:val="center"/>
        </w:trPr>
        <w:tc>
          <w:tcPr>
            <w:tcW w:w="700" w:type="dxa"/>
            <w:vMerge/>
            <w:vAlign w:val="center"/>
            <w:hideMark/>
          </w:tcPr>
          <w:p w14:paraId="33402D1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0F863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Síkmértani szerkesztések és vetületi ábrázolás</w:t>
            </w:r>
          </w:p>
        </w:tc>
        <w:tc>
          <w:tcPr>
            <w:tcW w:w="700" w:type="dxa"/>
            <w:vMerge/>
            <w:vAlign w:val="center"/>
            <w:hideMark/>
          </w:tcPr>
          <w:p w14:paraId="2E9C5C7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9450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000000" w:fill="F2F2F2"/>
            <w:noWrap/>
            <w:vAlign w:val="center"/>
            <w:hideMark/>
          </w:tcPr>
          <w:p w14:paraId="37EC56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0BEAB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CA74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DDD9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BFFAC1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A79B7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A9233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5DDE3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7B38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E364E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700" w:type="dxa"/>
            <w:vMerge/>
            <w:vAlign w:val="center"/>
            <w:hideMark/>
          </w:tcPr>
          <w:p w14:paraId="746C4C9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9C3539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6B73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2F11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6CB51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auto" w:fill="auto"/>
            <w:noWrap/>
            <w:vAlign w:val="center"/>
            <w:hideMark/>
          </w:tcPr>
          <w:p w14:paraId="610DD4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000000" w:fill="F2F2F2"/>
            <w:noWrap/>
            <w:vAlign w:val="center"/>
            <w:hideMark/>
          </w:tcPr>
          <w:p w14:paraId="6AAD7AE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C51F4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20656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8DEC42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51825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r>
      <w:tr w:rsidR="000041D7" w:rsidRPr="000041D7" w14:paraId="1C238703" w14:textId="77777777" w:rsidTr="000041D7">
        <w:trPr>
          <w:trHeight w:val="240"/>
          <w:jc w:val="center"/>
        </w:trPr>
        <w:tc>
          <w:tcPr>
            <w:tcW w:w="700" w:type="dxa"/>
            <w:vMerge/>
            <w:vAlign w:val="center"/>
            <w:hideMark/>
          </w:tcPr>
          <w:p w14:paraId="25377C7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AFC42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Metszeti ábrázolás</w:t>
            </w:r>
          </w:p>
        </w:tc>
        <w:tc>
          <w:tcPr>
            <w:tcW w:w="700" w:type="dxa"/>
            <w:vMerge/>
            <w:vAlign w:val="center"/>
            <w:hideMark/>
          </w:tcPr>
          <w:p w14:paraId="5E0569A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B329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443F60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E5FBD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0507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038F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9A3ED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0E77B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B7846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03432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9367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AF472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4ECF17E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9D4C3E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6D07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CF5A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CDCE1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00BCB9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6334350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4E2EE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0F0796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6D539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12C50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73AEFD9B" w14:textId="77777777" w:rsidTr="000041D7">
        <w:trPr>
          <w:trHeight w:val="720"/>
          <w:jc w:val="center"/>
        </w:trPr>
        <w:tc>
          <w:tcPr>
            <w:tcW w:w="700" w:type="dxa"/>
            <w:vMerge/>
            <w:vAlign w:val="center"/>
            <w:hideMark/>
          </w:tcPr>
          <w:p w14:paraId="19FF31B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23249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Méretmegadás, felületminőség, tűrések és illesztések</w:t>
            </w:r>
          </w:p>
        </w:tc>
        <w:tc>
          <w:tcPr>
            <w:tcW w:w="700" w:type="dxa"/>
            <w:vMerge/>
            <w:vAlign w:val="center"/>
            <w:hideMark/>
          </w:tcPr>
          <w:p w14:paraId="553F94A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369A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C532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8389C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7EC6DD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E1F4A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16EA4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CB151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99ED8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DF651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AF4A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8BB0C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2AEB756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602D43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9340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18B3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7B4E5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41C234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5270635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CA06D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193DB5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052C7D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2CA3D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170F13A0" w14:textId="77777777" w:rsidTr="000041D7">
        <w:trPr>
          <w:trHeight w:val="240"/>
          <w:jc w:val="center"/>
        </w:trPr>
        <w:tc>
          <w:tcPr>
            <w:tcW w:w="700" w:type="dxa"/>
            <w:vMerge/>
            <w:vAlign w:val="center"/>
            <w:hideMark/>
          </w:tcPr>
          <w:p w14:paraId="1B4418E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7AFCB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Jelképes ábrázolás</w:t>
            </w:r>
          </w:p>
        </w:tc>
        <w:tc>
          <w:tcPr>
            <w:tcW w:w="700" w:type="dxa"/>
            <w:vMerge/>
            <w:vAlign w:val="center"/>
            <w:hideMark/>
          </w:tcPr>
          <w:p w14:paraId="6F3D492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2B32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33DB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979A3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7A8E06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ABA9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58FAE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43230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48862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30E9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26DB0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5069F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0A2BBD8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B13AF8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4197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6576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787DE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528067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2304948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1C1E5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68BEBF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E7C9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72C3C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4083AB06" w14:textId="77777777" w:rsidTr="000041D7">
        <w:trPr>
          <w:trHeight w:val="240"/>
          <w:jc w:val="center"/>
        </w:trPr>
        <w:tc>
          <w:tcPr>
            <w:tcW w:w="700" w:type="dxa"/>
            <w:vMerge/>
            <w:vAlign w:val="center"/>
            <w:hideMark/>
          </w:tcPr>
          <w:p w14:paraId="3870AE7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E15D00"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Mechanika</w:t>
            </w:r>
          </w:p>
        </w:tc>
        <w:tc>
          <w:tcPr>
            <w:tcW w:w="700" w:type="dxa"/>
            <w:vMerge w:val="restart"/>
            <w:shd w:val="clear" w:color="000000" w:fill="FFFFFF"/>
            <w:textDirection w:val="btLr"/>
            <w:hideMark/>
          </w:tcPr>
          <w:p w14:paraId="41B9A0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93E889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3F09D4B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732CA4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000000" w:fill="F2F2F2"/>
            <w:noWrap/>
            <w:vAlign w:val="center"/>
            <w:hideMark/>
          </w:tcPr>
          <w:p w14:paraId="7287A09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827EEA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EFB995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53697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7A60696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FB8F10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502A9F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23FA3E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700" w:type="dxa"/>
            <w:vMerge w:val="restart"/>
            <w:shd w:val="clear" w:color="auto" w:fill="auto"/>
            <w:noWrap/>
            <w:hideMark/>
          </w:tcPr>
          <w:p w14:paraId="3E7FA4B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1DEEB7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auto" w:fill="auto"/>
            <w:noWrap/>
            <w:vAlign w:val="center"/>
            <w:hideMark/>
          </w:tcPr>
          <w:p w14:paraId="1FFC8FD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7273A3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6F14DA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auto" w:fill="auto"/>
            <w:noWrap/>
            <w:vAlign w:val="center"/>
            <w:hideMark/>
          </w:tcPr>
          <w:p w14:paraId="223C312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7A36247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A22DDA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69D13A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308917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AC05B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r>
      <w:tr w:rsidR="000041D7" w:rsidRPr="000041D7" w14:paraId="1503B261" w14:textId="77777777" w:rsidTr="000041D7">
        <w:trPr>
          <w:trHeight w:val="480"/>
          <w:jc w:val="center"/>
        </w:trPr>
        <w:tc>
          <w:tcPr>
            <w:tcW w:w="700" w:type="dxa"/>
            <w:vMerge/>
            <w:vAlign w:val="center"/>
            <w:hideMark/>
          </w:tcPr>
          <w:p w14:paraId="1644EE7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7CB9D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Merev testek általános statikája</w:t>
            </w:r>
          </w:p>
        </w:tc>
        <w:tc>
          <w:tcPr>
            <w:tcW w:w="700" w:type="dxa"/>
            <w:vMerge/>
            <w:vAlign w:val="center"/>
            <w:hideMark/>
          </w:tcPr>
          <w:p w14:paraId="64F28E4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4908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000000" w:fill="F2F2F2"/>
            <w:noWrap/>
            <w:vAlign w:val="center"/>
            <w:hideMark/>
          </w:tcPr>
          <w:p w14:paraId="34D992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9DC59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58CF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2701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26B6B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E147C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2EDCF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2DF3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D8E4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CBFA9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vMerge/>
            <w:vAlign w:val="center"/>
            <w:hideMark/>
          </w:tcPr>
          <w:p w14:paraId="4FD18CC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513BF3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9C39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145F3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39F3E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2F2024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000000" w:fill="F2F2F2"/>
            <w:noWrap/>
            <w:vAlign w:val="center"/>
            <w:hideMark/>
          </w:tcPr>
          <w:p w14:paraId="7F26180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37474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B46EF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612FA5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11A9C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r>
      <w:tr w:rsidR="000041D7" w:rsidRPr="000041D7" w14:paraId="10354395" w14:textId="77777777" w:rsidTr="000041D7">
        <w:trPr>
          <w:trHeight w:val="480"/>
          <w:jc w:val="center"/>
        </w:trPr>
        <w:tc>
          <w:tcPr>
            <w:tcW w:w="700" w:type="dxa"/>
            <w:vMerge/>
            <w:vAlign w:val="center"/>
            <w:hideMark/>
          </w:tcPr>
          <w:p w14:paraId="49DEEB2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EF648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Síkbeli egyensúlyi szerkezetek</w:t>
            </w:r>
          </w:p>
        </w:tc>
        <w:tc>
          <w:tcPr>
            <w:tcW w:w="700" w:type="dxa"/>
            <w:vMerge/>
            <w:vAlign w:val="center"/>
            <w:hideMark/>
          </w:tcPr>
          <w:p w14:paraId="05F0351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3231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7F93ED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9195C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CED49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1821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6CB45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F44C3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BFA81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4491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97B0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752DC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40DA528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29C2BA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438B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3CFB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C96C0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7E76D8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305F1C0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BC2FB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2433A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DD47E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11D68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4F51ABD3" w14:textId="77777777" w:rsidTr="000041D7">
        <w:trPr>
          <w:trHeight w:val="240"/>
          <w:jc w:val="center"/>
        </w:trPr>
        <w:tc>
          <w:tcPr>
            <w:tcW w:w="700" w:type="dxa"/>
            <w:vMerge/>
            <w:vAlign w:val="center"/>
            <w:hideMark/>
          </w:tcPr>
          <w:p w14:paraId="666E66F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72237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Szilárdságtan</w:t>
            </w:r>
          </w:p>
        </w:tc>
        <w:tc>
          <w:tcPr>
            <w:tcW w:w="700" w:type="dxa"/>
            <w:vMerge/>
            <w:vAlign w:val="center"/>
            <w:hideMark/>
          </w:tcPr>
          <w:p w14:paraId="19C8975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6243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000000" w:fill="F2F2F2"/>
            <w:noWrap/>
            <w:vAlign w:val="center"/>
            <w:hideMark/>
          </w:tcPr>
          <w:p w14:paraId="37BE21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41AA4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5D1346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8B6C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ACE95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24103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3342A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33FE4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2891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53CA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700" w:type="dxa"/>
            <w:vMerge/>
            <w:vAlign w:val="center"/>
            <w:hideMark/>
          </w:tcPr>
          <w:p w14:paraId="29885BC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F34FDD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FBEE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E9A3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B427E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500" w:type="dxa"/>
            <w:shd w:val="clear" w:color="auto" w:fill="auto"/>
            <w:noWrap/>
            <w:vAlign w:val="center"/>
            <w:hideMark/>
          </w:tcPr>
          <w:p w14:paraId="40EBD4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500" w:type="dxa"/>
            <w:shd w:val="clear" w:color="000000" w:fill="F2F2F2"/>
            <w:noWrap/>
            <w:vAlign w:val="center"/>
            <w:hideMark/>
          </w:tcPr>
          <w:p w14:paraId="323C9BA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A2C8E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A6CDB8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D2E8EF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E2FEA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r>
      <w:tr w:rsidR="000041D7" w:rsidRPr="000041D7" w14:paraId="384A6900" w14:textId="77777777" w:rsidTr="000041D7">
        <w:trPr>
          <w:trHeight w:val="240"/>
          <w:jc w:val="center"/>
        </w:trPr>
        <w:tc>
          <w:tcPr>
            <w:tcW w:w="700" w:type="dxa"/>
            <w:vMerge/>
            <w:vAlign w:val="center"/>
            <w:hideMark/>
          </w:tcPr>
          <w:p w14:paraId="0B39967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4D504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Kinematika-kinetika</w:t>
            </w:r>
          </w:p>
        </w:tc>
        <w:tc>
          <w:tcPr>
            <w:tcW w:w="700" w:type="dxa"/>
            <w:vMerge/>
            <w:vAlign w:val="center"/>
            <w:hideMark/>
          </w:tcPr>
          <w:p w14:paraId="200CBA5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553E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40E7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FA13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70DCB1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8E07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CCEC9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41AAE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E9CFD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7AAE0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7461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8D4F4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4CC3484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AB9EB9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8F16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17083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6FD9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72034D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03B1270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E31F4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D8F193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5C663D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6F1E0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425EECFA" w14:textId="77777777" w:rsidTr="000041D7">
        <w:trPr>
          <w:trHeight w:val="240"/>
          <w:jc w:val="center"/>
        </w:trPr>
        <w:tc>
          <w:tcPr>
            <w:tcW w:w="700" w:type="dxa"/>
            <w:vMerge/>
            <w:vAlign w:val="center"/>
            <w:hideMark/>
          </w:tcPr>
          <w:p w14:paraId="19AAEBF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2AF05E"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Gépelemek-géptan</w:t>
            </w:r>
          </w:p>
        </w:tc>
        <w:tc>
          <w:tcPr>
            <w:tcW w:w="700" w:type="dxa"/>
            <w:vMerge w:val="restart"/>
            <w:shd w:val="clear" w:color="000000" w:fill="FFFFFF"/>
            <w:textDirection w:val="btLr"/>
            <w:hideMark/>
          </w:tcPr>
          <w:p w14:paraId="035422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DB23AB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982DC3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C4800A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314CEC9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F1E31D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746B6AD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432" w:type="dxa"/>
            <w:shd w:val="clear" w:color="000000" w:fill="F2F2F2"/>
            <w:noWrap/>
            <w:vAlign w:val="center"/>
            <w:hideMark/>
          </w:tcPr>
          <w:p w14:paraId="57EE6A4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7070449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E03448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7E6968A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CDFC40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139</w:t>
            </w:r>
          </w:p>
        </w:tc>
        <w:tc>
          <w:tcPr>
            <w:tcW w:w="700" w:type="dxa"/>
            <w:vMerge w:val="restart"/>
            <w:shd w:val="clear" w:color="auto" w:fill="auto"/>
            <w:noWrap/>
            <w:hideMark/>
          </w:tcPr>
          <w:p w14:paraId="1F70FF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D01680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139</w:t>
            </w:r>
          </w:p>
        </w:tc>
        <w:tc>
          <w:tcPr>
            <w:tcW w:w="500" w:type="dxa"/>
            <w:shd w:val="clear" w:color="auto" w:fill="auto"/>
            <w:noWrap/>
            <w:vAlign w:val="center"/>
            <w:hideMark/>
          </w:tcPr>
          <w:p w14:paraId="4A01AFA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DBDBB2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2C23E5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139</w:t>
            </w:r>
          </w:p>
        </w:tc>
        <w:tc>
          <w:tcPr>
            <w:tcW w:w="500" w:type="dxa"/>
            <w:shd w:val="clear" w:color="auto" w:fill="auto"/>
            <w:noWrap/>
            <w:vAlign w:val="center"/>
            <w:hideMark/>
          </w:tcPr>
          <w:p w14:paraId="60DF0B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c>
          <w:tcPr>
            <w:tcW w:w="500" w:type="dxa"/>
            <w:shd w:val="clear" w:color="000000" w:fill="F2F2F2"/>
            <w:noWrap/>
            <w:vAlign w:val="center"/>
            <w:hideMark/>
          </w:tcPr>
          <w:p w14:paraId="67D513D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466DA7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8D7423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51453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7D285A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r>
      <w:tr w:rsidR="000041D7" w:rsidRPr="000041D7" w14:paraId="459DEEB8" w14:textId="77777777" w:rsidTr="000041D7">
        <w:trPr>
          <w:trHeight w:val="720"/>
          <w:jc w:val="center"/>
        </w:trPr>
        <w:tc>
          <w:tcPr>
            <w:tcW w:w="700" w:type="dxa"/>
            <w:vMerge/>
            <w:vAlign w:val="center"/>
            <w:hideMark/>
          </w:tcPr>
          <w:p w14:paraId="4EB6165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83506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Bevezetés, kötőgépelemek, kötések, biztosítások</w:t>
            </w:r>
          </w:p>
        </w:tc>
        <w:tc>
          <w:tcPr>
            <w:tcW w:w="700" w:type="dxa"/>
            <w:vMerge/>
            <w:vAlign w:val="center"/>
            <w:hideMark/>
          </w:tcPr>
          <w:p w14:paraId="5AAF9E7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5EED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B92A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C9780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0B2568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2D81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DCDDE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DD8B8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E2361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5A8B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A44E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60DC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32F40F3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7F7B85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67F7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084AE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D35F8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2A7CF6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170E8D3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44CC4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029F1A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27C46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4A629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16BDA20D" w14:textId="77777777" w:rsidTr="000041D7">
        <w:trPr>
          <w:trHeight w:val="480"/>
          <w:jc w:val="center"/>
        </w:trPr>
        <w:tc>
          <w:tcPr>
            <w:tcW w:w="700" w:type="dxa"/>
            <w:vMerge/>
            <w:vAlign w:val="center"/>
            <w:hideMark/>
          </w:tcPr>
          <w:p w14:paraId="56DBD57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9A3C0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Rugók és lengéscsillapítók</w:t>
            </w:r>
          </w:p>
        </w:tc>
        <w:tc>
          <w:tcPr>
            <w:tcW w:w="700" w:type="dxa"/>
            <w:vMerge/>
            <w:vAlign w:val="center"/>
            <w:hideMark/>
          </w:tcPr>
          <w:p w14:paraId="19FCEE8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573D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D8B7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D0955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6A2140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A6E4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593DF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502C2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5E680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6E593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04BE7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B0E8E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vMerge/>
            <w:vAlign w:val="center"/>
            <w:hideMark/>
          </w:tcPr>
          <w:p w14:paraId="48721F7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D2D98A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4728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E96F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B6544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46F086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145B5C2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FEB3D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EA80DD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027244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8A897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413639FA" w14:textId="77777777" w:rsidTr="000041D7">
        <w:trPr>
          <w:trHeight w:val="480"/>
          <w:jc w:val="center"/>
        </w:trPr>
        <w:tc>
          <w:tcPr>
            <w:tcW w:w="700" w:type="dxa"/>
            <w:vMerge/>
            <w:vAlign w:val="center"/>
            <w:hideMark/>
          </w:tcPr>
          <w:p w14:paraId="03FE7F6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69579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Csövek és csőszerelvények</w:t>
            </w:r>
          </w:p>
        </w:tc>
        <w:tc>
          <w:tcPr>
            <w:tcW w:w="700" w:type="dxa"/>
            <w:vMerge/>
            <w:vAlign w:val="center"/>
            <w:hideMark/>
          </w:tcPr>
          <w:p w14:paraId="45534F1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0F22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A63C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F6338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4C71BB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23400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0074C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30D40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E62161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F663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6605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AEAE2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700" w:type="dxa"/>
            <w:vMerge/>
            <w:vAlign w:val="center"/>
            <w:hideMark/>
          </w:tcPr>
          <w:p w14:paraId="7FFBEE5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EF4766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6EF0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09BF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B0031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317BA5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6F8367A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F2D4C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7EE4F9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C70F02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3B927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r>
      <w:tr w:rsidR="000041D7" w:rsidRPr="000041D7" w14:paraId="54256212" w14:textId="77777777" w:rsidTr="000041D7">
        <w:trPr>
          <w:trHeight w:val="240"/>
          <w:jc w:val="center"/>
        </w:trPr>
        <w:tc>
          <w:tcPr>
            <w:tcW w:w="700" w:type="dxa"/>
            <w:vMerge/>
            <w:vAlign w:val="center"/>
            <w:hideMark/>
          </w:tcPr>
          <w:p w14:paraId="585B0E2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39C77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Tengelyek</w:t>
            </w:r>
          </w:p>
        </w:tc>
        <w:tc>
          <w:tcPr>
            <w:tcW w:w="700" w:type="dxa"/>
            <w:vMerge/>
            <w:vAlign w:val="center"/>
            <w:hideMark/>
          </w:tcPr>
          <w:p w14:paraId="1BA5813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5AC6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089FD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8C9D6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3245B7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7921F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BD25A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FF4B1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95A51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905A4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848D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02FA1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700" w:type="dxa"/>
            <w:vMerge/>
            <w:vAlign w:val="center"/>
            <w:hideMark/>
          </w:tcPr>
          <w:p w14:paraId="1E45CE0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6FE98B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36B0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2E50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CCBD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5D972A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0B58078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B253F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EF7599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235585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38BC5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r>
      <w:tr w:rsidR="000041D7" w:rsidRPr="000041D7" w14:paraId="0A8A0038" w14:textId="77777777" w:rsidTr="000041D7">
        <w:trPr>
          <w:trHeight w:val="240"/>
          <w:jc w:val="center"/>
        </w:trPr>
        <w:tc>
          <w:tcPr>
            <w:tcW w:w="700" w:type="dxa"/>
            <w:vMerge/>
            <w:vAlign w:val="center"/>
            <w:hideMark/>
          </w:tcPr>
          <w:p w14:paraId="393035F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930E0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Csapágyazások</w:t>
            </w:r>
          </w:p>
        </w:tc>
        <w:tc>
          <w:tcPr>
            <w:tcW w:w="700" w:type="dxa"/>
            <w:vMerge/>
            <w:vAlign w:val="center"/>
            <w:hideMark/>
          </w:tcPr>
          <w:p w14:paraId="698D554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0DED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63A7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52315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000000" w:fill="F2F2F2"/>
            <w:noWrap/>
            <w:vAlign w:val="center"/>
            <w:hideMark/>
          </w:tcPr>
          <w:p w14:paraId="1DF997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B3E2C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B34C5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28CA4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887AF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87334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AD98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CB2D0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700" w:type="dxa"/>
            <w:vMerge/>
            <w:vAlign w:val="center"/>
            <w:hideMark/>
          </w:tcPr>
          <w:p w14:paraId="12E2AD4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D1E3A6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B2A7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C83B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F9760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auto" w:fill="auto"/>
            <w:noWrap/>
            <w:vAlign w:val="center"/>
            <w:hideMark/>
          </w:tcPr>
          <w:p w14:paraId="2D570C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000000" w:fill="F2F2F2"/>
            <w:noWrap/>
            <w:vAlign w:val="center"/>
            <w:hideMark/>
          </w:tcPr>
          <w:p w14:paraId="7F97791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10E8D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65FEEF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95F3DD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5D43F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r>
      <w:tr w:rsidR="000041D7" w:rsidRPr="000041D7" w14:paraId="608819E5" w14:textId="77777777" w:rsidTr="000041D7">
        <w:trPr>
          <w:trHeight w:val="240"/>
          <w:jc w:val="center"/>
        </w:trPr>
        <w:tc>
          <w:tcPr>
            <w:tcW w:w="700" w:type="dxa"/>
            <w:vMerge/>
            <w:vAlign w:val="center"/>
            <w:hideMark/>
          </w:tcPr>
          <w:p w14:paraId="6B3712A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D34DE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Tengelykapcsolók</w:t>
            </w:r>
          </w:p>
        </w:tc>
        <w:tc>
          <w:tcPr>
            <w:tcW w:w="700" w:type="dxa"/>
            <w:vMerge/>
            <w:vAlign w:val="center"/>
            <w:hideMark/>
          </w:tcPr>
          <w:p w14:paraId="575FC06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6404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B109C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75382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79B208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DFB96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7D6BF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48136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0E4E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BE61C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CE13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DDD88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06D47B8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092D57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13E2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DD03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6D1B9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66D230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288AA50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9E93D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3F1058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6DA51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96270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305E38D9" w14:textId="77777777" w:rsidTr="000041D7">
        <w:trPr>
          <w:trHeight w:val="240"/>
          <w:jc w:val="center"/>
        </w:trPr>
        <w:tc>
          <w:tcPr>
            <w:tcW w:w="700" w:type="dxa"/>
            <w:vMerge/>
            <w:vAlign w:val="center"/>
            <w:hideMark/>
          </w:tcPr>
          <w:p w14:paraId="6056499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953340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Fékek</w:t>
            </w:r>
          </w:p>
        </w:tc>
        <w:tc>
          <w:tcPr>
            <w:tcW w:w="700" w:type="dxa"/>
            <w:vMerge/>
            <w:vAlign w:val="center"/>
            <w:hideMark/>
          </w:tcPr>
          <w:p w14:paraId="37FFAD2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A2D5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ED7C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4CC90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CDDC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9C5C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38AAF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432" w:type="dxa"/>
            <w:shd w:val="clear" w:color="000000" w:fill="F2F2F2"/>
            <w:noWrap/>
            <w:vAlign w:val="center"/>
            <w:hideMark/>
          </w:tcPr>
          <w:p w14:paraId="6A7E95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537A6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0AD5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000000" w:fill="F2F2F2"/>
            <w:noWrap/>
            <w:vAlign w:val="center"/>
            <w:hideMark/>
          </w:tcPr>
          <w:p w14:paraId="219EBA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16AD7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33</w:t>
            </w:r>
          </w:p>
        </w:tc>
        <w:tc>
          <w:tcPr>
            <w:tcW w:w="700" w:type="dxa"/>
            <w:vMerge/>
            <w:vAlign w:val="center"/>
            <w:hideMark/>
          </w:tcPr>
          <w:p w14:paraId="5AE4E1F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9BD46B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4F15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F5D7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B66BD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33</w:t>
            </w:r>
          </w:p>
        </w:tc>
        <w:tc>
          <w:tcPr>
            <w:tcW w:w="500" w:type="dxa"/>
            <w:shd w:val="clear" w:color="auto" w:fill="auto"/>
            <w:noWrap/>
            <w:vAlign w:val="center"/>
            <w:hideMark/>
          </w:tcPr>
          <w:p w14:paraId="3F82D7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19A4D1D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313D3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AAC0C6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565B27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97CB5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15976233" w14:textId="77777777" w:rsidTr="000041D7">
        <w:trPr>
          <w:trHeight w:val="480"/>
          <w:jc w:val="center"/>
        </w:trPr>
        <w:tc>
          <w:tcPr>
            <w:tcW w:w="700" w:type="dxa"/>
            <w:vMerge/>
            <w:vAlign w:val="center"/>
            <w:hideMark/>
          </w:tcPr>
          <w:p w14:paraId="29B7AE6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AB846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Hajtások, hajtóművek, mechanizmusok</w:t>
            </w:r>
          </w:p>
        </w:tc>
        <w:tc>
          <w:tcPr>
            <w:tcW w:w="700" w:type="dxa"/>
            <w:vMerge/>
            <w:vAlign w:val="center"/>
            <w:hideMark/>
          </w:tcPr>
          <w:p w14:paraId="7D0275F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73B6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C331A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9362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2DE1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F3D90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7D8B7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432" w:type="dxa"/>
            <w:shd w:val="clear" w:color="000000" w:fill="F2F2F2"/>
            <w:noWrap/>
            <w:vAlign w:val="center"/>
            <w:hideMark/>
          </w:tcPr>
          <w:p w14:paraId="700750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39BBD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AF27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000000" w:fill="F2F2F2"/>
            <w:noWrap/>
            <w:vAlign w:val="center"/>
            <w:hideMark/>
          </w:tcPr>
          <w:p w14:paraId="2280E8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65286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c>
          <w:tcPr>
            <w:tcW w:w="700" w:type="dxa"/>
            <w:vMerge/>
            <w:vAlign w:val="center"/>
            <w:hideMark/>
          </w:tcPr>
          <w:p w14:paraId="670A1EA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A4768C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8C62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4B652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17943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c>
          <w:tcPr>
            <w:tcW w:w="500" w:type="dxa"/>
            <w:shd w:val="clear" w:color="auto" w:fill="auto"/>
            <w:noWrap/>
            <w:vAlign w:val="center"/>
            <w:hideMark/>
          </w:tcPr>
          <w:p w14:paraId="541BC5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37</w:t>
            </w:r>
          </w:p>
        </w:tc>
        <w:tc>
          <w:tcPr>
            <w:tcW w:w="500" w:type="dxa"/>
            <w:shd w:val="clear" w:color="000000" w:fill="F2F2F2"/>
            <w:noWrap/>
            <w:vAlign w:val="center"/>
            <w:hideMark/>
          </w:tcPr>
          <w:p w14:paraId="4885B4B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C73E9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5CF56A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E3C7D9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1AAEE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37</w:t>
            </w:r>
          </w:p>
        </w:tc>
      </w:tr>
      <w:tr w:rsidR="000041D7" w:rsidRPr="000041D7" w14:paraId="505A11BB" w14:textId="77777777" w:rsidTr="000041D7">
        <w:trPr>
          <w:trHeight w:val="480"/>
          <w:jc w:val="center"/>
        </w:trPr>
        <w:tc>
          <w:tcPr>
            <w:tcW w:w="700" w:type="dxa"/>
            <w:vMerge/>
            <w:vAlign w:val="center"/>
            <w:hideMark/>
          </w:tcPr>
          <w:p w14:paraId="6B9EF57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3B331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Technológiai alapismeretek</w:t>
            </w:r>
          </w:p>
        </w:tc>
        <w:tc>
          <w:tcPr>
            <w:tcW w:w="700" w:type="dxa"/>
            <w:vMerge w:val="restart"/>
            <w:shd w:val="clear" w:color="000000" w:fill="FFFFFF"/>
            <w:textDirection w:val="btLr"/>
            <w:hideMark/>
          </w:tcPr>
          <w:p w14:paraId="1623CC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656034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5CC793A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F77582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507EF4F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88852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5D6989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34CCED4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34B6DD2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650369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E4BACA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82C56E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c>
          <w:tcPr>
            <w:tcW w:w="700" w:type="dxa"/>
            <w:vMerge w:val="restart"/>
            <w:shd w:val="clear" w:color="auto" w:fill="auto"/>
            <w:noWrap/>
            <w:hideMark/>
          </w:tcPr>
          <w:p w14:paraId="480F48B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0D64878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c>
          <w:tcPr>
            <w:tcW w:w="500" w:type="dxa"/>
            <w:shd w:val="clear" w:color="auto" w:fill="auto"/>
            <w:noWrap/>
            <w:vAlign w:val="center"/>
            <w:hideMark/>
          </w:tcPr>
          <w:p w14:paraId="64B09FC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6EEB60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EC982A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c>
          <w:tcPr>
            <w:tcW w:w="500" w:type="dxa"/>
            <w:shd w:val="clear" w:color="auto" w:fill="auto"/>
            <w:noWrap/>
            <w:vAlign w:val="center"/>
            <w:hideMark/>
          </w:tcPr>
          <w:p w14:paraId="43A7352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c>
          <w:tcPr>
            <w:tcW w:w="500" w:type="dxa"/>
            <w:shd w:val="clear" w:color="000000" w:fill="F2F2F2"/>
            <w:noWrap/>
            <w:vAlign w:val="center"/>
            <w:hideMark/>
          </w:tcPr>
          <w:p w14:paraId="00AE57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B52726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4FB76D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E0BF0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B106E0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144</w:t>
            </w:r>
          </w:p>
        </w:tc>
      </w:tr>
      <w:tr w:rsidR="000041D7" w:rsidRPr="000041D7" w14:paraId="1ABE55AD" w14:textId="77777777" w:rsidTr="000041D7">
        <w:trPr>
          <w:trHeight w:val="240"/>
          <w:jc w:val="center"/>
        </w:trPr>
        <w:tc>
          <w:tcPr>
            <w:tcW w:w="700" w:type="dxa"/>
            <w:vMerge/>
            <w:vAlign w:val="center"/>
            <w:hideMark/>
          </w:tcPr>
          <w:p w14:paraId="2A67113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0B71F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Alapfogalmak</w:t>
            </w:r>
          </w:p>
        </w:tc>
        <w:tc>
          <w:tcPr>
            <w:tcW w:w="700" w:type="dxa"/>
            <w:vMerge/>
            <w:vAlign w:val="center"/>
            <w:hideMark/>
          </w:tcPr>
          <w:p w14:paraId="052029E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F3A7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476B09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0499B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EA70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F22E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3DFD3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CAF41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A6CFD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427B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B8FE0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9B419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3D44E49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702D27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5210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5D56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4C4E9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4147FE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01EB4BC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AC653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57A6EE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4FDBEF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59470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4D4664FE" w14:textId="77777777" w:rsidTr="000041D7">
        <w:trPr>
          <w:trHeight w:val="480"/>
          <w:jc w:val="center"/>
        </w:trPr>
        <w:tc>
          <w:tcPr>
            <w:tcW w:w="700" w:type="dxa"/>
            <w:vMerge/>
            <w:vAlign w:val="center"/>
            <w:hideMark/>
          </w:tcPr>
          <w:p w14:paraId="12E98C3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B3EC1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Fémes szerkezeti anyagok</w:t>
            </w:r>
          </w:p>
        </w:tc>
        <w:tc>
          <w:tcPr>
            <w:tcW w:w="700" w:type="dxa"/>
            <w:vMerge/>
            <w:vAlign w:val="center"/>
            <w:hideMark/>
          </w:tcPr>
          <w:p w14:paraId="2574583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6807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60F944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D788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893EF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6158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77C4A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63B93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68888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EF3CC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9F369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A3332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291E0E0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10C78F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8930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078B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48341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3A6DF7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27C4731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680AD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19D0BC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0D9B15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A759E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5DA5C37C" w14:textId="77777777" w:rsidTr="000041D7">
        <w:trPr>
          <w:trHeight w:val="480"/>
          <w:jc w:val="center"/>
        </w:trPr>
        <w:tc>
          <w:tcPr>
            <w:tcW w:w="700" w:type="dxa"/>
            <w:vMerge/>
            <w:vAlign w:val="center"/>
            <w:hideMark/>
          </w:tcPr>
          <w:p w14:paraId="209D494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10FCF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Nemfémes szerkezeti anyagok</w:t>
            </w:r>
          </w:p>
        </w:tc>
        <w:tc>
          <w:tcPr>
            <w:tcW w:w="700" w:type="dxa"/>
            <w:vMerge/>
            <w:vAlign w:val="center"/>
            <w:hideMark/>
          </w:tcPr>
          <w:p w14:paraId="1FC45C5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17C8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6A6F09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0C6B2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CA80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A0DE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67E0C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CB3E3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3219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0EB8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D4F6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90A1E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343C3CC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5F4EB2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EDDB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30AE7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4690B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5CEB6F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4F2F68D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8D708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C7F5F9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D8313B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89881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56A5EBAA" w14:textId="77777777" w:rsidTr="000041D7">
        <w:trPr>
          <w:trHeight w:val="720"/>
          <w:jc w:val="center"/>
        </w:trPr>
        <w:tc>
          <w:tcPr>
            <w:tcW w:w="700" w:type="dxa"/>
            <w:vMerge/>
            <w:vAlign w:val="center"/>
            <w:hideMark/>
          </w:tcPr>
          <w:p w14:paraId="3B495BB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4F6182" w14:textId="77777777" w:rsidR="000041D7" w:rsidRPr="000041D7" w:rsidRDefault="000041D7" w:rsidP="000041D7">
            <w:pPr>
              <w:spacing w:after="0"/>
              <w:jc w:val="left"/>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Öntészet</w:t>
            </w:r>
            <w:proofErr w:type="spellEnd"/>
            <w:r w:rsidRPr="000041D7">
              <w:rPr>
                <w:rFonts w:eastAsia="Times New Roman" w:cs="Times New Roman"/>
                <w:color w:val="000000"/>
                <w:sz w:val="18"/>
                <w:szCs w:val="18"/>
                <w:lang w:eastAsia="hu-HU"/>
              </w:rPr>
              <w:t xml:space="preserve">, </w:t>
            </w:r>
            <w:proofErr w:type="spellStart"/>
            <w:r w:rsidRPr="000041D7">
              <w:rPr>
                <w:rFonts w:eastAsia="Times New Roman" w:cs="Times New Roman"/>
                <w:color w:val="000000"/>
                <w:sz w:val="18"/>
                <w:szCs w:val="18"/>
                <w:lang w:eastAsia="hu-HU"/>
              </w:rPr>
              <w:t>melegalakítások</w:t>
            </w:r>
            <w:proofErr w:type="spellEnd"/>
            <w:r w:rsidRPr="000041D7">
              <w:rPr>
                <w:rFonts w:eastAsia="Times New Roman" w:cs="Times New Roman"/>
                <w:color w:val="000000"/>
                <w:sz w:val="18"/>
                <w:szCs w:val="18"/>
                <w:lang w:eastAsia="hu-HU"/>
              </w:rPr>
              <w:t>, hőkezelések</w:t>
            </w:r>
          </w:p>
        </w:tc>
        <w:tc>
          <w:tcPr>
            <w:tcW w:w="700" w:type="dxa"/>
            <w:vMerge/>
            <w:vAlign w:val="center"/>
            <w:hideMark/>
          </w:tcPr>
          <w:p w14:paraId="685C614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0D1C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00F982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0C69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48B8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D592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65623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19A5E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A15D9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5754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84A3F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36F31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3BB9A95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CA37FB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66B5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5BD6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3520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111E04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47A267E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C78CB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11E6E8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783E0C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95400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0C5E5481" w14:textId="77777777" w:rsidTr="000041D7">
        <w:trPr>
          <w:trHeight w:val="240"/>
          <w:jc w:val="center"/>
        </w:trPr>
        <w:tc>
          <w:tcPr>
            <w:tcW w:w="700" w:type="dxa"/>
            <w:vMerge/>
            <w:vAlign w:val="center"/>
            <w:hideMark/>
          </w:tcPr>
          <w:p w14:paraId="364EB10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EA0BF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Kötések</w:t>
            </w:r>
          </w:p>
        </w:tc>
        <w:tc>
          <w:tcPr>
            <w:tcW w:w="700" w:type="dxa"/>
            <w:vMerge/>
            <w:vAlign w:val="center"/>
            <w:hideMark/>
          </w:tcPr>
          <w:p w14:paraId="44DA0C4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C16AC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0CDE01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BFA2B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6DC5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45AF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164F5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9234A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9DFFF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5103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F12B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E1DCD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6853FED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965A99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2729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7D1B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B89B4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6CF14D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0048C08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20F56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82138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633D91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E1CA7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22C4F5D5" w14:textId="77777777" w:rsidTr="000041D7">
        <w:trPr>
          <w:trHeight w:val="480"/>
          <w:jc w:val="center"/>
        </w:trPr>
        <w:tc>
          <w:tcPr>
            <w:tcW w:w="700" w:type="dxa"/>
            <w:vMerge/>
            <w:vAlign w:val="center"/>
            <w:hideMark/>
          </w:tcPr>
          <w:p w14:paraId="19DC9FC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E935C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Forgács nélküli hidegalakítások</w:t>
            </w:r>
          </w:p>
        </w:tc>
        <w:tc>
          <w:tcPr>
            <w:tcW w:w="700" w:type="dxa"/>
            <w:vMerge/>
            <w:vAlign w:val="center"/>
            <w:hideMark/>
          </w:tcPr>
          <w:p w14:paraId="70C119D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0A15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0CF3C7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3456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DB3E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FECC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807A4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82C0F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D4B8C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658AA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8D8D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B6FCE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700" w:type="dxa"/>
            <w:vMerge/>
            <w:vAlign w:val="center"/>
            <w:hideMark/>
          </w:tcPr>
          <w:p w14:paraId="7B45619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FBE0ED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4C03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1F00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45811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11AAEF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65B55FB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A2612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9042E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662CC2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73F4E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r>
      <w:tr w:rsidR="000041D7" w:rsidRPr="000041D7" w14:paraId="4EDD7192" w14:textId="77777777" w:rsidTr="000041D7">
        <w:trPr>
          <w:trHeight w:val="240"/>
          <w:jc w:val="center"/>
        </w:trPr>
        <w:tc>
          <w:tcPr>
            <w:tcW w:w="700" w:type="dxa"/>
            <w:vMerge/>
            <w:vAlign w:val="center"/>
            <w:hideMark/>
          </w:tcPr>
          <w:p w14:paraId="7917A44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05FE9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Forgácsolás</w:t>
            </w:r>
          </w:p>
        </w:tc>
        <w:tc>
          <w:tcPr>
            <w:tcW w:w="700" w:type="dxa"/>
            <w:vMerge/>
            <w:vAlign w:val="center"/>
            <w:hideMark/>
          </w:tcPr>
          <w:p w14:paraId="5005267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A0CE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26FA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65782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263694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FE66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8B41B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0930E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4B168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50B89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A6DC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7359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563DA08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545104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8E19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660C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0EE25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7B29B1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0990205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93676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96D5A8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337C0D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CEDEE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7B917449" w14:textId="77777777" w:rsidTr="000041D7">
        <w:trPr>
          <w:trHeight w:val="240"/>
          <w:jc w:val="center"/>
        </w:trPr>
        <w:tc>
          <w:tcPr>
            <w:tcW w:w="700" w:type="dxa"/>
            <w:vMerge/>
            <w:vAlign w:val="center"/>
            <w:hideMark/>
          </w:tcPr>
          <w:p w14:paraId="205AD28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4B020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Felújítási technológiák</w:t>
            </w:r>
          </w:p>
        </w:tc>
        <w:tc>
          <w:tcPr>
            <w:tcW w:w="700" w:type="dxa"/>
            <w:vMerge/>
            <w:vAlign w:val="center"/>
            <w:hideMark/>
          </w:tcPr>
          <w:p w14:paraId="739A560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E267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2B47A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0DD18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5D0BDD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4E05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B3B73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2C6A5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9B8FE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0E6A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92884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27C69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69D9954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B4024B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CDB0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C09B7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BE32A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54F039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1EDE903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B4EEA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D912CC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570BF3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16570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2FCBD298" w14:textId="77777777" w:rsidTr="000041D7">
        <w:trPr>
          <w:trHeight w:val="480"/>
          <w:jc w:val="center"/>
        </w:trPr>
        <w:tc>
          <w:tcPr>
            <w:tcW w:w="700" w:type="dxa"/>
            <w:vMerge/>
            <w:vAlign w:val="center"/>
            <w:hideMark/>
          </w:tcPr>
          <w:p w14:paraId="1627179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C00A0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Anyag és hibakereső vizsgálatok</w:t>
            </w:r>
          </w:p>
        </w:tc>
        <w:tc>
          <w:tcPr>
            <w:tcW w:w="700" w:type="dxa"/>
            <w:vMerge/>
            <w:vAlign w:val="center"/>
            <w:hideMark/>
          </w:tcPr>
          <w:p w14:paraId="064DFED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367C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5EF0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74EC6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5417E6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FF36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0DE4E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B7339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E75EE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D4168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15149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680ED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7B2C405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BAE73D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A019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FEA4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9F5F5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3BC535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17A81F0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7BB6E2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7E2F8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FF31C7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C9734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070D431C" w14:textId="77777777" w:rsidTr="000041D7">
        <w:trPr>
          <w:trHeight w:val="240"/>
          <w:jc w:val="center"/>
        </w:trPr>
        <w:tc>
          <w:tcPr>
            <w:tcW w:w="700" w:type="dxa"/>
            <w:vMerge/>
            <w:vAlign w:val="center"/>
            <w:hideMark/>
          </w:tcPr>
          <w:p w14:paraId="395AE89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99946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Szereléstechnika</w:t>
            </w:r>
          </w:p>
        </w:tc>
        <w:tc>
          <w:tcPr>
            <w:tcW w:w="700" w:type="dxa"/>
            <w:vMerge/>
            <w:vAlign w:val="center"/>
            <w:hideMark/>
          </w:tcPr>
          <w:p w14:paraId="71DE884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1E34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C57B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92CD5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4814DD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370C8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8CA0B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A3893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77917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75E1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6749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9723E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5ED924D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B67261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2D46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EFD5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9E4A9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245056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390053D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C9DDD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F3B521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C99D3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EA124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7935CD66" w14:textId="77777777" w:rsidTr="000041D7">
        <w:trPr>
          <w:trHeight w:val="480"/>
          <w:jc w:val="center"/>
        </w:trPr>
        <w:tc>
          <w:tcPr>
            <w:tcW w:w="700" w:type="dxa"/>
            <w:vMerge/>
            <w:vAlign w:val="center"/>
            <w:hideMark/>
          </w:tcPr>
          <w:p w14:paraId="22D4480A"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DC6A52"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Elektrotechnika-elektronika</w:t>
            </w:r>
          </w:p>
        </w:tc>
        <w:tc>
          <w:tcPr>
            <w:tcW w:w="700" w:type="dxa"/>
            <w:vMerge w:val="restart"/>
            <w:shd w:val="clear" w:color="000000" w:fill="FFFFFF"/>
            <w:textDirection w:val="btLr"/>
            <w:hideMark/>
          </w:tcPr>
          <w:p w14:paraId="56E798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DD5B9A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B407C4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53EDBC7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72</w:t>
            </w:r>
          </w:p>
        </w:tc>
        <w:tc>
          <w:tcPr>
            <w:tcW w:w="500" w:type="dxa"/>
            <w:shd w:val="clear" w:color="000000" w:fill="F2F2F2"/>
            <w:noWrap/>
            <w:vAlign w:val="center"/>
            <w:hideMark/>
          </w:tcPr>
          <w:p w14:paraId="6263EBE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E5F0D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F8F6A1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432" w:type="dxa"/>
            <w:shd w:val="clear" w:color="000000" w:fill="F2F2F2"/>
            <w:noWrap/>
            <w:vAlign w:val="center"/>
            <w:hideMark/>
          </w:tcPr>
          <w:p w14:paraId="0BE5E9F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0E4E95D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7D7D19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000000" w:fill="F2F2F2"/>
            <w:noWrap/>
            <w:vAlign w:val="center"/>
            <w:hideMark/>
          </w:tcPr>
          <w:p w14:paraId="2D8F8DC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73FE17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170</w:t>
            </w:r>
          </w:p>
        </w:tc>
        <w:tc>
          <w:tcPr>
            <w:tcW w:w="700" w:type="dxa"/>
            <w:vMerge w:val="restart"/>
            <w:shd w:val="clear" w:color="auto" w:fill="auto"/>
            <w:noWrap/>
            <w:hideMark/>
          </w:tcPr>
          <w:p w14:paraId="68BA67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521FAE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170</w:t>
            </w:r>
          </w:p>
        </w:tc>
        <w:tc>
          <w:tcPr>
            <w:tcW w:w="500" w:type="dxa"/>
            <w:shd w:val="clear" w:color="auto" w:fill="auto"/>
            <w:noWrap/>
            <w:vAlign w:val="center"/>
            <w:hideMark/>
          </w:tcPr>
          <w:p w14:paraId="24752FE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EBC540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9EFEAC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170</w:t>
            </w:r>
          </w:p>
        </w:tc>
        <w:tc>
          <w:tcPr>
            <w:tcW w:w="500" w:type="dxa"/>
            <w:shd w:val="clear" w:color="auto" w:fill="auto"/>
            <w:noWrap/>
            <w:vAlign w:val="center"/>
            <w:hideMark/>
          </w:tcPr>
          <w:p w14:paraId="640EBF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180</w:t>
            </w:r>
          </w:p>
        </w:tc>
        <w:tc>
          <w:tcPr>
            <w:tcW w:w="500" w:type="dxa"/>
            <w:shd w:val="clear" w:color="000000" w:fill="F2F2F2"/>
            <w:noWrap/>
            <w:vAlign w:val="center"/>
            <w:hideMark/>
          </w:tcPr>
          <w:p w14:paraId="24D6020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118563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DAFE14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F63541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09CC4C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180</w:t>
            </w:r>
          </w:p>
        </w:tc>
      </w:tr>
      <w:tr w:rsidR="000041D7" w:rsidRPr="000041D7" w14:paraId="67D0F061" w14:textId="77777777" w:rsidTr="000041D7">
        <w:trPr>
          <w:trHeight w:val="240"/>
          <w:jc w:val="center"/>
        </w:trPr>
        <w:tc>
          <w:tcPr>
            <w:tcW w:w="700" w:type="dxa"/>
            <w:vMerge/>
            <w:vAlign w:val="center"/>
            <w:hideMark/>
          </w:tcPr>
          <w:p w14:paraId="2015AA5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3538E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Villamos alapfogalmak</w:t>
            </w:r>
          </w:p>
        </w:tc>
        <w:tc>
          <w:tcPr>
            <w:tcW w:w="700" w:type="dxa"/>
            <w:vMerge/>
            <w:vAlign w:val="center"/>
            <w:hideMark/>
          </w:tcPr>
          <w:p w14:paraId="66D4D99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ABA6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19D5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C24B8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27CFCF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64AF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39DCC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7B113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F480E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A6C64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4FCC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F5B0E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1354F71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D9814F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69C3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6C39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4D414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073218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27DF6D2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16B58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E2BE64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52CF5E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8E156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5A77EFDD" w14:textId="77777777" w:rsidTr="000041D7">
        <w:trPr>
          <w:trHeight w:val="480"/>
          <w:jc w:val="center"/>
        </w:trPr>
        <w:tc>
          <w:tcPr>
            <w:tcW w:w="700" w:type="dxa"/>
            <w:vMerge/>
            <w:vAlign w:val="center"/>
            <w:hideMark/>
          </w:tcPr>
          <w:p w14:paraId="55A2A61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BCB571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Egyenfeszültségű áramkörök</w:t>
            </w:r>
          </w:p>
        </w:tc>
        <w:tc>
          <w:tcPr>
            <w:tcW w:w="700" w:type="dxa"/>
            <w:vMerge/>
            <w:vAlign w:val="center"/>
            <w:hideMark/>
          </w:tcPr>
          <w:p w14:paraId="22D8DBC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754E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511D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9EF30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18312C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17D66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2CE74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565BD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B262C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2863F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35168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51C71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700" w:type="dxa"/>
            <w:vMerge/>
            <w:vAlign w:val="center"/>
            <w:hideMark/>
          </w:tcPr>
          <w:p w14:paraId="1F2DAAB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5FA847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B7E7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289F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98310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04166E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6B8EE59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40A68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54518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3C933B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8D0B9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77EDAE83" w14:textId="77777777" w:rsidTr="000041D7">
        <w:trPr>
          <w:trHeight w:val="480"/>
          <w:jc w:val="center"/>
        </w:trPr>
        <w:tc>
          <w:tcPr>
            <w:tcW w:w="700" w:type="dxa"/>
            <w:vMerge/>
            <w:vAlign w:val="center"/>
            <w:hideMark/>
          </w:tcPr>
          <w:p w14:paraId="4639C62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74A4D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Váltakozó áramú áramkörök</w:t>
            </w:r>
          </w:p>
        </w:tc>
        <w:tc>
          <w:tcPr>
            <w:tcW w:w="700" w:type="dxa"/>
            <w:vMerge/>
            <w:vAlign w:val="center"/>
            <w:hideMark/>
          </w:tcPr>
          <w:p w14:paraId="62E45C37"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B285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C57D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76B41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500" w:type="dxa"/>
            <w:shd w:val="clear" w:color="000000" w:fill="F2F2F2"/>
            <w:noWrap/>
            <w:vAlign w:val="center"/>
            <w:hideMark/>
          </w:tcPr>
          <w:p w14:paraId="48CB34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9B6B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385FE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693F3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4F122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D21B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6660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682A7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700" w:type="dxa"/>
            <w:vMerge/>
            <w:vAlign w:val="center"/>
            <w:hideMark/>
          </w:tcPr>
          <w:p w14:paraId="4D6E5C8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DE10E2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E79B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584C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B70DE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500" w:type="dxa"/>
            <w:shd w:val="clear" w:color="auto" w:fill="auto"/>
            <w:noWrap/>
            <w:vAlign w:val="center"/>
            <w:hideMark/>
          </w:tcPr>
          <w:p w14:paraId="640A47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500" w:type="dxa"/>
            <w:shd w:val="clear" w:color="000000" w:fill="F2F2F2"/>
            <w:noWrap/>
            <w:vAlign w:val="center"/>
            <w:hideMark/>
          </w:tcPr>
          <w:p w14:paraId="796FE4D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4AC21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A8CC62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59A533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C76E2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r>
      <w:tr w:rsidR="000041D7" w:rsidRPr="000041D7" w14:paraId="14A1CEF8" w14:textId="77777777" w:rsidTr="000041D7">
        <w:trPr>
          <w:trHeight w:val="240"/>
          <w:jc w:val="center"/>
        </w:trPr>
        <w:tc>
          <w:tcPr>
            <w:tcW w:w="700" w:type="dxa"/>
            <w:vMerge/>
            <w:vAlign w:val="center"/>
            <w:hideMark/>
          </w:tcPr>
          <w:p w14:paraId="744CCBC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336D2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Villamos gépek</w:t>
            </w:r>
          </w:p>
        </w:tc>
        <w:tc>
          <w:tcPr>
            <w:tcW w:w="700" w:type="dxa"/>
            <w:vMerge/>
            <w:vAlign w:val="center"/>
            <w:hideMark/>
          </w:tcPr>
          <w:p w14:paraId="6CF08BB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2C33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1CF47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7FBE6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BBE0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39D15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C5E1F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432" w:type="dxa"/>
            <w:shd w:val="clear" w:color="000000" w:fill="F2F2F2"/>
            <w:noWrap/>
            <w:vAlign w:val="center"/>
            <w:hideMark/>
          </w:tcPr>
          <w:p w14:paraId="61DCF1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41C5F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97E8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C415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A7A6F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26182A1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8134EE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C5F3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00C96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DF757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44DAA0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1254798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DC608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3B514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BA97F1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07E34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112601A9" w14:textId="77777777" w:rsidTr="000041D7">
        <w:trPr>
          <w:trHeight w:val="480"/>
          <w:jc w:val="center"/>
        </w:trPr>
        <w:tc>
          <w:tcPr>
            <w:tcW w:w="700" w:type="dxa"/>
            <w:vMerge/>
            <w:vAlign w:val="center"/>
            <w:hideMark/>
          </w:tcPr>
          <w:p w14:paraId="1E8DCDC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1CCC7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Szűrő áramkörök és póluselmélet</w:t>
            </w:r>
          </w:p>
        </w:tc>
        <w:tc>
          <w:tcPr>
            <w:tcW w:w="700" w:type="dxa"/>
            <w:vMerge/>
            <w:vAlign w:val="center"/>
            <w:hideMark/>
          </w:tcPr>
          <w:p w14:paraId="08DC1A3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E774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06A1A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175E4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CBC7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AECB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2BC60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2FD618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37F7A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95EA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57D1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A12A3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782A4D9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9F09A6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FA8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D7A1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95FBB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68B0E7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59B83C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A1A74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EAC61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0BE507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0211B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063E25EA" w14:textId="77777777" w:rsidTr="000041D7">
        <w:trPr>
          <w:trHeight w:val="480"/>
          <w:jc w:val="center"/>
        </w:trPr>
        <w:tc>
          <w:tcPr>
            <w:tcW w:w="700" w:type="dxa"/>
            <w:vMerge/>
            <w:vAlign w:val="center"/>
            <w:hideMark/>
          </w:tcPr>
          <w:p w14:paraId="7A1A7AC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E5DA7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Félvezetők és alkalmazásuk</w:t>
            </w:r>
          </w:p>
        </w:tc>
        <w:tc>
          <w:tcPr>
            <w:tcW w:w="700" w:type="dxa"/>
            <w:vMerge/>
            <w:vAlign w:val="center"/>
            <w:hideMark/>
          </w:tcPr>
          <w:p w14:paraId="60FB5BC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FDAD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F116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F08DD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21652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73A3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85120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432" w:type="dxa"/>
            <w:shd w:val="clear" w:color="000000" w:fill="F2F2F2"/>
            <w:noWrap/>
            <w:vAlign w:val="center"/>
            <w:hideMark/>
          </w:tcPr>
          <w:p w14:paraId="6B45B8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D451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85639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0EED5F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37984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700" w:type="dxa"/>
            <w:vMerge/>
            <w:vAlign w:val="center"/>
            <w:hideMark/>
          </w:tcPr>
          <w:p w14:paraId="27E81E2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ED9F08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EC1D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3AE1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E2C3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w:t>
            </w:r>
          </w:p>
        </w:tc>
        <w:tc>
          <w:tcPr>
            <w:tcW w:w="500" w:type="dxa"/>
            <w:shd w:val="clear" w:color="auto" w:fill="auto"/>
            <w:noWrap/>
            <w:vAlign w:val="center"/>
            <w:hideMark/>
          </w:tcPr>
          <w:p w14:paraId="1163C5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3B8DCF5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A58F6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20301C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8672CE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9330B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7A1A6BB0" w14:textId="77777777" w:rsidTr="000041D7">
        <w:trPr>
          <w:trHeight w:val="480"/>
          <w:jc w:val="center"/>
        </w:trPr>
        <w:tc>
          <w:tcPr>
            <w:tcW w:w="700" w:type="dxa"/>
            <w:vMerge/>
            <w:vAlign w:val="center"/>
            <w:hideMark/>
          </w:tcPr>
          <w:p w14:paraId="1941355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A7E7F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Száloptika, elektronikus kijelzők</w:t>
            </w:r>
          </w:p>
        </w:tc>
        <w:tc>
          <w:tcPr>
            <w:tcW w:w="700" w:type="dxa"/>
            <w:vMerge/>
            <w:vAlign w:val="center"/>
            <w:hideMark/>
          </w:tcPr>
          <w:p w14:paraId="457B437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D786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B570E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C36C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34D1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4F31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73CE8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6B489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710C1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8CDC8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798497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EA486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vMerge/>
            <w:vAlign w:val="center"/>
            <w:hideMark/>
          </w:tcPr>
          <w:p w14:paraId="38DBCF6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3B0C2D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2F87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7A7B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EE857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4280CC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000000" w:fill="F2F2F2"/>
            <w:noWrap/>
            <w:vAlign w:val="center"/>
            <w:hideMark/>
          </w:tcPr>
          <w:p w14:paraId="6225A7F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9A9DC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4710A6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FA82F7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23298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r>
      <w:tr w:rsidR="000041D7" w:rsidRPr="000041D7" w14:paraId="61327CF7" w14:textId="77777777" w:rsidTr="000041D7">
        <w:trPr>
          <w:trHeight w:val="240"/>
          <w:jc w:val="center"/>
        </w:trPr>
        <w:tc>
          <w:tcPr>
            <w:tcW w:w="700" w:type="dxa"/>
            <w:vMerge/>
            <w:vAlign w:val="center"/>
            <w:hideMark/>
          </w:tcPr>
          <w:p w14:paraId="62A247C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A7AB0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Digitális áramkörök</w:t>
            </w:r>
          </w:p>
        </w:tc>
        <w:tc>
          <w:tcPr>
            <w:tcW w:w="700" w:type="dxa"/>
            <w:vMerge/>
            <w:vAlign w:val="center"/>
            <w:hideMark/>
          </w:tcPr>
          <w:p w14:paraId="6959054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2D72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8AB6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59896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CB4A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EFA5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2BF2E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B66E3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525FB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D3058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000000" w:fill="F2F2F2"/>
            <w:noWrap/>
            <w:vAlign w:val="center"/>
            <w:hideMark/>
          </w:tcPr>
          <w:p w14:paraId="42AF6A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E855C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700" w:type="dxa"/>
            <w:vMerge/>
            <w:vAlign w:val="center"/>
            <w:hideMark/>
          </w:tcPr>
          <w:p w14:paraId="3D32EA6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557A25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FB1E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5C902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B774F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auto" w:fill="auto"/>
            <w:noWrap/>
            <w:vAlign w:val="center"/>
            <w:hideMark/>
          </w:tcPr>
          <w:p w14:paraId="4B34C0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42</w:t>
            </w:r>
          </w:p>
        </w:tc>
        <w:tc>
          <w:tcPr>
            <w:tcW w:w="500" w:type="dxa"/>
            <w:shd w:val="clear" w:color="000000" w:fill="F2F2F2"/>
            <w:noWrap/>
            <w:vAlign w:val="center"/>
            <w:hideMark/>
          </w:tcPr>
          <w:p w14:paraId="41BF344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F4585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91A77D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7741CE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C8624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42</w:t>
            </w:r>
          </w:p>
        </w:tc>
      </w:tr>
      <w:tr w:rsidR="000041D7" w:rsidRPr="000041D7" w14:paraId="44098555" w14:textId="77777777" w:rsidTr="000041D7">
        <w:trPr>
          <w:trHeight w:val="480"/>
          <w:jc w:val="center"/>
        </w:trPr>
        <w:tc>
          <w:tcPr>
            <w:tcW w:w="700" w:type="dxa"/>
            <w:vMerge w:val="restart"/>
            <w:shd w:val="clear" w:color="auto" w:fill="auto"/>
            <w:textDirection w:val="btLr"/>
            <w:vAlign w:val="center"/>
            <w:hideMark/>
          </w:tcPr>
          <w:p w14:paraId="68F0FA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10417-16 Közlekedéstechnikai gyakorlatok</w:t>
            </w:r>
          </w:p>
        </w:tc>
        <w:tc>
          <w:tcPr>
            <w:tcW w:w="1780" w:type="dxa"/>
            <w:shd w:val="clear" w:color="auto" w:fill="auto"/>
            <w:vAlign w:val="center"/>
            <w:hideMark/>
          </w:tcPr>
          <w:p w14:paraId="7FC13ABD"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Karbantartási gyakorlatok</w:t>
            </w:r>
          </w:p>
        </w:tc>
        <w:tc>
          <w:tcPr>
            <w:tcW w:w="700" w:type="dxa"/>
            <w:vMerge w:val="restart"/>
            <w:shd w:val="clear" w:color="000000" w:fill="FFFFFF"/>
            <w:textDirection w:val="btLr"/>
            <w:hideMark/>
          </w:tcPr>
          <w:p w14:paraId="32F762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77808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2FC0F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500" w:type="dxa"/>
            <w:shd w:val="clear" w:color="auto" w:fill="auto"/>
            <w:noWrap/>
            <w:vAlign w:val="center"/>
            <w:hideMark/>
          </w:tcPr>
          <w:p w14:paraId="0AE85E1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F6EEA4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500" w:type="dxa"/>
            <w:shd w:val="clear" w:color="000000" w:fill="F2F2F2"/>
            <w:noWrap/>
            <w:vAlign w:val="center"/>
            <w:hideMark/>
          </w:tcPr>
          <w:p w14:paraId="2D1F8A8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2E122ED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0A9CBB9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636" w:type="dxa"/>
            <w:shd w:val="clear" w:color="000000" w:fill="F2F2F2"/>
            <w:noWrap/>
            <w:vAlign w:val="center"/>
            <w:hideMark/>
          </w:tcPr>
          <w:p w14:paraId="39D63C0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AC9585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94E06B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164C53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252</w:t>
            </w:r>
          </w:p>
        </w:tc>
        <w:tc>
          <w:tcPr>
            <w:tcW w:w="700" w:type="dxa"/>
            <w:vMerge w:val="restart"/>
            <w:shd w:val="clear" w:color="auto" w:fill="auto"/>
            <w:noWrap/>
            <w:hideMark/>
          </w:tcPr>
          <w:p w14:paraId="21EFB3C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03D125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252</w:t>
            </w:r>
          </w:p>
        </w:tc>
        <w:tc>
          <w:tcPr>
            <w:tcW w:w="500" w:type="dxa"/>
            <w:shd w:val="clear" w:color="auto" w:fill="auto"/>
            <w:noWrap/>
            <w:vAlign w:val="center"/>
            <w:hideMark/>
          </w:tcPr>
          <w:p w14:paraId="098BEC3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F0DA2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DEE1FE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252</w:t>
            </w:r>
          </w:p>
        </w:tc>
        <w:tc>
          <w:tcPr>
            <w:tcW w:w="500" w:type="dxa"/>
            <w:shd w:val="clear" w:color="auto" w:fill="auto"/>
            <w:noWrap/>
            <w:vAlign w:val="center"/>
            <w:hideMark/>
          </w:tcPr>
          <w:p w14:paraId="4349AB1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C348B1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252</w:t>
            </w:r>
          </w:p>
        </w:tc>
        <w:tc>
          <w:tcPr>
            <w:tcW w:w="500" w:type="dxa"/>
            <w:shd w:val="clear" w:color="000000" w:fill="F2F2F2"/>
            <w:noWrap/>
            <w:vAlign w:val="center"/>
            <w:hideMark/>
          </w:tcPr>
          <w:p w14:paraId="06C891A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788723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89334F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26411B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252</w:t>
            </w:r>
          </w:p>
        </w:tc>
      </w:tr>
      <w:tr w:rsidR="000041D7" w:rsidRPr="000041D7" w14:paraId="24B30921" w14:textId="77777777" w:rsidTr="000041D7">
        <w:trPr>
          <w:trHeight w:val="240"/>
          <w:jc w:val="center"/>
        </w:trPr>
        <w:tc>
          <w:tcPr>
            <w:tcW w:w="700" w:type="dxa"/>
            <w:vMerge/>
            <w:vAlign w:val="center"/>
            <w:hideMark/>
          </w:tcPr>
          <w:p w14:paraId="3C4CE98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A74C6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Mérés és előrajzolás</w:t>
            </w:r>
          </w:p>
        </w:tc>
        <w:tc>
          <w:tcPr>
            <w:tcW w:w="700" w:type="dxa"/>
            <w:vMerge/>
            <w:vAlign w:val="center"/>
            <w:hideMark/>
          </w:tcPr>
          <w:p w14:paraId="462B41B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8507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6F94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auto" w:fill="auto"/>
            <w:noWrap/>
            <w:vAlign w:val="center"/>
            <w:hideMark/>
          </w:tcPr>
          <w:p w14:paraId="19A649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B717D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DCE4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445F71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B24F5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3E5B9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0EAB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0C8DF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52C12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700" w:type="dxa"/>
            <w:vMerge/>
            <w:vAlign w:val="center"/>
            <w:hideMark/>
          </w:tcPr>
          <w:p w14:paraId="36D6229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FF8B75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9F6E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6AD6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BC66E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auto" w:fill="auto"/>
            <w:noWrap/>
            <w:vAlign w:val="center"/>
            <w:hideMark/>
          </w:tcPr>
          <w:p w14:paraId="769AF4E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1B15A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000000" w:fill="F2F2F2"/>
            <w:noWrap/>
            <w:vAlign w:val="center"/>
            <w:hideMark/>
          </w:tcPr>
          <w:p w14:paraId="7BD921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3EB129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C344E2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DA7AD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r>
      <w:tr w:rsidR="000041D7" w:rsidRPr="000041D7" w14:paraId="5FCEEABF" w14:textId="77777777" w:rsidTr="000041D7">
        <w:trPr>
          <w:trHeight w:val="240"/>
          <w:jc w:val="center"/>
        </w:trPr>
        <w:tc>
          <w:tcPr>
            <w:tcW w:w="700" w:type="dxa"/>
            <w:vMerge/>
            <w:vAlign w:val="center"/>
            <w:hideMark/>
          </w:tcPr>
          <w:p w14:paraId="0371F4F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CF16C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Megmunkálás I.</w:t>
            </w:r>
          </w:p>
        </w:tc>
        <w:tc>
          <w:tcPr>
            <w:tcW w:w="700" w:type="dxa"/>
            <w:vMerge/>
            <w:vAlign w:val="center"/>
            <w:hideMark/>
          </w:tcPr>
          <w:p w14:paraId="34AA680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64A4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0062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72</w:t>
            </w:r>
          </w:p>
        </w:tc>
        <w:tc>
          <w:tcPr>
            <w:tcW w:w="500" w:type="dxa"/>
            <w:shd w:val="clear" w:color="auto" w:fill="auto"/>
            <w:noWrap/>
            <w:vAlign w:val="center"/>
            <w:hideMark/>
          </w:tcPr>
          <w:p w14:paraId="61D000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39FB3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B5B3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5B04C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7854B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FA817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EA053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7B832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067DA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72</w:t>
            </w:r>
          </w:p>
        </w:tc>
        <w:tc>
          <w:tcPr>
            <w:tcW w:w="700" w:type="dxa"/>
            <w:vMerge/>
            <w:vAlign w:val="center"/>
            <w:hideMark/>
          </w:tcPr>
          <w:p w14:paraId="1B3B26A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745EE0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C8EF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78AE9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395B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72</w:t>
            </w:r>
          </w:p>
        </w:tc>
        <w:tc>
          <w:tcPr>
            <w:tcW w:w="500" w:type="dxa"/>
            <w:shd w:val="clear" w:color="auto" w:fill="auto"/>
            <w:noWrap/>
            <w:vAlign w:val="center"/>
            <w:hideMark/>
          </w:tcPr>
          <w:p w14:paraId="7E6DD1E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61990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72</w:t>
            </w:r>
          </w:p>
        </w:tc>
        <w:tc>
          <w:tcPr>
            <w:tcW w:w="500" w:type="dxa"/>
            <w:shd w:val="clear" w:color="000000" w:fill="F2F2F2"/>
            <w:noWrap/>
            <w:vAlign w:val="center"/>
            <w:hideMark/>
          </w:tcPr>
          <w:p w14:paraId="2DD166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4B2C7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FF68F7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0EA19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72</w:t>
            </w:r>
          </w:p>
        </w:tc>
      </w:tr>
      <w:tr w:rsidR="000041D7" w:rsidRPr="000041D7" w14:paraId="2BA8CD36" w14:textId="77777777" w:rsidTr="000041D7">
        <w:trPr>
          <w:trHeight w:val="240"/>
          <w:jc w:val="center"/>
        </w:trPr>
        <w:tc>
          <w:tcPr>
            <w:tcW w:w="700" w:type="dxa"/>
            <w:vMerge/>
            <w:vAlign w:val="center"/>
            <w:hideMark/>
          </w:tcPr>
          <w:p w14:paraId="20108D1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0052F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Kötések</w:t>
            </w:r>
          </w:p>
        </w:tc>
        <w:tc>
          <w:tcPr>
            <w:tcW w:w="700" w:type="dxa"/>
            <w:vMerge/>
            <w:vAlign w:val="center"/>
            <w:hideMark/>
          </w:tcPr>
          <w:p w14:paraId="457B916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8583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2578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19AD5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FAD5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81</w:t>
            </w:r>
          </w:p>
        </w:tc>
        <w:tc>
          <w:tcPr>
            <w:tcW w:w="500" w:type="dxa"/>
            <w:shd w:val="clear" w:color="000000" w:fill="F2F2F2"/>
            <w:noWrap/>
            <w:vAlign w:val="center"/>
            <w:hideMark/>
          </w:tcPr>
          <w:p w14:paraId="40E3F2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3EBB7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4F173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DD6F3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A4041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E21F4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B97B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81</w:t>
            </w:r>
          </w:p>
        </w:tc>
        <w:tc>
          <w:tcPr>
            <w:tcW w:w="700" w:type="dxa"/>
            <w:vMerge/>
            <w:vAlign w:val="center"/>
            <w:hideMark/>
          </w:tcPr>
          <w:p w14:paraId="31D0F4B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8491C3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CC87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C708C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4C886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81</w:t>
            </w:r>
          </w:p>
        </w:tc>
        <w:tc>
          <w:tcPr>
            <w:tcW w:w="500" w:type="dxa"/>
            <w:shd w:val="clear" w:color="auto" w:fill="auto"/>
            <w:noWrap/>
            <w:vAlign w:val="center"/>
            <w:hideMark/>
          </w:tcPr>
          <w:p w14:paraId="4BD2E56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B72A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81</w:t>
            </w:r>
          </w:p>
        </w:tc>
        <w:tc>
          <w:tcPr>
            <w:tcW w:w="500" w:type="dxa"/>
            <w:shd w:val="clear" w:color="000000" w:fill="F2F2F2"/>
            <w:noWrap/>
            <w:vAlign w:val="center"/>
            <w:hideMark/>
          </w:tcPr>
          <w:p w14:paraId="31ED50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848FCC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317778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6523A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81</w:t>
            </w:r>
          </w:p>
        </w:tc>
      </w:tr>
      <w:tr w:rsidR="000041D7" w:rsidRPr="000041D7" w14:paraId="22DBFD86" w14:textId="77777777" w:rsidTr="000041D7">
        <w:trPr>
          <w:trHeight w:val="240"/>
          <w:jc w:val="center"/>
        </w:trPr>
        <w:tc>
          <w:tcPr>
            <w:tcW w:w="700" w:type="dxa"/>
            <w:vMerge/>
            <w:vAlign w:val="center"/>
            <w:hideMark/>
          </w:tcPr>
          <w:p w14:paraId="05D5487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48D6E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Megmunkálás II.</w:t>
            </w:r>
          </w:p>
        </w:tc>
        <w:tc>
          <w:tcPr>
            <w:tcW w:w="700" w:type="dxa"/>
            <w:vMerge/>
            <w:vAlign w:val="center"/>
            <w:hideMark/>
          </w:tcPr>
          <w:p w14:paraId="1F68B96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9C7B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4759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948C7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25B7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500" w:type="dxa"/>
            <w:shd w:val="clear" w:color="000000" w:fill="F2F2F2"/>
            <w:noWrap/>
            <w:vAlign w:val="center"/>
            <w:hideMark/>
          </w:tcPr>
          <w:p w14:paraId="09FF64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5BC23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DBA36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BC00D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1C7DA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0D09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E38A9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700" w:type="dxa"/>
            <w:vMerge/>
            <w:vAlign w:val="center"/>
            <w:hideMark/>
          </w:tcPr>
          <w:p w14:paraId="0EDDF04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356C10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3749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1C38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BAACF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500" w:type="dxa"/>
            <w:shd w:val="clear" w:color="auto" w:fill="auto"/>
            <w:noWrap/>
            <w:vAlign w:val="center"/>
            <w:hideMark/>
          </w:tcPr>
          <w:p w14:paraId="02E476D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AF11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c>
          <w:tcPr>
            <w:tcW w:w="500" w:type="dxa"/>
            <w:shd w:val="clear" w:color="000000" w:fill="F2F2F2"/>
            <w:noWrap/>
            <w:vAlign w:val="center"/>
            <w:hideMark/>
          </w:tcPr>
          <w:p w14:paraId="043309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4EFF5F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BB08C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64D69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27</w:t>
            </w:r>
          </w:p>
        </w:tc>
      </w:tr>
      <w:tr w:rsidR="000041D7" w:rsidRPr="000041D7" w14:paraId="01E23695" w14:textId="77777777" w:rsidTr="000041D7">
        <w:trPr>
          <w:trHeight w:val="240"/>
          <w:jc w:val="center"/>
        </w:trPr>
        <w:tc>
          <w:tcPr>
            <w:tcW w:w="700" w:type="dxa"/>
            <w:vMerge/>
            <w:vAlign w:val="center"/>
            <w:hideMark/>
          </w:tcPr>
          <w:p w14:paraId="6C99B1D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47FC0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Anyagvizsgálatok</w:t>
            </w:r>
          </w:p>
        </w:tc>
        <w:tc>
          <w:tcPr>
            <w:tcW w:w="700" w:type="dxa"/>
            <w:vMerge/>
            <w:vAlign w:val="center"/>
            <w:hideMark/>
          </w:tcPr>
          <w:p w14:paraId="679CE65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3EA3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0304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5D301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E96D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2A64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D6DC3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6E132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636" w:type="dxa"/>
            <w:shd w:val="clear" w:color="000000" w:fill="F2F2F2"/>
            <w:noWrap/>
            <w:vAlign w:val="center"/>
            <w:hideMark/>
          </w:tcPr>
          <w:p w14:paraId="684DC6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AD36E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C511F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F29BE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7F7C7C6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5BE270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ED2C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D545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BD517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58F460F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238FC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4F3BEF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4FA2A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F2029C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FEF7E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6290A837" w14:textId="77777777" w:rsidTr="000041D7">
        <w:trPr>
          <w:trHeight w:val="240"/>
          <w:jc w:val="center"/>
        </w:trPr>
        <w:tc>
          <w:tcPr>
            <w:tcW w:w="700" w:type="dxa"/>
            <w:vMerge/>
            <w:vAlign w:val="center"/>
            <w:hideMark/>
          </w:tcPr>
          <w:p w14:paraId="5E54AD3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872FC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Szerelés</w:t>
            </w:r>
          </w:p>
        </w:tc>
        <w:tc>
          <w:tcPr>
            <w:tcW w:w="700" w:type="dxa"/>
            <w:vMerge/>
            <w:vAlign w:val="center"/>
            <w:hideMark/>
          </w:tcPr>
          <w:p w14:paraId="6A414A6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D0FC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7D6B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F80C3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9EB9A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E9F69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49737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83991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636" w:type="dxa"/>
            <w:shd w:val="clear" w:color="000000" w:fill="F2F2F2"/>
            <w:noWrap/>
            <w:vAlign w:val="center"/>
            <w:hideMark/>
          </w:tcPr>
          <w:p w14:paraId="7391BC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9057B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65E5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A17AB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392C66D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773011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FE33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1C45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9F3C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72E13AF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5A0EE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000000" w:fill="F2F2F2"/>
            <w:noWrap/>
            <w:vAlign w:val="center"/>
            <w:hideMark/>
          </w:tcPr>
          <w:p w14:paraId="49DB2E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88F8F1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6713A4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0D47B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r>
      <w:tr w:rsidR="000041D7" w:rsidRPr="000041D7" w14:paraId="384FAE55" w14:textId="77777777" w:rsidTr="000041D7">
        <w:trPr>
          <w:trHeight w:val="240"/>
          <w:jc w:val="center"/>
        </w:trPr>
        <w:tc>
          <w:tcPr>
            <w:tcW w:w="700" w:type="dxa"/>
            <w:vMerge/>
            <w:vAlign w:val="center"/>
            <w:hideMark/>
          </w:tcPr>
          <w:p w14:paraId="6292441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4ACE5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Mérési gyakorlatok</w:t>
            </w:r>
          </w:p>
        </w:tc>
        <w:tc>
          <w:tcPr>
            <w:tcW w:w="700" w:type="dxa"/>
            <w:vMerge w:val="restart"/>
            <w:shd w:val="clear" w:color="000000" w:fill="FFFFFF"/>
            <w:textDirection w:val="btLr"/>
            <w:hideMark/>
          </w:tcPr>
          <w:p w14:paraId="70DBC5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A418CD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FC4F5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214212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9480EA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C67462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20FB416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209C4C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2BCF838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2F68FF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FDC51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700" w:type="dxa"/>
            <w:shd w:val="clear" w:color="auto" w:fill="auto"/>
            <w:noWrap/>
            <w:vAlign w:val="center"/>
            <w:hideMark/>
          </w:tcPr>
          <w:p w14:paraId="3D7F76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700" w:type="dxa"/>
            <w:vMerge w:val="restart"/>
            <w:shd w:val="clear" w:color="auto" w:fill="auto"/>
            <w:noWrap/>
            <w:hideMark/>
          </w:tcPr>
          <w:p w14:paraId="5DF1D03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0CE6F6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500" w:type="dxa"/>
            <w:shd w:val="clear" w:color="auto" w:fill="auto"/>
            <w:noWrap/>
            <w:vAlign w:val="center"/>
            <w:hideMark/>
          </w:tcPr>
          <w:p w14:paraId="2A959C7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89F477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1862EE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500" w:type="dxa"/>
            <w:shd w:val="clear" w:color="auto" w:fill="auto"/>
            <w:noWrap/>
            <w:vAlign w:val="center"/>
            <w:hideMark/>
          </w:tcPr>
          <w:p w14:paraId="33C0FE2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DE2C9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c>
          <w:tcPr>
            <w:tcW w:w="500" w:type="dxa"/>
            <w:shd w:val="clear" w:color="000000" w:fill="F2F2F2"/>
            <w:noWrap/>
            <w:vAlign w:val="center"/>
            <w:hideMark/>
          </w:tcPr>
          <w:p w14:paraId="504CA73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7B83AC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1B3D4E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AFBC8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108</w:t>
            </w:r>
          </w:p>
        </w:tc>
      </w:tr>
      <w:tr w:rsidR="000041D7" w:rsidRPr="000041D7" w14:paraId="4E953410" w14:textId="77777777" w:rsidTr="000041D7">
        <w:trPr>
          <w:trHeight w:val="720"/>
          <w:jc w:val="center"/>
        </w:trPr>
        <w:tc>
          <w:tcPr>
            <w:tcW w:w="700" w:type="dxa"/>
            <w:vMerge/>
            <w:vAlign w:val="center"/>
            <w:hideMark/>
          </w:tcPr>
          <w:p w14:paraId="63DFBFE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D1F6A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Villamos méréstechnikai alapismeretek</w:t>
            </w:r>
          </w:p>
        </w:tc>
        <w:tc>
          <w:tcPr>
            <w:tcW w:w="700" w:type="dxa"/>
            <w:vMerge/>
            <w:vAlign w:val="center"/>
            <w:hideMark/>
          </w:tcPr>
          <w:p w14:paraId="26EF660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2A68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AF89C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EA4EA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BF2B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031E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EB6AE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15545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F554D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68FC3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4FA1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shd w:val="clear" w:color="auto" w:fill="auto"/>
            <w:noWrap/>
            <w:vAlign w:val="center"/>
            <w:hideMark/>
          </w:tcPr>
          <w:p w14:paraId="7DF621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vMerge/>
            <w:vAlign w:val="center"/>
            <w:hideMark/>
          </w:tcPr>
          <w:p w14:paraId="6671EAF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B4F461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41BE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438C0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03B0A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500" w:type="dxa"/>
            <w:shd w:val="clear" w:color="auto" w:fill="auto"/>
            <w:noWrap/>
            <w:vAlign w:val="center"/>
            <w:hideMark/>
          </w:tcPr>
          <w:p w14:paraId="14057F1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1E850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500" w:type="dxa"/>
            <w:shd w:val="clear" w:color="000000" w:fill="F2F2F2"/>
            <w:noWrap/>
            <w:vAlign w:val="center"/>
            <w:hideMark/>
          </w:tcPr>
          <w:p w14:paraId="386B91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1B5073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8E3703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85421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r>
      <w:tr w:rsidR="000041D7" w:rsidRPr="000041D7" w14:paraId="4F4ACC15" w14:textId="77777777" w:rsidTr="000041D7">
        <w:trPr>
          <w:trHeight w:val="480"/>
          <w:jc w:val="center"/>
        </w:trPr>
        <w:tc>
          <w:tcPr>
            <w:tcW w:w="700" w:type="dxa"/>
            <w:vMerge/>
            <w:vAlign w:val="center"/>
            <w:hideMark/>
          </w:tcPr>
          <w:p w14:paraId="4CFB35A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45704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Egyenáramú villamos alapmérések</w:t>
            </w:r>
          </w:p>
        </w:tc>
        <w:tc>
          <w:tcPr>
            <w:tcW w:w="700" w:type="dxa"/>
            <w:vMerge/>
            <w:vAlign w:val="center"/>
            <w:hideMark/>
          </w:tcPr>
          <w:p w14:paraId="6EF21BC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1F96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DE83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6B54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8858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BBCC0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33787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46697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EC7E0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5082B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58195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21</w:t>
            </w:r>
          </w:p>
        </w:tc>
        <w:tc>
          <w:tcPr>
            <w:tcW w:w="700" w:type="dxa"/>
            <w:shd w:val="clear" w:color="auto" w:fill="auto"/>
            <w:noWrap/>
            <w:vAlign w:val="center"/>
            <w:hideMark/>
          </w:tcPr>
          <w:p w14:paraId="6757B5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21</w:t>
            </w:r>
          </w:p>
        </w:tc>
        <w:tc>
          <w:tcPr>
            <w:tcW w:w="700" w:type="dxa"/>
            <w:vMerge/>
            <w:vAlign w:val="center"/>
            <w:hideMark/>
          </w:tcPr>
          <w:p w14:paraId="2AEB727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593BEA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063B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A21A8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84529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21</w:t>
            </w:r>
          </w:p>
        </w:tc>
        <w:tc>
          <w:tcPr>
            <w:tcW w:w="500" w:type="dxa"/>
            <w:shd w:val="clear" w:color="auto" w:fill="auto"/>
            <w:noWrap/>
            <w:vAlign w:val="center"/>
            <w:hideMark/>
          </w:tcPr>
          <w:p w14:paraId="1045420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C02B9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500" w:type="dxa"/>
            <w:shd w:val="clear" w:color="000000" w:fill="F2F2F2"/>
            <w:noWrap/>
            <w:vAlign w:val="center"/>
            <w:hideMark/>
          </w:tcPr>
          <w:p w14:paraId="1F9BA4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0EFA43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7C84E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802D2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r>
      <w:tr w:rsidR="000041D7" w:rsidRPr="000041D7" w14:paraId="65ED4554" w14:textId="77777777" w:rsidTr="000041D7">
        <w:trPr>
          <w:trHeight w:val="720"/>
          <w:jc w:val="center"/>
        </w:trPr>
        <w:tc>
          <w:tcPr>
            <w:tcW w:w="700" w:type="dxa"/>
            <w:vMerge/>
            <w:vAlign w:val="center"/>
            <w:hideMark/>
          </w:tcPr>
          <w:p w14:paraId="038421F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18B10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Váltakozó áramú villamos alapmérések I.</w:t>
            </w:r>
          </w:p>
        </w:tc>
        <w:tc>
          <w:tcPr>
            <w:tcW w:w="700" w:type="dxa"/>
            <w:vMerge/>
            <w:vAlign w:val="center"/>
            <w:hideMark/>
          </w:tcPr>
          <w:p w14:paraId="714BB29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0EC6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1E534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1291F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B6FB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3EBB3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44782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670DA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2790C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8D5D0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B16A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shd w:val="clear" w:color="auto" w:fill="auto"/>
            <w:noWrap/>
            <w:vAlign w:val="center"/>
            <w:hideMark/>
          </w:tcPr>
          <w:p w14:paraId="6A54A0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vMerge/>
            <w:vAlign w:val="center"/>
            <w:hideMark/>
          </w:tcPr>
          <w:p w14:paraId="4BAD351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EDA097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AA2C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6E27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0E849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500" w:type="dxa"/>
            <w:shd w:val="clear" w:color="auto" w:fill="auto"/>
            <w:noWrap/>
            <w:vAlign w:val="center"/>
            <w:hideMark/>
          </w:tcPr>
          <w:p w14:paraId="5A49B7D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1DEE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500" w:type="dxa"/>
            <w:shd w:val="clear" w:color="000000" w:fill="F2F2F2"/>
            <w:noWrap/>
            <w:vAlign w:val="center"/>
            <w:hideMark/>
          </w:tcPr>
          <w:p w14:paraId="6C5DE2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CAB1B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30FB07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BF08A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r>
      <w:tr w:rsidR="000041D7" w:rsidRPr="000041D7" w14:paraId="1AD49675" w14:textId="77777777" w:rsidTr="000041D7">
        <w:trPr>
          <w:trHeight w:val="720"/>
          <w:jc w:val="center"/>
        </w:trPr>
        <w:tc>
          <w:tcPr>
            <w:tcW w:w="700" w:type="dxa"/>
            <w:vMerge/>
            <w:vAlign w:val="center"/>
            <w:hideMark/>
          </w:tcPr>
          <w:p w14:paraId="5A89863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EF295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Váltakozó áramú villamos alapmérések II.</w:t>
            </w:r>
          </w:p>
        </w:tc>
        <w:tc>
          <w:tcPr>
            <w:tcW w:w="700" w:type="dxa"/>
            <w:vMerge/>
            <w:vAlign w:val="center"/>
            <w:hideMark/>
          </w:tcPr>
          <w:p w14:paraId="3A112F3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4D37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5935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7887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4E664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A0A6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F29A9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C54C1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A852A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CCBF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CC56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shd w:val="clear" w:color="auto" w:fill="auto"/>
            <w:noWrap/>
            <w:vAlign w:val="center"/>
            <w:hideMark/>
          </w:tcPr>
          <w:p w14:paraId="480E62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700" w:type="dxa"/>
            <w:vMerge/>
            <w:vAlign w:val="center"/>
            <w:hideMark/>
          </w:tcPr>
          <w:p w14:paraId="6AF22FA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81A6B2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8CFF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42CC6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4D3C5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24</w:t>
            </w:r>
          </w:p>
        </w:tc>
        <w:tc>
          <w:tcPr>
            <w:tcW w:w="500" w:type="dxa"/>
            <w:shd w:val="clear" w:color="auto" w:fill="auto"/>
            <w:noWrap/>
            <w:vAlign w:val="center"/>
            <w:hideMark/>
          </w:tcPr>
          <w:p w14:paraId="3B5F967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D1C0A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500" w:type="dxa"/>
            <w:shd w:val="clear" w:color="000000" w:fill="F2F2F2"/>
            <w:noWrap/>
            <w:vAlign w:val="center"/>
            <w:hideMark/>
          </w:tcPr>
          <w:p w14:paraId="17B899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EEA52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1438E0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7AD9F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r>
      <w:tr w:rsidR="000041D7" w:rsidRPr="000041D7" w14:paraId="231C691B" w14:textId="77777777" w:rsidTr="000041D7">
        <w:trPr>
          <w:trHeight w:val="480"/>
          <w:jc w:val="center"/>
        </w:trPr>
        <w:tc>
          <w:tcPr>
            <w:tcW w:w="700" w:type="dxa"/>
            <w:vMerge w:val="restart"/>
            <w:shd w:val="clear" w:color="auto" w:fill="auto"/>
            <w:textDirection w:val="btLr"/>
            <w:vAlign w:val="center"/>
            <w:hideMark/>
          </w:tcPr>
          <w:p w14:paraId="689CC6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10431-12 repülőgépek, helikopterek aerodinamikája, szerkezete és rendszerei</w:t>
            </w:r>
          </w:p>
        </w:tc>
        <w:tc>
          <w:tcPr>
            <w:tcW w:w="1780" w:type="dxa"/>
            <w:shd w:val="clear" w:color="auto" w:fill="auto"/>
            <w:vAlign w:val="center"/>
            <w:hideMark/>
          </w:tcPr>
          <w:p w14:paraId="61804DDE"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Aerodinamika és repülés elmélet</w:t>
            </w:r>
          </w:p>
        </w:tc>
        <w:tc>
          <w:tcPr>
            <w:tcW w:w="700" w:type="dxa"/>
            <w:vMerge w:val="restart"/>
            <w:shd w:val="clear" w:color="000000" w:fill="FFFFFF"/>
            <w:textDirection w:val="btLr"/>
            <w:hideMark/>
          </w:tcPr>
          <w:p w14:paraId="123833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11737F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2CB265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68AE4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96BBC0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518B8E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307B1CE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7E10F50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6B95EED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1F825A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C8CA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D07234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5E1330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B709F3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A99CA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000000" w:fill="F2F2F2"/>
            <w:noWrap/>
            <w:vAlign w:val="center"/>
            <w:hideMark/>
          </w:tcPr>
          <w:p w14:paraId="38F53E8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36BCA3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auto" w:fill="auto"/>
            <w:noWrap/>
            <w:vAlign w:val="center"/>
            <w:hideMark/>
          </w:tcPr>
          <w:p w14:paraId="493929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0B08D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F5E4D5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FC8B48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c>
          <w:tcPr>
            <w:tcW w:w="500" w:type="dxa"/>
            <w:shd w:val="clear" w:color="000000" w:fill="F2F2F2"/>
            <w:noWrap/>
            <w:vAlign w:val="center"/>
            <w:hideMark/>
          </w:tcPr>
          <w:p w14:paraId="41C371C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1F15A2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62</w:t>
            </w:r>
          </w:p>
        </w:tc>
      </w:tr>
      <w:tr w:rsidR="000041D7" w:rsidRPr="000041D7" w14:paraId="3EBD6BE8" w14:textId="77777777" w:rsidTr="000041D7">
        <w:trPr>
          <w:trHeight w:val="480"/>
          <w:jc w:val="center"/>
        </w:trPr>
        <w:tc>
          <w:tcPr>
            <w:tcW w:w="700" w:type="dxa"/>
            <w:vMerge/>
            <w:vAlign w:val="center"/>
            <w:hideMark/>
          </w:tcPr>
          <w:p w14:paraId="13F8E99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26C40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légkör és áramlási alapjelenségek</w:t>
            </w:r>
          </w:p>
        </w:tc>
        <w:tc>
          <w:tcPr>
            <w:tcW w:w="700" w:type="dxa"/>
            <w:vMerge/>
            <w:vAlign w:val="center"/>
            <w:hideMark/>
          </w:tcPr>
          <w:p w14:paraId="1D3A85B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28F3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31FF6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49BD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3ED2A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C88D3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82109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6716E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8961D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1E9B7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E2A56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95294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006B30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C0EFA7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ACA3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1B0EAB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CE021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5D802D2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951BD9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FE209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D885C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036095D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B60E1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1144126E" w14:textId="77777777" w:rsidTr="000041D7">
        <w:trPr>
          <w:trHeight w:val="480"/>
          <w:jc w:val="center"/>
        </w:trPr>
        <w:tc>
          <w:tcPr>
            <w:tcW w:w="700" w:type="dxa"/>
            <w:vMerge/>
            <w:vAlign w:val="center"/>
            <w:hideMark/>
          </w:tcPr>
          <w:p w14:paraId="03E16B8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E65E5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szárny aerodinamikája</w:t>
            </w:r>
          </w:p>
        </w:tc>
        <w:tc>
          <w:tcPr>
            <w:tcW w:w="700" w:type="dxa"/>
            <w:vMerge/>
            <w:vAlign w:val="center"/>
            <w:hideMark/>
          </w:tcPr>
          <w:p w14:paraId="15BD78E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D445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82FA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DBEF7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228AC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69F3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4B930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F7CB8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EBE07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2412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DACB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1B059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565940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4EBDFC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F4A0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0ED035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49FFB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auto" w:fill="auto"/>
            <w:noWrap/>
            <w:vAlign w:val="center"/>
            <w:hideMark/>
          </w:tcPr>
          <w:p w14:paraId="687600F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20EF6B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31BAA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75BE5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5B7B5EB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6EDF1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r>
      <w:tr w:rsidR="000041D7" w:rsidRPr="000041D7" w14:paraId="13783481" w14:textId="77777777" w:rsidTr="000041D7">
        <w:trPr>
          <w:trHeight w:val="480"/>
          <w:jc w:val="center"/>
        </w:trPr>
        <w:tc>
          <w:tcPr>
            <w:tcW w:w="700" w:type="dxa"/>
            <w:vMerge/>
            <w:vAlign w:val="center"/>
            <w:hideMark/>
          </w:tcPr>
          <w:p w14:paraId="7B83AF9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F5404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Az egész gép aerodinamikája</w:t>
            </w:r>
          </w:p>
        </w:tc>
        <w:tc>
          <w:tcPr>
            <w:tcW w:w="700" w:type="dxa"/>
            <w:vMerge/>
            <w:vAlign w:val="center"/>
            <w:hideMark/>
          </w:tcPr>
          <w:p w14:paraId="2CB0A63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E530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72F7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394F5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8DA7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958B9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BD40C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0F06B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24603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0B60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800B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9401A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B48003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43D527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925F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5D6E2B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67CF1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auto" w:fill="auto"/>
            <w:noWrap/>
            <w:vAlign w:val="center"/>
            <w:hideMark/>
          </w:tcPr>
          <w:p w14:paraId="624642D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C7E984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FA3DC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C45F0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122FCE4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F087B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r>
      <w:tr w:rsidR="000041D7" w:rsidRPr="000041D7" w14:paraId="428FDB6D" w14:textId="77777777" w:rsidTr="000041D7">
        <w:trPr>
          <w:trHeight w:val="720"/>
          <w:jc w:val="center"/>
        </w:trPr>
        <w:tc>
          <w:tcPr>
            <w:tcW w:w="700" w:type="dxa"/>
            <w:vMerge/>
            <w:vAlign w:val="center"/>
            <w:hideMark/>
          </w:tcPr>
          <w:p w14:paraId="0582E46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80E4F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hangsebesség körüli és felett áramlás jelenségei</w:t>
            </w:r>
          </w:p>
        </w:tc>
        <w:tc>
          <w:tcPr>
            <w:tcW w:w="700" w:type="dxa"/>
            <w:vMerge/>
            <w:vAlign w:val="center"/>
            <w:hideMark/>
          </w:tcPr>
          <w:p w14:paraId="30DD7FC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7B9BC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1515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EAF1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3E3C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9ECF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992A8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A59B8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F11F4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EEBD5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6286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6D35C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59352F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FE18B5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AC68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5327FD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02A40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2FF3DC4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956FF0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982FB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0FCE1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5052901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A6E3F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r>
      <w:tr w:rsidR="000041D7" w:rsidRPr="000041D7" w14:paraId="2B44B929" w14:textId="77777777" w:rsidTr="000041D7">
        <w:trPr>
          <w:trHeight w:val="480"/>
          <w:jc w:val="center"/>
        </w:trPr>
        <w:tc>
          <w:tcPr>
            <w:tcW w:w="700" w:type="dxa"/>
            <w:vMerge/>
            <w:vAlign w:val="center"/>
            <w:hideMark/>
          </w:tcPr>
          <w:p w14:paraId="23E1AD0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B8BE5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Repülésmechanika, repülési helyzetek</w:t>
            </w:r>
          </w:p>
        </w:tc>
        <w:tc>
          <w:tcPr>
            <w:tcW w:w="700" w:type="dxa"/>
            <w:vMerge/>
            <w:vAlign w:val="center"/>
            <w:hideMark/>
          </w:tcPr>
          <w:p w14:paraId="016BCC2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84C4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7CAA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0A6EB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B4B9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3BB4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B90A9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7D47E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DF6BF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E290E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1224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B1A8C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488897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50F138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6C95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769D30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7543F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4612909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142CA9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A6246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73EAD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3A89258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A7165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0D3851C9" w14:textId="77777777" w:rsidTr="000041D7">
        <w:trPr>
          <w:trHeight w:val="480"/>
          <w:jc w:val="center"/>
        </w:trPr>
        <w:tc>
          <w:tcPr>
            <w:tcW w:w="700" w:type="dxa"/>
            <w:vMerge/>
            <w:vAlign w:val="center"/>
            <w:hideMark/>
          </w:tcPr>
          <w:p w14:paraId="06802CF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4AD09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Merevszárnyú gépek teljesítményszámítása</w:t>
            </w:r>
          </w:p>
        </w:tc>
        <w:tc>
          <w:tcPr>
            <w:tcW w:w="700" w:type="dxa"/>
            <w:vMerge/>
            <w:vAlign w:val="center"/>
            <w:hideMark/>
          </w:tcPr>
          <w:p w14:paraId="1731BD5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38EC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C657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24CE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0D97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897C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86B66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B5214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6F659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3CD50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A04E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F0212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D8AB2D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CFD00D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15D3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D6C4D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EF166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3DF9CD2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341303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6E33A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4ABA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BD9C57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C79F1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0B42F7ED" w14:textId="77777777" w:rsidTr="000041D7">
        <w:trPr>
          <w:trHeight w:val="720"/>
          <w:jc w:val="center"/>
        </w:trPr>
        <w:tc>
          <w:tcPr>
            <w:tcW w:w="700" w:type="dxa"/>
            <w:vMerge/>
            <w:vAlign w:val="center"/>
            <w:hideMark/>
          </w:tcPr>
          <w:p w14:paraId="44A655C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34766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Merevszárnyú gépek stabilitása, kormányozhatósága</w:t>
            </w:r>
          </w:p>
        </w:tc>
        <w:tc>
          <w:tcPr>
            <w:tcW w:w="700" w:type="dxa"/>
            <w:vMerge/>
            <w:vAlign w:val="center"/>
            <w:hideMark/>
          </w:tcPr>
          <w:p w14:paraId="43AF041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3DBD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941A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7DBA0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FB459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DB31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81975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3B6D6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85C6F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D2ECF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7C922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4126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069B55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25FD37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3FF0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7CEA92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DF88C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533F0E5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516B07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27DC0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D4114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74B38A2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6C915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r>
      <w:tr w:rsidR="000041D7" w:rsidRPr="000041D7" w14:paraId="550D98B9" w14:textId="77777777" w:rsidTr="000041D7">
        <w:trPr>
          <w:trHeight w:val="480"/>
          <w:jc w:val="center"/>
        </w:trPr>
        <w:tc>
          <w:tcPr>
            <w:tcW w:w="700" w:type="dxa"/>
            <w:vMerge/>
            <w:vAlign w:val="center"/>
            <w:hideMark/>
          </w:tcPr>
          <w:p w14:paraId="232E077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E1BEF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Helikopterek aerodinamikája</w:t>
            </w:r>
          </w:p>
        </w:tc>
        <w:tc>
          <w:tcPr>
            <w:tcW w:w="700" w:type="dxa"/>
            <w:vMerge/>
            <w:vAlign w:val="center"/>
            <w:hideMark/>
          </w:tcPr>
          <w:p w14:paraId="6A68F0C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EA39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9B35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76665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6393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28C5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03C36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0FE37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39C2A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11FD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4102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31247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F56803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481891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73DE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20294E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BAD8A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7BB1037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0DE3E0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8FD5D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AEB11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000000" w:fill="F2F2F2"/>
            <w:noWrap/>
            <w:vAlign w:val="center"/>
            <w:hideMark/>
          </w:tcPr>
          <w:p w14:paraId="1708A3C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17F8B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r>
      <w:tr w:rsidR="000041D7" w:rsidRPr="000041D7" w14:paraId="055CAF09" w14:textId="77777777" w:rsidTr="000041D7">
        <w:trPr>
          <w:trHeight w:val="720"/>
          <w:jc w:val="center"/>
        </w:trPr>
        <w:tc>
          <w:tcPr>
            <w:tcW w:w="700" w:type="dxa"/>
            <w:vMerge/>
            <w:vAlign w:val="center"/>
            <w:hideMark/>
          </w:tcPr>
          <w:p w14:paraId="05A8CAD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79BD6C"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Repülőgép-szerkezettan és rendszerismeret</w:t>
            </w:r>
          </w:p>
        </w:tc>
        <w:tc>
          <w:tcPr>
            <w:tcW w:w="700" w:type="dxa"/>
            <w:vMerge w:val="restart"/>
            <w:shd w:val="clear" w:color="000000" w:fill="FFFFFF"/>
            <w:textDirection w:val="btLr"/>
            <w:hideMark/>
          </w:tcPr>
          <w:p w14:paraId="546497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219A23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C71616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4B1F66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A465BF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842829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2A99E5A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D0C140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036A358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C93563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B5FCA0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4D6826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345485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985E33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1069B27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155</w:t>
            </w:r>
          </w:p>
        </w:tc>
        <w:tc>
          <w:tcPr>
            <w:tcW w:w="500" w:type="dxa"/>
            <w:shd w:val="clear" w:color="000000" w:fill="F2F2F2"/>
            <w:noWrap/>
            <w:vAlign w:val="center"/>
            <w:hideMark/>
          </w:tcPr>
          <w:p w14:paraId="41EFFC4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EAF395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155</w:t>
            </w:r>
          </w:p>
        </w:tc>
        <w:tc>
          <w:tcPr>
            <w:tcW w:w="500" w:type="dxa"/>
            <w:shd w:val="clear" w:color="auto" w:fill="auto"/>
            <w:noWrap/>
            <w:vAlign w:val="center"/>
            <w:hideMark/>
          </w:tcPr>
          <w:p w14:paraId="1336B1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43F2DE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6D1C1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7FC147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155</w:t>
            </w:r>
          </w:p>
        </w:tc>
        <w:tc>
          <w:tcPr>
            <w:tcW w:w="500" w:type="dxa"/>
            <w:shd w:val="clear" w:color="000000" w:fill="F2F2F2"/>
            <w:noWrap/>
            <w:vAlign w:val="center"/>
            <w:hideMark/>
          </w:tcPr>
          <w:p w14:paraId="4CAB1BC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B55CB1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155</w:t>
            </w:r>
          </w:p>
        </w:tc>
      </w:tr>
      <w:tr w:rsidR="000041D7" w:rsidRPr="000041D7" w14:paraId="5E40400A" w14:textId="77777777" w:rsidTr="000041D7">
        <w:trPr>
          <w:trHeight w:val="480"/>
          <w:jc w:val="center"/>
        </w:trPr>
        <w:tc>
          <w:tcPr>
            <w:tcW w:w="700" w:type="dxa"/>
            <w:vMerge/>
            <w:vAlign w:val="center"/>
            <w:hideMark/>
          </w:tcPr>
          <w:p w14:paraId="4FB3ADE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237B9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Bevezető ismeretek, rendszerezések</w:t>
            </w:r>
          </w:p>
        </w:tc>
        <w:tc>
          <w:tcPr>
            <w:tcW w:w="700" w:type="dxa"/>
            <w:vMerge/>
            <w:vAlign w:val="center"/>
            <w:hideMark/>
          </w:tcPr>
          <w:p w14:paraId="5B4A2A2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40C8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B5E93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64882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6B5AF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0AE3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3C80B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C6A92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F893D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EFEC0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202E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395A9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FA3287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154C74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6EE6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000000" w:fill="F2F2F2"/>
            <w:noWrap/>
            <w:vAlign w:val="center"/>
            <w:hideMark/>
          </w:tcPr>
          <w:p w14:paraId="658453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08575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auto" w:fill="auto"/>
            <w:noWrap/>
            <w:vAlign w:val="center"/>
            <w:hideMark/>
          </w:tcPr>
          <w:p w14:paraId="3AF0FBB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9F5439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12DF2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AB68C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000000" w:fill="F2F2F2"/>
            <w:noWrap/>
            <w:vAlign w:val="center"/>
            <w:hideMark/>
          </w:tcPr>
          <w:p w14:paraId="08468F9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5FE77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r>
      <w:tr w:rsidR="000041D7" w:rsidRPr="000041D7" w14:paraId="47F69654" w14:textId="77777777" w:rsidTr="000041D7">
        <w:trPr>
          <w:trHeight w:val="480"/>
          <w:jc w:val="center"/>
        </w:trPr>
        <w:tc>
          <w:tcPr>
            <w:tcW w:w="700" w:type="dxa"/>
            <w:vMerge/>
            <w:vAlign w:val="center"/>
            <w:hideMark/>
          </w:tcPr>
          <w:p w14:paraId="61E5B6B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9E963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szerkezete I.</w:t>
            </w:r>
          </w:p>
        </w:tc>
        <w:tc>
          <w:tcPr>
            <w:tcW w:w="700" w:type="dxa"/>
            <w:vMerge/>
            <w:vAlign w:val="center"/>
            <w:hideMark/>
          </w:tcPr>
          <w:p w14:paraId="12F4B33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8CF2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2E63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0A7D3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16B11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838B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88856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16FE7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D216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610F6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3BFD7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1AD30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C2CA56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7D351B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F3A5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6E17E0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51A83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05286B1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AA0F4D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BDEEC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277E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402BE07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E4E2B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503699CB" w14:textId="77777777" w:rsidTr="000041D7">
        <w:trPr>
          <w:trHeight w:val="480"/>
          <w:jc w:val="center"/>
        </w:trPr>
        <w:tc>
          <w:tcPr>
            <w:tcW w:w="700" w:type="dxa"/>
            <w:vMerge/>
            <w:vAlign w:val="center"/>
            <w:hideMark/>
          </w:tcPr>
          <w:p w14:paraId="59F1FFE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F28C7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szerkezete II.</w:t>
            </w:r>
          </w:p>
        </w:tc>
        <w:tc>
          <w:tcPr>
            <w:tcW w:w="700" w:type="dxa"/>
            <w:vMerge/>
            <w:vAlign w:val="center"/>
            <w:hideMark/>
          </w:tcPr>
          <w:p w14:paraId="7B03ABB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E04A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A360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7B95B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E8B7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6C940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1AA02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23CCC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180F9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BF60B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204D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5594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91E9E9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6B763E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01B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51BAA9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F942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756A752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01C52F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9A7F3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3CDA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5890296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D91DF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2BF33FB4" w14:textId="77777777" w:rsidTr="000041D7">
        <w:trPr>
          <w:trHeight w:val="480"/>
          <w:jc w:val="center"/>
        </w:trPr>
        <w:tc>
          <w:tcPr>
            <w:tcW w:w="700" w:type="dxa"/>
            <w:vMerge/>
            <w:vAlign w:val="center"/>
            <w:hideMark/>
          </w:tcPr>
          <w:p w14:paraId="59B6D81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8DA26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rendszerei I.</w:t>
            </w:r>
          </w:p>
        </w:tc>
        <w:tc>
          <w:tcPr>
            <w:tcW w:w="700" w:type="dxa"/>
            <w:vMerge/>
            <w:vAlign w:val="center"/>
            <w:hideMark/>
          </w:tcPr>
          <w:p w14:paraId="129D444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5059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9359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6EFD9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897B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5F1B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6A52D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9CCC4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F90DB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33471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F567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A941A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ECD141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C89366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F840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2CE21F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9E3FE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3AA2FDD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9F043D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166A3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A152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4CD782C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2C072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016510F9" w14:textId="77777777" w:rsidTr="000041D7">
        <w:trPr>
          <w:trHeight w:val="480"/>
          <w:jc w:val="center"/>
        </w:trPr>
        <w:tc>
          <w:tcPr>
            <w:tcW w:w="700" w:type="dxa"/>
            <w:vMerge/>
            <w:vAlign w:val="center"/>
            <w:hideMark/>
          </w:tcPr>
          <w:p w14:paraId="2DDFB06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7EA83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rendszerei II.</w:t>
            </w:r>
          </w:p>
        </w:tc>
        <w:tc>
          <w:tcPr>
            <w:tcW w:w="700" w:type="dxa"/>
            <w:vMerge/>
            <w:vAlign w:val="center"/>
            <w:hideMark/>
          </w:tcPr>
          <w:p w14:paraId="0B076507"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BB6F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B221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ABB4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4B14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66A3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F9272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03B6E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31B32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570C9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EB92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271F5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8D3066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2AA9CD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4F35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47D589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6019A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668A614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5C3D08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4242A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A8CDC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28F570D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AF62E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4D481998" w14:textId="77777777" w:rsidTr="000041D7">
        <w:trPr>
          <w:trHeight w:val="720"/>
          <w:jc w:val="center"/>
        </w:trPr>
        <w:tc>
          <w:tcPr>
            <w:tcW w:w="700" w:type="dxa"/>
            <w:vMerge/>
            <w:vAlign w:val="center"/>
            <w:hideMark/>
          </w:tcPr>
          <w:p w14:paraId="1D48DF0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A0B65C"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 villamossági rendszerek</w:t>
            </w:r>
          </w:p>
        </w:tc>
        <w:tc>
          <w:tcPr>
            <w:tcW w:w="700" w:type="dxa"/>
            <w:vMerge w:val="restart"/>
            <w:shd w:val="clear" w:color="000000" w:fill="FFFFFF"/>
            <w:textDirection w:val="btLr"/>
            <w:hideMark/>
          </w:tcPr>
          <w:p w14:paraId="2380A9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A00B16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7A37E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63E728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4BD249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73167C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D68377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3224536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369F7BD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F5ECB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2B2235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703077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A423CE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A27D14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49526D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000000" w:fill="F2F2F2"/>
            <w:noWrap/>
            <w:vAlign w:val="center"/>
            <w:hideMark/>
          </w:tcPr>
          <w:p w14:paraId="190055A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CE2ED9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auto" w:fill="auto"/>
            <w:noWrap/>
            <w:vAlign w:val="center"/>
            <w:hideMark/>
          </w:tcPr>
          <w:p w14:paraId="68C09DD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074ADA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736CA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BFE44C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000000" w:fill="F2F2F2"/>
            <w:noWrap/>
            <w:vAlign w:val="center"/>
            <w:hideMark/>
          </w:tcPr>
          <w:p w14:paraId="14A23F5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F64E8E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r>
      <w:tr w:rsidR="000041D7" w:rsidRPr="000041D7" w14:paraId="59DA7B60" w14:textId="77777777" w:rsidTr="000041D7">
        <w:trPr>
          <w:trHeight w:val="720"/>
          <w:jc w:val="center"/>
        </w:trPr>
        <w:tc>
          <w:tcPr>
            <w:tcW w:w="700" w:type="dxa"/>
            <w:vMerge/>
            <w:vAlign w:val="center"/>
            <w:hideMark/>
          </w:tcPr>
          <w:p w14:paraId="620ACC1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44491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Műszerek és repüléselektronikai rendszerek</w:t>
            </w:r>
          </w:p>
        </w:tc>
        <w:tc>
          <w:tcPr>
            <w:tcW w:w="700" w:type="dxa"/>
            <w:vMerge/>
            <w:vAlign w:val="center"/>
            <w:hideMark/>
          </w:tcPr>
          <w:p w14:paraId="7DB52D8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9F9D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86A50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1A21B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F780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C18F5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48C83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D907B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AE1EC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82B8D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9E5B1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BD795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88B6DB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7FC71B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A2BB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c>
          <w:tcPr>
            <w:tcW w:w="500" w:type="dxa"/>
            <w:shd w:val="clear" w:color="000000" w:fill="F2F2F2"/>
            <w:noWrap/>
            <w:vAlign w:val="center"/>
            <w:hideMark/>
          </w:tcPr>
          <w:p w14:paraId="600648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C0D4F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c>
          <w:tcPr>
            <w:tcW w:w="500" w:type="dxa"/>
            <w:shd w:val="clear" w:color="auto" w:fill="auto"/>
            <w:noWrap/>
            <w:vAlign w:val="center"/>
            <w:hideMark/>
          </w:tcPr>
          <w:p w14:paraId="55B1D1C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1CA8FC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2FB55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F0392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c>
          <w:tcPr>
            <w:tcW w:w="500" w:type="dxa"/>
            <w:shd w:val="clear" w:color="000000" w:fill="F2F2F2"/>
            <w:noWrap/>
            <w:vAlign w:val="center"/>
            <w:hideMark/>
          </w:tcPr>
          <w:p w14:paraId="371D24D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41B64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34</w:t>
            </w:r>
          </w:p>
        </w:tc>
      </w:tr>
      <w:tr w:rsidR="000041D7" w:rsidRPr="000041D7" w14:paraId="6390D857" w14:textId="77777777" w:rsidTr="000041D7">
        <w:trPr>
          <w:trHeight w:val="720"/>
          <w:jc w:val="center"/>
        </w:trPr>
        <w:tc>
          <w:tcPr>
            <w:tcW w:w="700" w:type="dxa"/>
            <w:vMerge/>
            <w:vAlign w:val="center"/>
            <w:hideMark/>
          </w:tcPr>
          <w:p w14:paraId="2DBBE95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F2A14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Villamosenergia-ellátó rendszerek (ATA 24) és fények (ATA 33)</w:t>
            </w:r>
          </w:p>
        </w:tc>
        <w:tc>
          <w:tcPr>
            <w:tcW w:w="700" w:type="dxa"/>
            <w:vMerge/>
            <w:vAlign w:val="center"/>
            <w:hideMark/>
          </w:tcPr>
          <w:p w14:paraId="23227E0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4AC7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DB74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60934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2F98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E8C8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36B01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B195D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718D0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079F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8A5E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86A7F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898F49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EEBD05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3AB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5CFB66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3AB31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auto" w:fill="auto"/>
            <w:noWrap/>
            <w:vAlign w:val="center"/>
            <w:hideMark/>
          </w:tcPr>
          <w:p w14:paraId="4985DFE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FEC218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0CFD6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05BE9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c>
          <w:tcPr>
            <w:tcW w:w="500" w:type="dxa"/>
            <w:shd w:val="clear" w:color="000000" w:fill="F2F2F2"/>
            <w:noWrap/>
            <w:vAlign w:val="center"/>
            <w:hideMark/>
          </w:tcPr>
          <w:p w14:paraId="312594C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9C848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20</w:t>
            </w:r>
          </w:p>
        </w:tc>
      </w:tr>
      <w:tr w:rsidR="000041D7" w:rsidRPr="000041D7" w14:paraId="5FE4852F" w14:textId="77777777" w:rsidTr="000041D7">
        <w:trPr>
          <w:trHeight w:val="960"/>
          <w:jc w:val="center"/>
        </w:trPr>
        <w:tc>
          <w:tcPr>
            <w:tcW w:w="700" w:type="dxa"/>
            <w:vMerge/>
            <w:vAlign w:val="center"/>
            <w:hideMark/>
          </w:tcPr>
          <w:p w14:paraId="46C87D0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70BC2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Fedélzeti karbantartó rendszerek (ATA 45) és információs rendszerek (ATA 46)</w:t>
            </w:r>
          </w:p>
        </w:tc>
        <w:tc>
          <w:tcPr>
            <w:tcW w:w="700" w:type="dxa"/>
            <w:vMerge/>
            <w:vAlign w:val="center"/>
            <w:hideMark/>
          </w:tcPr>
          <w:p w14:paraId="43EED26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0A6F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76ABA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4716B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E3ADB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0C39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6F570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0E320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46B74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95134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6286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DCA8A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E3D0BC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6F9E1F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5F2A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2CE8CC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9FB77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3F2B859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3AFAB1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542AF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A5392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2333790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8B697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053B1B42" w14:textId="77777777" w:rsidTr="000041D7">
        <w:trPr>
          <w:trHeight w:val="1200"/>
          <w:jc w:val="center"/>
        </w:trPr>
        <w:tc>
          <w:tcPr>
            <w:tcW w:w="700" w:type="dxa"/>
            <w:vMerge/>
            <w:vAlign w:val="center"/>
            <w:hideMark/>
          </w:tcPr>
          <w:p w14:paraId="5CD639A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6EDD3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Integrált moduláris repülőelektronika (ATA 42) és kabinrendszerek (ATA 44)</w:t>
            </w:r>
          </w:p>
        </w:tc>
        <w:tc>
          <w:tcPr>
            <w:tcW w:w="700" w:type="dxa"/>
            <w:vMerge/>
            <w:vAlign w:val="center"/>
            <w:hideMark/>
          </w:tcPr>
          <w:p w14:paraId="3529522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40C3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9189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248C7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D2BF3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3595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4BEFE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E3587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6A3E8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0CBE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E331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EF905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255869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618854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BDC0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2B8ADE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97745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auto" w:fill="auto"/>
            <w:noWrap/>
            <w:vAlign w:val="center"/>
            <w:hideMark/>
          </w:tcPr>
          <w:p w14:paraId="3FA44AA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CD1851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CEBD7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EA574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c>
          <w:tcPr>
            <w:tcW w:w="500" w:type="dxa"/>
            <w:shd w:val="clear" w:color="000000" w:fill="F2F2F2"/>
            <w:noWrap/>
            <w:vAlign w:val="center"/>
            <w:hideMark/>
          </w:tcPr>
          <w:p w14:paraId="5C8636B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3EE3A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35</w:t>
            </w:r>
          </w:p>
        </w:tc>
      </w:tr>
      <w:tr w:rsidR="000041D7" w:rsidRPr="000041D7" w14:paraId="2E8EA920" w14:textId="77777777" w:rsidTr="000041D7">
        <w:trPr>
          <w:trHeight w:val="480"/>
          <w:jc w:val="center"/>
        </w:trPr>
        <w:tc>
          <w:tcPr>
            <w:tcW w:w="700" w:type="dxa"/>
            <w:vMerge/>
            <w:vAlign w:val="center"/>
            <w:hideMark/>
          </w:tcPr>
          <w:p w14:paraId="479161F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67C993"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Repülőgépész gyakorlat</w:t>
            </w:r>
          </w:p>
        </w:tc>
        <w:tc>
          <w:tcPr>
            <w:tcW w:w="700" w:type="dxa"/>
            <w:vMerge w:val="restart"/>
            <w:shd w:val="clear" w:color="000000" w:fill="FFFFFF"/>
            <w:textDirection w:val="btLr"/>
            <w:hideMark/>
          </w:tcPr>
          <w:p w14:paraId="3BACD0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FC80FB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90F254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51550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DAE20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C15436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16C887B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260B262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14C3D2F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3780AF3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ECF6D6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6A51C1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1733EB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3DEA404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5EB113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A430D7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217</w:t>
            </w:r>
          </w:p>
        </w:tc>
        <w:tc>
          <w:tcPr>
            <w:tcW w:w="700" w:type="dxa"/>
            <w:shd w:val="clear" w:color="auto" w:fill="auto"/>
            <w:noWrap/>
            <w:vAlign w:val="center"/>
            <w:hideMark/>
          </w:tcPr>
          <w:p w14:paraId="0967A7E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217</w:t>
            </w:r>
          </w:p>
        </w:tc>
        <w:tc>
          <w:tcPr>
            <w:tcW w:w="500" w:type="dxa"/>
            <w:shd w:val="clear" w:color="auto" w:fill="auto"/>
            <w:noWrap/>
            <w:vAlign w:val="center"/>
            <w:hideMark/>
          </w:tcPr>
          <w:p w14:paraId="68A037E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58E93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9BBBBD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2229DE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51126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217</w:t>
            </w:r>
          </w:p>
        </w:tc>
        <w:tc>
          <w:tcPr>
            <w:tcW w:w="700" w:type="dxa"/>
            <w:shd w:val="clear" w:color="auto" w:fill="auto"/>
            <w:noWrap/>
            <w:vAlign w:val="center"/>
            <w:hideMark/>
          </w:tcPr>
          <w:p w14:paraId="1E0485D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217</w:t>
            </w:r>
          </w:p>
        </w:tc>
      </w:tr>
      <w:tr w:rsidR="000041D7" w:rsidRPr="000041D7" w14:paraId="19191190" w14:textId="77777777" w:rsidTr="000041D7">
        <w:trPr>
          <w:trHeight w:val="480"/>
          <w:jc w:val="center"/>
        </w:trPr>
        <w:tc>
          <w:tcPr>
            <w:tcW w:w="700" w:type="dxa"/>
            <w:vMerge/>
            <w:vAlign w:val="center"/>
            <w:hideMark/>
          </w:tcPr>
          <w:p w14:paraId="31FAF05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E2160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Általános gyakorlati ismeretek</w:t>
            </w:r>
          </w:p>
        </w:tc>
        <w:tc>
          <w:tcPr>
            <w:tcW w:w="700" w:type="dxa"/>
            <w:vMerge/>
            <w:vAlign w:val="center"/>
            <w:hideMark/>
          </w:tcPr>
          <w:p w14:paraId="3674437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4D11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9836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25F4B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CD1C4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6832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65CC0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F4293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813A2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5DFF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514C5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8F389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1DEA9C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624AF4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6626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1CD49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700" w:type="dxa"/>
            <w:shd w:val="clear" w:color="auto" w:fill="auto"/>
            <w:noWrap/>
            <w:vAlign w:val="center"/>
            <w:hideMark/>
          </w:tcPr>
          <w:p w14:paraId="7B937D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500" w:type="dxa"/>
            <w:shd w:val="clear" w:color="auto" w:fill="auto"/>
            <w:noWrap/>
            <w:vAlign w:val="center"/>
            <w:hideMark/>
          </w:tcPr>
          <w:p w14:paraId="643AED6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3B2812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2109A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FED7A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8A3CA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700" w:type="dxa"/>
            <w:shd w:val="clear" w:color="auto" w:fill="auto"/>
            <w:noWrap/>
            <w:vAlign w:val="center"/>
            <w:hideMark/>
          </w:tcPr>
          <w:p w14:paraId="6E99B0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r>
      <w:tr w:rsidR="000041D7" w:rsidRPr="000041D7" w14:paraId="70DDF4AD" w14:textId="77777777" w:rsidTr="000041D7">
        <w:trPr>
          <w:trHeight w:val="480"/>
          <w:jc w:val="center"/>
        </w:trPr>
        <w:tc>
          <w:tcPr>
            <w:tcW w:w="700" w:type="dxa"/>
            <w:vMerge/>
            <w:vAlign w:val="center"/>
            <w:hideMark/>
          </w:tcPr>
          <w:p w14:paraId="71C3807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24A6E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Légi járművek karbantartás</w:t>
            </w:r>
          </w:p>
        </w:tc>
        <w:tc>
          <w:tcPr>
            <w:tcW w:w="700" w:type="dxa"/>
            <w:vMerge/>
            <w:vAlign w:val="center"/>
            <w:hideMark/>
          </w:tcPr>
          <w:p w14:paraId="3D22E89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40F2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B6DE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78F3B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F866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8D88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0C95D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80D68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56D12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46398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BE2C9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65087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A6B2A1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C3B9AF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B4B5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B4D1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700" w:type="dxa"/>
            <w:shd w:val="clear" w:color="auto" w:fill="auto"/>
            <w:noWrap/>
            <w:vAlign w:val="center"/>
            <w:hideMark/>
          </w:tcPr>
          <w:p w14:paraId="63E6D9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500" w:type="dxa"/>
            <w:shd w:val="clear" w:color="auto" w:fill="auto"/>
            <w:noWrap/>
            <w:vAlign w:val="center"/>
            <w:hideMark/>
          </w:tcPr>
          <w:p w14:paraId="2A42342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8D8AA9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B145F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78F88E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88316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c>
          <w:tcPr>
            <w:tcW w:w="700" w:type="dxa"/>
            <w:shd w:val="clear" w:color="auto" w:fill="auto"/>
            <w:noWrap/>
            <w:vAlign w:val="center"/>
            <w:hideMark/>
          </w:tcPr>
          <w:p w14:paraId="57F1C3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28</w:t>
            </w:r>
          </w:p>
        </w:tc>
      </w:tr>
      <w:tr w:rsidR="000041D7" w:rsidRPr="000041D7" w14:paraId="3BDA23C6" w14:textId="77777777" w:rsidTr="000041D7">
        <w:trPr>
          <w:trHeight w:val="480"/>
          <w:jc w:val="center"/>
        </w:trPr>
        <w:tc>
          <w:tcPr>
            <w:tcW w:w="700" w:type="dxa"/>
            <w:vMerge/>
            <w:vAlign w:val="center"/>
            <w:hideMark/>
          </w:tcPr>
          <w:p w14:paraId="0E00884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7920A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 villamos rendszerei</w:t>
            </w:r>
          </w:p>
        </w:tc>
        <w:tc>
          <w:tcPr>
            <w:tcW w:w="700" w:type="dxa"/>
            <w:vMerge/>
            <w:vAlign w:val="center"/>
            <w:hideMark/>
          </w:tcPr>
          <w:p w14:paraId="52E7639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E564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5D27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8C2E4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CD76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3E8E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AF849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21938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860B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D7039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4C37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80754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C4A35B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5FAA42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77AE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97131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74</w:t>
            </w:r>
          </w:p>
        </w:tc>
        <w:tc>
          <w:tcPr>
            <w:tcW w:w="700" w:type="dxa"/>
            <w:shd w:val="clear" w:color="auto" w:fill="auto"/>
            <w:noWrap/>
            <w:vAlign w:val="center"/>
            <w:hideMark/>
          </w:tcPr>
          <w:p w14:paraId="368F09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74</w:t>
            </w:r>
          </w:p>
        </w:tc>
        <w:tc>
          <w:tcPr>
            <w:tcW w:w="500" w:type="dxa"/>
            <w:shd w:val="clear" w:color="auto" w:fill="auto"/>
            <w:noWrap/>
            <w:vAlign w:val="center"/>
            <w:hideMark/>
          </w:tcPr>
          <w:p w14:paraId="286BDFB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D72717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A785B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4D5DA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10EA6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74</w:t>
            </w:r>
          </w:p>
        </w:tc>
        <w:tc>
          <w:tcPr>
            <w:tcW w:w="700" w:type="dxa"/>
            <w:shd w:val="clear" w:color="auto" w:fill="auto"/>
            <w:noWrap/>
            <w:vAlign w:val="center"/>
            <w:hideMark/>
          </w:tcPr>
          <w:p w14:paraId="3A2516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74</w:t>
            </w:r>
          </w:p>
        </w:tc>
      </w:tr>
      <w:tr w:rsidR="000041D7" w:rsidRPr="000041D7" w14:paraId="3DDD9E40" w14:textId="77777777" w:rsidTr="000041D7">
        <w:trPr>
          <w:trHeight w:val="480"/>
          <w:jc w:val="center"/>
        </w:trPr>
        <w:tc>
          <w:tcPr>
            <w:tcW w:w="700" w:type="dxa"/>
            <w:vMerge/>
            <w:vAlign w:val="center"/>
            <w:hideMark/>
          </w:tcPr>
          <w:p w14:paraId="3A9B240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C28DE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szerkezete</w:t>
            </w:r>
          </w:p>
        </w:tc>
        <w:tc>
          <w:tcPr>
            <w:tcW w:w="700" w:type="dxa"/>
            <w:vMerge/>
            <w:vAlign w:val="center"/>
            <w:hideMark/>
          </w:tcPr>
          <w:p w14:paraId="7ECB34A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AEF0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516E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D10EE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880E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A533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7B615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F5C67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6E9E7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6A2A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FA8D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12D9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225CBE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F0C8B0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3F50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0633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700" w:type="dxa"/>
            <w:shd w:val="clear" w:color="auto" w:fill="auto"/>
            <w:noWrap/>
            <w:vAlign w:val="center"/>
            <w:hideMark/>
          </w:tcPr>
          <w:p w14:paraId="17E6C9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500" w:type="dxa"/>
            <w:shd w:val="clear" w:color="auto" w:fill="auto"/>
            <w:noWrap/>
            <w:vAlign w:val="center"/>
            <w:hideMark/>
          </w:tcPr>
          <w:p w14:paraId="0BD87FA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BA5529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05EB5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C5BB01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7F2E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c>
          <w:tcPr>
            <w:tcW w:w="700" w:type="dxa"/>
            <w:shd w:val="clear" w:color="auto" w:fill="auto"/>
            <w:noWrap/>
            <w:vAlign w:val="center"/>
            <w:hideMark/>
          </w:tcPr>
          <w:p w14:paraId="2E2433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36</w:t>
            </w:r>
          </w:p>
        </w:tc>
      </w:tr>
      <w:tr w:rsidR="000041D7" w:rsidRPr="000041D7" w14:paraId="520AB271" w14:textId="77777777" w:rsidTr="000041D7">
        <w:trPr>
          <w:trHeight w:val="480"/>
          <w:jc w:val="center"/>
        </w:trPr>
        <w:tc>
          <w:tcPr>
            <w:tcW w:w="700" w:type="dxa"/>
            <w:vMerge/>
            <w:vAlign w:val="center"/>
            <w:hideMark/>
          </w:tcPr>
          <w:p w14:paraId="7A0CD34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11C59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Repülőgépek rendszerei</w:t>
            </w:r>
          </w:p>
        </w:tc>
        <w:tc>
          <w:tcPr>
            <w:tcW w:w="700" w:type="dxa"/>
            <w:vMerge/>
            <w:vAlign w:val="center"/>
            <w:hideMark/>
          </w:tcPr>
          <w:p w14:paraId="19D7509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3B4C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F5AB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C2F5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4B28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06B25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977BA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13CC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442C5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0A5C8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2FB44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C7BCF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4D62D8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79DCE6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03A2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7270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58</w:t>
            </w:r>
          </w:p>
        </w:tc>
        <w:tc>
          <w:tcPr>
            <w:tcW w:w="700" w:type="dxa"/>
            <w:shd w:val="clear" w:color="auto" w:fill="auto"/>
            <w:noWrap/>
            <w:vAlign w:val="center"/>
            <w:hideMark/>
          </w:tcPr>
          <w:p w14:paraId="1B5276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58</w:t>
            </w:r>
          </w:p>
        </w:tc>
        <w:tc>
          <w:tcPr>
            <w:tcW w:w="500" w:type="dxa"/>
            <w:shd w:val="clear" w:color="auto" w:fill="auto"/>
            <w:noWrap/>
            <w:vAlign w:val="center"/>
            <w:hideMark/>
          </w:tcPr>
          <w:p w14:paraId="458C857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AE946B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24B2A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8A0F3E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B9BB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58</w:t>
            </w:r>
          </w:p>
        </w:tc>
        <w:tc>
          <w:tcPr>
            <w:tcW w:w="700" w:type="dxa"/>
            <w:shd w:val="clear" w:color="auto" w:fill="auto"/>
            <w:noWrap/>
            <w:vAlign w:val="center"/>
            <w:hideMark/>
          </w:tcPr>
          <w:p w14:paraId="1D4DF0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58</w:t>
            </w:r>
          </w:p>
        </w:tc>
      </w:tr>
      <w:tr w:rsidR="000041D7" w:rsidRPr="000041D7" w14:paraId="00516651" w14:textId="77777777" w:rsidTr="000041D7">
        <w:trPr>
          <w:trHeight w:val="480"/>
          <w:jc w:val="center"/>
        </w:trPr>
        <w:tc>
          <w:tcPr>
            <w:tcW w:w="700" w:type="dxa"/>
            <w:vMerge/>
            <w:vAlign w:val="center"/>
            <w:hideMark/>
          </w:tcPr>
          <w:p w14:paraId="7F6C7BA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D0B75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Helikopterek karbantartása</w:t>
            </w:r>
          </w:p>
        </w:tc>
        <w:tc>
          <w:tcPr>
            <w:tcW w:w="700" w:type="dxa"/>
            <w:vMerge/>
            <w:vAlign w:val="center"/>
            <w:hideMark/>
          </w:tcPr>
          <w:p w14:paraId="05177B2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DD21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638E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C6910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5A639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0ACC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A4559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18317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D2AC4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B7B1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E1400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058BF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7B0DDB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735C9E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EC3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E4B0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700" w:type="dxa"/>
            <w:shd w:val="clear" w:color="auto" w:fill="auto"/>
            <w:noWrap/>
            <w:vAlign w:val="center"/>
            <w:hideMark/>
          </w:tcPr>
          <w:p w14:paraId="104E91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500" w:type="dxa"/>
            <w:shd w:val="clear" w:color="auto" w:fill="auto"/>
            <w:noWrap/>
            <w:vAlign w:val="center"/>
            <w:hideMark/>
          </w:tcPr>
          <w:p w14:paraId="3140856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34B115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1E43A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B97A8F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439A1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c>
          <w:tcPr>
            <w:tcW w:w="700" w:type="dxa"/>
            <w:shd w:val="clear" w:color="auto" w:fill="auto"/>
            <w:noWrap/>
            <w:vAlign w:val="center"/>
            <w:hideMark/>
          </w:tcPr>
          <w:p w14:paraId="21E599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14</w:t>
            </w:r>
          </w:p>
        </w:tc>
      </w:tr>
      <w:tr w:rsidR="000041D7" w:rsidRPr="000041D7" w14:paraId="077C0747" w14:textId="77777777" w:rsidTr="000041D7">
        <w:trPr>
          <w:trHeight w:val="480"/>
          <w:jc w:val="center"/>
        </w:trPr>
        <w:tc>
          <w:tcPr>
            <w:tcW w:w="700" w:type="dxa"/>
            <w:vMerge w:val="restart"/>
            <w:shd w:val="clear" w:color="auto" w:fill="auto"/>
            <w:textDirection w:val="btLr"/>
            <w:vAlign w:val="center"/>
            <w:hideMark/>
          </w:tcPr>
          <w:p w14:paraId="4DCED8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10432-12 Légi jármű hajtóművek, légcsavarok</w:t>
            </w:r>
          </w:p>
        </w:tc>
        <w:tc>
          <w:tcPr>
            <w:tcW w:w="1780" w:type="dxa"/>
            <w:shd w:val="clear" w:color="auto" w:fill="auto"/>
            <w:vAlign w:val="center"/>
            <w:hideMark/>
          </w:tcPr>
          <w:p w14:paraId="1341D9D7"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Repülőgép hajtóművek</w:t>
            </w:r>
          </w:p>
        </w:tc>
        <w:tc>
          <w:tcPr>
            <w:tcW w:w="700" w:type="dxa"/>
            <w:vMerge w:val="restart"/>
            <w:shd w:val="clear" w:color="000000" w:fill="FFFFFF"/>
            <w:textDirection w:val="btLr"/>
            <w:hideMark/>
          </w:tcPr>
          <w:p w14:paraId="604EBA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753306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D74D7D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688B5E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5B67F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5363C9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6CC05A2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2A4E90F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231AFED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DB0163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750083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4587C4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31A4762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0D557F2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3FBAB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000000" w:fill="F2F2F2"/>
            <w:noWrap/>
            <w:vAlign w:val="center"/>
            <w:hideMark/>
          </w:tcPr>
          <w:p w14:paraId="08EF070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4EE1E0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auto" w:fill="auto"/>
            <w:noWrap/>
            <w:vAlign w:val="center"/>
            <w:hideMark/>
          </w:tcPr>
          <w:p w14:paraId="4E02644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CCEF0E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9FCD5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339E9FD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c>
          <w:tcPr>
            <w:tcW w:w="500" w:type="dxa"/>
            <w:shd w:val="clear" w:color="000000" w:fill="F2F2F2"/>
            <w:noWrap/>
            <w:vAlign w:val="center"/>
            <w:hideMark/>
          </w:tcPr>
          <w:p w14:paraId="67680D2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DCE1E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124</w:t>
            </w:r>
          </w:p>
        </w:tc>
      </w:tr>
      <w:tr w:rsidR="000041D7" w:rsidRPr="000041D7" w14:paraId="453F8D20" w14:textId="77777777" w:rsidTr="000041D7">
        <w:trPr>
          <w:trHeight w:val="720"/>
          <w:jc w:val="center"/>
        </w:trPr>
        <w:tc>
          <w:tcPr>
            <w:tcW w:w="700" w:type="dxa"/>
            <w:vMerge/>
            <w:vAlign w:val="center"/>
            <w:hideMark/>
          </w:tcPr>
          <w:p w14:paraId="3C2FF14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4728E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Hajtómű alapismeretek, felosztásuk</w:t>
            </w:r>
          </w:p>
        </w:tc>
        <w:tc>
          <w:tcPr>
            <w:tcW w:w="700" w:type="dxa"/>
            <w:vMerge/>
            <w:vAlign w:val="center"/>
            <w:hideMark/>
          </w:tcPr>
          <w:p w14:paraId="42F7E02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6037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83E0D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A560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6674F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7020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CA2D1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D4787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C2421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20DD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E8F1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79270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7FAEB6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024CC6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C2F9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500" w:type="dxa"/>
            <w:shd w:val="clear" w:color="000000" w:fill="F2F2F2"/>
            <w:noWrap/>
            <w:vAlign w:val="center"/>
            <w:hideMark/>
          </w:tcPr>
          <w:p w14:paraId="38DAC7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C23F0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500" w:type="dxa"/>
            <w:shd w:val="clear" w:color="auto" w:fill="auto"/>
            <w:noWrap/>
            <w:vAlign w:val="center"/>
            <w:hideMark/>
          </w:tcPr>
          <w:p w14:paraId="49C8CD1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771CD9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3E9F8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1ED03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500" w:type="dxa"/>
            <w:shd w:val="clear" w:color="000000" w:fill="F2F2F2"/>
            <w:noWrap/>
            <w:vAlign w:val="center"/>
            <w:hideMark/>
          </w:tcPr>
          <w:p w14:paraId="5CA3C12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1354F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r>
      <w:tr w:rsidR="000041D7" w:rsidRPr="000041D7" w14:paraId="0C5C49ED" w14:textId="77777777" w:rsidTr="000041D7">
        <w:trPr>
          <w:trHeight w:val="1200"/>
          <w:jc w:val="center"/>
        </w:trPr>
        <w:tc>
          <w:tcPr>
            <w:tcW w:w="700" w:type="dxa"/>
            <w:vMerge/>
            <w:vAlign w:val="center"/>
            <w:hideMark/>
          </w:tcPr>
          <w:p w14:paraId="3215CB3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218E2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Alapfogalmak, állapotváltozások, hőtani alapok, körfolyamatok, hatásfokok</w:t>
            </w:r>
          </w:p>
        </w:tc>
        <w:tc>
          <w:tcPr>
            <w:tcW w:w="700" w:type="dxa"/>
            <w:vMerge/>
            <w:vAlign w:val="center"/>
            <w:hideMark/>
          </w:tcPr>
          <w:p w14:paraId="6756C56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E007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9899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83322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CB48A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5258C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C9C63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69756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6E224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8E7D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5EB8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9C6B9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7C7AFA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2AB7EE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3126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500" w:type="dxa"/>
            <w:shd w:val="clear" w:color="000000" w:fill="F2F2F2"/>
            <w:noWrap/>
            <w:vAlign w:val="center"/>
            <w:hideMark/>
          </w:tcPr>
          <w:p w14:paraId="10987B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4CF30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500" w:type="dxa"/>
            <w:shd w:val="clear" w:color="auto" w:fill="auto"/>
            <w:noWrap/>
            <w:vAlign w:val="center"/>
            <w:hideMark/>
          </w:tcPr>
          <w:p w14:paraId="5B96358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C8FF53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9BF77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15C3E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500" w:type="dxa"/>
            <w:shd w:val="clear" w:color="000000" w:fill="F2F2F2"/>
            <w:noWrap/>
            <w:vAlign w:val="center"/>
            <w:hideMark/>
          </w:tcPr>
          <w:p w14:paraId="3AD1537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B7B18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r>
      <w:tr w:rsidR="000041D7" w:rsidRPr="000041D7" w14:paraId="638BEFFF" w14:textId="77777777" w:rsidTr="000041D7">
        <w:trPr>
          <w:trHeight w:val="480"/>
          <w:jc w:val="center"/>
        </w:trPr>
        <w:tc>
          <w:tcPr>
            <w:tcW w:w="700" w:type="dxa"/>
            <w:vMerge/>
            <w:vAlign w:val="center"/>
            <w:hideMark/>
          </w:tcPr>
          <w:p w14:paraId="4B8CC41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4A982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Dugattyús hajtóművek I.</w:t>
            </w:r>
          </w:p>
        </w:tc>
        <w:tc>
          <w:tcPr>
            <w:tcW w:w="700" w:type="dxa"/>
            <w:vMerge/>
            <w:vAlign w:val="center"/>
            <w:hideMark/>
          </w:tcPr>
          <w:p w14:paraId="32BB805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3816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D068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E4509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8F42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ED66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9746B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24F50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7C29D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02777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511BD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49EA3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4EB7A5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8C2473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338F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051619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BEB1B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auto" w:fill="auto"/>
            <w:noWrap/>
            <w:vAlign w:val="center"/>
            <w:hideMark/>
          </w:tcPr>
          <w:p w14:paraId="4596BCF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2DB8D9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BD2E4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4A6CA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6DA5D55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DF74E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r>
      <w:tr w:rsidR="000041D7" w:rsidRPr="000041D7" w14:paraId="4E7AA211" w14:textId="77777777" w:rsidTr="000041D7">
        <w:trPr>
          <w:trHeight w:val="480"/>
          <w:jc w:val="center"/>
        </w:trPr>
        <w:tc>
          <w:tcPr>
            <w:tcW w:w="700" w:type="dxa"/>
            <w:vMerge/>
            <w:vAlign w:val="center"/>
            <w:hideMark/>
          </w:tcPr>
          <w:p w14:paraId="0A8305D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84F5A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Dugattyús </w:t>
            </w:r>
            <w:proofErr w:type="spellStart"/>
            <w:r w:rsidRPr="000041D7">
              <w:rPr>
                <w:rFonts w:eastAsia="Times New Roman" w:cs="Times New Roman"/>
                <w:color w:val="000000"/>
                <w:sz w:val="18"/>
                <w:szCs w:val="18"/>
                <w:lang w:eastAsia="hu-HU"/>
              </w:rPr>
              <w:t>hajtóművekII</w:t>
            </w:r>
            <w:proofErr w:type="spellEnd"/>
            <w:r w:rsidRPr="000041D7">
              <w:rPr>
                <w:rFonts w:eastAsia="Times New Roman" w:cs="Times New Roman"/>
                <w:color w:val="000000"/>
                <w:sz w:val="18"/>
                <w:szCs w:val="18"/>
                <w:lang w:eastAsia="hu-HU"/>
              </w:rPr>
              <w:t>.</w:t>
            </w:r>
          </w:p>
        </w:tc>
        <w:tc>
          <w:tcPr>
            <w:tcW w:w="700" w:type="dxa"/>
            <w:vMerge/>
            <w:vAlign w:val="center"/>
            <w:hideMark/>
          </w:tcPr>
          <w:p w14:paraId="0AD0157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D4CA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5841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DDC1B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0AA5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875B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ADD69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B2F24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A8C81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B512F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878D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F39DD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9F6F5D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2415ED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DF56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5305B5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D1982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auto" w:fill="auto"/>
            <w:noWrap/>
            <w:vAlign w:val="center"/>
            <w:hideMark/>
          </w:tcPr>
          <w:p w14:paraId="76BEB13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CA0EBF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4890E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9064D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31E5C06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613BE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r>
      <w:tr w:rsidR="000041D7" w:rsidRPr="000041D7" w14:paraId="00CFEEF5" w14:textId="77777777" w:rsidTr="000041D7">
        <w:trPr>
          <w:trHeight w:val="480"/>
          <w:jc w:val="center"/>
        </w:trPr>
        <w:tc>
          <w:tcPr>
            <w:tcW w:w="700" w:type="dxa"/>
            <w:vMerge/>
            <w:vAlign w:val="center"/>
            <w:hideMark/>
          </w:tcPr>
          <w:p w14:paraId="51A84D6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AF33F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Gázturbinás hajtóművek I.</w:t>
            </w:r>
          </w:p>
        </w:tc>
        <w:tc>
          <w:tcPr>
            <w:tcW w:w="700" w:type="dxa"/>
            <w:vMerge/>
            <w:vAlign w:val="center"/>
            <w:hideMark/>
          </w:tcPr>
          <w:p w14:paraId="1C69CE7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21AF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68C5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5AF0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ADAE4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749E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6F050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C5DDD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815E0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A5806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0FF0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47F80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A81727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3120B6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4BB6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31B738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CFBF8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auto" w:fill="auto"/>
            <w:noWrap/>
            <w:vAlign w:val="center"/>
            <w:hideMark/>
          </w:tcPr>
          <w:p w14:paraId="4980BBB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AAE9A1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75A8E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81A4B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23C3B6E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64D5C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r>
      <w:tr w:rsidR="000041D7" w:rsidRPr="000041D7" w14:paraId="457F1DD7" w14:textId="77777777" w:rsidTr="000041D7">
        <w:trPr>
          <w:trHeight w:val="480"/>
          <w:jc w:val="center"/>
        </w:trPr>
        <w:tc>
          <w:tcPr>
            <w:tcW w:w="700" w:type="dxa"/>
            <w:vMerge/>
            <w:vAlign w:val="center"/>
            <w:hideMark/>
          </w:tcPr>
          <w:p w14:paraId="440ED6E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56B0E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Gázturbinás hajtóművek II.</w:t>
            </w:r>
          </w:p>
        </w:tc>
        <w:tc>
          <w:tcPr>
            <w:tcW w:w="700" w:type="dxa"/>
            <w:vMerge/>
            <w:vAlign w:val="center"/>
            <w:hideMark/>
          </w:tcPr>
          <w:p w14:paraId="00CDB5E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C868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54AA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010A1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0D34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91C6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56CEA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E7083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D7D9E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7252A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D27E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145A6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800F1E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74D244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7681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5E5AA7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6CBC8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auto" w:fill="auto"/>
            <w:noWrap/>
            <w:vAlign w:val="center"/>
            <w:hideMark/>
          </w:tcPr>
          <w:p w14:paraId="62E72D2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BCAFF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6B8C0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C27EA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c>
          <w:tcPr>
            <w:tcW w:w="500" w:type="dxa"/>
            <w:shd w:val="clear" w:color="000000" w:fill="F2F2F2"/>
            <w:noWrap/>
            <w:vAlign w:val="center"/>
            <w:hideMark/>
          </w:tcPr>
          <w:p w14:paraId="0882E12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0039B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25</w:t>
            </w:r>
          </w:p>
        </w:tc>
      </w:tr>
    </w:tbl>
    <w:p w14:paraId="4B9F05A1" w14:textId="77777777" w:rsidR="000041D7" w:rsidRDefault="000041D7">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432"/>
        <w:gridCol w:w="432"/>
        <w:gridCol w:w="636"/>
        <w:gridCol w:w="500"/>
        <w:gridCol w:w="500"/>
        <w:gridCol w:w="700"/>
        <w:gridCol w:w="700"/>
        <w:gridCol w:w="700"/>
        <w:gridCol w:w="500"/>
        <w:gridCol w:w="500"/>
        <w:gridCol w:w="700"/>
        <w:gridCol w:w="500"/>
        <w:gridCol w:w="500"/>
        <w:gridCol w:w="500"/>
        <w:gridCol w:w="500"/>
        <w:gridCol w:w="500"/>
        <w:gridCol w:w="700"/>
      </w:tblGrid>
      <w:tr w:rsidR="000041D7" w:rsidRPr="000041D7" w14:paraId="662A79AE" w14:textId="77777777" w:rsidTr="000041D7">
        <w:trPr>
          <w:trHeight w:val="480"/>
          <w:jc w:val="center"/>
        </w:trPr>
        <w:tc>
          <w:tcPr>
            <w:tcW w:w="700" w:type="dxa"/>
            <w:vMerge w:val="restart"/>
            <w:vAlign w:val="center"/>
            <w:hideMark/>
          </w:tcPr>
          <w:p w14:paraId="38A88F8E" w14:textId="0B1BFBFE"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981B3F"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Légcsavarok, közlőművek</w:t>
            </w:r>
          </w:p>
        </w:tc>
        <w:tc>
          <w:tcPr>
            <w:tcW w:w="700" w:type="dxa"/>
            <w:vMerge w:val="restart"/>
            <w:shd w:val="clear" w:color="000000" w:fill="FFFFFF"/>
            <w:textDirection w:val="btLr"/>
            <w:hideMark/>
          </w:tcPr>
          <w:p w14:paraId="2759FF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2ABB38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0124C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901654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596B26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46E4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7C9F5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69D644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5C11B5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E5FC61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B3FB5F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6350C3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7C217B8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2B8BFD8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48ABD1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47</w:t>
            </w:r>
          </w:p>
        </w:tc>
        <w:tc>
          <w:tcPr>
            <w:tcW w:w="500" w:type="dxa"/>
            <w:shd w:val="clear" w:color="000000" w:fill="F2F2F2"/>
            <w:noWrap/>
            <w:vAlign w:val="center"/>
            <w:hideMark/>
          </w:tcPr>
          <w:p w14:paraId="49854E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A2A564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47</w:t>
            </w:r>
          </w:p>
        </w:tc>
        <w:tc>
          <w:tcPr>
            <w:tcW w:w="500" w:type="dxa"/>
            <w:shd w:val="clear" w:color="auto" w:fill="auto"/>
            <w:noWrap/>
            <w:vAlign w:val="center"/>
            <w:hideMark/>
          </w:tcPr>
          <w:p w14:paraId="653D46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AC577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494F0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0D9FDA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47</w:t>
            </w:r>
          </w:p>
        </w:tc>
        <w:tc>
          <w:tcPr>
            <w:tcW w:w="500" w:type="dxa"/>
            <w:shd w:val="clear" w:color="000000" w:fill="F2F2F2"/>
            <w:noWrap/>
            <w:vAlign w:val="center"/>
            <w:hideMark/>
          </w:tcPr>
          <w:p w14:paraId="25E4527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33BBF6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47</w:t>
            </w:r>
          </w:p>
        </w:tc>
      </w:tr>
      <w:tr w:rsidR="000041D7" w:rsidRPr="000041D7" w14:paraId="2A11DBD4" w14:textId="77777777" w:rsidTr="000041D7">
        <w:trPr>
          <w:trHeight w:val="480"/>
          <w:jc w:val="center"/>
        </w:trPr>
        <w:tc>
          <w:tcPr>
            <w:tcW w:w="700" w:type="dxa"/>
            <w:vMerge/>
            <w:vAlign w:val="center"/>
            <w:hideMark/>
          </w:tcPr>
          <w:p w14:paraId="068AE8F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17528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Légcsavarok aerodinamikája</w:t>
            </w:r>
          </w:p>
        </w:tc>
        <w:tc>
          <w:tcPr>
            <w:tcW w:w="700" w:type="dxa"/>
            <w:vMerge/>
            <w:vAlign w:val="center"/>
            <w:hideMark/>
          </w:tcPr>
          <w:p w14:paraId="0BC4B00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A1A0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977C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086D2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43B9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438E0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5057C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E72E8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95855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CDDDF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6D0E8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7C43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53AD28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CAC300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BA8C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73B95B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8EB0B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auto" w:fill="auto"/>
            <w:noWrap/>
            <w:vAlign w:val="center"/>
            <w:hideMark/>
          </w:tcPr>
          <w:p w14:paraId="5C35BA2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43313F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69245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47948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000000" w:fill="F2F2F2"/>
            <w:noWrap/>
            <w:vAlign w:val="center"/>
            <w:hideMark/>
          </w:tcPr>
          <w:p w14:paraId="2BE04DA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7105E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r>
      <w:tr w:rsidR="000041D7" w:rsidRPr="000041D7" w14:paraId="7A9FD0E8" w14:textId="77777777" w:rsidTr="000041D7">
        <w:trPr>
          <w:trHeight w:val="480"/>
          <w:jc w:val="center"/>
        </w:trPr>
        <w:tc>
          <w:tcPr>
            <w:tcW w:w="700" w:type="dxa"/>
            <w:vMerge/>
            <w:vAlign w:val="center"/>
            <w:hideMark/>
          </w:tcPr>
          <w:p w14:paraId="0A2B297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E163D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Légcsavarok szerkezeti kialakítása</w:t>
            </w:r>
          </w:p>
        </w:tc>
        <w:tc>
          <w:tcPr>
            <w:tcW w:w="700" w:type="dxa"/>
            <w:vMerge/>
            <w:vAlign w:val="center"/>
            <w:hideMark/>
          </w:tcPr>
          <w:p w14:paraId="45C0D546"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C2BC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6D638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4AD1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4B29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878A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8E3D6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7BAF0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9B34E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DDCA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A28C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FE199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CCB3BA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BBCB30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2C54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5CA542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B0426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793893A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A84BC85"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140E7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20960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4CD2090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0B068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58F2C26F" w14:textId="77777777" w:rsidTr="000041D7">
        <w:trPr>
          <w:trHeight w:val="480"/>
          <w:jc w:val="center"/>
        </w:trPr>
        <w:tc>
          <w:tcPr>
            <w:tcW w:w="700" w:type="dxa"/>
            <w:vMerge/>
            <w:vAlign w:val="center"/>
            <w:hideMark/>
          </w:tcPr>
          <w:p w14:paraId="601E456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5A24D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Légcsavar állítása, meghajtása</w:t>
            </w:r>
          </w:p>
        </w:tc>
        <w:tc>
          <w:tcPr>
            <w:tcW w:w="700" w:type="dxa"/>
            <w:vMerge/>
            <w:vAlign w:val="center"/>
            <w:hideMark/>
          </w:tcPr>
          <w:p w14:paraId="114509F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9B9D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CE4B3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CBA62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55BAF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95A1A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0B172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29175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14C5C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8216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EA68E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6C07D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1A5FD1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7EAD4A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EE37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6BD077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96D0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2FC6474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4A84CC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79713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9C7F3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36D73D4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A5639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6EC1A6E5" w14:textId="77777777" w:rsidTr="000041D7">
        <w:trPr>
          <w:trHeight w:val="480"/>
          <w:jc w:val="center"/>
        </w:trPr>
        <w:tc>
          <w:tcPr>
            <w:tcW w:w="700" w:type="dxa"/>
            <w:vMerge/>
            <w:vAlign w:val="center"/>
            <w:hideMark/>
          </w:tcPr>
          <w:p w14:paraId="7419F90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72B60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Légcsavar </w:t>
            </w:r>
            <w:proofErr w:type="spellStart"/>
            <w:r w:rsidRPr="000041D7">
              <w:rPr>
                <w:rFonts w:eastAsia="Times New Roman" w:cs="Times New Roman"/>
                <w:color w:val="000000"/>
                <w:sz w:val="18"/>
                <w:szCs w:val="18"/>
                <w:lang w:eastAsia="hu-HU"/>
              </w:rPr>
              <w:t>jételenítése</w:t>
            </w:r>
            <w:proofErr w:type="spellEnd"/>
            <w:r w:rsidRPr="000041D7">
              <w:rPr>
                <w:rFonts w:eastAsia="Times New Roman" w:cs="Times New Roman"/>
                <w:color w:val="000000"/>
                <w:sz w:val="18"/>
                <w:szCs w:val="18"/>
                <w:lang w:eastAsia="hu-HU"/>
              </w:rPr>
              <w:t>, karbantartása</w:t>
            </w:r>
          </w:p>
        </w:tc>
        <w:tc>
          <w:tcPr>
            <w:tcW w:w="700" w:type="dxa"/>
            <w:vMerge/>
            <w:vAlign w:val="center"/>
            <w:hideMark/>
          </w:tcPr>
          <w:p w14:paraId="02BD8DB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F1C2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B125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3E5B7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B730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CCFC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6FA4F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BC517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32492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D17E6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01C2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399E8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28381F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A1CD31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DBF4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37341B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5062E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3923A31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733942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0C843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DCDF9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000000" w:fill="F2F2F2"/>
            <w:noWrap/>
            <w:vAlign w:val="center"/>
            <w:hideMark/>
          </w:tcPr>
          <w:p w14:paraId="01F974C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A00E0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r>
      <w:tr w:rsidR="000041D7" w:rsidRPr="000041D7" w14:paraId="0EE23590" w14:textId="77777777" w:rsidTr="000041D7">
        <w:trPr>
          <w:trHeight w:val="960"/>
          <w:jc w:val="center"/>
        </w:trPr>
        <w:tc>
          <w:tcPr>
            <w:tcW w:w="700" w:type="dxa"/>
            <w:vMerge/>
            <w:vAlign w:val="center"/>
            <w:hideMark/>
          </w:tcPr>
          <w:p w14:paraId="162CA09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19B55E"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Hajtóművek rendszereinek karbantartási gyakorlata</w:t>
            </w:r>
          </w:p>
        </w:tc>
        <w:tc>
          <w:tcPr>
            <w:tcW w:w="700" w:type="dxa"/>
            <w:vMerge w:val="restart"/>
            <w:shd w:val="clear" w:color="000000" w:fill="FFFFFF"/>
            <w:textDirection w:val="btLr"/>
            <w:hideMark/>
          </w:tcPr>
          <w:p w14:paraId="7A4FC2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0DDAD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35DD9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267974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B22586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FA54A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3341C0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0123116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395E86D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A68A7D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BFBCED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63B62D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F4B2C7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11F6B0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FE09FD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761BE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700" w:type="dxa"/>
            <w:shd w:val="clear" w:color="auto" w:fill="auto"/>
            <w:noWrap/>
            <w:vAlign w:val="center"/>
            <w:hideMark/>
          </w:tcPr>
          <w:p w14:paraId="6BD3069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500" w:type="dxa"/>
            <w:shd w:val="clear" w:color="auto" w:fill="auto"/>
            <w:noWrap/>
            <w:vAlign w:val="center"/>
            <w:hideMark/>
          </w:tcPr>
          <w:p w14:paraId="19B14C3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1C4AC3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0FD7E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7DB9B6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EE5A5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c>
          <w:tcPr>
            <w:tcW w:w="700" w:type="dxa"/>
            <w:shd w:val="clear" w:color="auto" w:fill="auto"/>
            <w:noWrap/>
            <w:vAlign w:val="center"/>
            <w:hideMark/>
          </w:tcPr>
          <w:p w14:paraId="5B05F70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93</w:t>
            </w:r>
          </w:p>
        </w:tc>
      </w:tr>
      <w:tr w:rsidR="000041D7" w:rsidRPr="000041D7" w14:paraId="063D2FCE" w14:textId="77777777" w:rsidTr="000041D7">
        <w:trPr>
          <w:trHeight w:val="480"/>
          <w:jc w:val="center"/>
        </w:trPr>
        <w:tc>
          <w:tcPr>
            <w:tcW w:w="700" w:type="dxa"/>
            <w:vMerge/>
            <w:vAlign w:val="center"/>
            <w:hideMark/>
          </w:tcPr>
          <w:p w14:paraId="172D986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3B642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Műhelyrend, munkavédelem</w:t>
            </w:r>
          </w:p>
        </w:tc>
        <w:tc>
          <w:tcPr>
            <w:tcW w:w="700" w:type="dxa"/>
            <w:vMerge/>
            <w:vAlign w:val="center"/>
            <w:hideMark/>
          </w:tcPr>
          <w:p w14:paraId="407E1EB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16DE1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793E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5A4C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837A4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9F3B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CCCF1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D5632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ED074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E2408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76863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AC50A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42D564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A52DC0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D089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380F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shd w:val="clear" w:color="auto" w:fill="auto"/>
            <w:noWrap/>
            <w:vAlign w:val="center"/>
            <w:hideMark/>
          </w:tcPr>
          <w:p w14:paraId="2FAC02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74EC971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36C988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82471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158D2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AD5F7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shd w:val="clear" w:color="auto" w:fill="auto"/>
            <w:noWrap/>
            <w:vAlign w:val="center"/>
            <w:hideMark/>
          </w:tcPr>
          <w:p w14:paraId="6D80EE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17ABEB26" w14:textId="77777777" w:rsidTr="000041D7">
        <w:trPr>
          <w:trHeight w:val="720"/>
          <w:jc w:val="center"/>
        </w:trPr>
        <w:tc>
          <w:tcPr>
            <w:tcW w:w="700" w:type="dxa"/>
            <w:vMerge/>
            <w:vAlign w:val="center"/>
            <w:hideMark/>
          </w:tcPr>
          <w:p w14:paraId="745F990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7E54F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Dugattyús repülőgépmotorok szerelése</w:t>
            </w:r>
          </w:p>
        </w:tc>
        <w:tc>
          <w:tcPr>
            <w:tcW w:w="700" w:type="dxa"/>
            <w:vMerge/>
            <w:vAlign w:val="center"/>
            <w:hideMark/>
          </w:tcPr>
          <w:p w14:paraId="138D92C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4454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7050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8C483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01C2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C8E2B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52385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EB9E8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D1DCF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BA428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BF4C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CF0EF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22C0A7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E9B9C7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CED5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D600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700" w:type="dxa"/>
            <w:shd w:val="clear" w:color="auto" w:fill="auto"/>
            <w:noWrap/>
            <w:vAlign w:val="center"/>
            <w:hideMark/>
          </w:tcPr>
          <w:p w14:paraId="03DD71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500" w:type="dxa"/>
            <w:shd w:val="clear" w:color="auto" w:fill="auto"/>
            <w:noWrap/>
            <w:vAlign w:val="center"/>
            <w:hideMark/>
          </w:tcPr>
          <w:p w14:paraId="615E275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18820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B4255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AD84BB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6DEDC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700" w:type="dxa"/>
            <w:shd w:val="clear" w:color="auto" w:fill="auto"/>
            <w:noWrap/>
            <w:vAlign w:val="center"/>
            <w:hideMark/>
          </w:tcPr>
          <w:p w14:paraId="2EC35B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r>
      <w:tr w:rsidR="000041D7" w:rsidRPr="000041D7" w14:paraId="1449EB8E" w14:textId="77777777" w:rsidTr="000041D7">
        <w:trPr>
          <w:trHeight w:val="480"/>
          <w:jc w:val="center"/>
        </w:trPr>
        <w:tc>
          <w:tcPr>
            <w:tcW w:w="700" w:type="dxa"/>
            <w:vMerge/>
            <w:vAlign w:val="center"/>
            <w:hideMark/>
          </w:tcPr>
          <w:p w14:paraId="3968D12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2D399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Dugattyús motorok üzemeltetése</w:t>
            </w:r>
          </w:p>
        </w:tc>
        <w:tc>
          <w:tcPr>
            <w:tcW w:w="700" w:type="dxa"/>
            <w:vMerge/>
            <w:vAlign w:val="center"/>
            <w:hideMark/>
          </w:tcPr>
          <w:p w14:paraId="3306F69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2F33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E638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9237F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1E1CD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A2AE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1FD5A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F964D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42ED1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2016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10132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5F619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D44681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45A54B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71F4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BEFA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shd w:val="clear" w:color="auto" w:fill="auto"/>
            <w:noWrap/>
            <w:vAlign w:val="center"/>
            <w:hideMark/>
          </w:tcPr>
          <w:p w14:paraId="77A915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auto" w:fill="auto"/>
            <w:noWrap/>
            <w:vAlign w:val="center"/>
            <w:hideMark/>
          </w:tcPr>
          <w:p w14:paraId="2CBC901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8F11A8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49361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51B7DC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AB58E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shd w:val="clear" w:color="auto" w:fill="auto"/>
            <w:noWrap/>
            <w:vAlign w:val="center"/>
            <w:hideMark/>
          </w:tcPr>
          <w:p w14:paraId="022659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r>
      <w:tr w:rsidR="000041D7" w:rsidRPr="000041D7" w14:paraId="6C1EA646" w14:textId="77777777" w:rsidTr="000041D7">
        <w:trPr>
          <w:trHeight w:val="480"/>
          <w:jc w:val="center"/>
        </w:trPr>
        <w:tc>
          <w:tcPr>
            <w:tcW w:w="700" w:type="dxa"/>
            <w:vMerge/>
            <w:vAlign w:val="center"/>
            <w:hideMark/>
          </w:tcPr>
          <w:p w14:paraId="72DE6D8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1D5ED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Gázturbinás hajtóművek szerelése</w:t>
            </w:r>
          </w:p>
        </w:tc>
        <w:tc>
          <w:tcPr>
            <w:tcW w:w="700" w:type="dxa"/>
            <w:vMerge/>
            <w:vAlign w:val="center"/>
            <w:hideMark/>
          </w:tcPr>
          <w:p w14:paraId="33CD176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06CE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63D99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439F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15D0F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2CD3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4A96B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28CB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BECEC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4327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4FBB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FD577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B5340A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3E3249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FFDF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3848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700" w:type="dxa"/>
            <w:shd w:val="clear" w:color="auto" w:fill="auto"/>
            <w:noWrap/>
            <w:vAlign w:val="center"/>
            <w:hideMark/>
          </w:tcPr>
          <w:p w14:paraId="54416E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500" w:type="dxa"/>
            <w:shd w:val="clear" w:color="auto" w:fill="auto"/>
            <w:noWrap/>
            <w:vAlign w:val="center"/>
            <w:hideMark/>
          </w:tcPr>
          <w:p w14:paraId="6D305A3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3026B5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EDDB8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F0B8F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FF4FB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c>
          <w:tcPr>
            <w:tcW w:w="700" w:type="dxa"/>
            <w:shd w:val="clear" w:color="auto" w:fill="auto"/>
            <w:noWrap/>
            <w:vAlign w:val="center"/>
            <w:hideMark/>
          </w:tcPr>
          <w:p w14:paraId="54661A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30</w:t>
            </w:r>
          </w:p>
        </w:tc>
      </w:tr>
      <w:tr w:rsidR="000041D7" w:rsidRPr="000041D7" w14:paraId="18E42F00" w14:textId="77777777" w:rsidTr="000041D7">
        <w:trPr>
          <w:trHeight w:val="720"/>
          <w:jc w:val="center"/>
        </w:trPr>
        <w:tc>
          <w:tcPr>
            <w:tcW w:w="700" w:type="dxa"/>
            <w:vMerge/>
            <w:vAlign w:val="center"/>
            <w:hideMark/>
          </w:tcPr>
          <w:p w14:paraId="6EDDC50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DCE2F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Gázturbinás hajtóművek üzemeltetése</w:t>
            </w:r>
          </w:p>
        </w:tc>
        <w:tc>
          <w:tcPr>
            <w:tcW w:w="700" w:type="dxa"/>
            <w:vMerge/>
            <w:vAlign w:val="center"/>
            <w:hideMark/>
          </w:tcPr>
          <w:p w14:paraId="50FC82A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2C7D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DE6D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1E99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7FEAE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85C9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7975A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477BA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02BCD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B7DD8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5E7E6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C89EA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1FA92D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4DFAA4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9448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AB8AB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shd w:val="clear" w:color="auto" w:fill="auto"/>
            <w:noWrap/>
            <w:vAlign w:val="center"/>
            <w:hideMark/>
          </w:tcPr>
          <w:p w14:paraId="79A193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auto" w:fill="auto"/>
            <w:noWrap/>
            <w:vAlign w:val="center"/>
            <w:hideMark/>
          </w:tcPr>
          <w:p w14:paraId="46AD428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FDD131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F3378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49B45D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3D32C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shd w:val="clear" w:color="auto" w:fill="auto"/>
            <w:noWrap/>
            <w:vAlign w:val="center"/>
            <w:hideMark/>
          </w:tcPr>
          <w:p w14:paraId="375D7F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r>
      <w:tr w:rsidR="000041D7" w:rsidRPr="000041D7" w14:paraId="373BF8B2" w14:textId="77777777" w:rsidTr="000041D7">
        <w:trPr>
          <w:trHeight w:val="720"/>
          <w:jc w:val="center"/>
        </w:trPr>
        <w:tc>
          <w:tcPr>
            <w:tcW w:w="700" w:type="dxa"/>
            <w:vMerge/>
            <w:vAlign w:val="center"/>
            <w:hideMark/>
          </w:tcPr>
          <w:p w14:paraId="04EBC41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CE0C2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Légcsavarok és </w:t>
            </w:r>
            <w:proofErr w:type="spellStart"/>
            <w:r w:rsidRPr="000041D7">
              <w:rPr>
                <w:rFonts w:eastAsia="Times New Roman" w:cs="Times New Roman"/>
                <w:color w:val="000000"/>
                <w:sz w:val="18"/>
                <w:szCs w:val="18"/>
                <w:lang w:eastAsia="hu-HU"/>
              </w:rPr>
              <w:t>légcsavarszabályozók</w:t>
            </w:r>
            <w:proofErr w:type="spellEnd"/>
            <w:r w:rsidRPr="000041D7">
              <w:rPr>
                <w:rFonts w:eastAsia="Times New Roman" w:cs="Times New Roman"/>
                <w:color w:val="000000"/>
                <w:sz w:val="18"/>
                <w:szCs w:val="18"/>
                <w:lang w:eastAsia="hu-HU"/>
              </w:rPr>
              <w:t xml:space="preserve"> szerelése</w:t>
            </w:r>
          </w:p>
        </w:tc>
        <w:tc>
          <w:tcPr>
            <w:tcW w:w="700" w:type="dxa"/>
            <w:vMerge/>
            <w:vAlign w:val="center"/>
            <w:hideMark/>
          </w:tcPr>
          <w:p w14:paraId="72B4382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DB65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9D182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587EE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E685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917D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096CD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45B1F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6C260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A03C6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DEFA8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E11D0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C6E43F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D32678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BA3E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06E3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shd w:val="clear" w:color="auto" w:fill="auto"/>
            <w:noWrap/>
            <w:vAlign w:val="center"/>
            <w:hideMark/>
          </w:tcPr>
          <w:p w14:paraId="204B1C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7C80DE9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6E830F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4AAE2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AB764F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8A9CA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shd w:val="clear" w:color="auto" w:fill="auto"/>
            <w:noWrap/>
            <w:vAlign w:val="center"/>
            <w:hideMark/>
          </w:tcPr>
          <w:p w14:paraId="44DB96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r>
    </w:tbl>
    <w:p w14:paraId="79692211" w14:textId="77777777" w:rsidR="000041D7" w:rsidRDefault="000041D7">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432"/>
        <w:gridCol w:w="432"/>
        <w:gridCol w:w="636"/>
        <w:gridCol w:w="500"/>
        <w:gridCol w:w="500"/>
        <w:gridCol w:w="700"/>
        <w:gridCol w:w="700"/>
        <w:gridCol w:w="700"/>
        <w:gridCol w:w="500"/>
        <w:gridCol w:w="500"/>
        <w:gridCol w:w="700"/>
        <w:gridCol w:w="500"/>
        <w:gridCol w:w="500"/>
        <w:gridCol w:w="500"/>
        <w:gridCol w:w="500"/>
        <w:gridCol w:w="500"/>
        <w:gridCol w:w="700"/>
      </w:tblGrid>
      <w:tr w:rsidR="000041D7" w:rsidRPr="000041D7" w14:paraId="7E950EFD" w14:textId="77777777" w:rsidTr="000041D7">
        <w:trPr>
          <w:trHeight w:val="480"/>
          <w:jc w:val="center"/>
        </w:trPr>
        <w:tc>
          <w:tcPr>
            <w:tcW w:w="700" w:type="dxa"/>
            <w:vMerge w:val="restart"/>
            <w:shd w:val="clear" w:color="auto" w:fill="auto"/>
            <w:textDirection w:val="btLr"/>
            <w:vAlign w:val="center"/>
            <w:hideMark/>
          </w:tcPr>
          <w:p w14:paraId="12C09285" w14:textId="2EA7E0D5"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lastRenderedPageBreak/>
              <w:t>10430-16 Légiközlekedési jogszabályok és humán faktor</w:t>
            </w:r>
          </w:p>
        </w:tc>
        <w:tc>
          <w:tcPr>
            <w:tcW w:w="1780" w:type="dxa"/>
            <w:shd w:val="clear" w:color="auto" w:fill="auto"/>
            <w:vAlign w:val="center"/>
            <w:hideMark/>
          </w:tcPr>
          <w:p w14:paraId="00C1A13B"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Légiközlekedési jogszabályok</w:t>
            </w:r>
          </w:p>
        </w:tc>
        <w:tc>
          <w:tcPr>
            <w:tcW w:w="700" w:type="dxa"/>
            <w:vMerge w:val="restart"/>
            <w:shd w:val="clear" w:color="000000" w:fill="FFFFFF"/>
            <w:textDirection w:val="btLr"/>
            <w:hideMark/>
          </w:tcPr>
          <w:p w14:paraId="1F530E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065FBA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3750D7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C92D99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8B2286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5C5F5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565BAAC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15B419B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394B77D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F42593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F64629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92771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5938623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631D4B4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5DD8E1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4FA154D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B40640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auto" w:fill="auto"/>
            <w:noWrap/>
            <w:vAlign w:val="center"/>
            <w:hideMark/>
          </w:tcPr>
          <w:p w14:paraId="704ACCB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09C76B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D8292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535AB6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56FCE3B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EB9F26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r>
      <w:tr w:rsidR="000041D7" w:rsidRPr="000041D7" w14:paraId="2348966E" w14:textId="77777777" w:rsidTr="000041D7">
        <w:trPr>
          <w:trHeight w:val="240"/>
          <w:jc w:val="center"/>
        </w:trPr>
        <w:tc>
          <w:tcPr>
            <w:tcW w:w="700" w:type="dxa"/>
            <w:vMerge/>
            <w:vAlign w:val="center"/>
            <w:hideMark/>
          </w:tcPr>
          <w:p w14:paraId="376CFB3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EF52C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Jogszabályok</w:t>
            </w:r>
          </w:p>
        </w:tc>
        <w:tc>
          <w:tcPr>
            <w:tcW w:w="700" w:type="dxa"/>
            <w:vMerge/>
            <w:vAlign w:val="center"/>
            <w:hideMark/>
          </w:tcPr>
          <w:p w14:paraId="7A46E97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785A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44C2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1EAC1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0761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426BA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CBBAC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6E23E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08DF7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5473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FDDEB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F8D52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B98D5F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154219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9A84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49DB69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16411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76F9B99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5522CF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C9444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1D0E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18CCAA2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EA88D7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302C253F" w14:textId="77777777" w:rsidTr="000041D7">
        <w:trPr>
          <w:trHeight w:val="720"/>
          <w:jc w:val="center"/>
        </w:trPr>
        <w:tc>
          <w:tcPr>
            <w:tcW w:w="700" w:type="dxa"/>
            <w:vMerge/>
            <w:vAlign w:val="center"/>
            <w:hideMark/>
          </w:tcPr>
          <w:p w14:paraId="32BFBF6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1F545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66. </w:t>
            </w:r>
            <w:proofErr w:type="spellStart"/>
            <w:r w:rsidRPr="000041D7">
              <w:rPr>
                <w:rFonts w:eastAsia="Times New Roman" w:cs="Times New Roman"/>
                <w:color w:val="000000"/>
                <w:sz w:val="18"/>
                <w:szCs w:val="18"/>
                <w:lang w:eastAsia="hu-HU"/>
              </w:rPr>
              <w:t>rész-Tanusító</w:t>
            </w:r>
            <w:proofErr w:type="spellEnd"/>
            <w:r w:rsidRPr="000041D7">
              <w:rPr>
                <w:rFonts w:eastAsia="Times New Roman" w:cs="Times New Roman"/>
                <w:color w:val="000000"/>
                <w:sz w:val="18"/>
                <w:szCs w:val="18"/>
                <w:lang w:eastAsia="hu-HU"/>
              </w:rPr>
              <w:t xml:space="preserve"> személyek-karbantartás</w:t>
            </w:r>
          </w:p>
        </w:tc>
        <w:tc>
          <w:tcPr>
            <w:tcW w:w="700" w:type="dxa"/>
            <w:vMerge/>
            <w:vAlign w:val="center"/>
            <w:hideMark/>
          </w:tcPr>
          <w:p w14:paraId="29F2AF9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464F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62EB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FE5BB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B540B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4661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10C12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731C0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AAA88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B400B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1626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3C2F3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900573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D1F881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B3C3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500" w:type="dxa"/>
            <w:shd w:val="clear" w:color="000000" w:fill="F2F2F2"/>
            <w:noWrap/>
            <w:vAlign w:val="center"/>
            <w:hideMark/>
          </w:tcPr>
          <w:p w14:paraId="446F32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8F46A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500" w:type="dxa"/>
            <w:shd w:val="clear" w:color="auto" w:fill="auto"/>
            <w:noWrap/>
            <w:vAlign w:val="center"/>
            <w:hideMark/>
          </w:tcPr>
          <w:p w14:paraId="53B1164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BB1893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4EA36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82E7B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c>
          <w:tcPr>
            <w:tcW w:w="500" w:type="dxa"/>
            <w:shd w:val="clear" w:color="000000" w:fill="F2F2F2"/>
            <w:noWrap/>
            <w:vAlign w:val="center"/>
            <w:hideMark/>
          </w:tcPr>
          <w:p w14:paraId="0A4B6F6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AFD3D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5</w:t>
            </w:r>
          </w:p>
        </w:tc>
      </w:tr>
      <w:tr w:rsidR="000041D7" w:rsidRPr="000041D7" w14:paraId="5D3BEC5C" w14:textId="77777777" w:rsidTr="000041D7">
        <w:trPr>
          <w:trHeight w:val="720"/>
          <w:jc w:val="center"/>
        </w:trPr>
        <w:tc>
          <w:tcPr>
            <w:tcW w:w="700" w:type="dxa"/>
            <w:vMerge/>
            <w:vAlign w:val="center"/>
            <w:hideMark/>
          </w:tcPr>
          <w:p w14:paraId="289DB70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82886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145. rész-jóváhagyott karbantartó szervezetek</w:t>
            </w:r>
          </w:p>
        </w:tc>
        <w:tc>
          <w:tcPr>
            <w:tcW w:w="700" w:type="dxa"/>
            <w:vMerge/>
            <w:vAlign w:val="center"/>
            <w:hideMark/>
          </w:tcPr>
          <w:p w14:paraId="3BB734C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7179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24D67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E80E1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14833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F36B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A7037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E001C8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553F0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04760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D4425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A675B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A3DC29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E604AD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2313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3FBF9F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54DFA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0B9B510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08163F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EE511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4E82D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2A152E2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99968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472A69CA" w14:textId="77777777" w:rsidTr="000041D7">
        <w:trPr>
          <w:trHeight w:val="480"/>
          <w:jc w:val="center"/>
        </w:trPr>
        <w:tc>
          <w:tcPr>
            <w:tcW w:w="700" w:type="dxa"/>
            <w:vMerge/>
            <w:vAlign w:val="center"/>
            <w:hideMark/>
          </w:tcPr>
          <w:p w14:paraId="5EE77EB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F5A8B1" w14:textId="77777777" w:rsidR="000041D7" w:rsidRPr="000041D7" w:rsidRDefault="000041D7" w:rsidP="000041D7">
            <w:pPr>
              <w:spacing w:after="0"/>
              <w:jc w:val="left"/>
              <w:rPr>
                <w:rFonts w:eastAsia="Times New Roman" w:cs="Times New Roman"/>
                <w:color w:val="000000"/>
                <w:sz w:val="18"/>
                <w:szCs w:val="18"/>
                <w:lang w:eastAsia="hu-HU"/>
              </w:rPr>
            </w:pPr>
            <w:proofErr w:type="spellStart"/>
            <w:r w:rsidRPr="000041D7">
              <w:rPr>
                <w:rFonts w:eastAsia="Times New Roman" w:cs="Times New Roman"/>
                <w:color w:val="000000"/>
                <w:sz w:val="18"/>
                <w:szCs w:val="18"/>
                <w:lang w:eastAsia="hu-HU"/>
              </w:rPr>
              <w:t>EU-ops-Kereskedelmi</w:t>
            </w:r>
            <w:proofErr w:type="spellEnd"/>
            <w:r w:rsidRPr="000041D7">
              <w:rPr>
                <w:rFonts w:eastAsia="Times New Roman" w:cs="Times New Roman"/>
                <w:color w:val="000000"/>
                <w:sz w:val="18"/>
                <w:szCs w:val="18"/>
                <w:lang w:eastAsia="hu-HU"/>
              </w:rPr>
              <w:t xml:space="preserve"> légi fuvarozás</w:t>
            </w:r>
          </w:p>
        </w:tc>
        <w:tc>
          <w:tcPr>
            <w:tcW w:w="700" w:type="dxa"/>
            <w:vMerge/>
            <w:vAlign w:val="center"/>
            <w:hideMark/>
          </w:tcPr>
          <w:p w14:paraId="7855898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8B05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5140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C1D68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3EC0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7586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8A952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2DF1B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42069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A8E5D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295D0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86EE7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1AC374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6D1BBD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201C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5F2E5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26E2C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47B39AF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04C0A0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02ABA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245F8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16382F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1A3E2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569587C5" w14:textId="77777777" w:rsidTr="000041D7">
        <w:trPr>
          <w:trHeight w:val="480"/>
          <w:jc w:val="center"/>
        </w:trPr>
        <w:tc>
          <w:tcPr>
            <w:tcW w:w="700" w:type="dxa"/>
            <w:vMerge/>
            <w:vAlign w:val="center"/>
            <w:hideMark/>
          </w:tcPr>
          <w:p w14:paraId="4129565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9E2B11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Légi járművek </w:t>
            </w:r>
            <w:proofErr w:type="spellStart"/>
            <w:r w:rsidRPr="000041D7">
              <w:rPr>
                <w:rFonts w:eastAsia="Times New Roman" w:cs="Times New Roman"/>
                <w:color w:val="000000"/>
                <w:sz w:val="18"/>
                <w:szCs w:val="18"/>
                <w:lang w:eastAsia="hu-HU"/>
              </w:rPr>
              <w:t>tanusítása</w:t>
            </w:r>
            <w:proofErr w:type="spellEnd"/>
          </w:p>
        </w:tc>
        <w:tc>
          <w:tcPr>
            <w:tcW w:w="700" w:type="dxa"/>
            <w:vMerge/>
            <w:vAlign w:val="center"/>
            <w:hideMark/>
          </w:tcPr>
          <w:p w14:paraId="38B04C2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66E9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2387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71339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83A7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B1D4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130FF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FC0C7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1B484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53B9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FB2C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9D503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BF1423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1870F9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6E60E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268990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676C3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1535C7E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B43E08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609B0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CD44C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377B7EB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7BA06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65107146" w14:textId="77777777" w:rsidTr="000041D7">
        <w:trPr>
          <w:trHeight w:val="480"/>
          <w:jc w:val="center"/>
        </w:trPr>
        <w:tc>
          <w:tcPr>
            <w:tcW w:w="700" w:type="dxa"/>
            <w:vMerge/>
            <w:vAlign w:val="center"/>
            <w:hideMark/>
          </w:tcPr>
          <w:p w14:paraId="41867A4A"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0E4E0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M. </w:t>
            </w:r>
            <w:proofErr w:type="spellStart"/>
            <w:r w:rsidRPr="000041D7">
              <w:rPr>
                <w:rFonts w:eastAsia="Times New Roman" w:cs="Times New Roman"/>
                <w:color w:val="000000"/>
                <w:sz w:val="18"/>
                <w:szCs w:val="18"/>
                <w:lang w:eastAsia="hu-HU"/>
              </w:rPr>
              <w:t>rész-Folyamatos</w:t>
            </w:r>
            <w:proofErr w:type="spellEnd"/>
            <w:r w:rsidRPr="000041D7">
              <w:rPr>
                <w:rFonts w:eastAsia="Times New Roman" w:cs="Times New Roman"/>
                <w:color w:val="000000"/>
                <w:sz w:val="18"/>
                <w:szCs w:val="18"/>
                <w:lang w:eastAsia="hu-HU"/>
              </w:rPr>
              <w:t xml:space="preserve"> </w:t>
            </w:r>
            <w:proofErr w:type="spellStart"/>
            <w:r w:rsidRPr="000041D7">
              <w:rPr>
                <w:rFonts w:eastAsia="Times New Roman" w:cs="Times New Roman"/>
                <w:color w:val="000000"/>
                <w:sz w:val="18"/>
                <w:szCs w:val="18"/>
                <w:lang w:eastAsia="hu-HU"/>
              </w:rPr>
              <w:t>légialkalmasság</w:t>
            </w:r>
            <w:proofErr w:type="spellEnd"/>
          </w:p>
        </w:tc>
        <w:tc>
          <w:tcPr>
            <w:tcW w:w="700" w:type="dxa"/>
            <w:vMerge/>
            <w:vAlign w:val="center"/>
            <w:hideMark/>
          </w:tcPr>
          <w:p w14:paraId="42D4915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D8FA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135F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C503F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A1ED1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117D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20756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E9EEF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25EC7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90F9E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3009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8FBBC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C6EC39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0526F5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8738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3F80E8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F5DF4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6274C52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4BBCDB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3D0DF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264C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1B53CD5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8F834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27D46257" w14:textId="77777777" w:rsidTr="000041D7">
        <w:trPr>
          <w:trHeight w:val="720"/>
          <w:jc w:val="center"/>
        </w:trPr>
        <w:tc>
          <w:tcPr>
            <w:tcW w:w="700" w:type="dxa"/>
            <w:vMerge/>
            <w:vAlign w:val="center"/>
            <w:hideMark/>
          </w:tcPr>
          <w:p w14:paraId="42D681CA"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3E09C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Karbantartásokra érvényes nemzeti és nemzetközi előírások</w:t>
            </w:r>
          </w:p>
        </w:tc>
        <w:tc>
          <w:tcPr>
            <w:tcW w:w="700" w:type="dxa"/>
            <w:vMerge/>
            <w:vAlign w:val="center"/>
            <w:hideMark/>
          </w:tcPr>
          <w:p w14:paraId="790A30F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0588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5F65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8C82D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29073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B076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EB266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D227B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EE866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4BF21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3687C9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A814E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DAE736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88EE30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A879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765799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99A67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5378ABA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75D89C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A7C1B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62751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6D769A9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A158D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0E7AAB85" w14:textId="77777777" w:rsidTr="000041D7">
        <w:trPr>
          <w:trHeight w:val="240"/>
          <w:jc w:val="center"/>
        </w:trPr>
        <w:tc>
          <w:tcPr>
            <w:tcW w:w="700" w:type="dxa"/>
            <w:vMerge/>
            <w:vAlign w:val="center"/>
            <w:hideMark/>
          </w:tcPr>
          <w:p w14:paraId="19CD695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4FF2B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Fogyasztó védelem</w:t>
            </w:r>
          </w:p>
        </w:tc>
        <w:tc>
          <w:tcPr>
            <w:tcW w:w="700" w:type="dxa"/>
            <w:vMerge/>
            <w:vAlign w:val="center"/>
            <w:hideMark/>
          </w:tcPr>
          <w:p w14:paraId="2E205AA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43C8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71FF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16D2E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49E0F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B975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BE695A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808C2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312BD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0EEFE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BAAEC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4D78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20B48A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5EE1B5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9C6E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6E3D0D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2B44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11E64DD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B456EA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1B3AB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4C55B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000000" w:fill="F2F2F2"/>
            <w:noWrap/>
            <w:vAlign w:val="center"/>
            <w:hideMark/>
          </w:tcPr>
          <w:p w14:paraId="424E803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8995C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r>
      <w:tr w:rsidR="000041D7" w:rsidRPr="000041D7" w14:paraId="7DECE879" w14:textId="77777777" w:rsidTr="000041D7">
        <w:trPr>
          <w:trHeight w:val="240"/>
          <w:jc w:val="center"/>
        </w:trPr>
        <w:tc>
          <w:tcPr>
            <w:tcW w:w="700" w:type="dxa"/>
            <w:vMerge/>
            <w:vAlign w:val="center"/>
            <w:hideMark/>
          </w:tcPr>
          <w:p w14:paraId="1312C77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7AD1E8"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Humán faktor</w:t>
            </w:r>
          </w:p>
        </w:tc>
        <w:tc>
          <w:tcPr>
            <w:tcW w:w="700" w:type="dxa"/>
            <w:vMerge w:val="restart"/>
            <w:shd w:val="clear" w:color="000000" w:fill="FFFFFF"/>
            <w:textDirection w:val="btLr"/>
            <w:hideMark/>
          </w:tcPr>
          <w:p w14:paraId="4CD39B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D02799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300414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BD4C79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CFA99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4EBC13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5360302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2C24F5F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20FD6A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34ECE72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F6BC34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42EDF3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753647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3E556F6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E9F85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78C5097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A09908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auto" w:fill="auto"/>
            <w:noWrap/>
            <w:vAlign w:val="center"/>
            <w:hideMark/>
          </w:tcPr>
          <w:p w14:paraId="1BFA1A4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4CE049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E92A13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A3FBA0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29D1AD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6C01036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r>
      <w:tr w:rsidR="000041D7" w:rsidRPr="000041D7" w14:paraId="68146C2F" w14:textId="77777777" w:rsidTr="000041D7">
        <w:trPr>
          <w:trHeight w:val="240"/>
          <w:jc w:val="center"/>
        </w:trPr>
        <w:tc>
          <w:tcPr>
            <w:tcW w:w="700" w:type="dxa"/>
            <w:vMerge/>
            <w:vAlign w:val="center"/>
            <w:hideMark/>
          </w:tcPr>
          <w:p w14:paraId="049F6A9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C9B7D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Általánosságok</w:t>
            </w:r>
          </w:p>
        </w:tc>
        <w:tc>
          <w:tcPr>
            <w:tcW w:w="700" w:type="dxa"/>
            <w:vMerge/>
            <w:vAlign w:val="center"/>
            <w:hideMark/>
          </w:tcPr>
          <w:p w14:paraId="3F9F874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15A1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E1D5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0CBC1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3D57A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B957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45D3B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7BD6F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969B1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6C949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1064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6F23B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5EC045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A6FE05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FE35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136315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B4163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768A97E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DF31F9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3108C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CF082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51BD5DA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8BE50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02623B5A" w14:textId="77777777" w:rsidTr="000041D7">
        <w:trPr>
          <w:trHeight w:val="720"/>
          <w:jc w:val="center"/>
        </w:trPr>
        <w:tc>
          <w:tcPr>
            <w:tcW w:w="700" w:type="dxa"/>
            <w:vMerge/>
            <w:vAlign w:val="center"/>
            <w:hideMark/>
          </w:tcPr>
          <w:p w14:paraId="7287266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D8593D"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Az emberi teljesítmény és korlátai</w:t>
            </w:r>
          </w:p>
        </w:tc>
        <w:tc>
          <w:tcPr>
            <w:tcW w:w="700" w:type="dxa"/>
            <w:vMerge/>
            <w:vAlign w:val="center"/>
            <w:hideMark/>
          </w:tcPr>
          <w:p w14:paraId="17E458B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2B6E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4827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22AA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E101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10CA8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DB82E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DEF52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13F30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0238F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50C2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83AF6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90DFBB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87D5B3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2123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0E56DD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58C0A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5886A46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5CCB2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2EB17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FF9EB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41D2182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3F613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65F686D4" w14:textId="77777777" w:rsidTr="000041D7">
        <w:trPr>
          <w:trHeight w:val="240"/>
          <w:jc w:val="center"/>
        </w:trPr>
        <w:tc>
          <w:tcPr>
            <w:tcW w:w="700" w:type="dxa"/>
            <w:vMerge/>
            <w:vAlign w:val="center"/>
            <w:hideMark/>
          </w:tcPr>
          <w:p w14:paraId="0D8B8EB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EDC91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Szociálpszichológia</w:t>
            </w:r>
          </w:p>
        </w:tc>
        <w:tc>
          <w:tcPr>
            <w:tcW w:w="700" w:type="dxa"/>
            <w:vMerge/>
            <w:vAlign w:val="center"/>
            <w:hideMark/>
          </w:tcPr>
          <w:p w14:paraId="6649197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6343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13DC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90D4F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EB277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AC71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57FF2F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899D4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06B2E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D880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CC08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46505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28709B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18D9F4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245E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0B3CE5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A3FDE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3F5A7EA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DB9B85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8E1BC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6FAB4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0AFB9C6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1ABC6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7A439AE8" w14:textId="77777777" w:rsidTr="000041D7">
        <w:trPr>
          <w:trHeight w:val="480"/>
          <w:jc w:val="center"/>
        </w:trPr>
        <w:tc>
          <w:tcPr>
            <w:tcW w:w="700" w:type="dxa"/>
            <w:vMerge/>
            <w:vAlign w:val="center"/>
            <w:hideMark/>
          </w:tcPr>
          <w:p w14:paraId="3D9F63A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BE17E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teljesítményt befolyásoló tényezők</w:t>
            </w:r>
          </w:p>
        </w:tc>
        <w:tc>
          <w:tcPr>
            <w:tcW w:w="700" w:type="dxa"/>
            <w:vMerge/>
            <w:vAlign w:val="center"/>
            <w:hideMark/>
          </w:tcPr>
          <w:p w14:paraId="65A8529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7511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72DEA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79063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93EA8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DC28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01398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2ACD54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23112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F9696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F0F87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1C250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696EEF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75ADAB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8670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379327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3561B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395FF49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136066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09FE8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199A7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4EC1DE8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E82C8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3D123070" w14:textId="77777777" w:rsidTr="000041D7">
        <w:trPr>
          <w:trHeight w:val="240"/>
          <w:jc w:val="center"/>
        </w:trPr>
        <w:tc>
          <w:tcPr>
            <w:tcW w:w="700" w:type="dxa"/>
            <w:vMerge/>
            <w:vAlign w:val="center"/>
            <w:hideMark/>
          </w:tcPr>
          <w:p w14:paraId="0E9AB41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FB88E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Fizikai környezet</w:t>
            </w:r>
          </w:p>
        </w:tc>
        <w:tc>
          <w:tcPr>
            <w:tcW w:w="700" w:type="dxa"/>
            <w:vMerge/>
            <w:vAlign w:val="center"/>
            <w:hideMark/>
          </w:tcPr>
          <w:p w14:paraId="4FC1039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B40F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C092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BA70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16DD8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108C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BE4DB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5C739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6FEE4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8258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29554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5D24D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001646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075DD3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B590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7469FE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14E6B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587094A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2037EF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B2AC1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5575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2394EC6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33ED8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0297A01F" w14:textId="77777777" w:rsidTr="000041D7">
        <w:trPr>
          <w:trHeight w:val="240"/>
          <w:jc w:val="center"/>
        </w:trPr>
        <w:tc>
          <w:tcPr>
            <w:tcW w:w="700" w:type="dxa"/>
            <w:vMerge/>
            <w:vAlign w:val="center"/>
            <w:hideMark/>
          </w:tcPr>
          <w:p w14:paraId="7DD8FB3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2A9EF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Feladatok</w:t>
            </w:r>
          </w:p>
        </w:tc>
        <w:tc>
          <w:tcPr>
            <w:tcW w:w="700" w:type="dxa"/>
            <w:vMerge/>
            <w:vAlign w:val="center"/>
            <w:hideMark/>
          </w:tcPr>
          <w:p w14:paraId="66201FF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7681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4186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C048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A4CE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297F5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AA638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05D4A50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9CC11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4B518D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8618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D6FEC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9CE867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3094DC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9E7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2C3688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31833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127FE91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01F05C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12C9F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7EF91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7CB05DF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51285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451937B8" w14:textId="77777777" w:rsidTr="000041D7">
        <w:trPr>
          <w:trHeight w:val="240"/>
          <w:jc w:val="center"/>
        </w:trPr>
        <w:tc>
          <w:tcPr>
            <w:tcW w:w="700" w:type="dxa"/>
            <w:vMerge/>
            <w:vAlign w:val="center"/>
            <w:hideMark/>
          </w:tcPr>
          <w:p w14:paraId="0DE66FF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626B7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kommunikáció</w:t>
            </w:r>
          </w:p>
        </w:tc>
        <w:tc>
          <w:tcPr>
            <w:tcW w:w="700" w:type="dxa"/>
            <w:vMerge/>
            <w:vAlign w:val="center"/>
            <w:hideMark/>
          </w:tcPr>
          <w:p w14:paraId="46C1941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5A0F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1F7A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7A222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05D6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129C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5FE94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28E6C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EE1D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5F149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9D76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7E5BB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346A9F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8F3F98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B930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6595B4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B3AA7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543CD0F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C2A07B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37621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F737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081CE08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6DF06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r w:rsidR="000041D7" w:rsidRPr="000041D7" w14:paraId="4135E339" w14:textId="77777777" w:rsidTr="000041D7">
        <w:trPr>
          <w:trHeight w:val="240"/>
          <w:jc w:val="center"/>
        </w:trPr>
        <w:tc>
          <w:tcPr>
            <w:tcW w:w="700" w:type="dxa"/>
            <w:vMerge/>
            <w:vAlign w:val="center"/>
            <w:hideMark/>
          </w:tcPr>
          <w:p w14:paraId="737B593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1AAF3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Emberi hibák</w:t>
            </w:r>
          </w:p>
        </w:tc>
        <w:tc>
          <w:tcPr>
            <w:tcW w:w="700" w:type="dxa"/>
            <w:vMerge/>
            <w:vAlign w:val="center"/>
            <w:hideMark/>
          </w:tcPr>
          <w:p w14:paraId="40C0537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4E62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2F69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CE555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0551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823948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80522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80F62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13D9A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4D84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EB9C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CCCF1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7D4BB89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CF5296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26F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43BFFA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0849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53F2E3B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8163A5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7C926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AD7B3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000000" w:fill="F2F2F2"/>
            <w:noWrap/>
            <w:vAlign w:val="center"/>
            <w:hideMark/>
          </w:tcPr>
          <w:p w14:paraId="40095BD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2152B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r>
      <w:tr w:rsidR="000041D7" w:rsidRPr="000041D7" w14:paraId="0732EF1E" w14:textId="77777777" w:rsidTr="000041D7">
        <w:trPr>
          <w:trHeight w:val="480"/>
          <w:jc w:val="center"/>
        </w:trPr>
        <w:tc>
          <w:tcPr>
            <w:tcW w:w="700" w:type="dxa"/>
            <w:vMerge/>
            <w:vAlign w:val="center"/>
            <w:hideMark/>
          </w:tcPr>
          <w:p w14:paraId="4B5AD15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1E6D1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Munkahelyi veszélyek</w:t>
            </w:r>
          </w:p>
        </w:tc>
        <w:tc>
          <w:tcPr>
            <w:tcW w:w="700" w:type="dxa"/>
            <w:vMerge/>
            <w:vAlign w:val="center"/>
            <w:hideMark/>
          </w:tcPr>
          <w:p w14:paraId="084D08A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5249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E755B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6CEE4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1674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715DB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A2525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E2AC7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A359F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62EE5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01D08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E406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AE415D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B25EED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4932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08113B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814C7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703B695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2461AF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685F5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C20C7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000000" w:fill="F2F2F2"/>
            <w:noWrap/>
            <w:vAlign w:val="center"/>
            <w:hideMark/>
          </w:tcPr>
          <w:p w14:paraId="3097C6A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9ACD9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r>
    </w:tbl>
    <w:p w14:paraId="0F17BE70" w14:textId="77777777" w:rsidR="000041D7" w:rsidRDefault="000041D7">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432"/>
        <w:gridCol w:w="432"/>
        <w:gridCol w:w="636"/>
        <w:gridCol w:w="500"/>
        <w:gridCol w:w="500"/>
        <w:gridCol w:w="700"/>
        <w:gridCol w:w="700"/>
        <w:gridCol w:w="700"/>
        <w:gridCol w:w="500"/>
        <w:gridCol w:w="500"/>
        <w:gridCol w:w="700"/>
        <w:gridCol w:w="500"/>
        <w:gridCol w:w="500"/>
        <w:gridCol w:w="500"/>
        <w:gridCol w:w="500"/>
        <w:gridCol w:w="500"/>
        <w:gridCol w:w="700"/>
      </w:tblGrid>
      <w:tr w:rsidR="000041D7" w:rsidRPr="000041D7" w14:paraId="47F894BB" w14:textId="77777777" w:rsidTr="000041D7">
        <w:trPr>
          <w:trHeight w:val="480"/>
          <w:jc w:val="center"/>
        </w:trPr>
        <w:tc>
          <w:tcPr>
            <w:tcW w:w="700" w:type="dxa"/>
            <w:vMerge w:val="restart"/>
            <w:shd w:val="clear" w:color="auto" w:fill="auto"/>
            <w:textDirection w:val="btLr"/>
            <w:vAlign w:val="center"/>
            <w:hideMark/>
          </w:tcPr>
          <w:p w14:paraId="480BF437" w14:textId="514CEC72"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lastRenderedPageBreak/>
              <w:t>10443-16 Gépkezelő általános ismeretei</w:t>
            </w:r>
          </w:p>
        </w:tc>
        <w:tc>
          <w:tcPr>
            <w:tcW w:w="1780" w:type="dxa"/>
            <w:shd w:val="clear" w:color="auto" w:fill="auto"/>
            <w:vAlign w:val="center"/>
            <w:hideMark/>
          </w:tcPr>
          <w:p w14:paraId="0DA4C32A"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Gépkezelő általános ismeretei</w:t>
            </w:r>
          </w:p>
        </w:tc>
        <w:tc>
          <w:tcPr>
            <w:tcW w:w="700" w:type="dxa"/>
            <w:vMerge w:val="restart"/>
            <w:shd w:val="clear" w:color="000000" w:fill="92D050"/>
            <w:textDirection w:val="btLr"/>
            <w:hideMark/>
          </w:tcPr>
          <w:p w14:paraId="04DFEC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500" w:type="dxa"/>
            <w:shd w:val="clear" w:color="auto" w:fill="auto"/>
            <w:noWrap/>
            <w:vAlign w:val="center"/>
            <w:hideMark/>
          </w:tcPr>
          <w:p w14:paraId="1D78980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66DAA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835954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AADAB4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38F8EE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1569961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432" w:type="dxa"/>
            <w:shd w:val="clear" w:color="000000" w:fill="F2F2F2"/>
            <w:noWrap/>
            <w:vAlign w:val="center"/>
            <w:hideMark/>
          </w:tcPr>
          <w:p w14:paraId="0EB00BA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12BD00C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7D4BC9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7530FC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891C8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700" w:type="dxa"/>
            <w:vMerge w:val="restart"/>
            <w:shd w:val="clear" w:color="auto" w:fill="auto"/>
            <w:noWrap/>
            <w:hideMark/>
          </w:tcPr>
          <w:p w14:paraId="5BB9094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700" w:type="dxa"/>
            <w:vMerge w:val="restart"/>
            <w:shd w:val="clear" w:color="auto" w:fill="auto"/>
            <w:noWrap/>
            <w:hideMark/>
          </w:tcPr>
          <w:p w14:paraId="64A541E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2DE30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0FF57E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EDC5C6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500" w:type="dxa"/>
            <w:shd w:val="clear" w:color="auto" w:fill="auto"/>
            <w:noWrap/>
            <w:vAlign w:val="center"/>
            <w:hideMark/>
          </w:tcPr>
          <w:p w14:paraId="56D20F0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3971BB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70F20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A66A8C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F66B3A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206550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7FB37CB7" w14:textId="77777777" w:rsidTr="000041D7">
        <w:trPr>
          <w:trHeight w:val="240"/>
          <w:jc w:val="center"/>
        </w:trPr>
        <w:tc>
          <w:tcPr>
            <w:tcW w:w="700" w:type="dxa"/>
            <w:vMerge/>
            <w:vAlign w:val="center"/>
            <w:hideMark/>
          </w:tcPr>
          <w:p w14:paraId="266EA3B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8AEBB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Gépelemek</w:t>
            </w:r>
          </w:p>
        </w:tc>
        <w:tc>
          <w:tcPr>
            <w:tcW w:w="700" w:type="dxa"/>
            <w:vMerge/>
            <w:vAlign w:val="center"/>
            <w:hideMark/>
          </w:tcPr>
          <w:p w14:paraId="55825FB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9FCA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E32E4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16568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69B2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0150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17A90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260463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17BF2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B22E2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51C3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FBB54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0A8505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41ED14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4F69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7E3D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80030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0A4F2C6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A664A1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13578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B4F263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678FE3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ABD6A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916E2D3" w14:textId="77777777" w:rsidTr="000041D7">
        <w:trPr>
          <w:trHeight w:val="240"/>
          <w:jc w:val="center"/>
        </w:trPr>
        <w:tc>
          <w:tcPr>
            <w:tcW w:w="700" w:type="dxa"/>
            <w:vMerge/>
            <w:vAlign w:val="center"/>
            <w:hideMark/>
          </w:tcPr>
          <w:p w14:paraId="23C465F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8803A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Belsőégésű motorok</w:t>
            </w:r>
          </w:p>
        </w:tc>
        <w:tc>
          <w:tcPr>
            <w:tcW w:w="700" w:type="dxa"/>
            <w:vMerge/>
            <w:vAlign w:val="center"/>
            <w:hideMark/>
          </w:tcPr>
          <w:p w14:paraId="3D00F87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4966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FE33C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B95B3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1E9D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691F6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89C95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0A3161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36B88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F58951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45D5A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C6B2F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36F702A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D2D404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085A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788D2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7039C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0084D89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374CC0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2C304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A2BC2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418E9B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ACBD7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FA13C3A" w14:textId="77777777" w:rsidTr="000041D7">
        <w:trPr>
          <w:trHeight w:val="480"/>
          <w:jc w:val="center"/>
        </w:trPr>
        <w:tc>
          <w:tcPr>
            <w:tcW w:w="700" w:type="dxa"/>
            <w:vMerge/>
            <w:vAlign w:val="center"/>
            <w:hideMark/>
          </w:tcPr>
          <w:p w14:paraId="0E08A1A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2D635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Elektromosság alapfogalmai</w:t>
            </w:r>
          </w:p>
        </w:tc>
        <w:tc>
          <w:tcPr>
            <w:tcW w:w="700" w:type="dxa"/>
            <w:vMerge/>
            <w:vAlign w:val="center"/>
            <w:hideMark/>
          </w:tcPr>
          <w:p w14:paraId="744825B7"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DBD1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F16A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57E30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180F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24AD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52BA3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661D07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2ADA2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4CB6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BFD31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B4FCF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4FC75EA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E86C4D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3B6C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B24A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7E97A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030E0C9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D05F99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945C0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E660B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817F40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9F8FA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F4953A9" w14:textId="77777777" w:rsidTr="000041D7">
        <w:trPr>
          <w:trHeight w:val="480"/>
          <w:jc w:val="center"/>
        </w:trPr>
        <w:tc>
          <w:tcPr>
            <w:tcW w:w="700" w:type="dxa"/>
            <w:vMerge/>
            <w:vAlign w:val="center"/>
            <w:hideMark/>
          </w:tcPr>
          <w:p w14:paraId="57904E4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18693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Hidraulika és pneumatika</w:t>
            </w:r>
          </w:p>
        </w:tc>
        <w:tc>
          <w:tcPr>
            <w:tcW w:w="700" w:type="dxa"/>
            <w:vMerge/>
            <w:vAlign w:val="center"/>
            <w:hideMark/>
          </w:tcPr>
          <w:p w14:paraId="01883D6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A7EE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F8242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33D83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FB4F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23D0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E07B9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4959F9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BBB1C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43CAE2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F2AE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71450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21588B0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CD9B60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29E0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CA598A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DEAC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447AE64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9E037A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9C425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4DB1C6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4DCB82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290FD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381ADE8" w14:textId="77777777" w:rsidTr="000041D7">
        <w:trPr>
          <w:trHeight w:val="480"/>
          <w:jc w:val="center"/>
        </w:trPr>
        <w:tc>
          <w:tcPr>
            <w:tcW w:w="700" w:type="dxa"/>
            <w:vMerge/>
            <w:vAlign w:val="center"/>
            <w:hideMark/>
          </w:tcPr>
          <w:p w14:paraId="2B1B561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C3303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Gazdaságos üzemeltetés</w:t>
            </w:r>
          </w:p>
        </w:tc>
        <w:tc>
          <w:tcPr>
            <w:tcW w:w="700" w:type="dxa"/>
            <w:vMerge/>
            <w:vAlign w:val="center"/>
            <w:hideMark/>
          </w:tcPr>
          <w:p w14:paraId="251E534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6C95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BBD3F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64989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E21C5F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B47D6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73BCF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1C850D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7717C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7C5E4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ED49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32F13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2FFC0C2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36B3A3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A528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20011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7BCE9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2550C7E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71201B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8D7F1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59255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9FAC3C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435EA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422BAF4" w14:textId="77777777" w:rsidTr="000041D7">
        <w:trPr>
          <w:trHeight w:val="720"/>
          <w:jc w:val="center"/>
        </w:trPr>
        <w:tc>
          <w:tcPr>
            <w:tcW w:w="700" w:type="dxa"/>
            <w:vMerge/>
            <w:vAlign w:val="center"/>
            <w:hideMark/>
          </w:tcPr>
          <w:p w14:paraId="10F97F2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8F441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 és balesetvédelmi ismeretek</w:t>
            </w:r>
          </w:p>
        </w:tc>
        <w:tc>
          <w:tcPr>
            <w:tcW w:w="700" w:type="dxa"/>
            <w:vMerge/>
            <w:vAlign w:val="center"/>
            <w:hideMark/>
          </w:tcPr>
          <w:p w14:paraId="6934398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8F4C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B860C7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099F7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C02A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39AA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F524D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7367AD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B869E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67E67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A5F6F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37A6F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640D71B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2CFD8A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7B62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D463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2F2F0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7CF38D7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687CA4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267E5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6EC90A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C767BE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87B7A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7A08EDF" w14:textId="77777777" w:rsidTr="000041D7">
        <w:trPr>
          <w:trHeight w:val="720"/>
          <w:jc w:val="center"/>
        </w:trPr>
        <w:tc>
          <w:tcPr>
            <w:tcW w:w="700" w:type="dxa"/>
            <w:vMerge/>
            <w:vAlign w:val="center"/>
            <w:hideMark/>
          </w:tcPr>
          <w:p w14:paraId="036AEA2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A48C0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Gépkezelő adminisztrációs feladatai</w:t>
            </w:r>
          </w:p>
        </w:tc>
        <w:tc>
          <w:tcPr>
            <w:tcW w:w="700" w:type="dxa"/>
            <w:vMerge/>
            <w:vAlign w:val="center"/>
            <w:hideMark/>
          </w:tcPr>
          <w:p w14:paraId="3E9D413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DC80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33CE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58DFE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74BA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0233A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27CD3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29BF44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9B243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C6F2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4A6A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6E7C4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046D0B3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6538E8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8F93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50F1A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F7DDCD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5A8F21F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15E69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33C89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47F278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D1B7C3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27A44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B323DF3" w14:textId="77777777" w:rsidTr="000041D7">
        <w:trPr>
          <w:trHeight w:val="240"/>
          <w:jc w:val="center"/>
        </w:trPr>
        <w:tc>
          <w:tcPr>
            <w:tcW w:w="700" w:type="dxa"/>
            <w:vMerge/>
            <w:vAlign w:val="center"/>
            <w:hideMark/>
          </w:tcPr>
          <w:p w14:paraId="7595E97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2A35A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Hibaelhárítás</w:t>
            </w:r>
          </w:p>
        </w:tc>
        <w:tc>
          <w:tcPr>
            <w:tcW w:w="700" w:type="dxa"/>
            <w:vMerge/>
            <w:vAlign w:val="center"/>
            <w:hideMark/>
          </w:tcPr>
          <w:p w14:paraId="5558FCC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E6C9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C427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92CEF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BF7BD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1B62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79322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42960E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1C0AE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7E980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E812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90D0B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4485DDD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E9B58F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B0E4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4879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86368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28A160D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20C082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2A236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401A30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DD78CB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13D64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ABBE47C" w14:textId="77777777" w:rsidTr="000041D7">
        <w:trPr>
          <w:trHeight w:val="480"/>
          <w:jc w:val="center"/>
        </w:trPr>
        <w:tc>
          <w:tcPr>
            <w:tcW w:w="700" w:type="dxa"/>
            <w:vMerge/>
            <w:vAlign w:val="center"/>
            <w:hideMark/>
          </w:tcPr>
          <w:p w14:paraId="317F6720"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A3F3E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Elsősegély-nyújtási alapismeretek</w:t>
            </w:r>
          </w:p>
        </w:tc>
        <w:tc>
          <w:tcPr>
            <w:tcW w:w="700" w:type="dxa"/>
            <w:vMerge/>
            <w:vAlign w:val="center"/>
            <w:hideMark/>
          </w:tcPr>
          <w:p w14:paraId="4FD1482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CABD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EC308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B2B83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5354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CB306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00C27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7D4F46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54E62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B286F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940DF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8D9E8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1AA7F35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830434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91C4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92758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57E57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3AFAF6C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8D985E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BF210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0678A8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F3B086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6BD64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76618FEB" w14:textId="77777777" w:rsidTr="000041D7">
        <w:trPr>
          <w:trHeight w:val="720"/>
          <w:jc w:val="center"/>
        </w:trPr>
        <w:tc>
          <w:tcPr>
            <w:tcW w:w="700" w:type="dxa"/>
            <w:vMerge/>
            <w:vAlign w:val="center"/>
            <w:hideMark/>
          </w:tcPr>
          <w:p w14:paraId="25393ED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2C971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Tűz- és környezetvédelmi ismeretek</w:t>
            </w:r>
          </w:p>
        </w:tc>
        <w:tc>
          <w:tcPr>
            <w:tcW w:w="700" w:type="dxa"/>
            <w:vMerge/>
            <w:vAlign w:val="center"/>
            <w:hideMark/>
          </w:tcPr>
          <w:p w14:paraId="69AE520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8CF7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DEFD1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43578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25178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A783D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1CFE4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5F6EBA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60288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A4A9B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B339D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62866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16E2D11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67B1AD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C0B3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AA4750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22A02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70B2BA5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3A47B9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82743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55DFC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1AEA01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34057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746F027" w14:textId="77777777" w:rsidTr="000041D7">
        <w:trPr>
          <w:trHeight w:val="480"/>
          <w:jc w:val="center"/>
        </w:trPr>
        <w:tc>
          <w:tcPr>
            <w:tcW w:w="700" w:type="dxa"/>
            <w:vMerge w:val="restart"/>
            <w:shd w:val="clear" w:color="auto" w:fill="auto"/>
            <w:textDirection w:val="btLr"/>
            <w:vAlign w:val="center"/>
            <w:hideMark/>
          </w:tcPr>
          <w:p w14:paraId="17DB19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10445-16 </w:t>
            </w:r>
            <w:proofErr w:type="spellStart"/>
            <w:r w:rsidRPr="000041D7">
              <w:rPr>
                <w:rFonts w:eastAsia="Times New Roman" w:cs="Times New Roman"/>
                <w:color w:val="000000"/>
                <w:sz w:val="18"/>
                <w:szCs w:val="18"/>
                <w:lang w:eastAsia="hu-HU"/>
              </w:rPr>
              <w:t>Emelőgépkezelő</w:t>
            </w:r>
            <w:proofErr w:type="spellEnd"/>
            <w:r w:rsidRPr="000041D7">
              <w:rPr>
                <w:rFonts w:eastAsia="Times New Roman" w:cs="Times New Roman"/>
                <w:color w:val="000000"/>
                <w:sz w:val="18"/>
                <w:szCs w:val="18"/>
                <w:lang w:eastAsia="hu-HU"/>
              </w:rPr>
              <w:t xml:space="preserve"> speciális feladatai</w:t>
            </w:r>
          </w:p>
        </w:tc>
        <w:tc>
          <w:tcPr>
            <w:tcW w:w="1780" w:type="dxa"/>
            <w:shd w:val="clear" w:color="auto" w:fill="auto"/>
            <w:vAlign w:val="center"/>
            <w:hideMark/>
          </w:tcPr>
          <w:p w14:paraId="4B737860" w14:textId="77777777" w:rsidR="000041D7" w:rsidRPr="000041D7" w:rsidRDefault="000041D7" w:rsidP="000041D7">
            <w:pPr>
              <w:spacing w:after="0"/>
              <w:jc w:val="left"/>
              <w:rPr>
                <w:rFonts w:eastAsia="Times New Roman" w:cs="Times New Roman"/>
                <w:b/>
                <w:bCs/>
                <w:color w:val="000000"/>
                <w:sz w:val="18"/>
                <w:szCs w:val="18"/>
                <w:lang w:eastAsia="hu-HU"/>
              </w:rPr>
            </w:pPr>
            <w:proofErr w:type="spellStart"/>
            <w:r w:rsidRPr="000041D7">
              <w:rPr>
                <w:rFonts w:eastAsia="Times New Roman" w:cs="Times New Roman"/>
                <w:b/>
                <w:bCs/>
                <w:color w:val="000000"/>
                <w:sz w:val="18"/>
                <w:szCs w:val="18"/>
                <w:lang w:eastAsia="hu-HU"/>
              </w:rPr>
              <w:t>Emelőgépkezelő</w:t>
            </w:r>
            <w:proofErr w:type="spellEnd"/>
            <w:r w:rsidRPr="000041D7">
              <w:rPr>
                <w:rFonts w:eastAsia="Times New Roman" w:cs="Times New Roman"/>
                <w:b/>
                <w:bCs/>
                <w:color w:val="000000"/>
                <w:sz w:val="18"/>
                <w:szCs w:val="18"/>
                <w:lang w:eastAsia="hu-HU"/>
              </w:rPr>
              <w:t xml:space="preserve"> speciális ismeretei</w:t>
            </w:r>
          </w:p>
        </w:tc>
        <w:tc>
          <w:tcPr>
            <w:tcW w:w="700" w:type="dxa"/>
            <w:vMerge w:val="restart"/>
            <w:shd w:val="clear" w:color="000000" w:fill="92D050"/>
            <w:textDirection w:val="btLr"/>
            <w:hideMark/>
          </w:tcPr>
          <w:p w14:paraId="27DDE5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500" w:type="dxa"/>
            <w:shd w:val="clear" w:color="auto" w:fill="auto"/>
            <w:noWrap/>
            <w:vAlign w:val="center"/>
            <w:hideMark/>
          </w:tcPr>
          <w:p w14:paraId="06C884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591648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5CA199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545409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CCC1FF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3DF4619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432" w:type="dxa"/>
            <w:shd w:val="clear" w:color="000000" w:fill="F2F2F2"/>
            <w:noWrap/>
            <w:vAlign w:val="center"/>
            <w:hideMark/>
          </w:tcPr>
          <w:p w14:paraId="634FA8C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0209CCF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D097CF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00D04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E80E5B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700" w:type="dxa"/>
            <w:vMerge w:val="restart"/>
            <w:shd w:val="clear" w:color="auto" w:fill="auto"/>
            <w:noWrap/>
            <w:hideMark/>
          </w:tcPr>
          <w:p w14:paraId="01FA276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700" w:type="dxa"/>
            <w:vMerge w:val="restart"/>
            <w:shd w:val="clear" w:color="auto" w:fill="auto"/>
            <w:noWrap/>
            <w:hideMark/>
          </w:tcPr>
          <w:p w14:paraId="74C6743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C64B1B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E03D66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44554E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500" w:type="dxa"/>
            <w:shd w:val="clear" w:color="auto" w:fill="auto"/>
            <w:noWrap/>
            <w:vAlign w:val="center"/>
            <w:hideMark/>
          </w:tcPr>
          <w:p w14:paraId="62D63AA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F95806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56C81F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EC25BD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14AE8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1B9FD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6759B84A" w14:textId="77777777" w:rsidTr="000041D7">
        <w:trPr>
          <w:trHeight w:val="720"/>
          <w:jc w:val="center"/>
        </w:trPr>
        <w:tc>
          <w:tcPr>
            <w:tcW w:w="700" w:type="dxa"/>
            <w:vMerge/>
            <w:vAlign w:val="center"/>
            <w:hideMark/>
          </w:tcPr>
          <w:p w14:paraId="2777FB7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F78C6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Az emelőgép rendszerezése, szerkezettana</w:t>
            </w:r>
          </w:p>
        </w:tc>
        <w:tc>
          <w:tcPr>
            <w:tcW w:w="700" w:type="dxa"/>
            <w:vMerge/>
            <w:vAlign w:val="center"/>
            <w:hideMark/>
          </w:tcPr>
          <w:p w14:paraId="73D31D4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16BA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400A9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87E85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C2EE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55FF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334CA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432" w:type="dxa"/>
            <w:shd w:val="clear" w:color="000000" w:fill="F2F2F2"/>
            <w:noWrap/>
            <w:vAlign w:val="center"/>
            <w:hideMark/>
          </w:tcPr>
          <w:p w14:paraId="6B5A71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7B919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31D83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4DEB1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E414D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700" w:type="dxa"/>
            <w:vMerge/>
            <w:vAlign w:val="center"/>
            <w:hideMark/>
          </w:tcPr>
          <w:p w14:paraId="7A57D60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6BA2B8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2486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73685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1BC7E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6</w:t>
            </w:r>
          </w:p>
        </w:tc>
        <w:tc>
          <w:tcPr>
            <w:tcW w:w="500" w:type="dxa"/>
            <w:shd w:val="clear" w:color="auto" w:fill="auto"/>
            <w:noWrap/>
            <w:vAlign w:val="center"/>
            <w:hideMark/>
          </w:tcPr>
          <w:p w14:paraId="774952A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2F50E2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E2D22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A3696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C0F37B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ED909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53D88C5" w14:textId="77777777" w:rsidTr="000041D7">
        <w:trPr>
          <w:trHeight w:val="480"/>
          <w:jc w:val="center"/>
        </w:trPr>
        <w:tc>
          <w:tcPr>
            <w:tcW w:w="700" w:type="dxa"/>
            <w:vMerge/>
            <w:vAlign w:val="center"/>
            <w:hideMark/>
          </w:tcPr>
          <w:p w14:paraId="77FFDF5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284BD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Rakatképzés szabályai</w:t>
            </w:r>
          </w:p>
        </w:tc>
        <w:tc>
          <w:tcPr>
            <w:tcW w:w="700" w:type="dxa"/>
            <w:vMerge/>
            <w:vAlign w:val="center"/>
            <w:hideMark/>
          </w:tcPr>
          <w:p w14:paraId="5AF1A61B"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7E4C7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F47AE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BF192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7BA0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DABA5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42C2F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4E2F66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B7F39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AD06E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93B7E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6120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1B3A205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FF83C9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395E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EC03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94401D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21084D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6942B5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D503C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1C40B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8ECB5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BFDDE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F823687" w14:textId="77777777" w:rsidTr="000041D7">
        <w:trPr>
          <w:trHeight w:val="720"/>
          <w:jc w:val="center"/>
        </w:trPr>
        <w:tc>
          <w:tcPr>
            <w:tcW w:w="700" w:type="dxa"/>
            <w:vMerge/>
            <w:vAlign w:val="center"/>
            <w:hideMark/>
          </w:tcPr>
          <w:p w14:paraId="34B4CFC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94A3F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Veszélyes és egészségre ártalmas anyagok</w:t>
            </w:r>
          </w:p>
        </w:tc>
        <w:tc>
          <w:tcPr>
            <w:tcW w:w="700" w:type="dxa"/>
            <w:vMerge/>
            <w:vAlign w:val="center"/>
            <w:hideMark/>
          </w:tcPr>
          <w:p w14:paraId="3C63394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59977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842B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89635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9B12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92948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FC876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386AE7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847BD2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33170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C5AD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CA6A7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4087729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74326D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355A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7CC5F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67FE1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02F1D0F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EB20E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458F6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3EB49D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7D9CF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1FBAF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792B24B7" w14:textId="77777777" w:rsidTr="000041D7">
        <w:trPr>
          <w:trHeight w:val="480"/>
          <w:jc w:val="center"/>
        </w:trPr>
        <w:tc>
          <w:tcPr>
            <w:tcW w:w="700" w:type="dxa"/>
            <w:vMerge/>
            <w:vAlign w:val="center"/>
            <w:hideMark/>
          </w:tcPr>
          <w:p w14:paraId="2172D38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2AA16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Teherfelvevő-, kötöző-és függesztő eszközök</w:t>
            </w:r>
          </w:p>
        </w:tc>
        <w:tc>
          <w:tcPr>
            <w:tcW w:w="700" w:type="dxa"/>
            <w:vMerge/>
            <w:vAlign w:val="center"/>
            <w:hideMark/>
          </w:tcPr>
          <w:p w14:paraId="777E32A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69E26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C2014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5AF7B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81F63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73F1A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AE554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5AE41C6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C21A6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1ED3C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2CA4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C9FB5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25F3DA3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706A70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4187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E0AB8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C4EF4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6BF6F46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C0A789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8C138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79447B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E9155D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896B8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AD45255" w14:textId="77777777" w:rsidTr="000041D7">
        <w:trPr>
          <w:trHeight w:val="720"/>
          <w:jc w:val="center"/>
        </w:trPr>
        <w:tc>
          <w:tcPr>
            <w:tcW w:w="700" w:type="dxa"/>
            <w:vMerge/>
            <w:vAlign w:val="center"/>
            <w:hideMark/>
          </w:tcPr>
          <w:p w14:paraId="072C806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460BD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Anyagmozgatás, közlekedés szabályai a munkaterületen</w:t>
            </w:r>
          </w:p>
        </w:tc>
        <w:tc>
          <w:tcPr>
            <w:tcW w:w="700" w:type="dxa"/>
            <w:vMerge/>
            <w:vAlign w:val="center"/>
            <w:hideMark/>
          </w:tcPr>
          <w:p w14:paraId="07410197"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E6A0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98B9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B0966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B80B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9A2C9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5142F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028099C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A9938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183C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C74A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F87B6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348051F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9D49A3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2C05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CE30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43643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00BA8B4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F7DFC6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F4904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F4E4FE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A5C065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76C25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78BE4BD" w14:textId="77777777" w:rsidTr="000041D7">
        <w:trPr>
          <w:trHeight w:val="480"/>
          <w:jc w:val="center"/>
        </w:trPr>
        <w:tc>
          <w:tcPr>
            <w:tcW w:w="700" w:type="dxa"/>
            <w:vMerge/>
            <w:vAlign w:val="center"/>
            <w:hideMark/>
          </w:tcPr>
          <w:p w14:paraId="2E675ED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AE67C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Kötöző és irányítói feladatok</w:t>
            </w:r>
          </w:p>
        </w:tc>
        <w:tc>
          <w:tcPr>
            <w:tcW w:w="700" w:type="dxa"/>
            <w:vMerge/>
            <w:vAlign w:val="center"/>
            <w:hideMark/>
          </w:tcPr>
          <w:p w14:paraId="13CEFE1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F60A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EF44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12B16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1236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EBC01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D8F67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6176D6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714ED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8DAC5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C4E7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BFB543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33D9B26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19E8BD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6675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7B06F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6A268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2F9B30B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FA9288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783F4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C429EC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2D20FF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FBB17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01780FE5" w14:textId="77777777" w:rsidTr="000041D7">
        <w:trPr>
          <w:trHeight w:val="480"/>
          <w:jc w:val="center"/>
        </w:trPr>
        <w:tc>
          <w:tcPr>
            <w:tcW w:w="700" w:type="dxa"/>
            <w:vMerge/>
            <w:vAlign w:val="center"/>
            <w:hideMark/>
          </w:tcPr>
          <w:p w14:paraId="7CD3106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2864C1"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Egyéni és csoportos védőfelszerelések</w:t>
            </w:r>
          </w:p>
        </w:tc>
        <w:tc>
          <w:tcPr>
            <w:tcW w:w="700" w:type="dxa"/>
            <w:vMerge/>
            <w:vAlign w:val="center"/>
            <w:hideMark/>
          </w:tcPr>
          <w:p w14:paraId="50AE225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6868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78A65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35974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9C6E4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E2E71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6C1E2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171641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BE780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B2F56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2057C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78A03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24A7B58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0EBC50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F24D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A243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5147B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1DCE902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87E214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9CFA8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E827B3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EBEFF0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04B3D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979A47E" w14:textId="77777777" w:rsidTr="000041D7">
        <w:trPr>
          <w:trHeight w:val="720"/>
          <w:jc w:val="center"/>
        </w:trPr>
        <w:tc>
          <w:tcPr>
            <w:tcW w:w="700" w:type="dxa"/>
            <w:vMerge/>
            <w:vAlign w:val="center"/>
            <w:hideMark/>
          </w:tcPr>
          <w:p w14:paraId="76067E6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2C6127" w14:textId="77777777" w:rsidR="000041D7" w:rsidRPr="000041D7" w:rsidRDefault="000041D7" w:rsidP="000041D7">
            <w:pPr>
              <w:spacing w:after="0"/>
              <w:jc w:val="left"/>
              <w:rPr>
                <w:rFonts w:eastAsia="Times New Roman" w:cs="Times New Roman"/>
                <w:b/>
                <w:bCs/>
                <w:color w:val="000000"/>
                <w:sz w:val="18"/>
                <w:szCs w:val="18"/>
                <w:lang w:eastAsia="hu-HU"/>
              </w:rPr>
            </w:pPr>
            <w:proofErr w:type="spellStart"/>
            <w:r w:rsidRPr="000041D7">
              <w:rPr>
                <w:rFonts w:eastAsia="Times New Roman" w:cs="Times New Roman"/>
                <w:b/>
                <w:bCs/>
                <w:color w:val="000000"/>
                <w:sz w:val="18"/>
                <w:szCs w:val="18"/>
                <w:lang w:eastAsia="hu-HU"/>
              </w:rPr>
              <w:t>Emelőgépkezelő</w:t>
            </w:r>
            <w:proofErr w:type="spellEnd"/>
            <w:r w:rsidRPr="000041D7">
              <w:rPr>
                <w:rFonts w:eastAsia="Times New Roman" w:cs="Times New Roman"/>
                <w:b/>
                <w:bCs/>
                <w:color w:val="000000"/>
                <w:sz w:val="18"/>
                <w:szCs w:val="18"/>
                <w:lang w:eastAsia="hu-HU"/>
              </w:rPr>
              <w:t xml:space="preserve"> speciális ismeretei gyakorlat</w:t>
            </w:r>
          </w:p>
        </w:tc>
        <w:tc>
          <w:tcPr>
            <w:tcW w:w="700" w:type="dxa"/>
            <w:vMerge w:val="restart"/>
            <w:shd w:val="clear" w:color="000000" w:fill="92D050"/>
            <w:textDirection w:val="btLr"/>
            <w:hideMark/>
          </w:tcPr>
          <w:p w14:paraId="2B9806D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32 582 02</w:t>
            </w:r>
            <w:r w:rsidRPr="000041D7">
              <w:rPr>
                <w:rFonts w:eastAsia="Times New Roman" w:cs="Times New Roman"/>
                <w:color w:val="000000"/>
                <w:sz w:val="18"/>
                <w:szCs w:val="18"/>
                <w:lang w:eastAsia="hu-HU"/>
              </w:rPr>
              <w:br/>
              <w:t xml:space="preserve">Építő- és </w:t>
            </w:r>
            <w:proofErr w:type="spellStart"/>
            <w:r w:rsidRPr="000041D7">
              <w:rPr>
                <w:rFonts w:eastAsia="Times New Roman" w:cs="Times New Roman"/>
                <w:color w:val="000000"/>
                <w:sz w:val="18"/>
                <w:szCs w:val="18"/>
                <w:lang w:eastAsia="hu-HU"/>
              </w:rPr>
              <w:t>anyagmozgatőgép</w:t>
            </w:r>
            <w:proofErr w:type="spellEnd"/>
            <w:r w:rsidRPr="000041D7">
              <w:rPr>
                <w:rFonts w:eastAsia="Times New Roman" w:cs="Times New Roman"/>
                <w:color w:val="000000"/>
                <w:sz w:val="18"/>
                <w:szCs w:val="18"/>
                <w:lang w:eastAsia="hu-HU"/>
              </w:rPr>
              <w:t xml:space="preserve"> kezelője</w:t>
            </w:r>
          </w:p>
        </w:tc>
        <w:tc>
          <w:tcPr>
            <w:tcW w:w="500" w:type="dxa"/>
            <w:shd w:val="clear" w:color="auto" w:fill="auto"/>
            <w:noWrap/>
            <w:vAlign w:val="center"/>
            <w:hideMark/>
          </w:tcPr>
          <w:p w14:paraId="024B08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38C188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096810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8E02B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B001DC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E82FB6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51F35EB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636" w:type="dxa"/>
            <w:shd w:val="clear" w:color="000000" w:fill="F2F2F2"/>
            <w:noWrap/>
            <w:vAlign w:val="center"/>
            <w:hideMark/>
          </w:tcPr>
          <w:p w14:paraId="008519C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0D39A5F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7A14FB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27D354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700" w:type="dxa"/>
            <w:vMerge w:val="restart"/>
            <w:shd w:val="clear" w:color="auto" w:fill="auto"/>
            <w:noWrap/>
            <w:hideMark/>
          </w:tcPr>
          <w:p w14:paraId="1870DF3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700" w:type="dxa"/>
            <w:vMerge w:val="restart"/>
            <w:shd w:val="clear" w:color="auto" w:fill="auto"/>
            <w:noWrap/>
            <w:hideMark/>
          </w:tcPr>
          <w:p w14:paraId="3D2F60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5D89751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D5EC06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708650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auto" w:fill="auto"/>
            <w:noWrap/>
            <w:vAlign w:val="center"/>
            <w:hideMark/>
          </w:tcPr>
          <w:p w14:paraId="58193C3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B283FC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222C24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A83FE9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4CB277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0B70CF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168C4732" w14:textId="77777777" w:rsidTr="000041D7">
        <w:trPr>
          <w:trHeight w:val="720"/>
          <w:jc w:val="center"/>
        </w:trPr>
        <w:tc>
          <w:tcPr>
            <w:tcW w:w="700" w:type="dxa"/>
            <w:vMerge/>
            <w:vAlign w:val="center"/>
            <w:hideMark/>
          </w:tcPr>
          <w:p w14:paraId="0AA84F5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F78C39"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Emelőgép üzemeltetés előtti karbantartó-műszaki vizsgálata</w:t>
            </w:r>
          </w:p>
        </w:tc>
        <w:tc>
          <w:tcPr>
            <w:tcW w:w="700" w:type="dxa"/>
            <w:vMerge/>
            <w:vAlign w:val="center"/>
            <w:hideMark/>
          </w:tcPr>
          <w:p w14:paraId="34CB509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DF30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64FB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C0853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7CAE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8352B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ADF63C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7034A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636" w:type="dxa"/>
            <w:shd w:val="clear" w:color="000000" w:fill="F2F2F2"/>
            <w:noWrap/>
            <w:vAlign w:val="center"/>
            <w:hideMark/>
          </w:tcPr>
          <w:p w14:paraId="345BF95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77A795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08EEC6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61022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vMerge/>
            <w:vAlign w:val="center"/>
            <w:hideMark/>
          </w:tcPr>
          <w:p w14:paraId="741313B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AE7609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7255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2547E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E92AE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4C2F38D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AA3D4C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A261C1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30FD99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21A999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1842B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E89657D" w14:textId="77777777" w:rsidTr="000041D7">
        <w:trPr>
          <w:trHeight w:val="480"/>
          <w:jc w:val="center"/>
        </w:trPr>
        <w:tc>
          <w:tcPr>
            <w:tcW w:w="700" w:type="dxa"/>
            <w:vMerge/>
            <w:vAlign w:val="center"/>
            <w:hideMark/>
          </w:tcPr>
          <w:p w14:paraId="1E93F73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80FA9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Emelőgép-napló kitöltése</w:t>
            </w:r>
          </w:p>
        </w:tc>
        <w:tc>
          <w:tcPr>
            <w:tcW w:w="700" w:type="dxa"/>
            <w:vMerge/>
            <w:vAlign w:val="center"/>
            <w:hideMark/>
          </w:tcPr>
          <w:p w14:paraId="4819358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A26BC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B0EFA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89A779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E9E9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0A1E0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D2A66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E9C8E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636" w:type="dxa"/>
            <w:shd w:val="clear" w:color="000000" w:fill="F2F2F2"/>
            <w:noWrap/>
            <w:vAlign w:val="center"/>
            <w:hideMark/>
          </w:tcPr>
          <w:p w14:paraId="171499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4330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A58A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1B4E1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234D5CC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9EC2F6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E373B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4DAD92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ACA2E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5965A85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BF8811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77CA3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3A59B0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33989E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16C30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6BDE7D4" w14:textId="77777777" w:rsidTr="000041D7">
        <w:trPr>
          <w:trHeight w:val="240"/>
          <w:jc w:val="center"/>
        </w:trPr>
        <w:tc>
          <w:tcPr>
            <w:tcW w:w="700" w:type="dxa"/>
            <w:vMerge/>
            <w:vAlign w:val="center"/>
            <w:hideMark/>
          </w:tcPr>
          <w:p w14:paraId="3807523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EAC23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Működési vizsgálat</w:t>
            </w:r>
          </w:p>
        </w:tc>
        <w:tc>
          <w:tcPr>
            <w:tcW w:w="700" w:type="dxa"/>
            <w:vMerge/>
            <w:vAlign w:val="center"/>
            <w:hideMark/>
          </w:tcPr>
          <w:p w14:paraId="482A23A1"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A5BB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80F03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318CF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D4FD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B02C4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43392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9816E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636" w:type="dxa"/>
            <w:shd w:val="clear" w:color="000000" w:fill="F2F2F2"/>
            <w:noWrap/>
            <w:vAlign w:val="center"/>
            <w:hideMark/>
          </w:tcPr>
          <w:p w14:paraId="35685B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9BF7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D6956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D19D7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136C329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8DDD1F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CC44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621C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9EFBD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7D4784E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BC2015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CBAFA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C36E55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108705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BCB06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D88646A" w14:textId="77777777" w:rsidTr="000041D7">
        <w:trPr>
          <w:trHeight w:val="720"/>
          <w:jc w:val="center"/>
        </w:trPr>
        <w:tc>
          <w:tcPr>
            <w:tcW w:w="700" w:type="dxa"/>
            <w:vMerge/>
            <w:vAlign w:val="center"/>
            <w:hideMark/>
          </w:tcPr>
          <w:p w14:paraId="1E7395D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48538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Kezelőszervek működésének ellenőrzése</w:t>
            </w:r>
          </w:p>
        </w:tc>
        <w:tc>
          <w:tcPr>
            <w:tcW w:w="700" w:type="dxa"/>
            <w:vMerge/>
            <w:vAlign w:val="center"/>
            <w:hideMark/>
          </w:tcPr>
          <w:p w14:paraId="18B9A75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5525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8592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55339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DC87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4125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D3ABE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1B1E2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636" w:type="dxa"/>
            <w:shd w:val="clear" w:color="000000" w:fill="F2F2F2"/>
            <w:noWrap/>
            <w:vAlign w:val="center"/>
            <w:hideMark/>
          </w:tcPr>
          <w:p w14:paraId="704DA7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E2CFB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AB36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94FC21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23D54E6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92CECA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7EACF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5BE365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D3804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391141E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619CC2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6B9C5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D9432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CF19EE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C6A1A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CD6474E" w14:textId="77777777" w:rsidTr="000041D7">
        <w:trPr>
          <w:trHeight w:val="240"/>
          <w:jc w:val="center"/>
        </w:trPr>
        <w:tc>
          <w:tcPr>
            <w:tcW w:w="700" w:type="dxa"/>
            <w:vMerge/>
            <w:vAlign w:val="center"/>
            <w:hideMark/>
          </w:tcPr>
          <w:p w14:paraId="5481194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B3089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Távvezérlő működése</w:t>
            </w:r>
          </w:p>
        </w:tc>
        <w:tc>
          <w:tcPr>
            <w:tcW w:w="700" w:type="dxa"/>
            <w:vMerge/>
            <w:vAlign w:val="center"/>
            <w:hideMark/>
          </w:tcPr>
          <w:p w14:paraId="2A5E50B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4C5D7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AA93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DE08D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9E03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AE831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8B996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2D8E3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636" w:type="dxa"/>
            <w:shd w:val="clear" w:color="000000" w:fill="F2F2F2"/>
            <w:noWrap/>
            <w:vAlign w:val="center"/>
            <w:hideMark/>
          </w:tcPr>
          <w:p w14:paraId="259A5FE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E5D48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BAAAA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D5061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3FBE6E6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79E244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E2C73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01090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5C53EE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6B0AA4B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25EE6C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DC89E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46B4F3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3CBE97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0C97D3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54A4AB2" w14:textId="77777777" w:rsidTr="000041D7">
        <w:trPr>
          <w:trHeight w:val="480"/>
          <w:jc w:val="center"/>
        </w:trPr>
        <w:tc>
          <w:tcPr>
            <w:tcW w:w="700" w:type="dxa"/>
            <w:vMerge/>
            <w:vAlign w:val="center"/>
            <w:hideMark/>
          </w:tcPr>
          <w:p w14:paraId="237A536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DD7420"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Gépkezelési (emelési) gyakorlat</w:t>
            </w:r>
          </w:p>
        </w:tc>
        <w:tc>
          <w:tcPr>
            <w:tcW w:w="700" w:type="dxa"/>
            <w:vMerge/>
            <w:vAlign w:val="center"/>
            <w:hideMark/>
          </w:tcPr>
          <w:p w14:paraId="18BCB8D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0B889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84C2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42995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68E5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49D6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CC7C2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68078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636" w:type="dxa"/>
            <w:shd w:val="clear" w:color="000000" w:fill="F2F2F2"/>
            <w:noWrap/>
            <w:vAlign w:val="center"/>
            <w:hideMark/>
          </w:tcPr>
          <w:p w14:paraId="199199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1AD0A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6EB24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FBA52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69ED313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B85455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C331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54208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14A14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41F65AE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30ADA9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27097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481BE2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068FAF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671C2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5559AC5" w14:textId="77777777" w:rsidTr="000041D7">
        <w:trPr>
          <w:trHeight w:val="240"/>
          <w:jc w:val="center"/>
        </w:trPr>
        <w:tc>
          <w:tcPr>
            <w:tcW w:w="700" w:type="dxa"/>
            <w:vMerge w:val="restart"/>
            <w:shd w:val="clear" w:color="auto" w:fill="auto"/>
            <w:textDirection w:val="btLr"/>
            <w:vAlign w:val="center"/>
            <w:hideMark/>
          </w:tcPr>
          <w:p w14:paraId="4E2078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10162-12 Gépészeti alapozó feladatok</w:t>
            </w:r>
          </w:p>
        </w:tc>
        <w:tc>
          <w:tcPr>
            <w:tcW w:w="1780" w:type="dxa"/>
            <w:shd w:val="clear" w:color="auto" w:fill="auto"/>
            <w:vAlign w:val="center"/>
            <w:hideMark/>
          </w:tcPr>
          <w:p w14:paraId="4ECB7236"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alapok</w:t>
            </w:r>
          </w:p>
        </w:tc>
        <w:tc>
          <w:tcPr>
            <w:tcW w:w="700" w:type="dxa"/>
            <w:vMerge w:val="restart"/>
            <w:shd w:val="clear" w:color="000000" w:fill="92D050"/>
            <w:textDirection w:val="btLr"/>
            <w:hideMark/>
          </w:tcPr>
          <w:p w14:paraId="6DE96D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2F0FAA8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70DC4E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6478C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1F1D88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60DCD5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3A8BC2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1EB722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72BA7F3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7B06E6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688291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09CBF0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485861E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vMerge w:val="restart"/>
            <w:shd w:val="clear" w:color="auto" w:fill="auto"/>
            <w:noWrap/>
            <w:hideMark/>
          </w:tcPr>
          <w:p w14:paraId="01B1B5E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199C8C4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5BF4BF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6D1A24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34BB1C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9EFB7F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C708F8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353F65B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C2D18E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922564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4A7DF1D4" w14:textId="77777777" w:rsidTr="000041D7">
        <w:trPr>
          <w:trHeight w:val="480"/>
          <w:jc w:val="center"/>
        </w:trPr>
        <w:tc>
          <w:tcPr>
            <w:tcW w:w="700" w:type="dxa"/>
            <w:vMerge/>
            <w:vAlign w:val="center"/>
            <w:hideMark/>
          </w:tcPr>
          <w:p w14:paraId="001F466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DC477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Műszaki dokumentáció</w:t>
            </w:r>
          </w:p>
        </w:tc>
        <w:tc>
          <w:tcPr>
            <w:tcW w:w="700" w:type="dxa"/>
            <w:vMerge/>
            <w:vAlign w:val="center"/>
            <w:hideMark/>
          </w:tcPr>
          <w:p w14:paraId="7FAE719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4913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72D8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8EC91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A6B5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48E7E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98FC7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0BF6CB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5DBBB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9C763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4E699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83616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6E13D3D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9B29DE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603C6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FADA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8DA2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68AF967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32C3A8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2CF45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4BAAE5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8BE917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1DEC6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01D4C50C" w14:textId="77777777" w:rsidTr="000041D7">
        <w:trPr>
          <w:trHeight w:val="480"/>
          <w:jc w:val="center"/>
        </w:trPr>
        <w:tc>
          <w:tcPr>
            <w:tcW w:w="700" w:type="dxa"/>
            <w:vMerge/>
            <w:vAlign w:val="center"/>
            <w:hideMark/>
          </w:tcPr>
          <w:p w14:paraId="5CB32AC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E040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Gépészeti alapmérések</w:t>
            </w:r>
          </w:p>
        </w:tc>
        <w:tc>
          <w:tcPr>
            <w:tcW w:w="700" w:type="dxa"/>
            <w:vMerge/>
            <w:vAlign w:val="center"/>
            <w:hideMark/>
          </w:tcPr>
          <w:p w14:paraId="5D6DE05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44CC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95472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7B2BA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E98BE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CFE6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6C88F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674897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6FA4A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0BC8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1A0A0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FEFCC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1C34BA3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DD8618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21CB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892C4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180490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117E9A1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E92FB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CD7E8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0712D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46A869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5BA29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AC677BF" w14:textId="77777777" w:rsidTr="000041D7">
        <w:trPr>
          <w:trHeight w:val="480"/>
          <w:jc w:val="center"/>
        </w:trPr>
        <w:tc>
          <w:tcPr>
            <w:tcW w:w="700" w:type="dxa"/>
            <w:vMerge/>
            <w:vAlign w:val="center"/>
            <w:hideMark/>
          </w:tcPr>
          <w:p w14:paraId="5A980D8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4C391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Anyagismeret, anyagvizsgálat</w:t>
            </w:r>
          </w:p>
        </w:tc>
        <w:tc>
          <w:tcPr>
            <w:tcW w:w="700" w:type="dxa"/>
            <w:vMerge/>
            <w:vAlign w:val="center"/>
            <w:hideMark/>
          </w:tcPr>
          <w:p w14:paraId="0537A6B7"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036F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CC1F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2E561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4D9CC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28EFC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27945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116127D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74273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B5B432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2D05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52830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31D391A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C86E2B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B58C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E0F5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92891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145699A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50A25C"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5717A5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D6F2A0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CAD3BB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CD9CE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ADCF812" w14:textId="77777777" w:rsidTr="000041D7">
        <w:trPr>
          <w:trHeight w:val="240"/>
          <w:jc w:val="center"/>
        </w:trPr>
        <w:tc>
          <w:tcPr>
            <w:tcW w:w="700" w:type="dxa"/>
            <w:vMerge/>
            <w:vAlign w:val="center"/>
            <w:hideMark/>
          </w:tcPr>
          <w:p w14:paraId="3AECC29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F2CDE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Fémek alakítása</w:t>
            </w:r>
          </w:p>
        </w:tc>
        <w:tc>
          <w:tcPr>
            <w:tcW w:w="700" w:type="dxa"/>
            <w:vMerge/>
            <w:vAlign w:val="center"/>
            <w:hideMark/>
          </w:tcPr>
          <w:p w14:paraId="28D24B6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A437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F84E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F794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911DF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BA8D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8CF66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432" w:type="dxa"/>
            <w:shd w:val="clear" w:color="000000" w:fill="F2F2F2"/>
            <w:noWrap/>
            <w:vAlign w:val="center"/>
            <w:hideMark/>
          </w:tcPr>
          <w:p w14:paraId="378C20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5C1E5A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A94F4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7632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46A96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822698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B36FFE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0388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A6B1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80570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73AC367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0B2A38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038A8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8938FB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FFCC0D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E7EA0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B97C17E" w14:textId="77777777" w:rsidTr="000041D7">
        <w:trPr>
          <w:trHeight w:val="586"/>
          <w:jc w:val="center"/>
        </w:trPr>
        <w:tc>
          <w:tcPr>
            <w:tcW w:w="700" w:type="dxa"/>
            <w:vMerge/>
            <w:vAlign w:val="center"/>
            <w:hideMark/>
          </w:tcPr>
          <w:p w14:paraId="4A25A42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174F4D"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gyakorlat</w:t>
            </w:r>
          </w:p>
        </w:tc>
        <w:tc>
          <w:tcPr>
            <w:tcW w:w="700" w:type="dxa"/>
            <w:vMerge w:val="restart"/>
            <w:shd w:val="clear" w:color="000000" w:fill="92D050"/>
            <w:textDirection w:val="btLr"/>
            <w:hideMark/>
          </w:tcPr>
          <w:p w14:paraId="1649FC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2F6348E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EF002C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8A796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035A54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511919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6E0B4C0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4270CA9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636" w:type="dxa"/>
            <w:shd w:val="clear" w:color="000000" w:fill="F2F2F2"/>
            <w:noWrap/>
            <w:vAlign w:val="center"/>
            <w:hideMark/>
          </w:tcPr>
          <w:p w14:paraId="7C19BEA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02B4E44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0A6C50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8E13E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700" w:type="dxa"/>
            <w:vMerge w:val="restart"/>
            <w:shd w:val="clear" w:color="auto" w:fill="auto"/>
            <w:noWrap/>
            <w:hideMark/>
          </w:tcPr>
          <w:p w14:paraId="042255C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700" w:type="dxa"/>
            <w:vMerge w:val="restart"/>
            <w:shd w:val="clear" w:color="auto" w:fill="auto"/>
            <w:noWrap/>
            <w:hideMark/>
          </w:tcPr>
          <w:p w14:paraId="3441343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47C1C8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85F7A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1E5AC9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36</w:t>
            </w:r>
          </w:p>
        </w:tc>
        <w:tc>
          <w:tcPr>
            <w:tcW w:w="500" w:type="dxa"/>
            <w:shd w:val="clear" w:color="auto" w:fill="auto"/>
            <w:noWrap/>
            <w:vAlign w:val="center"/>
            <w:hideMark/>
          </w:tcPr>
          <w:p w14:paraId="531A9A7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EA45B8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258793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72F737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26DB4C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55BD55F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4FB47D50" w14:textId="77777777" w:rsidTr="000041D7">
        <w:trPr>
          <w:trHeight w:val="480"/>
          <w:jc w:val="center"/>
        </w:trPr>
        <w:tc>
          <w:tcPr>
            <w:tcW w:w="700" w:type="dxa"/>
            <w:vMerge/>
            <w:vAlign w:val="center"/>
            <w:hideMark/>
          </w:tcPr>
          <w:p w14:paraId="67E6D3AA"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D53193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Műszaki dokumentáció</w:t>
            </w:r>
          </w:p>
        </w:tc>
        <w:tc>
          <w:tcPr>
            <w:tcW w:w="700" w:type="dxa"/>
            <w:vMerge/>
            <w:vAlign w:val="center"/>
            <w:hideMark/>
          </w:tcPr>
          <w:p w14:paraId="17FC3C5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A471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99ACB8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7E8A8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B9535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2DD0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69F4F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8BA12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636" w:type="dxa"/>
            <w:shd w:val="clear" w:color="000000" w:fill="F2F2F2"/>
            <w:noWrap/>
            <w:vAlign w:val="center"/>
            <w:hideMark/>
          </w:tcPr>
          <w:p w14:paraId="155B34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6F0B0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AB007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E12F9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08FC146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9A865A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5079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44C3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71D57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6BB1D13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FB4FCE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D5731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522AB7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E1986F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45C9B0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151950F" w14:textId="77777777" w:rsidTr="000041D7">
        <w:trPr>
          <w:trHeight w:val="480"/>
          <w:jc w:val="center"/>
        </w:trPr>
        <w:tc>
          <w:tcPr>
            <w:tcW w:w="700" w:type="dxa"/>
            <w:vMerge/>
            <w:vAlign w:val="center"/>
            <w:hideMark/>
          </w:tcPr>
          <w:p w14:paraId="5A38461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E6E7D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Gépészeti alapmérések</w:t>
            </w:r>
          </w:p>
        </w:tc>
        <w:tc>
          <w:tcPr>
            <w:tcW w:w="700" w:type="dxa"/>
            <w:vMerge/>
            <w:vAlign w:val="center"/>
            <w:hideMark/>
          </w:tcPr>
          <w:p w14:paraId="2459992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55F3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87C3E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8673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DFA429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DAC4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7C35D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CF6FBE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636" w:type="dxa"/>
            <w:shd w:val="clear" w:color="000000" w:fill="F2F2F2"/>
            <w:noWrap/>
            <w:vAlign w:val="center"/>
            <w:hideMark/>
          </w:tcPr>
          <w:p w14:paraId="0A2BA1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6CFE21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020A9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022C2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00993CE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1C1FD0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14B53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798C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D1F9B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00906FE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021BBF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6935FF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79C883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B21D5A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C0E72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51F51623" w14:textId="77777777" w:rsidTr="000041D7">
        <w:trPr>
          <w:trHeight w:val="480"/>
          <w:jc w:val="center"/>
        </w:trPr>
        <w:tc>
          <w:tcPr>
            <w:tcW w:w="700" w:type="dxa"/>
            <w:vMerge/>
            <w:vAlign w:val="center"/>
            <w:hideMark/>
          </w:tcPr>
          <w:p w14:paraId="11D04E3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559827"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Anyagismeret, anyagvizsgálat</w:t>
            </w:r>
          </w:p>
        </w:tc>
        <w:tc>
          <w:tcPr>
            <w:tcW w:w="700" w:type="dxa"/>
            <w:vMerge/>
            <w:vAlign w:val="center"/>
            <w:hideMark/>
          </w:tcPr>
          <w:p w14:paraId="11BAF9E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1185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42A53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6C432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FD2D2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5EC50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5D4E6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38BF1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636" w:type="dxa"/>
            <w:shd w:val="clear" w:color="000000" w:fill="F2F2F2"/>
            <w:noWrap/>
            <w:vAlign w:val="center"/>
            <w:hideMark/>
          </w:tcPr>
          <w:p w14:paraId="5AB999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D4C02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7FEAD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0505B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700" w:type="dxa"/>
            <w:vMerge/>
            <w:vAlign w:val="center"/>
            <w:hideMark/>
          </w:tcPr>
          <w:p w14:paraId="35E2B24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4DEA70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B9E7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2F973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6C52A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18</w:t>
            </w:r>
          </w:p>
        </w:tc>
        <w:tc>
          <w:tcPr>
            <w:tcW w:w="500" w:type="dxa"/>
            <w:shd w:val="clear" w:color="auto" w:fill="auto"/>
            <w:noWrap/>
            <w:vAlign w:val="center"/>
            <w:hideMark/>
          </w:tcPr>
          <w:p w14:paraId="44FDE71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B986BD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016D56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8E90C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A54D2C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1326C8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25F3142" w14:textId="77777777" w:rsidTr="000041D7">
        <w:trPr>
          <w:trHeight w:val="240"/>
          <w:jc w:val="center"/>
        </w:trPr>
        <w:tc>
          <w:tcPr>
            <w:tcW w:w="700" w:type="dxa"/>
            <w:vMerge/>
            <w:vAlign w:val="center"/>
            <w:hideMark/>
          </w:tcPr>
          <w:p w14:paraId="425F119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335FCB"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Fémek alakítása</w:t>
            </w:r>
          </w:p>
        </w:tc>
        <w:tc>
          <w:tcPr>
            <w:tcW w:w="700" w:type="dxa"/>
            <w:vMerge/>
            <w:vAlign w:val="center"/>
            <w:hideMark/>
          </w:tcPr>
          <w:p w14:paraId="51EECB95"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04EEF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5154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1ADE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DDC11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EA8442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84A85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DDFF0A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636" w:type="dxa"/>
            <w:shd w:val="clear" w:color="000000" w:fill="F2F2F2"/>
            <w:noWrap/>
            <w:vAlign w:val="center"/>
            <w:hideMark/>
          </w:tcPr>
          <w:p w14:paraId="231F62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61948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30FDA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24247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23C64EC3"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9C85E6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DADE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9A88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4724B3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6FBC854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E51B7C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00436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9CFB2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D5C1AB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17937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F51FAE8" w14:textId="77777777" w:rsidTr="000041D7">
        <w:trPr>
          <w:trHeight w:val="520"/>
          <w:jc w:val="center"/>
        </w:trPr>
        <w:tc>
          <w:tcPr>
            <w:tcW w:w="700" w:type="dxa"/>
            <w:vMerge w:val="restart"/>
            <w:shd w:val="clear" w:color="auto" w:fill="auto"/>
            <w:textDirection w:val="btLr"/>
            <w:vAlign w:val="center"/>
            <w:hideMark/>
          </w:tcPr>
          <w:p w14:paraId="08F16C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10163-12 Gépészeti munkabiztonság és környezetvédelem</w:t>
            </w:r>
          </w:p>
        </w:tc>
        <w:tc>
          <w:tcPr>
            <w:tcW w:w="1780" w:type="dxa"/>
            <w:shd w:val="clear" w:color="auto" w:fill="auto"/>
            <w:vAlign w:val="center"/>
            <w:hideMark/>
          </w:tcPr>
          <w:p w14:paraId="30E69975"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Munkavédelem</w:t>
            </w:r>
          </w:p>
        </w:tc>
        <w:tc>
          <w:tcPr>
            <w:tcW w:w="700" w:type="dxa"/>
            <w:vMerge w:val="restart"/>
            <w:shd w:val="clear" w:color="000000" w:fill="92D050"/>
            <w:textDirection w:val="btLr"/>
            <w:hideMark/>
          </w:tcPr>
          <w:p w14:paraId="1999F9D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4311985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50F5F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9CA270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B4768B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D89316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33874F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432" w:type="dxa"/>
            <w:shd w:val="clear" w:color="000000" w:fill="F2F2F2"/>
            <w:noWrap/>
            <w:vAlign w:val="center"/>
            <w:hideMark/>
          </w:tcPr>
          <w:p w14:paraId="67EAEA3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3A28F1D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FD28A1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B095F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1A3054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700" w:type="dxa"/>
            <w:vMerge w:val="restart"/>
            <w:shd w:val="clear" w:color="auto" w:fill="auto"/>
            <w:noWrap/>
            <w:hideMark/>
          </w:tcPr>
          <w:p w14:paraId="360E4DF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700" w:type="dxa"/>
            <w:vMerge w:val="restart"/>
            <w:shd w:val="clear" w:color="auto" w:fill="auto"/>
            <w:noWrap/>
            <w:hideMark/>
          </w:tcPr>
          <w:p w14:paraId="5DD18F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B822B0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BBA82F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D3E1CA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500" w:type="dxa"/>
            <w:shd w:val="clear" w:color="auto" w:fill="auto"/>
            <w:noWrap/>
            <w:vAlign w:val="center"/>
            <w:hideMark/>
          </w:tcPr>
          <w:p w14:paraId="72DD5ED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8B94A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2D38A6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870D42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B86B9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A87303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26F65846" w14:textId="77777777" w:rsidTr="000041D7">
        <w:trPr>
          <w:trHeight w:val="240"/>
          <w:jc w:val="center"/>
        </w:trPr>
        <w:tc>
          <w:tcPr>
            <w:tcW w:w="700" w:type="dxa"/>
            <w:vMerge/>
            <w:vAlign w:val="center"/>
            <w:hideMark/>
          </w:tcPr>
          <w:p w14:paraId="37138E5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4792F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Munkabiztonság</w:t>
            </w:r>
          </w:p>
        </w:tc>
        <w:tc>
          <w:tcPr>
            <w:tcW w:w="700" w:type="dxa"/>
            <w:vMerge/>
            <w:vAlign w:val="center"/>
            <w:hideMark/>
          </w:tcPr>
          <w:p w14:paraId="48DDE9E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62B9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A7AFB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B0087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E642F5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78A94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4028A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432" w:type="dxa"/>
            <w:shd w:val="clear" w:color="000000" w:fill="F2F2F2"/>
            <w:noWrap/>
            <w:vAlign w:val="center"/>
            <w:hideMark/>
          </w:tcPr>
          <w:p w14:paraId="10802B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FFE6A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E5AD9B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5EA2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F9C9A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700" w:type="dxa"/>
            <w:vMerge/>
            <w:vAlign w:val="center"/>
            <w:hideMark/>
          </w:tcPr>
          <w:p w14:paraId="05D7D40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3EE3E3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D612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092C9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A47F2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752B7C9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0585E0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91C78B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450624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AD6BDB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B390E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3CC73C4" w14:textId="77777777" w:rsidTr="000041D7">
        <w:trPr>
          <w:trHeight w:val="240"/>
          <w:jc w:val="center"/>
        </w:trPr>
        <w:tc>
          <w:tcPr>
            <w:tcW w:w="700" w:type="dxa"/>
            <w:vMerge/>
            <w:vAlign w:val="center"/>
            <w:hideMark/>
          </w:tcPr>
          <w:p w14:paraId="53A54E7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BF3D2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Tűzvédelem</w:t>
            </w:r>
          </w:p>
        </w:tc>
        <w:tc>
          <w:tcPr>
            <w:tcW w:w="700" w:type="dxa"/>
            <w:vMerge/>
            <w:vAlign w:val="center"/>
            <w:hideMark/>
          </w:tcPr>
          <w:p w14:paraId="4E9A2E4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ED3D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6587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D1E23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85494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FC98B1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1E8B6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432" w:type="dxa"/>
            <w:shd w:val="clear" w:color="000000" w:fill="F2F2F2"/>
            <w:noWrap/>
            <w:vAlign w:val="center"/>
            <w:hideMark/>
          </w:tcPr>
          <w:p w14:paraId="37B90B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10B1A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203879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74D0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867A8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700" w:type="dxa"/>
            <w:vMerge/>
            <w:vAlign w:val="center"/>
            <w:hideMark/>
          </w:tcPr>
          <w:p w14:paraId="7BB5865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DEF6D2D"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3C52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3F96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073CA7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w:t>
            </w:r>
          </w:p>
        </w:tc>
        <w:tc>
          <w:tcPr>
            <w:tcW w:w="500" w:type="dxa"/>
            <w:shd w:val="clear" w:color="auto" w:fill="auto"/>
            <w:noWrap/>
            <w:vAlign w:val="center"/>
            <w:hideMark/>
          </w:tcPr>
          <w:p w14:paraId="552A764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07FC6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26AAB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1515E0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91640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9B806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060D55D0" w14:textId="77777777" w:rsidTr="000041D7">
        <w:trPr>
          <w:trHeight w:val="240"/>
          <w:jc w:val="center"/>
        </w:trPr>
        <w:tc>
          <w:tcPr>
            <w:tcW w:w="700" w:type="dxa"/>
            <w:vMerge/>
            <w:vAlign w:val="center"/>
            <w:hideMark/>
          </w:tcPr>
          <w:p w14:paraId="358200A4"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5F76A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Környezetvédelem</w:t>
            </w:r>
          </w:p>
        </w:tc>
        <w:tc>
          <w:tcPr>
            <w:tcW w:w="700" w:type="dxa"/>
            <w:vMerge/>
            <w:vAlign w:val="center"/>
            <w:hideMark/>
          </w:tcPr>
          <w:p w14:paraId="045703A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3355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617F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46A2A7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EAFA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C9AFA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093219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077CAF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556ED8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87857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BCEF9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E4FED0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4B44FAD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056CC2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E32F7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2A1AC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F55EA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6E06697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707E66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51EA2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4D2BB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29216A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97C71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7F78C759" w14:textId="77777777" w:rsidTr="000041D7">
        <w:trPr>
          <w:trHeight w:val="480"/>
          <w:jc w:val="center"/>
        </w:trPr>
        <w:tc>
          <w:tcPr>
            <w:tcW w:w="700" w:type="dxa"/>
            <w:vMerge/>
            <w:vAlign w:val="center"/>
            <w:hideMark/>
          </w:tcPr>
          <w:p w14:paraId="48A1B6F9"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F540F3"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Elsősegély nyújtás gyakorlata</w:t>
            </w:r>
          </w:p>
        </w:tc>
        <w:tc>
          <w:tcPr>
            <w:tcW w:w="700" w:type="dxa"/>
            <w:vMerge w:val="restart"/>
            <w:shd w:val="clear" w:color="000000" w:fill="92D050"/>
            <w:textDirection w:val="btLr"/>
            <w:hideMark/>
          </w:tcPr>
          <w:p w14:paraId="21C9A9F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5089E34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4E0513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C98769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00A168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E0F488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B5E5D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3E29640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w:t>
            </w:r>
          </w:p>
        </w:tc>
        <w:tc>
          <w:tcPr>
            <w:tcW w:w="636" w:type="dxa"/>
            <w:shd w:val="clear" w:color="000000" w:fill="F2F2F2"/>
            <w:noWrap/>
            <w:vAlign w:val="center"/>
            <w:hideMark/>
          </w:tcPr>
          <w:p w14:paraId="54EF7B3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0256036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8CD893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016EEE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w:t>
            </w:r>
          </w:p>
        </w:tc>
        <w:tc>
          <w:tcPr>
            <w:tcW w:w="700" w:type="dxa"/>
            <w:vMerge w:val="restart"/>
            <w:shd w:val="clear" w:color="auto" w:fill="auto"/>
            <w:noWrap/>
            <w:hideMark/>
          </w:tcPr>
          <w:p w14:paraId="4AD833E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w:t>
            </w:r>
          </w:p>
        </w:tc>
        <w:tc>
          <w:tcPr>
            <w:tcW w:w="700" w:type="dxa"/>
            <w:vMerge w:val="restart"/>
            <w:shd w:val="clear" w:color="auto" w:fill="auto"/>
            <w:noWrap/>
            <w:hideMark/>
          </w:tcPr>
          <w:p w14:paraId="634B841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3179DD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C0FAE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099E97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28</w:t>
            </w:r>
          </w:p>
        </w:tc>
        <w:tc>
          <w:tcPr>
            <w:tcW w:w="500" w:type="dxa"/>
            <w:shd w:val="clear" w:color="auto" w:fill="auto"/>
            <w:noWrap/>
            <w:vAlign w:val="center"/>
            <w:hideMark/>
          </w:tcPr>
          <w:p w14:paraId="4B9E2A0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DBF70C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455CC5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A8D2E3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532396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2D0632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10E6F36E" w14:textId="77777777" w:rsidTr="000041D7">
        <w:trPr>
          <w:trHeight w:val="480"/>
          <w:jc w:val="center"/>
        </w:trPr>
        <w:tc>
          <w:tcPr>
            <w:tcW w:w="700" w:type="dxa"/>
            <w:vMerge/>
            <w:vAlign w:val="center"/>
            <w:hideMark/>
          </w:tcPr>
          <w:p w14:paraId="5784AF0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3B3F3E"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Elsősegélynyújtás alapjai</w:t>
            </w:r>
          </w:p>
        </w:tc>
        <w:tc>
          <w:tcPr>
            <w:tcW w:w="700" w:type="dxa"/>
            <w:vMerge/>
            <w:vAlign w:val="center"/>
            <w:hideMark/>
          </w:tcPr>
          <w:p w14:paraId="33F5DAA2"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D139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A9E0D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C6BFF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307D5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450AF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CC234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115637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636" w:type="dxa"/>
            <w:shd w:val="clear" w:color="000000" w:fill="F2F2F2"/>
            <w:noWrap/>
            <w:vAlign w:val="center"/>
            <w:hideMark/>
          </w:tcPr>
          <w:p w14:paraId="33ACF8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DCA4D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503065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16186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vMerge/>
            <w:vAlign w:val="center"/>
            <w:hideMark/>
          </w:tcPr>
          <w:p w14:paraId="6AB241F6"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3997CD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564E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0D24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7455EA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auto" w:fill="auto"/>
            <w:noWrap/>
            <w:vAlign w:val="center"/>
            <w:hideMark/>
          </w:tcPr>
          <w:p w14:paraId="0B4C5FD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C069A8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462B61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9F1293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3C5E83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A6933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5639BE9" w14:textId="77777777" w:rsidTr="000041D7">
        <w:trPr>
          <w:trHeight w:val="720"/>
          <w:jc w:val="center"/>
        </w:trPr>
        <w:tc>
          <w:tcPr>
            <w:tcW w:w="700" w:type="dxa"/>
            <w:vMerge/>
            <w:vAlign w:val="center"/>
            <w:hideMark/>
          </w:tcPr>
          <w:p w14:paraId="07158F18"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1F2DC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Munka- és környezetvédelem a gyakorlatban</w:t>
            </w:r>
          </w:p>
        </w:tc>
        <w:tc>
          <w:tcPr>
            <w:tcW w:w="700" w:type="dxa"/>
            <w:vMerge/>
            <w:vAlign w:val="center"/>
            <w:hideMark/>
          </w:tcPr>
          <w:p w14:paraId="042D50D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831E7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635D8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AC0D6E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3018C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64B0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ACC14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23571C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675A91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89802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B4D9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71AEE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vMerge/>
            <w:vAlign w:val="center"/>
            <w:hideMark/>
          </w:tcPr>
          <w:p w14:paraId="4F4874B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9B31B9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36AB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5D3A9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E9C9EF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598A94B0"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476F7A2"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306D7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888CE1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4356F7DC"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A6F92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2C7396C" w14:textId="77777777" w:rsidTr="000041D7">
        <w:trPr>
          <w:trHeight w:val="240"/>
          <w:jc w:val="center"/>
        </w:trPr>
        <w:tc>
          <w:tcPr>
            <w:tcW w:w="700" w:type="dxa"/>
            <w:vMerge/>
            <w:vAlign w:val="center"/>
            <w:hideMark/>
          </w:tcPr>
          <w:p w14:paraId="7960F40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7E040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Sérülések ellátása</w:t>
            </w:r>
          </w:p>
        </w:tc>
        <w:tc>
          <w:tcPr>
            <w:tcW w:w="700" w:type="dxa"/>
            <w:vMerge/>
            <w:vAlign w:val="center"/>
            <w:hideMark/>
          </w:tcPr>
          <w:p w14:paraId="586DAB4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51A7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19797B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FA4EA8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4C5343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71552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32DBDEE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38023C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48D0124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15A833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867AE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7C953AD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vMerge/>
            <w:vAlign w:val="center"/>
            <w:hideMark/>
          </w:tcPr>
          <w:p w14:paraId="03FF700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978697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7306A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6D2D1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0AB4C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46B3BC9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8572DD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387A5B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5ED584A"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D60DD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82086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18DD288C" w14:textId="77777777" w:rsidTr="000041D7">
        <w:trPr>
          <w:trHeight w:val="240"/>
          <w:jc w:val="center"/>
        </w:trPr>
        <w:tc>
          <w:tcPr>
            <w:tcW w:w="700" w:type="dxa"/>
            <w:vMerge w:val="restart"/>
            <w:shd w:val="clear" w:color="auto" w:fill="auto"/>
            <w:textDirection w:val="btLr"/>
            <w:vAlign w:val="center"/>
            <w:hideMark/>
          </w:tcPr>
          <w:p w14:paraId="4FF2A1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10166-12 Gépészeti kötési feladatok</w:t>
            </w:r>
          </w:p>
        </w:tc>
        <w:tc>
          <w:tcPr>
            <w:tcW w:w="1780" w:type="dxa"/>
            <w:shd w:val="clear" w:color="auto" w:fill="auto"/>
            <w:vAlign w:val="center"/>
            <w:hideMark/>
          </w:tcPr>
          <w:p w14:paraId="2A1762C1"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kötések</w:t>
            </w:r>
          </w:p>
        </w:tc>
        <w:tc>
          <w:tcPr>
            <w:tcW w:w="700" w:type="dxa"/>
            <w:vMerge w:val="restart"/>
            <w:shd w:val="clear" w:color="000000" w:fill="92D050"/>
            <w:textDirection w:val="btLr"/>
            <w:hideMark/>
          </w:tcPr>
          <w:p w14:paraId="5E3453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18693B4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814B60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D9878E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D62CC2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23F8B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7AE5ECA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432" w:type="dxa"/>
            <w:shd w:val="clear" w:color="000000" w:fill="F2F2F2"/>
            <w:noWrap/>
            <w:vAlign w:val="center"/>
            <w:hideMark/>
          </w:tcPr>
          <w:p w14:paraId="61B5ED6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1B60B38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7D3FD3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AA6D3A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7D131E0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700" w:type="dxa"/>
            <w:vMerge w:val="restart"/>
            <w:shd w:val="clear" w:color="auto" w:fill="auto"/>
            <w:noWrap/>
            <w:hideMark/>
          </w:tcPr>
          <w:p w14:paraId="6174341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700" w:type="dxa"/>
            <w:vMerge w:val="restart"/>
            <w:shd w:val="clear" w:color="auto" w:fill="auto"/>
            <w:noWrap/>
            <w:hideMark/>
          </w:tcPr>
          <w:p w14:paraId="41FEEA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6B71B8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4BACC0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D323FA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500" w:type="dxa"/>
            <w:shd w:val="clear" w:color="auto" w:fill="auto"/>
            <w:noWrap/>
            <w:vAlign w:val="center"/>
            <w:hideMark/>
          </w:tcPr>
          <w:p w14:paraId="5BC1917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BF7206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2A21D6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04DDA8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5C5EB3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4DCE22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5BCD03C6" w14:textId="77777777" w:rsidTr="000041D7">
        <w:trPr>
          <w:trHeight w:val="480"/>
          <w:jc w:val="center"/>
        </w:trPr>
        <w:tc>
          <w:tcPr>
            <w:tcW w:w="700" w:type="dxa"/>
            <w:vMerge/>
            <w:vAlign w:val="center"/>
            <w:hideMark/>
          </w:tcPr>
          <w:p w14:paraId="77693AAE"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FD0B6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Hegesztés, forrasztás, ragasztás</w:t>
            </w:r>
          </w:p>
        </w:tc>
        <w:tc>
          <w:tcPr>
            <w:tcW w:w="700" w:type="dxa"/>
            <w:vMerge/>
            <w:vAlign w:val="center"/>
            <w:hideMark/>
          </w:tcPr>
          <w:p w14:paraId="78ABB20D"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DAA7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847107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4F530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330735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C544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ED4F9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6B78ED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940FB0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CEBF92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C2992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B7924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017D5EA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41A5873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41DC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7BD4E9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7BF4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42678A0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92763A6"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7268BC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CCC4AA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4588C7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412442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0CFE032F" w14:textId="77777777" w:rsidTr="000041D7">
        <w:trPr>
          <w:trHeight w:val="480"/>
          <w:jc w:val="center"/>
        </w:trPr>
        <w:tc>
          <w:tcPr>
            <w:tcW w:w="700" w:type="dxa"/>
            <w:vMerge/>
            <w:vAlign w:val="center"/>
            <w:hideMark/>
          </w:tcPr>
          <w:p w14:paraId="6316B5F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4ED7C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Szegecselés. Csavarozás</w:t>
            </w:r>
          </w:p>
        </w:tc>
        <w:tc>
          <w:tcPr>
            <w:tcW w:w="700" w:type="dxa"/>
            <w:vMerge/>
            <w:vAlign w:val="center"/>
            <w:hideMark/>
          </w:tcPr>
          <w:p w14:paraId="60B90FD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A077A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51B1A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BCFFD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549EB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FDFA21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15A734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3605F8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1E2515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FBE4B1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253B41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03148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700" w:type="dxa"/>
            <w:vMerge/>
            <w:vAlign w:val="center"/>
            <w:hideMark/>
          </w:tcPr>
          <w:p w14:paraId="6DAC996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187124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D568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08FC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5EDCE83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500" w:type="dxa"/>
            <w:shd w:val="clear" w:color="auto" w:fill="auto"/>
            <w:noWrap/>
            <w:vAlign w:val="center"/>
            <w:hideMark/>
          </w:tcPr>
          <w:p w14:paraId="5BC676E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67CD4B38"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9CB9D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3652E0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BA2D0A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02B6C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25A89571" w14:textId="77777777" w:rsidTr="000041D7">
        <w:trPr>
          <w:trHeight w:val="240"/>
          <w:jc w:val="center"/>
        </w:trPr>
        <w:tc>
          <w:tcPr>
            <w:tcW w:w="700" w:type="dxa"/>
            <w:vMerge/>
            <w:vAlign w:val="center"/>
            <w:hideMark/>
          </w:tcPr>
          <w:p w14:paraId="07CCE21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095E4C"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Felületvédelem</w:t>
            </w:r>
          </w:p>
        </w:tc>
        <w:tc>
          <w:tcPr>
            <w:tcW w:w="700" w:type="dxa"/>
            <w:vMerge/>
            <w:vAlign w:val="center"/>
            <w:hideMark/>
          </w:tcPr>
          <w:p w14:paraId="34736553"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02E1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86E06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05CD9E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520CCE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660E30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4DF15C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432" w:type="dxa"/>
            <w:shd w:val="clear" w:color="000000" w:fill="F2F2F2"/>
            <w:noWrap/>
            <w:vAlign w:val="center"/>
            <w:hideMark/>
          </w:tcPr>
          <w:p w14:paraId="3F6C061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2E33A01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D9066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7BDAF4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2FB69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700" w:type="dxa"/>
            <w:vMerge/>
            <w:vAlign w:val="center"/>
            <w:hideMark/>
          </w:tcPr>
          <w:p w14:paraId="4217B4D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2282941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7848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897E5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8C00F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2</w:t>
            </w:r>
          </w:p>
        </w:tc>
        <w:tc>
          <w:tcPr>
            <w:tcW w:w="500" w:type="dxa"/>
            <w:shd w:val="clear" w:color="auto" w:fill="auto"/>
            <w:noWrap/>
            <w:vAlign w:val="center"/>
            <w:hideMark/>
          </w:tcPr>
          <w:p w14:paraId="2B26D57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BD7F9BF"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794BA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FCD3197"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DF43F9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3E38D7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CEB3215" w14:textId="77777777" w:rsidTr="000041D7">
        <w:trPr>
          <w:trHeight w:val="480"/>
          <w:jc w:val="center"/>
        </w:trPr>
        <w:tc>
          <w:tcPr>
            <w:tcW w:w="700" w:type="dxa"/>
            <w:vMerge/>
            <w:vAlign w:val="center"/>
            <w:hideMark/>
          </w:tcPr>
          <w:p w14:paraId="4F79DC2D"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00992B"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Gépészeti kötések gyakorlata</w:t>
            </w:r>
          </w:p>
        </w:tc>
        <w:tc>
          <w:tcPr>
            <w:tcW w:w="700" w:type="dxa"/>
            <w:vMerge w:val="restart"/>
            <w:shd w:val="clear" w:color="000000" w:fill="92D050"/>
            <w:textDirection w:val="btLr"/>
            <w:hideMark/>
          </w:tcPr>
          <w:p w14:paraId="5F00D2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3DA797F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17D094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14DB193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462C33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BE91C2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8EAF7D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7931BE0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26</w:t>
            </w:r>
          </w:p>
        </w:tc>
        <w:tc>
          <w:tcPr>
            <w:tcW w:w="636" w:type="dxa"/>
            <w:shd w:val="clear" w:color="000000" w:fill="F2F2F2"/>
            <w:noWrap/>
            <w:vAlign w:val="center"/>
            <w:hideMark/>
          </w:tcPr>
          <w:p w14:paraId="0453053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FFC6C6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1D72ED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072DBBE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26</w:t>
            </w:r>
          </w:p>
        </w:tc>
        <w:tc>
          <w:tcPr>
            <w:tcW w:w="700" w:type="dxa"/>
            <w:vMerge w:val="restart"/>
            <w:shd w:val="clear" w:color="auto" w:fill="auto"/>
            <w:noWrap/>
            <w:hideMark/>
          </w:tcPr>
          <w:p w14:paraId="008EBB8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26</w:t>
            </w:r>
          </w:p>
        </w:tc>
        <w:tc>
          <w:tcPr>
            <w:tcW w:w="700" w:type="dxa"/>
            <w:vMerge w:val="restart"/>
            <w:shd w:val="clear" w:color="auto" w:fill="auto"/>
            <w:noWrap/>
            <w:hideMark/>
          </w:tcPr>
          <w:p w14:paraId="7EBBFF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0D54478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5492E4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3806B8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26</w:t>
            </w:r>
          </w:p>
        </w:tc>
        <w:tc>
          <w:tcPr>
            <w:tcW w:w="500" w:type="dxa"/>
            <w:shd w:val="clear" w:color="auto" w:fill="auto"/>
            <w:noWrap/>
            <w:vAlign w:val="center"/>
            <w:hideMark/>
          </w:tcPr>
          <w:p w14:paraId="40A8D8F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897DF1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557002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55AE915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50BA6E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B0DD68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67FD3B67" w14:textId="77777777" w:rsidTr="000041D7">
        <w:trPr>
          <w:trHeight w:val="720"/>
          <w:jc w:val="center"/>
        </w:trPr>
        <w:tc>
          <w:tcPr>
            <w:tcW w:w="700" w:type="dxa"/>
            <w:vMerge/>
            <w:vAlign w:val="center"/>
            <w:hideMark/>
          </w:tcPr>
          <w:p w14:paraId="15ED4F4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0850F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Hegesztési, forrasztási, ragasztási gyakorlat</w:t>
            </w:r>
          </w:p>
        </w:tc>
        <w:tc>
          <w:tcPr>
            <w:tcW w:w="700" w:type="dxa"/>
            <w:vMerge/>
            <w:vAlign w:val="center"/>
            <w:hideMark/>
          </w:tcPr>
          <w:p w14:paraId="761696E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A701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0EB4B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DAC54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3B0CD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F690A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BC940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2AF73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2FE5895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3D18FD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987F36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F91E7D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vMerge/>
            <w:vAlign w:val="center"/>
            <w:hideMark/>
          </w:tcPr>
          <w:p w14:paraId="3B784E7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116714E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98D9E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4ED18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6E27F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1A4B334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1FA03ED"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F7587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ADFACA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1EF8C2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DE0E6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F869A7A" w14:textId="77777777" w:rsidTr="000041D7">
        <w:trPr>
          <w:trHeight w:val="480"/>
          <w:jc w:val="center"/>
        </w:trPr>
        <w:tc>
          <w:tcPr>
            <w:tcW w:w="700" w:type="dxa"/>
            <w:vMerge/>
            <w:vAlign w:val="center"/>
            <w:hideMark/>
          </w:tcPr>
          <w:p w14:paraId="78DCDB2C"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D11162"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Szegecs- és csavarkötés készítése</w:t>
            </w:r>
          </w:p>
        </w:tc>
        <w:tc>
          <w:tcPr>
            <w:tcW w:w="700" w:type="dxa"/>
            <w:vMerge/>
            <w:vAlign w:val="center"/>
            <w:hideMark/>
          </w:tcPr>
          <w:p w14:paraId="2E94B3BF"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C063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B1548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204CC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D266EA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706E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25EA3B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3BBB2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62B988C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C0C0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7AEDDF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A86154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700" w:type="dxa"/>
            <w:vMerge/>
            <w:vAlign w:val="center"/>
            <w:hideMark/>
          </w:tcPr>
          <w:p w14:paraId="14EA959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6798B1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D8AA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0061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7B8C92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500" w:type="dxa"/>
            <w:shd w:val="clear" w:color="auto" w:fill="auto"/>
            <w:noWrap/>
            <w:vAlign w:val="center"/>
            <w:hideMark/>
          </w:tcPr>
          <w:p w14:paraId="170924F9"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DC3574"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EFB8A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2FEC37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29CDB2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69079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1EBA0A5" w14:textId="77777777" w:rsidTr="000041D7">
        <w:trPr>
          <w:trHeight w:val="480"/>
          <w:jc w:val="center"/>
        </w:trPr>
        <w:tc>
          <w:tcPr>
            <w:tcW w:w="700" w:type="dxa"/>
            <w:vMerge/>
            <w:vAlign w:val="center"/>
            <w:hideMark/>
          </w:tcPr>
          <w:p w14:paraId="19E12B51"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47729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Felületvédelmi bevonatok készítése</w:t>
            </w:r>
          </w:p>
        </w:tc>
        <w:tc>
          <w:tcPr>
            <w:tcW w:w="700" w:type="dxa"/>
            <w:vMerge/>
            <w:vAlign w:val="center"/>
            <w:hideMark/>
          </w:tcPr>
          <w:p w14:paraId="4604764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43A77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1FBF7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A6350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F20E06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B4CE3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FC9EF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50F7D3E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636" w:type="dxa"/>
            <w:shd w:val="clear" w:color="000000" w:fill="F2F2F2"/>
            <w:noWrap/>
            <w:vAlign w:val="center"/>
            <w:hideMark/>
          </w:tcPr>
          <w:p w14:paraId="4E89436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2EB6A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C7131B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D8D988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vMerge/>
            <w:vAlign w:val="center"/>
            <w:hideMark/>
          </w:tcPr>
          <w:p w14:paraId="7C21F38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3D882C2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12B14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428CEB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C8ED9A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auto" w:fill="auto"/>
            <w:noWrap/>
            <w:vAlign w:val="center"/>
            <w:hideMark/>
          </w:tcPr>
          <w:p w14:paraId="5F3FFA8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47C309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1B6004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DA2AD3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DCCA2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54562C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35E7D07" w14:textId="77777777" w:rsidTr="000041D7">
        <w:trPr>
          <w:trHeight w:val="480"/>
          <w:jc w:val="center"/>
        </w:trPr>
        <w:tc>
          <w:tcPr>
            <w:tcW w:w="700" w:type="dxa"/>
            <w:vMerge w:val="restart"/>
            <w:shd w:val="clear" w:color="auto" w:fill="auto"/>
            <w:textDirection w:val="btLr"/>
            <w:vAlign w:val="center"/>
            <w:hideMark/>
          </w:tcPr>
          <w:p w14:paraId="277EBB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11577-16 Jármű- és gépszerelés</w:t>
            </w:r>
          </w:p>
        </w:tc>
        <w:tc>
          <w:tcPr>
            <w:tcW w:w="1780" w:type="dxa"/>
            <w:shd w:val="clear" w:color="auto" w:fill="auto"/>
            <w:vAlign w:val="center"/>
            <w:hideMark/>
          </w:tcPr>
          <w:p w14:paraId="43F7637E"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Gépelemek, gépszerelés</w:t>
            </w:r>
          </w:p>
        </w:tc>
        <w:tc>
          <w:tcPr>
            <w:tcW w:w="700" w:type="dxa"/>
            <w:vMerge w:val="restart"/>
            <w:shd w:val="clear" w:color="000000" w:fill="92D050"/>
            <w:textDirection w:val="btLr"/>
            <w:hideMark/>
          </w:tcPr>
          <w:p w14:paraId="04B09F3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06D8843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B54917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65D3C2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1D9674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C5CEB9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13C6A19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8</w:t>
            </w:r>
          </w:p>
        </w:tc>
        <w:tc>
          <w:tcPr>
            <w:tcW w:w="432" w:type="dxa"/>
            <w:shd w:val="clear" w:color="000000" w:fill="F2F2F2"/>
            <w:noWrap/>
            <w:vAlign w:val="center"/>
            <w:hideMark/>
          </w:tcPr>
          <w:p w14:paraId="4631545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6D7DD34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0F1EB7F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15</w:t>
            </w:r>
          </w:p>
        </w:tc>
        <w:tc>
          <w:tcPr>
            <w:tcW w:w="500" w:type="dxa"/>
            <w:shd w:val="clear" w:color="000000" w:fill="F2F2F2"/>
            <w:noWrap/>
            <w:vAlign w:val="center"/>
            <w:hideMark/>
          </w:tcPr>
          <w:p w14:paraId="2885281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761047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23</w:t>
            </w:r>
          </w:p>
        </w:tc>
        <w:tc>
          <w:tcPr>
            <w:tcW w:w="700" w:type="dxa"/>
            <w:vMerge w:val="restart"/>
            <w:shd w:val="clear" w:color="auto" w:fill="auto"/>
            <w:noWrap/>
            <w:hideMark/>
          </w:tcPr>
          <w:p w14:paraId="7FF5A6A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23</w:t>
            </w:r>
          </w:p>
        </w:tc>
        <w:tc>
          <w:tcPr>
            <w:tcW w:w="700" w:type="dxa"/>
            <w:vMerge w:val="restart"/>
            <w:shd w:val="clear" w:color="auto" w:fill="auto"/>
            <w:noWrap/>
            <w:hideMark/>
          </w:tcPr>
          <w:p w14:paraId="0E06D81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79DB8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8AEDEC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7A44E2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23</w:t>
            </w:r>
          </w:p>
        </w:tc>
        <w:tc>
          <w:tcPr>
            <w:tcW w:w="500" w:type="dxa"/>
            <w:shd w:val="clear" w:color="auto" w:fill="auto"/>
            <w:noWrap/>
            <w:vAlign w:val="center"/>
            <w:hideMark/>
          </w:tcPr>
          <w:p w14:paraId="655634C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733D2F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A3146A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F70C80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4B7112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E19159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255359B2" w14:textId="77777777" w:rsidTr="000041D7">
        <w:trPr>
          <w:trHeight w:val="480"/>
          <w:jc w:val="center"/>
        </w:trPr>
        <w:tc>
          <w:tcPr>
            <w:tcW w:w="700" w:type="dxa"/>
            <w:vMerge/>
            <w:vAlign w:val="center"/>
            <w:hideMark/>
          </w:tcPr>
          <w:p w14:paraId="4AEF4557"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44059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Általános gépszerkezettan</w:t>
            </w:r>
          </w:p>
        </w:tc>
        <w:tc>
          <w:tcPr>
            <w:tcW w:w="700" w:type="dxa"/>
            <w:vMerge/>
            <w:vAlign w:val="center"/>
            <w:hideMark/>
          </w:tcPr>
          <w:p w14:paraId="4497CD7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B25D5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BB3D0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C49654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6BED41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1DC6AD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2FFAF80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4A09A9D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FC6592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7570D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500" w:type="dxa"/>
            <w:shd w:val="clear" w:color="000000" w:fill="F2F2F2"/>
            <w:noWrap/>
            <w:vAlign w:val="center"/>
            <w:hideMark/>
          </w:tcPr>
          <w:p w14:paraId="51A05ED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064525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700" w:type="dxa"/>
            <w:vMerge/>
            <w:vAlign w:val="center"/>
            <w:hideMark/>
          </w:tcPr>
          <w:p w14:paraId="73B80927"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64421CA"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D12FB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A1FE6D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4E7361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12</w:t>
            </w:r>
          </w:p>
        </w:tc>
        <w:tc>
          <w:tcPr>
            <w:tcW w:w="500" w:type="dxa"/>
            <w:shd w:val="clear" w:color="auto" w:fill="auto"/>
            <w:noWrap/>
            <w:vAlign w:val="center"/>
            <w:hideMark/>
          </w:tcPr>
          <w:p w14:paraId="55122F5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5AE5460"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BE7BCD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44384E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D4D756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0F9D6C6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3B86D37" w14:textId="77777777" w:rsidTr="000041D7">
        <w:trPr>
          <w:trHeight w:val="240"/>
          <w:jc w:val="center"/>
        </w:trPr>
        <w:tc>
          <w:tcPr>
            <w:tcW w:w="700" w:type="dxa"/>
            <w:vMerge/>
            <w:vAlign w:val="center"/>
            <w:hideMark/>
          </w:tcPr>
          <w:p w14:paraId="09A4CBB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2730D3"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Hajtások</w:t>
            </w:r>
          </w:p>
        </w:tc>
        <w:tc>
          <w:tcPr>
            <w:tcW w:w="700" w:type="dxa"/>
            <w:vMerge/>
            <w:vAlign w:val="center"/>
            <w:hideMark/>
          </w:tcPr>
          <w:p w14:paraId="0488DB3C"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4F32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64AE72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2292C2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2FE74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FC7773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723541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4</w:t>
            </w:r>
          </w:p>
        </w:tc>
        <w:tc>
          <w:tcPr>
            <w:tcW w:w="432" w:type="dxa"/>
            <w:shd w:val="clear" w:color="000000" w:fill="F2F2F2"/>
            <w:noWrap/>
            <w:vAlign w:val="center"/>
            <w:hideMark/>
          </w:tcPr>
          <w:p w14:paraId="001672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7828D35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1409A4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7</w:t>
            </w:r>
          </w:p>
        </w:tc>
        <w:tc>
          <w:tcPr>
            <w:tcW w:w="500" w:type="dxa"/>
            <w:shd w:val="clear" w:color="000000" w:fill="F2F2F2"/>
            <w:noWrap/>
            <w:vAlign w:val="center"/>
            <w:hideMark/>
          </w:tcPr>
          <w:p w14:paraId="366A9B9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2DF99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700" w:type="dxa"/>
            <w:vMerge/>
            <w:vAlign w:val="center"/>
            <w:hideMark/>
          </w:tcPr>
          <w:p w14:paraId="4711367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A645BE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27C9B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4C71A4D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ECD39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11</w:t>
            </w:r>
          </w:p>
        </w:tc>
        <w:tc>
          <w:tcPr>
            <w:tcW w:w="500" w:type="dxa"/>
            <w:shd w:val="clear" w:color="auto" w:fill="auto"/>
            <w:noWrap/>
            <w:vAlign w:val="center"/>
            <w:hideMark/>
          </w:tcPr>
          <w:p w14:paraId="62330112"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9BD0B8B"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470C4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540052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4136EF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28947E2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7ED5EC38" w14:textId="77777777" w:rsidTr="000041D7">
        <w:trPr>
          <w:trHeight w:val="240"/>
          <w:jc w:val="center"/>
        </w:trPr>
        <w:tc>
          <w:tcPr>
            <w:tcW w:w="700" w:type="dxa"/>
            <w:vMerge/>
            <w:vAlign w:val="center"/>
            <w:hideMark/>
          </w:tcPr>
          <w:p w14:paraId="3542C906"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26B030"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Vezérléstechnika</w:t>
            </w:r>
          </w:p>
        </w:tc>
        <w:tc>
          <w:tcPr>
            <w:tcW w:w="700" w:type="dxa"/>
            <w:vMerge w:val="restart"/>
            <w:shd w:val="clear" w:color="000000" w:fill="92D050"/>
            <w:textDirection w:val="btLr"/>
            <w:hideMark/>
          </w:tcPr>
          <w:p w14:paraId="0D4206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38FDF13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11AE45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FB64A3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F495E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CC0B6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581FC54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10</w:t>
            </w:r>
          </w:p>
        </w:tc>
        <w:tc>
          <w:tcPr>
            <w:tcW w:w="432" w:type="dxa"/>
            <w:shd w:val="clear" w:color="000000" w:fill="F2F2F2"/>
            <w:noWrap/>
            <w:vAlign w:val="center"/>
            <w:hideMark/>
          </w:tcPr>
          <w:p w14:paraId="55E00BE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636" w:type="dxa"/>
            <w:shd w:val="clear" w:color="000000" w:fill="F2F2F2"/>
            <w:noWrap/>
            <w:vAlign w:val="center"/>
            <w:hideMark/>
          </w:tcPr>
          <w:p w14:paraId="0F36B32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4084C00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31</w:t>
            </w:r>
          </w:p>
        </w:tc>
        <w:tc>
          <w:tcPr>
            <w:tcW w:w="500" w:type="dxa"/>
            <w:shd w:val="clear" w:color="000000" w:fill="F2F2F2"/>
            <w:noWrap/>
            <w:vAlign w:val="center"/>
            <w:hideMark/>
          </w:tcPr>
          <w:p w14:paraId="3FC6CD7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8C525A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41</w:t>
            </w:r>
          </w:p>
        </w:tc>
        <w:tc>
          <w:tcPr>
            <w:tcW w:w="700" w:type="dxa"/>
            <w:vMerge w:val="restart"/>
            <w:shd w:val="clear" w:color="auto" w:fill="auto"/>
            <w:noWrap/>
            <w:hideMark/>
          </w:tcPr>
          <w:p w14:paraId="4E43105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41</w:t>
            </w:r>
          </w:p>
        </w:tc>
        <w:tc>
          <w:tcPr>
            <w:tcW w:w="700" w:type="dxa"/>
            <w:vMerge w:val="restart"/>
            <w:shd w:val="clear" w:color="auto" w:fill="auto"/>
            <w:noWrap/>
            <w:hideMark/>
          </w:tcPr>
          <w:p w14:paraId="7DD7108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3EA10D7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38E579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6C2E8A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41</w:t>
            </w:r>
          </w:p>
        </w:tc>
        <w:tc>
          <w:tcPr>
            <w:tcW w:w="500" w:type="dxa"/>
            <w:shd w:val="clear" w:color="auto" w:fill="auto"/>
            <w:noWrap/>
            <w:vAlign w:val="center"/>
            <w:hideMark/>
          </w:tcPr>
          <w:p w14:paraId="3E648D1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3284675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C7D6E3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12FA064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CCEB00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4043A9C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4FFC630E" w14:textId="77777777" w:rsidTr="000041D7">
        <w:trPr>
          <w:trHeight w:val="480"/>
          <w:jc w:val="center"/>
        </w:trPr>
        <w:tc>
          <w:tcPr>
            <w:tcW w:w="700" w:type="dxa"/>
            <w:vMerge/>
            <w:vAlign w:val="center"/>
            <w:hideMark/>
          </w:tcPr>
          <w:p w14:paraId="6FD41CDF"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649305"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Az </w:t>
            </w:r>
            <w:proofErr w:type="spellStart"/>
            <w:r w:rsidRPr="000041D7">
              <w:rPr>
                <w:rFonts w:eastAsia="Times New Roman" w:cs="Times New Roman"/>
                <w:color w:val="000000"/>
                <w:sz w:val="18"/>
                <w:szCs w:val="18"/>
                <w:lang w:eastAsia="hu-HU"/>
              </w:rPr>
              <w:t>irányítástcehnika</w:t>
            </w:r>
            <w:proofErr w:type="spellEnd"/>
            <w:r w:rsidRPr="000041D7">
              <w:rPr>
                <w:rFonts w:eastAsia="Times New Roman" w:cs="Times New Roman"/>
                <w:color w:val="000000"/>
                <w:sz w:val="18"/>
                <w:szCs w:val="18"/>
                <w:lang w:eastAsia="hu-HU"/>
              </w:rPr>
              <w:t xml:space="preserve"> alapjai</w:t>
            </w:r>
          </w:p>
        </w:tc>
        <w:tc>
          <w:tcPr>
            <w:tcW w:w="700" w:type="dxa"/>
            <w:vMerge/>
            <w:vAlign w:val="center"/>
            <w:hideMark/>
          </w:tcPr>
          <w:p w14:paraId="2868F1F9"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1798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D31063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C8172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32C8B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EF1B6E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A017A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432" w:type="dxa"/>
            <w:shd w:val="clear" w:color="000000" w:fill="F2F2F2"/>
            <w:noWrap/>
            <w:vAlign w:val="center"/>
            <w:hideMark/>
          </w:tcPr>
          <w:p w14:paraId="55C66E0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3876D1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14F79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105914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DA3274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700" w:type="dxa"/>
            <w:vMerge/>
            <w:vAlign w:val="center"/>
            <w:hideMark/>
          </w:tcPr>
          <w:p w14:paraId="27260058"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7E80310"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CA678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1F1D93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627F26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10</w:t>
            </w:r>
          </w:p>
        </w:tc>
        <w:tc>
          <w:tcPr>
            <w:tcW w:w="500" w:type="dxa"/>
            <w:shd w:val="clear" w:color="auto" w:fill="auto"/>
            <w:noWrap/>
            <w:vAlign w:val="center"/>
            <w:hideMark/>
          </w:tcPr>
          <w:p w14:paraId="158AE27D"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C1F8811"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30B39F8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5FD114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088DCDCF"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431D240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0EEE8CC2" w14:textId="77777777" w:rsidTr="000041D7">
        <w:trPr>
          <w:trHeight w:val="720"/>
          <w:jc w:val="center"/>
        </w:trPr>
        <w:tc>
          <w:tcPr>
            <w:tcW w:w="700" w:type="dxa"/>
            <w:vMerge/>
            <w:vAlign w:val="center"/>
            <w:hideMark/>
          </w:tcPr>
          <w:p w14:paraId="2070FE9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E45714"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A szabályozás- és vezérléstechnika alapjai</w:t>
            </w:r>
          </w:p>
        </w:tc>
        <w:tc>
          <w:tcPr>
            <w:tcW w:w="700" w:type="dxa"/>
            <w:vMerge/>
            <w:vAlign w:val="center"/>
            <w:hideMark/>
          </w:tcPr>
          <w:p w14:paraId="37ED5AC8"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C06D3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C29D60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04B39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B6A9B0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3C9EF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4FA9AA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7D0CB89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6C1329B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35153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000000" w:fill="F2F2F2"/>
            <w:noWrap/>
            <w:vAlign w:val="center"/>
            <w:hideMark/>
          </w:tcPr>
          <w:p w14:paraId="2D7CE6C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2BAE58C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700" w:type="dxa"/>
            <w:vMerge/>
            <w:vAlign w:val="center"/>
            <w:hideMark/>
          </w:tcPr>
          <w:p w14:paraId="5A90A721"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A6878D9"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F111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F2D887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10D8831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15</w:t>
            </w:r>
          </w:p>
        </w:tc>
        <w:tc>
          <w:tcPr>
            <w:tcW w:w="500" w:type="dxa"/>
            <w:shd w:val="clear" w:color="auto" w:fill="auto"/>
            <w:noWrap/>
            <w:vAlign w:val="center"/>
            <w:hideMark/>
          </w:tcPr>
          <w:p w14:paraId="5D29BEA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58305F3"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2E87FE7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23AD8A1"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6955C73"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B0877F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0DC1B39" w14:textId="77777777" w:rsidTr="000041D7">
        <w:trPr>
          <w:trHeight w:val="240"/>
          <w:jc w:val="center"/>
        </w:trPr>
        <w:tc>
          <w:tcPr>
            <w:tcW w:w="700" w:type="dxa"/>
            <w:vMerge/>
            <w:vAlign w:val="center"/>
            <w:hideMark/>
          </w:tcPr>
          <w:p w14:paraId="709A9C1B"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63A966"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Elektrotechnika</w:t>
            </w:r>
          </w:p>
        </w:tc>
        <w:tc>
          <w:tcPr>
            <w:tcW w:w="700" w:type="dxa"/>
            <w:vMerge/>
            <w:vAlign w:val="center"/>
            <w:hideMark/>
          </w:tcPr>
          <w:p w14:paraId="686695FA"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9495A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93CF3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2691B1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540DD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473E9C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6DDCBD8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4860BB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4214E26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3F968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000000" w:fill="F2F2F2"/>
            <w:noWrap/>
            <w:vAlign w:val="center"/>
            <w:hideMark/>
          </w:tcPr>
          <w:p w14:paraId="407EFA4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6254874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700" w:type="dxa"/>
            <w:vMerge/>
            <w:vAlign w:val="center"/>
            <w:hideMark/>
          </w:tcPr>
          <w:p w14:paraId="5FD78B6F"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6B0D01D4"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0C206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0544933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2CFB56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c>
          <w:tcPr>
            <w:tcW w:w="500" w:type="dxa"/>
            <w:shd w:val="clear" w:color="auto" w:fill="auto"/>
            <w:noWrap/>
            <w:vAlign w:val="center"/>
            <w:hideMark/>
          </w:tcPr>
          <w:p w14:paraId="656F6B9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E7F4FA7"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751FA4A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9FCF648"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88110F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A754B7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8FC6F34" w14:textId="77777777" w:rsidTr="000041D7">
        <w:trPr>
          <w:trHeight w:val="720"/>
          <w:jc w:val="center"/>
        </w:trPr>
        <w:tc>
          <w:tcPr>
            <w:tcW w:w="700" w:type="dxa"/>
            <w:vMerge/>
            <w:vAlign w:val="center"/>
            <w:hideMark/>
          </w:tcPr>
          <w:p w14:paraId="070D2623"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7CCAAF"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 xml:space="preserve">Pneumatika és </w:t>
            </w:r>
            <w:proofErr w:type="spellStart"/>
            <w:r w:rsidRPr="000041D7">
              <w:rPr>
                <w:rFonts w:eastAsia="Times New Roman" w:cs="Times New Roman"/>
                <w:color w:val="000000"/>
                <w:sz w:val="18"/>
                <w:szCs w:val="18"/>
                <w:lang w:eastAsia="hu-HU"/>
              </w:rPr>
              <w:t>elektropneumatika</w:t>
            </w:r>
            <w:proofErr w:type="spellEnd"/>
            <w:r w:rsidRPr="000041D7">
              <w:rPr>
                <w:rFonts w:eastAsia="Times New Roman" w:cs="Times New Roman"/>
                <w:color w:val="000000"/>
                <w:sz w:val="18"/>
                <w:szCs w:val="18"/>
                <w:lang w:eastAsia="hu-HU"/>
              </w:rPr>
              <w:t>, hidraulika</w:t>
            </w:r>
          </w:p>
        </w:tc>
        <w:tc>
          <w:tcPr>
            <w:tcW w:w="700" w:type="dxa"/>
            <w:vMerge/>
            <w:vAlign w:val="center"/>
            <w:hideMark/>
          </w:tcPr>
          <w:p w14:paraId="3478575E"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BC890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6E220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16B55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5E38754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6F7B2A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578DA1A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F7FA6E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636" w:type="dxa"/>
            <w:shd w:val="clear" w:color="000000" w:fill="F2F2F2"/>
            <w:noWrap/>
            <w:vAlign w:val="center"/>
            <w:hideMark/>
          </w:tcPr>
          <w:p w14:paraId="0F34172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5C694EF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000000" w:fill="F2F2F2"/>
            <w:noWrap/>
            <w:vAlign w:val="center"/>
            <w:hideMark/>
          </w:tcPr>
          <w:p w14:paraId="4F06659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43743D3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700" w:type="dxa"/>
            <w:vMerge/>
            <w:vAlign w:val="center"/>
            <w:hideMark/>
          </w:tcPr>
          <w:p w14:paraId="5D5DBF1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7078100B"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0C758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E05758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327A08A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16</w:t>
            </w:r>
          </w:p>
        </w:tc>
        <w:tc>
          <w:tcPr>
            <w:tcW w:w="500" w:type="dxa"/>
            <w:shd w:val="clear" w:color="auto" w:fill="auto"/>
            <w:noWrap/>
            <w:vAlign w:val="center"/>
            <w:hideMark/>
          </w:tcPr>
          <w:p w14:paraId="0EAA64B5"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39E62129"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4C92FE95"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E3D680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4CDB75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72FEEDF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68B6C6ED" w14:textId="77777777" w:rsidTr="000041D7">
        <w:trPr>
          <w:trHeight w:val="480"/>
          <w:jc w:val="center"/>
        </w:trPr>
        <w:tc>
          <w:tcPr>
            <w:tcW w:w="700" w:type="dxa"/>
            <w:vMerge/>
            <w:vAlign w:val="center"/>
            <w:hideMark/>
          </w:tcPr>
          <w:p w14:paraId="47430092"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79C358" w14:textId="77777777"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Gépszerelési gyakorlat</w:t>
            </w:r>
          </w:p>
        </w:tc>
        <w:tc>
          <w:tcPr>
            <w:tcW w:w="700" w:type="dxa"/>
            <w:vMerge w:val="restart"/>
            <w:shd w:val="clear" w:color="000000" w:fill="92D050"/>
            <w:textDirection w:val="btLr"/>
            <w:hideMark/>
          </w:tcPr>
          <w:p w14:paraId="0A47ECC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31 521 12</w:t>
            </w:r>
            <w:r w:rsidRPr="000041D7">
              <w:rPr>
                <w:rFonts w:eastAsia="Times New Roman" w:cs="Times New Roman"/>
                <w:color w:val="000000"/>
                <w:sz w:val="18"/>
                <w:szCs w:val="18"/>
                <w:lang w:eastAsia="hu-HU"/>
              </w:rPr>
              <w:br/>
              <w:t>Jármű- és gépszerelő</w:t>
            </w:r>
          </w:p>
        </w:tc>
        <w:tc>
          <w:tcPr>
            <w:tcW w:w="500" w:type="dxa"/>
            <w:shd w:val="clear" w:color="auto" w:fill="auto"/>
            <w:noWrap/>
            <w:vAlign w:val="center"/>
            <w:hideMark/>
          </w:tcPr>
          <w:p w14:paraId="0454224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AB2F0C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DCBE1F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1A90BF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D3BC10A"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0869881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432" w:type="dxa"/>
            <w:shd w:val="clear" w:color="000000" w:fill="F2F2F2"/>
            <w:noWrap/>
            <w:vAlign w:val="center"/>
            <w:hideMark/>
          </w:tcPr>
          <w:p w14:paraId="53965EB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18</w:t>
            </w:r>
          </w:p>
        </w:tc>
        <w:tc>
          <w:tcPr>
            <w:tcW w:w="636" w:type="dxa"/>
            <w:shd w:val="clear" w:color="000000" w:fill="F2F2F2"/>
            <w:noWrap/>
            <w:vAlign w:val="center"/>
            <w:hideMark/>
          </w:tcPr>
          <w:p w14:paraId="4ABBE76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5A8FCE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EFA593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16</w:t>
            </w:r>
          </w:p>
        </w:tc>
        <w:tc>
          <w:tcPr>
            <w:tcW w:w="700" w:type="dxa"/>
            <w:shd w:val="clear" w:color="auto" w:fill="auto"/>
            <w:noWrap/>
            <w:vAlign w:val="center"/>
            <w:hideMark/>
          </w:tcPr>
          <w:p w14:paraId="453DA17E"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34</w:t>
            </w:r>
          </w:p>
        </w:tc>
        <w:tc>
          <w:tcPr>
            <w:tcW w:w="700" w:type="dxa"/>
            <w:vMerge w:val="restart"/>
            <w:shd w:val="clear" w:color="auto" w:fill="auto"/>
            <w:noWrap/>
            <w:hideMark/>
          </w:tcPr>
          <w:p w14:paraId="68694B0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34</w:t>
            </w:r>
          </w:p>
        </w:tc>
        <w:tc>
          <w:tcPr>
            <w:tcW w:w="700" w:type="dxa"/>
            <w:vMerge w:val="restart"/>
            <w:shd w:val="clear" w:color="auto" w:fill="auto"/>
            <w:noWrap/>
            <w:hideMark/>
          </w:tcPr>
          <w:p w14:paraId="2A70D0E5"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450AAA3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4532108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CB1A6A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34</w:t>
            </w:r>
          </w:p>
        </w:tc>
        <w:tc>
          <w:tcPr>
            <w:tcW w:w="500" w:type="dxa"/>
            <w:shd w:val="clear" w:color="auto" w:fill="auto"/>
            <w:noWrap/>
            <w:vAlign w:val="center"/>
            <w:hideMark/>
          </w:tcPr>
          <w:p w14:paraId="3652F556"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279AC5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79A705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7AD5A96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1D1AE5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141AF1B1"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r w:rsidR="000041D7" w:rsidRPr="000041D7" w14:paraId="21F09BCB" w14:textId="77777777" w:rsidTr="000041D7">
        <w:trPr>
          <w:trHeight w:val="240"/>
          <w:jc w:val="center"/>
        </w:trPr>
        <w:tc>
          <w:tcPr>
            <w:tcW w:w="700" w:type="dxa"/>
            <w:vMerge/>
            <w:vAlign w:val="center"/>
            <w:hideMark/>
          </w:tcPr>
          <w:p w14:paraId="46FA51B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1D5DE8"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Szerkezetek szerelése</w:t>
            </w:r>
          </w:p>
        </w:tc>
        <w:tc>
          <w:tcPr>
            <w:tcW w:w="700" w:type="dxa"/>
            <w:vMerge/>
            <w:vAlign w:val="center"/>
            <w:hideMark/>
          </w:tcPr>
          <w:p w14:paraId="5DA835E4"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2856E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B9AA50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36BAA1F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30E53E9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59E7B2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0BE824C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3D86978"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005305C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0C10527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938968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shd w:val="clear" w:color="auto" w:fill="auto"/>
            <w:noWrap/>
            <w:vAlign w:val="center"/>
            <w:hideMark/>
          </w:tcPr>
          <w:p w14:paraId="3AF334C3"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700" w:type="dxa"/>
            <w:vMerge/>
            <w:vAlign w:val="center"/>
            <w:hideMark/>
          </w:tcPr>
          <w:p w14:paraId="1F3C0032"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5BE05275"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C8399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756C6B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7138C9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500" w:type="dxa"/>
            <w:shd w:val="clear" w:color="auto" w:fill="auto"/>
            <w:noWrap/>
            <w:vAlign w:val="center"/>
            <w:hideMark/>
          </w:tcPr>
          <w:p w14:paraId="14064D3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50CCD2DA"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CC1E4E9"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1577B82E"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2CE1880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632BC9FB"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40C69595" w14:textId="77777777" w:rsidTr="000041D7">
        <w:trPr>
          <w:trHeight w:val="240"/>
          <w:jc w:val="center"/>
        </w:trPr>
        <w:tc>
          <w:tcPr>
            <w:tcW w:w="700" w:type="dxa"/>
            <w:vMerge/>
            <w:vAlign w:val="center"/>
            <w:hideMark/>
          </w:tcPr>
          <w:p w14:paraId="26958D05" w14:textId="77777777" w:rsidR="000041D7" w:rsidRPr="000041D7" w:rsidRDefault="000041D7" w:rsidP="000041D7">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4FBD3A" w14:textId="77777777" w:rsidR="000041D7" w:rsidRPr="000041D7" w:rsidRDefault="000041D7" w:rsidP="000041D7">
            <w:pPr>
              <w:spacing w:after="0"/>
              <w:jc w:val="left"/>
              <w:rPr>
                <w:rFonts w:eastAsia="Times New Roman" w:cs="Times New Roman"/>
                <w:color w:val="000000"/>
                <w:sz w:val="18"/>
                <w:szCs w:val="18"/>
                <w:lang w:eastAsia="hu-HU"/>
              </w:rPr>
            </w:pPr>
            <w:r w:rsidRPr="000041D7">
              <w:rPr>
                <w:rFonts w:eastAsia="Times New Roman" w:cs="Times New Roman"/>
                <w:color w:val="000000"/>
                <w:sz w:val="18"/>
                <w:szCs w:val="18"/>
                <w:lang w:eastAsia="hu-HU"/>
              </w:rPr>
              <w:t>Hajtások szerelése</w:t>
            </w:r>
          </w:p>
        </w:tc>
        <w:tc>
          <w:tcPr>
            <w:tcW w:w="700" w:type="dxa"/>
            <w:vMerge/>
            <w:vAlign w:val="center"/>
            <w:hideMark/>
          </w:tcPr>
          <w:p w14:paraId="581B2DB0" w14:textId="77777777" w:rsidR="000041D7" w:rsidRPr="000041D7" w:rsidRDefault="000041D7" w:rsidP="000041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B4AE0D"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F85FE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72904652"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23E69B4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60E06E7A"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auto" w:fill="auto"/>
            <w:noWrap/>
            <w:vAlign w:val="center"/>
            <w:hideMark/>
          </w:tcPr>
          <w:p w14:paraId="1CFB1D2F"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432" w:type="dxa"/>
            <w:shd w:val="clear" w:color="000000" w:fill="F2F2F2"/>
            <w:noWrap/>
            <w:vAlign w:val="center"/>
            <w:hideMark/>
          </w:tcPr>
          <w:p w14:paraId="689B45E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9</w:t>
            </w:r>
          </w:p>
        </w:tc>
        <w:tc>
          <w:tcPr>
            <w:tcW w:w="636" w:type="dxa"/>
            <w:shd w:val="clear" w:color="000000" w:fill="F2F2F2"/>
            <w:noWrap/>
            <w:vAlign w:val="center"/>
            <w:hideMark/>
          </w:tcPr>
          <w:p w14:paraId="27D580B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44B8B9FC"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7DC3E4E4"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8</w:t>
            </w:r>
          </w:p>
        </w:tc>
        <w:tc>
          <w:tcPr>
            <w:tcW w:w="700" w:type="dxa"/>
            <w:shd w:val="clear" w:color="auto" w:fill="auto"/>
            <w:noWrap/>
            <w:vAlign w:val="center"/>
            <w:hideMark/>
          </w:tcPr>
          <w:p w14:paraId="5F30F1B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700" w:type="dxa"/>
            <w:vMerge/>
            <w:vAlign w:val="center"/>
            <w:hideMark/>
          </w:tcPr>
          <w:p w14:paraId="73B4FEAC"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700" w:type="dxa"/>
            <w:vMerge/>
            <w:vAlign w:val="center"/>
            <w:hideMark/>
          </w:tcPr>
          <w:p w14:paraId="019AF17E" w14:textId="77777777" w:rsidR="000041D7" w:rsidRPr="000041D7" w:rsidRDefault="000041D7" w:rsidP="000041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F1C8E"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000000" w:fill="F2F2F2"/>
            <w:noWrap/>
            <w:vAlign w:val="center"/>
            <w:hideMark/>
          </w:tcPr>
          <w:p w14:paraId="1A674CC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700" w:type="dxa"/>
            <w:shd w:val="clear" w:color="auto" w:fill="auto"/>
            <w:noWrap/>
            <w:vAlign w:val="center"/>
            <w:hideMark/>
          </w:tcPr>
          <w:p w14:paraId="07F84CF0"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17</w:t>
            </w:r>
          </w:p>
        </w:tc>
        <w:tc>
          <w:tcPr>
            <w:tcW w:w="500" w:type="dxa"/>
            <w:shd w:val="clear" w:color="auto" w:fill="auto"/>
            <w:noWrap/>
            <w:vAlign w:val="center"/>
            <w:hideMark/>
          </w:tcPr>
          <w:p w14:paraId="5BAC5396"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7D0F931E" w14:textId="77777777" w:rsidR="000041D7" w:rsidRPr="000041D7" w:rsidRDefault="000041D7" w:rsidP="000041D7">
            <w:pPr>
              <w:spacing w:after="0"/>
              <w:jc w:val="center"/>
              <w:rPr>
                <w:rFonts w:eastAsia="Times New Roman" w:cs="Times New Roman"/>
                <w:color w:val="F2F2F2"/>
                <w:sz w:val="18"/>
                <w:szCs w:val="18"/>
                <w:lang w:eastAsia="hu-HU"/>
              </w:rPr>
            </w:pPr>
            <w:r w:rsidRPr="000041D7">
              <w:rPr>
                <w:rFonts w:eastAsia="Times New Roman" w:cs="Times New Roman"/>
                <w:color w:val="F2F2F2"/>
                <w:sz w:val="18"/>
                <w:szCs w:val="18"/>
                <w:lang w:eastAsia="hu-HU"/>
              </w:rPr>
              <w:t>0</w:t>
            </w:r>
          </w:p>
        </w:tc>
        <w:tc>
          <w:tcPr>
            <w:tcW w:w="500" w:type="dxa"/>
            <w:shd w:val="clear" w:color="000000" w:fill="F2F2F2"/>
            <w:noWrap/>
            <w:vAlign w:val="center"/>
            <w:hideMark/>
          </w:tcPr>
          <w:p w14:paraId="598BE487"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 </w:t>
            </w:r>
          </w:p>
        </w:tc>
        <w:tc>
          <w:tcPr>
            <w:tcW w:w="500" w:type="dxa"/>
            <w:shd w:val="clear" w:color="auto" w:fill="auto"/>
            <w:noWrap/>
            <w:vAlign w:val="center"/>
            <w:hideMark/>
          </w:tcPr>
          <w:p w14:paraId="66CAE7FB"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500" w:type="dxa"/>
            <w:shd w:val="clear" w:color="000000" w:fill="F2F2F2"/>
            <w:noWrap/>
            <w:vAlign w:val="center"/>
            <w:hideMark/>
          </w:tcPr>
          <w:p w14:paraId="11327954" w14:textId="77777777" w:rsidR="000041D7" w:rsidRPr="000041D7" w:rsidRDefault="000041D7" w:rsidP="000041D7">
            <w:pPr>
              <w:spacing w:after="0"/>
              <w:jc w:val="center"/>
              <w:rPr>
                <w:rFonts w:eastAsia="Times New Roman" w:cs="Times New Roman"/>
                <w:color w:val="FFFFFF"/>
                <w:sz w:val="18"/>
                <w:szCs w:val="18"/>
                <w:lang w:eastAsia="hu-HU"/>
              </w:rPr>
            </w:pPr>
            <w:r w:rsidRPr="000041D7">
              <w:rPr>
                <w:rFonts w:eastAsia="Times New Roman" w:cs="Times New Roman"/>
                <w:color w:val="FFFFFF"/>
                <w:sz w:val="18"/>
                <w:szCs w:val="18"/>
                <w:lang w:eastAsia="hu-HU"/>
              </w:rPr>
              <w:t>0</w:t>
            </w:r>
          </w:p>
        </w:tc>
        <w:tc>
          <w:tcPr>
            <w:tcW w:w="700" w:type="dxa"/>
            <w:shd w:val="clear" w:color="auto" w:fill="auto"/>
            <w:noWrap/>
            <w:vAlign w:val="center"/>
            <w:hideMark/>
          </w:tcPr>
          <w:p w14:paraId="586549A1"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0</w:t>
            </w:r>
          </w:p>
        </w:tc>
      </w:tr>
      <w:tr w:rsidR="000041D7" w:rsidRPr="000041D7" w14:paraId="3A813D5D" w14:textId="77777777" w:rsidTr="000041D7">
        <w:trPr>
          <w:trHeight w:val="720"/>
          <w:jc w:val="center"/>
        </w:trPr>
        <w:tc>
          <w:tcPr>
            <w:tcW w:w="2480" w:type="dxa"/>
            <w:gridSpan w:val="2"/>
            <w:shd w:val="clear" w:color="auto" w:fill="auto"/>
            <w:vAlign w:val="center"/>
            <w:hideMark/>
          </w:tcPr>
          <w:p w14:paraId="510C635A" w14:textId="46E34E69" w:rsidR="000041D7" w:rsidRPr="000041D7" w:rsidRDefault="000041D7" w:rsidP="000041D7">
            <w:pPr>
              <w:spacing w:after="0"/>
              <w:jc w:val="left"/>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xml:space="preserve">Ágazati </w:t>
            </w:r>
            <w:r w:rsidR="000A0B8F">
              <w:rPr>
                <w:rFonts w:eastAsia="Times New Roman" w:cs="Times New Roman"/>
                <w:b/>
                <w:bCs/>
                <w:color w:val="000000"/>
                <w:sz w:val="18"/>
                <w:szCs w:val="18"/>
                <w:lang w:eastAsia="hu-HU"/>
              </w:rPr>
              <w:t xml:space="preserve">szakmai </w:t>
            </w:r>
            <w:r w:rsidRPr="000041D7">
              <w:rPr>
                <w:rFonts w:eastAsia="Times New Roman" w:cs="Times New Roman"/>
                <w:b/>
                <w:bCs/>
                <w:color w:val="000000"/>
                <w:sz w:val="18"/>
                <w:szCs w:val="18"/>
                <w:lang w:eastAsia="hu-HU"/>
              </w:rPr>
              <w:t>kompetenciák erősítése</w:t>
            </w:r>
          </w:p>
        </w:tc>
        <w:tc>
          <w:tcPr>
            <w:tcW w:w="700" w:type="dxa"/>
            <w:shd w:val="clear" w:color="000000" w:fill="92D050"/>
            <w:textDirection w:val="btLr"/>
            <w:hideMark/>
          </w:tcPr>
          <w:p w14:paraId="634C6476" w14:textId="77777777" w:rsidR="000041D7" w:rsidRPr="000041D7" w:rsidRDefault="000041D7" w:rsidP="000041D7">
            <w:pPr>
              <w:spacing w:after="0"/>
              <w:jc w:val="center"/>
              <w:rPr>
                <w:rFonts w:eastAsia="Times New Roman" w:cs="Times New Roman"/>
                <w:color w:val="000000"/>
                <w:sz w:val="18"/>
                <w:szCs w:val="18"/>
                <w:lang w:eastAsia="hu-HU"/>
              </w:rPr>
            </w:pPr>
            <w:r w:rsidRPr="000041D7">
              <w:rPr>
                <w:rFonts w:eastAsia="Times New Roman" w:cs="Times New Roman"/>
                <w:color w:val="000000"/>
                <w:sz w:val="18"/>
                <w:szCs w:val="18"/>
                <w:lang w:eastAsia="hu-HU"/>
              </w:rPr>
              <w:t>helyi</w:t>
            </w:r>
            <w:r w:rsidRPr="000041D7">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04B6EAD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85D24F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2860A55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1EB3299C"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A5011F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auto" w:fill="auto"/>
            <w:noWrap/>
            <w:vAlign w:val="center"/>
            <w:hideMark/>
          </w:tcPr>
          <w:p w14:paraId="4CCD6DA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432" w:type="dxa"/>
            <w:shd w:val="clear" w:color="000000" w:fill="F2F2F2"/>
            <w:noWrap/>
            <w:vAlign w:val="center"/>
            <w:hideMark/>
          </w:tcPr>
          <w:p w14:paraId="7FF5238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636" w:type="dxa"/>
            <w:shd w:val="clear" w:color="000000" w:fill="F2F2F2"/>
            <w:noWrap/>
            <w:vAlign w:val="center"/>
            <w:hideMark/>
          </w:tcPr>
          <w:p w14:paraId="7A607C74"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629377EF"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000000" w:fill="F2F2F2"/>
            <w:noWrap/>
            <w:vAlign w:val="center"/>
            <w:hideMark/>
          </w:tcPr>
          <w:p w14:paraId="4E6CE72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700" w:type="dxa"/>
            <w:shd w:val="clear" w:color="auto" w:fill="auto"/>
            <w:noWrap/>
            <w:vAlign w:val="center"/>
            <w:hideMark/>
          </w:tcPr>
          <w:p w14:paraId="42ECF9D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175</w:t>
            </w:r>
          </w:p>
        </w:tc>
        <w:tc>
          <w:tcPr>
            <w:tcW w:w="700" w:type="dxa"/>
            <w:shd w:val="clear" w:color="auto" w:fill="auto"/>
            <w:noWrap/>
            <w:hideMark/>
          </w:tcPr>
          <w:p w14:paraId="1839A72B"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175</w:t>
            </w:r>
          </w:p>
        </w:tc>
        <w:tc>
          <w:tcPr>
            <w:tcW w:w="700" w:type="dxa"/>
            <w:shd w:val="clear" w:color="auto" w:fill="auto"/>
            <w:noWrap/>
            <w:hideMark/>
          </w:tcPr>
          <w:p w14:paraId="76CECBF9"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auto" w:fill="auto"/>
            <w:noWrap/>
            <w:vAlign w:val="center"/>
            <w:hideMark/>
          </w:tcPr>
          <w:p w14:paraId="767407DD"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5C5EA59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360378E2"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175</w:t>
            </w:r>
          </w:p>
        </w:tc>
        <w:tc>
          <w:tcPr>
            <w:tcW w:w="500" w:type="dxa"/>
            <w:shd w:val="clear" w:color="auto" w:fill="auto"/>
            <w:noWrap/>
            <w:vAlign w:val="center"/>
            <w:hideMark/>
          </w:tcPr>
          <w:p w14:paraId="3E41469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693D526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708E89C3"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 </w:t>
            </w:r>
          </w:p>
        </w:tc>
        <w:tc>
          <w:tcPr>
            <w:tcW w:w="500" w:type="dxa"/>
            <w:shd w:val="clear" w:color="auto" w:fill="auto"/>
            <w:noWrap/>
            <w:vAlign w:val="center"/>
            <w:hideMark/>
          </w:tcPr>
          <w:p w14:paraId="2747E9F7"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500" w:type="dxa"/>
            <w:shd w:val="clear" w:color="000000" w:fill="F2F2F2"/>
            <w:noWrap/>
            <w:vAlign w:val="center"/>
            <w:hideMark/>
          </w:tcPr>
          <w:p w14:paraId="0CE76068"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c>
          <w:tcPr>
            <w:tcW w:w="700" w:type="dxa"/>
            <w:shd w:val="clear" w:color="auto" w:fill="auto"/>
            <w:noWrap/>
            <w:vAlign w:val="center"/>
            <w:hideMark/>
          </w:tcPr>
          <w:p w14:paraId="236A27B0" w14:textId="77777777" w:rsidR="000041D7" w:rsidRPr="000041D7" w:rsidRDefault="000041D7" w:rsidP="000041D7">
            <w:pPr>
              <w:spacing w:after="0"/>
              <w:jc w:val="center"/>
              <w:rPr>
                <w:rFonts w:eastAsia="Times New Roman" w:cs="Times New Roman"/>
                <w:b/>
                <w:bCs/>
                <w:color w:val="000000"/>
                <w:sz w:val="18"/>
                <w:szCs w:val="18"/>
                <w:lang w:eastAsia="hu-HU"/>
              </w:rPr>
            </w:pPr>
            <w:r w:rsidRPr="000041D7">
              <w:rPr>
                <w:rFonts w:eastAsia="Times New Roman" w:cs="Times New Roman"/>
                <w:b/>
                <w:bCs/>
                <w:color w:val="000000"/>
                <w:sz w:val="18"/>
                <w:szCs w:val="18"/>
                <w:lang w:eastAsia="hu-HU"/>
              </w:rPr>
              <w:t>0</w:t>
            </w:r>
          </w:p>
        </w:tc>
      </w:tr>
    </w:tbl>
    <w:p w14:paraId="31C6CDAB" w14:textId="77777777" w:rsidR="00972853" w:rsidRPr="000041D7" w:rsidRDefault="00972853" w:rsidP="006F5812">
      <w:pPr>
        <w:spacing w:after="0"/>
        <w:rPr>
          <w:rFonts w:cs="Times New Roman"/>
        </w:rPr>
      </w:pPr>
    </w:p>
    <w:p w14:paraId="5DDB1CF0" w14:textId="77777777" w:rsidR="000041D7" w:rsidRPr="000B3EFB" w:rsidRDefault="000041D7" w:rsidP="000041D7">
      <w:pPr>
        <w:spacing w:after="0"/>
        <w:jc w:val="center"/>
        <w:rPr>
          <w:rFonts w:cs="Times New Roman"/>
        </w:rPr>
      </w:pPr>
      <w:r w:rsidRPr="000B3EFB">
        <w:rPr>
          <w:rFonts w:cs="Times New Roman"/>
        </w:rPr>
        <w:t>3. számú táblázat</w:t>
      </w:r>
    </w:p>
    <w:p w14:paraId="39F211DB" w14:textId="77777777" w:rsidR="000041D7" w:rsidRPr="00EC0A41" w:rsidRDefault="000041D7" w:rsidP="000041D7">
      <w:pPr>
        <w:spacing w:after="0"/>
        <w:jc w:val="center"/>
        <w:rPr>
          <w:rFonts w:cs="Times New Roman"/>
          <w:b/>
        </w:rPr>
      </w:pPr>
      <w:r w:rsidRPr="00EC0A41">
        <w:rPr>
          <w:rFonts w:cs="Times New Roman"/>
          <w:b/>
        </w:rPr>
        <w:t>A nem a főszakképesítéshez kapcsolódó óraszámok megoszlása:</w:t>
      </w:r>
    </w:p>
    <w:p w14:paraId="2DBFDB74" w14:textId="77777777" w:rsidR="005C10A1" w:rsidRPr="000041D7"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0041D7" w:rsidRPr="000041D7" w14:paraId="6700A5AE" w14:textId="77777777" w:rsidTr="000041D7">
        <w:trPr>
          <w:trHeight w:val="600"/>
          <w:jc w:val="center"/>
        </w:trPr>
        <w:tc>
          <w:tcPr>
            <w:tcW w:w="5580" w:type="dxa"/>
            <w:shd w:val="clear" w:color="auto" w:fill="auto"/>
            <w:vAlign w:val="center"/>
            <w:hideMark/>
          </w:tcPr>
          <w:p w14:paraId="3C59F6BC" w14:textId="77777777" w:rsidR="000041D7" w:rsidRPr="000041D7" w:rsidRDefault="000041D7" w:rsidP="000041D7">
            <w:pPr>
              <w:spacing w:after="0"/>
              <w:ind w:firstLineChars="100" w:firstLine="200"/>
              <w:jc w:val="left"/>
              <w:rPr>
                <w:rFonts w:eastAsia="Times New Roman" w:cs="Times New Roman"/>
                <w:sz w:val="20"/>
                <w:szCs w:val="20"/>
                <w:lang w:eastAsia="hu-HU"/>
              </w:rPr>
            </w:pPr>
            <w:r w:rsidRPr="000041D7">
              <w:rPr>
                <w:rFonts w:eastAsia="Times New Roman" w:cs="Times New Roman"/>
                <w:sz w:val="20"/>
                <w:szCs w:val="20"/>
                <w:lang w:eastAsia="hu-HU"/>
              </w:rPr>
              <w:t>32 582 02</w:t>
            </w:r>
            <w:r w:rsidRPr="000041D7">
              <w:rPr>
                <w:rFonts w:eastAsia="Times New Roman" w:cs="Times New Roman"/>
                <w:sz w:val="20"/>
                <w:szCs w:val="20"/>
                <w:lang w:eastAsia="hu-HU"/>
              </w:rPr>
              <w:br/>
              <w:t xml:space="preserve">Építő- és </w:t>
            </w:r>
            <w:proofErr w:type="spellStart"/>
            <w:r w:rsidRPr="000041D7">
              <w:rPr>
                <w:rFonts w:eastAsia="Times New Roman" w:cs="Times New Roman"/>
                <w:sz w:val="20"/>
                <w:szCs w:val="20"/>
                <w:lang w:eastAsia="hu-HU"/>
              </w:rPr>
              <w:t>anyagmozgatőgép</w:t>
            </w:r>
            <w:proofErr w:type="spellEnd"/>
            <w:r w:rsidRPr="000041D7">
              <w:rPr>
                <w:rFonts w:eastAsia="Times New Roman" w:cs="Times New Roman"/>
                <w:sz w:val="20"/>
                <w:szCs w:val="20"/>
                <w:lang w:eastAsia="hu-HU"/>
              </w:rPr>
              <w:t xml:space="preserve"> kezelője</w:t>
            </w:r>
          </w:p>
        </w:tc>
        <w:tc>
          <w:tcPr>
            <w:tcW w:w="1360" w:type="dxa"/>
            <w:shd w:val="clear" w:color="auto" w:fill="auto"/>
            <w:noWrap/>
            <w:vAlign w:val="center"/>
            <w:hideMark/>
          </w:tcPr>
          <w:p w14:paraId="625B6363" w14:textId="77777777" w:rsidR="000041D7" w:rsidRPr="000041D7" w:rsidRDefault="000041D7" w:rsidP="000041D7">
            <w:pPr>
              <w:spacing w:after="0"/>
              <w:ind w:firstLineChars="200" w:firstLine="400"/>
              <w:jc w:val="right"/>
              <w:rPr>
                <w:rFonts w:eastAsia="Times New Roman" w:cs="Times New Roman"/>
                <w:sz w:val="20"/>
                <w:szCs w:val="20"/>
                <w:lang w:eastAsia="hu-HU"/>
              </w:rPr>
            </w:pPr>
            <w:r w:rsidRPr="000041D7">
              <w:rPr>
                <w:rFonts w:eastAsia="Times New Roman" w:cs="Times New Roman"/>
                <w:sz w:val="20"/>
                <w:szCs w:val="20"/>
                <w:lang w:eastAsia="hu-HU"/>
              </w:rPr>
              <w:t>72 óra</w:t>
            </w:r>
          </w:p>
        </w:tc>
      </w:tr>
      <w:tr w:rsidR="000041D7" w:rsidRPr="000041D7" w14:paraId="4DD2BA95" w14:textId="77777777" w:rsidTr="000041D7">
        <w:trPr>
          <w:trHeight w:val="600"/>
          <w:jc w:val="center"/>
        </w:trPr>
        <w:tc>
          <w:tcPr>
            <w:tcW w:w="5580" w:type="dxa"/>
            <w:shd w:val="clear" w:color="auto" w:fill="auto"/>
            <w:vAlign w:val="center"/>
            <w:hideMark/>
          </w:tcPr>
          <w:p w14:paraId="1EE0E073" w14:textId="77777777" w:rsidR="000041D7" w:rsidRPr="000041D7" w:rsidRDefault="000041D7" w:rsidP="000041D7">
            <w:pPr>
              <w:spacing w:after="0"/>
              <w:ind w:firstLineChars="100" w:firstLine="200"/>
              <w:jc w:val="left"/>
              <w:rPr>
                <w:rFonts w:eastAsia="Times New Roman" w:cs="Times New Roman"/>
                <w:sz w:val="20"/>
                <w:szCs w:val="20"/>
                <w:lang w:eastAsia="hu-HU"/>
              </w:rPr>
            </w:pPr>
            <w:r w:rsidRPr="000041D7">
              <w:rPr>
                <w:rFonts w:eastAsia="Times New Roman" w:cs="Times New Roman"/>
                <w:sz w:val="20"/>
                <w:szCs w:val="20"/>
                <w:lang w:eastAsia="hu-HU"/>
              </w:rPr>
              <w:t>31 521 12</w:t>
            </w:r>
            <w:r w:rsidRPr="000041D7">
              <w:rPr>
                <w:rFonts w:eastAsia="Times New Roman" w:cs="Times New Roman"/>
                <w:sz w:val="20"/>
                <w:szCs w:val="20"/>
                <w:lang w:eastAsia="hu-HU"/>
              </w:rPr>
              <w:br/>
              <w:t>Jármű- és gépszerelő</w:t>
            </w:r>
          </w:p>
        </w:tc>
        <w:tc>
          <w:tcPr>
            <w:tcW w:w="1360" w:type="dxa"/>
            <w:shd w:val="clear" w:color="auto" w:fill="auto"/>
            <w:noWrap/>
            <w:vAlign w:val="center"/>
            <w:hideMark/>
          </w:tcPr>
          <w:p w14:paraId="340F6642" w14:textId="77777777" w:rsidR="000041D7" w:rsidRPr="000041D7" w:rsidRDefault="000041D7" w:rsidP="000041D7">
            <w:pPr>
              <w:spacing w:after="0"/>
              <w:ind w:firstLineChars="200" w:firstLine="400"/>
              <w:jc w:val="right"/>
              <w:rPr>
                <w:rFonts w:eastAsia="Times New Roman" w:cs="Times New Roman"/>
                <w:sz w:val="20"/>
                <w:szCs w:val="20"/>
                <w:lang w:eastAsia="hu-HU"/>
              </w:rPr>
            </w:pPr>
            <w:r w:rsidRPr="000041D7">
              <w:rPr>
                <w:rFonts w:eastAsia="Times New Roman" w:cs="Times New Roman"/>
                <w:sz w:val="20"/>
                <w:szCs w:val="20"/>
                <w:lang w:eastAsia="hu-HU"/>
              </w:rPr>
              <w:t>206 óra</w:t>
            </w:r>
          </w:p>
        </w:tc>
      </w:tr>
      <w:tr w:rsidR="000041D7" w:rsidRPr="000041D7" w14:paraId="5D39700B" w14:textId="77777777" w:rsidTr="000041D7">
        <w:trPr>
          <w:trHeight w:val="600"/>
          <w:jc w:val="center"/>
        </w:trPr>
        <w:tc>
          <w:tcPr>
            <w:tcW w:w="5580" w:type="dxa"/>
            <w:shd w:val="clear" w:color="auto" w:fill="auto"/>
            <w:vAlign w:val="center"/>
            <w:hideMark/>
          </w:tcPr>
          <w:p w14:paraId="284CC058" w14:textId="77777777" w:rsidR="000041D7" w:rsidRPr="000041D7" w:rsidRDefault="000041D7" w:rsidP="000041D7">
            <w:pPr>
              <w:spacing w:after="0"/>
              <w:ind w:firstLineChars="100" w:firstLine="200"/>
              <w:jc w:val="left"/>
              <w:rPr>
                <w:rFonts w:eastAsia="Times New Roman" w:cs="Times New Roman"/>
                <w:sz w:val="20"/>
                <w:szCs w:val="20"/>
                <w:lang w:eastAsia="hu-HU"/>
              </w:rPr>
            </w:pPr>
            <w:r w:rsidRPr="000041D7">
              <w:rPr>
                <w:rFonts w:eastAsia="Times New Roman" w:cs="Times New Roman"/>
                <w:sz w:val="20"/>
                <w:szCs w:val="20"/>
                <w:lang w:eastAsia="hu-HU"/>
              </w:rPr>
              <w:t>helyi</w:t>
            </w:r>
            <w:r w:rsidRPr="000041D7">
              <w:rPr>
                <w:rFonts w:eastAsia="Times New Roman" w:cs="Times New Roman"/>
                <w:sz w:val="20"/>
                <w:szCs w:val="20"/>
                <w:lang w:eastAsia="hu-HU"/>
              </w:rPr>
              <w:br/>
              <w:t>tanterv szerint</w:t>
            </w:r>
          </w:p>
        </w:tc>
        <w:tc>
          <w:tcPr>
            <w:tcW w:w="1360" w:type="dxa"/>
            <w:shd w:val="clear" w:color="auto" w:fill="auto"/>
            <w:noWrap/>
            <w:vAlign w:val="center"/>
            <w:hideMark/>
          </w:tcPr>
          <w:p w14:paraId="237BBE1F" w14:textId="77777777" w:rsidR="000041D7" w:rsidRPr="000041D7" w:rsidRDefault="000041D7" w:rsidP="000041D7">
            <w:pPr>
              <w:spacing w:after="0"/>
              <w:ind w:firstLineChars="200" w:firstLine="400"/>
              <w:jc w:val="right"/>
              <w:rPr>
                <w:rFonts w:eastAsia="Times New Roman" w:cs="Times New Roman"/>
                <w:sz w:val="20"/>
                <w:szCs w:val="20"/>
                <w:lang w:eastAsia="hu-HU"/>
              </w:rPr>
            </w:pPr>
            <w:r w:rsidRPr="000041D7">
              <w:rPr>
                <w:rFonts w:eastAsia="Times New Roman" w:cs="Times New Roman"/>
                <w:sz w:val="20"/>
                <w:szCs w:val="20"/>
                <w:lang w:eastAsia="hu-HU"/>
              </w:rPr>
              <w:t>175 óra</w:t>
            </w:r>
          </w:p>
        </w:tc>
      </w:tr>
    </w:tbl>
    <w:p w14:paraId="3075D433" w14:textId="77777777" w:rsidR="005C10A1" w:rsidRPr="000041D7" w:rsidRDefault="005C10A1" w:rsidP="00DD65F6">
      <w:pPr>
        <w:spacing w:after="0"/>
        <w:jc w:val="left"/>
        <w:rPr>
          <w:rFonts w:cs="Times New Roman"/>
        </w:rPr>
      </w:pPr>
    </w:p>
    <w:p w14:paraId="335A7807" w14:textId="77777777" w:rsidR="00CB484D" w:rsidRPr="000041D7" w:rsidRDefault="00CB484D" w:rsidP="00CB484D">
      <w:pPr>
        <w:spacing w:after="0"/>
        <w:rPr>
          <w:rFonts w:cs="Times New Roman"/>
        </w:rPr>
      </w:pPr>
      <w:r w:rsidRPr="000041D7">
        <w:rPr>
          <w:rFonts w:cs="Times New Roman"/>
        </w:rPr>
        <w:t xml:space="preserve">Jelmagyarázat: e/elmélet; </w:t>
      </w:r>
      <w:proofErr w:type="spellStart"/>
      <w:r w:rsidRPr="000041D7">
        <w:rPr>
          <w:rFonts w:cs="Times New Roman"/>
        </w:rPr>
        <w:t>gy</w:t>
      </w:r>
      <w:proofErr w:type="spellEnd"/>
      <w:r w:rsidRPr="000041D7">
        <w:rPr>
          <w:rFonts w:cs="Times New Roman"/>
        </w:rPr>
        <w:t xml:space="preserve">/gyakorlat; </w:t>
      </w:r>
      <w:proofErr w:type="spellStart"/>
      <w:r w:rsidRPr="000041D7">
        <w:rPr>
          <w:rFonts w:cs="Times New Roman"/>
        </w:rPr>
        <w:t>ögy</w:t>
      </w:r>
      <w:proofErr w:type="spellEnd"/>
      <w:r w:rsidRPr="000041D7">
        <w:rPr>
          <w:rFonts w:cs="Times New Roman"/>
        </w:rPr>
        <w:t>/összefüggő szakmai gyakorlat</w:t>
      </w:r>
    </w:p>
    <w:p w14:paraId="30BB7F2C" w14:textId="77777777" w:rsidR="00CB484D" w:rsidRPr="000041D7" w:rsidRDefault="00CB484D" w:rsidP="00CB484D">
      <w:pPr>
        <w:spacing w:after="0"/>
        <w:rPr>
          <w:rFonts w:cs="Times New Roman"/>
        </w:rPr>
      </w:pPr>
    </w:p>
    <w:p w14:paraId="240A75EB" w14:textId="77777777" w:rsidR="00CB484D" w:rsidRPr="000041D7" w:rsidRDefault="00CB484D" w:rsidP="00CB484D">
      <w:pPr>
        <w:spacing w:after="0"/>
        <w:rPr>
          <w:rFonts w:cs="Times New Roman"/>
        </w:rPr>
      </w:pPr>
      <w:r w:rsidRPr="000041D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05A79AC" w14:textId="77777777" w:rsidR="00CB484D" w:rsidRPr="000041D7" w:rsidRDefault="00CB484D" w:rsidP="00CB484D">
      <w:pPr>
        <w:spacing w:after="0"/>
        <w:rPr>
          <w:rFonts w:cs="Times New Roman"/>
        </w:rPr>
      </w:pPr>
      <w:r w:rsidRPr="000041D7">
        <w:rPr>
          <w:rFonts w:cs="Times New Roman"/>
        </w:rPr>
        <w:t>A szakmai és vizsgakövetelményben a szakképesítésre meghatározott elmélet/gyakorlat arányának a teljes képzési idő során kell teljesülnie.</w:t>
      </w:r>
    </w:p>
    <w:p w14:paraId="69FA8DA4" w14:textId="77777777" w:rsidR="001A7777" w:rsidRPr="000041D7" w:rsidRDefault="00CB484D" w:rsidP="00CB484D">
      <w:pPr>
        <w:spacing w:after="0"/>
        <w:rPr>
          <w:rFonts w:cs="Times New Roman"/>
        </w:rPr>
      </w:pPr>
      <w:r w:rsidRPr="000041D7">
        <w:rPr>
          <w:rFonts w:cs="Times New Roman"/>
        </w:rPr>
        <w:t>A tantárgyakra meghatározott időkeret kötelező érvényű, a témakörökre kialakított óraszám pedig ajánlás.</w:t>
      </w:r>
    </w:p>
    <w:p w14:paraId="4C18C01E" w14:textId="77777777" w:rsidR="00752ECD" w:rsidRPr="000041D7" w:rsidRDefault="00752ECD" w:rsidP="000A21B7">
      <w:pPr>
        <w:spacing w:after="0"/>
        <w:rPr>
          <w:rFonts w:cs="Times New Roman"/>
        </w:rPr>
        <w:sectPr w:rsidR="00752ECD" w:rsidRPr="000041D7" w:rsidSect="00CB484D">
          <w:pgSz w:w="16838" w:h="11906" w:orient="landscape"/>
          <w:pgMar w:top="1417" w:right="1417" w:bottom="1417" w:left="1417" w:header="708" w:footer="708" w:gutter="0"/>
          <w:cols w:space="708"/>
          <w:docGrid w:linePitch="360"/>
        </w:sectPr>
      </w:pPr>
    </w:p>
    <w:p w14:paraId="6C8F1C2F" w14:textId="77777777" w:rsidR="00C53E01" w:rsidRPr="000041D7" w:rsidRDefault="00C53E01" w:rsidP="00C53E01">
      <w:pPr>
        <w:rPr>
          <w:rFonts w:cs="Times New Roman"/>
        </w:rPr>
      </w:pPr>
    </w:p>
    <w:p w14:paraId="49391662" w14:textId="77777777" w:rsidR="00C53E01" w:rsidRPr="000041D7" w:rsidRDefault="00C53E01" w:rsidP="00C53E01">
      <w:pPr>
        <w:spacing w:before="2880"/>
        <w:jc w:val="center"/>
        <w:rPr>
          <w:rFonts w:cs="Times New Roman"/>
          <w:b/>
          <w:sz w:val="36"/>
        </w:rPr>
      </w:pPr>
      <w:r w:rsidRPr="000041D7">
        <w:rPr>
          <w:rFonts w:cs="Times New Roman"/>
          <w:b/>
          <w:sz w:val="36"/>
        </w:rPr>
        <w:t>A</w:t>
      </w:r>
    </w:p>
    <w:p w14:paraId="2E1C893E" w14:textId="77777777" w:rsidR="00C53E01" w:rsidRPr="000041D7" w:rsidRDefault="00C53E01" w:rsidP="00C53E01">
      <w:pPr>
        <w:spacing w:after="480"/>
        <w:jc w:val="center"/>
        <w:rPr>
          <w:rFonts w:cs="Times New Roman"/>
          <w:b/>
          <w:sz w:val="36"/>
        </w:rPr>
      </w:pPr>
      <w:r w:rsidRPr="000041D7">
        <w:rPr>
          <w:rFonts w:cs="Times New Roman"/>
          <w:b/>
          <w:sz w:val="36"/>
        </w:rPr>
        <w:t>11499-12 azonosító számú</w:t>
      </w:r>
    </w:p>
    <w:p w14:paraId="17C9C89F" w14:textId="77777777" w:rsidR="00C53E01" w:rsidRPr="000041D7" w:rsidRDefault="00C53E01" w:rsidP="00C53E01">
      <w:pPr>
        <w:jc w:val="center"/>
        <w:rPr>
          <w:rFonts w:cs="Times New Roman"/>
          <w:b/>
          <w:sz w:val="36"/>
        </w:rPr>
      </w:pPr>
      <w:r w:rsidRPr="000041D7">
        <w:rPr>
          <w:rFonts w:cs="Times New Roman"/>
          <w:b/>
          <w:sz w:val="36"/>
        </w:rPr>
        <w:t>Foglalkoztatás II.</w:t>
      </w:r>
    </w:p>
    <w:p w14:paraId="33223EF9" w14:textId="77777777" w:rsidR="00C53E01" w:rsidRPr="000041D7" w:rsidRDefault="00C53E01" w:rsidP="00C53E01">
      <w:pPr>
        <w:jc w:val="center"/>
        <w:rPr>
          <w:rFonts w:cs="Times New Roman"/>
          <w:b/>
          <w:sz w:val="36"/>
        </w:rPr>
      </w:pPr>
      <w:proofErr w:type="gramStart"/>
      <w:r w:rsidRPr="000041D7">
        <w:rPr>
          <w:rFonts w:cs="Times New Roman"/>
          <w:b/>
          <w:sz w:val="36"/>
        </w:rPr>
        <w:t>megnevezésű</w:t>
      </w:r>
      <w:proofErr w:type="gramEnd"/>
    </w:p>
    <w:p w14:paraId="43D6ADAC" w14:textId="77777777" w:rsidR="00C53E01" w:rsidRPr="000041D7" w:rsidRDefault="00C53E01" w:rsidP="00C53E01">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1DD189CF" w14:textId="77777777" w:rsidR="00C53E01" w:rsidRPr="000041D7" w:rsidRDefault="00C53E01" w:rsidP="00C53E01">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0AA09A60" w14:textId="77777777" w:rsidR="00C53E01" w:rsidRPr="000041D7" w:rsidRDefault="00C53E01" w:rsidP="00C53E01">
      <w:pPr>
        <w:spacing w:after="200" w:line="276" w:lineRule="auto"/>
        <w:jc w:val="left"/>
        <w:rPr>
          <w:rFonts w:cs="Times New Roman"/>
        </w:rPr>
      </w:pPr>
      <w:r w:rsidRPr="000041D7">
        <w:rPr>
          <w:rFonts w:cs="Times New Roman"/>
        </w:rPr>
        <w:br w:type="page"/>
      </w:r>
    </w:p>
    <w:p w14:paraId="4E4F15FD" w14:textId="281C50E4" w:rsidR="00C53E01" w:rsidRPr="000041D7" w:rsidRDefault="00C53E01" w:rsidP="00C53E01">
      <w:pPr>
        <w:rPr>
          <w:rFonts w:cs="Times New Roman"/>
        </w:rPr>
      </w:pPr>
      <w:r w:rsidRPr="000041D7">
        <w:rPr>
          <w:rFonts w:cs="Times New Roman"/>
        </w:rPr>
        <w:lastRenderedPageBreak/>
        <w:t xml:space="preserve">A 11499-12 azonosító számú Foglalkoztatás II. megnevezésű szakmai követelménymodulhoz tartozó tantárgyak és témakörök oktatása során </w:t>
      </w:r>
      <w:r w:rsidR="00C80BCB">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0041D7" w14:paraId="0EADBA44"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0B5ED4"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41D5A4"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Foglalkoztatás II.</w:t>
            </w:r>
          </w:p>
        </w:tc>
      </w:tr>
      <w:tr w:rsidR="00C53E01" w:rsidRPr="000041D7" w14:paraId="6688594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F7355"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FELADATOK</w:t>
            </w:r>
          </w:p>
        </w:tc>
      </w:tr>
      <w:tr w:rsidR="00C53E01" w:rsidRPr="000041D7" w14:paraId="7C20543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D69526"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E2492C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E19662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F4C3724"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 xml:space="preserve">Alkalmazza a </w:t>
            </w:r>
            <w:proofErr w:type="spellStart"/>
            <w:r w:rsidRPr="000041D7">
              <w:rPr>
                <w:rFonts w:eastAsia="Times New Roman" w:cs="Times New Roman"/>
                <w:color w:val="000000"/>
                <w:szCs w:val="24"/>
                <w:lang w:eastAsia="hu-HU"/>
              </w:rPr>
              <w:t>munkaerőpiaci</w:t>
            </w:r>
            <w:proofErr w:type="spellEnd"/>
            <w:r w:rsidRPr="000041D7">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9EC6CDF"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3EEB476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F71AAE8"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6B6691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32AA354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31F8B17"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C27EC8A"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0468AFB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6CB127A"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790ADCE"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627DD4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2A17A9"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DA84D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5EAABA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132E7"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SZAKMAI ISMERETEK</w:t>
            </w:r>
          </w:p>
        </w:tc>
      </w:tr>
      <w:tr w:rsidR="00C53E01" w:rsidRPr="000041D7" w14:paraId="1EA7B90C"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C7D026"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A8941A3"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40DCB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72C8FE"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59584A1"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3E42D4F4"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0443A53"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47E59AB"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3C686A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4F07AB2"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389FC147"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0CCB2AA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2278D0D"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25B1F43"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76158D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92F1B6E"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F3C4CF6"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C1FC2D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99803A"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7D9084A"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4D8C840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982A8A5"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48C830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B775535"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B104FD"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C192397"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5A00DF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C0CCE1C"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24BEBC0"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FC4661D"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843FE04"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374B804"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4CF9FE7D"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8E5FB3"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SZAKMAI KÉSZSÉGEK</w:t>
            </w:r>
          </w:p>
        </w:tc>
      </w:tr>
      <w:tr w:rsidR="00C53E01" w:rsidRPr="000041D7" w14:paraId="2AFD255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DA4DE8C"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8FA723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7116F2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8D4CC5"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3C7122F"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4EE26C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E1784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ED0A246"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F753D8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F5287D9"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C32445B"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4A0B24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FC7835E"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407A70F"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C2C0736"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53B98"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SZEMÉLYES KOMPETENCIÁK</w:t>
            </w:r>
          </w:p>
        </w:tc>
      </w:tr>
      <w:tr w:rsidR="00C53E01" w:rsidRPr="000041D7" w14:paraId="1AC54BF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1DB062"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E046C8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296737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E002E68"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800FFEF"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EB299B6"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C86AB5"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TÁRSAS KOMPETENCIÁK</w:t>
            </w:r>
          </w:p>
        </w:tc>
      </w:tr>
      <w:tr w:rsidR="00C53E01" w:rsidRPr="000041D7" w14:paraId="3A9CC0F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BFD3F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E33F722"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4A09B1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AA3E055"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BE1E87B"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015B46A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A841E"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MÓDSZERKOMPETENCIÁK</w:t>
            </w:r>
          </w:p>
        </w:tc>
      </w:tr>
      <w:tr w:rsidR="00C53E01" w:rsidRPr="000041D7" w14:paraId="418B0E5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5B2EACF"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BE6D520"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61C964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EB3174D"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7918EB6"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bl>
    <w:p w14:paraId="41BD6061" w14:textId="77777777" w:rsidR="00C53E01" w:rsidRPr="000041D7" w:rsidRDefault="00C53E01" w:rsidP="00C53E01">
      <w:pPr>
        <w:jc w:val="center"/>
        <w:rPr>
          <w:rFonts w:cs="Times New Roman"/>
        </w:rPr>
      </w:pPr>
    </w:p>
    <w:p w14:paraId="19275390" w14:textId="77777777" w:rsidR="00C53E01" w:rsidRPr="000041D7" w:rsidRDefault="00C53E01" w:rsidP="00C53E01">
      <w:pPr>
        <w:spacing w:after="0"/>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p>
    <w:p w14:paraId="14BD8B7D" w14:textId="77777777" w:rsidR="00C53E01" w:rsidRPr="000041D7" w:rsidRDefault="00C53E01" w:rsidP="00C53E01">
      <w:pPr>
        <w:pStyle w:val="Listaszerbekezds"/>
        <w:numPr>
          <w:ilvl w:val="0"/>
          <w:numId w:val="8"/>
        </w:numPr>
        <w:tabs>
          <w:tab w:val="right" w:pos="9072"/>
        </w:tabs>
        <w:spacing w:after="0"/>
        <w:rPr>
          <w:rFonts w:cs="Times New Roman"/>
          <w:b/>
        </w:rPr>
      </w:pPr>
      <w:r w:rsidRPr="000041D7">
        <w:rPr>
          <w:rFonts w:cs="Times New Roman"/>
          <w:b/>
        </w:rPr>
        <w:t>Foglalkoztatás II. tantárgy</w:t>
      </w:r>
      <w:r w:rsidRPr="000041D7">
        <w:rPr>
          <w:rFonts w:cs="Times New Roman"/>
          <w:b/>
        </w:rPr>
        <w:tab/>
      </w:r>
      <w:r w:rsidR="006831AC" w:rsidRPr="000041D7">
        <w:rPr>
          <w:rFonts w:cs="Times New Roman"/>
          <w:b/>
        </w:rPr>
        <w:t>15</w:t>
      </w:r>
      <w:r w:rsidRPr="000041D7">
        <w:rPr>
          <w:rFonts w:cs="Times New Roman"/>
          <w:b/>
        </w:rPr>
        <w:t xml:space="preserve"> óra/</w:t>
      </w:r>
      <w:r w:rsidR="006831AC" w:rsidRPr="000041D7">
        <w:rPr>
          <w:rFonts w:cs="Times New Roman"/>
          <w:b/>
        </w:rPr>
        <w:t>15</w:t>
      </w:r>
      <w:r w:rsidRPr="000041D7">
        <w:rPr>
          <w:rFonts w:cs="Times New Roman"/>
          <w:b/>
        </w:rPr>
        <w:t xml:space="preserve"> óra*</w:t>
      </w:r>
    </w:p>
    <w:p w14:paraId="469CFB86" w14:textId="77777777" w:rsidR="00C53E01" w:rsidRPr="000041D7" w:rsidRDefault="00C53E01" w:rsidP="00C53E01">
      <w:pPr>
        <w:spacing w:after="0"/>
        <w:jc w:val="right"/>
        <w:rPr>
          <w:rFonts w:cs="Times New Roman"/>
          <w:sz w:val="20"/>
        </w:rPr>
      </w:pPr>
      <w:r w:rsidRPr="000041D7">
        <w:rPr>
          <w:rFonts w:cs="Times New Roman"/>
          <w:sz w:val="20"/>
        </w:rPr>
        <w:t>* 9-13. évfolyamon megszervezett képzés/13. és 14. évfolyamon megszervezett képzés</w:t>
      </w:r>
    </w:p>
    <w:p w14:paraId="0F6A179A" w14:textId="77777777" w:rsidR="00C53E01" w:rsidRPr="000041D7" w:rsidRDefault="00C53E01" w:rsidP="004239CF">
      <w:pPr>
        <w:spacing w:after="0"/>
        <w:ind w:left="426"/>
        <w:rPr>
          <w:rFonts w:cs="Times New Roman"/>
        </w:rPr>
      </w:pPr>
    </w:p>
    <w:p w14:paraId="74183334" w14:textId="77777777" w:rsidR="004239CF" w:rsidRPr="000041D7" w:rsidRDefault="004239CF" w:rsidP="004239CF">
      <w:pPr>
        <w:spacing w:after="0"/>
        <w:ind w:left="426"/>
        <w:rPr>
          <w:rFonts w:cs="Times New Roman"/>
        </w:rPr>
      </w:pPr>
      <w:r w:rsidRPr="000041D7">
        <w:rPr>
          <w:rFonts w:cs="Times New Roman"/>
        </w:rPr>
        <w:t>A tantárgy a fő szakképesítéshez kapcsolódik.</w:t>
      </w:r>
    </w:p>
    <w:p w14:paraId="5F713DF0" w14:textId="77777777" w:rsidR="004239CF" w:rsidRPr="000041D7" w:rsidRDefault="004239CF" w:rsidP="004239CF">
      <w:pPr>
        <w:spacing w:after="0"/>
        <w:ind w:left="426"/>
        <w:rPr>
          <w:rFonts w:cs="Times New Roman"/>
        </w:rPr>
      </w:pPr>
    </w:p>
    <w:p w14:paraId="1661F755"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tantárgy tanításának célja</w:t>
      </w:r>
    </w:p>
    <w:p w14:paraId="475A34DF" w14:textId="77777777" w:rsidR="00C53E01" w:rsidRPr="000041D7" w:rsidRDefault="00C53E01" w:rsidP="00C53E01">
      <w:pPr>
        <w:spacing w:after="0"/>
        <w:ind w:left="426"/>
        <w:rPr>
          <w:rFonts w:cs="Times New Roman"/>
        </w:rPr>
      </w:pPr>
      <w:r w:rsidRPr="000041D7">
        <w:rPr>
          <w:rFonts w:cs="Times New Roman"/>
        </w:rPr>
        <w:t>A tanuló általános felkészítése az álláskeresés módszereire, technikáira, valamint a munkavállaláshoz, munkaviszony létesítéséhez szükséges alapismeretek elsajátítására.</w:t>
      </w:r>
    </w:p>
    <w:p w14:paraId="6AAB234E" w14:textId="77777777" w:rsidR="00C53E01" w:rsidRPr="000041D7" w:rsidRDefault="00C53E01" w:rsidP="00C53E01">
      <w:pPr>
        <w:spacing w:after="0"/>
        <w:ind w:left="426"/>
        <w:rPr>
          <w:rFonts w:cs="Times New Roman"/>
        </w:rPr>
      </w:pPr>
    </w:p>
    <w:p w14:paraId="42764E70"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Kapcsolódó közismereti, szakmai tartalmak</w:t>
      </w:r>
    </w:p>
    <w:p w14:paraId="4FABF621" w14:textId="77777777" w:rsidR="00C53E01" w:rsidRPr="000041D7" w:rsidRDefault="00C53E01" w:rsidP="00C53E01">
      <w:pPr>
        <w:spacing w:after="0"/>
        <w:ind w:left="426"/>
        <w:rPr>
          <w:rFonts w:cs="Times New Roman"/>
        </w:rPr>
      </w:pPr>
      <w:r w:rsidRPr="000041D7">
        <w:rPr>
          <w:rFonts w:cs="Times New Roman"/>
        </w:rPr>
        <w:t>—</w:t>
      </w:r>
    </w:p>
    <w:p w14:paraId="130E28DB" w14:textId="77777777" w:rsidR="00C53E01" w:rsidRPr="000041D7" w:rsidRDefault="00C53E01" w:rsidP="00C53E01">
      <w:pPr>
        <w:spacing w:after="0"/>
        <w:ind w:left="426"/>
        <w:rPr>
          <w:rFonts w:cs="Times New Roman"/>
        </w:rPr>
      </w:pPr>
    </w:p>
    <w:p w14:paraId="21421D5F"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Témakörök</w:t>
      </w:r>
    </w:p>
    <w:p w14:paraId="006D87C1"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Munkajogi alapismeretek</w:t>
      </w:r>
    </w:p>
    <w:p w14:paraId="3DE1FCC5" w14:textId="77777777" w:rsidR="00D07D89" w:rsidRPr="00D07D89" w:rsidRDefault="00D07D89" w:rsidP="00D07D89">
      <w:pPr>
        <w:tabs>
          <w:tab w:val="left" w:pos="1418"/>
          <w:tab w:val="right" w:pos="9072"/>
        </w:tabs>
        <w:spacing w:after="0"/>
        <w:ind w:left="851"/>
        <w:rPr>
          <w:rFonts w:cs="Times New Roman"/>
        </w:rPr>
      </w:pPr>
      <w:r w:rsidRPr="00D07D89">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1AAEE41" w14:textId="77777777" w:rsidR="00D07D89" w:rsidRPr="00D07D89" w:rsidRDefault="00D07D89" w:rsidP="00D07D89">
      <w:pPr>
        <w:tabs>
          <w:tab w:val="left" w:pos="1418"/>
          <w:tab w:val="right" w:pos="9072"/>
        </w:tabs>
        <w:spacing w:after="0"/>
        <w:ind w:left="851"/>
        <w:rPr>
          <w:rFonts w:cs="Times New Roman"/>
        </w:rPr>
      </w:pPr>
      <w:r w:rsidRPr="00D07D89">
        <w:rPr>
          <w:rFonts w:cs="Times New Roman"/>
        </w:rPr>
        <w:t>Munkajogi alapok: felek a munkajogviszonyban, munkaviszony létesítése, munkakör, munkaszerződés módosítása, megszűnése, megszüntetése, felmondás, végkielégítés, munkaidő, pihenőidők, szabadság</w:t>
      </w:r>
    </w:p>
    <w:p w14:paraId="3583018A" w14:textId="77777777" w:rsidR="00D07D89" w:rsidRPr="00D07D89" w:rsidRDefault="00D07D89" w:rsidP="00D07D89">
      <w:pPr>
        <w:tabs>
          <w:tab w:val="left" w:pos="1418"/>
          <w:tab w:val="right" w:pos="9072"/>
        </w:tabs>
        <w:spacing w:after="0"/>
        <w:ind w:left="851"/>
        <w:rPr>
          <w:rFonts w:cs="Times New Roman"/>
        </w:rPr>
      </w:pPr>
      <w:r w:rsidRPr="00D07D89">
        <w:rPr>
          <w:rFonts w:cs="Times New Roman"/>
        </w:rPr>
        <w:t>Foglalkoztatási formák: munkaviszony, megbízási jogviszony, vállalkozási jogviszony, közalkalmazotti jogviszony, közszolgálati jogviszony</w:t>
      </w:r>
    </w:p>
    <w:p w14:paraId="7DDEE15F" w14:textId="77777777" w:rsidR="00D07D89" w:rsidRPr="00D07D89" w:rsidRDefault="00D07D89" w:rsidP="00D07D89">
      <w:pPr>
        <w:tabs>
          <w:tab w:val="left" w:pos="1418"/>
          <w:tab w:val="right" w:pos="9072"/>
        </w:tabs>
        <w:spacing w:after="0"/>
        <w:ind w:left="851"/>
        <w:rPr>
          <w:rFonts w:cs="Times New Roman"/>
        </w:rPr>
      </w:pPr>
      <w:r w:rsidRPr="00D07D89">
        <w:rPr>
          <w:rFonts w:cs="Times New Roman"/>
        </w:rPr>
        <w:t>Atipikus munkavégzési formák a munka törvénykönyve szerint: távmunka, bedolgozói munkaviszony, munkaerő-kölcsönzés, egyszerűsített foglalkoztatás (mezőgazdasági, turisztikai idénymunka és alkalmi munka)</w:t>
      </w:r>
    </w:p>
    <w:p w14:paraId="6F8A857A" w14:textId="6A78FC56" w:rsidR="00C53E01" w:rsidRDefault="00D07D89" w:rsidP="00D07D89">
      <w:pPr>
        <w:tabs>
          <w:tab w:val="left" w:pos="1418"/>
          <w:tab w:val="right" w:pos="9072"/>
        </w:tabs>
        <w:spacing w:after="0"/>
        <w:ind w:left="851"/>
        <w:rPr>
          <w:rFonts w:cs="Times New Roman"/>
        </w:rPr>
      </w:pPr>
      <w:r w:rsidRPr="00D07D89">
        <w:rPr>
          <w:rFonts w:cs="Times New Roman"/>
        </w:rPr>
        <w:t>Speciális jogviszonyok: önfoglalkoztatás, őstermelői jogviszony, háztartási munka, iskolaszövetkezet keretében végzett diákmunka, önkéntes munka</w:t>
      </w:r>
    </w:p>
    <w:p w14:paraId="3E754EC7" w14:textId="77777777" w:rsidR="00D07D89" w:rsidRPr="000041D7" w:rsidRDefault="00D07D89" w:rsidP="00D07D89">
      <w:pPr>
        <w:tabs>
          <w:tab w:val="left" w:pos="1418"/>
          <w:tab w:val="right" w:pos="9072"/>
        </w:tabs>
        <w:spacing w:after="0"/>
        <w:ind w:left="851"/>
        <w:rPr>
          <w:rFonts w:cs="Times New Roman"/>
        </w:rPr>
      </w:pPr>
    </w:p>
    <w:p w14:paraId="302F9806"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Munkaviszony létesítése</w:t>
      </w:r>
    </w:p>
    <w:p w14:paraId="2CE7FE04" w14:textId="77777777" w:rsidR="00C53E01" w:rsidRPr="000041D7" w:rsidRDefault="00C53E01" w:rsidP="00C53E01">
      <w:pPr>
        <w:spacing w:after="0"/>
        <w:ind w:left="851"/>
        <w:rPr>
          <w:rFonts w:cs="Times New Roman"/>
        </w:rPr>
      </w:pPr>
      <w:r w:rsidRPr="000041D7">
        <w:rPr>
          <w:rFonts w:cs="Times New Roman"/>
        </w:rPr>
        <w:t>Munkaviszony létrejötte, fajtái: munkaszerződés, teljes- és részmunkaidő, határozott és határozatlan munkaviszony, minimálbér és garantált bérminimum, képviselet szabályai, elállás szabályai, próbaidő.</w:t>
      </w:r>
    </w:p>
    <w:p w14:paraId="5B089F24" w14:textId="77777777" w:rsidR="00C53E01" w:rsidRPr="000041D7" w:rsidRDefault="00C53E01" w:rsidP="00C53E01">
      <w:pPr>
        <w:spacing w:after="0"/>
        <w:ind w:left="851"/>
        <w:rPr>
          <w:rFonts w:cs="Times New Roman"/>
        </w:rPr>
      </w:pPr>
      <w:r w:rsidRPr="000041D7">
        <w:rPr>
          <w:rFonts w:cs="Times New Roman"/>
        </w:rPr>
        <w:t>Munkavállaláshoz szükséges iratok, munkaviszony megszűnésekor a munkáltató által kiadandó dokumentumok.</w:t>
      </w:r>
    </w:p>
    <w:p w14:paraId="74CE110D" w14:textId="77777777" w:rsidR="00C53E01" w:rsidRPr="000041D7" w:rsidRDefault="00C53E01" w:rsidP="00C53E01">
      <w:pPr>
        <w:spacing w:after="0"/>
        <w:ind w:left="851"/>
        <w:rPr>
          <w:rFonts w:cs="Times New Roman"/>
        </w:rPr>
      </w:pPr>
      <w:r w:rsidRPr="000041D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0710BEC" w14:textId="77777777" w:rsidR="00C53E01" w:rsidRPr="000041D7" w:rsidRDefault="00C53E01" w:rsidP="00C53E01">
      <w:pPr>
        <w:tabs>
          <w:tab w:val="left" w:pos="1418"/>
          <w:tab w:val="right" w:pos="9072"/>
        </w:tabs>
        <w:spacing w:after="0"/>
        <w:ind w:left="851"/>
        <w:rPr>
          <w:rFonts w:cs="Times New Roman"/>
        </w:rPr>
      </w:pPr>
    </w:p>
    <w:p w14:paraId="2BE31B4D"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Álláskeresés</w:t>
      </w:r>
    </w:p>
    <w:p w14:paraId="429B2626" w14:textId="77777777" w:rsidR="00C53E01" w:rsidRPr="000041D7" w:rsidRDefault="00C53E01" w:rsidP="00C53E01">
      <w:pPr>
        <w:spacing w:after="0"/>
        <w:ind w:left="851"/>
        <w:rPr>
          <w:rFonts w:cs="Times New Roman"/>
        </w:rPr>
      </w:pPr>
      <w:r w:rsidRPr="000041D7">
        <w:rPr>
          <w:rFonts w:cs="Times New Roman"/>
        </w:rPr>
        <w:t>Karrierlehetőségek feltérképezése: önismeret, reális célkitűzések, helyi munkaerőpiac ismerete, mobilitás szerepe, képzések szerepe, foglalkoztatási támogatások ismerete.</w:t>
      </w:r>
    </w:p>
    <w:p w14:paraId="55135D17" w14:textId="77777777" w:rsidR="00C53E01" w:rsidRPr="000041D7" w:rsidRDefault="00C53E01" w:rsidP="00C53E01">
      <w:pPr>
        <w:spacing w:after="0"/>
        <w:ind w:left="851"/>
        <w:rPr>
          <w:rFonts w:cs="Times New Roman"/>
        </w:rPr>
      </w:pPr>
      <w:r w:rsidRPr="000041D7">
        <w:rPr>
          <w:rFonts w:cs="Times New Roman"/>
        </w:rPr>
        <w:t xml:space="preserve">Motivációs levél és önéletrajz készítése: fontossága, formai és tartalmi kritériumai, szakmai önéletrajz fajtái: hagyományos, </w:t>
      </w:r>
      <w:proofErr w:type="spellStart"/>
      <w:r w:rsidRPr="000041D7">
        <w:rPr>
          <w:rFonts w:cs="Times New Roman"/>
        </w:rPr>
        <w:t>Europass</w:t>
      </w:r>
      <w:proofErr w:type="spellEnd"/>
      <w:r w:rsidRPr="000041D7">
        <w:rPr>
          <w:rFonts w:cs="Times New Roman"/>
        </w:rPr>
        <w:t>, amerikai típusú, önéletrajzban szereplő email cím és fénykép megválasztása, motivációs levél felépítése.</w:t>
      </w:r>
    </w:p>
    <w:p w14:paraId="62E71AAA" w14:textId="77777777" w:rsidR="00C53E01" w:rsidRPr="000041D7" w:rsidRDefault="00C53E01" w:rsidP="00C53E01">
      <w:pPr>
        <w:spacing w:after="0"/>
        <w:ind w:left="851"/>
        <w:rPr>
          <w:rFonts w:cs="Times New Roman"/>
        </w:rPr>
      </w:pPr>
      <w:r w:rsidRPr="000041D7">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56F6C765" w14:textId="77777777" w:rsidR="00C53E01" w:rsidRPr="000041D7" w:rsidRDefault="00C53E01" w:rsidP="00C53E01">
      <w:pPr>
        <w:spacing w:after="0"/>
        <w:ind w:left="851"/>
        <w:rPr>
          <w:rFonts w:cs="Times New Roman"/>
        </w:rPr>
      </w:pPr>
      <w:proofErr w:type="spellStart"/>
      <w:r w:rsidRPr="000041D7">
        <w:rPr>
          <w:rFonts w:cs="Times New Roman"/>
        </w:rPr>
        <w:t>Munkaerőpiaci</w:t>
      </w:r>
      <w:proofErr w:type="spellEnd"/>
      <w:r w:rsidRPr="000041D7">
        <w:rPr>
          <w:rFonts w:cs="Times New Roman"/>
        </w:rPr>
        <w:t xml:space="preserve"> technikák alkalmazása: Foglalkozási Információs Tanácsadó (FIT), Foglalkoztatási Információs Pontok (FIP), Nemzeti Pályaorientációs Portál (NPP). </w:t>
      </w:r>
    </w:p>
    <w:p w14:paraId="544C4D26" w14:textId="77777777" w:rsidR="00C53E01" w:rsidRPr="000041D7" w:rsidRDefault="00C53E01" w:rsidP="00C53E01">
      <w:pPr>
        <w:spacing w:after="0"/>
        <w:ind w:left="851"/>
        <w:rPr>
          <w:rFonts w:cs="Times New Roman"/>
        </w:rPr>
      </w:pPr>
      <w:r w:rsidRPr="000041D7">
        <w:rPr>
          <w:rFonts w:cs="Times New Roman"/>
        </w:rPr>
        <w:t>Állásinterjú: felkészülés, megjelenés, szereplés az állásinterjún, testbeszéd szerepe.</w:t>
      </w:r>
    </w:p>
    <w:p w14:paraId="0E389462" w14:textId="77777777" w:rsidR="00C53E01" w:rsidRPr="000041D7" w:rsidRDefault="00C53E01" w:rsidP="00C53E01">
      <w:pPr>
        <w:tabs>
          <w:tab w:val="left" w:pos="1418"/>
          <w:tab w:val="right" w:pos="9072"/>
        </w:tabs>
        <w:spacing w:after="0"/>
        <w:ind w:left="851"/>
        <w:rPr>
          <w:rFonts w:cs="Times New Roman"/>
        </w:rPr>
      </w:pPr>
    </w:p>
    <w:p w14:paraId="2BA12475"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Munkanélküliség</w:t>
      </w:r>
    </w:p>
    <w:p w14:paraId="60006076" w14:textId="77777777" w:rsidR="00C53E01" w:rsidRPr="000041D7" w:rsidRDefault="00C53E01" w:rsidP="00C53E01">
      <w:pPr>
        <w:spacing w:after="0"/>
        <w:ind w:left="851"/>
        <w:rPr>
          <w:rFonts w:cs="Times New Roman"/>
        </w:rPr>
      </w:pPr>
      <w:r w:rsidRPr="000041D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9818568" w14:textId="77777777" w:rsidR="00C53E01" w:rsidRPr="000041D7" w:rsidRDefault="00C53E01" w:rsidP="00C53E01">
      <w:pPr>
        <w:spacing w:after="0"/>
        <w:ind w:left="851"/>
        <w:rPr>
          <w:rFonts w:cs="Times New Roman"/>
        </w:rPr>
      </w:pPr>
      <w:r w:rsidRPr="000041D7">
        <w:rPr>
          <w:rFonts w:cs="Times New Roman"/>
        </w:rPr>
        <w:t xml:space="preserve">Álláskeresési ellátások („passzív eszközök”): álláskeresési járadék és nyugdíj előtti álláskeresési segély. Utazási költségtérítés. </w:t>
      </w:r>
    </w:p>
    <w:p w14:paraId="48E7A7E5" w14:textId="77777777" w:rsidR="00C53E01" w:rsidRPr="000041D7" w:rsidRDefault="00C53E01" w:rsidP="00C53E01">
      <w:pPr>
        <w:spacing w:after="0"/>
        <w:ind w:left="851"/>
        <w:rPr>
          <w:rFonts w:cs="Times New Roman"/>
        </w:rPr>
      </w:pPr>
      <w:r w:rsidRPr="000041D7">
        <w:rPr>
          <w:rFonts w:cs="Times New Roman"/>
        </w:rPr>
        <w:t xml:space="preserve">Foglalkoztatást helyettesítő támogatás. </w:t>
      </w:r>
    </w:p>
    <w:p w14:paraId="7A20D01C" w14:textId="77777777" w:rsidR="00C53E01" w:rsidRPr="000041D7" w:rsidRDefault="00C53E01" w:rsidP="00C53E01">
      <w:pPr>
        <w:spacing w:after="0"/>
        <w:ind w:left="851"/>
        <w:rPr>
          <w:rFonts w:cs="Times New Roman"/>
        </w:rPr>
      </w:pPr>
      <w:r w:rsidRPr="000041D7">
        <w:rPr>
          <w:rFonts w:cs="Times New Roman"/>
        </w:rPr>
        <w:t xml:space="preserve">Közfoglalkoztatás: </w:t>
      </w:r>
      <w:proofErr w:type="spellStart"/>
      <w:r w:rsidRPr="000041D7">
        <w:rPr>
          <w:rFonts w:cs="Times New Roman"/>
        </w:rPr>
        <w:t>közfoglalkoztatás</w:t>
      </w:r>
      <w:proofErr w:type="spellEnd"/>
      <w:r w:rsidRPr="000041D7">
        <w:rPr>
          <w:rFonts w:cs="Times New Roman"/>
        </w:rPr>
        <w:t xml:space="preserve"> célja, közfoglalkozatás célcsoportja, közfoglalkozatás főbb szabályai</w:t>
      </w:r>
    </w:p>
    <w:p w14:paraId="57DCACCB" w14:textId="358BB1FF" w:rsidR="00C53E01" w:rsidRPr="00D07D89" w:rsidRDefault="00D07D89" w:rsidP="00D07D89">
      <w:pPr>
        <w:spacing w:after="0"/>
        <w:ind w:left="851"/>
        <w:rPr>
          <w:rFonts w:eastAsia="Calibri" w:cs="Times New Roman"/>
          <w:color w:val="000000"/>
          <w:szCs w:val="24"/>
        </w:rPr>
      </w:pPr>
      <w:r w:rsidRPr="00837D9F">
        <w:rPr>
          <w:rFonts w:eastAsia="Calibri" w:cs="Times New Roman"/>
          <w:color w:val="000000"/>
          <w:szCs w:val="24"/>
        </w:rPr>
        <w:t xml:space="preserve">Munkaügyi szervezet: Nemzeti Foglalkoztatási Szolgálat (NFSZ) szervezetrendszerének felépítése (a </w:t>
      </w:r>
      <w:r w:rsidR="00D6616A">
        <w:rPr>
          <w:rFonts w:eastAsia="Calibri" w:cs="Times New Roman"/>
          <w:color w:val="000000"/>
          <w:szCs w:val="24"/>
        </w:rPr>
        <w:t>foglalkoztatáspolitikáért</w:t>
      </w:r>
      <w:r w:rsidRPr="00837D9F">
        <w:rPr>
          <w:rFonts w:eastAsia="Calibri" w:cs="Times New Roman"/>
          <w:color w:val="000000"/>
          <w:szCs w:val="24"/>
        </w:rPr>
        <w:t xml:space="preserve"> felelős miniszter, a kormányhivatal, a járási hivatal feladatai). </w:t>
      </w:r>
      <w:r w:rsidR="00C53E01" w:rsidRPr="000041D7">
        <w:rPr>
          <w:rFonts w:cs="Times New Roman"/>
        </w:rPr>
        <w:t xml:space="preserve"> </w:t>
      </w:r>
    </w:p>
    <w:p w14:paraId="47DDD3DE" w14:textId="77777777" w:rsidR="00C53E01" w:rsidRPr="000041D7" w:rsidRDefault="00C53E01" w:rsidP="00C53E01">
      <w:pPr>
        <w:spacing w:after="0"/>
        <w:ind w:left="851"/>
        <w:rPr>
          <w:rFonts w:cs="Times New Roman"/>
        </w:rPr>
      </w:pPr>
      <w:r w:rsidRPr="000041D7">
        <w:rPr>
          <w:rFonts w:cs="Times New Roman"/>
        </w:rPr>
        <w:t>Az álláskeresők részére nyújtott támogatások („aktív eszközök”): önfoglalkoztatás támogatása, foglalkoztatást elősegítő támogatások (képzések, béralapú támogatások, mobilitási támogatások).</w:t>
      </w:r>
    </w:p>
    <w:p w14:paraId="2415C99C" w14:textId="77777777" w:rsidR="00C53E01" w:rsidRPr="000041D7" w:rsidRDefault="00C53E01" w:rsidP="00C53E01">
      <w:pPr>
        <w:spacing w:after="0"/>
        <w:ind w:left="851"/>
        <w:rPr>
          <w:rFonts w:cs="Times New Roman"/>
        </w:rPr>
      </w:pPr>
      <w:r w:rsidRPr="000041D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2E436F7" w14:textId="77777777" w:rsidR="00C53E01" w:rsidRPr="000041D7" w:rsidRDefault="00C53E01" w:rsidP="00C53E01">
      <w:pPr>
        <w:spacing w:after="0"/>
        <w:ind w:left="851"/>
        <w:rPr>
          <w:rFonts w:cs="Times New Roman"/>
        </w:rPr>
      </w:pPr>
      <w:r w:rsidRPr="000041D7">
        <w:rPr>
          <w:rFonts w:cs="Times New Roman"/>
        </w:rPr>
        <w:t>A munkaerőpiac sajátosságai, NFSZ szolgáltatásai: pályaválasztási tanácsadás, munka- és pályatanácsadás, álláskeresési tanácsadás, álláskereső klub, pszichológiai tanácsadás.</w:t>
      </w:r>
    </w:p>
    <w:p w14:paraId="381DA501" w14:textId="77777777" w:rsidR="00C53E01" w:rsidRPr="000041D7" w:rsidRDefault="00C53E01" w:rsidP="00C53E01">
      <w:pPr>
        <w:tabs>
          <w:tab w:val="left" w:pos="1418"/>
          <w:tab w:val="right" w:pos="9072"/>
        </w:tabs>
        <w:spacing w:after="0"/>
        <w:ind w:left="851"/>
        <w:rPr>
          <w:rFonts w:cs="Times New Roman"/>
        </w:rPr>
      </w:pPr>
    </w:p>
    <w:p w14:paraId="644FFA31"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képzés javasolt helyszíne (ajánlás)</w:t>
      </w:r>
    </w:p>
    <w:p w14:paraId="6B3E1A0B" w14:textId="77777777" w:rsidR="00C53E01" w:rsidRPr="000041D7" w:rsidRDefault="00C53E01" w:rsidP="00C53E01">
      <w:pPr>
        <w:spacing w:after="0"/>
        <w:ind w:left="426"/>
        <w:rPr>
          <w:rFonts w:cs="Times New Roman"/>
        </w:rPr>
      </w:pPr>
      <w:r w:rsidRPr="000041D7">
        <w:rPr>
          <w:rFonts w:cs="Times New Roman"/>
        </w:rPr>
        <w:t>Tanterem</w:t>
      </w:r>
    </w:p>
    <w:p w14:paraId="4879F595" w14:textId="77777777" w:rsidR="00C53E01" w:rsidRPr="000041D7" w:rsidRDefault="00C53E01" w:rsidP="00C53E01">
      <w:pPr>
        <w:spacing w:after="0"/>
        <w:ind w:left="426"/>
        <w:rPr>
          <w:rFonts w:cs="Times New Roman"/>
        </w:rPr>
      </w:pPr>
    </w:p>
    <w:p w14:paraId="60A63922"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tantárgy értékelésének módja</w:t>
      </w:r>
    </w:p>
    <w:p w14:paraId="63EAC8C2" w14:textId="4C0628DD" w:rsidR="00C53E01" w:rsidRPr="000041D7" w:rsidRDefault="00C53E01" w:rsidP="00C53E01">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41249A89" w14:textId="77777777" w:rsidR="00C53E01" w:rsidRPr="000041D7" w:rsidRDefault="00C53E01" w:rsidP="00C53E01">
      <w:pPr>
        <w:spacing w:after="0"/>
        <w:ind w:left="426"/>
        <w:rPr>
          <w:rFonts w:cs="Times New Roman"/>
        </w:rPr>
      </w:pPr>
    </w:p>
    <w:p w14:paraId="34494E5D" w14:textId="77777777" w:rsidR="00C53E01" w:rsidRPr="000041D7" w:rsidRDefault="00C53E01" w:rsidP="00C53E01">
      <w:pPr>
        <w:spacing w:after="200" w:line="276" w:lineRule="auto"/>
        <w:jc w:val="left"/>
        <w:rPr>
          <w:rFonts w:cs="Times New Roman"/>
        </w:rPr>
      </w:pPr>
      <w:r w:rsidRPr="000041D7">
        <w:rPr>
          <w:rFonts w:cs="Times New Roman"/>
        </w:rPr>
        <w:br w:type="page"/>
      </w:r>
    </w:p>
    <w:p w14:paraId="7B502265" w14:textId="77777777" w:rsidR="00C53E01" w:rsidRPr="000041D7" w:rsidRDefault="00C53E01" w:rsidP="00C53E01">
      <w:pPr>
        <w:rPr>
          <w:rFonts w:cs="Times New Roman"/>
        </w:rPr>
      </w:pPr>
    </w:p>
    <w:p w14:paraId="4C446A03" w14:textId="77777777" w:rsidR="00C53E01" w:rsidRPr="000041D7" w:rsidRDefault="00C53E01" w:rsidP="00C53E01">
      <w:pPr>
        <w:spacing w:before="2880"/>
        <w:jc w:val="center"/>
        <w:rPr>
          <w:rFonts w:cs="Times New Roman"/>
          <w:b/>
          <w:sz w:val="36"/>
        </w:rPr>
      </w:pPr>
      <w:r w:rsidRPr="000041D7">
        <w:rPr>
          <w:rFonts w:cs="Times New Roman"/>
          <w:b/>
          <w:sz w:val="36"/>
        </w:rPr>
        <w:t>A</w:t>
      </w:r>
    </w:p>
    <w:p w14:paraId="77A3CF86" w14:textId="77777777" w:rsidR="00C53E01" w:rsidRPr="000041D7" w:rsidRDefault="00C53E01" w:rsidP="00C53E01">
      <w:pPr>
        <w:spacing w:after="480"/>
        <w:jc w:val="center"/>
        <w:rPr>
          <w:rFonts w:cs="Times New Roman"/>
          <w:b/>
          <w:sz w:val="36"/>
        </w:rPr>
      </w:pPr>
      <w:r w:rsidRPr="000041D7">
        <w:rPr>
          <w:rFonts w:cs="Times New Roman"/>
          <w:b/>
          <w:sz w:val="36"/>
        </w:rPr>
        <w:t>11498-12 azonosító számú</w:t>
      </w:r>
    </w:p>
    <w:p w14:paraId="625D5119" w14:textId="77777777" w:rsidR="00C53E01" w:rsidRPr="000041D7" w:rsidRDefault="00C53E01" w:rsidP="00C53E01">
      <w:pPr>
        <w:jc w:val="center"/>
        <w:rPr>
          <w:rFonts w:cs="Times New Roman"/>
          <w:b/>
          <w:sz w:val="36"/>
        </w:rPr>
      </w:pPr>
      <w:r w:rsidRPr="000041D7">
        <w:rPr>
          <w:rFonts w:cs="Times New Roman"/>
          <w:b/>
          <w:sz w:val="36"/>
        </w:rPr>
        <w:t xml:space="preserve">Foglalkoztatás I. </w:t>
      </w:r>
    </w:p>
    <w:p w14:paraId="30FD0B04" w14:textId="77777777" w:rsidR="00C53E01" w:rsidRPr="000041D7" w:rsidRDefault="00C53E01" w:rsidP="00C53E01">
      <w:pPr>
        <w:jc w:val="center"/>
        <w:rPr>
          <w:rFonts w:cs="Times New Roman"/>
          <w:b/>
          <w:sz w:val="36"/>
        </w:rPr>
      </w:pPr>
      <w:r w:rsidRPr="000041D7">
        <w:rPr>
          <w:rFonts w:cs="Times New Roman"/>
          <w:b/>
          <w:sz w:val="36"/>
        </w:rPr>
        <w:t>(érettségire épülő képzések esetén)</w:t>
      </w:r>
    </w:p>
    <w:p w14:paraId="769C779C" w14:textId="77777777" w:rsidR="00C53E01" w:rsidRPr="000041D7" w:rsidRDefault="00C53E01" w:rsidP="00C53E01">
      <w:pPr>
        <w:jc w:val="center"/>
        <w:rPr>
          <w:rFonts w:cs="Times New Roman"/>
          <w:b/>
          <w:sz w:val="36"/>
        </w:rPr>
      </w:pPr>
      <w:proofErr w:type="gramStart"/>
      <w:r w:rsidRPr="000041D7">
        <w:rPr>
          <w:rFonts w:cs="Times New Roman"/>
          <w:b/>
          <w:sz w:val="36"/>
        </w:rPr>
        <w:t>megnevezésű</w:t>
      </w:r>
      <w:proofErr w:type="gramEnd"/>
    </w:p>
    <w:p w14:paraId="6BA58FBC" w14:textId="77777777" w:rsidR="00C53E01" w:rsidRPr="000041D7" w:rsidRDefault="00C53E01" w:rsidP="00C53E01">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49880713" w14:textId="77777777" w:rsidR="00C53E01" w:rsidRPr="000041D7" w:rsidRDefault="00C53E01" w:rsidP="00C53E01">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02842D69" w14:textId="77777777" w:rsidR="00C53E01" w:rsidRPr="000041D7" w:rsidRDefault="00C53E01" w:rsidP="00C53E01">
      <w:pPr>
        <w:spacing w:after="200" w:line="276" w:lineRule="auto"/>
        <w:jc w:val="left"/>
        <w:rPr>
          <w:rFonts w:cs="Times New Roman"/>
        </w:rPr>
      </w:pPr>
      <w:r w:rsidRPr="000041D7">
        <w:rPr>
          <w:rFonts w:cs="Times New Roman"/>
        </w:rPr>
        <w:br w:type="page"/>
      </w:r>
    </w:p>
    <w:p w14:paraId="23CECFE4" w14:textId="0A6E5DAF" w:rsidR="00C53E01" w:rsidRPr="000041D7" w:rsidRDefault="00C53E01" w:rsidP="00C53E01">
      <w:pPr>
        <w:rPr>
          <w:rFonts w:cs="Times New Roman"/>
        </w:rPr>
      </w:pPr>
      <w:r w:rsidRPr="000041D7">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C80BCB">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0041D7" w14:paraId="285D3AAC"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0A20E4"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9CAB1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Foglalkoztatás I.</w:t>
            </w:r>
          </w:p>
        </w:tc>
      </w:tr>
      <w:tr w:rsidR="00C53E01" w:rsidRPr="000041D7" w14:paraId="7D75FC60"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0A8B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FELADATOK</w:t>
            </w:r>
          </w:p>
        </w:tc>
      </w:tr>
      <w:tr w:rsidR="00C53E01" w:rsidRPr="000041D7" w14:paraId="41BC7A1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25FE50A"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3E27558"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 </w:t>
            </w:r>
          </w:p>
        </w:tc>
      </w:tr>
      <w:tr w:rsidR="00C53E01" w:rsidRPr="000041D7" w14:paraId="2870CC94"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6A4F5B5"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1731EC9"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2915046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650F27"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2030649"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C70660B"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577E46"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5941182"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882E21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F078838"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F01861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079185C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028B1B9"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436DB8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F13925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4C680DA"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E4A2FAA"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2A3104C4"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CE281CE"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89A8019"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09DE159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90AA32"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SZAKMAI ISMERETEK</w:t>
            </w:r>
          </w:p>
        </w:tc>
      </w:tr>
      <w:tr w:rsidR="00C53E01" w:rsidRPr="000041D7" w14:paraId="441109A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EED1A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FEE4D1D"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 </w:t>
            </w:r>
          </w:p>
        </w:tc>
      </w:tr>
      <w:tr w:rsidR="00C53E01" w:rsidRPr="000041D7" w14:paraId="0861193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CAC4DBE"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92F5873"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3247F1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011C407"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49A00F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909D45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A2D64E2"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A841AEE"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2338474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924943A" w14:textId="77777777" w:rsidR="00C53E01" w:rsidRPr="000041D7" w:rsidRDefault="00C53E01" w:rsidP="00BF4EAA">
            <w:pPr>
              <w:spacing w:after="0"/>
              <w:ind w:left="286"/>
              <w:jc w:val="left"/>
              <w:rPr>
                <w:rFonts w:eastAsia="Times New Roman" w:cs="Times New Roman"/>
                <w:color w:val="000000"/>
                <w:szCs w:val="24"/>
                <w:lang w:eastAsia="hu-HU"/>
              </w:rPr>
            </w:pPr>
            <w:r w:rsidRPr="000041D7">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B5767DC"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74D721A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24468"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SZAKMAI KÉSZSÉGEK</w:t>
            </w:r>
          </w:p>
        </w:tc>
      </w:tr>
      <w:tr w:rsidR="00C53E01" w:rsidRPr="000041D7" w14:paraId="2C82008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339FC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386268E"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A927EF6"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25A5CC9"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FA65187"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1A43F9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D71D2"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SZEMÉLYES KOMPETENCIÁK</w:t>
            </w:r>
          </w:p>
        </w:tc>
      </w:tr>
      <w:tr w:rsidR="00C53E01" w:rsidRPr="000041D7" w14:paraId="321FC62B"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5281D1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EF18248"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588893D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23A70"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TÁRSAS KOMPETENCIÁK</w:t>
            </w:r>
          </w:p>
        </w:tc>
      </w:tr>
      <w:tr w:rsidR="00C53E01" w:rsidRPr="000041D7" w14:paraId="5F2EA1D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9D291B"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A3E9D8A"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22A6161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033508"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51646C6"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20DD57A"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AA2301"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MÓDSZERKOMPETENCIÁK</w:t>
            </w:r>
          </w:p>
        </w:tc>
      </w:tr>
      <w:tr w:rsidR="00C53E01" w:rsidRPr="000041D7" w14:paraId="0BDD018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7C36351"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DC5E487"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6EC76AB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890AD3A"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1525659"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r w:rsidR="00C53E01" w:rsidRPr="000041D7" w14:paraId="14B2593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356259A" w14:textId="77777777" w:rsidR="00C53E01" w:rsidRPr="000041D7" w:rsidRDefault="00C53E01" w:rsidP="00BF4EAA">
            <w:pPr>
              <w:spacing w:after="0"/>
              <w:jc w:val="left"/>
              <w:rPr>
                <w:rFonts w:eastAsia="Times New Roman" w:cs="Times New Roman"/>
                <w:color w:val="000000"/>
                <w:szCs w:val="24"/>
                <w:lang w:eastAsia="hu-HU"/>
              </w:rPr>
            </w:pPr>
            <w:r w:rsidRPr="000041D7">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ED8273" w14:textId="77777777" w:rsidR="00C53E01" w:rsidRPr="000041D7" w:rsidRDefault="00C53E01" w:rsidP="00BF4EAA">
            <w:pPr>
              <w:spacing w:after="0"/>
              <w:jc w:val="center"/>
              <w:rPr>
                <w:rFonts w:eastAsia="Times New Roman" w:cs="Times New Roman"/>
                <w:color w:val="000000"/>
                <w:szCs w:val="24"/>
                <w:lang w:eastAsia="hu-HU"/>
              </w:rPr>
            </w:pPr>
            <w:r w:rsidRPr="000041D7">
              <w:rPr>
                <w:rFonts w:eastAsia="Times New Roman" w:cs="Times New Roman"/>
                <w:color w:val="000000"/>
                <w:szCs w:val="24"/>
                <w:lang w:eastAsia="hu-HU"/>
              </w:rPr>
              <w:t>x</w:t>
            </w:r>
          </w:p>
        </w:tc>
      </w:tr>
    </w:tbl>
    <w:p w14:paraId="19152185" w14:textId="77777777" w:rsidR="00C53E01" w:rsidRPr="000041D7" w:rsidRDefault="00C53E01" w:rsidP="00C53E01">
      <w:pPr>
        <w:rPr>
          <w:rFonts w:cs="Times New Roman"/>
        </w:rPr>
      </w:pPr>
    </w:p>
    <w:p w14:paraId="5AB3A7EF" w14:textId="77777777" w:rsidR="00C53E01" w:rsidRPr="000041D7" w:rsidRDefault="00C53E01" w:rsidP="00C53E01">
      <w:pPr>
        <w:spacing w:after="0"/>
        <w:rPr>
          <w:rFonts w:cs="Times New Roman"/>
        </w:rPr>
      </w:pPr>
    </w:p>
    <w:p w14:paraId="393E53A4" w14:textId="77777777" w:rsidR="00C53E01" w:rsidRPr="000041D7" w:rsidRDefault="00C53E01" w:rsidP="00C53E01">
      <w:pPr>
        <w:pStyle w:val="Listaszerbekezds"/>
        <w:numPr>
          <w:ilvl w:val="0"/>
          <w:numId w:val="8"/>
        </w:numPr>
        <w:tabs>
          <w:tab w:val="right" w:pos="9072"/>
        </w:tabs>
        <w:spacing w:after="0"/>
        <w:rPr>
          <w:rFonts w:cs="Times New Roman"/>
          <w:b/>
        </w:rPr>
      </w:pPr>
      <w:r w:rsidRPr="000041D7">
        <w:rPr>
          <w:rFonts w:cs="Times New Roman"/>
          <w:b/>
        </w:rPr>
        <w:t>Foglalkoztatás I. tantárgy</w:t>
      </w:r>
      <w:r w:rsidRPr="000041D7">
        <w:rPr>
          <w:rFonts w:cs="Times New Roman"/>
          <w:b/>
        </w:rPr>
        <w:tab/>
      </w:r>
      <w:r w:rsidR="006A001F" w:rsidRPr="000041D7">
        <w:rPr>
          <w:rFonts w:cs="Times New Roman"/>
          <w:b/>
        </w:rPr>
        <w:t>62</w:t>
      </w:r>
      <w:r w:rsidRPr="000041D7">
        <w:rPr>
          <w:rFonts w:cs="Times New Roman"/>
          <w:b/>
        </w:rPr>
        <w:t xml:space="preserve"> óra/</w:t>
      </w:r>
      <w:r w:rsidR="006A001F" w:rsidRPr="000041D7">
        <w:rPr>
          <w:rFonts w:cs="Times New Roman"/>
          <w:b/>
        </w:rPr>
        <w:t>62</w:t>
      </w:r>
      <w:r w:rsidRPr="000041D7">
        <w:rPr>
          <w:rFonts w:cs="Times New Roman"/>
          <w:b/>
        </w:rPr>
        <w:t xml:space="preserve"> óra*</w:t>
      </w:r>
    </w:p>
    <w:p w14:paraId="271B8FEC" w14:textId="77777777" w:rsidR="00C53E01" w:rsidRPr="000041D7" w:rsidRDefault="00C53E01" w:rsidP="00C53E01">
      <w:pPr>
        <w:spacing w:after="0"/>
        <w:jc w:val="right"/>
        <w:rPr>
          <w:rFonts w:cs="Times New Roman"/>
          <w:sz w:val="20"/>
        </w:rPr>
      </w:pPr>
      <w:r w:rsidRPr="000041D7">
        <w:rPr>
          <w:rFonts w:cs="Times New Roman"/>
          <w:sz w:val="20"/>
        </w:rPr>
        <w:t>* 9-13. évfolyamon megszervezett képzés/13. és 14. évfolyamon megszervezett képzés</w:t>
      </w:r>
    </w:p>
    <w:p w14:paraId="676D264D" w14:textId="77777777" w:rsidR="004239CF" w:rsidRPr="000041D7" w:rsidRDefault="004239CF" w:rsidP="004239CF">
      <w:pPr>
        <w:spacing w:after="0"/>
        <w:ind w:left="426"/>
        <w:rPr>
          <w:rFonts w:cs="Times New Roman"/>
        </w:rPr>
      </w:pPr>
    </w:p>
    <w:p w14:paraId="61634272" w14:textId="77777777" w:rsidR="004239CF" w:rsidRPr="000041D7" w:rsidRDefault="004239CF" w:rsidP="004239CF">
      <w:pPr>
        <w:spacing w:after="0"/>
        <w:ind w:left="426"/>
        <w:rPr>
          <w:rFonts w:cs="Times New Roman"/>
        </w:rPr>
      </w:pPr>
      <w:r w:rsidRPr="000041D7">
        <w:rPr>
          <w:rFonts w:cs="Times New Roman"/>
        </w:rPr>
        <w:t>A tantárgy a fő szakképesítéshez kapcsolódik.</w:t>
      </w:r>
    </w:p>
    <w:p w14:paraId="37F8ED86" w14:textId="77777777" w:rsidR="004239CF" w:rsidRPr="000041D7" w:rsidRDefault="004239CF" w:rsidP="004239CF">
      <w:pPr>
        <w:spacing w:after="0"/>
        <w:ind w:left="426"/>
        <w:rPr>
          <w:rFonts w:cs="Times New Roman"/>
        </w:rPr>
      </w:pPr>
    </w:p>
    <w:p w14:paraId="63BD0CE9"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tantárgy tanításának célja</w:t>
      </w:r>
    </w:p>
    <w:p w14:paraId="66A541AD" w14:textId="66AB31D6" w:rsidR="00C53E01" w:rsidRPr="000041D7" w:rsidRDefault="00C53E01" w:rsidP="00C53E01">
      <w:pPr>
        <w:spacing w:after="0"/>
        <w:ind w:left="426"/>
        <w:rPr>
          <w:rFonts w:cs="Times New Roman"/>
        </w:rPr>
      </w:pPr>
      <w:r w:rsidRPr="000041D7">
        <w:rPr>
          <w:rFonts w:cs="Times New Roman"/>
        </w:rPr>
        <w:t>A tantárg</w:t>
      </w:r>
      <w:r w:rsidR="0098544D">
        <w:rPr>
          <w:rFonts w:cs="Times New Roman"/>
        </w:rPr>
        <w:t>y tanításának célja, hogy a tanuló</w:t>
      </w:r>
      <w:r w:rsidRPr="000041D7">
        <w:rPr>
          <w:rFonts w:cs="Times New Roman"/>
        </w:rPr>
        <w:t>k alkalmasak legyenek egy idegen nyelvű állásinterjún eredményesen és hatékonyan részt venni.</w:t>
      </w:r>
    </w:p>
    <w:p w14:paraId="6CD56D6D" w14:textId="77777777" w:rsidR="00C53E01" w:rsidRPr="000041D7" w:rsidRDefault="00C53E01" w:rsidP="00C53E01">
      <w:pPr>
        <w:spacing w:after="0"/>
        <w:ind w:left="426"/>
        <w:rPr>
          <w:rFonts w:cs="Times New Roman"/>
        </w:rPr>
      </w:pPr>
      <w:r w:rsidRPr="000041D7">
        <w:rPr>
          <w:rFonts w:cs="Times New Roman"/>
        </w:rPr>
        <w:t>Ehhez kapcsolódóan tudjanak idegen nyelven személyes és szakmai vonatkozást is beleértve bemutatkozni, a munkavállaláshoz kapcsolódóan pedig egy egyszerű formanyomtatványt kitölteni.</w:t>
      </w:r>
    </w:p>
    <w:p w14:paraId="52D3D7CC" w14:textId="78D8337F" w:rsidR="00C53E01" w:rsidRPr="000041D7" w:rsidRDefault="00C53E01" w:rsidP="00C53E01">
      <w:pPr>
        <w:spacing w:after="0"/>
        <w:ind w:left="426"/>
        <w:rPr>
          <w:rFonts w:cs="Times New Roman"/>
        </w:rPr>
      </w:pPr>
      <w:r w:rsidRPr="000041D7">
        <w:rPr>
          <w:rFonts w:cs="Times New Roman"/>
        </w:rPr>
        <w:t>C</w:t>
      </w:r>
      <w:r w:rsidR="00560CF1">
        <w:rPr>
          <w:rFonts w:cs="Times New Roman"/>
        </w:rPr>
        <w:t>él, hogy a rendelkezésre álló 62</w:t>
      </w:r>
      <w:r w:rsidRPr="000041D7">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40A87D9" w14:textId="77777777" w:rsidR="00C53E01" w:rsidRPr="000041D7" w:rsidRDefault="00C53E01" w:rsidP="00C53E01">
      <w:pPr>
        <w:spacing w:after="0"/>
        <w:ind w:left="426"/>
        <w:rPr>
          <w:rFonts w:cs="Times New Roman"/>
        </w:rPr>
      </w:pPr>
    </w:p>
    <w:p w14:paraId="430A6866"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Kapcsolódó közismereti, szakmai tartalmak</w:t>
      </w:r>
    </w:p>
    <w:p w14:paraId="0153DF5C" w14:textId="77777777" w:rsidR="00C53E01" w:rsidRPr="000041D7" w:rsidRDefault="00C53E01" w:rsidP="00C53E01">
      <w:pPr>
        <w:spacing w:after="0"/>
        <w:ind w:left="426"/>
        <w:rPr>
          <w:rFonts w:cs="Times New Roman"/>
        </w:rPr>
      </w:pPr>
      <w:r w:rsidRPr="000041D7">
        <w:rPr>
          <w:rFonts w:cs="Times New Roman"/>
        </w:rPr>
        <w:t>Idegen nyelvek</w:t>
      </w:r>
    </w:p>
    <w:p w14:paraId="09AC78C8" w14:textId="77777777" w:rsidR="00C53E01" w:rsidRPr="000041D7" w:rsidRDefault="00C53E01" w:rsidP="00C53E01">
      <w:pPr>
        <w:spacing w:after="0"/>
        <w:ind w:left="426"/>
        <w:rPr>
          <w:rFonts w:cs="Times New Roman"/>
        </w:rPr>
      </w:pPr>
    </w:p>
    <w:p w14:paraId="38A25884"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Témakörök</w:t>
      </w:r>
    </w:p>
    <w:p w14:paraId="472A8659"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Nyelvtani rendszerezés 1</w:t>
      </w:r>
    </w:p>
    <w:p w14:paraId="4570E3F1" w14:textId="77777777" w:rsidR="00C53E01" w:rsidRPr="000041D7" w:rsidRDefault="00C53E01" w:rsidP="00C53E01">
      <w:pPr>
        <w:spacing w:after="0"/>
        <w:ind w:left="851"/>
        <w:rPr>
          <w:rFonts w:cs="Times New Roman"/>
        </w:rPr>
      </w:pPr>
      <w:r w:rsidRPr="000041D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16E565B3" w14:textId="77777777" w:rsidR="00C53E01" w:rsidRPr="000041D7" w:rsidRDefault="00C53E01" w:rsidP="00C53E01">
      <w:pPr>
        <w:spacing w:after="0"/>
        <w:ind w:left="851"/>
        <w:rPr>
          <w:rFonts w:cs="Times New Roman"/>
        </w:rPr>
      </w:pPr>
      <w:r w:rsidRPr="000041D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97B5300" w14:textId="77777777" w:rsidR="00C53E01" w:rsidRPr="000041D7" w:rsidRDefault="00C53E01" w:rsidP="00C53E01">
      <w:pPr>
        <w:tabs>
          <w:tab w:val="left" w:pos="1418"/>
          <w:tab w:val="right" w:pos="9072"/>
        </w:tabs>
        <w:spacing w:after="0"/>
        <w:ind w:left="851"/>
        <w:rPr>
          <w:rFonts w:cs="Times New Roman"/>
        </w:rPr>
      </w:pPr>
    </w:p>
    <w:p w14:paraId="0B2C1213"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Nyelvtani rendszerezés 2</w:t>
      </w:r>
    </w:p>
    <w:p w14:paraId="34BE2C1C" w14:textId="2C68B33D" w:rsidR="00C53E01" w:rsidRPr="000041D7" w:rsidRDefault="00C53E01" w:rsidP="00C53E01">
      <w:pPr>
        <w:spacing w:after="0"/>
        <w:ind w:left="851"/>
        <w:rPr>
          <w:rFonts w:cs="Times New Roman"/>
        </w:rPr>
      </w:pPr>
      <w:r w:rsidRPr="000041D7">
        <w:rPr>
          <w:rFonts w:cs="Times New Roman"/>
        </w:rPr>
        <w:t xml:space="preserve">A 8 órás témakör során a </w:t>
      </w:r>
      <w:r w:rsidR="0098544D">
        <w:rPr>
          <w:rFonts w:cs="Times New Roman"/>
        </w:rPr>
        <w:t xml:space="preserve">tanuló </w:t>
      </w:r>
      <w:r w:rsidRPr="000041D7">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98544D">
        <w:rPr>
          <w:rFonts w:cs="Times New Roman"/>
        </w:rPr>
        <w:t xml:space="preserve">tanuló </w:t>
      </w:r>
      <w:r w:rsidRPr="000041D7">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0041D7">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7EAEF367" w14:textId="77777777" w:rsidR="00C53E01" w:rsidRPr="000041D7" w:rsidRDefault="00C53E01" w:rsidP="00C53E01">
      <w:pPr>
        <w:tabs>
          <w:tab w:val="left" w:pos="1418"/>
          <w:tab w:val="right" w:pos="9072"/>
        </w:tabs>
        <w:spacing w:after="0"/>
        <w:ind w:left="851"/>
        <w:rPr>
          <w:rFonts w:cs="Times New Roman"/>
        </w:rPr>
      </w:pPr>
    </w:p>
    <w:p w14:paraId="18BCB054"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Nyelvi készségfejlesztés</w:t>
      </w:r>
    </w:p>
    <w:p w14:paraId="19C54E60" w14:textId="77777777" w:rsidR="00C53E01" w:rsidRPr="000041D7" w:rsidRDefault="00C53E01" w:rsidP="00C53E01">
      <w:pPr>
        <w:spacing w:after="0"/>
        <w:ind w:left="851"/>
        <w:rPr>
          <w:rFonts w:cs="Times New Roman"/>
        </w:rPr>
      </w:pPr>
      <w:r w:rsidRPr="000041D7">
        <w:rPr>
          <w:rFonts w:cs="Times New Roman"/>
        </w:rPr>
        <w:t>(Az induktív nyelvtanulási képesség és az idegen nyelvi asszociatív memória fejlesztése fonetikai készségfejlesztéssel kiegészítve)</w:t>
      </w:r>
    </w:p>
    <w:p w14:paraId="415C73C5" w14:textId="77777777" w:rsidR="00C53E01" w:rsidRPr="000041D7" w:rsidRDefault="00C53E01" w:rsidP="00C53E01">
      <w:pPr>
        <w:spacing w:after="0"/>
        <w:ind w:left="851"/>
        <w:rPr>
          <w:rFonts w:cs="Times New Roman"/>
        </w:rPr>
      </w:pPr>
    </w:p>
    <w:p w14:paraId="12D21D91" w14:textId="20F1B446" w:rsidR="00C53E01" w:rsidRPr="000041D7" w:rsidRDefault="00560CF1" w:rsidP="00C53E01">
      <w:pPr>
        <w:spacing w:after="0"/>
        <w:ind w:left="851"/>
        <w:rPr>
          <w:rFonts w:cs="Times New Roman"/>
        </w:rPr>
      </w:pPr>
      <w:r>
        <w:rPr>
          <w:rFonts w:cs="Times New Roman"/>
        </w:rPr>
        <w:t>A 23</w:t>
      </w:r>
      <w:r w:rsidR="00C53E01" w:rsidRPr="000041D7">
        <w:rPr>
          <w:rFonts w:cs="Times New Roman"/>
        </w:rPr>
        <w:t xml:space="preserve"> órás nyelvi készségfejlesztő blokk során a </w:t>
      </w:r>
      <w:r w:rsidR="0098544D">
        <w:rPr>
          <w:rFonts w:cs="Times New Roman"/>
        </w:rPr>
        <w:t xml:space="preserve">tanuló </w:t>
      </w:r>
      <w:r w:rsidR="00C53E01" w:rsidRPr="000041D7">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98544D">
        <w:rPr>
          <w:rFonts w:cs="Times New Roman"/>
        </w:rPr>
        <w:t xml:space="preserve">tanuló </w:t>
      </w:r>
      <w:r w:rsidR="00C53E01" w:rsidRPr="000041D7">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1C504B7" w14:textId="77777777" w:rsidR="00C53E01" w:rsidRPr="000041D7" w:rsidRDefault="00C53E01" w:rsidP="00C53E01">
      <w:pPr>
        <w:spacing w:after="0"/>
        <w:ind w:left="851"/>
        <w:rPr>
          <w:rFonts w:cs="Times New Roman"/>
        </w:rPr>
      </w:pPr>
      <w:r w:rsidRPr="000041D7">
        <w:rPr>
          <w:rFonts w:cs="Times New Roman"/>
        </w:rPr>
        <w:t>Az elsajátítandó témakörök:</w:t>
      </w:r>
    </w:p>
    <w:p w14:paraId="1E52AD6F"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személyes bemutatkozás</w:t>
      </w:r>
    </w:p>
    <w:p w14:paraId="64D443B4"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a munka világa</w:t>
      </w:r>
    </w:p>
    <w:p w14:paraId="3E363C10"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napi tevékenységek, aktivitás</w:t>
      </w:r>
    </w:p>
    <w:p w14:paraId="41AB0C53"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lakás, ház</w:t>
      </w:r>
    </w:p>
    <w:p w14:paraId="5A04B62D"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 xml:space="preserve">utazás, </w:t>
      </w:r>
    </w:p>
    <w:p w14:paraId="01CDB704" w14:textId="77777777" w:rsidR="00C53E01" w:rsidRPr="000041D7" w:rsidRDefault="00C53E01" w:rsidP="00DB4F25">
      <w:pPr>
        <w:spacing w:after="0"/>
        <w:ind w:left="1134"/>
        <w:rPr>
          <w:rFonts w:cs="Times New Roman"/>
        </w:rPr>
      </w:pPr>
      <w:r w:rsidRPr="000041D7">
        <w:rPr>
          <w:rFonts w:cs="Times New Roman"/>
        </w:rPr>
        <w:t>-</w:t>
      </w:r>
      <w:r w:rsidRPr="000041D7">
        <w:rPr>
          <w:rFonts w:cs="Times New Roman"/>
        </w:rPr>
        <w:tab/>
        <w:t xml:space="preserve">étkezés  </w:t>
      </w:r>
    </w:p>
    <w:p w14:paraId="4BF2BFB0" w14:textId="77777777" w:rsidR="00C53E01" w:rsidRPr="000041D7" w:rsidRDefault="00C53E01" w:rsidP="00C53E01">
      <w:pPr>
        <w:spacing w:after="0"/>
        <w:ind w:left="851"/>
        <w:rPr>
          <w:rFonts w:cs="Times New Roman"/>
        </w:rPr>
      </w:pPr>
      <w:r w:rsidRPr="000041D7">
        <w:rPr>
          <w:rFonts w:cs="Times New Roman"/>
        </w:rPr>
        <w:t>Ezen a témakörön keresztül valósul meg a fonetikai dekódolási képességfejlesztés is, amely során a célnyelv legfontosabb fonetikai szabályaival ismerkedik meg a nyelvtanuló.</w:t>
      </w:r>
    </w:p>
    <w:p w14:paraId="3AB0955D" w14:textId="77777777" w:rsidR="00C53E01" w:rsidRPr="000041D7" w:rsidRDefault="00C53E01" w:rsidP="00C53E01">
      <w:pPr>
        <w:tabs>
          <w:tab w:val="left" w:pos="1418"/>
          <w:tab w:val="right" w:pos="9072"/>
        </w:tabs>
        <w:spacing w:after="0"/>
        <w:ind w:left="851"/>
        <w:rPr>
          <w:rFonts w:cs="Times New Roman"/>
        </w:rPr>
      </w:pPr>
    </w:p>
    <w:p w14:paraId="235ED3C6" w14:textId="77777777" w:rsidR="00C53E01" w:rsidRPr="000041D7" w:rsidRDefault="00C53E01"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Munkavállalói szókincs</w:t>
      </w:r>
    </w:p>
    <w:p w14:paraId="07EF153F" w14:textId="7F637A14" w:rsidR="00C53E01" w:rsidRPr="000041D7" w:rsidRDefault="00560CF1" w:rsidP="00C53E01">
      <w:pPr>
        <w:spacing w:after="0"/>
        <w:ind w:left="851"/>
        <w:rPr>
          <w:rFonts w:cs="Times New Roman"/>
        </w:rPr>
      </w:pPr>
      <w:r>
        <w:rPr>
          <w:rFonts w:cs="Times New Roman"/>
        </w:rPr>
        <w:t>A 23</w:t>
      </w:r>
      <w:r w:rsidR="00C53E01" w:rsidRPr="000041D7">
        <w:rPr>
          <w:rFonts w:cs="Times New Roman"/>
        </w:rPr>
        <w:t xml:space="preserve"> órás szakmai ny</w:t>
      </w:r>
      <w:r>
        <w:rPr>
          <w:rFonts w:cs="Times New Roman"/>
        </w:rPr>
        <w:t>elvi készségfejlesztés csak a 39</w:t>
      </w:r>
      <w:r w:rsidR="00C53E01" w:rsidRPr="000041D7">
        <w:rPr>
          <w:rFonts w:cs="Times New Roman"/>
        </w:rPr>
        <w:t xml:space="preserve"> órás 3 alapozó témakör elsajátítása után lehetséges. Cél, hogy a témakör végére a </w:t>
      </w:r>
      <w:r w:rsidR="0098544D">
        <w:rPr>
          <w:rFonts w:cs="Times New Roman"/>
        </w:rPr>
        <w:t xml:space="preserve">tanuló </w:t>
      </w:r>
      <w:r w:rsidR="00C53E01" w:rsidRPr="000041D7">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A0EBBD8" w14:textId="77777777" w:rsidR="00C53E01" w:rsidRPr="000041D7" w:rsidRDefault="00C53E01" w:rsidP="00C53E01">
      <w:pPr>
        <w:tabs>
          <w:tab w:val="left" w:pos="1418"/>
          <w:tab w:val="right" w:pos="9072"/>
        </w:tabs>
        <w:spacing w:after="0"/>
        <w:ind w:left="851"/>
        <w:rPr>
          <w:rFonts w:cs="Times New Roman"/>
        </w:rPr>
      </w:pPr>
    </w:p>
    <w:p w14:paraId="224942E2"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képzés javasolt helyszíne (ajánlás)</w:t>
      </w:r>
    </w:p>
    <w:p w14:paraId="6F97A3DA" w14:textId="77777777" w:rsidR="00C53E01" w:rsidRPr="000041D7" w:rsidRDefault="00C53E01" w:rsidP="00C53E01">
      <w:pPr>
        <w:spacing w:after="0"/>
        <w:ind w:left="426"/>
        <w:rPr>
          <w:rFonts w:cs="Times New Roman"/>
        </w:rPr>
      </w:pPr>
      <w:r w:rsidRPr="000041D7">
        <w:rPr>
          <w:rFonts w:cs="Times New Roman"/>
        </w:rPr>
        <w:t>Az órák kb. 50%-</w:t>
      </w:r>
      <w:proofErr w:type="gramStart"/>
      <w:r w:rsidRPr="000041D7">
        <w:rPr>
          <w:rFonts w:cs="Times New Roman"/>
        </w:rPr>
        <w:t>a</w:t>
      </w:r>
      <w:proofErr w:type="gramEnd"/>
      <w:r w:rsidRPr="000041D7">
        <w:rPr>
          <w:rFonts w:cs="Times New Roman"/>
        </w:rPr>
        <w:t xml:space="preserve"> egyszerű tanteremben történjen, egy másik fele pedig számítógépes tanterem, hiszen az oktatás egy jelentős részben digitális tananyag által támogatott formában zajlik.</w:t>
      </w:r>
    </w:p>
    <w:p w14:paraId="2775D48A" w14:textId="77777777" w:rsidR="00C53E01" w:rsidRPr="000041D7" w:rsidRDefault="00C53E01" w:rsidP="00C53E01">
      <w:pPr>
        <w:spacing w:after="0"/>
        <w:ind w:left="426"/>
        <w:rPr>
          <w:rFonts w:cs="Times New Roman"/>
        </w:rPr>
      </w:pPr>
    </w:p>
    <w:p w14:paraId="56FD9E43"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lastRenderedPageBreak/>
        <w:t>A tantárgy értékelésének módja</w:t>
      </w:r>
    </w:p>
    <w:p w14:paraId="5AAD4DD9" w14:textId="62D25335" w:rsidR="00C53E01" w:rsidRPr="000041D7" w:rsidRDefault="00C53E01" w:rsidP="00C53E01">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4590720C" w14:textId="77777777" w:rsidR="00C53E01" w:rsidRPr="000041D7" w:rsidRDefault="00C53E01" w:rsidP="00C53E01">
      <w:pPr>
        <w:spacing w:after="0"/>
        <w:rPr>
          <w:rFonts w:cs="Times New Roman"/>
        </w:rPr>
      </w:pPr>
    </w:p>
    <w:p w14:paraId="517405A2" w14:textId="77777777" w:rsidR="00C53E01" w:rsidRPr="000041D7" w:rsidRDefault="00C53E01" w:rsidP="00C53E01">
      <w:pPr>
        <w:spacing w:after="200" w:line="276" w:lineRule="auto"/>
        <w:jc w:val="left"/>
        <w:rPr>
          <w:rFonts w:cs="Times New Roman"/>
        </w:rPr>
      </w:pPr>
      <w:r w:rsidRPr="000041D7">
        <w:rPr>
          <w:rFonts w:cs="Times New Roman"/>
        </w:rPr>
        <w:br w:type="page"/>
      </w:r>
    </w:p>
    <w:p w14:paraId="6B08F86F" w14:textId="77777777" w:rsidR="00C53E01" w:rsidRPr="000041D7" w:rsidRDefault="00C53E01" w:rsidP="00C53E01">
      <w:pPr>
        <w:rPr>
          <w:rFonts w:cs="Times New Roman"/>
        </w:rPr>
      </w:pPr>
    </w:p>
    <w:p w14:paraId="522F9955" w14:textId="77777777" w:rsidR="00C53E01" w:rsidRPr="000041D7" w:rsidRDefault="00C53E01" w:rsidP="00C53E01">
      <w:pPr>
        <w:spacing w:before="2880"/>
        <w:jc w:val="center"/>
        <w:rPr>
          <w:rFonts w:cs="Times New Roman"/>
          <w:b/>
          <w:sz w:val="36"/>
        </w:rPr>
      </w:pPr>
      <w:r w:rsidRPr="000041D7">
        <w:rPr>
          <w:rFonts w:cs="Times New Roman"/>
          <w:b/>
          <w:sz w:val="36"/>
        </w:rPr>
        <w:t>A</w:t>
      </w:r>
    </w:p>
    <w:p w14:paraId="071A3803" w14:textId="2E9AFDC6" w:rsidR="00C53E01" w:rsidRPr="000041D7" w:rsidRDefault="000A6073" w:rsidP="00C53E01">
      <w:pPr>
        <w:spacing w:after="480"/>
        <w:jc w:val="center"/>
        <w:rPr>
          <w:rFonts w:cs="Times New Roman"/>
          <w:b/>
          <w:sz w:val="36"/>
        </w:rPr>
      </w:pPr>
      <w:r w:rsidRPr="000041D7">
        <w:rPr>
          <w:rFonts w:cs="Times New Roman"/>
          <w:b/>
          <w:sz w:val="36"/>
        </w:rPr>
        <w:t>10416-</w:t>
      </w:r>
      <w:r w:rsidR="00B71EAD" w:rsidRPr="000041D7">
        <w:rPr>
          <w:rFonts w:cs="Times New Roman"/>
          <w:b/>
          <w:sz w:val="36"/>
        </w:rPr>
        <w:t>16</w:t>
      </w:r>
      <w:r w:rsidR="00C53E01" w:rsidRPr="000041D7">
        <w:rPr>
          <w:rFonts w:cs="Times New Roman"/>
          <w:b/>
          <w:sz w:val="36"/>
        </w:rPr>
        <w:t xml:space="preserve"> azonosító számú</w:t>
      </w:r>
    </w:p>
    <w:p w14:paraId="13E36E4F" w14:textId="53C539B8" w:rsidR="00C53E01" w:rsidRPr="000041D7" w:rsidRDefault="000A6073" w:rsidP="00C53E01">
      <w:pPr>
        <w:jc w:val="center"/>
        <w:rPr>
          <w:rFonts w:cs="Times New Roman"/>
          <w:b/>
          <w:sz w:val="36"/>
        </w:rPr>
      </w:pPr>
      <w:r w:rsidRPr="000041D7">
        <w:rPr>
          <w:rFonts w:cs="Times New Roman"/>
          <w:b/>
          <w:sz w:val="36"/>
        </w:rPr>
        <w:t>Közlekedéstechnikai alapok</w:t>
      </w:r>
    </w:p>
    <w:p w14:paraId="170B8E6A" w14:textId="77777777" w:rsidR="00C53E01" w:rsidRPr="000041D7" w:rsidRDefault="00C53E01" w:rsidP="00C53E01">
      <w:pPr>
        <w:jc w:val="center"/>
        <w:rPr>
          <w:rFonts w:cs="Times New Roman"/>
          <w:b/>
          <w:sz w:val="36"/>
        </w:rPr>
      </w:pPr>
      <w:proofErr w:type="gramStart"/>
      <w:r w:rsidRPr="000041D7">
        <w:rPr>
          <w:rFonts w:cs="Times New Roman"/>
          <w:b/>
          <w:sz w:val="36"/>
        </w:rPr>
        <w:t>megnevezésű</w:t>
      </w:r>
      <w:proofErr w:type="gramEnd"/>
    </w:p>
    <w:p w14:paraId="31633773" w14:textId="77777777" w:rsidR="00C53E01" w:rsidRPr="000041D7" w:rsidRDefault="00C53E01" w:rsidP="00C53E01">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4653006F" w14:textId="77777777" w:rsidR="00C53E01" w:rsidRPr="000041D7" w:rsidRDefault="00C53E01" w:rsidP="00C53E01">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79446B00" w14:textId="77777777" w:rsidR="00C53E01" w:rsidRPr="000041D7" w:rsidRDefault="00C53E01" w:rsidP="00C53E01">
      <w:pPr>
        <w:spacing w:after="200" w:line="276" w:lineRule="auto"/>
        <w:jc w:val="left"/>
        <w:rPr>
          <w:rFonts w:cs="Times New Roman"/>
        </w:rPr>
      </w:pPr>
      <w:r w:rsidRPr="000041D7">
        <w:rPr>
          <w:rFonts w:cs="Times New Roman"/>
        </w:rPr>
        <w:br w:type="page"/>
      </w:r>
    </w:p>
    <w:p w14:paraId="50C9E68B" w14:textId="50CD1E92" w:rsidR="00C53E01" w:rsidRPr="000041D7" w:rsidRDefault="00C53E01" w:rsidP="00C53E01">
      <w:pPr>
        <w:rPr>
          <w:rFonts w:cs="Times New Roman"/>
        </w:rPr>
      </w:pPr>
      <w:r w:rsidRPr="000041D7">
        <w:rPr>
          <w:rFonts w:cs="Times New Roman"/>
        </w:rPr>
        <w:lastRenderedPageBreak/>
        <w:t xml:space="preserve">A </w:t>
      </w:r>
      <w:r w:rsidR="000A6073" w:rsidRPr="000041D7">
        <w:rPr>
          <w:rFonts w:cs="Times New Roman"/>
        </w:rPr>
        <w:t>10416-</w:t>
      </w:r>
      <w:r w:rsidR="00B71EAD" w:rsidRPr="000041D7">
        <w:rPr>
          <w:rFonts w:cs="Times New Roman"/>
        </w:rPr>
        <w:t>16</w:t>
      </w:r>
      <w:r w:rsidRPr="000041D7">
        <w:rPr>
          <w:rFonts w:cs="Times New Roman"/>
        </w:rPr>
        <w:t xml:space="preserve"> azonosító számú </w:t>
      </w:r>
      <w:r w:rsidR="000A6073" w:rsidRPr="000041D7">
        <w:rPr>
          <w:rFonts w:cs="Times New Roman"/>
        </w:rPr>
        <w:t>Közlekedéstechnikai alapok</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tblGrid>
      <w:tr w:rsidR="000A6073" w:rsidRPr="00560CF1" w14:paraId="1507A93E" w14:textId="77777777" w:rsidTr="00560CF1">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9E52F6"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10E199DC" w14:textId="60E3EA11"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Közlekedési 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39D85561" w14:textId="25479596"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Műszaki rajz</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3B503684" w14:textId="79076FD3"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Mechanika</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0F483C59" w14:textId="6B0B397C"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Gépelemek-géptan</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613FE65D" w14:textId="7D4B1C57"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Technológiai alapismeretek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6B757B4A" w14:textId="0A372588" w:rsidR="000A6073" w:rsidRPr="00560CF1" w:rsidRDefault="000A6073"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Elektrotechnika-elektronika</w:t>
            </w:r>
          </w:p>
        </w:tc>
      </w:tr>
      <w:tr w:rsidR="000A6073" w:rsidRPr="00560CF1" w14:paraId="37C4612F"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F45D9A"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6B7D1FB"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FF7FC0"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8D49C13"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746F00"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0D334A1" w14:textId="77777777" w:rsidR="000A6073" w:rsidRPr="00560CF1"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96F868" w14:textId="77777777" w:rsidR="000A6073" w:rsidRPr="00560CF1" w:rsidRDefault="000A6073" w:rsidP="000A6073">
            <w:pPr>
              <w:autoSpaceDE w:val="0"/>
              <w:autoSpaceDN w:val="0"/>
              <w:adjustRightInd w:val="0"/>
              <w:spacing w:after="0"/>
              <w:jc w:val="center"/>
              <w:rPr>
                <w:rFonts w:cs="Times New Roman"/>
                <w:color w:val="000000"/>
                <w:szCs w:val="24"/>
              </w:rPr>
            </w:pPr>
          </w:p>
        </w:tc>
      </w:tr>
      <w:tr w:rsidR="000A6073" w:rsidRPr="00560CF1" w14:paraId="6830B922"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3D112C8" w14:textId="4ED43D98"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Műszaki rajzokat, kapcsolási vázlatokat készít, használ</w:t>
            </w:r>
          </w:p>
        </w:tc>
        <w:tc>
          <w:tcPr>
            <w:tcW w:w="758" w:type="dxa"/>
            <w:tcBorders>
              <w:top w:val="nil"/>
              <w:left w:val="nil"/>
              <w:bottom w:val="single" w:sz="4" w:space="0" w:color="auto"/>
              <w:right w:val="single" w:sz="4" w:space="0" w:color="auto"/>
            </w:tcBorders>
            <w:shd w:val="clear" w:color="auto" w:fill="auto"/>
            <w:vAlign w:val="center"/>
          </w:tcPr>
          <w:p w14:paraId="06CA39CF" w14:textId="3F4BD90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1861B0" w14:textId="5BD2594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D686C37" w14:textId="2FB6FFC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A0C3433" w14:textId="1A7F8E7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3B6789" w14:textId="2A888FB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FFD8E5" w14:textId="53FF4E2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1C5C614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FBABD48" w14:textId="0467129B"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Szabadkézi rajzot, vázlatot készít alkatrészekről, villamos berendezésekről</w:t>
            </w:r>
          </w:p>
        </w:tc>
        <w:tc>
          <w:tcPr>
            <w:tcW w:w="758" w:type="dxa"/>
            <w:tcBorders>
              <w:top w:val="nil"/>
              <w:left w:val="nil"/>
              <w:bottom w:val="single" w:sz="4" w:space="0" w:color="auto"/>
              <w:right w:val="single" w:sz="4" w:space="0" w:color="auto"/>
            </w:tcBorders>
            <w:shd w:val="clear" w:color="auto" w:fill="auto"/>
            <w:vAlign w:val="center"/>
          </w:tcPr>
          <w:p w14:paraId="49FC56BC" w14:textId="01417A4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098537E" w14:textId="47FC076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EC809E1" w14:textId="2AB5A51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B2FAF03" w14:textId="158AFCA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F5A01B8" w14:textId="100C883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00E4F4" w14:textId="4BD15F4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281AA1C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BB0D31C" w14:textId="3A40BEFF"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Műszaki dokumentációt értelmez és használ</w:t>
            </w:r>
          </w:p>
        </w:tc>
        <w:tc>
          <w:tcPr>
            <w:tcW w:w="758" w:type="dxa"/>
            <w:tcBorders>
              <w:top w:val="nil"/>
              <w:left w:val="nil"/>
              <w:bottom w:val="single" w:sz="4" w:space="0" w:color="auto"/>
              <w:right w:val="single" w:sz="4" w:space="0" w:color="auto"/>
            </w:tcBorders>
            <w:shd w:val="clear" w:color="auto" w:fill="auto"/>
            <w:vAlign w:val="center"/>
          </w:tcPr>
          <w:p w14:paraId="399FAA65" w14:textId="60EC09D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D58BAA2" w14:textId="5A414DD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FFCBFCE" w14:textId="16545D2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570B57" w14:textId="3D8609B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C5AE9B7" w14:textId="5A2F90F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6C4D48A" w14:textId="6DD830C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1DA6BD63"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F011B32" w14:textId="19D3800F"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Elvi működési rajzok alapján vázlatrajzokat</w:t>
            </w:r>
          </w:p>
        </w:tc>
        <w:tc>
          <w:tcPr>
            <w:tcW w:w="758" w:type="dxa"/>
            <w:tcBorders>
              <w:top w:val="nil"/>
              <w:left w:val="nil"/>
              <w:bottom w:val="single" w:sz="4" w:space="0" w:color="auto"/>
              <w:right w:val="single" w:sz="4" w:space="0" w:color="auto"/>
            </w:tcBorders>
            <w:shd w:val="clear" w:color="auto" w:fill="auto"/>
            <w:vAlign w:val="center"/>
          </w:tcPr>
          <w:p w14:paraId="387CF39A" w14:textId="61E4836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C9A3BC1" w14:textId="1692235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3F328AA" w14:textId="7F61C1E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6BDB86" w14:textId="64588ED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ED16E62" w14:textId="346C925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384831C" w14:textId="4437E5D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4D2434A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03B3594" w14:textId="2F78F35F"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Összegyűjti a szakmai </w:t>
            </w:r>
            <w:proofErr w:type="spellStart"/>
            <w:r w:rsidRPr="00560CF1">
              <w:rPr>
                <w:rFonts w:eastAsia="Times New Roman" w:cs="Times New Roman"/>
                <w:color w:val="000000"/>
                <w:szCs w:val="24"/>
                <w:lang w:eastAsia="hu-HU"/>
              </w:rPr>
              <w:t>háttérinformációkat</w:t>
            </w:r>
            <w:proofErr w:type="spellEnd"/>
          </w:p>
        </w:tc>
        <w:tc>
          <w:tcPr>
            <w:tcW w:w="758" w:type="dxa"/>
            <w:tcBorders>
              <w:top w:val="nil"/>
              <w:left w:val="nil"/>
              <w:bottom w:val="single" w:sz="4" w:space="0" w:color="auto"/>
              <w:right w:val="single" w:sz="4" w:space="0" w:color="auto"/>
            </w:tcBorders>
            <w:shd w:val="clear" w:color="auto" w:fill="auto"/>
            <w:vAlign w:val="center"/>
          </w:tcPr>
          <w:p w14:paraId="6A833BA4" w14:textId="4E1D58E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793EA5B" w14:textId="56E97EF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0926E7E" w14:textId="56B9E2F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CA58B8C" w14:textId="3445E26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5E76767" w14:textId="780B186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76C9B0" w14:textId="5CB40DD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136D008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1051B6E" w14:textId="0283FD0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Összetett műszaki terveket értelmez és használ</w:t>
            </w:r>
          </w:p>
        </w:tc>
        <w:tc>
          <w:tcPr>
            <w:tcW w:w="758" w:type="dxa"/>
            <w:tcBorders>
              <w:top w:val="nil"/>
              <w:left w:val="nil"/>
              <w:bottom w:val="single" w:sz="4" w:space="0" w:color="auto"/>
              <w:right w:val="single" w:sz="4" w:space="0" w:color="auto"/>
            </w:tcBorders>
            <w:shd w:val="clear" w:color="auto" w:fill="auto"/>
            <w:vAlign w:val="center"/>
          </w:tcPr>
          <w:p w14:paraId="3BF9EAE2" w14:textId="1C8DA13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DB4A21C" w14:textId="006DDDD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5BC18D1" w14:textId="11E4A0C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C10BB27" w14:textId="0AF8CF0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8E8ADF8" w14:textId="062C2C7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166E506" w14:textId="67B34B7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3FE4BA9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7BA23DE" w14:textId="64627E63"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Közlekedésgépészeti berendezések műszaki jellemzőit számítással ellenőrzi</w:t>
            </w:r>
          </w:p>
        </w:tc>
        <w:tc>
          <w:tcPr>
            <w:tcW w:w="758" w:type="dxa"/>
            <w:tcBorders>
              <w:top w:val="nil"/>
              <w:left w:val="nil"/>
              <w:bottom w:val="single" w:sz="4" w:space="0" w:color="auto"/>
              <w:right w:val="single" w:sz="4" w:space="0" w:color="auto"/>
            </w:tcBorders>
            <w:shd w:val="clear" w:color="auto" w:fill="auto"/>
            <w:vAlign w:val="center"/>
          </w:tcPr>
          <w:p w14:paraId="1AFED9E9" w14:textId="31978B0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DFA8674" w14:textId="1DBCACE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F04DC91" w14:textId="6A4230A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88E8B02" w14:textId="0852220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F778785" w14:textId="51EF734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96D136" w14:textId="6A27433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12CED4B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4D61E1F" w14:textId="7F4B551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Közlekedéselektronikai áramkörök jellemző adatait meghatározza</w:t>
            </w:r>
          </w:p>
        </w:tc>
        <w:tc>
          <w:tcPr>
            <w:tcW w:w="758" w:type="dxa"/>
            <w:tcBorders>
              <w:top w:val="nil"/>
              <w:left w:val="nil"/>
              <w:bottom w:val="single" w:sz="4" w:space="0" w:color="auto"/>
              <w:right w:val="single" w:sz="4" w:space="0" w:color="auto"/>
            </w:tcBorders>
            <w:shd w:val="clear" w:color="auto" w:fill="auto"/>
            <w:vAlign w:val="center"/>
          </w:tcPr>
          <w:p w14:paraId="654E761C" w14:textId="080B928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15EAC3" w14:textId="3F01B3D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9DC0577" w14:textId="3F5D14A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8CAA324" w14:textId="70EEF4F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0E147C2" w14:textId="1A38391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D8AD9B5" w14:textId="79F3ECC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49048D9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3C4244A" w14:textId="1DCF163D"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Dokumentálja a számításokat</w:t>
            </w:r>
          </w:p>
        </w:tc>
        <w:tc>
          <w:tcPr>
            <w:tcW w:w="758" w:type="dxa"/>
            <w:tcBorders>
              <w:top w:val="nil"/>
              <w:left w:val="nil"/>
              <w:bottom w:val="single" w:sz="4" w:space="0" w:color="auto"/>
              <w:right w:val="single" w:sz="4" w:space="0" w:color="auto"/>
            </w:tcBorders>
            <w:shd w:val="clear" w:color="auto" w:fill="auto"/>
            <w:vAlign w:val="center"/>
          </w:tcPr>
          <w:p w14:paraId="36B0E541" w14:textId="2C94DF8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57B532" w14:textId="66500ED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ECF1D0D" w14:textId="28553A6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A9A460D" w14:textId="68AF1A8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B7E41C1" w14:textId="209A5A7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5AD6B91" w14:textId="5C8DF08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5E7B2C15"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B8B39E"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ECFA578"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0BA3BE"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957DE0"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0AC9A7"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EE6C5E2"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42747A" w14:textId="77777777" w:rsidR="000A6073" w:rsidRPr="00560CF1" w:rsidRDefault="000A6073" w:rsidP="000A6073">
            <w:pPr>
              <w:autoSpaceDE w:val="0"/>
              <w:autoSpaceDN w:val="0"/>
              <w:adjustRightInd w:val="0"/>
              <w:spacing w:after="0"/>
              <w:jc w:val="center"/>
              <w:rPr>
                <w:rFonts w:cs="Times New Roman"/>
                <w:caps/>
                <w:color w:val="000000"/>
                <w:szCs w:val="24"/>
              </w:rPr>
            </w:pPr>
          </w:p>
        </w:tc>
      </w:tr>
      <w:tr w:rsidR="000A6073" w:rsidRPr="00560CF1" w14:paraId="19BD1A9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6571193" w14:textId="7E5F9EBD"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Géprajzi alapfogalmak, szerkesztések, ábrázolási módok</w:t>
            </w:r>
          </w:p>
        </w:tc>
        <w:tc>
          <w:tcPr>
            <w:tcW w:w="758" w:type="dxa"/>
            <w:tcBorders>
              <w:top w:val="nil"/>
              <w:left w:val="nil"/>
              <w:bottom w:val="single" w:sz="4" w:space="0" w:color="auto"/>
              <w:right w:val="single" w:sz="4" w:space="0" w:color="auto"/>
            </w:tcBorders>
            <w:shd w:val="clear" w:color="auto" w:fill="auto"/>
            <w:vAlign w:val="center"/>
          </w:tcPr>
          <w:p w14:paraId="4549F61D" w14:textId="3559C4E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1739BD7" w14:textId="4FE4932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B2E50C3" w14:textId="0EED73C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ADD1186" w14:textId="467FF09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DF5FC7F" w14:textId="353C988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0E48488" w14:textId="70B4798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4425BE4B"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78DE975" w14:textId="56A77EB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Mértékegységek</w:t>
            </w:r>
          </w:p>
        </w:tc>
        <w:tc>
          <w:tcPr>
            <w:tcW w:w="758" w:type="dxa"/>
            <w:tcBorders>
              <w:top w:val="nil"/>
              <w:left w:val="nil"/>
              <w:bottom w:val="single" w:sz="4" w:space="0" w:color="auto"/>
              <w:right w:val="single" w:sz="4" w:space="0" w:color="auto"/>
            </w:tcBorders>
            <w:shd w:val="clear" w:color="auto" w:fill="auto"/>
            <w:vAlign w:val="center"/>
          </w:tcPr>
          <w:p w14:paraId="5A420698" w14:textId="72B44B4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203CDEF" w14:textId="09B9C49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700260F" w14:textId="36B83D0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C0FE4B" w14:textId="550B3E9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5E84BD9" w14:textId="2B6E08E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B2C468" w14:textId="3757F65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61858F5E"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C17962E" w14:textId="4491FD1C"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Ipari anyagok és tulajdonságai</w:t>
            </w:r>
          </w:p>
        </w:tc>
        <w:tc>
          <w:tcPr>
            <w:tcW w:w="758" w:type="dxa"/>
            <w:tcBorders>
              <w:top w:val="nil"/>
              <w:left w:val="nil"/>
              <w:bottom w:val="single" w:sz="4" w:space="0" w:color="auto"/>
              <w:right w:val="single" w:sz="4" w:space="0" w:color="auto"/>
            </w:tcBorders>
            <w:shd w:val="clear" w:color="auto" w:fill="auto"/>
            <w:vAlign w:val="center"/>
          </w:tcPr>
          <w:p w14:paraId="5FE960AA" w14:textId="2FA7FA0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2E40A3" w14:textId="5A2FDD1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4726FC0" w14:textId="7941D9E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535FDFB" w14:textId="6E515A3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35D48DE" w14:textId="41FFE8F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C15FD0" w14:textId="11985F7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11929A25"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CAAF067" w14:textId="1D92F9A7"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Anyagvizsgálati eljárások</w:t>
            </w:r>
          </w:p>
        </w:tc>
        <w:tc>
          <w:tcPr>
            <w:tcW w:w="758" w:type="dxa"/>
            <w:tcBorders>
              <w:top w:val="nil"/>
              <w:left w:val="nil"/>
              <w:bottom w:val="single" w:sz="4" w:space="0" w:color="auto"/>
              <w:right w:val="single" w:sz="4" w:space="0" w:color="auto"/>
            </w:tcBorders>
            <w:shd w:val="clear" w:color="auto" w:fill="auto"/>
            <w:vAlign w:val="center"/>
          </w:tcPr>
          <w:p w14:paraId="34D55F2F" w14:textId="2A802F9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8B157A7" w14:textId="12AEAF5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7C89BE" w14:textId="52895D4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2BD2367" w14:textId="7ACBF08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D03F70B" w14:textId="7CD7BB1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29258E" w14:textId="7B3257C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1F8E0C8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F0A483B" w14:textId="555E13BB"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Képlékenyalakítási alapismeretek</w:t>
            </w:r>
          </w:p>
        </w:tc>
        <w:tc>
          <w:tcPr>
            <w:tcW w:w="758" w:type="dxa"/>
            <w:tcBorders>
              <w:top w:val="nil"/>
              <w:left w:val="nil"/>
              <w:bottom w:val="single" w:sz="4" w:space="0" w:color="auto"/>
              <w:right w:val="single" w:sz="4" w:space="0" w:color="auto"/>
            </w:tcBorders>
            <w:shd w:val="clear" w:color="auto" w:fill="auto"/>
            <w:vAlign w:val="center"/>
          </w:tcPr>
          <w:p w14:paraId="1881B0BD" w14:textId="1527CDD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2660A11" w14:textId="330F9F7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F9D0BFC" w14:textId="7964AE0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6E1AC46" w14:textId="2676408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A9AB838" w14:textId="2196552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C9A1E6C" w14:textId="1F4EB34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1637EC4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FDEC54A" w14:textId="293FB3E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Forgácsolási alapfogalmak, műveletek, technológiák</w:t>
            </w:r>
          </w:p>
        </w:tc>
        <w:tc>
          <w:tcPr>
            <w:tcW w:w="758" w:type="dxa"/>
            <w:tcBorders>
              <w:top w:val="nil"/>
              <w:left w:val="nil"/>
              <w:bottom w:val="single" w:sz="4" w:space="0" w:color="auto"/>
              <w:right w:val="single" w:sz="4" w:space="0" w:color="auto"/>
            </w:tcBorders>
            <w:shd w:val="clear" w:color="auto" w:fill="auto"/>
            <w:vAlign w:val="center"/>
          </w:tcPr>
          <w:p w14:paraId="004382B3" w14:textId="0BE4B4D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8F9C633" w14:textId="5FF9E6A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1355CB5" w14:textId="11138DD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7326D3C" w14:textId="3635F2E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4957CB3" w14:textId="4EB595A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5DDBA11" w14:textId="273A6DC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2F8E18D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4EC30AE" w14:textId="079128EF"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Kézi és gépi forgácsolási technológiák, eszközök</w:t>
            </w:r>
          </w:p>
        </w:tc>
        <w:tc>
          <w:tcPr>
            <w:tcW w:w="758" w:type="dxa"/>
            <w:tcBorders>
              <w:top w:val="nil"/>
              <w:left w:val="nil"/>
              <w:bottom w:val="single" w:sz="4" w:space="0" w:color="auto"/>
              <w:right w:val="single" w:sz="4" w:space="0" w:color="auto"/>
            </w:tcBorders>
            <w:shd w:val="clear" w:color="auto" w:fill="auto"/>
            <w:vAlign w:val="center"/>
          </w:tcPr>
          <w:p w14:paraId="541467FD" w14:textId="66DC058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DE63A84" w14:textId="21CE034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45F991D" w14:textId="7760D42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81F276" w14:textId="58B86ED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E3F5556" w14:textId="36819D8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EB98E1E" w14:textId="25841E7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7626B73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80B28FF" w14:textId="589111A5"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Gépi forgácsoló eljárások gépeinek, szerszámainak ismerete</w:t>
            </w:r>
          </w:p>
        </w:tc>
        <w:tc>
          <w:tcPr>
            <w:tcW w:w="758" w:type="dxa"/>
            <w:tcBorders>
              <w:top w:val="nil"/>
              <w:left w:val="nil"/>
              <w:bottom w:val="single" w:sz="4" w:space="0" w:color="auto"/>
              <w:right w:val="single" w:sz="4" w:space="0" w:color="auto"/>
            </w:tcBorders>
            <w:shd w:val="clear" w:color="auto" w:fill="auto"/>
            <w:vAlign w:val="center"/>
          </w:tcPr>
          <w:p w14:paraId="6F3096AD" w14:textId="505EC80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115519" w14:textId="5F2D5DC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1FA6970" w14:textId="6A73B14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ABC0DC" w14:textId="7365A32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E128339" w14:textId="1D31C4C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741109A" w14:textId="1956A81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44D0BA93"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4A539EF" w14:textId="2C7B2AC3"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Hegesztési, forrasztási alapismeretek, alkalmazott berendezések és eszközök</w:t>
            </w:r>
          </w:p>
        </w:tc>
        <w:tc>
          <w:tcPr>
            <w:tcW w:w="758" w:type="dxa"/>
            <w:tcBorders>
              <w:top w:val="nil"/>
              <w:left w:val="nil"/>
              <w:bottom w:val="single" w:sz="4" w:space="0" w:color="auto"/>
              <w:right w:val="single" w:sz="4" w:space="0" w:color="auto"/>
            </w:tcBorders>
            <w:shd w:val="clear" w:color="auto" w:fill="auto"/>
            <w:vAlign w:val="center"/>
          </w:tcPr>
          <w:p w14:paraId="61AC67D4" w14:textId="0C243B5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E182056" w14:textId="6505D49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E9D416E" w14:textId="2BB9B07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1E41006" w14:textId="0DB2EE7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54781C8" w14:textId="2473180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34ABA0F" w14:textId="6E6DCBB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5050A25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5DA5D00" w14:textId="052CF909"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Korrózióvédelemi alapismeretek</w:t>
            </w:r>
          </w:p>
        </w:tc>
        <w:tc>
          <w:tcPr>
            <w:tcW w:w="758" w:type="dxa"/>
            <w:tcBorders>
              <w:top w:val="nil"/>
              <w:left w:val="nil"/>
              <w:bottom w:val="single" w:sz="4" w:space="0" w:color="auto"/>
              <w:right w:val="single" w:sz="4" w:space="0" w:color="auto"/>
            </w:tcBorders>
            <w:shd w:val="clear" w:color="auto" w:fill="auto"/>
            <w:vAlign w:val="center"/>
          </w:tcPr>
          <w:p w14:paraId="152E9009" w14:textId="295A81B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58643D" w14:textId="10304E1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80A501F" w14:textId="282F6ED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EB0BEE8" w14:textId="3EBBFC5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D9897AF" w14:textId="4CCC14A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1FFE068" w14:textId="4C4056D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28B7990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1C4D2AD8" w14:textId="5B4FE3E6"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Gyártási utasítások értelmezése</w:t>
            </w:r>
          </w:p>
        </w:tc>
        <w:tc>
          <w:tcPr>
            <w:tcW w:w="758" w:type="dxa"/>
            <w:tcBorders>
              <w:top w:val="nil"/>
              <w:left w:val="nil"/>
              <w:bottom w:val="single" w:sz="4" w:space="0" w:color="auto"/>
              <w:right w:val="single" w:sz="4" w:space="0" w:color="auto"/>
            </w:tcBorders>
            <w:shd w:val="clear" w:color="auto" w:fill="auto"/>
            <w:vAlign w:val="center"/>
          </w:tcPr>
          <w:p w14:paraId="57715DC2" w14:textId="22E6C31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326CBA5" w14:textId="09D6858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25F4F8E" w14:textId="05CE16F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D7BF9E3" w14:textId="4E52CF2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82E6AAF" w14:textId="59E2D0F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BF80A9" w14:textId="6D77182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0892D42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F9AF9BF" w14:textId="0CE65F25"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Műszaki fizika</w:t>
            </w:r>
          </w:p>
        </w:tc>
        <w:tc>
          <w:tcPr>
            <w:tcW w:w="758" w:type="dxa"/>
            <w:tcBorders>
              <w:top w:val="nil"/>
              <w:left w:val="nil"/>
              <w:bottom w:val="single" w:sz="4" w:space="0" w:color="auto"/>
              <w:right w:val="single" w:sz="4" w:space="0" w:color="auto"/>
            </w:tcBorders>
            <w:shd w:val="clear" w:color="auto" w:fill="auto"/>
            <w:vAlign w:val="center"/>
          </w:tcPr>
          <w:p w14:paraId="076BE2B1" w14:textId="7CDCD34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0E44CA8" w14:textId="3EA3080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15DB740" w14:textId="0F78442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34BF381" w14:textId="13DC0BF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3C99339" w14:textId="7BC42DF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721D91C" w14:textId="3023524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022AA14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8E56A15" w14:textId="5617BAC4"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Közlekedésben alkalmazott gépelemek, gépek</w:t>
            </w:r>
          </w:p>
        </w:tc>
        <w:tc>
          <w:tcPr>
            <w:tcW w:w="758" w:type="dxa"/>
            <w:tcBorders>
              <w:top w:val="nil"/>
              <w:left w:val="nil"/>
              <w:bottom w:val="single" w:sz="4" w:space="0" w:color="auto"/>
              <w:right w:val="single" w:sz="4" w:space="0" w:color="auto"/>
            </w:tcBorders>
            <w:shd w:val="clear" w:color="auto" w:fill="auto"/>
            <w:vAlign w:val="center"/>
          </w:tcPr>
          <w:p w14:paraId="14239973" w14:textId="6764D6A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4C280F5" w14:textId="228BC2A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4DA08FA" w14:textId="66B6349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B972DB8" w14:textId="770B5A3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C1CFF2" w14:textId="0991E5E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3536A88" w14:textId="3D2C84D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62140F5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19C75ABC" w14:textId="6FF0E40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Elektrotechnikai, elektronikai alapismeretek</w:t>
            </w:r>
          </w:p>
        </w:tc>
        <w:tc>
          <w:tcPr>
            <w:tcW w:w="758" w:type="dxa"/>
            <w:tcBorders>
              <w:top w:val="nil"/>
              <w:left w:val="nil"/>
              <w:bottom w:val="single" w:sz="4" w:space="0" w:color="auto"/>
              <w:right w:val="single" w:sz="4" w:space="0" w:color="auto"/>
            </w:tcBorders>
            <w:shd w:val="clear" w:color="auto" w:fill="auto"/>
            <w:vAlign w:val="center"/>
          </w:tcPr>
          <w:p w14:paraId="0FF0A688" w14:textId="0767C12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E3166C8" w14:textId="326A817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840C30C" w14:textId="3AF65D5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878CA3" w14:textId="1867D70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2B048F" w14:textId="62B019A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B5AB664" w14:textId="18D40E4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00C54CA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308A54C" w14:textId="1A349D0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Műszaki mérés eszközei</w:t>
            </w:r>
          </w:p>
        </w:tc>
        <w:tc>
          <w:tcPr>
            <w:tcW w:w="758" w:type="dxa"/>
            <w:tcBorders>
              <w:top w:val="nil"/>
              <w:left w:val="nil"/>
              <w:bottom w:val="single" w:sz="4" w:space="0" w:color="auto"/>
              <w:right w:val="single" w:sz="4" w:space="0" w:color="auto"/>
            </w:tcBorders>
            <w:shd w:val="clear" w:color="auto" w:fill="auto"/>
            <w:vAlign w:val="center"/>
          </w:tcPr>
          <w:p w14:paraId="6DBA14D2" w14:textId="6F77CF5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6BDAFAE" w14:textId="625AC56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6097590" w14:textId="4F53D74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3EFD680" w14:textId="5E75ECD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304C764" w14:textId="6D0B191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9620778" w14:textId="5DCD86C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65CDC95E"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64B5DFE" w14:textId="30B865D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lastRenderedPageBreak/>
              <w:t>Digitális technikák és elektronikus műszerek</w:t>
            </w:r>
          </w:p>
        </w:tc>
        <w:tc>
          <w:tcPr>
            <w:tcW w:w="758" w:type="dxa"/>
            <w:tcBorders>
              <w:top w:val="nil"/>
              <w:left w:val="nil"/>
              <w:bottom w:val="single" w:sz="4" w:space="0" w:color="auto"/>
              <w:right w:val="single" w:sz="4" w:space="0" w:color="auto"/>
            </w:tcBorders>
            <w:shd w:val="clear" w:color="auto" w:fill="auto"/>
            <w:vAlign w:val="center"/>
          </w:tcPr>
          <w:p w14:paraId="4461D880" w14:textId="2D2707D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8BB90D2" w14:textId="4D64F28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EAFBED3" w14:textId="34B86DE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7388C47" w14:textId="225CD00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F6A61A6" w14:textId="5DA523E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F30FFB0" w14:textId="235E8DA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235778B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CB64416" w14:textId="7D6D703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Mérési utasítások értelmezése</w:t>
            </w:r>
          </w:p>
        </w:tc>
        <w:tc>
          <w:tcPr>
            <w:tcW w:w="758" w:type="dxa"/>
            <w:tcBorders>
              <w:top w:val="nil"/>
              <w:left w:val="nil"/>
              <w:bottom w:val="single" w:sz="4" w:space="0" w:color="auto"/>
              <w:right w:val="single" w:sz="4" w:space="0" w:color="auto"/>
            </w:tcBorders>
            <w:shd w:val="clear" w:color="auto" w:fill="auto"/>
            <w:vAlign w:val="center"/>
          </w:tcPr>
          <w:p w14:paraId="575EE8EE" w14:textId="6A762C4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F1AC807" w14:textId="528D218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1789F03" w14:textId="0B4BA59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793AA3" w14:textId="701D37A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4CB657E" w14:textId="2BECBD5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A016A49" w14:textId="3427700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0AEE332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6B0F942" w14:textId="68012E01"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Érintésvédelmi alapismeretek</w:t>
            </w:r>
          </w:p>
        </w:tc>
        <w:tc>
          <w:tcPr>
            <w:tcW w:w="758" w:type="dxa"/>
            <w:tcBorders>
              <w:top w:val="nil"/>
              <w:left w:val="nil"/>
              <w:bottom w:val="single" w:sz="4" w:space="0" w:color="auto"/>
              <w:right w:val="single" w:sz="4" w:space="0" w:color="auto"/>
            </w:tcBorders>
            <w:shd w:val="clear" w:color="auto" w:fill="auto"/>
            <w:vAlign w:val="center"/>
          </w:tcPr>
          <w:p w14:paraId="4E56FE84" w14:textId="104ED36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A6EE7DD" w14:textId="3B11C82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BC2084B" w14:textId="3437511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DC4D43A" w14:textId="492D99B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30E8AA3" w14:textId="756E150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FE979B1" w14:textId="1B2AC0A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6EEF6AC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F2C1276" w14:textId="522DCF9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Szerszámok, kézi kisgépek biztonsági előírásai</w:t>
            </w:r>
          </w:p>
        </w:tc>
        <w:tc>
          <w:tcPr>
            <w:tcW w:w="758" w:type="dxa"/>
            <w:tcBorders>
              <w:top w:val="nil"/>
              <w:left w:val="nil"/>
              <w:bottom w:val="single" w:sz="4" w:space="0" w:color="auto"/>
              <w:right w:val="single" w:sz="4" w:space="0" w:color="auto"/>
            </w:tcBorders>
            <w:shd w:val="clear" w:color="auto" w:fill="auto"/>
            <w:vAlign w:val="center"/>
          </w:tcPr>
          <w:p w14:paraId="08CD2FC8" w14:textId="42809BA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2AEC953" w14:textId="5AE1504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6E3B6F" w14:textId="10D1AD7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DEAF9B4" w14:textId="56F8FA8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A7A22D8" w14:textId="28B1269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A9771A5" w14:textId="2F22B5F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25C7710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1DF6792" w14:textId="61AAA9C7"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Gépüzemeltetés, anyagmozgatás, emelőgépek munkabiztonsági szabályai</w:t>
            </w:r>
          </w:p>
        </w:tc>
        <w:tc>
          <w:tcPr>
            <w:tcW w:w="758" w:type="dxa"/>
            <w:tcBorders>
              <w:top w:val="nil"/>
              <w:left w:val="nil"/>
              <w:bottom w:val="single" w:sz="4" w:space="0" w:color="auto"/>
              <w:right w:val="single" w:sz="4" w:space="0" w:color="auto"/>
            </w:tcBorders>
            <w:shd w:val="clear" w:color="auto" w:fill="auto"/>
            <w:vAlign w:val="center"/>
          </w:tcPr>
          <w:p w14:paraId="229536D0" w14:textId="6B401F3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1649D42" w14:textId="15FA7EB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BF1C2B2" w14:textId="45DBDE2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4C6F8B6" w14:textId="1EE6C72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04033FD" w14:textId="1671F69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A172A88" w14:textId="2D0E8C4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077C970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F482F06" w14:textId="22292058"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Környezetvédelmi, tűzvédelmi ismeretek</w:t>
            </w:r>
          </w:p>
        </w:tc>
        <w:tc>
          <w:tcPr>
            <w:tcW w:w="758" w:type="dxa"/>
            <w:tcBorders>
              <w:top w:val="nil"/>
              <w:left w:val="nil"/>
              <w:bottom w:val="single" w:sz="4" w:space="0" w:color="auto"/>
              <w:right w:val="single" w:sz="4" w:space="0" w:color="auto"/>
            </w:tcBorders>
            <w:shd w:val="clear" w:color="auto" w:fill="auto"/>
            <w:vAlign w:val="center"/>
          </w:tcPr>
          <w:p w14:paraId="3F40E155" w14:textId="1ECA968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7113FF0" w14:textId="5CFE7D1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BCEADA9" w14:textId="2A12658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2E8ED35" w14:textId="1ECCC08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CE0E8AA" w14:textId="300303D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B4A9680" w14:textId="7EB802A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3178767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1BB8C70" w14:textId="744BE5C3"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Munkahelyi veszélyek, emberi tényezők</w:t>
            </w:r>
          </w:p>
        </w:tc>
        <w:tc>
          <w:tcPr>
            <w:tcW w:w="758" w:type="dxa"/>
            <w:tcBorders>
              <w:top w:val="nil"/>
              <w:left w:val="nil"/>
              <w:bottom w:val="single" w:sz="4" w:space="0" w:color="auto"/>
              <w:right w:val="single" w:sz="4" w:space="0" w:color="auto"/>
            </w:tcBorders>
            <w:shd w:val="clear" w:color="auto" w:fill="auto"/>
            <w:vAlign w:val="center"/>
          </w:tcPr>
          <w:p w14:paraId="23077FCD" w14:textId="1EBA632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1BEB083" w14:textId="6F7A85A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B869803" w14:textId="4A65C07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5827FD6" w14:textId="3C947D3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A6EF8ED" w14:textId="2793F8A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E50812D" w14:textId="72B7D4F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70ED606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6561E8"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D6A07B4"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B65922"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98657E7"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E6F7C9"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4BC9CB5"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D4988E" w14:textId="77777777" w:rsidR="000A6073" w:rsidRPr="00560CF1" w:rsidRDefault="000A6073" w:rsidP="000A6073">
            <w:pPr>
              <w:autoSpaceDE w:val="0"/>
              <w:autoSpaceDN w:val="0"/>
              <w:adjustRightInd w:val="0"/>
              <w:spacing w:after="0"/>
              <w:jc w:val="center"/>
              <w:rPr>
                <w:rFonts w:cs="Times New Roman"/>
                <w:caps/>
                <w:color w:val="000000"/>
                <w:szCs w:val="24"/>
              </w:rPr>
            </w:pPr>
          </w:p>
        </w:tc>
      </w:tr>
      <w:tr w:rsidR="000A6073" w:rsidRPr="00560CF1" w14:paraId="58C9858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D97D03E" w14:textId="2C54527A"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Gépészeti dokumentációk olvasása, értelmezése, készítése</w:t>
            </w:r>
          </w:p>
        </w:tc>
        <w:tc>
          <w:tcPr>
            <w:tcW w:w="758" w:type="dxa"/>
            <w:tcBorders>
              <w:top w:val="nil"/>
              <w:left w:val="nil"/>
              <w:bottom w:val="single" w:sz="4" w:space="0" w:color="auto"/>
              <w:right w:val="single" w:sz="4" w:space="0" w:color="auto"/>
            </w:tcBorders>
            <w:shd w:val="clear" w:color="auto" w:fill="auto"/>
            <w:vAlign w:val="center"/>
          </w:tcPr>
          <w:p w14:paraId="241CB45D" w14:textId="39ECEF7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C402574" w14:textId="51AB2CE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3E9D2E5" w14:textId="2EE5714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C4C697D" w14:textId="3336A95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A77D97F" w14:textId="530A9F6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2DFA4FF" w14:textId="599232D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0A6073" w:rsidRPr="00560CF1" w14:paraId="280FDA1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6148368" w14:textId="58B56F0B"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Műszaki fizika alapösszefüggéseinek alkalmazása</w:t>
            </w:r>
          </w:p>
        </w:tc>
        <w:tc>
          <w:tcPr>
            <w:tcW w:w="758" w:type="dxa"/>
            <w:tcBorders>
              <w:top w:val="nil"/>
              <w:left w:val="nil"/>
              <w:bottom w:val="single" w:sz="4" w:space="0" w:color="auto"/>
              <w:right w:val="single" w:sz="4" w:space="0" w:color="auto"/>
            </w:tcBorders>
            <w:shd w:val="clear" w:color="auto" w:fill="auto"/>
            <w:vAlign w:val="center"/>
          </w:tcPr>
          <w:p w14:paraId="1C0204D3" w14:textId="4371EC6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47FD68A" w14:textId="0486615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7563557" w14:textId="3250219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1490FD8" w14:textId="47265EE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AF17EA7" w14:textId="26146A3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D949473" w14:textId="783C6C3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7C8CE0DC"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32D934C" w14:textId="411073D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Elektromos dokumentációk olvasása, értelmezése, készítése</w:t>
            </w:r>
          </w:p>
        </w:tc>
        <w:tc>
          <w:tcPr>
            <w:tcW w:w="758" w:type="dxa"/>
            <w:tcBorders>
              <w:top w:val="nil"/>
              <w:left w:val="nil"/>
              <w:bottom w:val="single" w:sz="4" w:space="0" w:color="auto"/>
              <w:right w:val="single" w:sz="4" w:space="0" w:color="auto"/>
            </w:tcBorders>
            <w:shd w:val="clear" w:color="auto" w:fill="auto"/>
            <w:vAlign w:val="center"/>
          </w:tcPr>
          <w:p w14:paraId="06788B47" w14:textId="2F37D9E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983CCE7" w14:textId="0CAEC5D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058ADE6" w14:textId="27E7891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5142200" w14:textId="7882161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06944DA" w14:textId="31970E3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183136B" w14:textId="0B08DF9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660500F4"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39B6337" w14:textId="6E76A9F9"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Elektrotechnika, elektronika, digitális technika alapösszefüggéseinek alkalmazása</w:t>
            </w:r>
          </w:p>
        </w:tc>
        <w:tc>
          <w:tcPr>
            <w:tcW w:w="758" w:type="dxa"/>
            <w:tcBorders>
              <w:top w:val="nil"/>
              <w:left w:val="nil"/>
              <w:bottom w:val="single" w:sz="4" w:space="0" w:color="auto"/>
              <w:right w:val="single" w:sz="4" w:space="0" w:color="auto"/>
            </w:tcBorders>
            <w:shd w:val="clear" w:color="auto" w:fill="auto"/>
            <w:vAlign w:val="center"/>
          </w:tcPr>
          <w:p w14:paraId="3B3A023B" w14:textId="5963BAE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B7475B0" w14:textId="62061D1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DD3BC1F" w14:textId="1F96C7C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EE4F3A3" w14:textId="767B27F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0639026" w14:textId="6DB9D0B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9DFD23" w14:textId="0C88616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4D69D8A5"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902774A" w14:textId="670EA348"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Mérési jegyzőkönyvek készítése</w:t>
            </w:r>
          </w:p>
        </w:tc>
        <w:tc>
          <w:tcPr>
            <w:tcW w:w="758" w:type="dxa"/>
            <w:tcBorders>
              <w:top w:val="nil"/>
              <w:left w:val="nil"/>
              <w:bottom w:val="single" w:sz="4" w:space="0" w:color="auto"/>
              <w:right w:val="single" w:sz="4" w:space="0" w:color="auto"/>
            </w:tcBorders>
            <w:shd w:val="clear" w:color="auto" w:fill="auto"/>
            <w:vAlign w:val="center"/>
          </w:tcPr>
          <w:p w14:paraId="1EA74C3E" w14:textId="379AF7B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324B1C1" w14:textId="4F1D28C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1C3FAAE" w14:textId="2CB22E3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6749637" w14:textId="4AA3B83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B38DE1" w14:textId="05DFE83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056CFAB" w14:textId="79DC103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5126B77D"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EDCDDC"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BFF631D"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8A227B"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159A571"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2CDB4F"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E637D3"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F85021" w14:textId="77777777" w:rsidR="000A6073" w:rsidRPr="00560CF1" w:rsidRDefault="000A6073" w:rsidP="000A6073">
            <w:pPr>
              <w:autoSpaceDE w:val="0"/>
              <w:autoSpaceDN w:val="0"/>
              <w:adjustRightInd w:val="0"/>
              <w:spacing w:after="0"/>
              <w:jc w:val="center"/>
              <w:rPr>
                <w:rFonts w:cs="Times New Roman"/>
                <w:caps/>
                <w:color w:val="000000"/>
                <w:szCs w:val="24"/>
              </w:rPr>
            </w:pPr>
          </w:p>
        </w:tc>
      </w:tr>
      <w:tr w:rsidR="000A6073" w:rsidRPr="00560CF1" w14:paraId="4111607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55A0469" w14:textId="225B3310"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Megbízhatóság</w:t>
            </w:r>
          </w:p>
        </w:tc>
        <w:tc>
          <w:tcPr>
            <w:tcW w:w="758" w:type="dxa"/>
            <w:tcBorders>
              <w:top w:val="nil"/>
              <w:left w:val="nil"/>
              <w:bottom w:val="single" w:sz="4" w:space="0" w:color="auto"/>
              <w:right w:val="single" w:sz="4" w:space="0" w:color="auto"/>
            </w:tcBorders>
            <w:shd w:val="clear" w:color="auto" w:fill="auto"/>
            <w:vAlign w:val="center"/>
          </w:tcPr>
          <w:p w14:paraId="796818D1" w14:textId="1FC2A69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8D009D" w14:textId="097D7DB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15D5616" w14:textId="2E4BC7C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4BC55AC" w14:textId="2C3C7E1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82F6C7F" w14:textId="27BD9C1C"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6202C6" w14:textId="301AA5A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377BE3D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2AD81ED" w14:textId="0951DC73"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Pontosság</w:t>
            </w:r>
          </w:p>
        </w:tc>
        <w:tc>
          <w:tcPr>
            <w:tcW w:w="758" w:type="dxa"/>
            <w:tcBorders>
              <w:top w:val="nil"/>
              <w:left w:val="nil"/>
              <w:bottom w:val="single" w:sz="4" w:space="0" w:color="auto"/>
              <w:right w:val="single" w:sz="4" w:space="0" w:color="auto"/>
            </w:tcBorders>
            <w:shd w:val="clear" w:color="auto" w:fill="auto"/>
            <w:vAlign w:val="center"/>
          </w:tcPr>
          <w:p w14:paraId="655E47BF" w14:textId="2482E70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CF364BE" w14:textId="4CE569F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06CBE9D" w14:textId="181FA0B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6D974F5" w14:textId="10667BB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F68D8BD" w14:textId="46A48AB2"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44F7658" w14:textId="3169B47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7B49A252"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6E068BA" w14:textId="3F3E19D8"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Önállóság</w:t>
            </w:r>
          </w:p>
        </w:tc>
        <w:tc>
          <w:tcPr>
            <w:tcW w:w="758" w:type="dxa"/>
            <w:tcBorders>
              <w:top w:val="nil"/>
              <w:left w:val="nil"/>
              <w:bottom w:val="single" w:sz="4" w:space="0" w:color="auto"/>
              <w:right w:val="single" w:sz="4" w:space="0" w:color="auto"/>
            </w:tcBorders>
            <w:shd w:val="clear" w:color="auto" w:fill="auto"/>
            <w:vAlign w:val="center"/>
          </w:tcPr>
          <w:p w14:paraId="0A1E7533" w14:textId="4C7245A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D82DFE5" w14:textId="56E76E9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0D44123" w14:textId="0789620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9D3B999" w14:textId="3C83817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A841347" w14:textId="1C0A658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7E44577" w14:textId="55E6E2AF"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58C2222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E5178D"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9C56E7D"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2C8B52"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5E9C7CB"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A28C05"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AE2440D"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599552" w14:textId="77777777" w:rsidR="000A6073" w:rsidRPr="00560CF1" w:rsidRDefault="000A6073" w:rsidP="000A6073">
            <w:pPr>
              <w:autoSpaceDE w:val="0"/>
              <w:autoSpaceDN w:val="0"/>
              <w:adjustRightInd w:val="0"/>
              <w:spacing w:after="0"/>
              <w:jc w:val="center"/>
              <w:rPr>
                <w:rFonts w:cs="Times New Roman"/>
                <w:caps/>
                <w:color w:val="000000"/>
                <w:szCs w:val="24"/>
              </w:rPr>
            </w:pPr>
          </w:p>
        </w:tc>
      </w:tr>
      <w:tr w:rsidR="000A6073" w:rsidRPr="00560CF1" w14:paraId="3E2BDAA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AA561A7" w14:textId="2F258BD2"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Határozottság</w:t>
            </w:r>
          </w:p>
        </w:tc>
        <w:tc>
          <w:tcPr>
            <w:tcW w:w="758" w:type="dxa"/>
            <w:tcBorders>
              <w:top w:val="nil"/>
              <w:left w:val="nil"/>
              <w:bottom w:val="single" w:sz="4" w:space="0" w:color="auto"/>
              <w:right w:val="single" w:sz="4" w:space="0" w:color="auto"/>
            </w:tcBorders>
            <w:shd w:val="clear" w:color="auto" w:fill="auto"/>
            <w:vAlign w:val="center"/>
          </w:tcPr>
          <w:p w14:paraId="25A00695" w14:textId="4E71D10D"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293D7A" w14:textId="7F6DD0C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4281F66" w14:textId="32EFB2E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2498118" w14:textId="30AEC90B"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8EA44EA" w14:textId="3C637A4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E62C4FC" w14:textId="4F5689A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3E6F5A4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23878D" w14:textId="77777777" w:rsidR="000A6073" w:rsidRPr="00560CF1" w:rsidRDefault="000A6073" w:rsidP="000A6073">
            <w:pPr>
              <w:autoSpaceDE w:val="0"/>
              <w:autoSpaceDN w:val="0"/>
              <w:adjustRightInd w:val="0"/>
              <w:spacing w:after="0"/>
              <w:jc w:val="center"/>
              <w:rPr>
                <w:rFonts w:cs="Times New Roman"/>
                <w:color w:val="000000"/>
                <w:szCs w:val="24"/>
              </w:rPr>
            </w:pPr>
            <w:r w:rsidRPr="00560CF1">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E140BC1"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13DBA7"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DE8F47"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2B6911"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B6A7596" w14:textId="77777777" w:rsidR="000A6073" w:rsidRPr="00560CF1"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2DCF1C" w14:textId="77777777" w:rsidR="000A6073" w:rsidRPr="00560CF1" w:rsidRDefault="000A6073" w:rsidP="000A6073">
            <w:pPr>
              <w:autoSpaceDE w:val="0"/>
              <w:autoSpaceDN w:val="0"/>
              <w:adjustRightInd w:val="0"/>
              <w:spacing w:after="0"/>
              <w:jc w:val="center"/>
              <w:rPr>
                <w:rFonts w:cs="Times New Roman"/>
                <w:caps/>
                <w:color w:val="000000"/>
                <w:szCs w:val="24"/>
              </w:rPr>
            </w:pPr>
          </w:p>
        </w:tc>
      </w:tr>
      <w:tr w:rsidR="000A6073" w:rsidRPr="00560CF1" w14:paraId="31A6A26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0E778C3" w14:textId="314266E7"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Logikus gondolkodás</w:t>
            </w:r>
          </w:p>
        </w:tc>
        <w:tc>
          <w:tcPr>
            <w:tcW w:w="758" w:type="dxa"/>
            <w:tcBorders>
              <w:top w:val="nil"/>
              <w:left w:val="nil"/>
              <w:bottom w:val="single" w:sz="4" w:space="0" w:color="auto"/>
              <w:right w:val="single" w:sz="4" w:space="0" w:color="auto"/>
            </w:tcBorders>
            <w:shd w:val="clear" w:color="auto" w:fill="auto"/>
            <w:vAlign w:val="center"/>
          </w:tcPr>
          <w:p w14:paraId="5B10AD4D" w14:textId="5B727F5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D5425C" w14:textId="528B004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55F7FA9" w14:textId="3996399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B17818" w14:textId="532C76F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2591ABF" w14:textId="6BDC3658"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F63C5C2" w14:textId="7A1DC7A6"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33649C3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0B13E3B" w14:textId="63812AE8"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Tervezés</w:t>
            </w:r>
          </w:p>
        </w:tc>
        <w:tc>
          <w:tcPr>
            <w:tcW w:w="758" w:type="dxa"/>
            <w:tcBorders>
              <w:top w:val="nil"/>
              <w:left w:val="nil"/>
              <w:bottom w:val="single" w:sz="4" w:space="0" w:color="auto"/>
              <w:right w:val="single" w:sz="4" w:space="0" w:color="auto"/>
            </w:tcBorders>
            <w:shd w:val="clear" w:color="auto" w:fill="auto"/>
            <w:vAlign w:val="center"/>
          </w:tcPr>
          <w:p w14:paraId="0AAD3E18" w14:textId="6D57ED0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333DE55" w14:textId="612C40B0"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7E544E2" w14:textId="79BA8D8E"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190826B" w14:textId="04D576D4"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FE8276C" w14:textId="0C3C486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83D514D" w14:textId="7FB289C1"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0A6073" w:rsidRPr="00560CF1" w14:paraId="4A33712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5C9A806" w14:textId="7F5BB85B" w:rsidR="000A6073" w:rsidRPr="00560CF1" w:rsidRDefault="000A6073" w:rsidP="000A6073">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Figyelem összpontosítás</w:t>
            </w:r>
          </w:p>
        </w:tc>
        <w:tc>
          <w:tcPr>
            <w:tcW w:w="758" w:type="dxa"/>
            <w:tcBorders>
              <w:top w:val="nil"/>
              <w:left w:val="nil"/>
              <w:bottom w:val="single" w:sz="4" w:space="0" w:color="auto"/>
              <w:right w:val="single" w:sz="4" w:space="0" w:color="auto"/>
            </w:tcBorders>
            <w:shd w:val="clear" w:color="auto" w:fill="auto"/>
            <w:vAlign w:val="center"/>
          </w:tcPr>
          <w:p w14:paraId="143FB0F2" w14:textId="7CBC760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A73E151" w14:textId="65085423"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A97E379" w14:textId="0B90B715"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FFE8D3F" w14:textId="49CC577A"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37D8021" w14:textId="3F44BBA9"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0A94E74" w14:textId="4AE02227" w:rsidR="000A6073" w:rsidRPr="00560CF1" w:rsidRDefault="000A6073" w:rsidP="000A6073">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bl>
    <w:p w14:paraId="32891480" w14:textId="77777777" w:rsidR="00AD55B2" w:rsidRPr="000041D7" w:rsidRDefault="00AD55B2" w:rsidP="00C53E01">
      <w:pPr>
        <w:rPr>
          <w:rFonts w:cs="Times New Roman"/>
        </w:rPr>
      </w:pPr>
    </w:p>
    <w:p w14:paraId="048AF4B2" w14:textId="5A8F3478" w:rsidR="00C53E01" w:rsidRPr="000041D7" w:rsidRDefault="000A6073" w:rsidP="00C53E01">
      <w:pPr>
        <w:pStyle w:val="Listaszerbekezds"/>
        <w:numPr>
          <w:ilvl w:val="0"/>
          <w:numId w:val="8"/>
        </w:numPr>
        <w:tabs>
          <w:tab w:val="right" w:pos="9072"/>
        </w:tabs>
        <w:spacing w:after="0"/>
        <w:rPr>
          <w:rFonts w:cs="Times New Roman"/>
          <w:b/>
        </w:rPr>
      </w:pPr>
      <w:r w:rsidRPr="000041D7">
        <w:rPr>
          <w:rFonts w:cs="Times New Roman"/>
          <w:b/>
        </w:rPr>
        <w:t>Közlekedési ismeretek</w:t>
      </w:r>
      <w:r w:rsidR="00C53E01" w:rsidRPr="000041D7">
        <w:rPr>
          <w:rFonts w:cs="Times New Roman"/>
          <w:b/>
        </w:rPr>
        <w:t xml:space="preserve"> tantárgy</w:t>
      </w:r>
      <w:r w:rsidR="00C53E01" w:rsidRPr="000041D7">
        <w:rPr>
          <w:rFonts w:cs="Times New Roman"/>
          <w:b/>
        </w:rPr>
        <w:tab/>
      </w:r>
      <w:r w:rsidR="00974BE0" w:rsidRPr="000041D7">
        <w:rPr>
          <w:rFonts w:cs="Times New Roman"/>
          <w:b/>
        </w:rPr>
        <w:t>36</w:t>
      </w:r>
      <w:r w:rsidR="00C53E01" w:rsidRPr="000041D7">
        <w:rPr>
          <w:rFonts w:cs="Times New Roman"/>
          <w:b/>
        </w:rPr>
        <w:t xml:space="preserve"> óra/</w:t>
      </w:r>
      <w:r w:rsidR="00974BE0" w:rsidRPr="000041D7">
        <w:rPr>
          <w:rFonts w:cs="Times New Roman"/>
          <w:b/>
        </w:rPr>
        <w:t>36</w:t>
      </w:r>
      <w:r w:rsidR="00C53E01" w:rsidRPr="000041D7">
        <w:rPr>
          <w:rFonts w:cs="Times New Roman"/>
          <w:b/>
        </w:rPr>
        <w:t xml:space="preserve"> óra*</w:t>
      </w:r>
    </w:p>
    <w:p w14:paraId="61D9FDFE" w14:textId="77777777" w:rsidR="00C53E01" w:rsidRPr="000041D7" w:rsidRDefault="00C53E01" w:rsidP="00C53E01">
      <w:pPr>
        <w:spacing w:after="0"/>
        <w:jc w:val="right"/>
        <w:rPr>
          <w:rFonts w:cs="Times New Roman"/>
          <w:sz w:val="20"/>
        </w:rPr>
      </w:pPr>
      <w:r w:rsidRPr="000041D7">
        <w:rPr>
          <w:rFonts w:cs="Times New Roman"/>
          <w:sz w:val="20"/>
        </w:rPr>
        <w:t>* 9-13. évfolyamon megszervezett képzés/13. és 14. évfolyamon megszervezett képzés</w:t>
      </w:r>
    </w:p>
    <w:p w14:paraId="02F1F55C" w14:textId="77777777" w:rsidR="004239CF" w:rsidRPr="000041D7" w:rsidRDefault="004239CF" w:rsidP="004239CF">
      <w:pPr>
        <w:spacing w:after="0"/>
        <w:ind w:left="426"/>
        <w:rPr>
          <w:rFonts w:cs="Times New Roman"/>
        </w:rPr>
      </w:pPr>
    </w:p>
    <w:p w14:paraId="175E761C" w14:textId="7A090672" w:rsidR="004239CF" w:rsidRPr="000041D7" w:rsidRDefault="004239CF" w:rsidP="004239CF">
      <w:pPr>
        <w:spacing w:after="0"/>
        <w:ind w:left="426"/>
        <w:rPr>
          <w:rFonts w:cs="Times New Roman"/>
        </w:rPr>
      </w:pPr>
      <w:r w:rsidRPr="000041D7">
        <w:rPr>
          <w:rFonts w:cs="Times New Roman"/>
        </w:rPr>
        <w:t xml:space="preserve">A tantárgy a </w:t>
      </w:r>
      <w:r w:rsidR="007E0A9F" w:rsidRPr="000041D7">
        <w:rPr>
          <w:rFonts w:cs="Times New Roman"/>
        </w:rPr>
        <w:t>fő</w:t>
      </w:r>
      <w:r w:rsidRPr="000041D7">
        <w:rPr>
          <w:rFonts w:cs="Times New Roman"/>
        </w:rPr>
        <w:t>szakképesítéshez kapcsolódik.</w:t>
      </w:r>
    </w:p>
    <w:p w14:paraId="1DE5BFAE" w14:textId="77777777" w:rsidR="004239CF" w:rsidRPr="000041D7" w:rsidRDefault="004239CF" w:rsidP="004239CF">
      <w:pPr>
        <w:spacing w:after="0"/>
        <w:ind w:left="426"/>
        <w:rPr>
          <w:rFonts w:cs="Times New Roman"/>
        </w:rPr>
      </w:pPr>
    </w:p>
    <w:p w14:paraId="11F746D6"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tantárgy tanításának célja</w:t>
      </w:r>
    </w:p>
    <w:p w14:paraId="4F15E900" w14:textId="77777777" w:rsidR="007E0A9F" w:rsidRPr="000041D7" w:rsidRDefault="007E0A9F" w:rsidP="007E0A9F">
      <w:pPr>
        <w:spacing w:after="0"/>
        <w:ind w:left="426"/>
        <w:rPr>
          <w:rFonts w:cs="Times New Roman"/>
        </w:rPr>
      </w:pPr>
      <w:r w:rsidRPr="000041D7">
        <w:rPr>
          <w:rFonts w:cs="Times New Roman"/>
        </w:rPr>
        <w:t xml:space="preserve">A közlekedési alapismeretek tantárgy tanításának célja, hogy a tanulók ismerjék meg a legfontosabb közlekedési </w:t>
      </w:r>
      <w:proofErr w:type="spellStart"/>
      <w:r w:rsidRPr="000041D7">
        <w:rPr>
          <w:rFonts w:cs="Times New Roman"/>
        </w:rPr>
        <w:t>alágazatok</w:t>
      </w:r>
      <w:proofErr w:type="spellEnd"/>
      <w:r w:rsidRPr="000041D7">
        <w:rPr>
          <w:rFonts w:cs="Times New Roman"/>
        </w:rPr>
        <w:t>, nevezetesen a közúti, a vasúti, a vízi és a légi közlekedés legfontosabb technikai jellemzőit.</w:t>
      </w:r>
    </w:p>
    <w:p w14:paraId="16988C2E" w14:textId="77777777" w:rsidR="007E0A9F" w:rsidRPr="000041D7" w:rsidRDefault="007E0A9F" w:rsidP="007E0A9F">
      <w:pPr>
        <w:spacing w:after="0"/>
        <w:ind w:left="426"/>
        <w:rPr>
          <w:rFonts w:cs="Times New Roman"/>
        </w:rPr>
      </w:pPr>
      <w:r w:rsidRPr="000041D7">
        <w:rPr>
          <w:rFonts w:cs="Times New Roman"/>
        </w:rPr>
        <w:t xml:space="preserve">A tanulók a tanulási folyamat során sajátítsák el az egyes közlekedési </w:t>
      </w:r>
      <w:proofErr w:type="spellStart"/>
      <w:r w:rsidRPr="000041D7">
        <w:rPr>
          <w:rFonts w:cs="Times New Roman"/>
        </w:rPr>
        <w:t>alágazatoknál</w:t>
      </w:r>
      <w:proofErr w:type="spellEnd"/>
      <w:r w:rsidRPr="000041D7">
        <w:rPr>
          <w:rFonts w:cs="Times New Roman"/>
        </w:rPr>
        <w:t xml:space="preserve"> alkalmazott technikai megoldásokat, azok történeti fejlődését azok jelenségeit és folyamatait.</w:t>
      </w:r>
    </w:p>
    <w:p w14:paraId="754678C1" w14:textId="77777777" w:rsidR="007E0A9F" w:rsidRPr="000041D7" w:rsidRDefault="007E0A9F" w:rsidP="007E0A9F">
      <w:pPr>
        <w:spacing w:after="0"/>
        <w:ind w:left="426"/>
        <w:rPr>
          <w:rFonts w:cs="Times New Roman"/>
        </w:rPr>
      </w:pPr>
      <w:r w:rsidRPr="000041D7">
        <w:rPr>
          <w:rFonts w:cs="Times New Roman"/>
        </w:rPr>
        <w:t xml:space="preserve">Továbbá ráirányítani a tanulók figyelmét az egyes közlekedési </w:t>
      </w:r>
      <w:proofErr w:type="spellStart"/>
      <w:r w:rsidRPr="000041D7">
        <w:rPr>
          <w:rFonts w:cs="Times New Roman"/>
        </w:rPr>
        <w:t>alágazatok</w:t>
      </w:r>
      <w:proofErr w:type="spellEnd"/>
      <w:r w:rsidRPr="000041D7">
        <w:rPr>
          <w:rFonts w:cs="Times New Roman"/>
        </w:rPr>
        <w:t xml:space="preserve"> közötti kapcsolatrendszerre.</w:t>
      </w:r>
    </w:p>
    <w:p w14:paraId="2B937F39" w14:textId="77777777" w:rsidR="007E0A9F" w:rsidRPr="000041D7" w:rsidRDefault="007E0A9F" w:rsidP="007E0A9F">
      <w:pPr>
        <w:spacing w:after="0"/>
        <w:ind w:left="426"/>
        <w:rPr>
          <w:rFonts w:cs="Times New Roman"/>
        </w:rPr>
      </w:pPr>
      <w:r w:rsidRPr="000041D7">
        <w:rPr>
          <w:rFonts w:cs="Times New Roman"/>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14:paraId="548471F7" w14:textId="77777777" w:rsidR="007E0A9F" w:rsidRPr="000041D7" w:rsidRDefault="007E0A9F" w:rsidP="007E0A9F">
      <w:pPr>
        <w:spacing w:after="0"/>
        <w:ind w:left="426"/>
        <w:rPr>
          <w:rFonts w:cs="Times New Roman"/>
        </w:rPr>
      </w:pPr>
      <w:r w:rsidRPr="000041D7">
        <w:rPr>
          <w:rFonts w:cs="Times New Roman"/>
        </w:rPr>
        <w:lastRenderedPageBreak/>
        <w:t>Felhívni a tanulók figyelmét a biztonságos közlekedés megvalósításának feltételeire, valamint a közlekedésbiztonságot befolyásoló tényezőkre.</w:t>
      </w:r>
    </w:p>
    <w:p w14:paraId="05FA1F88" w14:textId="7814FCC6" w:rsidR="00C53E01" w:rsidRDefault="007E0A9F" w:rsidP="00C53E01">
      <w:pPr>
        <w:spacing w:after="0"/>
        <w:ind w:left="426"/>
        <w:rPr>
          <w:rFonts w:cs="Times New Roman"/>
        </w:rPr>
      </w:pPr>
      <w:r w:rsidRPr="000041D7">
        <w:rPr>
          <w:rFonts w:cs="Times New Roman"/>
        </w:rPr>
        <w:t>Lehetőséget biztosítani a tanulók számára, hogy az egyes közlekedési területek megismerése során el tudja dönteni, hogy tanulmányait mely szakirányban kívánja folytatni.</w:t>
      </w:r>
    </w:p>
    <w:p w14:paraId="47493D9F" w14:textId="77777777" w:rsidR="00560CF1" w:rsidRPr="000041D7" w:rsidRDefault="00560CF1" w:rsidP="00C53E01">
      <w:pPr>
        <w:spacing w:after="0"/>
        <w:ind w:left="426"/>
        <w:rPr>
          <w:rFonts w:cs="Times New Roman"/>
        </w:rPr>
      </w:pPr>
    </w:p>
    <w:p w14:paraId="67986AE9"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Kapcsolódó közismereti, szakmai tartalmak</w:t>
      </w:r>
    </w:p>
    <w:p w14:paraId="7B13B1DD" w14:textId="77777777" w:rsidR="007E0A9F" w:rsidRPr="000041D7" w:rsidRDefault="007E0A9F" w:rsidP="007E0A9F">
      <w:pPr>
        <w:spacing w:after="0"/>
        <w:ind w:left="426"/>
        <w:rPr>
          <w:rFonts w:cs="Times New Roman"/>
        </w:rPr>
      </w:pPr>
      <w:r w:rsidRPr="000041D7">
        <w:rPr>
          <w:rFonts w:cs="Times New Roman"/>
        </w:rPr>
        <w:t>Történelem (közlekedéstörténet, gazdaságtörténet, technikatörténet, tudománytörténet);</w:t>
      </w:r>
    </w:p>
    <w:p w14:paraId="5D4A69EC" w14:textId="3D9B5BC1" w:rsidR="00C53E01" w:rsidRPr="000041D7" w:rsidRDefault="007E0A9F" w:rsidP="007E0A9F">
      <w:pPr>
        <w:spacing w:after="0"/>
        <w:ind w:left="426"/>
        <w:rPr>
          <w:rFonts w:cs="Times New Roman"/>
        </w:rPr>
      </w:pPr>
      <w:r w:rsidRPr="000041D7">
        <w:rPr>
          <w:rFonts w:cs="Times New Roman"/>
        </w:rPr>
        <w:t>Fizika, kémia, biológia</w:t>
      </w:r>
    </w:p>
    <w:p w14:paraId="0ACE778D" w14:textId="77777777" w:rsidR="00C53E01" w:rsidRPr="000041D7" w:rsidRDefault="00C53E01" w:rsidP="00C53E01">
      <w:pPr>
        <w:spacing w:after="0"/>
        <w:ind w:left="426"/>
        <w:rPr>
          <w:rFonts w:cs="Times New Roman"/>
        </w:rPr>
      </w:pPr>
    </w:p>
    <w:p w14:paraId="2DCD1685"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Témakörök</w:t>
      </w:r>
    </w:p>
    <w:p w14:paraId="2FE5ABEF" w14:textId="6F7B386A" w:rsidR="00C53E01" w:rsidRPr="000041D7" w:rsidRDefault="007E0A9F"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Közlekedéstörténet, közlekedési fogalmak</w:t>
      </w:r>
    </w:p>
    <w:p w14:paraId="5AF608D7" w14:textId="77777777" w:rsidR="007E0A9F" w:rsidRPr="000041D7" w:rsidRDefault="007E0A9F" w:rsidP="007E0A9F">
      <w:pPr>
        <w:spacing w:after="0"/>
        <w:ind w:left="851"/>
        <w:rPr>
          <w:rFonts w:cs="Times New Roman"/>
          <w:szCs w:val="24"/>
        </w:rPr>
      </w:pPr>
      <w:r w:rsidRPr="000041D7">
        <w:rPr>
          <w:rFonts w:cs="Times New Roman"/>
          <w:szCs w:val="24"/>
        </w:rPr>
        <w:t>Közlekedéstörténet</w:t>
      </w:r>
    </w:p>
    <w:p w14:paraId="2BBDF407" w14:textId="77777777" w:rsidR="007E0A9F" w:rsidRPr="000041D7" w:rsidRDefault="007E0A9F" w:rsidP="007E0A9F">
      <w:pPr>
        <w:spacing w:after="0"/>
        <w:ind w:left="1554"/>
        <w:rPr>
          <w:rFonts w:cs="Times New Roman"/>
          <w:szCs w:val="24"/>
        </w:rPr>
      </w:pPr>
      <w:r w:rsidRPr="000041D7">
        <w:rPr>
          <w:rFonts w:cs="Times New Roman"/>
          <w:szCs w:val="24"/>
        </w:rPr>
        <w:t>A közúti közlekedés kialakulása és fejlődése</w:t>
      </w:r>
    </w:p>
    <w:p w14:paraId="314774CE" w14:textId="77777777" w:rsidR="007E0A9F" w:rsidRPr="000041D7" w:rsidRDefault="007E0A9F" w:rsidP="007E0A9F">
      <w:pPr>
        <w:spacing w:after="0"/>
        <w:ind w:left="1554"/>
        <w:rPr>
          <w:rFonts w:cs="Times New Roman"/>
          <w:szCs w:val="24"/>
        </w:rPr>
      </w:pPr>
      <w:r w:rsidRPr="000041D7">
        <w:rPr>
          <w:rFonts w:cs="Times New Roman"/>
          <w:szCs w:val="24"/>
        </w:rPr>
        <w:t>A vízi közlekedés kialakulása és fejlődése</w:t>
      </w:r>
    </w:p>
    <w:p w14:paraId="1D58C886" w14:textId="77777777" w:rsidR="007E0A9F" w:rsidRPr="000041D7" w:rsidRDefault="007E0A9F" w:rsidP="007E0A9F">
      <w:pPr>
        <w:spacing w:after="0"/>
        <w:ind w:left="1554"/>
        <w:rPr>
          <w:rFonts w:cs="Times New Roman"/>
          <w:szCs w:val="24"/>
        </w:rPr>
      </w:pPr>
      <w:r w:rsidRPr="000041D7">
        <w:rPr>
          <w:rFonts w:cs="Times New Roman"/>
          <w:szCs w:val="24"/>
        </w:rPr>
        <w:t>A vasúti közlekedés kialakulása és fejlődése</w:t>
      </w:r>
    </w:p>
    <w:p w14:paraId="72116D4E" w14:textId="77777777" w:rsidR="007E0A9F" w:rsidRPr="000041D7" w:rsidRDefault="007E0A9F" w:rsidP="007E0A9F">
      <w:pPr>
        <w:spacing w:after="0"/>
        <w:ind w:left="1554"/>
        <w:rPr>
          <w:rFonts w:cs="Times New Roman"/>
          <w:szCs w:val="24"/>
        </w:rPr>
      </w:pPr>
      <w:r w:rsidRPr="000041D7">
        <w:rPr>
          <w:rFonts w:cs="Times New Roman"/>
          <w:szCs w:val="24"/>
        </w:rPr>
        <w:t>A légi közlekedés története</w:t>
      </w:r>
    </w:p>
    <w:p w14:paraId="219B451F" w14:textId="77777777" w:rsidR="007E0A9F" w:rsidRPr="000041D7" w:rsidRDefault="007E0A9F" w:rsidP="007E0A9F">
      <w:pPr>
        <w:spacing w:after="0"/>
        <w:ind w:left="851"/>
        <w:rPr>
          <w:rFonts w:cs="Times New Roman"/>
          <w:szCs w:val="24"/>
        </w:rPr>
      </w:pPr>
      <w:r w:rsidRPr="000041D7">
        <w:rPr>
          <w:rFonts w:cs="Times New Roman"/>
          <w:szCs w:val="24"/>
        </w:rPr>
        <w:t>A közlekedés fogalma, felosztása. Közlekedési alapfogalmak</w:t>
      </w:r>
    </w:p>
    <w:p w14:paraId="5CB76C6F" w14:textId="77777777" w:rsidR="007E0A9F" w:rsidRPr="000041D7" w:rsidRDefault="007E0A9F" w:rsidP="007E0A9F">
      <w:pPr>
        <w:spacing w:after="0"/>
        <w:ind w:left="1554"/>
        <w:rPr>
          <w:rFonts w:cs="Times New Roman"/>
          <w:szCs w:val="24"/>
        </w:rPr>
      </w:pPr>
      <w:r w:rsidRPr="000041D7">
        <w:rPr>
          <w:rFonts w:cs="Times New Roman"/>
          <w:szCs w:val="24"/>
        </w:rPr>
        <w:t>A közlekedés fogalma, feladata, értelmezése</w:t>
      </w:r>
    </w:p>
    <w:p w14:paraId="03C7C4AE" w14:textId="77777777" w:rsidR="007E0A9F" w:rsidRPr="000041D7" w:rsidRDefault="007E0A9F" w:rsidP="007E0A9F">
      <w:pPr>
        <w:spacing w:after="0"/>
        <w:ind w:left="1554"/>
        <w:rPr>
          <w:rFonts w:cs="Times New Roman"/>
          <w:szCs w:val="24"/>
        </w:rPr>
      </w:pPr>
      <w:r w:rsidRPr="000041D7">
        <w:rPr>
          <w:rFonts w:cs="Times New Roman"/>
          <w:szCs w:val="24"/>
        </w:rPr>
        <w:t>A közlekedés felosztása</w:t>
      </w:r>
    </w:p>
    <w:p w14:paraId="21D0FF56" w14:textId="77777777" w:rsidR="007E0A9F" w:rsidRPr="000041D7" w:rsidRDefault="007E0A9F" w:rsidP="007E0A9F">
      <w:pPr>
        <w:spacing w:after="0"/>
        <w:ind w:left="1554"/>
        <w:rPr>
          <w:rFonts w:cs="Times New Roman"/>
          <w:szCs w:val="24"/>
        </w:rPr>
      </w:pPr>
      <w:r w:rsidRPr="000041D7">
        <w:rPr>
          <w:rFonts w:cs="Times New Roman"/>
          <w:szCs w:val="24"/>
        </w:rPr>
        <w:t>Közlekedési alapfogalmak</w:t>
      </w:r>
    </w:p>
    <w:p w14:paraId="69E03B97" w14:textId="77777777" w:rsidR="007E0A9F" w:rsidRPr="000041D7" w:rsidRDefault="007E0A9F" w:rsidP="007E0A9F">
      <w:pPr>
        <w:spacing w:after="0"/>
        <w:ind w:left="1554"/>
        <w:rPr>
          <w:rFonts w:cs="Times New Roman"/>
          <w:szCs w:val="24"/>
        </w:rPr>
      </w:pPr>
      <w:r w:rsidRPr="000041D7">
        <w:rPr>
          <w:rFonts w:cs="Times New Roman"/>
          <w:szCs w:val="24"/>
        </w:rPr>
        <w:t xml:space="preserve">A közlekedési </w:t>
      </w:r>
      <w:proofErr w:type="spellStart"/>
      <w:r w:rsidRPr="000041D7">
        <w:rPr>
          <w:rFonts w:cs="Times New Roman"/>
          <w:szCs w:val="24"/>
        </w:rPr>
        <w:t>alágazatok</w:t>
      </w:r>
      <w:proofErr w:type="spellEnd"/>
      <w:r w:rsidRPr="000041D7">
        <w:rPr>
          <w:rFonts w:cs="Times New Roman"/>
          <w:szCs w:val="24"/>
        </w:rPr>
        <w:t xml:space="preserve"> átfogó jellemzése</w:t>
      </w:r>
    </w:p>
    <w:p w14:paraId="5A5AF648" w14:textId="77777777" w:rsidR="007E0A9F" w:rsidRPr="000041D7" w:rsidRDefault="007E0A9F" w:rsidP="007E0A9F">
      <w:pPr>
        <w:widowControl w:val="0"/>
        <w:suppressAutoHyphens/>
        <w:spacing w:after="0"/>
        <w:ind w:left="1554"/>
        <w:rPr>
          <w:rFonts w:cs="Times New Roman"/>
          <w:szCs w:val="24"/>
        </w:rPr>
      </w:pPr>
      <w:r w:rsidRPr="000041D7">
        <w:rPr>
          <w:rFonts w:cs="Times New Roman"/>
          <w:szCs w:val="24"/>
        </w:rPr>
        <w:t>A közúti közlekedés</w:t>
      </w:r>
    </w:p>
    <w:p w14:paraId="6EA70D9B" w14:textId="77777777" w:rsidR="007E0A9F" w:rsidRPr="000041D7" w:rsidRDefault="007E0A9F" w:rsidP="007E0A9F">
      <w:pPr>
        <w:widowControl w:val="0"/>
        <w:suppressAutoHyphens/>
        <w:spacing w:after="0"/>
        <w:ind w:left="1554"/>
        <w:rPr>
          <w:rFonts w:cs="Times New Roman"/>
          <w:szCs w:val="24"/>
        </w:rPr>
      </w:pPr>
      <w:r w:rsidRPr="000041D7">
        <w:rPr>
          <w:rFonts w:cs="Times New Roman"/>
          <w:szCs w:val="24"/>
        </w:rPr>
        <w:t>A vasúti közlekedés</w:t>
      </w:r>
    </w:p>
    <w:p w14:paraId="19C1F144" w14:textId="77777777" w:rsidR="007E0A9F" w:rsidRPr="000041D7" w:rsidRDefault="007E0A9F" w:rsidP="007E0A9F">
      <w:pPr>
        <w:widowControl w:val="0"/>
        <w:suppressAutoHyphens/>
        <w:spacing w:after="0"/>
        <w:ind w:left="1554"/>
        <w:rPr>
          <w:rFonts w:cs="Times New Roman"/>
          <w:szCs w:val="24"/>
        </w:rPr>
      </w:pPr>
      <w:r w:rsidRPr="000041D7">
        <w:rPr>
          <w:rFonts w:cs="Times New Roman"/>
          <w:szCs w:val="24"/>
        </w:rPr>
        <w:t>A vízi közlekedés</w:t>
      </w:r>
    </w:p>
    <w:p w14:paraId="40517E37" w14:textId="77777777" w:rsidR="007E0A9F" w:rsidRPr="000041D7" w:rsidRDefault="007E0A9F" w:rsidP="007E0A9F">
      <w:pPr>
        <w:widowControl w:val="0"/>
        <w:suppressAutoHyphens/>
        <w:spacing w:after="0"/>
        <w:ind w:left="1554"/>
        <w:rPr>
          <w:rFonts w:cs="Times New Roman"/>
          <w:szCs w:val="24"/>
        </w:rPr>
      </w:pPr>
      <w:r w:rsidRPr="000041D7">
        <w:rPr>
          <w:rFonts w:cs="Times New Roman"/>
          <w:szCs w:val="24"/>
        </w:rPr>
        <w:t>A légi közlekedés</w:t>
      </w:r>
    </w:p>
    <w:p w14:paraId="1163ECE2" w14:textId="77777777" w:rsidR="007E0A9F" w:rsidRPr="000041D7" w:rsidRDefault="007E0A9F" w:rsidP="007E0A9F">
      <w:pPr>
        <w:spacing w:after="0"/>
        <w:ind w:left="851"/>
        <w:rPr>
          <w:rFonts w:cs="Times New Roman"/>
          <w:b/>
          <w:szCs w:val="24"/>
        </w:rPr>
      </w:pPr>
      <w:r w:rsidRPr="000041D7">
        <w:rPr>
          <w:rFonts w:cs="Times New Roman"/>
          <w:szCs w:val="24"/>
        </w:rPr>
        <w:t>Közlekedésbiztonság</w:t>
      </w:r>
      <w:r w:rsidRPr="000041D7">
        <w:rPr>
          <w:rFonts w:cs="Times New Roman"/>
          <w:b/>
          <w:szCs w:val="24"/>
        </w:rPr>
        <w:tab/>
      </w:r>
    </w:p>
    <w:p w14:paraId="418358F7" w14:textId="77777777" w:rsidR="007E0A9F" w:rsidRPr="000041D7" w:rsidRDefault="007E0A9F" w:rsidP="007E0A9F">
      <w:pPr>
        <w:spacing w:after="0"/>
        <w:ind w:left="1554"/>
        <w:rPr>
          <w:rFonts w:cs="Times New Roman"/>
          <w:szCs w:val="24"/>
        </w:rPr>
      </w:pPr>
      <w:r w:rsidRPr="000041D7">
        <w:rPr>
          <w:rFonts w:cs="Times New Roman"/>
          <w:szCs w:val="24"/>
        </w:rPr>
        <w:t>A közlekedésbiztonságot befolyásoló tényezők</w:t>
      </w:r>
    </w:p>
    <w:p w14:paraId="66F8E4C7" w14:textId="77777777" w:rsidR="007E0A9F" w:rsidRPr="000041D7" w:rsidRDefault="007E0A9F" w:rsidP="007E0A9F">
      <w:pPr>
        <w:spacing w:after="0"/>
        <w:ind w:left="1554"/>
        <w:rPr>
          <w:rFonts w:cs="Times New Roman"/>
          <w:szCs w:val="24"/>
        </w:rPr>
      </w:pPr>
      <w:r w:rsidRPr="000041D7">
        <w:rPr>
          <w:rFonts w:cs="Times New Roman"/>
          <w:szCs w:val="24"/>
        </w:rPr>
        <w:t>Az aktív biztonság</w:t>
      </w:r>
    </w:p>
    <w:p w14:paraId="1901AB78" w14:textId="756D9974" w:rsidR="00C53E01" w:rsidRPr="000041D7" w:rsidRDefault="007E0A9F" w:rsidP="007E0A9F">
      <w:pPr>
        <w:spacing w:after="0"/>
        <w:ind w:left="851" w:firstLine="709"/>
        <w:rPr>
          <w:rFonts w:cs="Times New Roman"/>
        </w:rPr>
      </w:pPr>
      <w:r w:rsidRPr="000041D7">
        <w:rPr>
          <w:rFonts w:cs="Times New Roman"/>
          <w:szCs w:val="24"/>
        </w:rPr>
        <w:t>A passzív biztonság</w:t>
      </w:r>
    </w:p>
    <w:p w14:paraId="701BE48C" w14:textId="77777777" w:rsidR="00C53E01" w:rsidRPr="000041D7" w:rsidRDefault="00C53E01" w:rsidP="00C53E01">
      <w:pPr>
        <w:tabs>
          <w:tab w:val="left" w:pos="1418"/>
          <w:tab w:val="right" w:pos="9072"/>
        </w:tabs>
        <w:spacing w:after="0"/>
        <w:ind w:left="851"/>
        <w:rPr>
          <w:rFonts w:cs="Times New Roman"/>
        </w:rPr>
      </w:pPr>
    </w:p>
    <w:p w14:paraId="791BB369" w14:textId="46AFDFC6" w:rsidR="00C53E01" w:rsidRPr="000041D7" w:rsidRDefault="007E0A9F"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A közúti, a vasúti, a vízi és a légi közlekedés technikája</w:t>
      </w:r>
    </w:p>
    <w:p w14:paraId="3E463AAF"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közlekedés technikája</w:t>
      </w:r>
    </w:p>
    <w:p w14:paraId="27461E3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pálya</w:t>
      </w:r>
    </w:p>
    <w:p w14:paraId="48023198"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közutak osztályozása</w:t>
      </w:r>
    </w:p>
    <w:p w14:paraId="1735799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pályával kapcsolatos alapfogalmak</w:t>
      </w:r>
    </w:p>
    <w:p w14:paraId="7986B334"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járművek</w:t>
      </w:r>
    </w:p>
    <w:p w14:paraId="3F95BCD0"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járművek csoportosítása</w:t>
      </w:r>
    </w:p>
    <w:p w14:paraId="6E795931"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járművek szerkezete és felépítése</w:t>
      </w:r>
    </w:p>
    <w:p w14:paraId="405FA0A4"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Otto- és dízelmotorok működése</w:t>
      </w:r>
    </w:p>
    <w:p w14:paraId="2FA28686"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közlekedés kiszolgáló létesítményei</w:t>
      </w:r>
    </w:p>
    <w:p w14:paraId="090F9F7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Tehergépjárművek</w:t>
      </w:r>
    </w:p>
    <w:p w14:paraId="376486F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járművek fontosabb paraméterei</w:t>
      </w:r>
    </w:p>
    <w:p w14:paraId="2699C40A"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közúti közlekedés kiszolgáló létesítményei</w:t>
      </w:r>
    </w:p>
    <w:p w14:paraId="74026A1A" w14:textId="3BDF1425" w:rsidR="007E0A9F" w:rsidRPr="000041D7" w:rsidRDefault="007E0A9F" w:rsidP="007E0A9F">
      <w:pPr>
        <w:tabs>
          <w:tab w:val="left" w:pos="1418"/>
          <w:tab w:val="right" w:pos="9072"/>
        </w:tabs>
        <w:spacing w:after="0"/>
        <w:ind w:left="851"/>
        <w:jc w:val="left"/>
        <w:rPr>
          <w:rFonts w:cs="Times New Roman"/>
        </w:rPr>
      </w:pPr>
      <w:r w:rsidRPr="000041D7">
        <w:rPr>
          <w:rFonts w:cs="Times New Roman"/>
        </w:rPr>
        <w:t>A vasúti közlekedés technikája</w:t>
      </w:r>
    </w:p>
    <w:p w14:paraId="1BAD69AC"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közlekedés felosztása</w:t>
      </w:r>
    </w:p>
    <w:p w14:paraId="66BBB9A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pálya</w:t>
      </w:r>
    </w:p>
    <w:p w14:paraId="4ACD6700"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Az alépítmény</w:t>
      </w:r>
    </w:p>
    <w:p w14:paraId="44F53B1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felépítmény részei</w:t>
      </w:r>
    </w:p>
    <w:p w14:paraId="0EE90E98"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felépítmény alapfogalmai</w:t>
      </w:r>
    </w:p>
    <w:p w14:paraId="1DE18EE6"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lastRenderedPageBreak/>
        <w:t>Vágánykapcsolások</w:t>
      </w:r>
    </w:p>
    <w:p w14:paraId="7133D170"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Különleges felépítmények</w:t>
      </w:r>
    </w:p>
    <w:p w14:paraId="6BF6A541"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járművek</w:t>
      </w:r>
    </w:p>
    <w:p w14:paraId="702E9A48"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Vasúti vontatójárművek</w:t>
      </w:r>
    </w:p>
    <w:p w14:paraId="46E1BD1C"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vontatott járművek szerkezete</w:t>
      </w:r>
    </w:p>
    <w:p w14:paraId="5D20A5E0"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vontatott járművek típusai</w:t>
      </w:r>
    </w:p>
    <w:p w14:paraId="48885FE3"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vasúti közlekedés kiszolgáló létesítményei</w:t>
      </w:r>
    </w:p>
    <w:p w14:paraId="32D35551"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vízi közlekedés technikája</w:t>
      </w:r>
    </w:p>
    <w:p w14:paraId="707CD3B3"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vízi közlekedés csoportosítása</w:t>
      </w:r>
    </w:p>
    <w:p w14:paraId="7FD25A9B"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vízi közlekedés pályája, vízi utak</w:t>
      </w:r>
    </w:p>
    <w:p w14:paraId="43EAF1C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Belvízi hajóutak</w:t>
      </w:r>
    </w:p>
    <w:p w14:paraId="2749664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Tengeri hajóutak</w:t>
      </w:r>
    </w:p>
    <w:p w14:paraId="45E5CAF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vízi közlekedés járművei</w:t>
      </w:r>
    </w:p>
    <w:p w14:paraId="1BA78A3F"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hajók felépítése</w:t>
      </w:r>
    </w:p>
    <w:p w14:paraId="056F4EAF"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hajók fő méretei</w:t>
      </w:r>
    </w:p>
    <w:p w14:paraId="1A2A411B"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hajók haladása, irányítása és egyéb berendezései</w:t>
      </w:r>
    </w:p>
    <w:p w14:paraId="62105EC1"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mai hajók csoportosítása</w:t>
      </w:r>
    </w:p>
    <w:p w14:paraId="291009ED"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vízi közlekedés kiszolgáló létesítményei</w:t>
      </w:r>
    </w:p>
    <w:p w14:paraId="67598D94"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Kikötő, dokkok</w:t>
      </w:r>
    </w:p>
    <w:p w14:paraId="719967B7"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Hajógyárak</w:t>
      </w:r>
    </w:p>
    <w:p w14:paraId="252CC87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közlekedés technikája</w:t>
      </w:r>
    </w:p>
    <w:p w14:paraId="4213A080"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közlekedés felosztása</w:t>
      </w:r>
    </w:p>
    <w:p w14:paraId="0601207A"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közlekedés pályája</w:t>
      </w:r>
    </w:p>
    <w:p w14:paraId="744790DB"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közlekedés járművei</w:t>
      </w:r>
    </w:p>
    <w:p w14:paraId="788D05A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járművek csoportosítása</w:t>
      </w:r>
    </w:p>
    <w:p w14:paraId="551F1802"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repülőgépek osztályozása</w:t>
      </w:r>
    </w:p>
    <w:p w14:paraId="24E8E90F"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repülőgépek szerkezete</w:t>
      </w:r>
    </w:p>
    <w:p w14:paraId="1641A03F"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légi közlekedés kiszolgáló létesítményei</w:t>
      </w:r>
    </w:p>
    <w:p w14:paraId="6EAD4269" w14:textId="77777777" w:rsidR="007E0A9F" w:rsidRPr="000041D7" w:rsidRDefault="007E0A9F" w:rsidP="007E0A9F">
      <w:pPr>
        <w:tabs>
          <w:tab w:val="left" w:pos="1418"/>
          <w:tab w:val="right" w:pos="9072"/>
        </w:tabs>
        <w:spacing w:after="0"/>
        <w:ind w:left="851"/>
        <w:rPr>
          <w:rFonts w:cs="Times New Roman"/>
        </w:rPr>
      </w:pPr>
      <w:r w:rsidRPr="000041D7">
        <w:rPr>
          <w:rFonts w:cs="Times New Roman"/>
        </w:rPr>
        <w:t>A repülőgépek osztályozása</w:t>
      </w:r>
    </w:p>
    <w:p w14:paraId="4E000E99" w14:textId="07D9B8D3" w:rsidR="00C53E01" w:rsidRPr="000041D7" w:rsidRDefault="007E0A9F" w:rsidP="00C53E01">
      <w:pPr>
        <w:tabs>
          <w:tab w:val="left" w:pos="1418"/>
          <w:tab w:val="right" w:pos="9072"/>
        </w:tabs>
        <w:spacing w:after="0"/>
        <w:ind w:left="851"/>
        <w:rPr>
          <w:rFonts w:cs="Times New Roman"/>
        </w:rPr>
      </w:pPr>
      <w:r w:rsidRPr="000041D7">
        <w:rPr>
          <w:rFonts w:cs="Times New Roman"/>
        </w:rPr>
        <w:t>A repülőgépek szerkezete</w:t>
      </w:r>
    </w:p>
    <w:p w14:paraId="4C79A704" w14:textId="77777777" w:rsidR="00F93138" w:rsidRPr="000041D7" w:rsidRDefault="00F93138" w:rsidP="00C53E01">
      <w:pPr>
        <w:tabs>
          <w:tab w:val="left" w:pos="1418"/>
          <w:tab w:val="right" w:pos="9072"/>
        </w:tabs>
        <w:spacing w:after="0"/>
        <w:ind w:left="851"/>
        <w:rPr>
          <w:rFonts w:cs="Times New Roman"/>
        </w:rPr>
      </w:pPr>
    </w:p>
    <w:p w14:paraId="733CDFBE" w14:textId="1B0D5448" w:rsidR="00C53E01" w:rsidRPr="000041D7" w:rsidRDefault="007E0A9F" w:rsidP="00C53E01">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 járművek menetellenállásai</w:t>
      </w:r>
    </w:p>
    <w:p w14:paraId="012DE19B" w14:textId="77777777" w:rsidR="007E0A9F" w:rsidRPr="000041D7" w:rsidRDefault="007E0A9F" w:rsidP="007E0A9F">
      <w:pPr>
        <w:spacing w:after="0"/>
        <w:ind w:left="851"/>
        <w:rPr>
          <w:rFonts w:cs="Times New Roman"/>
        </w:rPr>
      </w:pPr>
      <w:r w:rsidRPr="000041D7">
        <w:rPr>
          <w:rFonts w:cs="Times New Roman"/>
        </w:rPr>
        <w:t>A gördülési ellenállás és legyőzéséhez szükséges teljesítmény</w:t>
      </w:r>
    </w:p>
    <w:p w14:paraId="5834979A" w14:textId="77777777" w:rsidR="007E0A9F" w:rsidRPr="000041D7" w:rsidRDefault="007E0A9F" w:rsidP="007E0A9F">
      <w:pPr>
        <w:spacing w:after="0"/>
        <w:ind w:left="851"/>
        <w:rPr>
          <w:rFonts w:cs="Times New Roman"/>
        </w:rPr>
      </w:pPr>
      <w:r w:rsidRPr="000041D7">
        <w:rPr>
          <w:rFonts w:cs="Times New Roman"/>
        </w:rPr>
        <w:t>A légellenállás és legyőzéséhez szükséges teljesítmény</w:t>
      </w:r>
    </w:p>
    <w:p w14:paraId="74A8D3CC" w14:textId="77777777" w:rsidR="007E0A9F" w:rsidRPr="000041D7" w:rsidRDefault="007E0A9F" w:rsidP="007E0A9F">
      <w:pPr>
        <w:spacing w:after="0"/>
        <w:ind w:left="851"/>
        <w:rPr>
          <w:rFonts w:cs="Times New Roman"/>
        </w:rPr>
      </w:pPr>
      <w:r w:rsidRPr="000041D7">
        <w:rPr>
          <w:rFonts w:cs="Times New Roman"/>
        </w:rPr>
        <w:t>Az emelkedési ellenállás és legyőzéséhez szükséges teljesítmény</w:t>
      </w:r>
    </w:p>
    <w:p w14:paraId="0BD23126" w14:textId="77777777" w:rsidR="007E0A9F" w:rsidRPr="000041D7" w:rsidRDefault="007E0A9F" w:rsidP="007E0A9F">
      <w:pPr>
        <w:spacing w:after="0"/>
        <w:ind w:left="851"/>
        <w:rPr>
          <w:rFonts w:cs="Times New Roman"/>
        </w:rPr>
      </w:pPr>
      <w:r w:rsidRPr="000041D7">
        <w:rPr>
          <w:rFonts w:cs="Times New Roman"/>
        </w:rPr>
        <w:t>A hajtómű ellenállás</w:t>
      </w:r>
    </w:p>
    <w:p w14:paraId="19B431FC" w14:textId="77777777" w:rsidR="007E0A9F" w:rsidRPr="000041D7" w:rsidRDefault="007E0A9F" w:rsidP="007E0A9F">
      <w:pPr>
        <w:spacing w:after="0"/>
        <w:ind w:left="851"/>
        <w:rPr>
          <w:rFonts w:cs="Times New Roman"/>
        </w:rPr>
      </w:pPr>
      <w:r w:rsidRPr="000041D7">
        <w:rPr>
          <w:rFonts w:cs="Times New Roman"/>
        </w:rPr>
        <w:t>A járművek menetdinamikája</w:t>
      </w:r>
    </w:p>
    <w:p w14:paraId="016065E7" w14:textId="30EE4659" w:rsidR="00C53E01" w:rsidRPr="000041D7" w:rsidRDefault="007E0A9F" w:rsidP="007E0A9F">
      <w:pPr>
        <w:spacing w:after="0"/>
        <w:ind w:left="851"/>
        <w:rPr>
          <w:rFonts w:cs="Times New Roman"/>
        </w:rPr>
      </w:pPr>
      <w:r w:rsidRPr="000041D7">
        <w:rPr>
          <w:rFonts w:cs="Times New Roman"/>
        </w:rPr>
        <w:t>A gépjármű haladása ívmenetben-kicsúszási és kiborulási határsebesség számítása</w:t>
      </w:r>
    </w:p>
    <w:p w14:paraId="6A31F55B" w14:textId="77777777" w:rsidR="00C53E01" w:rsidRPr="000041D7" w:rsidRDefault="00C53E01" w:rsidP="00C53E01">
      <w:pPr>
        <w:tabs>
          <w:tab w:val="left" w:pos="1418"/>
          <w:tab w:val="right" w:pos="9072"/>
        </w:tabs>
        <w:spacing w:after="0"/>
        <w:ind w:left="851"/>
        <w:rPr>
          <w:rFonts w:cs="Times New Roman"/>
        </w:rPr>
      </w:pPr>
    </w:p>
    <w:p w14:paraId="714CC590"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képzés javasolt helyszíne (ajánlás)</w:t>
      </w:r>
    </w:p>
    <w:p w14:paraId="29441B2D" w14:textId="400D87D8" w:rsidR="00C53E01" w:rsidRPr="000041D7" w:rsidRDefault="007E0A9F" w:rsidP="00C53E01">
      <w:pPr>
        <w:spacing w:after="0"/>
        <w:ind w:left="426"/>
        <w:rPr>
          <w:rFonts w:cs="Times New Roman"/>
        </w:rPr>
      </w:pPr>
      <w:r w:rsidRPr="000041D7">
        <w:rPr>
          <w:rFonts w:cs="Times New Roman"/>
        </w:rPr>
        <w:t>Szaktanterem</w:t>
      </w:r>
    </w:p>
    <w:p w14:paraId="34D35C8C" w14:textId="77777777" w:rsidR="00C53E01" w:rsidRPr="000041D7" w:rsidRDefault="00C53E01" w:rsidP="00C53E01">
      <w:pPr>
        <w:spacing w:after="0"/>
        <w:ind w:left="426"/>
        <w:rPr>
          <w:rFonts w:cs="Times New Roman"/>
        </w:rPr>
      </w:pPr>
    </w:p>
    <w:p w14:paraId="2038667D" w14:textId="77777777" w:rsidR="00C53E01" w:rsidRPr="000041D7" w:rsidRDefault="00C53E01" w:rsidP="00C53E01">
      <w:pPr>
        <w:pStyle w:val="Listaszerbekezds"/>
        <w:numPr>
          <w:ilvl w:val="1"/>
          <w:numId w:val="8"/>
        </w:numPr>
        <w:spacing w:after="0"/>
        <w:rPr>
          <w:rFonts w:cs="Times New Roman"/>
          <w:b/>
        </w:rPr>
      </w:pPr>
      <w:r w:rsidRPr="000041D7">
        <w:rPr>
          <w:rFonts w:cs="Times New Roman"/>
          <w:b/>
        </w:rPr>
        <w:t>A tantárgy értékelésének módja</w:t>
      </w:r>
    </w:p>
    <w:p w14:paraId="2EC09FCE" w14:textId="56AB2C0A" w:rsidR="00C53E01" w:rsidRPr="000041D7" w:rsidRDefault="00C53E01" w:rsidP="00C53E01">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2EBF65DF" w14:textId="77777777" w:rsidR="00C53E01" w:rsidRPr="000041D7" w:rsidRDefault="00C53E01" w:rsidP="00C53E01">
      <w:pPr>
        <w:spacing w:after="0"/>
        <w:ind w:left="426"/>
        <w:rPr>
          <w:rFonts w:cs="Times New Roman"/>
        </w:rPr>
      </w:pPr>
    </w:p>
    <w:p w14:paraId="7FB3F326" w14:textId="77777777" w:rsidR="008553B5" w:rsidRPr="000041D7" w:rsidRDefault="008553B5" w:rsidP="008553B5">
      <w:pPr>
        <w:rPr>
          <w:rFonts w:cs="Times New Roman"/>
        </w:rPr>
      </w:pPr>
      <w:r w:rsidRPr="000041D7">
        <w:rPr>
          <w:rFonts w:cs="Times New Roman"/>
        </w:rPr>
        <w:br w:type="page"/>
      </w:r>
    </w:p>
    <w:p w14:paraId="35840286" w14:textId="2CD5862E" w:rsidR="008553B5" w:rsidRPr="000041D7" w:rsidRDefault="007E0A9F" w:rsidP="008553B5">
      <w:pPr>
        <w:pStyle w:val="Listaszerbekezds"/>
        <w:numPr>
          <w:ilvl w:val="0"/>
          <w:numId w:val="8"/>
        </w:numPr>
        <w:tabs>
          <w:tab w:val="right" w:pos="9072"/>
        </w:tabs>
        <w:spacing w:after="0"/>
        <w:rPr>
          <w:rFonts w:cs="Times New Roman"/>
          <w:b/>
        </w:rPr>
      </w:pPr>
      <w:r w:rsidRPr="000041D7">
        <w:rPr>
          <w:rFonts w:cs="Times New Roman"/>
          <w:b/>
        </w:rPr>
        <w:lastRenderedPageBreak/>
        <w:t>Műszaki rajz</w:t>
      </w:r>
      <w:r w:rsidR="008553B5" w:rsidRPr="000041D7">
        <w:rPr>
          <w:rFonts w:cs="Times New Roman"/>
          <w:b/>
        </w:rPr>
        <w:t xml:space="preserve"> tantárgy</w:t>
      </w:r>
      <w:r w:rsidR="008553B5" w:rsidRPr="000041D7">
        <w:rPr>
          <w:rFonts w:cs="Times New Roman"/>
          <w:b/>
        </w:rPr>
        <w:tab/>
      </w:r>
      <w:r w:rsidR="00974BE0" w:rsidRPr="000041D7">
        <w:rPr>
          <w:rFonts w:cs="Times New Roman"/>
          <w:b/>
        </w:rPr>
        <w:t>72</w:t>
      </w:r>
      <w:r w:rsidR="008553B5" w:rsidRPr="000041D7">
        <w:rPr>
          <w:rFonts w:cs="Times New Roman"/>
          <w:b/>
        </w:rPr>
        <w:t xml:space="preserve"> óra/</w:t>
      </w:r>
      <w:r w:rsidR="00974BE0" w:rsidRPr="000041D7">
        <w:rPr>
          <w:rFonts w:cs="Times New Roman"/>
          <w:b/>
        </w:rPr>
        <w:t>72</w:t>
      </w:r>
      <w:r w:rsidR="008553B5" w:rsidRPr="000041D7">
        <w:rPr>
          <w:rFonts w:cs="Times New Roman"/>
          <w:b/>
        </w:rPr>
        <w:t xml:space="preserve"> óra*</w:t>
      </w:r>
    </w:p>
    <w:p w14:paraId="2461A320" w14:textId="77777777" w:rsidR="008553B5" w:rsidRPr="000041D7" w:rsidRDefault="008553B5" w:rsidP="008553B5">
      <w:pPr>
        <w:spacing w:after="0"/>
        <w:jc w:val="right"/>
        <w:rPr>
          <w:rFonts w:cs="Times New Roman"/>
          <w:sz w:val="20"/>
        </w:rPr>
      </w:pPr>
      <w:r w:rsidRPr="000041D7">
        <w:rPr>
          <w:rFonts w:cs="Times New Roman"/>
          <w:sz w:val="20"/>
        </w:rPr>
        <w:t>* 9-13. évfolyamon megszervezett képzés/13. és 14. évfolyamon megszervezett képzés</w:t>
      </w:r>
    </w:p>
    <w:p w14:paraId="50BBD14D" w14:textId="77777777" w:rsidR="008553B5" w:rsidRPr="000041D7" w:rsidRDefault="008553B5" w:rsidP="008553B5">
      <w:pPr>
        <w:spacing w:after="0"/>
        <w:ind w:left="426"/>
        <w:rPr>
          <w:rFonts w:cs="Times New Roman"/>
        </w:rPr>
      </w:pPr>
    </w:p>
    <w:p w14:paraId="5059462C" w14:textId="51221773" w:rsidR="008553B5" w:rsidRPr="000041D7" w:rsidRDefault="008553B5" w:rsidP="008553B5">
      <w:pPr>
        <w:spacing w:after="0"/>
        <w:ind w:left="426"/>
        <w:rPr>
          <w:rFonts w:cs="Times New Roman"/>
        </w:rPr>
      </w:pPr>
      <w:r w:rsidRPr="000041D7">
        <w:rPr>
          <w:rFonts w:cs="Times New Roman"/>
        </w:rPr>
        <w:t>A tantárgy a főszakképesítéshez kapcsolódik.</w:t>
      </w:r>
    </w:p>
    <w:p w14:paraId="0BE5DF9A" w14:textId="77777777" w:rsidR="008553B5" w:rsidRPr="000041D7" w:rsidRDefault="008553B5" w:rsidP="008553B5">
      <w:pPr>
        <w:spacing w:after="0"/>
        <w:ind w:left="426"/>
        <w:rPr>
          <w:rFonts w:cs="Times New Roman"/>
        </w:rPr>
      </w:pPr>
    </w:p>
    <w:p w14:paraId="0CBFD3B7"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tanításának célja</w:t>
      </w:r>
    </w:p>
    <w:p w14:paraId="620D8E72" w14:textId="77777777" w:rsidR="007E0A9F" w:rsidRPr="000041D7" w:rsidRDefault="007E0A9F" w:rsidP="007E0A9F">
      <w:pPr>
        <w:spacing w:after="0"/>
        <w:ind w:left="426"/>
        <w:rPr>
          <w:rFonts w:cs="Times New Roman"/>
        </w:rPr>
      </w:pPr>
      <w:r w:rsidRPr="000041D7">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14:paraId="3D1E9F1B" w14:textId="288FDE31" w:rsidR="007E0A9F" w:rsidRPr="000041D7" w:rsidRDefault="007E0A9F" w:rsidP="007E0A9F">
      <w:pPr>
        <w:spacing w:after="0"/>
        <w:ind w:left="426"/>
        <w:rPr>
          <w:rFonts w:cs="Times New Roman"/>
        </w:rPr>
      </w:pPr>
      <w:r w:rsidRPr="000041D7">
        <w:rPr>
          <w:rFonts w:cs="Times New Roman"/>
        </w:rPr>
        <w:t>A tantárgy célja, hogy a gépészeti rajzok mellett a szakma specifikus villamos kapcsolási rajzok sajátosságait is megismertesse a leendő szakemberekkel, mivel a jó kapcsolási rajzolvasási készség feltétele az eredményes hibafeltárási folyamatnak.</w:t>
      </w:r>
    </w:p>
    <w:p w14:paraId="3629D2DF" w14:textId="5ACA93AB" w:rsidR="008553B5" w:rsidRPr="000041D7" w:rsidRDefault="007E0A9F" w:rsidP="007E0A9F">
      <w:pPr>
        <w:spacing w:after="0"/>
        <w:ind w:left="426"/>
        <w:rPr>
          <w:rFonts w:cs="Times New Roman"/>
        </w:rPr>
      </w:pPr>
      <w:r w:rsidRPr="000041D7">
        <w:rPr>
          <w:rFonts w:cs="Times New Roman"/>
        </w:rPr>
        <w:t>Az alapismeretek elsajátítása után mutassa be a tanulóknak a korszerű számítógépes rajkészítési eljárásokat.</w:t>
      </w:r>
    </w:p>
    <w:p w14:paraId="7D8B821C" w14:textId="77777777" w:rsidR="008553B5" w:rsidRPr="000041D7" w:rsidRDefault="008553B5" w:rsidP="008553B5">
      <w:pPr>
        <w:spacing w:after="0"/>
        <w:ind w:left="426"/>
        <w:rPr>
          <w:rFonts w:cs="Times New Roman"/>
        </w:rPr>
      </w:pPr>
    </w:p>
    <w:p w14:paraId="6C0B68DA"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Kapcsolódó közismereti, szakmai tartalmak</w:t>
      </w:r>
    </w:p>
    <w:p w14:paraId="260B2148" w14:textId="77777777" w:rsidR="007E0A9F" w:rsidRPr="000041D7" w:rsidRDefault="007E0A9F" w:rsidP="007E0A9F">
      <w:pPr>
        <w:spacing w:after="0"/>
        <w:ind w:left="426"/>
        <w:rPr>
          <w:rFonts w:cs="Times New Roman"/>
        </w:rPr>
      </w:pPr>
      <w:r w:rsidRPr="000041D7">
        <w:rPr>
          <w:rFonts w:cs="Times New Roman"/>
        </w:rPr>
        <w:t xml:space="preserve">Kapcsolódó közismereti tartalmak: </w:t>
      </w:r>
    </w:p>
    <w:p w14:paraId="14089B9A" w14:textId="77777777" w:rsidR="007E0A9F" w:rsidRPr="000041D7" w:rsidRDefault="007E0A9F" w:rsidP="007E0A9F">
      <w:pPr>
        <w:spacing w:after="0"/>
        <w:ind w:left="426"/>
        <w:rPr>
          <w:rFonts w:cs="Times New Roman"/>
        </w:rPr>
      </w:pPr>
      <w:r w:rsidRPr="000041D7">
        <w:rPr>
          <w:rFonts w:cs="Times New Roman"/>
        </w:rPr>
        <w:t>Matematika tantárgyból:</w:t>
      </w:r>
    </w:p>
    <w:p w14:paraId="2946319F" w14:textId="77777777" w:rsidR="007E0A9F" w:rsidRPr="000041D7" w:rsidRDefault="007E0A9F" w:rsidP="007E0A9F">
      <w:pPr>
        <w:spacing w:after="0"/>
        <w:ind w:left="426"/>
        <w:rPr>
          <w:rFonts w:cs="Times New Roman"/>
        </w:rPr>
      </w:pPr>
      <w:r w:rsidRPr="000041D7">
        <w:rPr>
          <w:rFonts w:cs="Times New Roman"/>
        </w:rPr>
        <w:t>Geometriai mértékegységek</w:t>
      </w:r>
    </w:p>
    <w:p w14:paraId="0CC256A1" w14:textId="04EA6FF7" w:rsidR="008553B5" w:rsidRPr="000041D7" w:rsidRDefault="007E0A9F" w:rsidP="007E0A9F">
      <w:pPr>
        <w:spacing w:after="0"/>
        <w:ind w:left="426"/>
        <w:rPr>
          <w:rFonts w:cs="Times New Roman"/>
        </w:rPr>
      </w:pPr>
      <w:r w:rsidRPr="000041D7">
        <w:rPr>
          <w:rFonts w:cs="Times New Roman"/>
        </w:rPr>
        <w:t>Elemi geometria, síkidomok és szerkesztésük: nevezetes szögek, szögszerkesztések, szögfelezők, háromszög, négyszögek, sokszögek, kör, körcikk. Síklapú testek, görbefelületű testek.</w:t>
      </w:r>
    </w:p>
    <w:p w14:paraId="16821377" w14:textId="77777777" w:rsidR="008553B5" w:rsidRPr="000041D7" w:rsidRDefault="008553B5" w:rsidP="008553B5">
      <w:pPr>
        <w:spacing w:after="0"/>
        <w:ind w:left="426"/>
        <w:rPr>
          <w:rFonts w:cs="Times New Roman"/>
        </w:rPr>
      </w:pPr>
    </w:p>
    <w:p w14:paraId="17317FD2"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Témakörök</w:t>
      </w:r>
    </w:p>
    <w:p w14:paraId="6101489E" w14:textId="39DFA978" w:rsidR="008553B5" w:rsidRPr="000041D7" w:rsidRDefault="007E0A9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Síkmértani szerkesztések és vetületi ábrázolás</w:t>
      </w:r>
    </w:p>
    <w:p w14:paraId="6C5FD171" w14:textId="77777777" w:rsidR="007E0A9F" w:rsidRPr="000041D7" w:rsidRDefault="007E0A9F" w:rsidP="007E0A9F">
      <w:pPr>
        <w:spacing w:after="0"/>
        <w:ind w:left="851"/>
        <w:rPr>
          <w:rFonts w:cs="Times New Roman"/>
        </w:rPr>
      </w:pPr>
      <w:r w:rsidRPr="000041D7">
        <w:rPr>
          <w:rFonts w:cs="Times New Roman"/>
        </w:rPr>
        <w:t>A műszaki ábrázolás eszközei: rajzlapméretek ismertetése, feliratmezők fajtái és kialakításuk, darabjegyzék, rajzeszközök (rajztábla, ceruzák, vonalzók, görbevonalzók, betűsablonok, körző, stb.)</w:t>
      </w:r>
    </w:p>
    <w:p w14:paraId="32F2DCDB" w14:textId="77777777" w:rsidR="007E0A9F" w:rsidRPr="000041D7" w:rsidRDefault="007E0A9F" w:rsidP="007E0A9F">
      <w:pPr>
        <w:spacing w:after="0"/>
        <w:ind w:left="851"/>
        <w:rPr>
          <w:rFonts w:cs="Times New Roman"/>
        </w:rPr>
      </w:pPr>
      <w:r w:rsidRPr="000041D7">
        <w:rPr>
          <w:rFonts w:cs="Times New Roman"/>
        </w:rPr>
        <w:t>A műszaki ábrázolás alapelemei: vonalfajták, vonalvastagság, szabványosítás, méretarány. Szabványírás alkalmazása a géprajzokon. A méretmegadás elemei, méretarány.</w:t>
      </w:r>
    </w:p>
    <w:p w14:paraId="2A0F7A54" w14:textId="77777777" w:rsidR="007E0A9F" w:rsidRPr="000041D7" w:rsidRDefault="007E0A9F" w:rsidP="007E0A9F">
      <w:pPr>
        <w:spacing w:after="0"/>
        <w:ind w:left="851"/>
        <w:rPr>
          <w:rFonts w:cs="Times New Roman"/>
        </w:rPr>
      </w:pPr>
      <w:r w:rsidRPr="000041D7">
        <w:rPr>
          <w:rFonts w:cs="Times New Roman"/>
        </w:rPr>
        <w:t>Műszaki vázlatkészítés, szabadkézi vázlat.</w:t>
      </w:r>
    </w:p>
    <w:p w14:paraId="2ED4A7E8" w14:textId="77777777" w:rsidR="007E0A9F" w:rsidRPr="000041D7" w:rsidRDefault="007E0A9F" w:rsidP="007E0A9F">
      <w:pPr>
        <w:spacing w:after="0"/>
        <w:ind w:left="851"/>
        <w:rPr>
          <w:rFonts w:cs="Times New Roman"/>
        </w:rPr>
      </w:pPr>
      <w:r w:rsidRPr="000041D7">
        <w:rPr>
          <w:rFonts w:cs="Times New Roman"/>
        </w:rPr>
        <w:t>Síkmértani szerkesztések: szögek, szakaszok, merőlegesek és párhuzamosok, síkidomok és szerkesztésük.</w:t>
      </w:r>
    </w:p>
    <w:p w14:paraId="2F3A3C62" w14:textId="77777777" w:rsidR="007E0A9F" w:rsidRPr="000041D7" w:rsidRDefault="007E0A9F" w:rsidP="007E0A9F">
      <w:pPr>
        <w:spacing w:after="0"/>
        <w:ind w:left="851"/>
        <w:rPr>
          <w:rFonts w:cs="Times New Roman"/>
        </w:rPr>
      </w:pPr>
      <w:r w:rsidRPr="000041D7">
        <w:rPr>
          <w:rFonts w:cs="Times New Roman"/>
        </w:rPr>
        <w:t>Térbeli alakzatok, térelemek ábrázolása: Síklapú és a forgástestek fajtáinak bemutatása, a különböző alakzatok ábrázolási módjai. Vetítési módok.</w:t>
      </w:r>
    </w:p>
    <w:p w14:paraId="682B51EB" w14:textId="77777777" w:rsidR="007E0A9F" w:rsidRPr="000041D7" w:rsidRDefault="007E0A9F" w:rsidP="007E0A9F">
      <w:pPr>
        <w:spacing w:after="0"/>
        <w:ind w:left="851"/>
        <w:rPr>
          <w:rFonts w:cs="Times New Roman"/>
        </w:rPr>
      </w:pPr>
      <w:r w:rsidRPr="000041D7">
        <w:rPr>
          <w:rFonts w:cs="Times New Roman"/>
        </w:rPr>
        <w:t>Két- és három képsíkos ábrázolás</w:t>
      </w:r>
    </w:p>
    <w:p w14:paraId="60F287CD" w14:textId="77777777" w:rsidR="007E0A9F" w:rsidRPr="000041D7" w:rsidRDefault="007E0A9F" w:rsidP="007E0A9F">
      <w:pPr>
        <w:spacing w:after="0"/>
        <w:ind w:left="851"/>
        <w:rPr>
          <w:rFonts w:cs="Times New Roman"/>
        </w:rPr>
      </w:pPr>
      <w:r w:rsidRPr="000041D7">
        <w:rPr>
          <w:rFonts w:cs="Times New Roman"/>
        </w:rPr>
        <w:t>Síklapú testek (kocka, hasáb, gúla) vetületi ábrázolása teljes és csonkolt kivitelnél</w:t>
      </w:r>
    </w:p>
    <w:p w14:paraId="53509EBC" w14:textId="77777777" w:rsidR="007E0A9F" w:rsidRPr="000041D7" w:rsidRDefault="007E0A9F" w:rsidP="007E0A9F">
      <w:pPr>
        <w:spacing w:after="0"/>
        <w:ind w:left="851"/>
        <w:rPr>
          <w:rFonts w:cs="Times New Roman"/>
        </w:rPr>
      </w:pPr>
      <w:r w:rsidRPr="000041D7">
        <w:rPr>
          <w:rFonts w:cs="Times New Roman"/>
        </w:rPr>
        <w:t>Forgásfelületek ábrázolása (henger, kúp, gömb)</w:t>
      </w:r>
    </w:p>
    <w:p w14:paraId="56E67547" w14:textId="77777777" w:rsidR="007E0A9F" w:rsidRPr="000041D7" w:rsidRDefault="007E0A9F" w:rsidP="007E0A9F">
      <w:pPr>
        <w:spacing w:after="0"/>
        <w:ind w:left="851"/>
        <w:rPr>
          <w:rFonts w:cs="Times New Roman"/>
        </w:rPr>
      </w:pPr>
      <w:r w:rsidRPr="000041D7">
        <w:rPr>
          <w:rFonts w:cs="Times New Roman"/>
        </w:rPr>
        <w:t>Axonometrikus ábrázolás: az axonometrikus kép keletkezése módszerei.</w:t>
      </w:r>
    </w:p>
    <w:p w14:paraId="622DFC9B" w14:textId="77777777" w:rsidR="007E0A9F" w:rsidRPr="000041D7" w:rsidRDefault="007E0A9F" w:rsidP="007E0A9F">
      <w:pPr>
        <w:spacing w:after="0"/>
        <w:ind w:left="851"/>
        <w:rPr>
          <w:rFonts w:cs="Times New Roman"/>
        </w:rPr>
      </w:pPr>
      <w:r w:rsidRPr="000041D7">
        <w:rPr>
          <w:rFonts w:cs="Times New Roman"/>
        </w:rPr>
        <w:t>Síklapú testek (kocka, hasáb, gúla) ábrázolása axonometrikusan teljes és csonkolt kivitelnél.</w:t>
      </w:r>
    </w:p>
    <w:p w14:paraId="1940C205" w14:textId="77777777" w:rsidR="007E0A9F" w:rsidRPr="000041D7" w:rsidRDefault="007E0A9F" w:rsidP="007E0A9F">
      <w:pPr>
        <w:spacing w:after="0"/>
        <w:ind w:left="851"/>
        <w:rPr>
          <w:rFonts w:cs="Times New Roman"/>
        </w:rPr>
      </w:pPr>
      <w:r w:rsidRPr="000041D7">
        <w:rPr>
          <w:rFonts w:cs="Times New Roman"/>
        </w:rPr>
        <w:t>Görbe felületű testek (henger, kúp, gömb) axonometrikus ábrázolása.</w:t>
      </w:r>
    </w:p>
    <w:p w14:paraId="645FE905" w14:textId="77777777" w:rsidR="007E0A9F" w:rsidRPr="000041D7" w:rsidRDefault="007E0A9F" w:rsidP="007E0A9F">
      <w:pPr>
        <w:spacing w:after="0"/>
        <w:ind w:left="851"/>
        <w:rPr>
          <w:rFonts w:cs="Times New Roman"/>
        </w:rPr>
      </w:pPr>
      <w:r w:rsidRPr="000041D7">
        <w:rPr>
          <w:rFonts w:cs="Times New Roman"/>
        </w:rPr>
        <w:t>Síklapú testek (hasáb, gúla) döfése egyenessel, síkmetszése, palástkiterítése, áthatása.</w:t>
      </w:r>
    </w:p>
    <w:p w14:paraId="094BD17C" w14:textId="4E7B4F4A" w:rsidR="008553B5" w:rsidRPr="000041D7" w:rsidRDefault="007E0A9F" w:rsidP="007E0A9F">
      <w:pPr>
        <w:spacing w:after="0"/>
        <w:ind w:left="851"/>
        <w:rPr>
          <w:rFonts w:cs="Times New Roman"/>
        </w:rPr>
      </w:pPr>
      <w:r w:rsidRPr="000041D7">
        <w:rPr>
          <w:rFonts w:cs="Times New Roman"/>
        </w:rPr>
        <w:lastRenderedPageBreak/>
        <w:t>Forgástestek döfése egyenessel, síkmetszése, palástkiterítése, áthatása. A témakör részletes kifejtése.</w:t>
      </w:r>
    </w:p>
    <w:p w14:paraId="3CB02DBB" w14:textId="77777777" w:rsidR="008553B5" w:rsidRPr="000041D7" w:rsidRDefault="008553B5" w:rsidP="008553B5">
      <w:pPr>
        <w:tabs>
          <w:tab w:val="left" w:pos="1418"/>
          <w:tab w:val="right" w:pos="9072"/>
        </w:tabs>
        <w:spacing w:after="0"/>
        <w:ind w:left="851"/>
        <w:rPr>
          <w:rFonts w:cs="Times New Roman"/>
        </w:rPr>
      </w:pPr>
    </w:p>
    <w:p w14:paraId="4DD734CD" w14:textId="71A5B1A4" w:rsidR="008553B5" w:rsidRPr="000041D7" w:rsidRDefault="007E0A9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Metszeti ábrázolás</w:t>
      </w:r>
    </w:p>
    <w:p w14:paraId="694D5E71" w14:textId="77777777" w:rsidR="007E0A9F" w:rsidRPr="000041D7" w:rsidRDefault="007E0A9F" w:rsidP="007E0A9F">
      <w:pPr>
        <w:spacing w:after="0"/>
        <w:ind w:left="851"/>
        <w:rPr>
          <w:rFonts w:cs="Times New Roman"/>
        </w:rPr>
      </w:pPr>
      <w:r w:rsidRPr="000041D7">
        <w:rPr>
          <w:rFonts w:cs="Times New Roman"/>
        </w:rPr>
        <w:t>A metszet keletkezése és ábrázolása</w:t>
      </w:r>
    </w:p>
    <w:p w14:paraId="582CF9E7" w14:textId="77777777" w:rsidR="007E0A9F" w:rsidRPr="000041D7" w:rsidRDefault="007E0A9F" w:rsidP="007E0A9F">
      <w:pPr>
        <w:spacing w:after="0"/>
        <w:ind w:left="851"/>
        <w:rPr>
          <w:rFonts w:cs="Times New Roman"/>
        </w:rPr>
      </w:pPr>
      <w:r w:rsidRPr="000041D7">
        <w:rPr>
          <w:rFonts w:cs="Times New Roman"/>
        </w:rPr>
        <w:t>Az egyszerű metszet fajtái</w:t>
      </w:r>
    </w:p>
    <w:p w14:paraId="507BFF7D" w14:textId="77777777" w:rsidR="007E0A9F" w:rsidRPr="000041D7" w:rsidRDefault="007E0A9F" w:rsidP="007E0A9F">
      <w:pPr>
        <w:spacing w:after="0"/>
        <w:ind w:left="851"/>
        <w:rPr>
          <w:rFonts w:cs="Times New Roman"/>
        </w:rPr>
      </w:pPr>
      <w:r w:rsidRPr="000041D7">
        <w:rPr>
          <w:rFonts w:cs="Times New Roman"/>
        </w:rPr>
        <w:t>Teljes metszet létrehozása, vízszintes, függőleges és ferdesíkú metszetek készítése, jelölési módok</w:t>
      </w:r>
    </w:p>
    <w:p w14:paraId="40053FD1" w14:textId="77777777" w:rsidR="007E0A9F" w:rsidRPr="000041D7" w:rsidRDefault="007E0A9F" w:rsidP="007E0A9F">
      <w:pPr>
        <w:spacing w:after="0"/>
        <w:ind w:left="851"/>
        <w:rPr>
          <w:rFonts w:cs="Times New Roman"/>
        </w:rPr>
      </w:pPr>
      <w:r w:rsidRPr="000041D7">
        <w:rPr>
          <w:rFonts w:cs="Times New Roman"/>
        </w:rPr>
        <w:t>Részmetszet, kitörés ábrázolása</w:t>
      </w:r>
    </w:p>
    <w:p w14:paraId="246E13DD" w14:textId="77777777" w:rsidR="007E0A9F" w:rsidRPr="000041D7" w:rsidRDefault="007E0A9F" w:rsidP="007E0A9F">
      <w:pPr>
        <w:spacing w:after="0"/>
        <w:ind w:left="851"/>
        <w:rPr>
          <w:rFonts w:cs="Times New Roman"/>
        </w:rPr>
      </w:pPr>
      <w:proofErr w:type="spellStart"/>
      <w:r w:rsidRPr="000041D7">
        <w:rPr>
          <w:rFonts w:cs="Times New Roman"/>
        </w:rPr>
        <w:t>Félmetszet</w:t>
      </w:r>
      <w:proofErr w:type="spellEnd"/>
      <w:r w:rsidRPr="000041D7">
        <w:rPr>
          <w:rFonts w:cs="Times New Roman"/>
        </w:rPr>
        <w:t xml:space="preserve">, </w:t>
      </w:r>
      <w:proofErr w:type="spellStart"/>
      <w:r w:rsidRPr="000041D7">
        <w:rPr>
          <w:rFonts w:cs="Times New Roman"/>
        </w:rPr>
        <w:t>félnézet</w:t>
      </w:r>
      <w:proofErr w:type="spellEnd"/>
      <w:r w:rsidRPr="000041D7">
        <w:rPr>
          <w:rFonts w:cs="Times New Roman"/>
        </w:rPr>
        <w:t xml:space="preserve">, </w:t>
      </w:r>
      <w:proofErr w:type="spellStart"/>
      <w:r w:rsidRPr="000041D7">
        <w:rPr>
          <w:rFonts w:cs="Times New Roman"/>
        </w:rPr>
        <w:t>félnézet-félmetszet</w:t>
      </w:r>
      <w:proofErr w:type="spellEnd"/>
      <w:r w:rsidRPr="000041D7">
        <w:rPr>
          <w:rFonts w:cs="Times New Roman"/>
        </w:rPr>
        <w:t xml:space="preserve"> ábrázolási módok</w:t>
      </w:r>
    </w:p>
    <w:p w14:paraId="2DFCBE15" w14:textId="77777777" w:rsidR="007E0A9F" w:rsidRPr="000041D7" w:rsidRDefault="007E0A9F" w:rsidP="007E0A9F">
      <w:pPr>
        <w:spacing w:after="0"/>
        <w:ind w:left="851"/>
        <w:rPr>
          <w:rFonts w:cs="Times New Roman"/>
        </w:rPr>
      </w:pPr>
      <w:r w:rsidRPr="000041D7">
        <w:rPr>
          <w:rFonts w:cs="Times New Roman"/>
        </w:rPr>
        <w:t>Összetett metszetek: lépcsős metszet, befordított metszet, befordított lépcsős metszet, kiterített metszet</w:t>
      </w:r>
    </w:p>
    <w:p w14:paraId="5414F954" w14:textId="77777777" w:rsidR="007E0A9F" w:rsidRPr="000041D7" w:rsidRDefault="007E0A9F" w:rsidP="007E0A9F">
      <w:pPr>
        <w:spacing w:after="0"/>
        <w:ind w:left="851"/>
        <w:rPr>
          <w:rFonts w:cs="Times New Roman"/>
        </w:rPr>
      </w:pPr>
      <w:r w:rsidRPr="000041D7">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14:paraId="43ADF337" w14:textId="77777777" w:rsidR="007E0A9F" w:rsidRPr="000041D7" w:rsidRDefault="007E0A9F" w:rsidP="007E0A9F">
      <w:pPr>
        <w:spacing w:after="0"/>
        <w:ind w:left="851"/>
        <w:rPr>
          <w:rFonts w:cs="Times New Roman"/>
        </w:rPr>
      </w:pPr>
      <w:r w:rsidRPr="000041D7">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14:paraId="03586DCF" w14:textId="77777777" w:rsidR="007E0A9F" w:rsidRPr="000041D7" w:rsidRDefault="007E0A9F" w:rsidP="007E0A9F">
      <w:pPr>
        <w:spacing w:after="0"/>
        <w:ind w:left="851"/>
        <w:rPr>
          <w:rFonts w:cs="Times New Roman"/>
        </w:rPr>
      </w:pPr>
      <w:r w:rsidRPr="000041D7">
        <w:rPr>
          <w:rFonts w:cs="Times New Roman"/>
        </w:rPr>
        <w:t>Összeállítási rajz készítése az előzetesen tanult szabályok alkalmazásával.</w:t>
      </w:r>
    </w:p>
    <w:p w14:paraId="54117C74" w14:textId="72795618" w:rsidR="008553B5" w:rsidRPr="000041D7" w:rsidRDefault="007E0A9F" w:rsidP="007E0A9F">
      <w:pPr>
        <w:spacing w:after="0"/>
        <w:ind w:left="851"/>
        <w:rPr>
          <w:rFonts w:cs="Times New Roman"/>
        </w:rPr>
      </w:pPr>
      <w:r w:rsidRPr="000041D7">
        <w:rPr>
          <w:rFonts w:cs="Times New Roman"/>
        </w:rPr>
        <w:t>Tárgyrészletek rajzolása: Kiemelt részlet, ismétlődő elemek, síkfelületek jelölése, mozgó alkatrészek szélső helyzete, csatlakozó alkatrészek. A témakör részletes kifejtése.</w:t>
      </w:r>
    </w:p>
    <w:p w14:paraId="3DE06221" w14:textId="77777777" w:rsidR="008553B5" w:rsidRPr="000041D7" w:rsidRDefault="008553B5" w:rsidP="008553B5">
      <w:pPr>
        <w:tabs>
          <w:tab w:val="left" w:pos="1418"/>
          <w:tab w:val="right" w:pos="9072"/>
        </w:tabs>
        <w:spacing w:after="0"/>
        <w:ind w:left="851"/>
        <w:rPr>
          <w:rFonts w:cs="Times New Roman"/>
        </w:rPr>
      </w:pPr>
    </w:p>
    <w:p w14:paraId="64216CB8" w14:textId="586153B8"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Méretmegadás, felületminőség, tűrések és illesztések</w:t>
      </w:r>
    </w:p>
    <w:p w14:paraId="0928AD5A" w14:textId="77777777" w:rsidR="002C57D1" w:rsidRPr="000041D7" w:rsidRDefault="002C57D1" w:rsidP="002C57D1">
      <w:pPr>
        <w:spacing w:after="0"/>
        <w:ind w:left="851"/>
        <w:rPr>
          <w:rFonts w:cs="Times New Roman"/>
        </w:rPr>
      </w:pPr>
      <w:r w:rsidRPr="000041D7">
        <w:rPr>
          <w:rFonts w:cs="Times New Roman"/>
        </w:rPr>
        <w:t xml:space="preserve">A méretmegadás általános szabályai: méretvonal, méretsegédvonal, méretszám elhelyezése, megadása </w:t>
      </w:r>
    </w:p>
    <w:p w14:paraId="788F0067" w14:textId="77777777" w:rsidR="002C57D1" w:rsidRPr="000041D7" w:rsidRDefault="002C57D1" w:rsidP="002C57D1">
      <w:pPr>
        <w:spacing w:after="0"/>
        <w:ind w:left="851"/>
        <w:rPr>
          <w:rFonts w:cs="Times New Roman"/>
        </w:rPr>
      </w:pPr>
      <w:r w:rsidRPr="000041D7">
        <w:rPr>
          <w:rFonts w:cs="Times New Roman"/>
        </w:rPr>
        <w:t>Különleges méretmegadások, egyszerűsítések: méretmegadások érintőkkel, kiadandó, magától értetődő és tájékoztató méretek megadása, egyenlő osztású távolságok méretmegadása, fél méretvonalak alkalmazása, él tompítások megadása, stb.</w:t>
      </w:r>
    </w:p>
    <w:p w14:paraId="210F5DCA" w14:textId="77777777" w:rsidR="002C57D1" w:rsidRPr="000041D7" w:rsidRDefault="002C57D1" w:rsidP="002C57D1">
      <w:pPr>
        <w:spacing w:after="0"/>
        <w:ind w:left="851"/>
        <w:rPr>
          <w:rFonts w:cs="Times New Roman"/>
        </w:rPr>
      </w:pPr>
      <w:r w:rsidRPr="000041D7">
        <w:rPr>
          <w:rFonts w:cs="Times New Roman"/>
        </w:rPr>
        <w:t>Átmenő-, zsák-, süllyesztett furatok méretmegadása</w:t>
      </w:r>
    </w:p>
    <w:p w14:paraId="658DD749" w14:textId="77777777" w:rsidR="002C57D1" w:rsidRPr="000041D7" w:rsidRDefault="002C57D1" w:rsidP="002C57D1">
      <w:pPr>
        <w:spacing w:after="0"/>
        <w:ind w:left="851"/>
        <w:rPr>
          <w:rFonts w:cs="Times New Roman"/>
        </w:rPr>
      </w:pPr>
      <w:r w:rsidRPr="000041D7">
        <w:rPr>
          <w:rFonts w:cs="Times New Roman"/>
        </w:rPr>
        <w:t xml:space="preserve">Lejtés és kúposság jelölése </w:t>
      </w:r>
    </w:p>
    <w:p w14:paraId="0D89019C" w14:textId="77777777" w:rsidR="002C57D1" w:rsidRPr="000041D7" w:rsidRDefault="002C57D1" w:rsidP="002C57D1">
      <w:pPr>
        <w:spacing w:after="0"/>
        <w:ind w:left="851"/>
        <w:rPr>
          <w:rFonts w:cs="Times New Roman"/>
        </w:rPr>
      </w:pPr>
      <w:r w:rsidRPr="000041D7">
        <w:rPr>
          <w:rFonts w:cs="Times New Roman"/>
        </w:rPr>
        <w:t>Recézés, felületkikészítés és hőkezelés megadása</w:t>
      </w:r>
    </w:p>
    <w:p w14:paraId="5C0F7B56" w14:textId="77777777" w:rsidR="002C57D1" w:rsidRPr="000041D7" w:rsidRDefault="002C57D1" w:rsidP="002C57D1">
      <w:pPr>
        <w:spacing w:after="0"/>
        <w:ind w:left="851"/>
        <w:rPr>
          <w:rFonts w:cs="Times New Roman"/>
        </w:rPr>
      </w:pPr>
      <w:r w:rsidRPr="000041D7">
        <w:rPr>
          <w:rFonts w:cs="Times New Roman"/>
        </w:rPr>
        <w:t>Központfurat, lekerekítés, beszúrás méretmegadása</w:t>
      </w:r>
    </w:p>
    <w:p w14:paraId="58FB7EE3" w14:textId="77777777" w:rsidR="002C57D1" w:rsidRPr="000041D7" w:rsidRDefault="002C57D1" w:rsidP="002C57D1">
      <w:pPr>
        <w:spacing w:after="0"/>
        <w:ind w:left="851"/>
        <w:rPr>
          <w:rFonts w:cs="Times New Roman"/>
        </w:rPr>
      </w:pPr>
      <w:r w:rsidRPr="000041D7">
        <w:rPr>
          <w:rFonts w:cs="Times New Roman"/>
        </w:rPr>
        <w:t>Mérethálózat felépítésének általános és speciális szabályai: láncszerű méretmegadás, bázistól induló méretmegadás, táblázatos és kombinált méretmegadás. Méretek elosztása a rajzon.</w:t>
      </w:r>
    </w:p>
    <w:p w14:paraId="433FB2D7" w14:textId="77777777" w:rsidR="002C57D1" w:rsidRPr="000041D7" w:rsidRDefault="002C57D1" w:rsidP="002C57D1">
      <w:pPr>
        <w:spacing w:after="0"/>
        <w:ind w:left="851"/>
        <w:rPr>
          <w:rFonts w:cs="Times New Roman"/>
        </w:rPr>
      </w:pPr>
      <w:r w:rsidRPr="000041D7">
        <w:rPr>
          <w:rFonts w:cs="Times New Roman"/>
        </w:rPr>
        <w:t>Felületminőségi alapfogalmak. Egyenetlenségek, felületi érdesség értelmezése. A felületi érdesség megadása gépészeti rajzokon, jelölési módok.</w:t>
      </w:r>
    </w:p>
    <w:p w14:paraId="7DBCBCEA" w14:textId="77777777" w:rsidR="002C57D1" w:rsidRPr="000041D7" w:rsidRDefault="002C57D1" w:rsidP="002C57D1">
      <w:pPr>
        <w:spacing w:after="0"/>
        <w:ind w:left="851"/>
        <w:rPr>
          <w:rFonts w:cs="Times New Roman"/>
        </w:rPr>
      </w:pPr>
      <w:r w:rsidRPr="000041D7">
        <w:rPr>
          <w:rFonts w:cs="Times New Roman"/>
        </w:rPr>
        <w:t>A mérettűrés értelmezése, alapfogalmak (méret, névleges méret, tényleges méret, felső- és alsó határméret, közepes méret, tűrés, felső határeltérés, alsó eltérés, tűrésezett méret).</w:t>
      </w:r>
    </w:p>
    <w:p w14:paraId="4CA862E7" w14:textId="77777777" w:rsidR="002C57D1" w:rsidRPr="000041D7" w:rsidRDefault="002C57D1" w:rsidP="002C57D1">
      <w:pPr>
        <w:spacing w:after="0"/>
        <w:ind w:left="851"/>
        <w:rPr>
          <w:rFonts w:cs="Times New Roman"/>
        </w:rPr>
      </w:pPr>
      <w:r w:rsidRPr="000041D7">
        <w:rPr>
          <w:rFonts w:cs="Times New Roman"/>
        </w:rPr>
        <w:t>A tűrésmező elhelyezkedése az alapvonalhoz viszonyítva.</w:t>
      </w:r>
    </w:p>
    <w:p w14:paraId="72E72888" w14:textId="77777777" w:rsidR="002C57D1" w:rsidRPr="000041D7" w:rsidRDefault="002C57D1" w:rsidP="002C57D1">
      <w:pPr>
        <w:spacing w:after="0"/>
        <w:ind w:left="851"/>
        <w:rPr>
          <w:rFonts w:cs="Times New Roman"/>
        </w:rPr>
      </w:pPr>
      <w:r w:rsidRPr="000041D7">
        <w:rPr>
          <w:rFonts w:cs="Times New Roman"/>
        </w:rPr>
        <w:t>Hosszméretek és szögméretek tűrése, lejtés és kúposság tűrésmegadása.</w:t>
      </w:r>
    </w:p>
    <w:p w14:paraId="290AE9D6" w14:textId="77777777" w:rsidR="002C57D1" w:rsidRPr="000041D7" w:rsidRDefault="002C57D1" w:rsidP="002C57D1">
      <w:pPr>
        <w:spacing w:after="0"/>
        <w:ind w:left="851"/>
        <w:rPr>
          <w:rFonts w:cs="Times New Roman"/>
        </w:rPr>
      </w:pPr>
      <w:r w:rsidRPr="000041D7">
        <w:rPr>
          <w:rFonts w:cs="Times New Roman"/>
        </w:rPr>
        <w:t xml:space="preserve">Tűrés alapsorozatok táblázatos megadása, </w:t>
      </w:r>
      <w:proofErr w:type="spellStart"/>
      <w:r w:rsidRPr="000041D7">
        <w:rPr>
          <w:rFonts w:cs="Times New Roman"/>
        </w:rPr>
        <w:t>tűrésezetlen</w:t>
      </w:r>
      <w:proofErr w:type="spellEnd"/>
      <w:r w:rsidRPr="000041D7">
        <w:rPr>
          <w:rFonts w:cs="Times New Roman"/>
        </w:rPr>
        <w:t xml:space="preserve"> méretek pontossága.</w:t>
      </w:r>
    </w:p>
    <w:p w14:paraId="7154BBC9" w14:textId="22B9771C" w:rsidR="008553B5" w:rsidRPr="000041D7" w:rsidRDefault="002C57D1" w:rsidP="002C57D1">
      <w:pPr>
        <w:spacing w:after="0"/>
        <w:ind w:left="851"/>
        <w:rPr>
          <w:rFonts w:cs="Times New Roman"/>
        </w:rPr>
      </w:pPr>
      <w:r w:rsidRPr="000041D7">
        <w:rPr>
          <w:rFonts w:cs="Times New Roman"/>
        </w:rPr>
        <w:t>Az illesztés alapfogalmai, az egységes tűrés-, és illesztési rendszerek felépítése (alapeltérések, illesztési rendszerek, az illesztések jelölése, csap és lyuktűrések táblázata)</w:t>
      </w:r>
    </w:p>
    <w:p w14:paraId="4235F192" w14:textId="6D755AC5" w:rsidR="002C57D1" w:rsidRPr="000041D7" w:rsidRDefault="002C57D1" w:rsidP="002C57D1">
      <w:pPr>
        <w:spacing w:after="0"/>
        <w:ind w:left="851"/>
        <w:rPr>
          <w:rFonts w:cs="Times New Roman"/>
        </w:rPr>
      </w:pPr>
      <w:r w:rsidRPr="000041D7">
        <w:rPr>
          <w:rFonts w:cs="Times New Roman"/>
        </w:rPr>
        <w:t>Alak és helyzettűrések értelmezése, jelölései, megadása.</w:t>
      </w:r>
    </w:p>
    <w:p w14:paraId="5AB51244" w14:textId="77777777" w:rsidR="008553B5" w:rsidRPr="000041D7" w:rsidRDefault="008553B5" w:rsidP="008553B5">
      <w:pPr>
        <w:tabs>
          <w:tab w:val="left" w:pos="1418"/>
          <w:tab w:val="right" w:pos="9072"/>
        </w:tabs>
        <w:spacing w:after="0"/>
        <w:ind w:left="851"/>
        <w:rPr>
          <w:rFonts w:cs="Times New Roman"/>
        </w:rPr>
      </w:pPr>
    </w:p>
    <w:p w14:paraId="6F8AAB78" w14:textId="2E99E1E8"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Jelképes ábrázolás</w:t>
      </w:r>
    </w:p>
    <w:p w14:paraId="64820EB3" w14:textId="77777777" w:rsidR="002C57D1" w:rsidRPr="000041D7" w:rsidRDefault="002C57D1" w:rsidP="002C57D1">
      <w:pPr>
        <w:spacing w:after="0"/>
        <w:ind w:left="851"/>
        <w:rPr>
          <w:rFonts w:cs="Times New Roman"/>
        </w:rPr>
      </w:pPr>
      <w:r w:rsidRPr="000041D7">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14:paraId="6C7AE3AF" w14:textId="77777777" w:rsidR="002C57D1" w:rsidRPr="000041D7" w:rsidRDefault="002C57D1" w:rsidP="002C57D1">
      <w:pPr>
        <w:spacing w:after="0"/>
        <w:ind w:left="851"/>
        <w:rPr>
          <w:rFonts w:cs="Times New Roman"/>
        </w:rPr>
      </w:pPr>
      <w:r w:rsidRPr="000041D7">
        <w:rPr>
          <w:rFonts w:cs="Times New Roman"/>
        </w:rPr>
        <w:t>Balmenetű gépelemek jelölése.</w:t>
      </w:r>
    </w:p>
    <w:p w14:paraId="417D97AD" w14:textId="77777777" w:rsidR="002C57D1" w:rsidRPr="000041D7" w:rsidRDefault="002C57D1" w:rsidP="002C57D1">
      <w:pPr>
        <w:spacing w:after="0"/>
        <w:ind w:left="851"/>
        <w:rPr>
          <w:rFonts w:cs="Times New Roman"/>
        </w:rPr>
      </w:pPr>
      <w:proofErr w:type="spellStart"/>
      <w:r w:rsidRPr="000041D7">
        <w:rPr>
          <w:rFonts w:cs="Times New Roman"/>
        </w:rPr>
        <w:t>Hatlap</w:t>
      </w:r>
      <w:proofErr w:type="spellEnd"/>
      <w:r w:rsidRPr="000041D7">
        <w:rPr>
          <w:rFonts w:cs="Times New Roman"/>
        </w:rPr>
        <w:t xml:space="preserve"> fejű csavar és anya rajzainak szerkesztése. Csavarvégződések és csavarfejek ábrázolása.</w:t>
      </w:r>
    </w:p>
    <w:p w14:paraId="0A309F4B" w14:textId="77777777" w:rsidR="002C57D1" w:rsidRPr="000041D7" w:rsidRDefault="002C57D1" w:rsidP="002C57D1">
      <w:pPr>
        <w:spacing w:after="0"/>
        <w:ind w:left="851"/>
        <w:rPr>
          <w:rFonts w:cs="Times New Roman"/>
        </w:rPr>
      </w:pPr>
      <w:r w:rsidRPr="000041D7">
        <w:rPr>
          <w:rFonts w:cs="Times New Roman"/>
        </w:rPr>
        <w:t>Menetes furatok és kötőelemek egyszerűsített ábrázolása.</w:t>
      </w:r>
    </w:p>
    <w:p w14:paraId="065BB2C0" w14:textId="77777777" w:rsidR="002C57D1" w:rsidRPr="000041D7" w:rsidRDefault="002C57D1" w:rsidP="002C57D1">
      <w:pPr>
        <w:spacing w:after="0"/>
        <w:ind w:left="851"/>
        <w:rPr>
          <w:rFonts w:cs="Times New Roman"/>
        </w:rPr>
      </w:pPr>
      <w:r w:rsidRPr="000041D7">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14:paraId="06E53390" w14:textId="77777777" w:rsidR="002C57D1" w:rsidRPr="000041D7" w:rsidRDefault="002C57D1" w:rsidP="002C57D1">
      <w:pPr>
        <w:spacing w:after="0"/>
        <w:ind w:left="851"/>
        <w:rPr>
          <w:rFonts w:cs="Times New Roman"/>
        </w:rPr>
      </w:pPr>
      <w:r w:rsidRPr="000041D7">
        <w:rPr>
          <w:rFonts w:cs="Times New Roman"/>
        </w:rPr>
        <w:t>Bordás tengelykötések ábrázolása: A bordástengely és a bordásfurat jellemző adatai, méretei, mérettáblázatok használata. Bordástengely és bordásfurat rajza. Bordáskötés ábrázolása, műhelyrajz.</w:t>
      </w:r>
    </w:p>
    <w:p w14:paraId="21F7DD8D" w14:textId="77777777" w:rsidR="002C57D1" w:rsidRPr="000041D7" w:rsidRDefault="002C57D1" w:rsidP="002C57D1">
      <w:pPr>
        <w:spacing w:after="0"/>
        <w:ind w:left="851"/>
        <w:rPr>
          <w:rFonts w:cs="Times New Roman"/>
        </w:rPr>
      </w:pPr>
      <w:r w:rsidRPr="000041D7">
        <w:rPr>
          <w:rFonts w:cs="Times New Roman"/>
        </w:rPr>
        <w:t>Csapágyak ábrázolása: siklócsapágy-persely rajza, mérettáblázat használata. Gördülőcsapágyak különböző típusainak egyszerűsített, egyezményes és jelképes ábrázolási módja.</w:t>
      </w:r>
    </w:p>
    <w:p w14:paraId="3CFB3394" w14:textId="77777777" w:rsidR="002C57D1" w:rsidRPr="000041D7" w:rsidRDefault="002C57D1" w:rsidP="002C57D1">
      <w:pPr>
        <w:spacing w:after="0"/>
        <w:ind w:left="851"/>
        <w:rPr>
          <w:rFonts w:cs="Times New Roman"/>
        </w:rPr>
      </w:pPr>
      <w:r w:rsidRPr="000041D7">
        <w:rPr>
          <w:rFonts w:cs="Times New Roman"/>
        </w:rPr>
        <w:t>Tömítések ábrázolása: záró fedelek és a mozgó alkatrészek tömítései (pl.: radiális tengelytömítő gyűrű) részletes és jelképes ábrázolása, mérettáblázatok használata.</w:t>
      </w:r>
    </w:p>
    <w:p w14:paraId="0BF687F1" w14:textId="77777777" w:rsidR="002C57D1" w:rsidRPr="000041D7" w:rsidRDefault="002C57D1" w:rsidP="002C57D1">
      <w:pPr>
        <w:spacing w:after="0"/>
        <w:ind w:left="851"/>
        <w:rPr>
          <w:rFonts w:cs="Times New Roman"/>
        </w:rPr>
      </w:pPr>
      <w:r w:rsidRPr="000041D7">
        <w:rPr>
          <w:rFonts w:cs="Times New Roman"/>
        </w:rPr>
        <w:t>Rugók ábrázolása: hengeres húzó csavarrugók, nyomó csavarrugók metszeti, nézeti, részletes vagy jelképes ábrázolása.</w:t>
      </w:r>
    </w:p>
    <w:p w14:paraId="0BC9CD7E" w14:textId="77777777" w:rsidR="002C57D1" w:rsidRPr="000041D7" w:rsidRDefault="002C57D1" w:rsidP="002C57D1">
      <w:pPr>
        <w:spacing w:after="0"/>
        <w:ind w:left="851"/>
        <w:rPr>
          <w:rFonts w:cs="Times New Roman"/>
        </w:rPr>
      </w:pPr>
      <w:r w:rsidRPr="000041D7">
        <w:rPr>
          <w:rFonts w:cs="Times New Roman"/>
        </w:rPr>
        <w:t xml:space="preserve">Nem oldható kötések ábrázolása: szegecs- és hegesztett kötések. </w:t>
      </w:r>
    </w:p>
    <w:p w14:paraId="57DD234E" w14:textId="77777777" w:rsidR="002C57D1" w:rsidRPr="000041D7" w:rsidRDefault="002C57D1" w:rsidP="002C57D1">
      <w:pPr>
        <w:spacing w:after="0"/>
        <w:ind w:left="851"/>
        <w:rPr>
          <w:rFonts w:cs="Times New Roman"/>
        </w:rPr>
      </w:pPr>
      <w:r w:rsidRPr="000041D7">
        <w:rPr>
          <w:rFonts w:cs="Times New Roman"/>
        </w:rPr>
        <w:t>Szakma specifikus rajzi ábrázolások elméleti ismeretei, rajzkészítési gyakorlatok.</w:t>
      </w:r>
    </w:p>
    <w:p w14:paraId="35E10298" w14:textId="59A03A94" w:rsidR="008553B5" w:rsidRPr="000041D7" w:rsidRDefault="002C57D1" w:rsidP="002C57D1">
      <w:pPr>
        <w:spacing w:after="0"/>
        <w:ind w:left="851"/>
        <w:rPr>
          <w:rFonts w:cs="Times New Roman"/>
        </w:rPr>
      </w:pPr>
      <w:r w:rsidRPr="000041D7">
        <w:rPr>
          <w:rFonts w:cs="Times New Roman"/>
        </w:rPr>
        <w:t>Számítógépes rajzkészítési eljárások bemutatása, fejlesztési lépések, irányzatok.</w:t>
      </w:r>
    </w:p>
    <w:p w14:paraId="142D5F8E" w14:textId="77777777" w:rsidR="008553B5" w:rsidRPr="000041D7" w:rsidRDefault="008553B5" w:rsidP="008553B5">
      <w:pPr>
        <w:tabs>
          <w:tab w:val="left" w:pos="1418"/>
          <w:tab w:val="right" w:pos="9072"/>
        </w:tabs>
        <w:spacing w:after="0"/>
        <w:ind w:left="851"/>
        <w:rPr>
          <w:rFonts w:cs="Times New Roman"/>
        </w:rPr>
      </w:pPr>
    </w:p>
    <w:p w14:paraId="6472427A"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képzés javasolt helyszíne (ajánlás)</w:t>
      </w:r>
    </w:p>
    <w:p w14:paraId="0E6D290D" w14:textId="72F43866" w:rsidR="008553B5" w:rsidRPr="000041D7" w:rsidRDefault="002C57D1" w:rsidP="008553B5">
      <w:pPr>
        <w:spacing w:after="0"/>
        <w:ind w:left="426"/>
        <w:rPr>
          <w:rFonts w:cs="Times New Roman"/>
        </w:rPr>
      </w:pPr>
      <w:r w:rsidRPr="000041D7">
        <w:rPr>
          <w:rFonts w:cs="Times New Roman"/>
        </w:rPr>
        <w:t>Szaktanterem</w:t>
      </w:r>
    </w:p>
    <w:p w14:paraId="0CCC8C53" w14:textId="77777777" w:rsidR="008553B5" w:rsidRPr="000041D7" w:rsidRDefault="008553B5" w:rsidP="008553B5">
      <w:pPr>
        <w:spacing w:after="0"/>
        <w:ind w:left="426"/>
        <w:rPr>
          <w:rFonts w:cs="Times New Roman"/>
        </w:rPr>
      </w:pPr>
    </w:p>
    <w:p w14:paraId="0AA016E0"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értékelésének módja</w:t>
      </w:r>
    </w:p>
    <w:p w14:paraId="3A9A32D1" w14:textId="53247555" w:rsidR="008553B5" w:rsidRPr="000041D7" w:rsidRDefault="008553B5" w:rsidP="008553B5">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489C528B" w14:textId="77777777" w:rsidR="008553B5" w:rsidRPr="000041D7" w:rsidRDefault="008553B5" w:rsidP="008553B5">
      <w:pPr>
        <w:spacing w:after="0"/>
        <w:ind w:left="426"/>
        <w:rPr>
          <w:rFonts w:cs="Times New Roman"/>
        </w:rPr>
      </w:pPr>
    </w:p>
    <w:p w14:paraId="0F4DCE78" w14:textId="2A3B424D" w:rsidR="008553B5" w:rsidRPr="000041D7" w:rsidRDefault="002C57D1" w:rsidP="008553B5">
      <w:pPr>
        <w:pStyle w:val="Listaszerbekezds"/>
        <w:numPr>
          <w:ilvl w:val="0"/>
          <w:numId w:val="8"/>
        </w:numPr>
        <w:tabs>
          <w:tab w:val="right" w:pos="9072"/>
        </w:tabs>
        <w:spacing w:after="0"/>
        <w:rPr>
          <w:rFonts w:cs="Times New Roman"/>
          <w:b/>
        </w:rPr>
      </w:pPr>
      <w:r w:rsidRPr="000041D7">
        <w:rPr>
          <w:rFonts w:cs="Times New Roman"/>
          <w:b/>
        </w:rPr>
        <w:t>Mechanika tantárgy</w:t>
      </w:r>
      <w:r w:rsidR="008553B5" w:rsidRPr="000041D7">
        <w:rPr>
          <w:rFonts w:cs="Times New Roman"/>
          <w:b/>
        </w:rPr>
        <w:t xml:space="preserve"> </w:t>
      </w:r>
      <w:proofErr w:type="spellStart"/>
      <w:r w:rsidR="008553B5" w:rsidRPr="000041D7">
        <w:rPr>
          <w:rFonts w:cs="Times New Roman"/>
          <w:b/>
        </w:rPr>
        <w:t>tantárgy</w:t>
      </w:r>
      <w:proofErr w:type="spellEnd"/>
      <w:r w:rsidR="008553B5" w:rsidRPr="000041D7">
        <w:rPr>
          <w:rFonts w:cs="Times New Roman"/>
          <w:b/>
        </w:rPr>
        <w:tab/>
      </w:r>
      <w:r w:rsidR="00974BE0" w:rsidRPr="000041D7">
        <w:rPr>
          <w:rFonts w:cs="Times New Roman"/>
          <w:b/>
        </w:rPr>
        <w:t>72</w:t>
      </w:r>
      <w:r w:rsidR="008553B5" w:rsidRPr="000041D7">
        <w:rPr>
          <w:rFonts w:cs="Times New Roman"/>
          <w:b/>
        </w:rPr>
        <w:t xml:space="preserve"> óra/</w:t>
      </w:r>
      <w:r w:rsidR="00974BE0" w:rsidRPr="000041D7">
        <w:rPr>
          <w:rFonts w:cs="Times New Roman"/>
          <w:b/>
        </w:rPr>
        <w:t>72</w:t>
      </w:r>
      <w:r w:rsidR="008553B5" w:rsidRPr="000041D7">
        <w:rPr>
          <w:rFonts w:cs="Times New Roman"/>
          <w:b/>
        </w:rPr>
        <w:t xml:space="preserve"> óra*</w:t>
      </w:r>
    </w:p>
    <w:p w14:paraId="36F68FB6" w14:textId="77777777" w:rsidR="008553B5" w:rsidRPr="000041D7" w:rsidRDefault="008553B5" w:rsidP="008553B5">
      <w:pPr>
        <w:spacing w:after="0"/>
        <w:jc w:val="right"/>
        <w:rPr>
          <w:rFonts w:cs="Times New Roman"/>
          <w:sz w:val="20"/>
        </w:rPr>
      </w:pPr>
      <w:r w:rsidRPr="000041D7">
        <w:rPr>
          <w:rFonts w:cs="Times New Roman"/>
          <w:sz w:val="20"/>
        </w:rPr>
        <w:t>* 9-13. évfolyamon megszervezett képzés/13. és 14. évfolyamon megszervezett képzés</w:t>
      </w:r>
    </w:p>
    <w:p w14:paraId="2BF402D9" w14:textId="77777777" w:rsidR="008553B5" w:rsidRPr="000041D7" w:rsidRDefault="008553B5" w:rsidP="008553B5">
      <w:pPr>
        <w:spacing w:after="0"/>
        <w:ind w:left="426"/>
        <w:rPr>
          <w:rFonts w:cs="Times New Roman"/>
        </w:rPr>
      </w:pPr>
    </w:p>
    <w:p w14:paraId="4B1E0E7B" w14:textId="54D7989A" w:rsidR="008553B5" w:rsidRPr="000041D7" w:rsidRDefault="008553B5" w:rsidP="008553B5">
      <w:pPr>
        <w:spacing w:after="0"/>
        <w:ind w:left="426"/>
        <w:rPr>
          <w:rFonts w:cs="Times New Roman"/>
        </w:rPr>
      </w:pPr>
      <w:r w:rsidRPr="000041D7">
        <w:rPr>
          <w:rFonts w:cs="Times New Roman"/>
        </w:rPr>
        <w:t>A tantárgy a főszakképesítéshez kapcsolódik.</w:t>
      </w:r>
    </w:p>
    <w:p w14:paraId="5B1E61BE" w14:textId="77777777" w:rsidR="008553B5" w:rsidRPr="000041D7" w:rsidRDefault="008553B5" w:rsidP="008553B5">
      <w:pPr>
        <w:spacing w:after="0"/>
        <w:ind w:left="426"/>
        <w:rPr>
          <w:rFonts w:cs="Times New Roman"/>
        </w:rPr>
      </w:pPr>
    </w:p>
    <w:p w14:paraId="3798A6CB"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tanításának célja</w:t>
      </w:r>
    </w:p>
    <w:p w14:paraId="3CC063A3" w14:textId="77777777" w:rsidR="002C57D1" w:rsidRPr="000041D7" w:rsidRDefault="002C57D1" w:rsidP="002C57D1">
      <w:pPr>
        <w:spacing w:after="0"/>
        <w:ind w:left="426"/>
        <w:rPr>
          <w:rFonts w:cs="Times New Roman"/>
        </w:rPr>
      </w:pPr>
      <w:r w:rsidRPr="000041D7">
        <w:rPr>
          <w:rFonts w:cs="Times New Roman"/>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14:paraId="3BBB3D61" w14:textId="77777777" w:rsidR="002C57D1" w:rsidRPr="000041D7" w:rsidRDefault="002C57D1" w:rsidP="002C57D1">
      <w:pPr>
        <w:spacing w:after="0"/>
        <w:ind w:left="426"/>
        <w:rPr>
          <w:rFonts w:cs="Times New Roman"/>
        </w:rPr>
      </w:pPr>
      <w:r w:rsidRPr="000041D7">
        <w:rPr>
          <w:rFonts w:cs="Times New Roman"/>
        </w:rPr>
        <w:lastRenderedPageBreak/>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14:paraId="192E91ED" w14:textId="77777777" w:rsidR="002C57D1" w:rsidRPr="000041D7" w:rsidRDefault="002C57D1" w:rsidP="002C57D1">
      <w:pPr>
        <w:spacing w:after="0"/>
        <w:ind w:left="426"/>
        <w:rPr>
          <w:rFonts w:cs="Times New Roman"/>
        </w:rPr>
      </w:pPr>
      <w:r w:rsidRPr="000041D7">
        <w:rPr>
          <w:rFonts w:cs="Times New Roman"/>
        </w:rPr>
        <w:t>Ki kell fejleszteni a műszaki életben alkalmazott mértékegységek alkalmazásának készségét, a tanulók esztétikai érzékét a szerkesztési és számítási feladatok áttekinthető, szép kivitelű megoldásaira.</w:t>
      </w:r>
    </w:p>
    <w:p w14:paraId="76437B61" w14:textId="2AA0E2DA" w:rsidR="008553B5" w:rsidRPr="000041D7" w:rsidRDefault="002C57D1" w:rsidP="002C57D1">
      <w:pPr>
        <w:spacing w:after="0"/>
        <w:ind w:left="426"/>
        <w:rPr>
          <w:rFonts w:cs="Times New Roman"/>
        </w:rPr>
      </w:pPr>
      <w:r w:rsidRPr="000041D7">
        <w:rPr>
          <w:rFonts w:cs="Times New Roman"/>
        </w:rPr>
        <w:t>Az alapösszefüggések gyakorlatias alkalmazásával alakítson ki olyan készségeket, amelyek segítségével képesek lesznek a tanulók egyszerűbb alkatrészek terhelésének megállapítására.</w:t>
      </w:r>
    </w:p>
    <w:p w14:paraId="15E13CF0" w14:textId="77777777" w:rsidR="008553B5" w:rsidRPr="000041D7" w:rsidRDefault="008553B5" w:rsidP="008553B5">
      <w:pPr>
        <w:spacing w:after="0"/>
        <w:ind w:left="426"/>
        <w:rPr>
          <w:rFonts w:cs="Times New Roman"/>
        </w:rPr>
      </w:pPr>
    </w:p>
    <w:p w14:paraId="7CEB9109"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Kapcsolódó közismereti, szakmai tartalmak</w:t>
      </w:r>
    </w:p>
    <w:p w14:paraId="416C32DB" w14:textId="77777777" w:rsidR="002C57D1" w:rsidRPr="000041D7" w:rsidRDefault="002C57D1" w:rsidP="002C57D1">
      <w:pPr>
        <w:spacing w:after="0"/>
        <w:ind w:left="426"/>
        <w:rPr>
          <w:rFonts w:cs="Times New Roman"/>
        </w:rPr>
      </w:pPr>
      <w:r w:rsidRPr="000041D7">
        <w:rPr>
          <w:rFonts w:cs="Times New Roman"/>
        </w:rPr>
        <w:t>A tantárgy alapozó jellegénél fogva a közismereti tantárgyakra, azok közül is elsősorban a matematikára és a fizikára épül.</w:t>
      </w:r>
    </w:p>
    <w:p w14:paraId="6EE7C36A" w14:textId="77777777" w:rsidR="002C57D1" w:rsidRPr="000041D7" w:rsidRDefault="002C57D1" w:rsidP="002C57D1">
      <w:pPr>
        <w:spacing w:after="0"/>
        <w:ind w:left="426"/>
        <w:rPr>
          <w:rFonts w:cs="Times New Roman"/>
        </w:rPr>
      </w:pPr>
      <w:r w:rsidRPr="000041D7">
        <w:rPr>
          <w:rFonts w:cs="Times New Roman"/>
        </w:rPr>
        <w:t>A Matematika tantárgyból:</w:t>
      </w:r>
    </w:p>
    <w:p w14:paraId="4C409AC4" w14:textId="77777777" w:rsidR="002C57D1" w:rsidRPr="000041D7" w:rsidRDefault="002C57D1" w:rsidP="002C57D1">
      <w:pPr>
        <w:spacing w:after="0"/>
        <w:ind w:left="426"/>
        <w:rPr>
          <w:rFonts w:cs="Times New Roman"/>
        </w:rPr>
      </w:pPr>
      <w:r w:rsidRPr="000041D7">
        <w:rPr>
          <w:rFonts w:cs="Times New Roman"/>
        </w:rPr>
        <w:t>-</w:t>
      </w:r>
      <w:r w:rsidRPr="000041D7">
        <w:rPr>
          <w:rFonts w:cs="Times New Roman"/>
        </w:rPr>
        <w:tab/>
        <w:t>az algebrai műveletek</w:t>
      </w:r>
    </w:p>
    <w:p w14:paraId="657E2259" w14:textId="77777777" w:rsidR="002C57D1" w:rsidRPr="000041D7" w:rsidRDefault="002C57D1" w:rsidP="002C57D1">
      <w:pPr>
        <w:spacing w:after="0"/>
        <w:ind w:left="426"/>
        <w:rPr>
          <w:rFonts w:cs="Times New Roman"/>
        </w:rPr>
      </w:pPr>
      <w:r w:rsidRPr="000041D7">
        <w:rPr>
          <w:rFonts w:cs="Times New Roman"/>
        </w:rPr>
        <w:t>-</w:t>
      </w:r>
      <w:r w:rsidRPr="000041D7">
        <w:rPr>
          <w:rFonts w:cs="Times New Roman"/>
        </w:rPr>
        <w:tab/>
        <w:t>a geometriai alapfogalmak és alapszerkesztések</w:t>
      </w:r>
    </w:p>
    <w:p w14:paraId="32F8A5AC" w14:textId="77777777" w:rsidR="002C57D1" w:rsidRPr="000041D7" w:rsidRDefault="002C57D1" w:rsidP="002C57D1">
      <w:pPr>
        <w:spacing w:after="0"/>
        <w:ind w:left="426"/>
        <w:rPr>
          <w:rFonts w:cs="Times New Roman"/>
        </w:rPr>
      </w:pPr>
      <w:r w:rsidRPr="000041D7">
        <w:rPr>
          <w:rFonts w:cs="Times New Roman"/>
        </w:rPr>
        <w:t>-</w:t>
      </w:r>
      <w:r w:rsidRPr="000041D7">
        <w:rPr>
          <w:rFonts w:cs="Times New Roman"/>
        </w:rPr>
        <w:tab/>
        <w:t>az elsőfokú egyenletek</w:t>
      </w:r>
    </w:p>
    <w:p w14:paraId="07F87C33" w14:textId="77777777" w:rsidR="002C57D1" w:rsidRPr="000041D7" w:rsidRDefault="002C57D1" w:rsidP="002C57D1">
      <w:pPr>
        <w:spacing w:after="0"/>
        <w:ind w:left="426"/>
        <w:rPr>
          <w:rFonts w:cs="Times New Roman"/>
        </w:rPr>
      </w:pPr>
      <w:r w:rsidRPr="000041D7">
        <w:rPr>
          <w:rFonts w:cs="Times New Roman"/>
        </w:rPr>
        <w:t>-</w:t>
      </w:r>
      <w:r w:rsidRPr="000041D7">
        <w:rPr>
          <w:rFonts w:cs="Times New Roman"/>
        </w:rPr>
        <w:tab/>
        <w:t>és a vektorok témaköreire épít a Mechanika tantárgy.</w:t>
      </w:r>
    </w:p>
    <w:p w14:paraId="62C1534B" w14:textId="77777777" w:rsidR="002C57D1" w:rsidRPr="000041D7" w:rsidRDefault="002C57D1" w:rsidP="002C57D1">
      <w:pPr>
        <w:spacing w:after="0"/>
        <w:ind w:left="426"/>
        <w:rPr>
          <w:rFonts w:cs="Times New Roman"/>
        </w:rPr>
      </w:pPr>
      <w:r w:rsidRPr="000041D7">
        <w:rPr>
          <w:rFonts w:cs="Times New Roman"/>
        </w:rPr>
        <w:t>A Fizika tantárgyból:</w:t>
      </w:r>
    </w:p>
    <w:p w14:paraId="2DA548E0" w14:textId="77777777" w:rsidR="002C57D1" w:rsidRPr="000041D7" w:rsidRDefault="002C57D1" w:rsidP="002C57D1">
      <w:pPr>
        <w:spacing w:after="0"/>
        <w:ind w:left="426"/>
        <w:rPr>
          <w:rFonts w:cs="Times New Roman"/>
        </w:rPr>
      </w:pPr>
      <w:r w:rsidRPr="000041D7">
        <w:rPr>
          <w:rFonts w:cs="Times New Roman"/>
        </w:rPr>
        <w:t>-</w:t>
      </w:r>
      <w:r w:rsidRPr="000041D7">
        <w:rPr>
          <w:rFonts w:cs="Times New Roman"/>
        </w:rPr>
        <w:tab/>
        <w:t>a mozgások</w:t>
      </w:r>
    </w:p>
    <w:p w14:paraId="7427FBE7" w14:textId="38E9910B" w:rsidR="008553B5" w:rsidRPr="000041D7" w:rsidRDefault="002C57D1" w:rsidP="002C57D1">
      <w:pPr>
        <w:spacing w:after="0"/>
        <w:ind w:left="426"/>
        <w:rPr>
          <w:rFonts w:cs="Times New Roman"/>
        </w:rPr>
      </w:pPr>
      <w:proofErr w:type="gramStart"/>
      <w:r w:rsidRPr="000041D7">
        <w:rPr>
          <w:rFonts w:cs="Times New Roman"/>
        </w:rPr>
        <w:t>és</w:t>
      </w:r>
      <w:proofErr w:type="gramEnd"/>
      <w:r w:rsidRPr="000041D7">
        <w:rPr>
          <w:rFonts w:cs="Times New Roman"/>
        </w:rPr>
        <w:t xml:space="preserve"> a dinamika alapjai témakörökre épít a Mechanika tantárgy.</w:t>
      </w:r>
    </w:p>
    <w:p w14:paraId="3CF7D404" w14:textId="77777777" w:rsidR="008553B5" w:rsidRPr="000041D7" w:rsidRDefault="008553B5" w:rsidP="008553B5">
      <w:pPr>
        <w:spacing w:after="0"/>
        <w:ind w:left="426"/>
        <w:rPr>
          <w:rFonts w:cs="Times New Roman"/>
        </w:rPr>
      </w:pPr>
    </w:p>
    <w:p w14:paraId="0A8D641D"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Témakörök</w:t>
      </w:r>
    </w:p>
    <w:p w14:paraId="6D466B06" w14:textId="7B6839E5"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Merev testek általános statikája</w:t>
      </w:r>
    </w:p>
    <w:p w14:paraId="38146631" w14:textId="6E063A76" w:rsidR="002C57D1" w:rsidRPr="000041D7" w:rsidRDefault="002C57D1" w:rsidP="002C57D1">
      <w:pPr>
        <w:tabs>
          <w:tab w:val="left" w:pos="1418"/>
          <w:tab w:val="right" w:pos="9072"/>
        </w:tabs>
        <w:spacing w:after="0"/>
        <w:ind w:left="851"/>
        <w:rPr>
          <w:rFonts w:cs="Times New Roman"/>
        </w:rPr>
      </w:pPr>
      <w:r w:rsidRPr="000041D7">
        <w:rPr>
          <w:rFonts w:cs="Times New Roman"/>
        </w:rPr>
        <w:t>Bevezetés</w:t>
      </w:r>
    </w:p>
    <w:p w14:paraId="01A1484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mechanika tárgya</w:t>
      </w:r>
    </w:p>
    <w:p w14:paraId="235DD96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mechanika felosztása, elemei</w:t>
      </w:r>
    </w:p>
    <w:p w14:paraId="62692A1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tantárgy tanulásának célja, jelentősége</w:t>
      </w:r>
    </w:p>
    <w:p w14:paraId="777FAC9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mértékegységek a mechanikában</w:t>
      </w:r>
    </w:p>
    <w:p w14:paraId="780E3B3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számító- és szerkesztő eljárások parallel alkalmazása</w:t>
      </w:r>
    </w:p>
    <w:p w14:paraId="55024C6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Statikai alapfogalmak,</w:t>
      </w:r>
    </w:p>
    <w:p w14:paraId="5438DCE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Erő</w:t>
      </w:r>
    </w:p>
    <w:p w14:paraId="247FAEE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5165F96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fajtái</w:t>
      </w:r>
    </w:p>
    <w:p w14:paraId="501EFA8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jelölések</w:t>
      </w:r>
    </w:p>
    <w:p w14:paraId="4F7DF9C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mértékegységek</w:t>
      </w:r>
    </w:p>
    <w:p w14:paraId="2EE39D2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tulajdonságok</w:t>
      </w:r>
    </w:p>
    <w:p w14:paraId="6D11EAC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Forgató nyomaték</w:t>
      </w:r>
    </w:p>
    <w:p w14:paraId="6368411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3196BC3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meghatározása</w:t>
      </w:r>
    </w:p>
    <w:p w14:paraId="7EBE88A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értelme</w:t>
      </w:r>
    </w:p>
    <w:p w14:paraId="6E8D5B3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Erőpár</w:t>
      </w:r>
    </w:p>
    <w:p w14:paraId="3FF214A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450EBD8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hatása</w:t>
      </w:r>
    </w:p>
    <w:p w14:paraId="618AD29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forgatónyomatéka</w:t>
      </w:r>
    </w:p>
    <w:p w14:paraId="25BDDB2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Erőrendszerek</w:t>
      </w:r>
    </w:p>
    <w:p w14:paraId="7F8E0B8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075D7DD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összetevői,</w:t>
      </w:r>
    </w:p>
    <w:p w14:paraId="28B11FF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fajtái,</w:t>
      </w:r>
    </w:p>
    <w:p w14:paraId="2E24C49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erőrendszer eredője</w:t>
      </w:r>
    </w:p>
    <w:p w14:paraId="5396979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statika alaptételei</w:t>
      </w:r>
    </w:p>
    <w:p w14:paraId="53435C2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erőháromszög tétele</w:t>
      </w:r>
    </w:p>
    <w:p w14:paraId="5A33BA4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két erő egyensúlyának feltétele</w:t>
      </w:r>
    </w:p>
    <w:p w14:paraId="0D7F36A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egyensúlyi erőrendszer hozzáadása, eltávolítása</w:t>
      </w:r>
    </w:p>
    <w:p w14:paraId="645F6E5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hatás-ellenhatás törvénye</w:t>
      </w:r>
    </w:p>
    <w:p w14:paraId="3C19E89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Az erő összetevőkre bontása</w:t>
      </w:r>
    </w:p>
    <w:p w14:paraId="48FD880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szerkesztéssel (vektorháromszög módszer)</w:t>
      </w:r>
    </w:p>
    <w:p w14:paraId="415963B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szerkesztéssel (paralelogramma módszer)</w:t>
      </w:r>
    </w:p>
    <w:p w14:paraId="1D5258A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számítással</w:t>
      </w:r>
    </w:p>
    <w:p w14:paraId="7B1F4F2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Síkbeli erőrendszerek</w:t>
      </w:r>
    </w:p>
    <w:p w14:paraId="7B2CD1F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Az erő áthelyezése</w:t>
      </w:r>
    </w:p>
    <w:p w14:paraId="017F537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Az erők összegzése</w:t>
      </w:r>
    </w:p>
    <w:p w14:paraId="0CB0A26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Közös hatásvonalú erők eredője</w:t>
      </w:r>
    </w:p>
    <w:p w14:paraId="6F53953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Közös metszéspontú erők eredője</w:t>
      </w:r>
    </w:p>
    <w:p w14:paraId="7490937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 vektorsokszög módszerrel,</w:t>
      </w:r>
    </w:p>
    <w:p w14:paraId="697555A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 számítással.</w:t>
      </w:r>
    </w:p>
    <w:p w14:paraId="5563CE6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Közös metszéspontú erőrendszer egyensúlya</w:t>
      </w:r>
    </w:p>
    <w:p w14:paraId="70F1D3A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három erő egyensúlya,</w:t>
      </w:r>
    </w:p>
    <w:p w14:paraId="08519B2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testek egyensúlyának meghatározása szerkesztéssel,</w:t>
      </w:r>
    </w:p>
    <w:p w14:paraId="3DB9761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testek egyensúlyának meghatározása számítással.</w:t>
      </w:r>
    </w:p>
    <w:p w14:paraId="0EF42B2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Párhuzamos erők eredője</w:t>
      </w:r>
    </w:p>
    <w:p w14:paraId="4828F02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 számítással a nyomatéki tétel segítségével,</w:t>
      </w:r>
    </w:p>
    <w:p w14:paraId="6591F8B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 vektor- és kötélsokszög segítségével,</w:t>
      </w:r>
    </w:p>
    <w:p w14:paraId="2BFF313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nyomaték szerkesztése kötélsokszöggel.</w:t>
      </w:r>
    </w:p>
    <w:p w14:paraId="780FCF5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súlypont és a súlyvonal fogalma</w:t>
      </w:r>
    </w:p>
    <w:p w14:paraId="1191231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Tetszőleges síkidom statikai (elsőrendű) nyomatékának kiszámítási elve</w:t>
      </w:r>
    </w:p>
    <w:p w14:paraId="07FB893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Egyszerű síkidomok statikai nyomatéka</w:t>
      </w:r>
    </w:p>
    <w:p w14:paraId="57CBB96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síkidomok súlypont meghatározásának elve</w:t>
      </w:r>
    </w:p>
    <w:p w14:paraId="3D93932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Egyszerű síkidomok súlypontjának meghatározása</w:t>
      </w:r>
    </w:p>
    <w:p w14:paraId="6180517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összetett síkidomok tömegközéppontjának meghatározása számítással,</w:t>
      </w:r>
    </w:p>
    <w:p w14:paraId="12C26BC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összetett síkidomok tömegközéppontjának meghatározása szerkesztéssel.</w:t>
      </w:r>
    </w:p>
    <w:p w14:paraId="4184B1C0" w14:textId="47AE269C" w:rsidR="008553B5" w:rsidRPr="000041D7" w:rsidRDefault="002C57D1" w:rsidP="002C57D1">
      <w:pPr>
        <w:spacing w:after="0"/>
        <w:ind w:left="851"/>
        <w:rPr>
          <w:rFonts w:cs="Times New Roman"/>
        </w:rPr>
      </w:pPr>
      <w:r w:rsidRPr="000041D7">
        <w:rPr>
          <w:rFonts w:cs="Times New Roman"/>
        </w:rPr>
        <w:t>A stabilitás (állékonyság) fogalma és gyakorlati jelentősége</w:t>
      </w:r>
    </w:p>
    <w:p w14:paraId="1AA3F43C" w14:textId="77777777" w:rsidR="008553B5" w:rsidRPr="000041D7" w:rsidRDefault="008553B5" w:rsidP="008553B5">
      <w:pPr>
        <w:tabs>
          <w:tab w:val="left" w:pos="1418"/>
          <w:tab w:val="right" w:pos="9072"/>
        </w:tabs>
        <w:spacing w:after="0"/>
        <w:ind w:left="851"/>
        <w:rPr>
          <w:rFonts w:cs="Times New Roman"/>
        </w:rPr>
      </w:pPr>
    </w:p>
    <w:p w14:paraId="1EDD6157" w14:textId="56EF3E1F"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Síkbeli egyensúlyi szerkezetek</w:t>
      </w:r>
    </w:p>
    <w:p w14:paraId="3104319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kényszerek fajtái és jellemzői</w:t>
      </w:r>
    </w:p>
    <w:p w14:paraId="08F05C6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reakcióerő támadáspontjának nagysága és értelme</w:t>
      </w:r>
    </w:p>
    <w:p w14:paraId="0815CBB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támasz,</w:t>
      </w:r>
    </w:p>
    <w:p w14:paraId="4735CFD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kötél,</w:t>
      </w:r>
    </w:p>
    <w:p w14:paraId="7673AEE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statikai rúd,</w:t>
      </w:r>
    </w:p>
    <w:p w14:paraId="4F0952B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csukló és </w:t>
      </w:r>
    </w:p>
    <w:p w14:paraId="33B73A4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befogás esetén</w:t>
      </w:r>
    </w:p>
    <w:p w14:paraId="1743A30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Három, közös síkban fekvő erő egyensúlyának feltételei</w:t>
      </w:r>
    </w:p>
    <w:p w14:paraId="18D28A0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Az egyensúly feltételének meghatározása számítással</w:t>
      </w:r>
    </w:p>
    <w:p w14:paraId="60060EC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Három erő egyensúlyának meghatározási módszere szerkesztéssel</w:t>
      </w:r>
    </w:p>
    <w:p w14:paraId="6370BE4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Kéttámaszú tartók</w:t>
      </w:r>
    </w:p>
    <w:p w14:paraId="7740A48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Alapfogalmak</w:t>
      </w:r>
    </w:p>
    <w:p w14:paraId="05F496C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1348172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szabványos jelölések,</w:t>
      </w:r>
    </w:p>
    <w:p w14:paraId="4FACC6A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támaszköz (fesztáv),</w:t>
      </w:r>
    </w:p>
    <w:p w14:paraId="324DB0D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konzol,</w:t>
      </w:r>
    </w:p>
    <w:p w14:paraId="6985D61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terhelési módok.</w:t>
      </w:r>
    </w:p>
    <w:p w14:paraId="4E73DE3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Párhuzamos, koncentrált erőkkel terhelt kéttámaszú tartó</w:t>
      </w:r>
    </w:p>
    <w:p w14:paraId="4E21C3D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reakcióerők meghatározása szerkesztéssel és számítással,</w:t>
      </w:r>
    </w:p>
    <w:p w14:paraId="00630EB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w:t>
      </w:r>
    </w:p>
    <w:p w14:paraId="73381C6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4AA695C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kötélábra, a vektorábra, a nyíróerő ábra és a nyomatéki ábra léptékhelyes megszerkesztése.</w:t>
      </w:r>
    </w:p>
    <w:p w14:paraId="73CCCCF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Egyenletesen megoszló erőrendszerrel terhelt kéttámaszú tartó</w:t>
      </w:r>
    </w:p>
    <w:p w14:paraId="12E0A34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reakcióerők meghatározása szerkesztéssel és számítással,</w:t>
      </w:r>
    </w:p>
    <w:p w14:paraId="4EE4E2C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 szerkesztéssel és számítással,</w:t>
      </w:r>
    </w:p>
    <w:p w14:paraId="3DDD2CD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690EC6B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kötélábra, a vektorábra, a nyíróerő ábra és a nyomatéki ábra léptékhelyes megszerkesztése.</w:t>
      </w:r>
    </w:p>
    <w:p w14:paraId="76EA4FA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Vegyes terhelésű kéttámaszú tartó</w:t>
      </w:r>
    </w:p>
    <w:p w14:paraId="15FF304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reakcióerők meghatározása szerkesztéssel és számítással,</w:t>
      </w:r>
    </w:p>
    <w:p w14:paraId="79EB256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 szerkesztéssel és számítással,</w:t>
      </w:r>
    </w:p>
    <w:p w14:paraId="4D078B1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356F7F5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kötélábra, a vektorábra, a nyíróerő ábra és a nyomatéki ábra léptékhelyes megszerkesztése.</w:t>
      </w:r>
    </w:p>
    <w:p w14:paraId="117611B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Egyik végén befogott tartók</w:t>
      </w:r>
    </w:p>
    <w:p w14:paraId="799267C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Alapfogalmak</w:t>
      </w:r>
    </w:p>
    <w:p w14:paraId="00A4366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befogott tartó fogalma,</w:t>
      </w:r>
    </w:p>
    <w:p w14:paraId="36C6EF1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szabványos jelölések,</w:t>
      </w:r>
    </w:p>
    <w:p w14:paraId="08CF4CF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terhelési módok,</w:t>
      </w:r>
    </w:p>
    <w:p w14:paraId="13C8EF4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befogás reakciói.</w:t>
      </w:r>
    </w:p>
    <w:p w14:paraId="1E907C8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Párhuzamos, koncentrált erőkkel terhelt befogott tartó</w:t>
      </w:r>
    </w:p>
    <w:p w14:paraId="28069CB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reakcióerő meghatározása szerkesztéssel és számítással,</w:t>
      </w:r>
    </w:p>
    <w:p w14:paraId="20B7DA0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w:t>
      </w:r>
    </w:p>
    <w:p w14:paraId="4832F59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66044F2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kötélábra, a vektorábra, a nyíróerő ábra és a nyomatéki ábra léptékhelyes megszerkesztése.</w:t>
      </w:r>
    </w:p>
    <w:p w14:paraId="4E5EBA2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Egyenletesen megoszló terhelésű befogott tartó</w:t>
      </w:r>
    </w:p>
    <w:p w14:paraId="2318629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reakcióerő meghatározása szerkesztéssel és számítással,</w:t>
      </w:r>
    </w:p>
    <w:p w14:paraId="798A9DA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w:t>
      </w:r>
    </w:p>
    <w:p w14:paraId="55CE2FD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620DF27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kötélábra, a vektorábra, a nyíróerő ábra és a nyomatéki ábra léptékhelyes megszerkesztése.</w:t>
      </w:r>
    </w:p>
    <w:p w14:paraId="4C1AC0C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Vegyes terhelésű befogott tartó</w:t>
      </w:r>
    </w:p>
    <w:p w14:paraId="39616E9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reakcióerő meghatározása szerkesztéssel és számítással,</w:t>
      </w:r>
    </w:p>
    <w:p w14:paraId="69DBDBA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veszélyes keresztmetszet helyének meghatározása,</w:t>
      </w:r>
    </w:p>
    <w:p w14:paraId="3286CF9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 xml:space="preserve">a maximális hajlító nyomaték meghatározása számítással és </w:t>
      </w:r>
      <w:proofErr w:type="spellStart"/>
      <w:r w:rsidRPr="000041D7">
        <w:rPr>
          <w:rFonts w:cs="Times New Roman"/>
        </w:rPr>
        <w:t>grafo-analitikus</w:t>
      </w:r>
      <w:proofErr w:type="spellEnd"/>
      <w:r w:rsidRPr="000041D7">
        <w:rPr>
          <w:rFonts w:cs="Times New Roman"/>
        </w:rPr>
        <w:t xml:space="preserve"> módszerrel,</w:t>
      </w:r>
    </w:p>
    <w:p w14:paraId="2DEBFB48" w14:textId="78D5BA19" w:rsidR="008553B5" w:rsidRPr="000041D7" w:rsidRDefault="002C57D1" w:rsidP="002C57D1">
      <w:pPr>
        <w:spacing w:after="0"/>
        <w:ind w:left="851"/>
        <w:rPr>
          <w:rFonts w:cs="Times New Roman"/>
        </w:rPr>
      </w:pPr>
      <w:r w:rsidRPr="000041D7">
        <w:rPr>
          <w:rFonts w:cs="Times New Roman"/>
        </w:rPr>
        <w:t>A kötélábra, a vektorábra, a nyíróerő ábra és a nyomatéki ábra léptékhelyes - megszerkesztése.</w:t>
      </w:r>
    </w:p>
    <w:p w14:paraId="5113C73B" w14:textId="77777777" w:rsidR="008553B5" w:rsidRPr="000041D7" w:rsidRDefault="008553B5" w:rsidP="008553B5">
      <w:pPr>
        <w:tabs>
          <w:tab w:val="left" w:pos="1418"/>
          <w:tab w:val="right" w:pos="9072"/>
        </w:tabs>
        <w:spacing w:after="0"/>
        <w:ind w:left="851"/>
        <w:rPr>
          <w:rFonts w:cs="Times New Roman"/>
        </w:rPr>
      </w:pPr>
    </w:p>
    <w:p w14:paraId="7ECF069C" w14:textId="2872204E"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Szilárdságtan</w:t>
      </w:r>
    </w:p>
    <w:p w14:paraId="32A9143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szilárdságtan tárgya</w:t>
      </w:r>
    </w:p>
    <w:p w14:paraId="1B79B57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Igénybevételek</w:t>
      </w:r>
    </w:p>
    <w:p w14:paraId="27323E4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egyszerű igénybevételek,</w:t>
      </w:r>
    </w:p>
    <w:p w14:paraId="4D8C63F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összetett igénybevételek.</w:t>
      </w:r>
    </w:p>
    <w:p w14:paraId="1DE4C93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Feszültségek</w:t>
      </w:r>
    </w:p>
    <w:p w14:paraId="6D07F07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normál feszültség,</w:t>
      </w:r>
    </w:p>
    <w:p w14:paraId="64A0C28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csúsztató feszültség.</w:t>
      </w:r>
    </w:p>
    <w:p w14:paraId="065358A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Hooke-törvény</w:t>
      </w:r>
    </w:p>
    <w:p w14:paraId="467C236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megengedett feszültség</w:t>
      </w:r>
    </w:p>
    <w:p w14:paraId="23671D7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w:t>
      </w:r>
    </w:p>
    <w:p w14:paraId="45E2C33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jelölése,</w:t>
      </w:r>
    </w:p>
    <w:p w14:paraId="2767CC0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meghatározása számítással,</w:t>
      </w:r>
    </w:p>
    <w:p w14:paraId="540BFBF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meghatározása táblázat segítségével,</w:t>
      </w:r>
    </w:p>
    <w:p w14:paraId="6ACE2C7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terhelési módok Wöhler- szerint.</w:t>
      </w:r>
    </w:p>
    <w:p w14:paraId="028D979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Méretezési eljárások</w:t>
      </w:r>
    </w:p>
    <w:p w14:paraId="0CFE6AE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alkatrész terhelhetőségének meghatározása,</w:t>
      </w:r>
    </w:p>
    <w:p w14:paraId="175900D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szükséges keresztmetszet méreteinek meghatározása,</w:t>
      </w:r>
    </w:p>
    <w:p w14:paraId="4C81CA1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alkatrész anyagminőségének megválasztása,</w:t>
      </w:r>
    </w:p>
    <w:p w14:paraId="2A3242A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adott igénybevételnek való megfelelés ellenőrzése.</w:t>
      </w:r>
    </w:p>
    <w:p w14:paraId="65332F7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méretezés alapvető szempontjai</w:t>
      </w:r>
    </w:p>
    <w:p w14:paraId="77B0062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Húzó igénybevétel</w:t>
      </w:r>
    </w:p>
    <w:p w14:paraId="36E8C29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húzó igénybevétel alapösszefüggése,</w:t>
      </w:r>
    </w:p>
    <w:p w14:paraId="1A7CD16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méretezési eljárások,</w:t>
      </w:r>
    </w:p>
    <w:p w14:paraId="4179192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megnyúlás meghatározása,</w:t>
      </w:r>
    </w:p>
    <w:p w14:paraId="5DC6DFB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egyenszilárdságú húzott rúd,</w:t>
      </w:r>
    </w:p>
    <w:p w14:paraId="3181FEB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kazánformula és alkalmazása.</w:t>
      </w:r>
    </w:p>
    <w:p w14:paraId="6315C75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Nyomó igénybevétel</w:t>
      </w:r>
    </w:p>
    <w:p w14:paraId="558E118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nyomó igénybevétel alapösszefüggése,</w:t>
      </w:r>
    </w:p>
    <w:p w14:paraId="4644351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méretezési eljárások,</w:t>
      </w:r>
    </w:p>
    <w:p w14:paraId="41B5E8F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rövidülés meghatározása,</w:t>
      </w:r>
    </w:p>
    <w:p w14:paraId="7AB7CA6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felületi nyomás,</w:t>
      </w:r>
    </w:p>
    <w:p w14:paraId="77DD073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palástnyomás,</w:t>
      </w:r>
    </w:p>
    <w:p w14:paraId="7569D61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hőmérsékletváltozás okozta feszültségek.</w:t>
      </w:r>
    </w:p>
    <w:p w14:paraId="7848055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Hajlító igénybevétel</w:t>
      </w:r>
    </w:p>
    <w:p w14:paraId="7E02406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Alapfogalmak</w:t>
      </w:r>
    </w:p>
    <w:p w14:paraId="376DD99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hajlító igénybevétel vizsgálata,</w:t>
      </w:r>
    </w:p>
    <w:p w14:paraId="0C40F01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jellemző fogalmak és elnevezések (rugalmas vonal, semleges réteg, húzott szál, nyomott szál, alakváltozások).</w:t>
      </w:r>
    </w:p>
    <w:p w14:paraId="3247565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hajlító igénybevétel feszültsége</w:t>
      </w:r>
    </w:p>
    <w:p w14:paraId="75C8BD2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hajlítás alapegyenlete</w:t>
      </w:r>
    </w:p>
    <w:p w14:paraId="310D175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w:t>
      </w:r>
      <w:proofErr w:type="spellStart"/>
      <w:r w:rsidRPr="000041D7">
        <w:rPr>
          <w:rFonts w:cs="Times New Roman"/>
        </w:rPr>
        <w:t>Navier-féle</w:t>
      </w:r>
      <w:proofErr w:type="spellEnd"/>
      <w:r w:rsidRPr="000041D7">
        <w:rPr>
          <w:rFonts w:cs="Times New Roman"/>
        </w:rPr>
        <w:t xml:space="preserve"> összefüggés,</w:t>
      </w:r>
    </w:p>
    <w:p w14:paraId="5E45822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szélső szál távolsága,</w:t>
      </w:r>
    </w:p>
    <w:p w14:paraId="2B9FF82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ekvatoriális másodrendű nyomaték,</w:t>
      </w:r>
    </w:p>
    <w:p w14:paraId="3300AB8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keresztmetszeti tényező.</w:t>
      </w:r>
    </w:p>
    <w:p w14:paraId="3BC1BB2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Ekvatoriális másodrendű nyomatékok és keresztmetszeti tényezők</w:t>
      </w:r>
    </w:p>
    <w:p w14:paraId="1234AD5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tetszőleges keresztmetszet x és y tengelyekre számított másodrendű nyomatéka,</w:t>
      </w:r>
    </w:p>
    <w:p w14:paraId="09EABFF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téglalap, négyzet, kör, körgyűrű keresztmetszetek </w:t>
      </w:r>
      <w:proofErr w:type="spellStart"/>
      <w:r w:rsidRPr="000041D7">
        <w:rPr>
          <w:rFonts w:cs="Times New Roman"/>
        </w:rPr>
        <w:t>ekvatoriál</w:t>
      </w:r>
      <w:proofErr w:type="spellEnd"/>
      <w:r w:rsidRPr="000041D7">
        <w:rPr>
          <w:rFonts w:cs="Times New Roman"/>
        </w:rPr>
        <w:t xml:space="preserve"> másodrendű nyomatékainak és a keresztmetszeti tényezőinek meghatározása,</w:t>
      </w:r>
    </w:p>
    <w:p w14:paraId="0DD34D0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különböző területelemekből álló keresztmetszet ekvatoriális másodrendű nyomatékainak és a keresztmetszeti tényezőinek meghatározása,</w:t>
      </w:r>
    </w:p>
    <w:p w14:paraId="7E3E1D3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Steiner-tétel és alkalmazása,</w:t>
      </w:r>
    </w:p>
    <w:p w14:paraId="2FF4B35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hengerelt szelvények ekvatoriális másodrendű nyomatékainak és keresztmetszeti tényezőinek meghatározása szabványok és táblázatok segítségével.</w:t>
      </w:r>
    </w:p>
    <w:p w14:paraId="5991902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Hajlításnál fellépő alakváltozások</w:t>
      </w:r>
    </w:p>
    <w:p w14:paraId="40554B0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egyik végén befogott tartó végének lehajlása, szögelfordulása,</w:t>
      </w:r>
    </w:p>
    <w:p w14:paraId="232BC08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különböző terhelésű kéttámaszú tartó közepének behajlása, a végeinek szögelfordulása.</w:t>
      </w:r>
    </w:p>
    <w:p w14:paraId="6085E05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Tartók méretezése hajlításra</w:t>
      </w:r>
    </w:p>
    <w:p w14:paraId="0AFC7FF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nyíró igénybevétel elhanyagolása,</w:t>
      </w:r>
    </w:p>
    <w:p w14:paraId="13C6D59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tartó anyagának meghatározása táblázat segítségével,</w:t>
      </w:r>
    </w:p>
    <w:p w14:paraId="4DFCE30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tartó keresztmetszeti méreteinek meghatározása,</w:t>
      </w:r>
    </w:p>
    <w:p w14:paraId="799EC0A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maximális terhelhetőség megállapítása,</w:t>
      </w:r>
    </w:p>
    <w:p w14:paraId="5A51FEE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tartó igénybevételre való megfelelésének ellenőrzése,</w:t>
      </w:r>
    </w:p>
    <w:p w14:paraId="16AD4A0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Egyenszilárdságú tartó</w:t>
      </w:r>
    </w:p>
    <w:p w14:paraId="10FD9B0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egyenszilárdságú tartó-megoldások,</w:t>
      </w:r>
    </w:p>
    <w:p w14:paraId="6C32178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Nyíró igénybevétel</w:t>
      </w:r>
    </w:p>
    <w:p w14:paraId="58BCFBF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Tiszta nyíró igénybevétel</w:t>
      </w:r>
    </w:p>
    <w:p w14:paraId="651B2AD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tiszta nyírás jellemzői,</w:t>
      </w:r>
    </w:p>
    <w:p w14:paraId="5E475A7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igénybevétel alapösszefüggése,</w:t>
      </w:r>
    </w:p>
    <w:p w14:paraId="7266515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feszültség eloszlása.</w:t>
      </w:r>
    </w:p>
    <w:p w14:paraId="5A4B1C5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Hajlítással párosult nyíró igénybevétel</w:t>
      </w:r>
    </w:p>
    <w:p w14:paraId="0E8C30F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igénybevétel jellemzői,</w:t>
      </w:r>
    </w:p>
    <w:p w14:paraId="333F665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igénybevétel alapösszefüggése,</w:t>
      </w:r>
    </w:p>
    <w:p w14:paraId="224720E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alaktényező értékei.</w:t>
      </w:r>
    </w:p>
    <w:p w14:paraId="1DC6285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Méretezés nyírásra</w:t>
      </w:r>
    </w:p>
    <w:p w14:paraId="5605829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hajlítással párosult nyíró igénybevételű alkatrész terhelhetőségének, a keresztmetszet méreteinek meghatározása, hajlítással párosult nyíró igénybevételű alkatrész anyagminőségének megválasztása, </w:t>
      </w:r>
    </w:p>
    <w:p w14:paraId="2C6ED80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ellenőrzés palástnyomásra.</w:t>
      </w:r>
    </w:p>
    <w:p w14:paraId="33627F3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Csavaró igénybevétel</w:t>
      </w:r>
    </w:p>
    <w:p w14:paraId="64B6AEA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Alapfogalmak</w:t>
      </w:r>
    </w:p>
    <w:p w14:paraId="4F562DE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csavaró igénybevétel jellemzői, vizsgálata, </w:t>
      </w:r>
    </w:p>
    <w:p w14:paraId="382CDC5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jellemző elnevezések, alakváltozás a csavaró igénybevételnél.</w:t>
      </w:r>
    </w:p>
    <w:p w14:paraId="2C0D465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csavaró igénybevétel feszültsége</w:t>
      </w:r>
    </w:p>
    <w:p w14:paraId="144FC6C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Feszültség eloszlás az igénybevételnél,</w:t>
      </w:r>
    </w:p>
    <w:p w14:paraId="5388A37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adott keresztmetszetben ébredő feszültség meghatározása.</w:t>
      </w:r>
    </w:p>
    <w:p w14:paraId="3BF405C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csavarás alapegyenlete</w:t>
      </w:r>
    </w:p>
    <w:p w14:paraId="1B8DFB8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Poláris másodrendű nyomatékok és poláris keresztmetszeti tényezők</w:t>
      </w:r>
    </w:p>
    <w:p w14:paraId="30F672C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tetszőleges keresztmetszet poláris másodrendű nyomatéka,</w:t>
      </w:r>
    </w:p>
    <w:p w14:paraId="799D4FB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összefüggés a poláris és ekvatoriális másodrendű nyomatékok között,</w:t>
      </w:r>
    </w:p>
    <w:p w14:paraId="23083E7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kör, körgyűrű és négyzet alakú szelvények poláris másodrendű nyomatékának és poláris keresztmetszeti tényezőjének meghatározása.</w:t>
      </w:r>
    </w:p>
    <w:p w14:paraId="0E51B93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csavaró igénybevétel alakváltozása</w:t>
      </w:r>
    </w:p>
    <w:p w14:paraId="703C611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a keresztmetszet szögelfordulásának meghatározása,</w:t>
      </w:r>
    </w:p>
    <w:p w14:paraId="5765292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folyóméterenkénti maximális elcsavarodás.</w:t>
      </w:r>
    </w:p>
    <w:p w14:paraId="5EE7FAB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Méretezés csavarásra</w:t>
      </w:r>
    </w:p>
    <w:p w14:paraId="0489C72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forgó tengelyeket terhelő csavaró nyomaték meghatározása az átvitt teljesítmény és a fordulatszám ismeretében,</w:t>
      </w:r>
    </w:p>
    <w:p w14:paraId="34AABF8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csavarásra igénybe vett tengely terhelhetőségének, a szükséges keresztmetszet méreteinek meghatározása,</w:t>
      </w:r>
    </w:p>
    <w:p w14:paraId="158237A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csavaró nyomatékkal terhelt tengely igénybevételnek való megfelelésének ellenőrzése,</w:t>
      </w:r>
    </w:p>
    <w:p w14:paraId="3F9E799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csavarásra igénybevett tengely megfelelő anyagminőségének kiválasztása,</w:t>
      </w:r>
    </w:p>
    <w:p w14:paraId="3DAC0B0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tengely szögelfordulásának meghatározása és ellenőrzése.</w:t>
      </w:r>
    </w:p>
    <w:p w14:paraId="0C2FA53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Kihajlás</w:t>
      </w:r>
    </w:p>
    <w:p w14:paraId="1AE320F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nyomó igénybevételű karcsú rúd vizsgálata,</w:t>
      </w:r>
    </w:p>
    <w:p w14:paraId="1674EE6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karcsúsági tényező,</w:t>
      </w:r>
    </w:p>
    <w:p w14:paraId="1EEB18F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kihajlási hossz a rúd megfogásától függően,</w:t>
      </w:r>
    </w:p>
    <w:p w14:paraId="3C28DDD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inercia sugár,</w:t>
      </w:r>
    </w:p>
    <w:p w14:paraId="06D390D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rugalmas és rugalmatlan kihajlás,</w:t>
      </w:r>
    </w:p>
    <w:p w14:paraId="7D678A9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törőfeszültség meghatározása Euler és </w:t>
      </w:r>
      <w:proofErr w:type="spellStart"/>
      <w:r w:rsidRPr="000041D7">
        <w:rPr>
          <w:rFonts w:cs="Times New Roman"/>
        </w:rPr>
        <w:t>Tetmayer</w:t>
      </w:r>
      <w:proofErr w:type="spellEnd"/>
      <w:r w:rsidRPr="000041D7">
        <w:rPr>
          <w:rFonts w:cs="Times New Roman"/>
        </w:rPr>
        <w:t xml:space="preserve"> szerint,</w:t>
      </w:r>
    </w:p>
    <w:p w14:paraId="083D064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ellenőrzés kihajlásra,</w:t>
      </w:r>
    </w:p>
    <w:p w14:paraId="2826541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kívánatos kihajlási biztonsági tényezők.</w:t>
      </w:r>
    </w:p>
    <w:p w14:paraId="6175CE9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Összetett igénybevételek</w:t>
      </w:r>
    </w:p>
    <w:p w14:paraId="7F82C8C5"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Egyirányú összetett igénybevétel</w:t>
      </w:r>
    </w:p>
    <w:p w14:paraId="575D38E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 értelmezése és fajtái,</w:t>
      </w:r>
    </w:p>
    <w:p w14:paraId="2E5DFCF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húzás+hajlítás eredő feszültsége,</w:t>
      </w:r>
    </w:p>
    <w:p w14:paraId="66BE8F4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nyomás+hajlítás eredő feszültsége,</w:t>
      </w:r>
    </w:p>
    <w:p w14:paraId="378AB6A9"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feszültségábrák,</w:t>
      </w:r>
    </w:p>
    <w:p w14:paraId="5F8E498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méretezési módok.</w:t>
      </w:r>
    </w:p>
    <w:p w14:paraId="70A6F171"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Többirányú összetett igénybevétel</w:t>
      </w:r>
    </w:p>
    <w:p w14:paraId="4F89677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 értelmezése és fajtái,</w:t>
      </w:r>
    </w:p>
    <w:p w14:paraId="65545F4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redukált feszültség meghatározása </w:t>
      </w:r>
      <w:proofErr w:type="spellStart"/>
      <w:r w:rsidRPr="000041D7">
        <w:rPr>
          <w:rFonts w:cs="Times New Roman"/>
        </w:rPr>
        <w:t>Mohr-szerint</w:t>
      </w:r>
      <w:proofErr w:type="spellEnd"/>
      <w:r w:rsidRPr="000041D7">
        <w:rPr>
          <w:rFonts w:cs="Times New Roman"/>
        </w:rPr>
        <w:t>,</w:t>
      </w:r>
    </w:p>
    <w:p w14:paraId="70D744E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redukált nyomaték,</w:t>
      </w:r>
    </w:p>
    <w:p w14:paraId="673D8941" w14:textId="22AFE2B5" w:rsidR="008553B5" w:rsidRPr="000041D7" w:rsidRDefault="002C57D1" w:rsidP="002C57D1">
      <w:pPr>
        <w:spacing w:after="0"/>
        <w:ind w:left="851"/>
        <w:rPr>
          <w:rFonts w:cs="Times New Roman"/>
        </w:rPr>
      </w:pPr>
      <w:r w:rsidRPr="000041D7">
        <w:rPr>
          <w:rFonts w:cs="Times New Roman"/>
        </w:rPr>
        <w:t>-</w:t>
      </w:r>
      <w:r w:rsidRPr="000041D7">
        <w:rPr>
          <w:rFonts w:cs="Times New Roman"/>
        </w:rPr>
        <w:tab/>
        <w:t>méretezési módok.</w:t>
      </w:r>
    </w:p>
    <w:p w14:paraId="3EC762BF" w14:textId="77777777" w:rsidR="008553B5" w:rsidRPr="000041D7" w:rsidRDefault="008553B5" w:rsidP="008553B5">
      <w:pPr>
        <w:tabs>
          <w:tab w:val="left" w:pos="1418"/>
          <w:tab w:val="right" w:pos="9072"/>
        </w:tabs>
        <w:spacing w:after="0"/>
        <w:ind w:left="851"/>
        <w:rPr>
          <w:rFonts w:cs="Times New Roman"/>
        </w:rPr>
      </w:pPr>
    </w:p>
    <w:p w14:paraId="022414F4" w14:textId="52DD673A" w:rsidR="008553B5" w:rsidRPr="000041D7" w:rsidRDefault="002C57D1"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Kinematika-kinetika</w:t>
      </w:r>
    </w:p>
    <w:p w14:paraId="6556DA9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Kinematika alapfogalmak</w:t>
      </w:r>
    </w:p>
    <w:p w14:paraId="500D962C" w14:textId="78D69BF1" w:rsidR="002C57D1" w:rsidRPr="000041D7" w:rsidRDefault="0014204D"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r>
      <w:r w:rsidR="002C57D1" w:rsidRPr="000041D7">
        <w:rPr>
          <w:rFonts w:cs="Times New Roman"/>
        </w:rPr>
        <w:t>a kinematika tárgya,</w:t>
      </w:r>
    </w:p>
    <w:p w14:paraId="3446E75C" w14:textId="5C296688" w:rsidR="002C57D1" w:rsidRPr="000041D7" w:rsidRDefault="0014204D"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r>
      <w:r w:rsidR="002C57D1" w:rsidRPr="000041D7">
        <w:rPr>
          <w:rFonts w:cs="Times New Roman"/>
        </w:rPr>
        <w:t>a mozgások csoportosítása,</w:t>
      </w:r>
    </w:p>
    <w:p w14:paraId="1F2671F1" w14:textId="3B4F6485" w:rsidR="002C57D1" w:rsidRPr="000041D7" w:rsidRDefault="0014204D"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r>
      <w:r w:rsidR="002C57D1" w:rsidRPr="000041D7">
        <w:rPr>
          <w:rFonts w:cs="Times New Roman"/>
        </w:rPr>
        <w:t>a mozgások jellemzői.</w:t>
      </w:r>
    </w:p>
    <w:p w14:paraId="20EDE2E6" w14:textId="6FD0187B" w:rsidR="002C57D1" w:rsidRPr="000041D7" w:rsidRDefault="0014204D"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r>
      <w:r w:rsidR="002C57D1" w:rsidRPr="000041D7">
        <w:rPr>
          <w:rFonts w:cs="Times New Roman"/>
        </w:rPr>
        <w:t>A pont kinematikája</w:t>
      </w:r>
    </w:p>
    <w:p w14:paraId="61265BC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Egyenes vonalú mozgások</w:t>
      </w:r>
    </w:p>
    <w:p w14:paraId="179CEE4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egyenes vonalú, egyenletes mozgás,</w:t>
      </w:r>
    </w:p>
    <w:p w14:paraId="7A6D66EA"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egyenes vonalú, egyenletesen változó mozgások,</w:t>
      </w:r>
    </w:p>
    <w:p w14:paraId="52121266"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kinematikai diagramok.</w:t>
      </w:r>
    </w:p>
    <w:p w14:paraId="1A58A26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Görbe vonalú mozgások</w:t>
      </w:r>
    </w:p>
    <w:p w14:paraId="555B30F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egyenletes körmozgás,</w:t>
      </w:r>
    </w:p>
    <w:p w14:paraId="267274F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egyenletes körmozgást végző pont gyorsulása,</w:t>
      </w:r>
    </w:p>
    <w:p w14:paraId="0FFEA7B0"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egyenletesen változó körmozgás.</w:t>
      </w:r>
    </w:p>
    <w:p w14:paraId="3773D0FF"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Merev test kinematikája</w:t>
      </w:r>
    </w:p>
    <w:p w14:paraId="71259A1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merev test mozgásának jellemzése</w:t>
      </w:r>
    </w:p>
    <w:p w14:paraId="4A95E4F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merev test elemi mozgásai</w:t>
      </w:r>
    </w:p>
    <w:p w14:paraId="737E760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lastRenderedPageBreak/>
        <w:t>Összetett mozgások</w:t>
      </w:r>
    </w:p>
    <w:p w14:paraId="5582EC9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test egyidejűleg többféle haladó mozgást végez,</w:t>
      </w:r>
    </w:p>
    <w:p w14:paraId="1ABC4FD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test egyidejűleg haladó és forgómozgást végez,</w:t>
      </w:r>
    </w:p>
    <w:p w14:paraId="454F371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hajítás függőlegesen, vízszintesen és ferdén.</w:t>
      </w:r>
    </w:p>
    <w:p w14:paraId="0B01DE67"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Kinetika alapfogalmak</w:t>
      </w:r>
    </w:p>
    <w:p w14:paraId="61BDD5D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kinetika tárgya,</w:t>
      </w:r>
    </w:p>
    <w:p w14:paraId="4AC2147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kinetika alaptörvényei.</w:t>
      </w:r>
    </w:p>
    <w:p w14:paraId="1298E8C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Az inercia- és gyorsuló rendszerek</w:t>
      </w:r>
    </w:p>
    <w:p w14:paraId="0F26432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az inercia erő és gravitációs erő ekvivalenciája,</w:t>
      </w:r>
    </w:p>
    <w:p w14:paraId="49EAFF7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a súlyos és tehetetlen tömegek azonossága.</w:t>
      </w:r>
    </w:p>
    <w:p w14:paraId="575853D2"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D'</w:t>
      </w:r>
      <w:proofErr w:type="spellStart"/>
      <w:r w:rsidRPr="000041D7">
        <w:rPr>
          <w:rFonts w:cs="Times New Roman"/>
        </w:rPr>
        <w:t>Alembert-elv</w:t>
      </w:r>
      <w:proofErr w:type="spellEnd"/>
    </w:p>
    <w:p w14:paraId="72949154"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centripetális - és centrifugális erő</w:t>
      </w:r>
    </w:p>
    <w:p w14:paraId="48982EE3"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Merev test forgása rögzített tengely körül</w:t>
      </w:r>
    </w:p>
    <w:p w14:paraId="114B9F8C"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A forgómozgás alaptörvénye</w:t>
      </w:r>
    </w:p>
    <w:p w14:paraId="1D34729D"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Tömegtehetetlenségi nyomaték</w:t>
      </w:r>
    </w:p>
    <w:p w14:paraId="001D9FB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fogalma, mértékegysége,</w:t>
      </w:r>
    </w:p>
    <w:p w14:paraId="0B850F8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értékét meghatározó tényezők,</w:t>
      </w:r>
    </w:p>
    <w:p w14:paraId="0AB1F5BB"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egyszerű, homogén testek tömeg-tehetetlenségi nyomatéka,</w:t>
      </w:r>
    </w:p>
    <w:p w14:paraId="682CCB8E"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Steiner-tétel és alkalmazása,</w:t>
      </w:r>
    </w:p>
    <w:p w14:paraId="198A0638" w14:textId="77777777" w:rsidR="002C57D1" w:rsidRPr="000041D7" w:rsidRDefault="002C57D1" w:rsidP="002C57D1">
      <w:pPr>
        <w:tabs>
          <w:tab w:val="left" w:pos="1418"/>
          <w:tab w:val="right" w:pos="9072"/>
        </w:tabs>
        <w:spacing w:after="0"/>
        <w:ind w:left="851"/>
        <w:rPr>
          <w:rFonts w:cs="Times New Roman"/>
        </w:rPr>
      </w:pPr>
      <w:r w:rsidRPr="000041D7">
        <w:rPr>
          <w:rFonts w:cs="Times New Roman"/>
        </w:rPr>
        <w:t>-</w:t>
      </w:r>
      <w:r w:rsidRPr="000041D7">
        <w:rPr>
          <w:rFonts w:cs="Times New Roman"/>
        </w:rPr>
        <w:tab/>
        <w:t>redukált tömeg,</w:t>
      </w:r>
    </w:p>
    <w:p w14:paraId="3D4486C5" w14:textId="5F34F2C5" w:rsidR="008553B5" w:rsidRPr="000041D7" w:rsidRDefault="0014204D" w:rsidP="002C57D1">
      <w:pPr>
        <w:spacing w:after="0"/>
        <w:ind w:left="851"/>
        <w:rPr>
          <w:rFonts w:cs="Times New Roman"/>
        </w:rPr>
      </w:pPr>
      <w:r w:rsidRPr="000041D7">
        <w:rPr>
          <w:rFonts w:cs="Times New Roman"/>
        </w:rPr>
        <w:t>-</w:t>
      </w:r>
      <w:r w:rsidRPr="000041D7">
        <w:rPr>
          <w:rFonts w:cs="Times New Roman"/>
        </w:rPr>
        <w:tab/>
      </w:r>
      <w:r w:rsidR="002C57D1" w:rsidRPr="000041D7">
        <w:rPr>
          <w:rFonts w:cs="Times New Roman"/>
        </w:rPr>
        <w:t>tehetetlenségi sugár.</w:t>
      </w:r>
    </w:p>
    <w:p w14:paraId="08F2FAE7" w14:textId="77777777" w:rsidR="008553B5" w:rsidRPr="000041D7" w:rsidRDefault="008553B5" w:rsidP="008553B5">
      <w:pPr>
        <w:tabs>
          <w:tab w:val="left" w:pos="1418"/>
          <w:tab w:val="right" w:pos="9072"/>
        </w:tabs>
        <w:spacing w:after="0"/>
        <w:ind w:left="851"/>
        <w:rPr>
          <w:rFonts w:cs="Times New Roman"/>
        </w:rPr>
      </w:pPr>
    </w:p>
    <w:p w14:paraId="402CF9B0"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képzés javasolt helyszíne (ajánlás)</w:t>
      </w:r>
    </w:p>
    <w:p w14:paraId="18739DEC" w14:textId="2518FE5D" w:rsidR="008553B5" w:rsidRPr="000041D7" w:rsidRDefault="0014204D" w:rsidP="008553B5">
      <w:pPr>
        <w:spacing w:after="0"/>
        <w:ind w:left="426"/>
        <w:rPr>
          <w:rFonts w:cs="Times New Roman"/>
        </w:rPr>
      </w:pPr>
      <w:r w:rsidRPr="000041D7">
        <w:rPr>
          <w:rFonts w:cs="Times New Roman"/>
        </w:rPr>
        <w:t>Szaktanterem</w:t>
      </w:r>
    </w:p>
    <w:p w14:paraId="267E1711" w14:textId="77777777" w:rsidR="008553B5" w:rsidRPr="000041D7" w:rsidRDefault="008553B5" w:rsidP="008553B5">
      <w:pPr>
        <w:spacing w:after="0"/>
        <w:ind w:left="426"/>
        <w:rPr>
          <w:rFonts w:cs="Times New Roman"/>
        </w:rPr>
      </w:pPr>
    </w:p>
    <w:p w14:paraId="2530194A"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értékelésének módja</w:t>
      </w:r>
    </w:p>
    <w:p w14:paraId="4146E6ED" w14:textId="3CAD4009" w:rsidR="008553B5" w:rsidRPr="000041D7" w:rsidRDefault="008553B5" w:rsidP="008553B5">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5815F108" w14:textId="77777777" w:rsidR="008553B5" w:rsidRPr="000041D7" w:rsidRDefault="008553B5" w:rsidP="008553B5">
      <w:pPr>
        <w:spacing w:after="0"/>
        <w:ind w:left="426"/>
        <w:rPr>
          <w:rFonts w:cs="Times New Roman"/>
        </w:rPr>
      </w:pPr>
    </w:p>
    <w:p w14:paraId="30FF1CE1" w14:textId="79B28132" w:rsidR="008553B5" w:rsidRPr="000041D7" w:rsidRDefault="0014204D" w:rsidP="008553B5">
      <w:pPr>
        <w:pStyle w:val="Listaszerbekezds"/>
        <w:numPr>
          <w:ilvl w:val="0"/>
          <w:numId w:val="8"/>
        </w:numPr>
        <w:tabs>
          <w:tab w:val="right" w:pos="9072"/>
        </w:tabs>
        <w:spacing w:after="0"/>
        <w:rPr>
          <w:rFonts w:cs="Times New Roman"/>
          <w:b/>
        </w:rPr>
      </w:pPr>
      <w:r w:rsidRPr="000041D7">
        <w:rPr>
          <w:rFonts w:cs="Times New Roman"/>
          <w:b/>
        </w:rPr>
        <w:t>Gépelemek-géptan</w:t>
      </w:r>
      <w:r w:rsidR="008553B5" w:rsidRPr="000041D7">
        <w:rPr>
          <w:rFonts w:cs="Times New Roman"/>
          <w:b/>
        </w:rPr>
        <w:t xml:space="preserve"> tantárgy</w:t>
      </w:r>
      <w:r w:rsidR="008553B5" w:rsidRPr="000041D7">
        <w:rPr>
          <w:rFonts w:cs="Times New Roman"/>
          <w:b/>
        </w:rPr>
        <w:tab/>
      </w:r>
      <w:r w:rsidR="00974BE0" w:rsidRPr="000041D7">
        <w:rPr>
          <w:rFonts w:cs="Times New Roman"/>
          <w:b/>
        </w:rPr>
        <w:t>139</w:t>
      </w:r>
      <w:r w:rsidR="008553B5" w:rsidRPr="000041D7">
        <w:rPr>
          <w:rFonts w:cs="Times New Roman"/>
          <w:b/>
        </w:rPr>
        <w:t xml:space="preserve"> óra/</w:t>
      </w:r>
      <w:r w:rsidR="00974BE0" w:rsidRPr="000041D7">
        <w:rPr>
          <w:rFonts w:cs="Times New Roman"/>
          <w:b/>
        </w:rPr>
        <w:t>144</w:t>
      </w:r>
      <w:r w:rsidR="008553B5" w:rsidRPr="000041D7">
        <w:rPr>
          <w:rFonts w:cs="Times New Roman"/>
          <w:b/>
        </w:rPr>
        <w:t xml:space="preserve"> óra*</w:t>
      </w:r>
    </w:p>
    <w:p w14:paraId="4603A513" w14:textId="77777777" w:rsidR="008553B5" w:rsidRPr="000041D7" w:rsidRDefault="008553B5" w:rsidP="008553B5">
      <w:pPr>
        <w:spacing w:after="0"/>
        <w:jc w:val="right"/>
        <w:rPr>
          <w:rFonts w:cs="Times New Roman"/>
          <w:sz w:val="20"/>
        </w:rPr>
      </w:pPr>
      <w:r w:rsidRPr="000041D7">
        <w:rPr>
          <w:rFonts w:cs="Times New Roman"/>
          <w:sz w:val="20"/>
        </w:rPr>
        <w:t>* 9-13. évfolyamon megszervezett képzés/13. és 14. évfolyamon megszervezett képzés</w:t>
      </w:r>
    </w:p>
    <w:p w14:paraId="14E0B2BB" w14:textId="77777777" w:rsidR="008553B5" w:rsidRPr="000041D7" w:rsidRDefault="008553B5" w:rsidP="008553B5">
      <w:pPr>
        <w:spacing w:after="0"/>
        <w:ind w:left="426"/>
        <w:rPr>
          <w:rFonts w:cs="Times New Roman"/>
        </w:rPr>
      </w:pPr>
    </w:p>
    <w:p w14:paraId="0B3567D5" w14:textId="6424EC4A" w:rsidR="008553B5" w:rsidRPr="000041D7" w:rsidRDefault="008553B5" w:rsidP="008553B5">
      <w:pPr>
        <w:spacing w:after="0"/>
        <w:ind w:left="426"/>
        <w:rPr>
          <w:rFonts w:cs="Times New Roman"/>
        </w:rPr>
      </w:pPr>
      <w:r w:rsidRPr="000041D7">
        <w:rPr>
          <w:rFonts w:cs="Times New Roman"/>
        </w:rPr>
        <w:t>A tantárgy a főszakképesítéshez kapcsolódik.</w:t>
      </w:r>
    </w:p>
    <w:p w14:paraId="1ADD1D30" w14:textId="77777777" w:rsidR="008553B5" w:rsidRPr="000041D7" w:rsidRDefault="008553B5" w:rsidP="008553B5">
      <w:pPr>
        <w:spacing w:after="0"/>
        <w:ind w:left="426"/>
        <w:rPr>
          <w:rFonts w:cs="Times New Roman"/>
        </w:rPr>
      </w:pPr>
    </w:p>
    <w:p w14:paraId="2FB586DE"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tanításának célja</w:t>
      </w:r>
    </w:p>
    <w:p w14:paraId="1417C20F" w14:textId="77777777" w:rsidR="0014204D" w:rsidRPr="000041D7" w:rsidRDefault="0014204D" w:rsidP="0014204D">
      <w:pPr>
        <w:spacing w:after="0"/>
        <w:ind w:left="426"/>
        <w:rPr>
          <w:rFonts w:cs="Times New Roman"/>
        </w:rPr>
      </w:pPr>
      <w:r w:rsidRPr="000041D7">
        <w:rPr>
          <w:rFonts w:cs="Times New Roman"/>
        </w:rPr>
        <w:t>A gépelemek-géptan tantárgy tanításának célja, a közlekedéstechnikai gyakorlatban szükséges készségek megszerzése, a gépészeti dokumentációk olvasásának, értelmezésének elősegítése.</w:t>
      </w:r>
    </w:p>
    <w:p w14:paraId="6E7C87E6" w14:textId="77777777" w:rsidR="0014204D" w:rsidRPr="000041D7" w:rsidRDefault="0014204D" w:rsidP="0014204D">
      <w:pPr>
        <w:spacing w:after="0"/>
        <w:ind w:left="426"/>
        <w:rPr>
          <w:rFonts w:cs="Times New Roman"/>
        </w:rPr>
      </w:pPr>
      <w:r w:rsidRPr="000041D7">
        <w:rPr>
          <w:rFonts w:cs="Times New Roman"/>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14:paraId="6203B09D" w14:textId="3A766336" w:rsidR="008553B5" w:rsidRPr="000041D7" w:rsidRDefault="0014204D" w:rsidP="0014204D">
      <w:pPr>
        <w:spacing w:after="0"/>
        <w:ind w:left="426"/>
        <w:rPr>
          <w:rFonts w:cs="Times New Roman"/>
        </w:rPr>
      </w:pPr>
      <w:r w:rsidRPr="000041D7">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14:paraId="429B5931" w14:textId="77777777" w:rsidR="008553B5" w:rsidRPr="000041D7" w:rsidRDefault="008553B5" w:rsidP="008553B5">
      <w:pPr>
        <w:spacing w:after="0"/>
        <w:ind w:left="426"/>
        <w:rPr>
          <w:rFonts w:cs="Times New Roman"/>
        </w:rPr>
      </w:pPr>
    </w:p>
    <w:p w14:paraId="5CB984B1"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Kapcsolódó közismereti, szakmai tartalmak</w:t>
      </w:r>
    </w:p>
    <w:p w14:paraId="2E410A9B" w14:textId="77777777" w:rsidR="0014204D" w:rsidRPr="000041D7" w:rsidRDefault="0014204D" w:rsidP="0014204D">
      <w:pPr>
        <w:spacing w:after="0"/>
        <w:ind w:left="426"/>
        <w:rPr>
          <w:rFonts w:cs="Times New Roman"/>
        </w:rPr>
      </w:pPr>
      <w:r w:rsidRPr="000041D7">
        <w:rPr>
          <w:rFonts w:cs="Times New Roman"/>
        </w:rPr>
        <w:t>A tantárgy alapozó jellegénél fogva a közismereti tantárgyakra, azok közül is elsősorban a matematikára és a fizikára épül, valamint a közlekedés technikai alapok modul tantárgyaival alkot szerves egységet.</w:t>
      </w:r>
    </w:p>
    <w:p w14:paraId="1040A178" w14:textId="77777777" w:rsidR="0014204D" w:rsidRPr="000041D7" w:rsidRDefault="0014204D" w:rsidP="0014204D">
      <w:pPr>
        <w:spacing w:after="0"/>
        <w:ind w:left="426"/>
        <w:rPr>
          <w:rFonts w:cs="Times New Roman"/>
        </w:rPr>
      </w:pPr>
      <w:r w:rsidRPr="000041D7">
        <w:rPr>
          <w:rFonts w:cs="Times New Roman"/>
        </w:rPr>
        <w:t>Matematika</w:t>
      </w:r>
    </w:p>
    <w:p w14:paraId="1A7F452C" w14:textId="77777777" w:rsidR="0014204D" w:rsidRPr="000041D7" w:rsidRDefault="0014204D" w:rsidP="0014204D">
      <w:pPr>
        <w:spacing w:after="0"/>
        <w:ind w:left="426"/>
        <w:rPr>
          <w:rFonts w:cs="Times New Roman"/>
        </w:rPr>
      </w:pPr>
      <w:r w:rsidRPr="000041D7">
        <w:rPr>
          <w:rFonts w:cs="Times New Roman"/>
        </w:rPr>
        <w:t>Fizika</w:t>
      </w:r>
    </w:p>
    <w:p w14:paraId="1F8D74E4" w14:textId="77777777" w:rsidR="0014204D" w:rsidRPr="000041D7" w:rsidRDefault="0014204D" w:rsidP="0014204D">
      <w:pPr>
        <w:spacing w:after="0"/>
        <w:ind w:left="426"/>
        <w:rPr>
          <w:rFonts w:cs="Times New Roman"/>
        </w:rPr>
      </w:pPr>
      <w:r w:rsidRPr="000041D7">
        <w:rPr>
          <w:rFonts w:cs="Times New Roman"/>
        </w:rPr>
        <w:t>Műszaki rajz</w:t>
      </w:r>
    </w:p>
    <w:p w14:paraId="10CA0262" w14:textId="77777777" w:rsidR="0014204D" w:rsidRPr="000041D7" w:rsidRDefault="0014204D" w:rsidP="0014204D">
      <w:pPr>
        <w:spacing w:after="0"/>
        <w:ind w:left="426"/>
        <w:rPr>
          <w:rFonts w:cs="Times New Roman"/>
        </w:rPr>
      </w:pPr>
      <w:r w:rsidRPr="000041D7">
        <w:rPr>
          <w:rFonts w:cs="Times New Roman"/>
        </w:rPr>
        <w:t>Metszeti ábrázolás</w:t>
      </w:r>
    </w:p>
    <w:p w14:paraId="30CA1BE1" w14:textId="77777777" w:rsidR="0014204D" w:rsidRPr="000041D7" w:rsidRDefault="0014204D" w:rsidP="0014204D">
      <w:pPr>
        <w:spacing w:after="0"/>
        <w:ind w:left="426"/>
        <w:rPr>
          <w:rFonts w:cs="Times New Roman"/>
        </w:rPr>
      </w:pPr>
      <w:r w:rsidRPr="000041D7">
        <w:rPr>
          <w:rFonts w:cs="Times New Roman"/>
        </w:rPr>
        <w:t>Méretmegadás</w:t>
      </w:r>
    </w:p>
    <w:p w14:paraId="549C5C01" w14:textId="77777777" w:rsidR="0014204D" w:rsidRPr="000041D7" w:rsidRDefault="0014204D" w:rsidP="0014204D">
      <w:pPr>
        <w:spacing w:after="0"/>
        <w:ind w:left="426"/>
        <w:rPr>
          <w:rFonts w:cs="Times New Roman"/>
        </w:rPr>
      </w:pPr>
      <w:r w:rsidRPr="000041D7">
        <w:rPr>
          <w:rFonts w:cs="Times New Roman"/>
        </w:rPr>
        <w:t>Jelképes ábrázolás</w:t>
      </w:r>
    </w:p>
    <w:p w14:paraId="0D828754" w14:textId="77777777" w:rsidR="0014204D" w:rsidRPr="000041D7" w:rsidRDefault="0014204D" w:rsidP="0014204D">
      <w:pPr>
        <w:spacing w:after="0"/>
        <w:ind w:left="426"/>
        <w:rPr>
          <w:rFonts w:cs="Times New Roman"/>
        </w:rPr>
      </w:pPr>
      <w:r w:rsidRPr="000041D7">
        <w:rPr>
          <w:rFonts w:cs="Times New Roman"/>
        </w:rPr>
        <w:t>Mechanika</w:t>
      </w:r>
    </w:p>
    <w:p w14:paraId="638E69BF" w14:textId="77777777" w:rsidR="0014204D" w:rsidRPr="000041D7" w:rsidRDefault="0014204D" w:rsidP="0014204D">
      <w:pPr>
        <w:spacing w:after="0"/>
        <w:ind w:left="426"/>
        <w:rPr>
          <w:rFonts w:cs="Times New Roman"/>
        </w:rPr>
      </w:pPr>
      <w:r w:rsidRPr="000041D7">
        <w:rPr>
          <w:rFonts w:cs="Times New Roman"/>
        </w:rPr>
        <w:t>Statika</w:t>
      </w:r>
    </w:p>
    <w:p w14:paraId="697BA21F" w14:textId="77777777" w:rsidR="0014204D" w:rsidRPr="000041D7" w:rsidRDefault="0014204D" w:rsidP="0014204D">
      <w:pPr>
        <w:spacing w:after="0"/>
        <w:ind w:left="426"/>
        <w:rPr>
          <w:rFonts w:cs="Times New Roman"/>
        </w:rPr>
      </w:pPr>
      <w:r w:rsidRPr="000041D7">
        <w:rPr>
          <w:rFonts w:cs="Times New Roman"/>
        </w:rPr>
        <w:t>Szilárdságtan</w:t>
      </w:r>
    </w:p>
    <w:p w14:paraId="47076204" w14:textId="77777777" w:rsidR="0014204D" w:rsidRPr="000041D7" w:rsidRDefault="0014204D" w:rsidP="0014204D">
      <w:pPr>
        <w:spacing w:after="0"/>
        <w:ind w:left="426"/>
        <w:rPr>
          <w:rFonts w:cs="Times New Roman"/>
        </w:rPr>
      </w:pPr>
      <w:r w:rsidRPr="000041D7">
        <w:rPr>
          <w:rFonts w:cs="Times New Roman"/>
        </w:rPr>
        <w:t>Kinematika</w:t>
      </w:r>
    </w:p>
    <w:p w14:paraId="01481CBB" w14:textId="77777777" w:rsidR="0014204D" w:rsidRPr="000041D7" w:rsidRDefault="0014204D" w:rsidP="0014204D">
      <w:pPr>
        <w:spacing w:after="0"/>
        <w:ind w:left="426"/>
        <w:rPr>
          <w:rFonts w:cs="Times New Roman"/>
        </w:rPr>
      </w:pPr>
      <w:r w:rsidRPr="000041D7">
        <w:rPr>
          <w:rFonts w:cs="Times New Roman"/>
        </w:rPr>
        <w:t>Technológiai alapismeretek</w:t>
      </w:r>
    </w:p>
    <w:p w14:paraId="4682ED47" w14:textId="77777777" w:rsidR="0014204D" w:rsidRPr="000041D7" w:rsidRDefault="0014204D" w:rsidP="0014204D">
      <w:pPr>
        <w:spacing w:after="0"/>
        <w:ind w:left="426"/>
        <w:rPr>
          <w:rFonts w:cs="Times New Roman"/>
        </w:rPr>
      </w:pPr>
      <w:r w:rsidRPr="000041D7">
        <w:rPr>
          <w:rFonts w:cs="Times New Roman"/>
        </w:rPr>
        <w:t>Szereléstechnika</w:t>
      </w:r>
    </w:p>
    <w:p w14:paraId="27D5913D" w14:textId="77777777" w:rsidR="0014204D" w:rsidRPr="000041D7" w:rsidRDefault="0014204D" w:rsidP="0014204D">
      <w:pPr>
        <w:spacing w:after="0"/>
        <w:ind w:left="426"/>
        <w:rPr>
          <w:rFonts w:cs="Times New Roman"/>
        </w:rPr>
      </w:pPr>
      <w:r w:rsidRPr="000041D7">
        <w:rPr>
          <w:rFonts w:cs="Times New Roman"/>
        </w:rPr>
        <w:t>Közlekedéstechnikai gyakorlatok</w:t>
      </w:r>
    </w:p>
    <w:p w14:paraId="4731AB4C" w14:textId="77777777" w:rsidR="0014204D" w:rsidRPr="000041D7" w:rsidRDefault="0014204D" w:rsidP="0014204D">
      <w:pPr>
        <w:spacing w:after="0"/>
        <w:ind w:left="426"/>
        <w:rPr>
          <w:rFonts w:cs="Times New Roman"/>
        </w:rPr>
      </w:pPr>
      <w:r w:rsidRPr="000041D7">
        <w:rPr>
          <w:rFonts w:cs="Times New Roman"/>
        </w:rPr>
        <w:t>Kötések</w:t>
      </w:r>
    </w:p>
    <w:p w14:paraId="57857027" w14:textId="77777777" w:rsidR="0014204D" w:rsidRPr="000041D7" w:rsidRDefault="0014204D" w:rsidP="0014204D">
      <w:pPr>
        <w:spacing w:after="0"/>
        <w:ind w:left="426"/>
        <w:rPr>
          <w:rFonts w:cs="Times New Roman"/>
        </w:rPr>
      </w:pPr>
      <w:r w:rsidRPr="000041D7">
        <w:rPr>
          <w:rFonts w:cs="Times New Roman"/>
        </w:rPr>
        <w:t>Megmunkálás</w:t>
      </w:r>
    </w:p>
    <w:p w14:paraId="5424569D" w14:textId="352C7770" w:rsidR="008553B5" w:rsidRPr="000041D7" w:rsidRDefault="0014204D" w:rsidP="0014204D">
      <w:pPr>
        <w:spacing w:after="0"/>
        <w:ind w:left="426"/>
        <w:rPr>
          <w:rFonts w:cs="Times New Roman"/>
        </w:rPr>
      </w:pPr>
      <w:r w:rsidRPr="000041D7">
        <w:rPr>
          <w:rFonts w:cs="Times New Roman"/>
        </w:rPr>
        <w:t>Szerelés</w:t>
      </w:r>
    </w:p>
    <w:p w14:paraId="111B967C" w14:textId="77777777" w:rsidR="008553B5" w:rsidRPr="000041D7" w:rsidRDefault="008553B5" w:rsidP="008553B5">
      <w:pPr>
        <w:spacing w:after="0"/>
        <w:ind w:left="426"/>
        <w:rPr>
          <w:rFonts w:cs="Times New Roman"/>
        </w:rPr>
      </w:pPr>
    </w:p>
    <w:p w14:paraId="6A68D787"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Témakörök</w:t>
      </w:r>
    </w:p>
    <w:p w14:paraId="532156FE" w14:textId="3DEFBBDD"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Bevezetés, kötőgépelemek, kötések, biztosítások</w:t>
      </w:r>
    </w:p>
    <w:p w14:paraId="60F9ED58" w14:textId="77777777" w:rsidR="0014204D" w:rsidRPr="000041D7" w:rsidRDefault="0014204D" w:rsidP="0014204D">
      <w:pPr>
        <w:spacing w:after="0"/>
        <w:ind w:firstLine="540"/>
        <w:rPr>
          <w:rFonts w:cs="Times New Roman"/>
        </w:rPr>
      </w:pPr>
      <w:r w:rsidRPr="000041D7">
        <w:rPr>
          <w:rFonts w:cs="Times New Roman"/>
        </w:rPr>
        <w:t>Bevezetés, a tantárgy tanulásának célja, témakörei, mértékegységek, szabványok.</w:t>
      </w:r>
    </w:p>
    <w:p w14:paraId="6F132B32" w14:textId="77777777" w:rsidR="0014204D" w:rsidRPr="000041D7" w:rsidRDefault="0014204D" w:rsidP="0014204D">
      <w:pPr>
        <w:tabs>
          <w:tab w:val="left" w:pos="709"/>
          <w:tab w:val="left" w:pos="1418"/>
          <w:tab w:val="left" w:pos="2127"/>
          <w:tab w:val="left" w:pos="2836"/>
          <w:tab w:val="left" w:pos="3545"/>
          <w:tab w:val="left" w:pos="4245"/>
        </w:tabs>
        <w:spacing w:after="0"/>
        <w:ind w:firstLine="540"/>
        <w:rPr>
          <w:rFonts w:cs="Times New Roman"/>
        </w:rPr>
      </w:pPr>
      <w:r w:rsidRPr="000041D7">
        <w:rPr>
          <w:rFonts w:cs="Times New Roman"/>
        </w:rPr>
        <w:tab/>
        <w:t>Kötések feladata, osztályozásuk.</w:t>
      </w:r>
      <w:r w:rsidRPr="000041D7">
        <w:rPr>
          <w:rFonts w:cs="Times New Roman"/>
        </w:rPr>
        <w:tab/>
      </w:r>
    </w:p>
    <w:p w14:paraId="4D6D2263" w14:textId="77777777" w:rsidR="0014204D" w:rsidRPr="000041D7" w:rsidRDefault="0014204D" w:rsidP="0014204D">
      <w:pPr>
        <w:spacing w:after="0"/>
        <w:ind w:firstLine="540"/>
        <w:rPr>
          <w:rFonts w:cs="Times New Roman"/>
        </w:rPr>
      </w:pPr>
      <w:r w:rsidRPr="000041D7">
        <w:rPr>
          <w:rFonts w:cs="Times New Roman"/>
        </w:rPr>
        <w:tab/>
        <w:t>Szegecskötések, szegecsfajták.</w:t>
      </w:r>
    </w:p>
    <w:p w14:paraId="6ECD084E" w14:textId="77777777" w:rsidR="0014204D" w:rsidRPr="000041D7" w:rsidRDefault="0014204D" w:rsidP="0014204D">
      <w:pPr>
        <w:spacing w:after="0"/>
        <w:ind w:left="540" w:firstLine="1161"/>
        <w:rPr>
          <w:rFonts w:cs="Times New Roman"/>
        </w:rPr>
      </w:pPr>
      <w:r w:rsidRPr="000041D7">
        <w:rPr>
          <w:rFonts w:cs="Times New Roman"/>
        </w:rPr>
        <w:t>Szegecsek anyaga, osztályozásuk.</w:t>
      </w:r>
    </w:p>
    <w:p w14:paraId="4AC47818" w14:textId="77777777" w:rsidR="0014204D" w:rsidRPr="000041D7" w:rsidRDefault="0014204D" w:rsidP="0014204D">
      <w:pPr>
        <w:spacing w:after="0"/>
        <w:ind w:left="540" w:firstLine="1161"/>
        <w:rPr>
          <w:rFonts w:cs="Times New Roman"/>
        </w:rPr>
      </w:pPr>
      <w:r w:rsidRPr="000041D7">
        <w:rPr>
          <w:rFonts w:cs="Times New Roman"/>
        </w:rPr>
        <w:t>Szegecsek igénybevételei.</w:t>
      </w:r>
    </w:p>
    <w:p w14:paraId="6E400FF3" w14:textId="77777777" w:rsidR="0014204D" w:rsidRPr="000041D7" w:rsidRDefault="0014204D" w:rsidP="0014204D">
      <w:pPr>
        <w:spacing w:after="0"/>
        <w:ind w:left="540" w:firstLine="1161"/>
        <w:rPr>
          <w:rFonts w:cs="Times New Roman"/>
        </w:rPr>
      </w:pPr>
      <w:r w:rsidRPr="000041D7">
        <w:rPr>
          <w:rFonts w:cs="Times New Roman"/>
        </w:rPr>
        <w:t>Szegecskötések méretezése, kialakítása.</w:t>
      </w:r>
    </w:p>
    <w:p w14:paraId="2AB0D850" w14:textId="77777777" w:rsidR="0014204D" w:rsidRPr="000041D7" w:rsidRDefault="0014204D" w:rsidP="0014204D">
      <w:pPr>
        <w:spacing w:after="0"/>
        <w:ind w:left="540" w:firstLine="1161"/>
        <w:rPr>
          <w:rFonts w:cs="Times New Roman"/>
        </w:rPr>
      </w:pPr>
      <w:r w:rsidRPr="000041D7">
        <w:rPr>
          <w:rFonts w:cs="Times New Roman"/>
        </w:rPr>
        <w:t>Szegecskötések fajtái, szegecsek típusai alkalmazási területei.</w:t>
      </w:r>
    </w:p>
    <w:p w14:paraId="5D67326D" w14:textId="77777777" w:rsidR="0014204D" w:rsidRPr="000041D7" w:rsidRDefault="0014204D" w:rsidP="0014204D">
      <w:pPr>
        <w:spacing w:after="0"/>
        <w:ind w:left="540" w:firstLine="1161"/>
        <w:rPr>
          <w:rFonts w:cs="Times New Roman"/>
        </w:rPr>
      </w:pPr>
      <w:r w:rsidRPr="000041D7">
        <w:rPr>
          <w:rFonts w:cs="Times New Roman"/>
        </w:rPr>
        <w:t>Szegecskötésekkel kapcsolatos szabványok.</w:t>
      </w:r>
    </w:p>
    <w:p w14:paraId="5B0676BB" w14:textId="77777777" w:rsidR="0014204D" w:rsidRPr="000041D7" w:rsidRDefault="0014204D" w:rsidP="0014204D">
      <w:pPr>
        <w:spacing w:after="0"/>
        <w:ind w:firstLine="540"/>
        <w:rPr>
          <w:rFonts w:cs="Times New Roman"/>
        </w:rPr>
      </w:pPr>
      <w:r w:rsidRPr="000041D7">
        <w:rPr>
          <w:rFonts w:cs="Times New Roman"/>
        </w:rPr>
        <w:tab/>
        <w:t>Csavarok, csavarfajták.</w:t>
      </w:r>
    </w:p>
    <w:p w14:paraId="2205DCCC" w14:textId="77777777" w:rsidR="0014204D" w:rsidRPr="000041D7" w:rsidRDefault="0014204D" w:rsidP="0014204D">
      <w:pPr>
        <w:spacing w:after="0"/>
        <w:ind w:left="1701"/>
        <w:rPr>
          <w:rFonts w:cs="Times New Roman"/>
        </w:rPr>
      </w:pPr>
      <w:r w:rsidRPr="000041D7">
        <w:rPr>
          <w:rFonts w:cs="Times New Roman"/>
        </w:rPr>
        <w:t>Csavarmenettel ellátott gépelemek.</w:t>
      </w:r>
    </w:p>
    <w:p w14:paraId="55F4310F" w14:textId="77777777" w:rsidR="0014204D" w:rsidRPr="000041D7" w:rsidRDefault="0014204D" w:rsidP="0014204D">
      <w:pPr>
        <w:spacing w:after="0"/>
        <w:ind w:left="1701"/>
        <w:rPr>
          <w:rFonts w:cs="Times New Roman"/>
        </w:rPr>
      </w:pPr>
      <w:r w:rsidRPr="000041D7">
        <w:rPr>
          <w:rFonts w:cs="Times New Roman"/>
        </w:rPr>
        <w:t>Csavarok feladata, fajtái.</w:t>
      </w:r>
    </w:p>
    <w:p w14:paraId="140AFA13" w14:textId="77777777" w:rsidR="0014204D" w:rsidRPr="000041D7" w:rsidRDefault="0014204D" w:rsidP="0014204D">
      <w:pPr>
        <w:spacing w:after="0"/>
        <w:ind w:left="1701"/>
        <w:rPr>
          <w:rFonts w:cs="Times New Roman"/>
        </w:rPr>
      </w:pPr>
      <w:r w:rsidRPr="000041D7">
        <w:rPr>
          <w:rFonts w:cs="Times New Roman"/>
        </w:rPr>
        <w:t>Csavarmenet modellek, menetprofilok csavarmenetek felosztása geometriai jellemzőik alapján.</w:t>
      </w:r>
    </w:p>
    <w:p w14:paraId="0428546B" w14:textId="77777777" w:rsidR="0014204D" w:rsidRPr="000041D7" w:rsidRDefault="0014204D" w:rsidP="0014204D">
      <w:pPr>
        <w:spacing w:after="0"/>
        <w:ind w:left="1701"/>
        <w:rPr>
          <w:rFonts w:cs="Times New Roman"/>
        </w:rPr>
      </w:pPr>
      <w:r w:rsidRPr="000041D7">
        <w:rPr>
          <w:rFonts w:cs="Times New Roman"/>
        </w:rPr>
        <w:t>Erőhatások csavarkötésekben.</w:t>
      </w:r>
    </w:p>
    <w:p w14:paraId="1A3B321D" w14:textId="77777777" w:rsidR="0014204D" w:rsidRPr="000041D7" w:rsidRDefault="0014204D" w:rsidP="0014204D">
      <w:pPr>
        <w:spacing w:after="0"/>
        <w:ind w:left="1701"/>
        <w:rPr>
          <w:rFonts w:cs="Times New Roman"/>
        </w:rPr>
      </w:pPr>
      <w:r w:rsidRPr="000041D7">
        <w:rPr>
          <w:rFonts w:cs="Times New Roman"/>
        </w:rPr>
        <w:t>Csavarok igénybevételei, anyagok megválasztási szempontjai.</w:t>
      </w:r>
    </w:p>
    <w:p w14:paraId="6BFE4093" w14:textId="77777777" w:rsidR="0014204D" w:rsidRPr="000041D7" w:rsidRDefault="0014204D" w:rsidP="0014204D">
      <w:pPr>
        <w:spacing w:after="0"/>
        <w:ind w:left="1701"/>
        <w:rPr>
          <w:rFonts w:cs="Times New Roman"/>
        </w:rPr>
      </w:pPr>
      <w:r w:rsidRPr="000041D7">
        <w:rPr>
          <w:rFonts w:cs="Times New Roman"/>
        </w:rPr>
        <w:t>Csavarkötések méretezése.</w:t>
      </w:r>
    </w:p>
    <w:p w14:paraId="14003088" w14:textId="77777777" w:rsidR="0014204D" w:rsidRPr="000041D7" w:rsidRDefault="0014204D" w:rsidP="0014204D">
      <w:pPr>
        <w:spacing w:after="0"/>
        <w:ind w:left="1701"/>
        <w:rPr>
          <w:rFonts w:cs="Times New Roman"/>
        </w:rPr>
      </w:pPr>
      <w:r w:rsidRPr="000041D7">
        <w:rPr>
          <w:rFonts w:cs="Times New Roman"/>
        </w:rPr>
        <w:t>Meghúzási nyomatékok.</w:t>
      </w:r>
    </w:p>
    <w:p w14:paraId="66527EE3" w14:textId="77777777" w:rsidR="0014204D" w:rsidRPr="000041D7" w:rsidRDefault="0014204D" w:rsidP="0014204D">
      <w:pPr>
        <w:spacing w:after="0"/>
        <w:ind w:left="1701"/>
        <w:rPr>
          <w:rFonts w:cs="Times New Roman"/>
        </w:rPr>
      </w:pPr>
      <w:r w:rsidRPr="000041D7">
        <w:rPr>
          <w:rFonts w:cs="Times New Roman"/>
        </w:rPr>
        <w:t>Csavar és csavaranya biztosítások.</w:t>
      </w:r>
    </w:p>
    <w:p w14:paraId="05DAAE20" w14:textId="77777777" w:rsidR="0014204D" w:rsidRPr="000041D7" w:rsidRDefault="0014204D" w:rsidP="0014204D">
      <w:pPr>
        <w:spacing w:after="0"/>
        <w:ind w:left="1701"/>
        <w:rPr>
          <w:rFonts w:cs="Times New Roman"/>
        </w:rPr>
      </w:pPr>
      <w:r w:rsidRPr="000041D7">
        <w:rPr>
          <w:rFonts w:cs="Times New Roman"/>
        </w:rPr>
        <w:t>Csavarokkal, csavarkötésekkel kapcsolatos szabványok</w:t>
      </w:r>
    </w:p>
    <w:p w14:paraId="3156A511" w14:textId="77777777" w:rsidR="0014204D" w:rsidRPr="000041D7" w:rsidRDefault="0014204D" w:rsidP="0014204D">
      <w:pPr>
        <w:spacing w:after="0"/>
        <w:ind w:firstLine="540"/>
        <w:rPr>
          <w:rFonts w:cs="Times New Roman"/>
        </w:rPr>
      </w:pPr>
      <w:r w:rsidRPr="000041D7">
        <w:rPr>
          <w:rFonts w:cs="Times New Roman"/>
        </w:rPr>
        <w:tab/>
        <w:t>Mozgató orsók alkalmazása, szerkezeti kialakítása.</w:t>
      </w:r>
    </w:p>
    <w:p w14:paraId="640753CA" w14:textId="77777777" w:rsidR="0014204D" w:rsidRPr="000041D7" w:rsidRDefault="0014204D" w:rsidP="0014204D">
      <w:pPr>
        <w:spacing w:after="0"/>
        <w:ind w:firstLine="540"/>
        <w:rPr>
          <w:rFonts w:cs="Times New Roman"/>
        </w:rPr>
      </w:pPr>
      <w:r w:rsidRPr="000041D7">
        <w:rPr>
          <w:rFonts w:cs="Times New Roman"/>
        </w:rPr>
        <w:tab/>
        <w:t>Csapszegek, szegek és rögzítő elemek.</w:t>
      </w:r>
    </w:p>
    <w:p w14:paraId="08266BB1" w14:textId="77777777" w:rsidR="0014204D" w:rsidRPr="000041D7" w:rsidRDefault="0014204D" w:rsidP="0014204D">
      <w:pPr>
        <w:spacing w:after="0"/>
        <w:ind w:left="540" w:firstLine="1161"/>
        <w:rPr>
          <w:rFonts w:cs="Times New Roman"/>
        </w:rPr>
      </w:pPr>
      <w:r w:rsidRPr="000041D7">
        <w:rPr>
          <w:rFonts w:cs="Times New Roman"/>
        </w:rPr>
        <w:t>Helyzetbiztosítási elemek feladata, és követelményei.</w:t>
      </w:r>
    </w:p>
    <w:p w14:paraId="44FE09B7" w14:textId="77777777" w:rsidR="0014204D" w:rsidRPr="000041D7" w:rsidRDefault="0014204D" w:rsidP="0014204D">
      <w:pPr>
        <w:spacing w:after="0"/>
        <w:ind w:left="540" w:firstLine="1161"/>
        <w:rPr>
          <w:rFonts w:cs="Times New Roman"/>
        </w:rPr>
      </w:pPr>
      <w:r w:rsidRPr="000041D7">
        <w:rPr>
          <w:rFonts w:cs="Times New Roman"/>
        </w:rPr>
        <w:t>Csapszegek, szegek felosztása, igénybevételei.</w:t>
      </w:r>
    </w:p>
    <w:p w14:paraId="60C795F5" w14:textId="77777777" w:rsidR="0014204D" w:rsidRPr="000041D7" w:rsidRDefault="0014204D" w:rsidP="0014204D">
      <w:pPr>
        <w:spacing w:after="0"/>
        <w:ind w:left="540" w:firstLine="1161"/>
        <w:rPr>
          <w:rFonts w:cs="Times New Roman"/>
        </w:rPr>
      </w:pPr>
      <w:r w:rsidRPr="000041D7">
        <w:rPr>
          <w:rFonts w:cs="Times New Roman"/>
        </w:rPr>
        <w:t>Csapszegek méretezése.</w:t>
      </w:r>
    </w:p>
    <w:p w14:paraId="63D0C818" w14:textId="77777777" w:rsidR="0014204D" w:rsidRPr="000041D7" w:rsidRDefault="0014204D" w:rsidP="0014204D">
      <w:pPr>
        <w:spacing w:after="0"/>
        <w:ind w:firstLine="540"/>
        <w:rPr>
          <w:rFonts w:cs="Times New Roman"/>
        </w:rPr>
      </w:pPr>
      <w:r w:rsidRPr="000041D7">
        <w:rPr>
          <w:rFonts w:cs="Times New Roman"/>
        </w:rPr>
        <w:tab/>
        <w:t>Ék és reteszkötések.</w:t>
      </w:r>
    </w:p>
    <w:p w14:paraId="5B9936BB" w14:textId="77777777" w:rsidR="0014204D" w:rsidRPr="000041D7" w:rsidRDefault="0014204D" w:rsidP="0014204D">
      <w:pPr>
        <w:spacing w:after="0"/>
        <w:ind w:left="567" w:firstLine="1134"/>
        <w:rPr>
          <w:rFonts w:cs="Times New Roman"/>
        </w:rPr>
      </w:pPr>
      <w:r w:rsidRPr="000041D7">
        <w:rPr>
          <w:rFonts w:cs="Times New Roman"/>
        </w:rPr>
        <w:t>Forgó alkatrészek oldható kötőelemeinek, feladata, fajtái.</w:t>
      </w:r>
    </w:p>
    <w:p w14:paraId="1FD580FF" w14:textId="77777777" w:rsidR="0014204D" w:rsidRPr="000041D7" w:rsidRDefault="0014204D" w:rsidP="0014204D">
      <w:pPr>
        <w:spacing w:after="0"/>
        <w:ind w:left="567" w:firstLine="1134"/>
        <w:rPr>
          <w:rFonts w:cs="Times New Roman"/>
        </w:rPr>
      </w:pPr>
      <w:r w:rsidRPr="000041D7">
        <w:rPr>
          <w:rFonts w:cs="Times New Roman"/>
        </w:rPr>
        <w:lastRenderedPageBreak/>
        <w:t>Ékkötés jellemzői, alkalmazhatósági feltételei.</w:t>
      </w:r>
    </w:p>
    <w:p w14:paraId="5CC2810A" w14:textId="77777777" w:rsidR="0014204D" w:rsidRPr="000041D7" w:rsidRDefault="0014204D" w:rsidP="0014204D">
      <w:pPr>
        <w:spacing w:after="0"/>
        <w:ind w:left="567" w:firstLine="1134"/>
        <w:rPr>
          <w:rFonts w:cs="Times New Roman"/>
        </w:rPr>
      </w:pPr>
      <w:r w:rsidRPr="000041D7">
        <w:rPr>
          <w:rFonts w:cs="Times New Roman"/>
        </w:rPr>
        <w:t>Felületi minőség, tűrés, illesztés, lejtés számítása.</w:t>
      </w:r>
    </w:p>
    <w:p w14:paraId="2CDD44A3" w14:textId="77777777" w:rsidR="0014204D" w:rsidRPr="000041D7" w:rsidRDefault="0014204D" w:rsidP="0014204D">
      <w:pPr>
        <w:spacing w:after="0"/>
        <w:ind w:left="567" w:firstLine="1134"/>
        <w:rPr>
          <w:rFonts w:cs="Times New Roman"/>
        </w:rPr>
      </w:pPr>
      <w:r w:rsidRPr="000041D7">
        <w:rPr>
          <w:rFonts w:cs="Times New Roman"/>
        </w:rPr>
        <w:t>Ékkötés méretezése.</w:t>
      </w:r>
    </w:p>
    <w:p w14:paraId="3F9ED930" w14:textId="77777777" w:rsidR="0014204D" w:rsidRPr="000041D7" w:rsidRDefault="0014204D" w:rsidP="0014204D">
      <w:pPr>
        <w:spacing w:after="0"/>
        <w:ind w:left="567" w:firstLine="1134"/>
        <w:rPr>
          <w:rFonts w:cs="Times New Roman"/>
        </w:rPr>
      </w:pPr>
      <w:r w:rsidRPr="000041D7">
        <w:rPr>
          <w:rFonts w:cs="Times New Roman"/>
        </w:rPr>
        <w:t>Reteszkötések gyakorlati megoldásai, méretezése.</w:t>
      </w:r>
    </w:p>
    <w:p w14:paraId="4BFED436" w14:textId="77777777" w:rsidR="0014204D" w:rsidRPr="000041D7" w:rsidRDefault="0014204D" w:rsidP="0014204D">
      <w:pPr>
        <w:spacing w:after="0"/>
        <w:ind w:left="1559" w:firstLine="141"/>
        <w:rPr>
          <w:rFonts w:cs="Times New Roman"/>
        </w:rPr>
      </w:pPr>
      <w:r w:rsidRPr="000041D7">
        <w:rPr>
          <w:rFonts w:cs="Times New Roman"/>
        </w:rPr>
        <w:t>Sajtolt és zsugorkötések.</w:t>
      </w:r>
    </w:p>
    <w:p w14:paraId="0A200A4A" w14:textId="77777777" w:rsidR="0014204D" w:rsidRPr="000041D7" w:rsidRDefault="0014204D" w:rsidP="0014204D">
      <w:pPr>
        <w:spacing w:after="0"/>
        <w:ind w:left="567" w:firstLine="1134"/>
        <w:rPr>
          <w:rFonts w:cs="Times New Roman"/>
        </w:rPr>
      </w:pPr>
      <w:r w:rsidRPr="000041D7">
        <w:rPr>
          <w:rFonts w:cs="Times New Roman"/>
        </w:rPr>
        <w:t>Kötések alkalmazási területe.</w:t>
      </w:r>
    </w:p>
    <w:p w14:paraId="41133F44" w14:textId="0A37773A" w:rsidR="008553B5" w:rsidRPr="000041D7" w:rsidRDefault="0014204D" w:rsidP="0014204D">
      <w:pPr>
        <w:spacing w:after="0"/>
        <w:ind w:left="851"/>
        <w:rPr>
          <w:rFonts w:cs="Times New Roman"/>
        </w:rPr>
      </w:pPr>
      <w:r w:rsidRPr="000041D7">
        <w:rPr>
          <w:rFonts w:cs="Times New Roman"/>
        </w:rPr>
        <w:t>Illesztés technikai számítások.</w:t>
      </w:r>
    </w:p>
    <w:p w14:paraId="1A6EEA3F" w14:textId="77777777" w:rsidR="008553B5" w:rsidRPr="000041D7" w:rsidRDefault="008553B5" w:rsidP="008553B5">
      <w:pPr>
        <w:tabs>
          <w:tab w:val="left" w:pos="1418"/>
          <w:tab w:val="right" w:pos="9072"/>
        </w:tabs>
        <w:spacing w:after="0"/>
        <w:ind w:left="851"/>
        <w:rPr>
          <w:rFonts w:cs="Times New Roman"/>
        </w:rPr>
      </w:pPr>
    </w:p>
    <w:p w14:paraId="2C1D44DC" w14:textId="5EC6C64F"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Rugók és lengéscsillapítók</w:t>
      </w:r>
    </w:p>
    <w:p w14:paraId="5ABD5F12" w14:textId="77777777" w:rsidR="0014204D" w:rsidRPr="000041D7" w:rsidRDefault="0014204D" w:rsidP="0014204D">
      <w:pPr>
        <w:spacing w:after="0"/>
        <w:ind w:left="851"/>
        <w:rPr>
          <w:rFonts w:cs="Times New Roman"/>
        </w:rPr>
      </w:pPr>
      <w:r w:rsidRPr="000041D7">
        <w:rPr>
          <w:rFonts w:cs="Times New Roman"/>
        </w:rPr>
        <w:t>Rugók feladata, alkalmazási területük.</w:t>
      </w:r>
    </w:p>
    <w:p w14:paraId="2DF51D04" w14:textId="77777777" w:rsidR="0014204D" w:rsidRPr="000041D7" w:rsidRDefault="0014204D" w:rsidP="0014204D">
      <w:pPr>
        <w:spacing w:after="0"/>
        <w:ind w:left="851"/>
        <w:rPr>
          <w:rFonts w:cs="Times New Roman"/>
        </w:rPr>
      </w:pPr>
      <w:r w:rsidRPr="000041D7">
        <w:rPr>
          <w:rFonts w:cs="Times New Roman"/>
        </w:rPr>
        <w:t>Rugók anyaga és jellemzőik.</w:t>
      </w:r>
    </w:p>
    <w:p w14:paraId="2F66F660" w14:textId="77777777" w:rsidR="0014204D" w:rsidRPr="000041D7" w:rsidRDefault="0014204D" w:rsidP="0014204D">
      <w:pPr>
        <w:spacing w:after="0"/>
        <w:ind w:left="851"/>
        <w:rPr>
          <w:rFonts w:cs="Times New Roman"/>
        </w:rPr>
      </w:pPr>
      <w:r w:rsidRPr="000041D7">
        <w:rPr>
          <w:rFonts w:cs="Times New Roman"/>
        </w:rPr>
        <w:t>Hajlításra terhelt rugók.</w:t>
      </w:r>
    </w:p>
    <w:p w14:paraId="1C068523" w14:textId="77777777" w:rsidR="0014204D" w:rsidRPr="000041D7" w:rsidRDefault="0014204D" w:rsidP="0014204D">
      <w:pPr>
        <w:spacing w:after="0"/>
        <w:ind w:left="851"/>
        <w:rPr>
          <w:rFonts w:cs="Times New Roman"/>
        </w:rPr>
      </w:pPr>
      <w:r w:rsidRPr="000041D7">
        <w:rPr>
          <w:rFonts w:cs="Times New Roman"/>
        </w:rPr>
        <w:t>Csavarásra terhelt rugók.</w:t>
      </w:r>
    </w:p>
    <w:p w14:paraId="412E5566" w14:textId="77777777" w:rsidR="0014204D" w:rsidRPr="000041D7" w:rsidRDefault="0014204D" w:rsidP="0014204D">
      <w:pPr>
        <w:spacing w:after="0"/>
        <w:ind w:left="851"/>
        <w:rPr>
          <w:rFonts w:cs="Times New Roman"/>
        </w:rPr>
      </w:pPr>
      <w:r w:rsidRPr="000041D7">
        <w:rPr>
          <w:rFonts w:cs="Times New Roman"/>
        </w:rPr>
        <w:t>Húzó és nyomórugók.</w:t>
      </w:r>
    </w:p>
    <w:p w14:paraId="298F010C" w14:textId="77777777" w:rsidR="0014204D" w:rsidRPr="000041D7" w:rsidRDefault="0014204D" w:rsidP="0014204D">
      <w:pPr>
        <w:spacing w:after="0"/>
        <w:ind w:left="851"/>
        <w:rPr>
          <w:rFonts w:cs="Times New Roman"/>
        </w:rPr>
      </w:pPr>
      <w:r w:rsidRPr="000041D7">
        <w:rPr>
          <w:rFonts w:cs="Times New Roman"/>
        </w:rPr>
        <w:t>Rugókarakterisztikák.</w:t>
      </w:r>
    </w:p>
    <w:p w14:paraId="6E27FEC6" w14:textId="77777777" w:rsidR="0014204D" w:rsidRPr="000041D7" w:rsidRDefault="0014204D" w:rsidP="0014204D">
      <w:pPr>
        <w:spacing w:after="0"/>
        <w:ind w:left="851"/>
        <w:rPr>
          <w:rFonts w:cs="Times New Roman"/>
        </w:rPr>
      </w:pPr>
      <w:r w:rsidRPr="000041D7">
        <w:rPr>
          <w:rFonts w:cs="Times New Roman"/>
        </w:rPr>
        <w:t>Egyszerű lengőrendszer, lengések, rezgések káros következményei.</w:t>
      </w:r>
    </w:p>
    <w:p w14:paraId="0F65F4D5" w14:textId="77777777" w:rsidR="0014204D" w:rsidRPr="000041D7" w:rsidRDefault="0014204D" w:rsidP="0014204D">
      <w:pPr>
        <w:spacing w:after="0"/>
        <w:ind w:left="851"/>
        <w:rPr>
          <w:rFonts w:cs="Times New Roman"/>
        </w:rPr>
      </w:pPr>
      <w:r w:rsidRPr="000041D7">
        <w:rPr>
          <w:rFonts w:cs="Times New Roman"/>
        </w:rPr>
        <w:t>Lengéscsillapítók feladata.</w:t>
      </w:r>
    </w:p>
    <w:p w14:paraId="79E77AD1" w14:textId="556E4F71" w:rsidR="008553B5" w:rsidRPr="000041D7" w:rsidRDefault="0014204D" w:rsidP="0014204D">
      <w:pPr>
        <w:spacing w:after="0"/>
        <w:ind w:left="851"/>
        <w:rPr>
          <w:rFonts w:cs="Times New Roman"/>
        </w:rPr>
      </w:pPr>
      <w:r w:rsidRPr="000041D7">
        <w:rPr>
          <w:rFonts w:cs="Times New Roman"/>
        </w:rPr>
        <w:t>Lengéscsillapítók csoportosítása, kialakítása, működésük.</w:t>
      </w:r>
    </w:p>
    <w:p w14:paraId="405FAE65" w14:textId="77777777" w:rsidR="008553B5" w:rsidRPr="000041D7" w:rsidRDefault="008553B5" w:rsidP="008553B5">
      <w:pPr>
        <w:tabs>
          <w:tab w:val="left" w:pos="1418"/>
          <w:tab w:val="right" w:pos="9072"/>
        </w:tabs>
        <w:spacing w:after="0"/>
        <w:ind w:left="851"/>
        <w:rPr>
          <w:rFonts w:cs="Times New Roman"/>
        </w:rPr>
      </w:pPr>
    </w:p>
    <w:p w14:paraId="31B225F2" w14:textId="66AC567B"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Csövek és csőszerelvények</w:t>
      </w:r>
    </w:p>
    <w:p w14:paraId="650C5515" w14:textId="77777777" w:rsidR="0014204D" w:rsidRPr="000041D7" w:rsidRDefault="0014204D" w:rsidP="0014204D">
      <w:pPr>
        <w:spacing w:after="0"/>
        <w:ind w:left="851"/>
        <w:rPr>
          <w:rFonts w:cs="Times New Roman"/>
        </w:rPr>
      </w:pPr>
      <w:r w:rsidRPr="000041D7">
        <w:rPr>
          <w:rFonts w:cs="Times New Roman"/>
        </w:rPr>
        <w:t>Csövek anyaga és gyártása.</w:t>
      </w:r>
    </w:p>
    <w:p w14:paraId="2528F141" w14:textId="77777777" w:rsidR="0014204D" w:rsidRPr="000041D7" w:rsidRDefault="0014204D" w:rsidP="0014204D">
      <w:pPr>
        <w:spacing w:after="0"/>
        <w:ind w:left="851"/>
        <w:rPr>
          <w:rFonts w:cs="Times New Roman"/>
        </w:rPr>
      </w:pPr>
      <w:r w:rsidRPr="000041D7">
        <w:rPr>
          <w:rFonts w:cs="Times New Roman"/>
        </w:rPr>
        <w:t>Csővezetékek felhasználási területei, és követelményrendszere.</w:t>
      </w:r>
    </w:p>
    <w:p w14:paraId="2EBC104C" w14:textId="77777777" w:rsidR="0014204D" w:rsidRPr="000041D7" w:rsidRDefault="0014204D" w:rsidP="0014204D">
      <w:pPr>
        <w:spacing w:after="0"/>
        <w:ind w:left="851"/>
        <w:rPr>
          <w:rFonts w:cs="Times New Roman"/>
        </w:rPr>
      </w:pPr>
      <w:r w:rsidRPr="000041D7">
        <w:rPr>
          <w:rFonts w:cs="Times New Roman"/>
        </w:rPr>
        <w:t>Csővezetékek méretezése.</w:t>
      </w:r>
    </w:p>
    <w:p w14:paraId="7FCA0A99" w14:textId="77777777" w:rsidR="0014204D" w:rsidRPr="000041D7" w:rsidRDefault="0014204D" w:rsidP="0014204D">
      <w:pPr>
        <w:spacing w:after="0"/>
        <w:ind w:left="851"/>
        <w:rPr>
          <w:rFonts w:cs="Times New Roman"/>
        </w:rPr>
      </w:pPr>
      <w:r w:rsidRPr="000041D7">
        <w:rPr>
          <w:rFonts w:cs="Times New Roman"/>
        </w:rPr>
        <w:t>Különböző anyagú csővezetékeknél alkalmazott csőkötési eljárások.</w:t>
      </w:r>
    </w:p>
    <w:p w14:paraId="05058B5E" w14:textId="77777777" w:rsidR="0014204D" w:rsidRPr="000041D7" w:rsidRDefault="0014204D" w:rsidP="0014204D">
      <w:pPr>
        <w:spacing w:after="0"/>
        <w:ind w:left="851"/>
        <w:rPr>
          <w:rFonts w:cs="Times New Roman"/>
        </w:rPr>
      </w:pPr>
      <w:r w:rsidRPr="000041D7">
        <w:rPr>
          <w:rFonts w:cs="Times New Roman"/>
        </w:rPr>
        <w:t>Csővezetékek idomai, felfüggesztései.</w:t>
      </w:r>
    </w:p>
    <w:p w14:paraId="40C04B52" w14:textId="77777777" w:rsidR="0014204D" w:rsidRPr="000041D7" w:rsidRDefault="0014204D" w:rsidP="0014204D">
      <w:pPr>
        <w:spacing w:after="0"/>
        <w:ind w:left="851"/>
        <w:rPr>
          <w:rFonts w:cs="Times New Roman"/>
        </w:rPr>
      </w:pPr>
      <w:r w:rsidRPr="000041D7">
        <w:rPr>
          <w:rFonts w:cs="Times New Roman"/>
        </w:rPr>
        <w:t>Csőkiegyenlítők, zajcsökkentők kialakítása.</w:t>
      </w:r>
    </w:p>
    <w:p w14:paraId="2C166F25" w14:textId="77777777" w:rsidR="0014204D" w:rsidRPr="000041D7" w:rsidRDefault="0014204D" w:rsidP="0014204D">
      <w:pPr>
        <w:spacing w:after="0"/>
        <w:ind w:left="851"/>
        <w:rPr>
          <w:rFonts w:cs="Times New Roman"/>
        </w:rPr>
      </w:pPr>
      <w:r w:rsidRPr="000041D7">
        <w:rPr>
          <w:rFonts w:cs="Times New Roman"/>
        </w:rPr>
        <w:t>Áramlást szabályozó szerelvények feladata, fajtái.</w:t>
      </w:r>
    </w:p>
    <w:p w14:paraId="73B2968F" w14:textId="77777777" w:rsidR="0014204D" w:rsidRPr="000041D7" w:rsidRDefault="0014204D" w:rsidP="0014204D">
      <w:pPr>
        <w:spacing w:after="0"/>
        <w:ind w:left="851"/>
        <w:rPr>
          <w:rFonts w:cs="Times New Roman"/>
        </w:rPr>
      </w:pPr>
      <w:r w:rsidRPr="000041D7">
        <w:rPr>
          <w:rFonts w:cs="Times New Roman"/>
        </w:rPr>
        <w:t>Csapok, szelepek szerkezeti kialakítása, működésük.</w:t>
      </w:r>
    </w:p>
    <w:p w14:paraId="2546EE07" w14:textId="77777777" w:rsidR="0014204D" w:rsidRPr="000041D7" w:rsidRDefault="0014204D" w:rsidP="0014204D">
      <w:pPr>
        <w:spacing w:after="0"/>
        <w:ind w:left="851"/>
        <w:rPr>
          <w:rFonts w:cs="Times New Roman"/>
        </w:rPr>
      </w:pPr>
      <w:r w:rsidRPr="000041D7">
        <w:rPr>
          <w:rFonts w:cs="Times New Roman"/>
        </w:rPr>
        <w:t>Nagynyomású tartályok feladata, szerkezeti kialakítása.</w:t>
      </w:r>
    </w:p>
    <w:p w14:paraId="1A6672CF" w14:textId="2D26429C" w:rsidR="008553B5" w:rsidRPr="000041D7" w:rsidRDefault="0014204D" w:rsidP="0014204D">
      <w:pPr>
        <w:spacing w:after="0"/>
        <w:ind w:left="851"/>
        <w:rPr>
          <w:rFonts w:cs="Times New Roman"/>
        </w:rPr>
      </w:pPr>
      <w:r w:rsidRPr="000041D7">
        <w:rPr>
          <w:rFonts w:cs="Times New Roman"/>
        </w:rPr>
        <w:t>Kisnyomású tartályok feladata, szerkezeti kialakítása</w:t>
      </w:r>
    </w:p>
    <w:p w14:paraId="674F2406" w14:textId="77777777" w:rsidR="008553B5" w:rsidRPr="000041D7" w:rsidRDefault="008553B5" w:rsidP="008553B5">
      <w:pPr>
        <w:tabs>
          <w:tab w:val="left" w:pos="1418"/>
          <w:tab w:val="right" w:pos="9072"/>
        </w:tabs>
        <w:spacing w:after="0"/>
        <w:ind w:left="851"/>
        <w:rPr>
          <w:rFonts w:cs="Times New Roman"/>
        </w:rPr>
      </w:pPr>
    </w:p>
    <w:p w14:paraId="6225D631" w14:textId="70EFC1C5"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Tengelyek</w:t>
      </w:r>
    </w:p>
    <w:p w14:paraId="0269ABCA" w14:textId="77777777" w:rsidR="0014204D" w:rsidRPr="000041D7" w:rsidRDefault="0014204D" w:rsidP="0014204D">
      <w:pPr>
        <w:spacing w:after="0"/>
        <w:ind w:left="851"/>
        <w:rPr>
          <w:rFonts w:cs="Times New Roman"/>
        </w:rPr>
      </w:pPr>
      <w:r w:rsidRPr="000041D7">
        <w:rPr>
          <w:rFonts w:cs="Times New Roman"/>
        </w:rPr>
        <w:t>Tengelyek feladata, felosztása, szerkezeti kialakítása.</w:t>
      </w:r>
    </w:p>
    <w:p w14:paraId="2AF004FA" w14:textId="77777777" w:rsidR="0014204D" w:rsidRPr="000041D7" w:rsidRDefault="0014204D" w:rsidP="0014204D">
      <w:pPr>
        <w:spacing w:after="0"/>
        <w:ind w:left="851"/>
        <w:rPr>
          <w:rFonts w:cs="Times New Roman"/>
        </w:rPr>
      </w:pPr>
      <w:r w:rsidRPr="000041D7">
        <w:rPr>
          <w:rFonts w:cs="Times New Roman"/>
        </w:rPr>
        <w:t>Tengelyek igénybevételeinek meghatározása.</w:t>
      </w:r>
    </w:p>
    <w:p w14:paraId="54FBC52F" w14:textId="77777777" w:rsidR="0014204D" w:rsidRPr="000041D7" w:rsidRDefault="0014204D" w:rsidP="0014204D">
      <w:pPr>
        <w:spacing w:after="0"/>
        <w:ind w:left="851"/>
        <w:rPr>
          <w:rFonts w:cs="Times New Roman"/>
        </w:rPr>
      </w:pPr>
      <w:r w:rsidRPr="000041D7">
        <w:rPr>
          <w:rFonts w:cs="Times New Roman"/>
        </w:rPr>
        <w:t>Tengelyek méretezése.</w:t>
      </w:r>
    </w:p>
    <w:p w14:paraId="59C88F2A" w14:textId="77777777" w:rsidR="0014204D" w:rsidRPr="000041D7" w:rsidRDefault="0014204D" w:rsidP="0014204D">
      <w:pPr>
        <w:spacing w:after="0"/>
        <w:ind w:left="851"/>
        <w:rPr>
          <w:rFonts w:cs="Times New Roman"/>
        </w:rPr>
      </w:pPr>
      <w:r w:rsidRPr="000041D7">
        <w:rPr>
          <w:rFonts w:cs="Times New Roman"/>
        </w:rPr>
        <w:t>Hajlításra igénybevett tengelyek számítása lehajlásra.</w:t>
      </w:r>
    </w:p>
    <w:p w14:paraId="7E291818" w14:textId="77777777" w:rsidR="0014204D" w:rsidRPr="000041D7" w:rsidRDefault="0014204D" w:rsidP="0014204D">
      <w:pPr>
        <w:spacing w:after="0"/>
        <w:ind w:left="851"/>
        <w:rPr>
          <w:rFonts w:cs="Times New Roman"/>
        </w:rPr>
      </w:pPr>
      <w:r w:rsidRPr="000041D7">
        <w:rPr>
          <w:rFonts w:cs="Times New Roman"/>
        </w:rPr>
        <w:t>Csavarásra igénybevett tengelyek számítása.</w:t>
      </w:r>
    </w:p>
    <w:p w14:paraId="098E48C2" w14:textId="77777777" w:rsidR="0014204D" w:rsidRPr="000041D7" w:rsidRDefault="0014204D" w:rsidP="0014204D">
      <w:pPr>
        <w:spacing w:after="0"/>
        <w:ind w:left="851"/>
        <w:rPr>
          <w:rFonts w:cs="Times New Roman"/>
        </w:rPr>
      </w:pPr>
      <w:r w:rsidRPr="000041D7">
        <w:rPr>
          <w:rFonts w:cs="Times New Roman"/>
        </w:rPr>
        <w:t>Csavaró nyomatékra igénybevett tengelyek számítása.</w:t>
      </w:r>
    </w:p>
    <w:p w14:paraId="3289EDA7" w14:textId="77777777" w:rsidR="0014204D" w:rsidRPr="000041D7" w:rsidRDefault="0014204D" w:rsidP="0014204D">
      <w:pPr>
        <w:spacing w:after="0"/>
        <w:ind w:left="851"/>
        <w:rPr>
          <w:rFonts w:cs="Times New Roman"/>
        </w:rPr>
      </w:pPr>
      <w:r w:rsidRPr="000041D7">
        <w:rPr>
          <w:rFonts w:cs="Times New Roman"/>
        </w:rPr>
        <w:t>Egyenszilárdság fogalma és kritériumai.</w:t>
      </w:r>
    </w:p>
    <w:p w14:paraId="706EFBD4" w14:textId="77777777" w:rsidR="0014204D" w:rsidRPr="000041D7" w:rsidRDefault="0014204D" w:rsidP="0014204D">
      <w:pPr>
        <w:spacing w:after="0"/>
        <w:ind w:left="851"/>
        <w:rPr>
          <w:rFonts w:cs="Times New Roman"/>
        </w:rPr>
      </w:pPr>
      <w:r w:rsidRPr="000041D7">
        <w:rPr>
          <w:rFonts w:cs="Times New Roman"/>
        </w:rPr>
        <w:t>Kritikus fordulatszám fogalma.</w:t>
      </w:r>
    </w:p>
    <w:p w14:paraId="6096F1BC" w14:textId="6CBFDDE3" w:rsidR="008553B5" w:rsidRPr="000041D7" w:rsidRDefault="0014204D" w:rsidP="0014204D">
      <w:pPr>
        <w:spacing w:after="0"/>
        <w:ind w:left="851"/>
        <w:rPr>
          <w:rFonts w:cs="Times New Roman"/>
        </w:rPr>
      </w:pPr>
      <w:r w:rsidRPr="000041D7">
        <w:rPr>
          <w:rFonts w:cs="Times New Roman"/>
        </w:rPr>
        <w:t>Kifáradás fogalma, élettartam növelés lehetőségei</w:t>
      </w:r>
    </w:p>
    <w:p w14:paraId="19C4B4A2" w14:textId="77777777" w:rsidR="008553B5" w:rsidRPr="000041D7" w:rsidRDefault="008553B5" w:rsidP="008553B5">
      <w:pPr>
        <w:tabs>
          <w:tab w:val="left" w:pos="1418"/>
          <w:tab w:val="right" w:pos="9072"/>
        </w:tabs>
        <w:spacing w:after="0"/>
        <w:ind w:left="851"/>
        <w:rPr>
          <w:rFonts w:cs="Times New Roman"/>
        </w:rPr>
      </w:pPr>
    </w:p>
    <w:p w14:paraId="2A525D94" w14:textId="5C648FE6"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Csapágyazások</w:t>
      </w:r>
    </w:p>
    <w:p w14:paraId="2AEFDFFD"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Csapágyazások feladata, kiválasztásának jellemző szempontjai.</w:t>
      </w:r>
    </w:p>
    <w:p w14:paraId="4F70A75B"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Siklócsapágyak felépítése, szerkezeti elemei, típusai.</w:t>
      </w:r>
    </w:p>
    <w:p w14:paraId="2FD11B9C"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Siklócsapágyak anyagai.</w:t>
      </w:r>
    </w:p>
    <w:p w14:paraId="041D0971"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Siklócsapágyak súrlódási viszonyai.</w:t>
      </w:r>
    </w:p>
    <w:p w14:paraId="68FFD864"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Siklócsapágyak kenése, a csapágykenés hidrodinamikai elmélete.</w:t>
      </w:r>
    </w:p>
    <w:p w14:paraId="3A1D51D7"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Siklócsapágyak méretezése.</w:t>
      </w:r>
    </w:p>
    <w:p w14:paraId="11D972F6"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Gördülőcsapágyak felépítése, szerkezeti elemei, csoportosítása.</w:t>
      </w:r>
    </w:p>
    <w:p w14:paraId="5E1BF047"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lastRenderedPageBreak/>
        <w:t>Csapágyak csoportosítása a terhelés iránya szerint.</w:t>
      </w:r>
    </w:p>
    <w:p w14:paraId="70DDB45F"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Csapágyak csoportosítása a gördülőelemek kialakítása szerint.</w:t>
      </w:r>
    </w:p>
    <w:p w14:paraId="045DA5E3"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Elasztomer csapágyak.</w:t>
      </w:r>
    </w:p>
    <w:p w14:paraId="17B1B53B"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Csapágyak méretezése.</w:t>
      </w:r>
    </w:p>
    <w:p w14:paraId="17826204"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Csapágyak illesztése beépítési megoldásai.</w:t>
      </w:r>
    </w:p>
    <w:p w14:paraId="7FF6F529" w14:textId="77777777" w:rsidR="0014204D" w:rsidRPr="000041D7" w:rsidRDefault="0014204D" w:rsidP="0014204D">
      <w:pPr>
        <w:tabs>
          <w:tab w:val="left" w:pos="1418"/>
          <w:tab w:val="right" w:pos="9072"/>
        </w:tabs>
        <w:spacing w:after="0"/>
        <w:ind w:left="851"/>
        <w:rPr>
          <w:rFonts w:cs="Times New Roman"/>
        </w:rPr>
      </w:pPr>
      <w:r w:rsidRPr="000041D7">
        <w:rPr>
          <w:rFonts w:cs="Times New Roman"/>
        </w:rPr>
        <w:t>Csapágyak tömítési és porvédelmi megoldásai.</w:t>
      </w:r>
    </w:p>
    <w:p w14:paraId="16107DEC" w14:textId="40283190" w:rsidR="008553B5" w:rsidRDefault="0014204D" w:rsidP="008553B5">
      <w:pPr>
        <w:tabs>
          <w:tab w:val="left" w:pos="1418"/>
          <w:tab w:val="right" w:pos="9072"/>
        </w:tabs>
        <w:spacing w:after="0"/>
        <w:ind w:left="851"/>
        <w:rPr>
          <w:rFonts w:cs="Times New Roman"/>
        </w:rPr>
      </w:pPr>
      <w:r w:rsidRPr="000041D7">
        <w:rPr>
          <w:rFonts w:cs="Times New Roman"/>
        </w:rPr>
        <w:t>Csapágyakkal kapcsolatos szabványok.</w:t>
      </w:r>
    </w:p>
    <w:p w14:paraId="7789B88F" w14:textId="77777777" w:rsidR="00560CF1" w:rsidRPr="000041D7" w:rsidRDefault="00560CF1" w:rsidP="008553B5">
      <w:pPr>
        <w:tabs>
          <w:tab w:val="left" w:pos="1418"/>
          <w:tab w:val="right" w:pos="9072"/>
        </w:tabs>
        <w:spacing w:after="0"/>
        <w:ind w:left="851"/>
        <w:rPr>
          <w:rFonts w:cs="Times New Roman"/>
        </w:rPr>
      </w:pPr>
    </w:p>
    <w:p w14:paraId="11BB9137" w14:textId="46302F90"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Tengelykapcsolók</w:t>
      </w:r>
    </w:p>
    <w:p w14:paraId="6B3E24F0" w14:textId="77777777" w:rsidR="0014204D" w:rsidRPr="000041D7" w:rsidRDefault="0014204D" w:rsidP="0014204D">
      <w:pPr>
        <w:spacing w:after="0"/>
        <w:ind w:left="851"/>
        <w:rPr>
          <w:rFonts w:cs="Times New Roman"/>
        </w:rPr>
      </w:pPr>
      <w:r w:rsidRPr="000041D7">
        <w:rPr>
          <w:rFonts w:cs="Times New Roman"/>
        </w:rPr>
        <w:t>Tengelykapcsolók feladata, felosztása.</w:t>
      </w:r>
    </w:p>
    <w:p w14:paraId="4A1BF3B6" w14:textId="77777777" w:rsidR="0014204D" w:rsidRPr="000041D7" w:rsidRDefault="0014204D" w:rsidP="0014204D">
      <w:pPr>
        <w:spacing w:after="0"/>
        <w:ind w:left="851"/>
        <w:rPr>
          <w:rFonts w:cs="Times New Roman"/>
        </w:rPr>
      </w:pPr>
      <w:r w:rsidRPr="000041D7">
        <w:rPr>
          <w:rFonts w:cs="Times New Roman"/>
        </w:rPr>
        <w:t>Tengelykapcsolókkal szemben támasztott követelmények, jellemzőik.</w:t>
      </w:r>
    </w:p>
    <w:p w14:paraId="2D6175F1" w14:textId="77777777" w:rsidR="0014204D" w:rsidRPr="000041D7" w:rsidRDefault="0014204D" w:rsidP="0014204D">
      <w:pPr>
        <w:spacing w:after="0"/>
        <w:ind w:left="851"/>
        <w:rPr>
          <w:rFonts w:cs="Times New Roman"/>
        </w:rPr>
      </w:pPr>
      <w:r w:rsidRPr="000041D7">
        <w:rPr>
          <w:rFonts w:cs="Times New Roman"/>
        </w:rPr>
        <w:t>Merev tengelykapcsolók fajtái, működésük, szerkezeti kialakításuk.</w:t>
      </w:r>
    </w:p>
    <w:p w14:paraId="0EF67CD0" w14:textId="77777777" w:rsidR="0014204D" w:rsidRPr="000041D7" w:rsidRDefault="0014204D" w:rsidP="0014204D">
      <w:pPr>
        <w:spacing w:after="0"/>
        <w:ind w:left="851"/>
        <w:rPr>
          <w:rFonts w:cs="Times New Roman"/>
        </w:rPr>
      </w:pPr>
      <w:r w:rsidRPr="000041D7">
        <w:rPr>
          <w:rFonts w:cs="Times New Roman"/>
        </w:rPr>
        <w:t>Kiegyenlítő tengelykapcsolók fajtái, működésük, szerkezeti kialakításuk.</w:t>
      </w:r>
    </w:p>
    <w:p w14:paraId="211EFE5F" w14:textId="77777777" w:rsidR="0014204D" w:rsidRPr="000041D7" w:rsidRDefault="0014204D" w:rsidP="0014204D">
      <w:pPr>
        <w:spacing w:after="0"/>
        <w:ind w:left="851"/>
        <w:rPr>
          <w:rFonts w:cs="Times New Roman"/>
        </w:rPr>
      </w:pPr>
      <w:r w:rsidRPr="000041D7">
        <w:rPr>
          <w:rFonts w:cs="Times New Roman"/>
        </w:rPr>
        <w:t>Rugalmas tengelykapcsolók fajtái, működésük, szerkezeti kialakításuk.</w:t>
      </w:r>
    </w:p>
    <w:p w14:paraId="3D114EF0" w14:textId="77777777" w:rsidR="0014204D" w:rsidRPr="000041D7" w:rsidRDefault="0014204D" w:rsidP="0014204D">
      <w:pPr>
        <w:spacing w:after="0"/>
        <w:ind w:left="851"/>
        <w:rPr>
          <w:rFonts w:cs="Times New Roman"/>
        </w:rPr>
      </w:pPr>
      <w:r w:rsidRPr="000041D7">
        <w:rPr>
          <w:rFonts w:cs="Times New Roman"/>
        </w:rPr>
        <w:t>Tengelykapcsolók felosztása kapcsolási mód szerint.</w:t>
      </w:r>
    </w:p>
    <w:p w14:paraId="63BEB396" w14:textId="5C0E3184" w:rsidR="008553B5" w:rsidRPr="000041D7" w:rsidRDefault="0014204D" w:rsidP="0014204D">
      <w:pPr>
        <w:spacing w:after="0"/>
        <w:ind w:left="851"/>
        <w:rPr>
          <w:rFonts w:cs="Times New Roman"/>
        </w:rPr>
      </w:pPr>
      <w:r w:rsidRPr="000041D7">
        <w:rPr>
          <w:rFonts w:cs="Times New Roman"/>
        </w:rPr>
        <w:t>Önműködő tengelykapcsolók.</w:t>
      </w:r>
    </w:p>
    <w:p w14:paraId="25FC5BB5" w14:textId="77777777" w:rsidR="008553B5" w:rsidRPr="000041D7" w:rsidRDefault="008553B5" w:rsidP="008553B5">
      <w:pPr>
        <w:tabs>
          <w:tab w:val="left" w:pos="1418"/>
          <w:tab w:val="right" w:pos="9072"/>
        </w:tabs>
        <w:spacing w:after="0"/>
        <w:ind w:left="851"/>
        <w:rPr>
          <w:rFonts w:cs="Times New Roman"/>
        </w:rPr>
      </w:pPr>
    </w:p>
    <w:p w14:paraId="5D56FCE7" w14:textId="25EBC413" w:rsidR="008553B5" w:rsidRPr="000041D7" w:rsidRDefault="0014204D"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Fékek</w:t>
      </w:r>
    </w:p>
    <w:p w14:paraId="671C0439" w14:textId="77777777" w:rsidR="0014204D" w:rsidRPr="000041D7" w:rsidRDefault="0014204D" w:rsidP="0014204D">
      <w:pPr>
        <w:spacing w:after="0"/>
        <w:ind w:left="851"/>
        <w:rPr>
          <w:rFonts w:cs="Times New Roman"/>
        </w:rPr>
      </w:pPr>
      <w:r w:rsidRPr="000041D7">
        <w:rPr>
          <w:rFonts w:cs="Times New Roman"/>
        </w:rPr>
        <w:t>Fékberendezések feladata elvi működése.</w:t>
      </w:r>
    </w:p>
    <w:p w14:paraId="38DAFA0A" w14:textId="77777777" w:rsidR="0014204D" w:rsidRPr="000041D7" w:rsidRDefault="0014204D" w:rsidP="0014204D">
      <w:pPr>
        <w:spacing w:after="0"/>
        <w:ind w:left="851"/>
        <w:rPr>
          <w:rFonts w:cs="Times New Roman"/>
        </w:rPr>
      </w:pPr>
      <w:r w:rsidRPr="000041D7">
        <w:rPr>
          <w:rFonts w:cs="Times New Roman"/>
        </w:rPr>
        <w:t>Fékek rendeltetése (rögzítő, üzemi, automata, vészfék)</w:t>
      </w:r>
    </w:p>
    <w:p w14:paraId="43B72AB9" w14:textId="77777777" w:rsidR="0014204D" w:rsidRPr="000041D7" w:rsidRDefault="0014204D" w:rsidP="0014204D">
      <w:pPr>
        <w:spacing w:after="0"/>
        <w:ind w:left="851"/>
        <w:rPr>
          <w:rFonts w:cs="Times New Roman"/>
        </w:rPr>
      </w:pPr>
      <w:r w:rsidRPr="000041D7">
        <w:rPr>
          <w:rFonts w:cs="Times New Roman"/>
        </w:rPr>
        <w:t>Mechanikus elven működő súrlódó felületpárok szerkezeti kialakításai.</w:t>
      </w:r>
    </w:p>
    <w:p w14:paraId="64EED3EC" w14:textId="77777777" w:rsidR="0014204D" w:rsidRPr="000041D7" w:rsidRDefault="0014204D" w:rsidP="0014204D">
      <w:pPr>
        <w:spacing w:after="0"/>
        <w:ind w:left="851"/>
        <w:rPr>
          <w:rFonts w:cs="Times New Roman"/>
        </w:rPr>
      </w:pPr>
      <w:r w:rsidRPr="000041D7">
        <w:rPr>
          <w:rFonts w:cs="Times New Roman"/>
        </w:rPr>
        <w:t>Fékek működtetésén megoldásai (mechanikus, hidraulikus, pneumatikus, elektromos rendszerek).</w:t>
      </w:r>
    </w:p>
    <w:p w14:paraId="6D311510" w14:textId="3944E0F9" w:rsidR="008553B5" w:rsidRPr="000041D7" w:rsidRDefault="0014204D" w:rsidP="0014204D">
      <w:pPr>
        <w:spacing w:after="0"/>
        <w:ind w:left="851"/>
        <w:rPr>
          <w:rFonts w:cs="Times New Roman"/>
        </w:rPr>
      </w:pPr>
      <w:r w:rsidRPr="000041D7">
        <w:rPr>
          <w:rFonts w:cs="Times New Roman"/>
        </w:rPr>
        <w:t>Fékerők, féknyomatékok számítása.</w:t>
      </w:r>
    </w:p>
    <w:p w14:paraId="0F01FD47" w14:textId="77777777" w:rsidR="008553B5" w:rsidRPr="000041D7" w:rsidRDefault="008553B5" w:rsidP="008553B5">
      <w:pPr>
        <w:tabs>
          <w:tab w:val="left" w:pos="1418"/>
          <w:tab w:val="right" w:pos="9072"/>
        </w:tabs>
        <w:spacing w:after="0"/>
        <w:ind w:left="851"/>
        <w:rPr>
          <w:rFonts w:cs="Times New Roman"/>
        </w:rPr>
      </w:pPr>
    </w:p>
    <w:p w14:paraId="5A5E4703" w14:textId="104965B9"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Hajtások, hajtóművek</w:t>
      </w:r>
      <w:r w:rsidR="00B71EAD" w:rsidRPr="000041D7">
        <w:rPr>
          <w:rFonts w:cs="Times New Roman"/>
          <w:b/>
          <w:i/>
        </w:rPr>
        <w:t>, mechanizmusok</w:t>
      </w:r>
    </w:p>
    <w:p w14:paraId="6B5921A5" w14:textId="77777777" w:rsidR="00B71EAD" w:rsidRPr="000041D7" w:rsidRDefault="00B71EAD" w:rsidP="00B71EAD">
      <w:pPr>
        <w:spacing w:after="0"/>
        <w:ind w:left="851"/>
        <w:rPr>
          <w:rFonts w:cs="Times New Roman"/>
        </w:rPr>
      </w:pPr>
      <w:r w:rsidRPr="000041D7">
        <w:rPr>
          <w:rFonts w:cs="Times New Roman"/>
        </w:rPr>
        <w:t>Nyomaték, és teljesítmény átvitel megoldásai, szerkezeti kialakításuk.</w:t>
      </w:r>
    </w:p>
    <w:p w14:paraId="556CA65C" w14:textId="77777777" w:rsidR="00B71EAD" w:rsidRPr="000041D7" w:rsidRDefault="00B71EAD" w:rsidP="00B71EAD">
      <w:pPr>
        <w:spacing w:after="0"/>
        <w:ind w:left="851"/>
        <w:rPr>
          <w:rFonts w:cs="Times New Roman"/>
        </w:rPr>
      </w:pPr>
      <w:r w:rsidRPr="000041D7">
        <w:rPr>
          <w:rFonts w:cs="Times New Roman"/>
        </w:rPr>
        <w:t>Dörzshajtás</w:t>
      </w:r>
    </w:p>
    <w:p w14:paraId="4436F528" w14:textId="77777777" w:rsidR="00B71EAD" w:rsidRPr="000041D7" w:rsidRDefault="00B71EAD" w:rsidP="00B71EAD">
      <w:pPr>
        <w:spacing w:after="0"/>
        <w:ind w:left="851"/>
        <w:rPr>
          <w:rFonts w:cs="Times New Roman"/>
        </w:rPr>
      </w:pPr>
      <w:r w:rsidRPr="000041D7">
        <w:rPr>
          <w:rFonts w:cs="Times New Roman"/>
        </w:rPr>
        <w:t>Dörzshajtás súrlódási viszonyai.</w:t>
      </w:r>
    </w:p>
    <w:p w14:paraId="0B67E24A" w14:textId="77777777" w:rsidR="00B71EAD" w:rsidRPr="000041D7" w:rsidRDefault="00B71EAD" w:rsidP="00B71EAD">
      <w:pPr>
        <w:spacing w:after="0"/>
        <w:ind w:left="851"/>
        <w:rPr>
          <w:rFonts w:cs="Times New Roman"/>
        </w:rPr>
      </w:pPr>
      <w:r w:rsidRPr="000041D7">
        <w:rPr>
          <w:rFonts w:cs="Times New Roman"/>
        </w:rPr>
        <w:t>Dörzskerekek szerkezeti kialakítása.</w:t>
      </w:r>
    </w:p>
    <w:p w14:paraId="2B60F3CC" w14:textId="77777777" w:rsidR="00B71EAD" w:rsidRPr="000041D7" w:rsidRDefault="00B71EAD" w:rsidP="00B71EAD">
      <w:pPr>
        <w:spacing w:after="0"/>
        <w:ind w:left="851"/>
        <w:rPr>
          <w:rFonts w:cs="Times New Roman"/>
        </w:rPr>
      </w:pPr>
      <w:r w:rsidRPr="000041D7">
        <w:rPr>
          <w:rFonts w:cs="Times New Roman"/>
        </w:rPr>
        <w:t>Végtelenített súrlódásos hajtások.</w:t>
      </w:r>
    </w:p>
    <w:p w14:paraId="41759474" w14:textId="77777777" w:rsidR="00B71EAD" w:rsidRPr="000041D7" w:rsidRDefault="00B71EAD" w:rsidP="00B71EAD">
      <w:pPr>
        <w:spacing w:after="0"/>
        <w:ind w:left="851"/>
        <w:rPr>
          <w:rFonts w:cs="Times New Roman"/>
        </w:rPr>
      </w:pPr>
      <w:r w:rsidRPr="000041D7">
        <w:rPr>
          <w:rFonts w:cs="Times New Roman"/>
        </w:rPr>
        <w:t>Végtelenített hajtások előfeszítésének megoldásai.</w:t>
      </w:r>
    </w:p>
    <w:p w14:paraId="56CCFA95" w14:textId="77777777" w:rsidR="00B71EAD" w:rsidRPr="000041D7" w:rsidRDefault="00B71EAD" w:rsidP="00B71EAD">
      <w:pPr>
        <w:spacing w:after="0"/>
        <w:ind w:left="851"/>
        <w:rPr>
          <w:rFonts w:cs="Times New Roman"/>
        </w:rPr>
      </w:pPr>
      <w:r w:rsidRPr="000041D7">
        <w:rPr>
          <w:rFonts w:cs="Times New Roman"/>
        </w:rPr>
        <w:t>Szíjhajtások.</w:t>
      </w:r>
    </w:p>
    <w:p w14:paraId="10B61B2C" w14:textId="77777777" w:rsidR="00B71EAD" w:rsidRPr="000041D7" w:rsidRDefault="00B71EAD" w:rsidP="00B71EAD">
      <w:pPr>
        <w:spacing w:after="0"/>
        <w:ind w:left="851"/>
        <w:rPr>
          <w:rFonts w:cs="Times New Roman"/>
        </w:rPr>
      </w:pPr>
      <w:r w:rsidRPr="000041D7">
        <w:rPr>
          <w:rFonts w:cs="Times New Roman"/>
        </w:rPr>
        <w:t>Szíjhajtások súrlódási viszonyai.</w:t>
      </w:r>
    </w:p>
    <w:p w14:paraId="353D0FD2" w14:textId="77777777" w:rsidR="00B71EAD" w:rsidRPr="000041D7" w:rsidRDefault="00B71EAD" w:rsidP="00B71EAD">
      <w:pPr>
        <w:spacing w:after="0"/>
        <w:ind w:left="851"/>
        <w:rPr>
          <w:rFonts w:cs="Times New Roman"/>
        </w:rPr>
      </w:pPr>
      <w:r w:rsidRPr="000041D7">
        <w:rPr>
          <w:rFonts w:cs="Times New Roman"/>
        </w:rPr>
        <w:t>Szíjcsúszás hatása, és csökkentése.</w:t>
      </w:r>
    </w:p>
    <w:p w14:paraId="0294C4E8" w14:textId="77777777" w:rsidR="00B71EAD" w:rsidRPr="000041D7" w:rsidRDefault="00B71EAD" w:rsidP="00B71EAD">
      <w:pPr>
        <w:spacing w:after="0"/>
        <w:ind w:left="851"/>
        <w:rPr>
          <w:rFonts w:cs="Times New Roman"/>
        </w:rPr>
      </w:pPr>
      <w:r w:rsidRPr="000041D7">
        <w:rPr>
          <w:rFonts w:cs="Times New Roman"/>
        </w:rPr>
        <w:t>Lapos-</w:t>
      </w:r>
      <w:proofErr w:type="gramStart"/>
      <w:r w:rsidRPr="000041D7">
        <w:rPr>
          <w:rFonts w:cs="Times New Roman"/>
        </w:rPr>
        <w:t>,bőr</w:t>
      </w:r>
      <w:proofErr w:type="gramEnd"/>
      <w:r w:rsidRPr="000041D7">
        <w:rPr>
          <w:rFonts w:cs="Times New Roman"/>
        </w:rPr>
        <w:t xml:space="preserve"> és gumiszíj hajtás.</w:t>
      </w:r>
    </w:p>
    <w:p w14:paraId="2052B50D" w14:textId="77777777" w:rsidR="00B71EAD" w:rsidRPr="000041D7" w:rsidRDefault="00B71EAD" w:rsidP="00B71EAD">
      <w:pPr>
        <w:spacing w:after="0"/>
        <w:ind w:left="851"/>
        <w:rPr>
          <w:rFonts w:cs="Times New Roman"/>
        </w:rPr>
      </w:pPr>
      <w:r w:rsidRPr="000041D7">
        <w:rPr>
          <w:rFonts w:cs="Times New Roman"/>
        </w:rPr>
        <w:t>Ékszíjhajtás.</w:t>
      </w:r>
    </w:p>
    <w:p w14:paraId="1FF8731E" w14:textId="77777777" w:rsidR="00B71EAD" w:rsidRPr="000041D7" w:rsidRDefault="00B71EAD" w:rsidP="00B71EAD">
      <w:pPr>
        <w:spacing w:after="0"/>
        <w:ind w:left="851"/>
        <w:rPr>
          <w:rFonts w:cs="Times New Roman"/>
        </w:rPr>
      </w:pPr>
      <w:r w:rsidRPr="000041D7">
        <w:rPr>
          <w:rFonts w:cs="Times New Roman"/>
        </w:rPr>
        <w:t>Ékszíjak fajtái, szerkezeti kialakításuk, ékszíjtárcsák kialakítása.</w:t>
      </w:r>
    </w:p>
    <w:p w14:paraId="196503A4" w14:textId="77777777" w:rsidR="00B71EAD" w:rsidRPr="000041D7" w:rsidRDefault="00B71EAD" w:rsidP="00B71EAD">
      <w:pPr>
        <w:spacing w:after="0"/>
        <w:ind w:left="851"/>
        <w:rPr>
          <w:rFonts w:cs="Times New Roman"/>
        </w:rPr>
      </w:pPr>
      <w:r w:rsidRPr="000041D7">
        <w:rPr>
          <w:rFonts w:cs="Times New Roman"/>
        </w:rPr>
        <w:t>Ékszíjhajtás kiválasztása, méretezése.</w:t>
      </w:r>
    </w:p>
    <w:p w14:paraId="534977D4" w14:textId="77777777" w:rsidR="00B71EAD" w:rsidRPr="000041D7" w:rsidRDefault="00B71EAD" w:rsidP="00B71EAD">
      <w:pPr>
        <w:spacing w:after="0"/>
        <w:ind w:left="851"/>
        <w:rPr>
          <w:rFonts w:cs="Times New Roman"/>
        </w:rPr>
      </w:pPr>
      <w:r w:rsidRPr="000041D7">
        <w:rPr>
          <w:rFonts w:cs="Times New Roman"/>
        </w:rPr>
        <w:t>Fogasszíj-hajtás.</w:t>
      </w:r>
    </w:p>
    <w:p w14:paraId="4486E445" w14:textId="77777777" w:rsidR="00B71EAD" w:rsidRPr="000041D7" w:rsidRDefault="00B71EAD" w:rsidP="00B71EAD">
      <w:pPr>
        <w:spacing w:after="0"/>
        <w:ind w:left="851"/>
        <w:rPr>
          <w:rFonts w:cs="Times New Roman"/>
        </w:rPr>
      </w:pPr>
      <w:r w:rsidRPr="000041D7">
        <w:rPr>
          <w:rFonts w:cs="Times New Roman"/>
        </w:rPr>
        <w:t>Lánchajtások.</w:t>
      </w:r>
    </w:p>
    <w:p w14:paraId="05F00642" w14:textId="77777777" w:rsidR="00B71EAD" w:rsidRPr="000041D7" w:rsidRDefault="00B71EAD" w:rsidP="00B71EAD">
      <w:pPr>
        <w:spacing w:after="0"/>
        <w:ind w:left="851"/>
        <w:rPr>
          <w:rFonts w:cs="Times New Roman"/>
        </w:rPr>
      </w:pPr>
      <w:r w:rsidRPr="000041D7">
        <w:rPr>
          <w:rFonts w:cs="Times New Roman"/>
        </w:rPr>
        <w:t>Láncok és lánckerekek szerkezeti kialakítása.</w:t>
      </w:r>
    </w:p>
    <w:p w14:paraId="642CC7A0" w14:textId="77777777" w:rsidR="00B71EAD" w:rsidRPr="000041D7" w:rsidRDefault="00B71EAD" w:rsidP="00B71EAD">
      <w:pPr>
        <w:spacing w:after="0"/>
        <w:ind w:left="851"/>
        <w:rPr>
          <w:rFonts w:cs="Times New Roman"/>
        </w:rPr>
      </w:pPr>
      <w:r w:rsidRPr="000041D7">
        <w:rPr>
          <w:rFonts w:cs="Times New Roman"/>
        </w:rPr>
        <w:t>Lánchajtások jellemzői, alkalmazási területei.</w:t>
      </w:r>
    </w:p>
    <w:p w14:paraId="24F32110" w14:textId="77777777" w:rsidR="00B71EAD" w:rsidRPr="000041D7" w:rsidRDefault="00B71EAD" w:rsidP="00B71EAD">
      <w:pPr>
        <w:spacing w:after="0"/>
        <w:ind w:left="851"/>
        <w:rPr>
          <w:rFonts w:cs="Times New Roman"/>
        </w:rPr>
      </w:pPr>
      <w:r w:rsidRPr="000041D7">
        <w:rPr>
          <w:rFonts w:cs="Times New Roman"/>
        </w:rPr>
        <w:t>Fogaskerékhajtás feladata, csoportosítása.</w:t>
      </w:r>
    </w:p>
    <w:p w14:paraId="1E4837C9" w14:textId="77777777" w:rsidR="00B71EAD" w:rsidRPr="000041D7" w:rsidRDefault="00B71EAD" w:rsidP="00B71EAD">
      <w:pPr>
        <w:spacing w:after="0"/>
        <w:ind w:left="851"/>
        <w:rPr>
          <w:rFonts w:cs="Times New Roman"/>
        </w:rPr>
      </w:pPr>
      <w:r w:rsidRPr="000041D7">
        <w:rPr>
          <w:rFonts w:cs="Times New Roman"/>
        </w:rPr>
        <w:t>Fogaskerékhajtás alapfogalmai, alaptörvényei.</w:t>
      </w:r>
    </w:p>
    <w:p w14:paraId="5390CCBF" w14:textId="77777777" w:rsidR="00B71EAD" w:rsidRPr="000041D7" w:rsidRDefault="00B71EAD" w:rsidP="00B71EAD">
      <w:pPr>
        <w:spacing w:after="0"/>
        <w:ind w:left="851"/>
        <w:rPr>
          <w:rFonts w:cs="Times New Roman"/>
        </w:rPr>
      </w:pPr>
      <w:proofErr w:type="spellStart"/>
      <w:r w:rsidRPr="000041D7">
        <w:rPr>
          <w:rFonts w:cs="Times New Roman"/>
        </w:rPr>
        <w:t>Evolvensprofil</w:t>
      </w:r>
      <w:proofErr w:type="spellEnd"/>
      <w:r w:rsidRPr="000041D7">
        <w:rPr>
          <w:rFonts w:cs="Times New Roman"/>
        </w:rPr>
        <w:t xml:space="preserve"> származtatása, és kapcsolódása.</w:t>
      </w:r>
    </w:p>
    <w:p w14:paraId="750B9419" w14:textId="77777777" w:rsidR="00B71EAD" w:rsidRPr="000041D7" w:rsidRDefault="00B71EAD" w:rsidP="00B71EAD">
      <w:pPr>
        <w:spacing w:after="0"/>
        <w:ind w:left="851"/>
        <w:rPr>
          <w:rFonts w:cs="Times New Roman"/>
        </w:rPr>
      </w:pPr>
      <w:r w:rsidRPr="000041D7">
        <w:rPr>
          <w:rFonts w:cs="Times New Roman"/>
        </w:rPr>
        <w:t>Hengeres fogaskerékhajtások (elemi és kompenzált fogazat)</w:t>
      </w:r>
    </w:p>
    <w:p w14:paraId="583D85AE" w14:textId="77777777" w:rsidR="00B71EAD" w:rsidRPr="000041D7" w:rsidRDefault="00B71EAD" w:rsidP="00B71EAD">
      <w:pPr>
        <w:spacing w:after="0"/>
        <w:ind w:left="851"/>
        <w:rPr>
          <w:rFonts w:cs="Times New Roman"/>
        </w:rPr>
      </w:pPr>
      <w:r w:rsidRPr="000041D7">
        <w:rPr>
          <w:rFonts w:cs="Times New Roman"/>
        </w:rPr>
        <w:t>Profileltolások felosztása.</w:t>
      </w:r>
    </w:p>
    <w:p w14:paraId="4B3E5521" w14:textId="77777777" w:rsidR="00B71EAD" w:rsidRPr="000041D7" w:rsidRDefault="00B71EAD" w:rsidP="00B71EAD">
      <w:pPr>
        <w:spacing w:after="0"/>
        <w:ind w:left="851"/>
        <w:rPr>
          <w:rFonts w:cs="Times New Roman"/>
        </w:rPr>
      </w:pPr>
      <w:r w:rsidRPr="000041D7">
        <w:rPr>
          <w:rFonts w:cs="Times New Roman"/>
        </w:rPr>
        <w:t>Ferde fogazat.</w:t>
      </w:r>
    </w:p>
    <w:p w14:paraId="3154A290" w14:textId="77777777" w:rsidR="00B71EAD" w:rsidRPr="000041D7" w:rsidRDefault="00B71EAD" w:rsidP="00B71EAD">
      <w:pPr>
        <w:spacing w:after="0"/>
        <w:ind w:left="851"/>
        <w:rPr>
          <w:rFonts w:cs="Times New Roman"/>
        </w:rPr>
      </w:pPr>
      <w:r w:rsidRPr="000041D7">
        <w:rPr>
          <w:rFonts w:cs="Times New Roman"/>
        </w:rPr>
        <w:t>Belső fogazat.</w:t>
      </w:r>
    </w:p>
    <w:p w14:paraId="16ED4468" w14:textId="77777777" w:rsidR="00B71EAD" w:rsidRPr="000041D7" w:rsidRDefault="00B71EAD" w:rsidP="00B71EAD">
      <w:pPr>
        <w:spacing w:after="0"/>
        <w:ind w:left="851"/>
        <w:rPr>
          <w:rFonts w:cs="Times New Roman"/>
        </w:rPr>
      </w:pPr>
      <w:r w:rsidRPr="000041D7">
        <w:rPr>
          <w:rFonts w:cs="Times New Roman"/>
        </w:rPr>
        <w:lastRenderedPageBreak/>
        <w:t>Csavarkerékhajtás.</w:t>
      </w:r>
    </w:p>
    <w:p w14:paraId="2766184F" w14:textId="77777777" w:rsidR="00B71EAD" w:rsidRPr="000041D7" w:rsidRDefault="00B71EAD" w:rsidP="00B71EAD">
      <w:pPr>
        <w:spacing w:after="0"/>
        <w:ind w:left="851"/>
        <w:rPr>
          <w:rFonts w:cs="Times New Roman"/>
        </w:rPr>
      </w:pPr>
      <w:r w:rsidRPr="000041D7">
        <w:rPr>
          <w:rFonts w:cs="Times New Roman"/>
        </w:rPr>
        <w:t>Kúpos hajtások, kúpkerekek kapcsolódása.</w:t>
      </w:r>
    </w:p>
    <w:p w14:paraId="12BF4FF7" w14:textId="77777777" w:rsidR="00B71EAD" w:rsidRPr="000041D7" w:rsidRDefault="00B71EAD" w:rsidP="00B71EAD">
      <w:pPr>
        <w:spacing w:after="0"/>
        <w:ind w:left="851"/>
        <w:rPr>
          <w:rFonts w:cs="Times New Roman"/>
        </w:rPr>
      </w:pPr>
      <w:r w:rsidRPr="000041D7">
        <w:rPr>
          <w:rFonts w:cs="Times New Roman"/>
        </w:rPr>
        <w:t>Fogaskerék hajtóművek osztályozása.</w:t>
      </w:r>
    </w:p>
    <w:p w14:paraId="506B7239" w14:textId="77777777" w:rsidR="00B71EAD" w:rsidRPr="000041D7" w:rsidRDefault="00B71EAD" w:rsidP="00B71EAD">
      <w:pPr>
        <w:spacing w:after="0"/>
        <w:ind w:left="851"/>
        <w:rPr>
          <w:rFonts w:cs="Times New Roman"/>
        </w:rPr>
      </w:pPr>
      <w:r w:rsidRPr="000041D7">
        <w:rPr>
          <w:rFonts w:cs="Times New Roman"/>
        </w:rPr>
        <w:t>Bolygóművek felépítése, működése.</w:t>
      </w:r>
    </w:p>
    <w:p w14:paraId="4509D717" w14:textId="77777777" w:rsidR="00B71EAD" w:rsidRPr="000041D7" w:rsidRDefault="00B71EAD" w:rsidP="00B71EAD">
      <w:pPr>
        <w:spacing w:after="0"/>
        <w:ind w:left="851"/>
        <w:rPr>
          <w:rFonts w:cs="Times New Roman"/>
        </w:rPr>
      </w:pPr>
      <w:r w:rsidRPr="000041D7">
        <w:rPr>
          <w:rFonts w:cs="Times New Roman"/>
        </w:rPr>
        <w:t>Csigahajtás szerkezeti kialakítása, csiga és csigakerék kapcsolódása.</w:t>
      </w:r>
    </w:p>
    <w:p w14:paraId="258D53CA" w14:textId="77777777" w:rsidR="00B71EAD" w:rsidRPr="000041D7" w:rsidRDefault="00B71EAD" w:rsidP="00B71EAD">
      <w:pPr>
        <w:spacing w:after="0"/>
        <w:ind w:left="851"/>
        <w:rPr>
          <w:rFonts w:cs="Times New Roman"/>
        </w:rPr>
      </w:pPr>
      <w:r w:rsidRPr="000041D7">
        <w:rPr>
          <w:rFonts w:cs="Times New Roman"/>
        </w:rPr>
        <w:t>Mechanizmusok fajtái, csoportosításuk.</w:t>
      </w:r>
    </w:p>
    <w:p w14:paraId="39D43C55" w14:textId="77777777" w:rsidR="00B71EAD" w:rsidRPr="000041D7" w:rsidRDefault="00B71EAD" w:rsidP="00B71EAD">
      <w:pPr>
        <w:spacing w:after="0"/>
        <w:ind w:left="851"/>
        <w:rPr>
          <w:rFonts w:cs="Times New Roman"/>
        </w:rPr>
      </w:pPr>
      <w:r w:rsidRPr="000041D7">
        <w:rPr>
          <w:rFonts w:cs="Times New Roman"/>
        </w:rPr>
        <w:t>Kinematikai párok, szabadságfokok értelmezése.</w:t>
      </w:r>
    </w:p>
    <w:p w14:paraId="1E1B5B74" w14:textId="77777777" w:rsidR="00B71EAD" w:rsidRPr="000041D7" w:rsidRDefault="00B71EAD" w:rsidP="00B71EAD">
      <w:pPr>
        <w:spacing w:after="0"/>
        <w:ind w:left="851"/>
        <w:rPr>
          <w:rFonts w:cs="Times New Roman"/>
        </w:rPr>
      </w:pPr>
      <w:r w:rsidRPr="000041D7">
        <w:rPr>
          <w:rFonts w:cs="Times New Roman"/>
        </w:rPr>
        <w:t>Karos mechanizmusok.</w:t>
      </w:r>
    </w:p>
    <w:p w14:paraId="1A902B10" w14:textId="77777777" w:rsidR="00B71EAD" w:rsidRPr="000041D7" w:rsidRDefault="00B71EAD" w:rsidP="00B71EAD">
      <w:pPr>
        <w:spacing w:after="0"/>
        <w:ind w:left="851"/>
        <w:rPr>
          <w:rFonts w:cs="Times New Roman"/>
        </w:rPr>
      </w:pPr>
      <w:r w:rsidRPr="000041D7">
        <w:rPr>
          <w:rFonts w:cs="Times New Roman"/>
        </w:rPr>
        <w:t>Bütykös mechanizmusok.</w:t>
      </w:r>
    </w:p>
    <w:p w14:paraId="27D0C7F3" w14:textId="77777777" w:rsidR="00B71EAD" w:rsidRPr="000041D7" w:rsidRDefault="00B71EAD" w:rsidP="00B71EAD">
      <w:pPr>
        <w:spacing w:after="0"/>
        <w:ind w:left="851"/>
        <w:rPr>
          <w:rFonts w:cs="Times New Roman"/>
        </w:rPr>
      </w:pPr>
      <w:r w:rsidRPr="000041D7">
        <w:rPr>
          <w:rFonts w:cs="Times New Roman"/>
        </w:rPr>
        <w:t>Fogazott mechanizmusok.</w:t>
      </w:r>
    </w:p>
    <w:p w14:paraId="0F938587" w14:textId="77777777" w:rsidR="00B71EAD" w:rsidRPr="000041D7" w:rsidRDefault="00B71EAD" w:rsidP="00B71EAD">
      <w:pPr>
        <w:spacing w:after="0"/>
        <w:ind w:left="851"/>
        <w:rPr>
          <w:rFonts w:cs="Times New Roman"/>
        </w:rPr>
      </w:pPr>
      <w:r w:rsidRPr="000041D7">
        <w:rPr>
          <w:rFonts w:cs="Times New Roman"/>
        </w:rPr>
        <w:t>Hajtóművek csoportosítása.</w:t>
      </w:r>
    </w:p>
    <w:p w14:paraId="29765420" w14:textId="77777777" w:rsidR="00B71EAD" w:rsidRPr="000041D7" w:rsidRDefault="00B71EAD" w:rsidP="00B71EAD">
      <w:pPr>
        <w:spacing w:after="0"/>
        <w:ind w:left="851"/>
        <w:rPr>
          <w:rFonts w:cs="Times New Roman"/>
        </w:rPr>
      </w:pPr>
      <w:r w:rsidRPr="000041D7">
        <w:rPr>
          <w:rFonts w:cs="Times New Roman"/>
        </w:rPr>
        <w:t>Forgattyús hajtóművek felépítése, szerkezeti elemei.</w:t>
      </w:r>
    </w:p>
    <w:p w14:paraId="3B861F6D" w14:textId="77777777" w:rsidR="00B71EAD" w:rsidRPr="000041D7" w:rsidRDefault="00B71EAD" w:rsidP="00B71EAD">
      <w:pPr>
        <w:spacing w:after="0"/>
        <w:ind w:left="851"/>
        <w:rPr>
          <w:rFonts w:cs="Times New Roman"/>
        </w:rPr>
      </w:pPr>
      <w:r w:rsidRPr="000041D7">
        <w:rPr>
          <w:rFonts w:cs="Times New Roman"/>
        </w:rPr>
        <w:t>Dugattyú, hajtórúd, és forgattyús tengely kialakítása.</w:t>
      </w:r>
    </w:p>
    <w:p w14:paraId="23705D3C" w14:textId="77777777" w:rsidR="00B71EAD" w:rsidRPr="000041D7" w:rsidRDefault="00B71EAD" w:rsidP="00B71EAD">
      <w:pPr>
        <w:spacing w:after="0"/>
        <w:ind w:left="851"/>
        <w:rPr>
          <w:rFonts w:cs="Times New Roman"/>
        </w:rPr>
      </w:pPr>
      <w:r w:rsidRPr="000041D7">
        <w:rPr>
          <w:rFonts w:cs="Times New Roman"/>
        </w:rPr>
        <w:t>Vezérlő mechanizmusok.</w:t>
      </w:r>
    </w:p>
    <w:p w14:paraId="28B588F6" w14:textId="77777777" w:rsidR="00B71EAD" w:rsidRPr="000041D7" w:rsidRDefault="00B71EAD" w:rsidP="00B71EAD">
      <w:pPr>
        <w:spacing w:after="0"/>
        <w:ind w:left="851"/>
        <w:rPr>
          <w:rFonts w:cs="Times New Roman"/>
        </w:rPr>
      </w:pPr>
      <w:r w:rsidRPr="000041D7">
        <w:rPr>
          <w:rFonts w:cs="Times New Roman"/>
        </w:rPr>
        <w:t xml:space="preserve">Huzalos, </w:t>
      </w:r>
      <w:proofErr w:type="spellStart"/>
      <w:r w:rsidRPr="000041D7">
        <w:rPr>
          <w:rFonts w:cs="Times New Roman"/>
        </w:rPr>
        <w:t>bowdenes</w:t>
      </w:r>
      <w:proofErr w:type="spellEnd"/>
      <w:r w:rsidRPr="000041D7">
        <w:rPr>
          <w:rFonts w:cs="Times New Roman"/>
        </w:rPr>
        <w:t xml:space="preserve">, </w:t>
      </w:r>
      <w:proofErr w:type="spellStart"/>
      <w:r w:rsidRPr="000041D7">
        <w:rPr>
          <w:rFonts w:cs="Times New Roman"/>
        </w:rPr>
        <w:t>teleflex</w:t>
      </w:r>
      <w:proofErr w:type="spellEnd"/>
      <w:r w:rsidRPr="000041D7">
        <w:rPr>
          <w:rFonts w:cs="Times New Roman"/>
        </w:rPr>
        <w:t xml:space="preserve"> kábeles vezérlések szerkezeti elemei.</w:t>
      </w:r>
    </w:p>
    <w:p w14:paraId="6DD71D19" w14:textId="575407C1" w:rsidR="008553B5" w:rsidRPr="000041D7" w:rsidRDefault="00B71EAD" w:rsidP="00B71EAD">
      <w:pPr>
        <w:spacing w:after="0"/>
        <w:ind w:left="851"/>
        <w:rPr>
          <w:rFonts w:cs="Times New Roman"/>
        </w:rPr>
      </w:pPr>
      <w:r w:rsidRPr="000041D7">
        <w:rPr>
          <w:rFonts w:cs="Times New Roman"/>
        </w:rPr>
        <w:t xml:space="preserve">Tolórudas vezérlés szerkezeti </w:t>
      </w:r>
      <w:proofErr w:type="spellStart"/>
      <w:r w:rsidRPr="000041D7">
        <w:rPr>
          <w:rFonts w:cs="Times New Roman"/>
        </w:rPr>
        <w:t>elemei.</w:t>
      </w:r>
      <w:proofErr w:type="gramStart"/>
      <w:r w:rsidRPr="000041D7">
        <w:rPr>
          <w:rFonts w:cs="Times New Roman"/>
        </w:rPr>
        <w:t>A</w:t>
      </w:r>
      <w:proofErr w:type="spellEnd"/>
      <w:proofErr w:type="gramEnd"/>
      <w:r w:rsidRPr="000041D7">
        <w:rPr>
          <w:rFonts w:cs="Times New Roman"/>
        </w:rPr>
        <w:t xml:space="preserve"> témakör részletes kifejtése</w:t>
      </w:r>
    </w:p>
    <w:p w14:paraId="70842E35" w14:textId="77777777" w:rsidR="008553B5" w:rsidRPr="000041D7" w:rsidRDefault="008553B5" w:rsidP="008553B5">
      <w:pPr>
        <w:tabs>
          <w:tab w:val="left" w:pos="1418"/>
          <w:tab w:val="right" w:pos="9072"/>
        </w:tabs>
        <w:spacing w:after="0"/>
        <w:ind w:left="851"/>
        <w:rPr>
          <w:rFonts w:cs="Times New Roman"/>
        </w:rPr>
      </w:pPr>
    </w:p>
    <w:p w14:paraId="5C69BE0D"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képzés javasolt helyszíne (ajánlás)</w:t>
      </w:r>
    </w:p>
    <w:p w14:paraId="5FACF34E" w14:textId="423A0036" w:rsidR="008553B5" w:rsidRPr="000041D7" w:rsidRDefault="00684D8E" w:rsidP="008553B5">
      <w:pPr>
        <w:spacing w:after="0"/>
        <w:ind w:left="426"/>
        <w:rPr>
          <w:rFonts w:cs="Times New Roman"/>
        </w:rPr>
      </w:pPr>
      <w:r w:rsidRPr="000041D7">
        <w:rPr>
          <w:rFonts w:cs="Times New Roman"/>
        </w:rPr>
        <w:t>Multimédiás oktatóterem, lehetőség szerint szemléltetésre alkalmas alkatrészek, szerkezeti elemek, modellek bemutatása.</w:t>
      </w:r>
    </w:p>
    <w:p w14:paraId="08FED779" w14:textId="77777777" w:rsidR="008553B5" w:rsidRPr="000041D7" w:rsidRDefault="008553B5" w:rsidP="008553B5">
      <w:pPr>
        <w:spacing w:after="0"/>
        <w:ind w:left="426"/>
        <w:rPr>
          <w:rFonts w:cs="Times New Roman"/>
        </w:rPr>
      </w:pPr>
    </w:p>
    <w:p w14:paraId="1F6CDA6F"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értékelésének módja</w:t>
      </w:r>
    </w:p>
    <w:p w14:paraId="2E049BCF" w14:textId="53BA3162" w:rsidR="008553B5" w:rsidRPr="000041D7" w:rsidRDefault="008553B5" w:rsidP="008553B5">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1DA129E" w14:textId="77777777" w:rsidR="008553B5" w:rsidRPr="000041D7" w:rsidRDefault="008553B5" w:rsidP="008553B5">
      <w:pPr>
        <w:spacing w:after="0"/>
        <w:ind w:left="426"/>
        <w:rPr>
          <w:rFonts w:cs="Times New Roman"/>
        </w:rPr>
      </w:pPr>
    </w:p>
    <w:p w14:paraId="40EAB0BF" w14:textId="2D2DF2FB" w:rsidR="008553B5" w:rsidRPr="000041D7" w:rsidRDefault="00684D8E" w:rsidP="008553B5">
      <w:pPr>
        <w:pStyle w:val="Listaszerbekezds"/>
        <w:numPr>
          <w:ilvl w:val="0"/>
          <w:numId w:val="8"/>
        </w:numPr>
        <w:tabs>
          <w:tab w:val="right" w:pos="9072"/>
        </w:tabs>
        <w:spacing w:after="0"/>
        <w:rPr>
          <w:rFonts w:cs="Times New Roman"/>
          <w:b/>
        </w:rPr>
      </w:pPr>
      <w:r w:rsidRPr="000041D7">
        <w:rPr>
          <w:rFonts w:cs="Times New Roman"/>
          <w:b/>
        </w:rPr>
        <w:t>Technológiai alapismeretek</w:t>
      </w:r>
      <w:r w:rsidR="008553B5" w:rsidRPr="000041D7">
        <w:rPr>
          <w:rFonts w:cs="Times New Roman"/>
          <w:b/>
        </w:rPr>
        <w:t xml:space="preserve"> tantárgy</w:t>
      </w:r>
      <w:r w:rsidR="008553B5" w:rsidRPr="000041D7">
        <w:rPr>
          <w:rFonts w:cs="Times New Roman"/>
          <w:b/>
        </w:rPr>
        <w:tab/>
      </w:r>
      <w:r w:rsidR="00750AEA" w:rsidRPr="000041D7">
        <w:rPr>
          <w:rFonts w:cs="Times New Roman"/>
          <w:b/>
        </w:rPr>
        <w:t>144</w:t>
      </w:r>
      <w:r w:rsidR="008553B5" w:rsidRPr="000041D7">
        <w:rPr>
          <w:rFonts w:cs="Times New Roman"/>
          <w:b/>
        </w:rPr>
        <w:t xml:space="preserve"> óra/</w:t>
      </w:r>
      <w:r w:rsidR="00750AEA" w:rsidRPr="000041D7">
        <w:rPr>
          <w:rFonts w:cs="Times New Roman"/>
          <w:b/>
        </w:rPr>
        <w:t>144</w:t>
      </w:r>
      <w:r w:rsidR="008553B5" w:rsidRPr="000041D7">
        <w:rPr>
          <w:rFonts w:cs="Times New Roman"/>
          <w:b/>
        </w:rPr>
        <w:t xml:space="preserve"> óra*</w:t>
      </w:r>
    </w:p>
    <w:p w14:paraId="068B5E97" w14:textId="77777777" w:rsidR="008553B5" w:rsidRPr="000041D7" w:rsidRDefault="008553B5" w:rsidP="008553B5">
      <w:pPr>
        <w:spacing w:after="0"/>
        <w:jc w:val="right"/>
        <w:rPr>
          <w:rFonts w:cs="Times New Roman"/>
          <w:sz w:val="20"/>
        </w:rPr>
      </w:pPr>
      <w:r w:rsidRPr="000041D7">
        <w:rPr>
          <w:rFonts w:cs="Times New Roman"/>
          <w:sz w:val="20"/>
        </w:rPr>
        <w:t>* 9-13. évfolyamon megszervezett képzés/13. és 14. évfolyamon megszervezett képzés</w:t>
      </w:r>
    </w:p>
    <w:p w14:paraId="2BB87A1C" w14:textId="77777777" w:rsidR="008553B5" w:rsidRPr="000041D7" w:rsidRDefault="008553B5" w:rsidP="008553B5">
      <w:pPr>
        <w:spacing w:after="0"/>
        <w:ind w:left="426"/>
        <w:rPr>
          <w:rFonts w:cs="Times New Roman"/>
        </w:rPr>
      </w:pPr>
    </w:p>
    <w:p w14:paraId="5F3140F0" w14:textId="7F208CE7" w:rsidR="008553B5" w:rsidRPr="000041D7" w:rsidRDefault="008553B5" w:rsidP="008553B5">
      <w:pPr>
        <w:spacing w:after="0"/>
        <w:ind w:left="426"/>
        <w:rPr>
          <w:rFonts w:cs="Times New Roman"/>
        </w:rPr>
      </w:pPr>
      <w:r w:rsidRPr="000041D7">
        <w:rPr>
          <w:rFonts w:cs="Times New Roman"/>
        </w:rPr>
        <w:t>A tantárgy a főszakképesítéshez kapcsolódik.</w:t>
      </w:r>
    </w:p>
    <w:p w14:paraId="7F951CF0" w14:textId="77777777" w:rsidR="008553B5" w:rsidRPr="000041D7" w:rsidRDefault="008553B5" w:rsidP="008553B5">
      <w:pPr>
        <w:spacing w:after="0"/>
        <w:ind w:left="426"/>
        <w:rPr>
          <w:rFonts w:cs="Times New Roman"/>
        </w:rPr>
      </w:pPr>
    </w:p>
    <w:p w14:paraId="168416A8"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tanításának célja</w:t>
      </w:r>
    </w:p>
    <w:p w14:paraId="35F74CA7" w14:textId="77777777" w:rsidR="00684D8E" w:rsidRPr="000041D7" w:rsidRDefault="00684D8E" w:rsidP="00684D8E">
      <w:pPr>
        <w:spacing w:after="0"/>
        <w:ind w:left="426"/>
        <w:rPr>
          <w:rFonts w:cs="Times New Roman"/>
        </w:rPr>
      </w:pPr>
      <w:r w:rsidRPr="000041D7">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14:paraId="6B44765C" w14:textId="77777777" w:rsidR="00684D8E" w:rsidRPr="000041D7" w:rsidRDefault="00684D8E" w:rsidP="00684D8E">
      <w:pPr>
        <w:spacing w:after="0"/>
        <w:ind w:left="426"/>
        <w:rPr>
          <w:rFonts w:cs="Times New Roman"/>
        </w:rPr>
      </w:pPr>
      <w:r w:rsidRPr="000041D7">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14:paraId="3C7DA381" w14:textId="77777777" w:rsidR="00684D8E" w:rsidRPr="000041D7" w:rsidRDefault="00684D8E" w:rsidP="00684D8E">
      <w:pPr>
        <w:spacing w:after="0"/>
        <w:ind w:left="426"/>
        <w:rPr>
          <w:rFonts w:cs="Times New Roman"/>
        </w:rPr>
      </w:pPr>
      <w:r w:rsidRPr="000041D7">
        <w:rPr>
          <w:rFonts w:cs="Times New Roman"/>
        </w:rPr>
        <w:t>Járuljon hozzá a szakmában elfogadott és alkalmazott műszaki fogalmak helyes és szakszerű értelmezéséhez, tudatos alkalmazásához.</w:t>
      </w:r>
    </w:p>
    <w:p w14:paraId="3AF65DE9" w14:textId="77777777" w:rsidR="00684D8E" w:rsidRPr="000041D7" w:rsidRDefault="00684D8E" w:rsidP="00684D8E">
      <w:pPr>
        <w:spacing w:after="0"/>
        <w:ind w:left="426"/>
        <w:rPr>
          <w:rFonts w:cs="Times New Roman"/>
        </w:rPr>
      </w:pPr>
      <w:r w:rsidRPr="000041D7">
        <w:rPr>
          <w:rFonts w:cs="Times New Roman"/>
        </w:rPr>
        <w:t>A hagyományos és az aktuális javítási, karbantartási és megmunkálási eljárások alapos elsajátításával képesek legyenek a tanulók a későbbi, korszerűbb technológiai módszerek befogadására, alkalmazására.</w:t>
      </w:r>
    </w:p>
    <w:p w14:paraId="187D8984" w14:textId="77777777" w:rsidR="00684D8E" w:rsidRPr="000041D7" w:rsidRDefault="00684D8E" w:rsidP="00684D8E">
      <w:pPr>
        <w:spacing w:after="0"/>
        <w:ind w:left="426"/>
        <w:rPr>
          <w:rFonts w:cs="Times New Roman"/>
        </w:rPr>
      </w:pPr>
      <w:r w:rsidRPr="000041D7">
        <w:rPr>
          <w:rFonts w:cs="Times New Roman"/>
        </w:rPr>
        <w:t>Az elmélet és a gyakorlat koncentrációjának tantárgyi megteremtésével segítse kialakítani a tanulókban azt a készséget, hogy az ismereteket a gyakorlati munkában optimálisan hasznosítani tudja.</w:t>
      </w:r>
    </w:p>
    <w:p w14:paraId="23114693" w14:textId="77777777" w:rsidR="00684D8E" w:rsidRPr="000041D7" w:rsidRDefault="00684D8E" w:rsidP="00684D8E">
      <w:pPr>
        <w:spacing w:after="0"/>
        <w:ind w:left="426"/>
        <w:rPr>
          <w:rFonts w:cs="Times New Roman"/>
        </w:rPr>
      </w:pPr>
      <w:r w:rsidRPr="000041D7">
        <w:rPr>
          <w:rFonts w:cs="Times New Roman"/>
        </w:rPr>
        <w:t>Az ismeretek elsajátításán keresztül alakuljon ki egy olyan motivációs bázis, amely elengedhetetlenül szükséges a szakmai igényességhez, a lelkiismeretes munkavégzéshez.</w:t>
      </w:r>
    </w:p>
    <w:p w14:paraId="68CD4307" w14:textId="77777777" w:rsidR="00684D8E" w:rsidRPr="000041D7" w:rsidRDefault="00684D8E" w:rsidP="00684D8E">
      <w:pPr>
        <w:spacing w:after="0"/>
        <w:ind w:left="426"/>
        <w:rPr>
          <w:rFonts w:cs="Times New Roman"/>
        </w:rPr>
      </w:pPr>
      <w:r w:rsidRPr="000041D7">
        <w:rPr>
          <w:rFonts w:cs="Times New Roman"/>
        </w:rPr>
        <w:lastRenderedPageBreak/>
        <w:t>A tanulók logikai készségének fejlesztésével alapozzon meg olyan, elsősorban munkahelyeken konvertálható szakmai tudást, amelynek birtokában képesek lesznek a technikai, technológiai fejlődés várható kihívásainak megfelelni.</w:t>
      </w:r>
    </w:p>
    <w:p w14:paraId="6465DB0F" w14:textId="25914447" w:rsidR="008553B5" w:rsidRPr="000041D7" w:rsidRDefault="00684D8E" w:rsidP="00684D8E">
      <w:pPr>
        <w:spacing w:after="0"/>
        <w:ind w:left="426"/>
        <w:rPr>
          <w:rFonts w:cs="Times New Roman"/>
        </w:rPr>
      </w:pPr>
      <w:r w:rsidRPr="000041D7">
        <w:rPr>
          <w:rFonts w:cs="Times New Roman"/>
        </w:rPr>
        <w:t>Alakítson ki a tanulókban kellő szakmai hivatástudatot, olyan kritikai szemléletet, mely a közlekedésbiztonsághoz és a biztonságos közlekedés feltételeinek megteremtéséhez alapvetően szükséges.</w:t>
      </w:r>
    </w:p>
    <w:p w14:paraId="3291B8D9" w14:textId="77777777" w:rsidR="008553B5" w:rsidRPr="000041D7" w:rsidRDefault="008553B5" w:rsidP="008553B5">
      <w:pPr>
        <w:spacing w:after="0"/>
        <w:ind w:left="426"/>
        <w:rPr>
          <w:rFonts w:cs="Times New Roman"/>
        </w:rPr>
      </w:pPr>
    </w:p>
    <w:p w14:paraId="1B6D33FA"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Kapcsolódó közismereti, szakmai tartalmak</w:t>
      </w:r>
    </w:p>
    <w:p w14:paraId="16DAFE3F" w14:textId="77777777" w:rsidR="00684D8E" w:rsidRPr="000041D7" w:rsidRDefault="00684D8E" w:rsidP="00684D8E">
      <w:pPr>
        <w:spacing w:after="0"/>
        <w:ind w:left="426"/>
        <w:rPr>
          <w:rFonts w:cs="Times New Roman"/>
        </w:rPr>
      </w:pPr>
      <w:r w:rsidRPr="000041D7">
        <w:rPr>
          <w:rFonts w:cs="Times New Roman"/>
        </w:rPr>
        <w:t>A tantárgy alapozó jellegénél fogva a közismereti tantárgyakra, azok közül is elsősorban a matematikára, a fizikára és a kémiára épül.</w:t>
      </w:r>
    </w:p>
    <w:p w14:paraId="6A58773F" w14:textId="77777777" w:rsidR="00684D8E" w:rsidRPr="000041D7" w:rsidRDefault="00684D8E" w:rsidP="00684D8E">
      <w:pPr>
        <w:spacing w:after="0"/>
        <w:ind w:left="426"/>
        <w:rPr>
          <w:rFonts w:cs="Times New Roman"/>
        </w:rPr>
      </w:pPr>
      <w:r w:rsidRPr="000041D7">
        <w:rPr>
          <w:rFonts w:cs="Times New Roman"/>
        </w:rPr>
        <w:t>A Matematika tantárgyból:</w:t>
      </w:r>
    </w:p>
    <w:p w14:paraId="5EE3AD36"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az algebrai műveletek</w:t>
      </w:r>
    </w:p>
    <w:p w14:paraId="5F78DE16"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a geometriai alapfogalmak és alapszerkesztések</w:t>
      </w:r>
    </w:p>
    <w:p w14:paraId="3AECDA4B"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az elsőfokú egyenletek</w:t>
      </w:r>
    </w:p>
    <w:p w14:paraId="2B7F4318" w14:textId="77777777" w:rsidR="00684D8E" w:rsidRPr="000041D7" w:rsidRDefault="00684D8E" w:rsidP="00684D8E">
      <w:pPr>
        <w:spacing w:after="0"/>
        <w:ind w:left="426"/>
        <w:rPr>
          <w:rFonts w:cs="Times New Roman"/>
        </w:rPr>
      </w:pPr>
      <w:r w:rsidRPr="000041D7">
        <w:rPr>
          <w:rFonts w:cs="Times New Roman"/>
        </w:rPr>
        <w:t>A Fizika tantárgyból:</w:t>
      </w:r>
    </w:p>
    <w:p w14:paraId="4C3DAD02"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a mozgások</w:t>
      </w:r>
    </w:p>
    <w:p w14:paraId="752315E4"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és a dinamika alapjai témakörök épít.</w:t>
      </w:r>
    </w:p>
    <w:p w14:paraId="5E0BC8CF" w14:textId="77777777" w:rsidR="00684D8E" w:rsidRPr="000041D7" w:rsidRDefault="00684D8E" w:rsidP="00684D8E">
      <w:pPr>
        <w:spacing w:after="0"/>
        <w:ind w:left="426"/>
        <w:rPr>
          <w:rFonts w:cs="Times New Roman"/>
        </w:rPr>
      </w:pPr>
      <w:r w:rsidRPr="000041D7">
        <w:rPr>
          <w:rFonts w:cs="Times New Roman"/>
        </w:rPr>
        <w:t>A Kémia tantárgyból:</w:t>
      </w:r>
    </w:p>
    <w:p w14:paraId="05238625"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atomok szerkezete</w:t>
      </w:r>
    </w:p>
    <w:p w14:paraId="3EDDDDDB"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fémek és vegyületeik</w:t>
      </w:r>
    </w:p>
    <w:p w14:paraId="6094FF09" w14:textId="77777777" w:rsidR="00684D8E" w:rsidRPr="000041D7" w:rsidRDefault="00684D8E" w:rsidP="00684D8E">
      <w:pPr>
        <w:spacing w:after="0"/>
        <w:ind w:left="426"/>
        <w:rPr>
          <w:rFonts w:cs="Times New Roman"/>
        </w:rPr>
      </w:pPr>
      <w:r w:rsidRPr="000041D7">
        <w:rPr>
          <w:rFonts w:cs="Times New Roman"/>
        </w:rPr>
        <w:t>-</w:t>
      </w:r>
      <w:r w:rsidRPr="000041D7">
        <w:rPr>
          <w:rFonts w:cs="Times New Roman"/>
        </w:rPr>
        <w:tab/>
        <w:t>nemfémes elemek és vegyületeik</w:t>
      </w:r>
    </w:p>
    <w:p w14:paraId="476FBAD0" w14:textId="4F08EC5D" w:rsidR="008553B5" w:rsidRPr="000041D7" w:rsidRDefault="00684D8E" w:rsidP="00684D8E">
      <w:pPr>
        <w:spacing w:after="0"/>
        <w:ind w:left="426"/>
        <w:rPr>
          <w:rFonts w:cs="Times New Roman"/>
        </w:rPr>
      </w:pPr>
      <w:r w:rsidRPr="000041D7">
        <w:rPr>
          <w:rFonts w:cs="Times New Roman"/>
        </w:rPr>
        <w:t>-</w:t>
      </w:r>
      <w:r w:rsidRPr="000041D7">
        <w:rPr>
          <w:rFonts w:cs="Times New Roman"/>
        </w:rPr>
        <w:tab/>
        <w:t>műanyagok</w:t>
      </w:r>
    </w:p>
    <w:p w14:paraId="245E91DC" w14:textId="77777777" w:rsidR="008553B5" w:rsidRPr="000041D7" w:rsidRDefault="008553B5" w:rsidP="008553B5">
      <w:pPr>
        <w:spacing w:after="0"/>
        <w:ind w:left="426"/>
        <w:rPr>
          <w:rFonts w:cs="Times New Roman"/>
        </w:rPr>
      </w:pPr>
    </w:p>
    <w:p w14:paraId="5B0E65A9"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Témakörök</w:t>
      </w:r>
    </w:p>
    <w:p w14:paraId="525EDBD6" w14:textId="56CA3C26"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Alapfogalmak</w:t>
      </w:r>
    </w:p>
    <w:p w14:paraId="7D008FF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Alapfogalmak</w:t>
      </w:r>
    </w:p>
    <w:p w14:paraId="199FD58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Gépészetben gyakorta használatos anyagok alapvető fizikai, kémiai, mechanikai, technológiai tulajdonságai:</w:t>
      </w:r>
    </w:p>
    <w:p w14:paraId="23CEFA4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nyersanyag, alapanyag, elő-gyártmány, segédanyag </w:t>
      </w:r>
    </w:p>
    <w:p w14:paraId="56634629" w14:textId="3510EFB1" w:rsidR="00684D8E" w:rsidRPr="000041D7" w:rsidRDefault="00684D8E" w:rsidP="00684D8E">
      <w:pPr>
        <w:tabs>
          <w:tab w:val="left" w:pos="1418"/>
          <w:tab w:val="right" w:pos="9072"/>
        </w:tabs>
        <w:spacing w:after="0"/>
        <w:ind w:left="851"/>
        <w:rPr>
          <w:rFonts w:cs="Times New Roman"/>
        </w:rPr>
      </w:pPr>
      <w:r w:rsidRPr="000041D7">
        <w:rPr>
          <w:rFonts w:cs="Times New Roman"/>
        </w:rPr>
        <w:t>Fémtani alapfogalmak</w:t>
      </w:r>
    </w:p>
    <w:p w14:paraId="398775B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fémek kristályrendszerei</w:t>
      </w:r>
    </w:p>
    <w:p w14:paraId="1CBC2A7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színfémek kristályosodásának főbb jellemzői</w:t>
      </w:r>
    </w:p>
    <w:p w14:paraId="79B55B5C"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kristályosodási sebesség- és képesség,</w:t>
      </w:r>
    </w:p>
    <w:p w14:paraId="3D7ED39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polikrisztallin</w:t>
      </w:r>
      <w:proofErr w:type="spellEnd"/>
      <w:r w:rsidRPr="000041D7">
        <w:rPr>
          <w:rFonts w:cs="Times New Roman"/>
        </w:rPr>
        <w:t xml:space="preserve"> dermedés,</w:t>
      </w:r>
    </w:p>
    <w:p w14:paraId="4588AC7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rácshibák, </w:t>
      </w:r>
      <w:proofErr w:type="spellStart"/>
      <w:r w:rsidRPr="000041D7">
        <w:rPr>
          <w:rFonts w:cs="Times New Roman"/>
        </w:rPr>
        <w:t>diszlokáció</w:t>
      </w:r>
      <w:proofErr w:type="spellEnd"/>
      <w:r w:rsidRPr="000041D7">
        <w:rPr>
          <w:rFonts w:cs="Times New Roman"/>
        </w:rPr>
        <w:t>,</w:t>
      </w:r>
    </w:p>
    <w:p w14:paraId="274D0BD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a vas allotróp átalakulása lehűlési és hevítési görbéjével</w:t>
      </w:r>
    </w:p>
    <w:p w14:paraId="51CB792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Ötvözet fogalma, az ötvözés módja, az ötvözetet alkotó fémek kapcsolata</w:t>
      </w:r>
    </w:p>
    <w:p w14:paraId="05F32B9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a kétalkotós ötvözettípusok lehűlési folyamata</w:t>
      </w:r>
    </w:p>
    <w:p w14:paraId="5CDC7E6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kétalkotós egyensúlyi diagram fogalma, lényege</w:t>
      </w:r>
    </w:p>
    <w:p w14:paraId="11E9E58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a lehűlési görbe felvételének módszere</w:t>
      </w:r>
    </w:p>
    <w:p w14:paraId="551710A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kétalkotós egyensúlyi diagram szerkesztését lehűlési görbékből</w:t>
      </w:r>
    </w:p>
    <w:p w14:paraId="70E7DC98"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kétalkotós egyensúlyi diagramok olvasási szabályai</w:t>
      </w:r>
    </w:p>
    <w:p w14:paraId="0A0696F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Két fém egyensúlyi diagramjai, ha a képződő szövetelem:</w:t>
      </w:r>
    </w:p>
    <w:p w14:paraId="39D9B92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szilárd oldat</w:t>
      </w:r>
    </w:p>
    <w:p w14:paraId="709FDA1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eutektikum</w:t>
      </w:r>
    </w:p>
    <w:p w14:paraId="3F7E798D"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szilárd oldat és eutektikum</w:t>
      </w:r>
    </w:p>
    <w:p w14:paraId="1C24799C" w14:textId="7209DDED" w:rsidR="008553B5" w:rsidRPr="000041D7" w:rsidRDefault="00684D8E" w:rsidP="00684D8E">
      <w:pPr>
        <w:spacing w:after="0"/>
        <w:ind w:left="851"/>
        <w:rPr>
          <w:rFonts w:cs="Times New Roman"/>
        </w:rPr>
      </w:pPr>
      <w:r w:rsidRPr="000041D7">
        <w:rPr>
          <w:rFonts w:cs="Times New Roman"/>
        </w:rPr>
        <w:t>-</w:t>
      </w:r>
      <w:r w:rsidRPr="000041D7">
        <w:rPr>
          <w:rFonts w:cs="Times New Roman"/>
        </w:rPr>
        <w:tab/>
        <w:t>az acél gyors hűtésekor bekövetkező változások, C-görbék</w:t>
      </w:r>
    </w:p>
    <w:p w14:paraId="3E5A197B" w14:textId="77777777" w:rsidR="008553B5" w:rsidRPr="000041D7" w:rsidRDefault="008553B5" w:rsidP="008553B5">
      <w:pPr>
        <w:tabs>
          <w:tab w:val="left" w:pos="1418"/>
          <w:tab w:val="right" w:pos="9072"/>
        </w:tabs>
        <w:spacing w:after="0"/>
        <w:ind w:left="851"/>
        <w:rPr>
          <w:rFonts w:cs="Times New Roman"/>
        </w:rPr>
      </w:pPr>
    </w:p>
    <w:p w14:paraId="21906C49" w14:textId="7FFF0455"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Fémes szerkezeti anyagok</w:t>
      </w:r>
    </w:p>
    <w:p w14:paraId="51F81A1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Nyersvasak és jellemző összetételük</w:t>
      </w:r>
    </w:p>
    <w:p w14:paraId="360E5E5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lastRenderedPageBreak/>
        <w:t>Acélok csoportosítása, jelölése összetétel, tulajdonság és felhasználás szerint</w:t>
      </w:r>
    </w:p>
    <w:p w14:paraId="60452177"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Acélok szerkezeti elemek céljára</w:t>
      </w:r>
    </w:p>
    <w:p w14:paraId="5721BC7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képlékeny alakításra alkalmas acélok</w:t>
      </w:r>
    </w:p>
    <w:p w14:paraId="444883E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automata acélok</w:t>
      </w:r>
    </w:p>
    <w:p w14:paraId="2CF8871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betonacélok</w:t>
      </w:r>
    </w:p>
    <w:p w14:paraId="5562445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sínacélok</w:t>
      </w:r>
    </w:p>
    <w:p w14:paraId="35E5453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rugóacélok</w:t>
      </w:r>
    </w:p>
    <w:p w14:paraId="379CB62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golyóscsapágy acélok</w:t>
      </w:r>
    </w:p>
    <w:p w14:paraId="1205D7D5"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szelepacélok</w:t>
      </w:r>
    </w:p>
    <w:p w14:paraId="0535C70C"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bevonatolt</w:t>
      </w:r>
      <w:proofErr w:type="spellEnd"/>
      <w:r w:rsidRPr="000041D7">
        <w:rPr>
          <w:rFonts w:cs="Times New Roman"/>
        </w:rPr>
        <w:t xml:space="preserve"> acélok</w:t>
      </w:r>
    </w:p>
    <w:p w14:paraId="7B21C177"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Acélok szerkezetépítés céljára</w:t>
      </w:r>
    </w:p>
    <w:p w14:paraId="5907F59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melegen hengerelt acélok</w:t>
      </w:r>
    </w:p>
    <w:p w14:paraId="216518A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finomszemcsés szerkezeti acélok</w:t>
      </w:r>
    </w:p>
    <w:p w14:paraId="3E6F184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Hőkezelési célú acélok</w:t>
      </w:r>
    </w:p>
    <w:p w14:paraId="4704422D"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felület edzhető acélok</w:t>
      </w:r>
    </w:p>
    <w:p w14:paraId="096B8A0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nemesíthető acélok</w:t>
      </w:r>
    </w:p>
    <w:p w14:paraId="7D9ABB3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betétben edzhető acélok</w:t>
      </w:r>
    </w:p>
    <w:p w14:paraId="340CAE7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nitridálható</w:t>
      </w:r>
      <w:proofErr w:type="spellEnd"/>
      <w:r w:rsidRPr="000041D7">
        <w:rPr>
          <w:rFonts w:cs="Times New Roman"/>
        </w:rPr>
        <w:t xml:space="preserve"> acélok</w:t>
      </w:r>
    </w:p>
    <w:p w14:paraId="658E706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Különleges tulajdonságú acélok</w:t>
      </w:r>
    </w:p>
    <w:p w14:paraId="247C44A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melegszilárd</w:t>
      </w:r>
      <w:proofErr w:type="spellEnd"/>
      <w:r w:rsidRPr="000041D7">
        <w:rPr>
          <w:rFonts w:cs="Times New Roman"/>
        </w:rPr>
        <w:t xml:space="preserve"> acélok</w:t>
      </w:r>
    </w:p>
    <w:p w14:paraId="4E630EA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hidegszívós acélok </w:t>
      </w:r>
    </w:p>
    <w:p w14:paraId="49357E19"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korrózióálló acélok</w:t>
      </w:r>
    </w:p>
    <w:p w14:paraId="24335AB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hőálló acélok</w:t>
      </w:r>
    </w:p>
    <w:p w14:paraId="612C5CA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Szerszámacélok</w:t>
      </w:r>
    </w:p>
    <w:p w14:paraId="7DEB264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hideg alakító szerszámacélok</w:t>
      </w:r>
    </w:p>
    <w:p w14:paraId="4128EAD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meleg alakító szerszámacélok</w:t>
      </w:r>
    </w:p>
    <w:p w14:paraId="59C6A4B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műanyag megmunkáló szerszámacélok</w:t>
      </w:r>
    </w:p>
    <w:p w14:paraId="34A982B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gyors acélok</w:t>
      </w:r>
    </w:p>
    <w:p w14:paraId="660904A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Acélöntvények</w:t>
      </w:r>
    </w:p>
    <w:p w14:paraId="0303F71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ötvözetlen acélöntvények</w:t>
      </w:r>
    </w:p>
    <w:p w14:paraId="4A2A522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ötvözött acélöntvények</w:t>
      </w:r>
    </w:p>
    <w:p w14:paraId="549F134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Öntöttvasak</w:t>
      </w:r>
    </w:p>
    <w:p w14:paraId="75B3DC4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lemezgrafitos öntöttvasak</w:t>
      </w:r>
    </w:p>
    <w:p w14:paraId="1016FDF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gömbgrafitos öntöttvasak</w:t>
      </w:r>
    </w:p>
    <w:p w14:paraId="5D1ABD88"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ötvözött öntöttvasak</w:t>
      </w:r>
    </w:p>
    <w:p w14:paraId="65E5F67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temper</w:t>
      </w:r>
      <w:proofErr w:type="spellEnd"/>
      <w:r w:rsidRPr="000041D7">
        <w:rPr>
          <w:rFonts w:cs="Times New Roman"/>
        </w:rPr>
        <w:t xml:space="preserve"> vasak</w:t>
      </w:r>
    </w:p>
    <w:p w14:paraId="422C9722"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Alumínium tulajdonságai, a szennyező- és ötvöző anyagok hatása</w:t>
      </w:r>
    </w:p>
    <w:p w14:paraId="43AEC8C5"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Az alumíniumötvözetek csoportosításának alapja, felhasználási területük</w:t>
      </w:r>
    </w:p>
    <w:p w14:paraId="23590A1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Réz tulajdonságai, előállítása, ötvözetei, felhasználási területei</w:t>
      </w:r>
    </w:p>
    <w:p w14:paraId="3C96F5E0" w14:textId="29E56DCD" w:rsidR="008553B5" w:rsidRPr="000041D7" w:rsidRDefault="00684D8E" w:rsidP="00684D8E">
      <w:pPr>
        <w:spacing w:after="0"/>
        <w:ind w:left="851"/>
        <w:rPr>
          <w:rFonts w:cs="Times New Roman"/>
        </w:rPr>
      </w:pPr>
      <w:r w:rsidRPr="000041D7">
        <w:rPr>
          <w:rFonts w:cs="Times New Roman"/>
        </w:rPr>
        <w:t>Ón és az ólom tulajdonságai, ötvözetei, jellemző felhasználási területei</w:t>
      </w:r>
    </w:p>
    <w:p w14:paraId="0663658D" w14:textId="77777777" w:rsidR="008553B5" w:rsidRPr="000041D7" w:rsidRDefault="008553B5" w:rsidP="008553B5">
      <w:pPr>
        <w:tabs>
          <w:tab w:val="left" w:pos="1418"/>
          <w:tab w:val="right" w:pos="9072"/>
        </w:tabs>
        <w:spacing w:after="0"/>
        <w:ind w:left="851"/>
        <w:rPr>
          <w:rFonts w:cs="Times New Roman"/>
        </w:rPr>
      </w:pPr>
    </w:p>
    <w:p w14:paraId="2E3B772A" w14:textId="174998EC"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Nemfémes szerkezeti anyagok</w:t>
      </w:r>
    </w:p>
    <w:p w14:paraId="41C87F77"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Műanyag fogalma</w:t>
      </w:r>
    </w:p>
    <w:p w14:paraId="43CEDB2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Műanyagok előnyös és hátrányos tulajdonságai</w:t>
      </w:r>
    </w:p>
    <w:p w14:paraId="71B99E8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Műanyagok fő csoportjai és legjellemzőbb tulajdonságai</w:t>
      </w:r>
    </w:p>
    <w:p w14:paraId="7904D3C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termoplasztok</w:t>
      </w:r>
    </w:p>
    <w:p w14:paraId="493D4EA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duroplasztok</w:t>
      </w:r>
      <w:proofErr w:type="spellEnd"/>
    </w:p>
    <w:p w14:paraId="4FFE98D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elasztomerek</w:t>
      </w:r>
    </w:p>
    <w:p w14:paraId="753AFAF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egyéb nemfémes anyagok</w:t>
      </w:r>
    </w:p>
    <w:p w14:paraId="72BC08FC"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kerámiák</w:t>
      </w:r>
    </w:p>
    <w:p w14:paraId="32B1B198"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kompozit anyagok</w:t>
      </w:r>
    </w:p>
    <w:p w14:paraId="65F6EC68"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üveg</w:t>
      </w:r>
    </w:p>
    <w:p w14:paraId="4CD849F7"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fa</w:t>
      </w:r>
    </w:p>
    <w:p w14:paraId="209A700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papír</w:t>
      </w:r>
    </w:p>
    <w:p w14:paraId="5FC9B56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textilanyagok</w:t>
      </w:r>
    </w:p>
    <w:p w14:paraId="58422FD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bőr</w:t>
      </w:r>
    </w:p>
    <w:p w14:paraId="3A574ECA" w14:textId="7E319CF2" w:rsidR="008553B5" w:rsidRPr="000041D7" w:rsidRDefault="00684D8E" w:rsidP="00684D8E">
      <w:pPr>
        <w:spacing w:after="0"/>
        <w:ind w:left="851"/>
        <w:rPr>
          <w:rFonts w:cs="Times New Roman"/>
        </w:rPr>
      </w:pPr>
      <w:r w:rsidRPr="000041D7">
        <w:rPr>
          <w:rFonts w:cs="Times New Roman"/>
        </w:rPr>
        <w:t>-</w:t>
      </w:r>
      <w:r w:rsidRPr="000041D7">
        <w:rPr>
          <w:rFonts w:cs="Times New Roman"/>
        </w:rPr>
        <w:tab/>
        <w:t>kenőanyagok</w:t>
      </w:r>
    </w:p>
    <w:p w14:paraId="42766EA1" w14:textId="77777777" w:rsidR="008553B5" w:rsidRPr="000041D7" w:rsidRDefault="008553B5" w:rsidP="008553B5">
      <w:pPr>
        <w:tabs>
          <w:tab w:val="left" w:pos="1418"/>
          <w:tab w:val="right" w:pos="9072"/>
        </w:tabs>
        <w:spacing w:after="0"/>
        <w:ind w:left="851"/>
        <w:rPr>
          <w:rFonts w:cs="Times New Roman"/>
        </w:rPr>
      </w:pPr>
    </w:p>
    <w:p w14:paraId="547EE8C2" w14:textId="0B51516F"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proofErr w:type="spellStart"/>
      <w:r w:rsidRPr="000041D7">
        <w:rPr>
          <w:rFonts w:cs="Times New Roman"/>
          <w:b/>
          <w:i/>
        </w:rPr>
        <w:t>Öntészet</w:t>
      </w:r>
      <w:proofErr w:type="spellEnd"/>
      <w:r w:rsidRPr="000041D7">
        <w:rPr>
          <w:rFonts w:cs="Times New Roman"/>
          <w:b/>
          <w:i/>
        </w:rPr>
        <w:t>, meleg alakítások, hőkezelések</w:t>
      </w:r>
    </w:p>
    <w:p w14:paraId="57268309" w14:textId="77777777" w:rsidR="00684D8E" w:rsidRPr="000041D7" w:rsidRDefault="00684D8E" w:rsidP="00684D8E">
      <w:pPr>
        <w:tabs>
          <w:tab w:val="left" w:pos="1418"/>
          <w:tab w:val="right" w:pos="9072"/>
        </w:tabs>
        <w:spacing w:after="0"/>
        <w:ind w:left="851"/>
        <w:rPr>
          <w:rFonts w:cs="Times New Roman"/>
        </w:rPr>
      </w:pPr>
      <w:proofErr w:type="spellStart"/>
      <w:r w:rsidRPr="000041D7">
        <w:rPr>
          <w:rFonts w:cs="Times New Roman"/>
        </w:rPr>
        <w:t>Öntészet</w:t>
      </w:r>
      <w:proofErr w:type="spellEnd"/>
    </w:p>
    <w:p w14:paraId="7B7DC20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Az öntés célja, jelentősége</w:t>
      </w:r>
    </w:p>
    <w:p w14:paraId="2288F3D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 xml:space="preserve">Az </w:t>
      </w:r>
      <w:proofErr w:type="spellStart"/>
      <w:r w:rsidRPr="000041D7">
        <w:rPr>
          <w:rFonts w:cs="Times New Roman"/>
        </w:rPr>
        <w:t>öntészet</w:t>
      </w:r>
      <w:proofErr w:type="spellEnd"/>
      <w:r w:rsidRPr="000041D7">
        <w:rPr>
          <w:rFonts w:cs="Times New Roman"/>
        </w:rPr>
        <w:t xml:space="preserve"> munkafolyamatai</w:t>
      </w:r>
    </w:p>
    <w:p w14:paraId="7AFE3CD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formakészítés</w:t>
      </w:r>
    </w:p>
    <w:p w14:paraId="066FF7F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olvasztás, öntés</w:t>
      </w:r>
    </w:p>
    <w:p w14:paraId="10898BA4"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öntvénytisztítás, kikészítés</w:t>
      </w:r>
    </w:p>
    <w:p w14:paraId="07BEC72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Homokformázás</w:t>
      </w:r>
    </w:p>
    <w:p w14:paraId="3CEBF6D2"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Precíziós öntés</w:t>
      </w:r>
    </w:p>
    <w:p w14:paraId="4368983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Állandó formába öntések</w:t>
      </w:r>
    </w:p>
    <w:p w14:paraId="1EA4BCEB"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gravitációs öntés,</w:t>
      </w:r>
    </w:p>
    <w:p w14:paraId="30F040AA"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nyomásos öntés,</w:t>
      </w:r>
    </w:p>
    <w:p w14:paraId="0BED839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a centrifugál öntés</w:t>
      </w:r>
    </w:p>
    <w:p w14:paraId="31DD01E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Képlékeny meleg alakítások</w:t>
      </w:r>
    </w:p>
    <w:p w14:paraId="069FE068"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Csoportosításuk</w:t>
      </w:r>
    </w:p>
    <w:p w14:paraId="3E709A32"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kovácsolás</w:t>
      </w:r>
    </w:p>
    <w:p w14:paraId="00D854A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sajtolás</w:t>
      </w:r>
    </w:p>
    <w:p w14:paraId="063407AD"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hengerlés</w:t>
      </w:r>
    </w:p>
    <w:p w14:paraId="1517212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Egyéb meleg alakító eljárások</w:t>
      </w:r>
    </w:p>
    <w:p w14:paraId="335EFDE9"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Szabadon alakító kovácsolás szerszámai, műveletei</w:t>
      </w:r>
    </w:p>
    <w:p w14:paraId="5E3FA512" w14:textId="77777777" w:rsidR="00684D8E" w:rsidRPr="000041D7" w:rsidRDefault="00684D8E" w:rsidP="00684D8E">
      <w:pPr>
        <w:tabs>
          <w:tab w:val="left" w:pos="1418"/>
          <w:tab w:val="right" w:pos="9072"/>
        </w:tabs>
        <w:spacing w:after="0"/>
        <w:ind w:left="851"/>
        <w:rPr>
          <w:rFonts w:cs="Times New Roman"/>
        </w:rPr>
      </w:pPr>
      <w:proofErr w:type="spellStart"/>
      <w:r w:rsidRPr="000041D7">
        <w:rPr>
          <w:rFonts w:cs="Times New Roman"/>
        </w:rPr>
        <w:t>Süllyesztékes</w:t>
      </w:r>
      <w:proofErr w:type="spellEnd"/>
      <w:r w:rsidRPr="000041D7">
        <w:rPr>
          <w:rFonts w:cs="Times New Roman"/>
        </w:rPr>
        <w:t xml:space="preserve"> kovácsolás</w:t>
      </w:r>
    </w:p>
    <w:p w14:paraId="4AAC964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Hengerlés berendezése, anyagai, technológiája</w:t>
      </w:r>
    </w:p>
    <w:p w14:paraId="5A0D18F9"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Sajtolás berendezései, anyagai, technológiája</w:t>
      </w:r>
    </w:p>
    <w:p w14:paraId="4383EEBC"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Hőkezelések</w:t>
      </w:r>
    </w:p>
    <w:p w14:paraId="376A79D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Hőkezelések csoportosítása, műveletei</w:t>
      </w:r>
    </w:p>
    <w:p w14:paraId="0AD00066"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Hőkezelő berendezések</w:t>
      </w:r>
    </w:p>
    <w:p w14:paraId="68AC08B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Acél hőkezelése</w:t>
      </w:r>
    </w:p>
    <w:p w14:paraId="2AD84A00"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keményítő hőkezelések</w:t>
      </w:r>
    </w:p>
    <w:p w14:paraId="469BA7D5"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egyneműsítő izzítások</w:t>
      </w:r>
    </w:p>
    <w:p w14:paraId="5C827B4E"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szívósság fokozó hőkezelések</w:t>
      </w:r>
    </w:p>
    <w:p w14:paraId="14C152E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kérgesítő eljárások</w:t>
      </w:r>
    </w:p>
    <w:p w14:paraId="579538A9"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nitridálás</w:t>
      </w:r>
      <w:proofErr w:type="spellEnd"/>
    </w:p>
    <w:p w14:paraId="12AB8AB5"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ötvöző hőkezelések</w:t>
      </w:r>
    </w:p>
    <w:p w14:paraId="59F4F707"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Öntöttvas hőkezelése</w:t>
      </w:r>
    </w:p>
    <w:p w14:paraId="25B5A701"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szürkeöntvények hőkezelése</w:t>
      </w:r>
    </w:p>
    <w:p w14:paraId="44D49493"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w:t>
      </w:r>
      <w:r w:rsidRPr="000041D7">
        <w:rPr>
          <w:rFonts w:cs="Times New Roman"/>
        </w:rPr>
        <w:tab/>
        <w:t>fehéröntvények hőkezelése</w:t>
      </w:r>
    </w:p>
    <w:p w14:paraId="2A54A29F" w14:textId="77777777" w:rsidR="00684D8E" w:rsidRPr="000041D7" w:rsidRDefault="00684D8E" w:rsidP="00684D8E">
      <w:pPr>
        <w:tabs>
          <w:tab w:val="left" w:pos="1418"/>
          <w:tab w:val="right" w:pos="9072"/>
        </w:tabs>
        <w:spacing w:after="0"/>
        <w:ind w:left="851"/>
        <w:rPr>
          <w:rFonts w:cs="Times New Roman"/>
        </w:rPr>
      </w:pPr>
      <w:r w:rsidRPr="000041D7">
        <w:rPr>
          <w:rFonts w:cs="Times New Roman"/>
        </w:rPr>
        <w:t>Ötvöző anyagok befolyása az anyag hő kezelhetőségi tulajdonságaira</w:t>
      </w:r>
    </w:p>
    <w:p w14:paraId="0BEF71BA" w14:textId="77777777" w:rsidR="00684D8E" w:rsidRPr="000041D7" w:rsidRDefault="00684D8E" w:rsidP="00684D8E">
      <w:pPr>
        <w:tabs>
          <w:tab w:val="left" w:pos="1418"/>
          <w:tab w:val="right" w:pos="9072"/>
        </w:tabs>
        <w:spacing w:after="0"/>
        <w:ind w:left="851"/>
        <w:rPr>
          <w:rFonts w:cs="Times New Roman"/>
        </w:rPr>
      </w:pPr>
      <w:proofErr w:type="spellStart"/>
      <w:r w:rsidRPr="000041D7">
        <w:rPr>
          <w:rFonts w:cs="Times New Roman"/>
        </w:rPr>
        <w:t>Dekarbonizációs</w:t>
      </w:r>
      <w:proofErr w:type="spellEnd"/>
      <w:r w:rsidRPr="000041D7">
        <w:rPr>
          <w:rFonts w:cs="Times New Roman"/>
        </w:rPr>
        <w:t xml:space="preserve"> jelenség hatásai</w:t>
      </w:r>
    </w:p>
    <w:p w14:paraId="23B44540" w14:textId="7BEA9661" w:rsidR="008553B5" w:rsidRPr="000041D7" w:rsidRDefault="00684D8E" w:rsidP="00684D8E">
      <w:pPr>
        <w:spacing w:after="0"/>
        <w:ind w:left="851"/>
        <w:rPr>
          <w:rFonts w:cs="Times New Roman"/>
        </w:rPr>
      </w:pPr>
      <w:r w:rsidRPr="000041D7">
        <w:rPr>
          <w:rFonts w:cs="Times New Roman"/>
        </w:rPr>
        <w:t>Alumínium és ötvözeteinek hőkezelése</w:t>
      </w:r>
    </w:p>
    <w:p w14:paraId="55D17BDE" w14:textId="77777777" w:rsidR="008553B5" w:rsidRPr="000041D7" w:rsidRDefault="008553B5" w:rsidP="008553B5">
      <w:pPr>
        <w:tabs>
          <w:tab w:val="left" w:pos="1418"/>
          <w:tab w:val="right" w:pos="9072"/>
        </w:tabs>
        <w:spacing w:after="0"/>
        <w:ind w:left="851"/>
        <w:rPr>
          <w:rFonts w:cs="Times New Roman"/>
        </w:rPr>
      </w:pPr>
    </w:p>
    <w:p w14:paraId="6089E8C2" w14:textId="70028FBA" w:rsidR="008553B5" w:rsidRPr="000041D7" w:rsidRDefault="00684D8E"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Kötések</w:t>
      </w:r>
    </w:p>
    <w:p w14:paraId="3326AD7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Hegesztés</w:t>
      </w:r>
    </w:p>
    <w:p w14:paraId="6DD97B5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lastRenderedPageBreak/>
        <w:t>Hegeszthetőség fogalma</w:t>
      </w:r>
    </w:p>
    <w:p w14:paraId="4B5D423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Hegesztő eljárások csoportosítása</w:t>
      </w:r>
    </w:p>
    <w:p w14:paraId="53C15B9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bevont elektródás ívhegesztés</w:t>
      </w:r>
    </w:p>
    <w:p w14:paraId="3BE3B17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fogyó elektródás, semleges védőgázos ívhegesztés</w:t>
      </w:r>
    </w:p>
    <w:p w14:paraId="291C9EA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fogyó elektródás, aktív védőgázos ívhegesztés</w:t>
      </w:r>
    </w:p>
    <w:p w14:paraId="49FFB79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volfram</w:t>
      </w:r>
      <w:proofErr w:type="spellEnd"/>
      <w:r w:rsidRPr="000041D7">
        <w:rPr>
          <w:rFonts w:cs="Times New Roman"/>
        </w:rPr>
        <w:t xml:space="preserve"> elektródás, semleges védőgázos ívhegesztés</w:t>
      </w:r>
    </w:p>
    <w:p w14:paraId="723257B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Lánghegesztés és lángvágás technológiája</w:t>
      </w:r>
    </w:p>
    <w:p w14:paraId="105D0FF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Egyéb ömlesztő hegesztő eljárások</w:t>
      </w:r>
    </w:p>
    <w:p w14:paraId="5D39EE4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fedett ívű hegesztés</w:t>
      </w:r>
    </w:p>
    <w:p w14:paraId="12766C6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plazmahegesztés</w:t>
      </w:r>
    </w:p>
    <w:p w14:paraId="6428E8F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elektronsugaras hegesztés</w:t>
      </w:r>
    </w:p>
    <w:p w14:paraId="107DD46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lézersugaras hegesztés</w:t>
      </w:r>
    </w:p>
    <w:p w14:paraId="464B0FC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aluminotermikus hegesztés</w:t>
      </w:r>
    </w:p>
    <w:p w14:paraId="48A8DEE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Ellenállás hegesztések</w:t>
      </w:r>
    </w:p>
    <w:p w14:paraId="117CBBD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ponthegesztés</w:t>
      </w:r>
    </w:p>
    <w:p w14:paraId="793F9C4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vonalhegesztés</w:t>
      </w:r>
    </w:p>
    <w:p w14:paraId="185AE97F"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dudorhegesztés</w:t>
      </w:r>
    </w:p>
    <w:p w14:paraId="72BC6C4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tompahegesztés</w:t>
      </w:r>
    </w:p>
    <w:p w14:paraId="4193A48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fólia- és iker fóliahegesztés</w:t>
      </w:r>
    </w:p>
    <w:p w14:paraId="581BD83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sajtoló hegesztési eljárások</w:t>
      </w:r>
    </w:p>
    <w:p w14:paraId="3F43660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acél- és vasöntvények hegesztése</w:t>
      </w:r>
    </w:p>
    <w:p w14:paraId="17AE6B3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Alumínium- és ötvözetei hegesztése</w:t>
      </w:r>
    </w:p>
    <w:p w14:paraId="1954182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Réz- és ötvözetei hegesztése</w:t>
      </w:r>
    </w:p>
    <w:p w14:paraId="4A2FCE6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Műanyaghegesztő eljárások</w:t>
      </w:r>
    </w:p>
    <w:p w14:paraId="270E731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hegesztés előkészítő- és utólagos munkálatai</w:t>
      </w:r>
    </w:p>
    <w:p w14:paraId="706287E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Hegesztési hibák</w:t>
      </w:r>
    </w:p>
    <w:p w14:paraId="0F05AD59" w14:textId="1CB2BB39" w:rsidR="009824BF" w:rsidRPr="000041D7" w:rsidRDefault="009824BF" w:rsidP="009824BF">
      <w:pPr>
        <w:tabs>
          <w:tab w:val="left" w:pos="1418"/>
          <w:tab w:val="right" w:pos="9072"/>
        </w:tabs>
        <w:spacing w:after="0"/>
        <w:ind w:left="851"/>
        <w:rPr>
          <w:rFonts w:cs="Times New Roman"/>
        </w:rPr>
      </w:pPr>
      <w:r w:rsidRPr="000041D7">
        <w:rPr>
          <w:rFonts w:cs="Times New Roman"/>
        </w:rPr>
        <w:t>Forrasztás</w:t>
      </w:r>
    </w:p>
    <w:p w14:paraId="67D7FAC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Forrasztás meghatározása, technológiája</w:t>
      </w:r>
    </w:p>
    <w:p w14:paraId="63BCC77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Forraszanyag fogalma, megválasztásának szempontjai</w:t>
      </w:r>
    </w:p>
    <w:p w14:paraId="5C3DD16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Forrasztási technológiák csoportosítása a forrasztás hőmérséklete szerint</w:t>
      </w:r>
    </w:p>
    <w:p w14:paraId="4A97A287" w14:textId="77777777" w:rsidR="009824BF" w:rsidRPr="000041D7" w:rsidRDefault="009824BF" w:rsidP="009824BF">
      <w:pPr>
        <w:tabs>
          <w:tab w:val="left" w:pos="1418"/>
          <w:tab w:val="right" w:pos="9072"/>
        </w:tabs>
        <w:spacing w:after="0"/>
        <w:ind w:left="851"/>
        <w:rPr>
          <w:rFonts w:cs="Times New Roman"/>
        </w:rPr>
      </w:pPr>
      <w:proofErr w:type="spellStart"/>
      <w:r w:rsidRPr="000041D7">
        <w:rPr>
          <w:rFonts w:cs="Times New Roman"/>
        </w:rPr>
        <w:t>Folyasztó</w:t>
      </w:r>
      <w:proofErr w:type="spellEnd"/>
      <w:r w:rsidRPr="000041D7">
        <w:rPr>
          <w:rFonts w:cs="Times New Roman"/>
        </w:rPr>
        <w:t xml:space="preserve"> szer feladata, jellemző tulajdonságai</w:t>
      </w:r>
    </w:p>
    <w:p w14:paraId="3642F8C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Forrasztópákával végzett forrasztő eljárások</w:t>
      </w:r>
    </w:p>
    <w:p w14:paraId="424E94B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Lángforrasztási eljárások</w:t>
      </w:r>
    </w:p>
    <w:p w14:paraId="5BAB8FE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Fémragasztás</w:t>
      </w:r>
    </w:p>
    <w:p w14:paraId="5FBBD0C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fémragasztás célja, alkalmazási területei</w:t>
      </w:r>
    </w:p>
    <w:p w14:paraId="43454FE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Ragasztóanyagok</w:t>
      </w:r>
    </w:p>
    <w:p w14:paraId="551793E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ragasztás technológiája</w:t>
      </w:r>
    </w:p>
    <w:p w14:paraId="25B35702" w14:textId="049110B5" w:rsidR="008553B5" w:rsidRPr="000041D7" w:rsidRDefault="009824BF" w:rsidP="009824BF">
      <w:pPr>
        <w:spacing w:after="0"/>
        <w:ind w:left="851"/>
        <w:rPr>
          <w:rFonts w:cs="Times New Roman"/>
        </w:rPr>
      </w:pPr>
      <w:r w:rsidRPr="000041D7">
        <w:rPr>
          <w:rFonts w:cs="Times New Roman"/>
        </w:rPr>
        <w:t>Különféle anyagok ragasztása</w:t>
      </w:r>
    </w:p>
    <w:p w14:paraId="6C1DBD38" w14:textId="77777777" w:rsidR="008553B5" w:rsidRPr="000041D7" w:rsidRDefault="008553B5" w:rsidP="008553B5">
      <w:pPr>
        <w:tabs>
          <w:tab w:val="left" w:pos="1418"/>
          <w:tab w:val="right" w:pos="9072"/>
        </w:tabs>
        <w:spacing w:after="0"/>
        <w:ind w:left="851"/>
        <w:rPr>
          <w:rFonts w:cs="Times New Roman"/>
        </w:rPr>
      </w:pPr>
    </w:p>
    <w:p w14:paraId="4BF0F0D9" w14:textId="12D3B453"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Forgács nélküli hideg alakítások</w:t>
      </w:r>
    </w:p>
    <w:p w14:paraId="7ABE365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Forgács nélküli hidegalakítások jelentősége és gazdaságossága</w:t>
      </w:r>
    </w:p>
    <w:p w14:paraId="6E38A5F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Hidegalakító műveletek</w:t>
      </w:r>
    </w:p>
    <w:p w14:paraId="0E43CB4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vágás</w:t>
      </w:r>
    </w:p>
    <w:p w14:paraId="59DA0E7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darabolás</w:t>
      </w:r>
    </w:p>
    <w:p w14:paraId="1D6A343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kivágás, lyukasztás</w:t>
      </w:r>
    </w:p>
    <w:p w14:paraId="0E60F56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hajlítás</w:t>
      </w:r>
    </w:p>
    <w:p w14:paraId="38B3FDD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mélyhúzás</w:t>
      </w:r>
    </w:p>
    <w:p w14:paraId="6C1EC1A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Térfogat-alakítások</w:t>
      </w:r>
    </w:p>
    <w:p w14:paraId="72F8109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hidegzömítés</w:t>
      </w:r>
    </w:p>
    <w:p w14:paraId="7554970F" w14:textId="31A23512" w:rsidR="008553B5" w:rsidRPr="000041D7" w:rsidRDefault="009824BF" w:rsidP="009824BF">
      <w:pPr>
        <w:spacing w:after="0"/>
        <w:ind w:left="851"/>
        <w:rPr>
          <w:rFonts w:cs="Times New Roman"/>
        </w:rPr>
      </w:pPr>
      <w:r w:rsidRPr="000041D7">
        <w:rPr>
          <w:rFonts w:cs="Times New Roman"/>
        </w:rPr>
        <w:t>-</w:t>
      </w:r>
      <w:r w:rsidRPr="000041D7">
        <w:rPr>
          <w:rFonts w:cs="Times New Roman"/>
        </w:rPr>
        <w:tab/>
        <w:t>hidegfolyatás</w:t>
      </w:r>
    </w:p>
    <w:p w14:paraId="49341FAC" w14:textId="77777777" w:rsidR="008553B5" w:rsidRPr="000041D7" w:rsidRDefault="008553B5" w:rsidP="008553B5">
      <w:pPr>
        <w:tabs>
          <w:tab w:val="left" w:pos="1418"/>
          <w:tab w:val="right" w:pos="9072"/>
        </w:tabs>
        <w:spacing w:after="0"/>
        <w:ind w:left="851"/>
        <w:rPr>
          <w:rFonts w:cs="Times New Roman"/>
        </w:rPr>
      </w:pPr>
    </w:p>
    <w:p w14:paraId="6FAFE1D2" w14:textId="69E3C271"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Forgácsolás</w:t>
      </w:r>
    </w:p>
    <w:p w14:paraId="19EA74B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Térfogat csökkentéses javítások, forgácsolás</w:t>
      </w:r>
    </w:p>
    <w:p w14:paraId="528D13C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Forgácsolás elmélete</w:t>
      </w:r>
    </w:p>
    <w:p w14:paraId="093DB8E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forgácsképződés</w:t>
      </w:r>
    </w:p>
    <w:p w14:paraId="1FEC35F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forgácsoló szerszámok él geometriája</w:t>
      </w:r>
    </w:p>
    <w:p w14:paraId="43DE09D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forgácsolási erő</w:t>
      </w:r>
    </w:p>
    <w:p w14:paraId="382D165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forgácsolás közbeni hőképződés</w:t>
      </w:r>
    </w:p>
    <w:p w14:paraId="34BDC94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szerszámkopás és élettartam</w:t>
      </w:r>
    </w:p>
    <w:p w14:paraId="6FDFE7A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Forgácsolási technológiák</w:t>
      </w:r>
    </w:p>
    <w:p w14:paraId="7BC6243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esztergálás</w:t>
      </w:r>
    </w:p>
    <w:p w14:paraId="7B674CD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fúrás, furatbővítés</w:t>
      </w:r>
    </w:p>
    <w:p w14:paraId="44FB69E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gyalulás, vésés</w:t>
      </w:r>
    </w:p>
    <w:p w14:paraId="7C1AE41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üregelés, alakhúzás</w:t>
      </w:r>
    </w:p>
    <w:p w14:paraId="2EAD150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marás</w:t>
      </w:r>
    </w:p>
    <w:p w14:paraId="410CA34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fűrészelés</w:t>
      </w:r>
    </w:p>
    <w:p w14:paraId="1CDFDC2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abrazív</w:t>
      </w:r>
      <w:proofErr w:type="spellEnd"/>
      <w:r w:rsidRPr="000041D7">
        <w:rPr>
          <w:rFonts w:cs="Times New Roman"/>
        </w:rPr>
        <w:t xml:space="preserve"> megmunkálások</w:t>
      </w:r>
    </w:p>
    <w:p w14:paraId="530E122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menetmegmunkálások</w:t>
      </w:r>
    </w:p>
    <w:p w14:paraId="5DDAFBF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fogazások</w:t>
      </w:r>
    </w:p>
    <w:p w14:paraId="350038F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Különleges anyagleválasztási technológiák</w:t>
      </w:r>
    </w:p>
    <w:p w14:paraId="64967BE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szikraforgácsolás</w:t>
      </w:r>
    </w:p>
    <w:p w14:paraId="7C1D1A4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elektrokémiai megmunkálások</w:t>
      </w:r>
    </w:p>
    <w:p w14:paraId="0385CDD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ultrahangos forgácsolás</w:t>
      </w:r>
    </w:p>
    <w:p w14:paraId="3F3685D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plazmasugaras megmunkálások</w:t>
      </w:r>
    </w:p>
    <w:p w14:paraId="49773B69" w14:textId="7249E72C" w:rsidR="008553B5"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lézeres megmunkálások</w:t>
      </w:r>
    </w:p>
    <w:p w14:paraId="7E2F0A60" w14:textId="77777777" w:rsidR="008553B5" w:rsidRPr="000041D7" w:rsidRDefault="008553B5" w:rsidP="008553B5">
      <w:pPr>
        <w:tabs>
          <w:tab w:val="left" w:pos="1418"/>
          <w:tab w:val="right" w:pos="9072"/>
        </w:tabs>
        <w:spacing w:after="0"/>
        <w:ind w:left="851"/>
        <w:rPr>
          <w:rFonts w:cs="Times New Roman"/>
        </w:rPr>
      </w:pPr>
    </w:p>
    <w:p w14:paraId="6DADFFE8" w14:textId="0DC0DC33"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Felújítási technológiák</w:t>
      </w:r>
    </w:p>
    <w:p w14:paraId="501BAA2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Térfogat növeléses alkatrész felújítási technológiák</w:t>
      </w:r>
    </w:p>
    <w:p w14:paraId="505B1B5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Felrakó hegesztési eljárások</w:t>
      </w:r>
    </w:p>
    <w:p w14:paraId="5235BB6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Fémszórás</w:t>
      </w:r>
    </w:p>
    <w:p w14:paraId="7262C7C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fémszórás lánggal</w:t>
      </w:r>
    </w:p>
    <w:p w14:paraId="52976FC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nagyfrekvenciás fémszórás</w:t>
      </w:r>
    </w:p>
    <w:p w14:paraId="16A794E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fémszórás gyakorlati alkalmazási területei</w:t>
      </w:r>
    </w:p>
    <w:p w14:paraId="3607846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Galvanizálások</w:t>
      </w:r>
    </w:p>
    <w:p w14:paraId="596F6F9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nikkelezés</w:t>
      </w:r>
    </w:p>
    <w:p w14:paraId="231987B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krómozás</w:t>
      </w:r>
    </w:p>
    <w:p w14:paraId="2579563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kadmiumozás</w:t>
      </w:r>
    </w:p>
    <w:p w14:paraId="3AED862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foszfátozás</w:t>
      </w:r>
    </w:p>
    <w:p w14:paraId="4540378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Műanyagozás</w:t>
      </w:r>
    </w:p>
    <w:p w14:paraId="4B9FC43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bevonások technológiái</w:t>
      </w:r>
    </w:p>
    <w:p w14:paraId="4B380B7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lángszórásos műanyagozás</w:t>
      </w:r>
    </w:p>
    <w:p w14:paraId="401D7E2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lebegtetett poros műanyagozás</w:t>
      </w:r>
    </w:p>
    <w:p w14:paraId="467D331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gázégő nélküli porszórás</w:t>
      </w:r>
    </w:p>
    <w:p w14:paraId="4C1D2D6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bemártásos eljárás</w:t>
      </w:r>
    </w:p>
    <w:p w14:paraId="1662B50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 xml:space="preserve">Fém </w:t>
      </w:r>
      <w:proofErr w:type="spellStart"/>
      <w:r w:rsidRPr="000041D7">
        <w:rPr>
          <w:rFonts w:cs="Times New Roman"/>
        </w:rPr>
        <w:t>kittelés</w:t>
      </w:r>
      <w:proofErr w:type="spellEnd"/>
    </w:p>
    <w:p w14:paraId="63C7E91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háromalkotós gyantás fém </w:t>
      </w:r>
      <w:proofErr w:type="spellStart"/>
      <w:r w:rsidRPr="000041D7">
        <w:rPr>
          <w:rFonts w:cs="Times New Roman"/>
        </w:rPr>
        <w:t>kittelés</w:t>
      </w:r>
      <w:proofErr w:type="spellEnd"/>
    </w:p>
    <w:p w14:paraId="07461AD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fém </w:t>
      </w:r>
      <w:proofErr w:type="spellStart"/>
      <w:r w:rsidRPr="000041D7">
        <w:rPr>
          <w:rFonts w:cs="Times New Roman"/>
        </w:rPr>
        <w:t>kittelés</w:t>
      </w:r>
      <w:proofErr w:type="spellEnd"/>
      <w:r w:rsidRPr="000041D7">
        <w:rPr>
          <w:rFonts w:cs="Times New Roman"/>
        </w:rPr>
        <w:t xml:space="preserve"> műgyanta kittekkel</w:t>
      </w:r>
    </w:p>
    <w:p w14:paraId="473F4B03" w14:textId="278114EF" w:rsidR="008553B5" w:rsidRPr="000041D7" w:rsidRDefault="009824BF" w:rsidP="009824BF">
      <w:pPr>
        <w:spacing w:after="0"/>
        <w:ind w:left="851"/>
        <w:rPr>
          <w:rFonts w:cs="Times New Roman"/>
        </w:rPr>
      </w:pPr>
      <w:r w:rsidRPr="000041D7">
        <w:rPr>
          <w:rFonts w:cs="Times New Roman"/>
        </w:rPr>
        <w:t>-</w:t>
      </w:r>
      <w:r w:rsidRPr="000041D7">
        <w:rPr>
          <w:rFonts w:cs="Times New Roman"/>
        </w:rPr>
        <w:tab/>
        <w:t xml:space="preserve">poliészter bázisú fémgyanta </w:t>
      </w:r>
      <w:proofErr w:type="spellStart"/>
      <w:r w:rsidRPr="000041D7">
        <w:rPr>
          <w:rFonts w:cs="Times New Roman"/>
        </w:rPr>
        <w:t>kittelés</w:t>
      </w:r>
      <w:proofErr w:type="spellEnd"/>
    </w:p>
    <w:p w14:paraId="622D82F0" w14:textId="77777777" w:rsidR="008553B5" w:rsidRPr="000041D7" w:rsidRDefault="008553B5" w:rsidP="008553B5">
      <w:pPr>
        <w:tabs>
          <w:tab w:val="left" w:pos="1418"/>
          <w:tab w:val="right" w:pos="9072"/>
        </w:tabs>
        <w:spacing w:after="0"/>
        <w:ind w:left="851"/>
        <w:rPr>
          <w:rFonts w:cs="Times New Roman"/>
        </w:rPr>
      </w:pPr>
    </w:p>
    <w:p w14:paraId="07050AA8" w14:textId="56524859"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Anyag és hibakereső vizsgálatok</w:t>
      </w:r>
    </w:p>
    <w:p w14:paraId="2FC100B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lastRenderedPageBreak/>
        <w:t>Anyagvizsgálatok</w:t>
      </w:r>
    </w:p>
    <w:p w14:paraId="1A443B6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Anyagvizsgálati módszerek felosztása</w:t>
      </w:r>
    </w:p>
    <w:p w14:paraId="46A8961F"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Szakítóvizsgálatok elve</w:t>
      </w:r>
    </w:p>
    <w:p w14:paraId="4C93EEB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próbatest alakja, mérete</w:t>
      </w:r>
    </w:p>
    <w:p w14:paraId="6239B8F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szakítógép szerkezeti felépítése</w:t>
      </w:r>
    </w:p>
    <w:p w14:paraId="5B790D4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szakítóvizsgálattal meghatározható anyagi jellemzők</w:t>
      </w:r>
    </w:p>
    <w:p w14:paraId="4DFF562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szakítóvizsgálat magas hőmérsékleten</w:t>
      </w:r>
    </w:p>
    <w:p w14:paraId="5799E01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szakítóvizsgálat hűtött állapotban</w:t>
      </w:r>
    </w:p>
    <w:p w14:paraId="4536300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Keménységmérések</w:t>
      </w:r>
    </w:p>
    <w:p w14:paraId="4ADDC22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Brinell-keménység</w:t>
      </w:r>
      <w:proofErr w:type="spellEnd"/>
      <w:r w:rsidRPr="000041D7">
        <w:rPr>
          <w:rFonts w:cs="Times New Roman"/>
        </w:rPr>
        <w:t xml:space="preserve"> mérés</w:t>
      </w:r>
    </w:p>
    <w:p w14:paraId="386D454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Vickers-féle</w:t>
      </w:r>
      <w:proofErr w:type="spellEnd"/>
      <w:r w:rsidRPr="000041D7">
        <w:rPr>
          <w:rFonts w:cs="Times New Roman"/>
        </w:rPr>
        <w:t xml:space="preserve"> keménységmérés</w:t>
      </w:r>
    </w:p>
    <w:p w14:paraId="5308889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Rockwell-féle</w:t>
      </w:r>
      <w:proofErr w:type="spellEnd"/>
      <w:r w:rsidRPr="000041D7">
        <w:rPr>
          <w:rFonts w:cs="Times New Roman"/>
        </w:rPr>
        <w:t xml:space="preserve"> keménységmérés</w:t>
      </w:r>
    </w:p>
    <w:p w14:paraId="096CFF1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Dinamikus keménységmérési módszerek</w:t>
      </w:r>
    </w:p>
    <w:p w14:paraId="3583075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Törésmechanikai vizsgálatok</w:t>
      </w:r>
    </w:p>
    <w:p w14:paraId="7EBCB93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ütve hajlító vizsgálatok</w:t>
      </w:r>
    </w:p>
    <w:p w14:paraId="291975E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Fárasztó vizsgálatok</w:t>
      </w:r>
    </w:p>
    <w:p w14:paraId="50CDD8F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fárasztóvizsgálat forgó- hajtogatással</w:t>
      </w:r>
    </w:p>
    <w:p w14:paraId="0408793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fárasztóvizsgálat húzás – nyomással</w:t>
      </w:r>
    </w:p>
    <w:p w14:paraId="541EB00F"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fárasztóvizsgálat hajlítással</w:t>
      </w:r>
    </w:p>
    <w:p w14:paraId="3855061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fárasztóvizsgálat csavarással</w:t>
      </w:r>
    </w:p>
    <w:p w14:paraId="30D6931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Nyíró vizsgálat</w:t>
      </w:r>
    </w:p>
    <w:p w14:paraId="32D6B0A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Nyomó vizsgálat</w:t>
      </w:r>
    </w:p>
    <w:p w14:paraId="7144C15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Hideg alakíthatósági vizsgálatok</w:t>
      </w:r>
    </w:p>
    <w:p w14:paraId="75B97D3E" w14:textId="77777777" w:rsidR="009824BF" w:rsidRPr="000041D7"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0041D7">
        <w:rPr>
          <w:rFonts w:cs="Times New Roman"/>
        </w:rPr>
        <w:t>hajlító próbák</w:t>
      </w:r>
    </w:p>
    <w:p w14:paraId="6806A989" w14:textId="77777777" w:rsidR="009824BF" w:rsidRPr="000041D7"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0041D7">
        <w:rPr>
          <w:rFonts w:cs="Times New Roman"/>
        </w:rPr>
        <w:t>mélyhúzhatósági próbák</w:t>
      </w:r>
    </w:p>
    <w:p w14:paraId="62A2C9E7" w14:textId="77777777" w:rsidR="009824BF" w:rsidRPr="000041D7"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0041D7">
        <w:rPr>
          <w:rFonts w:cs="Times New Roman"/>
        </w:rPr>
        <w:t>hajtogató próbák</w:t>
      </w:r>
    </w:p>
    <w:p w14:paraId="1A289AA8" w14:textId="77777777" w:rsidR="009824BF" w:rsidRPr="000041D7"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0041D7">
        <w:rPr>
          <w:rFonts w:cs="Times New Roman"/>
        </w:rPr>
        <w:t>csavaró vizsgálat</w:t>
      </w:r>
    </w:p>
    <w:p w14:paraId="22C1DC8D" w14:textId="77777777" w:rsidR="009824BF" w:rsidRPr="000041D7"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0041D7">
        <w:rPr>
          <w:rFonts w:cs="Times New Roman"/>
        </w:rPr>
        <w:t>csövek vizsgálatai</w:t>
      </w:r>
    </w:p>
    <w:p w14:paraId="0236C59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Meleg alakíthatósági vizsgálatok</w:t>
      </w:r>
    </w:p>
    <w:p w14:paraId="0A463C4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duzzasztási próba</w:t>
      </w:r>
    </w:p>
    <w:p w14:paraId="4383E35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hajlító próba</w:t>
      </w:r>
    </w:p>
    <w:p w14:paraId="35B44B4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önthetőségi próba</w:t>
      </w:r>
    </w:p>
    <w:p w14:paraId="60B8711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véglap edzhetőségi próba</w:t>
      </w:r>
    </w:p>
    <w:p w14:paraId="1ED7E6E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hegeszthetőségi próba</w:t>
      </w:r>
    </w:p>
    <w:p w14:paraId="5BC1504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 xml:space="preserve">Hibakereső vizsgálatok </w:t>
      </w:r>
    </w:p>
    <w:p w14:paraId="2231AE6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Szemrevételezéses vizsgálatok</w:t>
      </w:r>
    </w:p>
    <w:p w14:paraId="66FB790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Penetrációs vizsgálatok</w:t>
      </w:r>
    </w:p>
    <w:p w14:paraId="585E1D4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Mágneses repedésvizsgálatok</w:t>
      </w:r>
    </w:p>
    <w:p w14:paraId="2D967860"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Örvényáramos vizsgálatok</w:t>
      </w:r>
    </w:p>
    <w:p w14:paraId="0094C23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Ultrahangos vizsgálatok</w:t>
      </w:r>
    </w:p>
    <w:p w14:paraId="65EB421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Radiológiai vizsgálatok</w:t>
      </w:r>
    </w:p>
    <w:p w14:paraId="0D53809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Izotópos vizsgálatok</w:t>
      </w:r>
    </w:p>
    <w:p w14:paraId="5778048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Füstgázelemző vizsgálatok</w:t>
      </w:r>
    </w:p>
    <w:p w14:paraId="3253992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füstgázelemzési módszerek</w:t>
      </w:r>
    </w:p>
    <w:p w14:paraId="4C2801CE"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r>
      <w:proofErr w:type="spellStart"/>
      <w:r w:rsidRPr="000041D7">
        <w:rPr>
          <w:rFonts w:cs="Times New Roman"/>
        </w:rPr>
        <w:t>Qrsat-</w:t>
      </w:r>
      <w:proofErr w:type="spellEnd"/>
      <w:r w:rsidRPr="000041D7">
        <w:rPr>
          <w:rFonts w:cs="Times New Roman"/>
        </w:rPr>
        <w:t xml:space="preserve"> módszer</w:t>
      </w:r>
    </w:p>
    <w:p w14:paraId="35DA06F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infravörös abszorpciós módszer</w:t>
      </w:r>
    </w:p>
    <w:p w14:paraId="67767DDC" w14:textId="084AF8DF" w:rsidR="008553B5" w:rsidRPr="000041D7" w:rsidRDefault="009824BF" w:rsidP="009824BF">
      <w:pPr>
        <w:spacing w:after="0"/>
        <w:ind w:left="851"/>
        <w:rPr>
          <w:rFonts w:cs="Times New Roman"/>
        </w:rPr>
      </w:pPr>
      <w:r w:rsidRPr="000041D7">
        <w:rPr>
          <w:rFonts w:cs="Times New Roman"/>
        </w:rPr>
        <w:t>-</w:t>
      </w:r>
      <w:r w:rsidRPr="000041D7">
        <w:rPr>
          <w:rFonts w:cs="Times New Roman"/>
        </w:rPr>
        <w:tab/>
        <w:t>elektrokémiai elven működő módszerek</w:t>
      </w:r>
    </w:p>
    <w:p w14:paraId="47C74EEB" w14:textId="77777777" w:rsidR="008553B5" w:rsidRPr="000041D7" w:rsidRDefault="008553B5" w:rsidP="008553B5">
      <w:pPr>
        <w:tabs>
          <w:tab w:val="left" w:pos="1418"/>
          <w:tab w:val="right" w:pos="9072"/>
        </w:tabs>
        <w:spacing w:after="0"/>
        <w:ind w:left="851"/>
        <w:rPr>
          <w:rFonts w:cs="Times New Roman"/>
        </w:rPr>
      </w:pPr>
    </w:p>
    <w:p w14:paraId="442B59B9" w14:textId="2503F2AC"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Szereléstechnika</w:t>
      </w:r>
    </w:p>
    <w:p w14:paraId="0B36E82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Szerelési alapfogalmak</w:t>
      </w:r>
    </w:p>
    <w:p w14:paraId="5474A4E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lastRenderedPageBreak/>
        <w:t>-</w:t>
      </w:r>
      <w:r w:rsidRPr="000041D7">
        <w:rPr>
          <w:rFonts w:cs="Times New Roman"/>
        </w:rPr>
        <w:tab/>
        <w:t>gépipari szerelés,</w:t>
      </w:r>
    </w:p>
    <w:p w14:paraId="19E6835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szerelési méretláncok,</w:t>
      </w:r>
    </w:p>
    <w:p w14:paraId="3B486EA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teljes cserélhetőség módszere,</w:t>
      </w:r>
    </w:p>
    <w:p w14:paraId="64C9C74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részleges cserélhetőség módszere,</w:t>
      </w:r>
    </w:p>
    <w:p w14:paraId="2BEF852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kiválasztás vagy válogatás módszere,</w:t>
      </w:r>
    </w:p>
    <w:p w14:paraId="1ED3FB2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az utólagos illesztés módszere,</w:t>
      </w:r>
    </w:p>
    <w:p w14:paraId="455662F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a beszabályozás vagy mozgó kiegyenlítés módszere. </w:t>
      </w:r>
    </w:p>
    <w:p w14:paraId="1E1FF4E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Szerelési rendszerek</w:t>
      </w:r>
    </w:p>
    <w:p w14:paraId="4B03F55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munkadarabok mozgási módja,</w:t>
      </w:r>
    </w:p>
    <w:p w14:paraId="71E83B9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szerelés térbeli elrendezése,</w:t>
      </w:r>
    </w:p>
    <w:p w14:paraId="7542C4A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szakosítás mértéke,</w:t>
      </w:r>
    </w:p>
    <w:p w14:paraId="1D80234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szerelés ütemessége,</w:t>
      </w:r>
    </w:p>
    <w:p w14:paraId="57D6FD9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szerelés szervezése,</w:t>
      </w:r>
    </w:p>
    <w:p w14:paraId="6DCB61A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szerelés és alkatrészgyártás összefüggése,</w:t>
      </w:r>
    </w:p>
    <w:p w14:paraId="2E6ED8D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a szerelés dokumentációja.</w:t>
      </w:r>
    </w:p>
    <w:p w14:paraId="6D8112A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Alkatrészek tisztítása</w:t>
      </w:r>
    </w:p>
    <w:p w14:paraId="0BB5A87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tisztítás fontossága, alkalmazása</w:t>
      </w:r>
    </w:p>
    <w:p w14:paraId="530D041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Alkatrészekre tapadó szennyeződések osztályozása</w:t>
      </w:r>
    </w:p>
    <w:p w14:paraId="3562FA4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vegyi összetételük (szerves, szervetlen, zsíros, lúgos, semleges)</w:t>
      </w:r>
    </w:p>
    <w:p w14:paraId="3127CB9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halmazállapotuk (szilárd, cseppfolyós)</w:t>
      </w:r>
    </w:p>
    <w:p w14:paraId="5EBAEF6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 xml:space="preserve">eredetük (az érintkező munkaközeg lerakódásai, korrózió,) </w:t>
      </w:r>
    </w:p>
    <w:p w14:paraId="447ED9B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felületre való tapadásuk mértéke alapján (por, hámló festékréteg) is</w:t>
      </w:r>
    </w:p>
    <w:p w14:paraId="5173547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tisztítás fizikai és kémiai alapjai</w:t>
      </w:r>
    </w:p>
    <w:p w14:paraId="507D27C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 tisztítás leggyakoribb módszerei</w:t>
      </w:r>
    </w:p>
    <w:p w14:paraId="6C6C24D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Fizikai tisztítás módszerei:</w:t>
      </w:r>
    </w:p>
    <w:p w14:paraId="0BCDDEEA"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lángsugaras tisztítás</w:t>
      </w:r>
    </w:p>
    <w:p w14:paraId="73ED814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oldószeres mosás</w:t>
      </w:r>
    </w:p>
    <w:p w14:paraId="7984C16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gőzsugár-tisztítás</w:t>
      </w:r>
    </w:p>
    <w:p w14:paraId="74FC732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kémiai tisztítási módszerek:</w:t>
      </w:r>
    </w:p>
    <w:p w14:paraId="13DA2D7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festék lemaratás</w:t>
      </w:r>
    </w:p>
    <w:p w14:paraId="340F95D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pácolás</w:t>
      </w:r>
    </w:p>
    <w:p w14:paraId="54F3F78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lúgos tisztítások</w:t>
      </w:r>
    </w:p>
    <w:p w14:paraId="2E6BC62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savas tisztítások</w:t>
      </w:r>
    </w:p>
    <w:p w14:paraId="779D339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Mechanikai tisztítási módszerek:</w:t>
      </w:r>
    </w:p>
    <w:p w14:paraId="64D0D98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tisztítás kézi, vagy gépi kefével, csiszolás</w:t>
      </w:r>
    </w:p>
    <w:p w14:paraId="3B3620B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szemcseszórás</w:t>
      </w:r>
    </w:p>
    <w:p w14:paraId="2692761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folyadéksugaras tisztítás</w:t>
      </w:r>
    </w:p>
    <w:p w14:paraId="4E1DEB91" w14:textId="5BC9D148" w:rsidR="008553B5" w:rsidRPr="000041D7" w:rsidRDefault="009824BF" w:rsidP="009824BF">
      <w:pPr>
        <w:spacing w:after="0"/>
        <w:ind w:left="851"/>
        <w:rPr>
          <w:rFonts w:cs="Times New Roman"/>
        </w:rPr>
      </w:pPr>
      <w:r w:rsidRPr="000041D7">
        <w:rPr>
          <w:rFonts w:cs="Times New Roman"/>
        </w:rPr>
        <w:t>-</w:t>
      </w:r>
      <w:r w:rsidRPr="000041D7">
        <w:rPr>
          <w:rFonts w:cs="Times New Roman"/>
        </w:rPr>
        <w:tab/>
        <w:t>alkatrésztisztító berendezések</w:t>
      </w:r>
    </w:p>
    <w:p w14:paraId="6CE2FFF3" w14:textId="77777777" w:rsidR="008553B5" w:rsidRPr="000041D7" w:rsidRDefault="008553B5" w:rsidP="008553B5">
      <w:pPr>
        <w:tabs>
          <w:tab w:val="left" w:pos="1418"/>
          <w:tab w:val="right" w:pos="9072"/>
        </w:tabs>
        <w:spacing w:after="0"/>
        <w:ind w:left="851"/>
        <w:rPr>
          <w:rFonts w:cs="Times New Roman"/>
        </w:rPr>
      </w:pPr>
    </w:p>
    <w:p w14:paraId="34334C49"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képzés javasolt helyszíne (ajánlás)</w:t>
      </w:r>
    </w:p>
    <w:p w14:paraId="2F025C78" w14:textId="686EB170" w:rsidR="008553B5" w:rsidRPr="000041D7" w:rsidRDefault="009824BF" w:rsidP="008553B5">
      <w:pPr>
        <w:spacing w:after="0"/>
        <w:ind w:left="426"/>
        <w:rPr>
          <w:rFonts w:cs="Times New Roman"/>
        </w:rPr>
      </w:pPr>
      <w:r w:rsidRPr="000041D7">
        <w:rPr>
          <w:rFonts w:cs="Times New Roman"/>
        </w:rPr>
        <w:t>Szaktanterem</w:t>
      </w:r>
    </w:p>
    <w:p w14:paraId="08A23A2B" w14:textId="77777777" w:rsidR="008553B5" w:rsidRPr="000041D7" w:rsidRDefault="008553B5" w:rsidP="008553B5">
      <w:pPr>
        <w:spacing w:after="0"/>
        <w:ind w:left="426"/>
        <w:rPr>
          <w:rFonts w:cs="Times New Roman"/>
        </w:rPr>
      </w:pPr>
    </w:p>
    <w:p w14:paraId="3F8DC887"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értékelésének módja</w:t>
      </w:r>
    </w:p>
    <w:p w14:paraId="3D52B2D8" w14:textId="4CD1FEB9" w:rsidR="008553B5" w:rsidRPr="000041D7" w:rsidRDefault="008553B5" w:rsidP="008553B5">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28A3CD1B" w14:textId="77777777" w:rsidR="008553B5" w:rsidRPr="000041D7" w:rsidRDefault="008553B5" w:rsidP="008553B5">
      <w:pPr>
        <w:spacing w:after="0"/>
        <w:ind w:left="426"/>
        <w:rPr>
          <w:rFonts w:cs="Times New Roman"/>
        </w:rPr>
      </w:pPr>
    </w:p>
    <w:p w14:paraId="2F0046F9" w14:textId="77777777" w:rsidR="008553B5" w:rsidRPr="000041D7" w:rsidRDefault="008553B5" w:rsidP="008553B5">
      <w:pPr>
        <w:rPr>
          <w:rFonts w:cs="Times New Roman"/>
        </w:rPr>
      </w:pPr>
      <w:r w:rsidRPr="000041D7">
        <w:rPr>
          <w:rFonts w:cs="Times New Roman"/>
        </w:rPr>
        <w:br w:type="page"/>
      </w:r>
    </w:p>
    <w:p w14:paraId="38AF80D8" w14:textId="4DBA4E67" w:rsidR="008553B5" w:rsidRPr="000041D7" w:rsidRDefault="009824BF" w:rsidP="008553B5">
      <w:pPr>
        <w:pStyle w:val="Listaszerbekezds"/>
        <w:numPr>
          <w:ilvl w:val="0"/>
          <w:numId w:val="8"/>
        </w:numPr>
        <w:tabs>
          <w:tab w:val="right" w:pos="9072"/>
        </w:tabs>
        <w:spacing w:after="0"/>
        <w:rPr>
          <w:rFonts w:cs="Times New Roman"/>
          <w:b/>
        </w:rPr>
      </w:pPr>
      <w:r w:rsidRPr="000041D7">
        <w:rPr>
          <w:rFonts w:cs="Times New Roman"/>
          <w:b/>
        </w:rPr>
        <w:lastRenderedPageBreak/>
        <w:t>Elektrotechnika</w:t>
      </w:r>
      <w:r w:rsidR="00B71EAD" w:rsidRPr="000041D7">
        <w:rPr>
          <w:rFonts w:cs="Times New Roman"/>
          <w:b/>
        </w:rPr>
        <w:t>-elektronika</w:t>
      </w:r>
      <w:r w:rsidR="008553B5" w:rsidRPr="000041D7">
        <w:rPr>
          <w:rFonts w:cs="Times New Roman"/>
          <w:b/>
        </w:rPr>
        <w:t xml:space="preserve"> tantárgy</w:t>
      </w:r>
      <w:r w:rsidR="008553B5" w:rsidRPr="000041D7">
        <w:rPr>
          <w:rFonts w:cs="Times New Roman"/>
          <w:b/>
        </w:rPr>
        <w:tab/>
      </w:r>
      <w:r w:rsidR="00E857AB" w:rsidRPr="000041D7">
        <w:rPr>
          <w:rFonts w:cs="Times New Roman"/>
          <w:b/>
        </w:rPr>
        <w:t>170</w:t>
      </w:r>
      <w:r w:rsidR="008553B5" w:rsidRPr="000041D7">
        <w:rPr>
          <w:rFonts w:cs="Times New Roman"/>
          <w:b/>
        </w:rPr>
        <w:t xml:space="preserve"> óra/</w:t>
      </w:r>
      <w:r w:rsidR="00E857AB" w:rsidRPr="000041D7">
        <w:rPr>
          <w:rFonts w:cs="Times New Roman"/>
          <w:b/>
        </w:rPr>
        <w:t>180</w:t>
      </w:r>
      <w:r w:rsidR="008553B5" w:rsidRPr="000041D7">
        <w:rPr>
          <w:rFonts w:cs="Times New Roman"/>
          <w:b/>
        </w:rPr>
        <w:t xml:space="preserve"> óra*</w:t>
      </w:r>
    </w:p>
    <w:p w14:paraId="3FEEB5C3" w14:textId="77777777" w:rsidR="008553B5" w:rsidRPr="000041D7" w:rsidRDefault="008553B5" w:rsidP="008553B5">
      <w:pPr>
        <w:spacing w:after="0"/>
        <w:jc w:val="right"/>
        <w:rPr>
          <w:rFonts w:cs="Times New Roman"/>
          <w:sz w:val="20"/>
        </w:rPr>
      </w:pPr>
      <w:r w:rsidRPr="000041D7">
        <w:rPr>
          <w:rFonts w:cs="Times New Roman"/>
          <w:sz w:val="20"/>
        </w:rPr>
        <w:t>* 9-13. évfolyamon megszervezett képzés/13. és 14. évfolyamon megszervezett képzés</w:t>
      </w:r>
    </w:p>
    <w:p w14:paraId="43BFC4C5" w14:textId="77777777" w:rsidR="008553B5" w:rsidRPr="000041D7" w:rsidRDefault="008553B5" w:rsidP="008553B5">
      <w:pPr>
        <w:spacing w:after="0"/>
        <w:ind w:left="426"/>
        <w:rPr>
          <w:rFonts w:cs="Times New Roman"/>
        </w:rPr>
      </w:pPr>
    </w:p>
    <w:p w14:paraId="2EEC859F" w14:textId="78AFFD9F" w:rsidR="008553B5" w:rsidRPr="000041D7" w:rsidRDefault="008553B5" w:rsidP="008553B5">
      <w:pPr>
        <w:spacing w:after="0"/>
        <w:ind w:left="426"/>
        <w:rPr>
          <w:rFonts w:cs="Times New Roman"/>
        </w:rPr>
      </w:pPr>
      <w:r w:rsidRPr="000041D7">
        <w:rPr>
          <w:rFonts w:cs="Times New Roman"/>
        </w:rPr>
        <w:t>A tantárgy a főszakképesítéshez kapcsolódik.</w:t>
      </w:r>
    </w:p>
    <w:p w14:paraId="42CEE640" w14:textId="77777777" w:rsidR="008553B5" w:rsidRPr="000041D7" w:rsidRDefault="008553B5" w:rsidP="008553B5">
      <w:pPr>
        <w:spacing w:after="0"/>
        <w:ind w:left="426"/>
        <w:rPr>
          <w:rFonts w:cs="Times New Roman"/>
        </w:rPr>
      </w:pPr>
    </w:p>
    <w:p w14:paraId="1663F5A7"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tanításának célja</w:t>
      </w:r>
    </w:p>
    <w:p w14:paraId="5F65436B" w14:textId="77777777" w:rsidR="009824BF" w:rsidRPr="000041D7" w:rsidRDefault="009824BF" w:rsidP="009824BF">
      <w:pPr>
        <w:spacing w:after="0"/>
        <w:ind w:left="426"/>
        <w:rPr>
          <w:rFonts w:cs="Times New Roman"/>
        </w:rPr>
      </w:pPr>
      <w:r w:rsidRPr="000041D7">
        <w:rPr>
          <w:rFonts w:cs="Times New Roman"/>
        </w:rPr>
        <w:t>Fejlessze a tanulók logikai készségét.</w:t>
      </w:r>
    </w:p>
    <w:p w14:paraId="4AD85C2D" w14:textId="77777777" w:rsidR="009824BF" w:rsidRPr="000041D7" w:rsidRDefault="009824BF" w:rsidP="009824BF">
      <w:pPr>
        <w:spacing w:after="0"/>
        <w:ind w:left="426"/>
        <w:rPr>
          <w:rFonts w:cs="Times New Roman"/>
        </w:rPr>
      </w:pPr>
      <w:r w:rsidRPr="000041D7">
        <w:rPr>
          <w:rFonts w:cs="Times New Roman"/>
        </w:rPr>
        <w:t>Alapozza meg a szakmai tantárgyak feldolgozását.</w:t>
      </w:r>
    </w:p>
    <w:p w14:paraId="6955114C" w14:textId="77777777" w:rsidR="009824BF" w:rsidRPr="000041D7" w:rsidRDefault="009824BF" w:rsidP="009824BF">
      <w:pPr>
        <w:spacing w:after="0"/>
        <w:ind w:left="426"/>
        <w:rPr>
          <w:rFonts w:cs="Times New Roman"/>
        </w:rPr>
      </w:pPr>
      <w:r w:rsidRPr="000041D7">
        <w:rPr>
          <w:rFonts w:cs="Times New Roman"/>
        </w:rPr>
        <w:t>Fejlessze a tanulók számolási készségét, biztonságát és a nagyságrendi érzék kialakulását.</w:t>
      </w:r>
    </w:p>
    <w:p w14:paraId="13D3B753" w14:textId="7F858079" w:rsidR="008553B5" w:rsidRPr="000041D7" w:rsidRDefault="009824BF" w:rsidP="009824BF">
      <w:pPr>
        <w:spacing w:after="0"/>
        <w:ind w:left="426"/>
        <w:rPr>
          <w:rFonts w:cs="Times New Roman"/>
        </w:rPr>
      </w:pPr>
      <w:r w:rsidRPr="000041D7">
        <w:rPr>
          <w:rFonts w:cs="Times New Roman"/>
        </w:rPr>
        <w:t>Alapozza meg a tanulók villamossággal és elektronikával kapcsolatos szakmai ismereteit.</w:t>
      </w:r>
    </w:p>
    <w:p w14:paraId="3C2CB2B6" w14:textId="77777777" w:rsidR="008553B5" w:rsidRPr="000041D7" w:rsidRDefault="008553B5" w:rsidP="008553B5">
      <w:pPr>
        <w:spacing w:after="0"/>
        <w:ind w:left="426"/>
        <w:rPr>
          <w:rFonts w:cs="Times New Roman"/>
        </w:rPr>
      </w:pPr>
    </w:p>
    <w:p w14:paraId="19D0B581"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Kapcsolódó közismereti, szakmai tartalmak</w:t>
      </w:r>
    </w:p>
    <w:p w14:paraId="587E8F7A" w14:textId="77777777" w:rsidR="009824BF" w:rsidRPr="000041D7" w:rsidRDefault="009824BF" w:rsidP="009824BF">
      <w:pPr>
        <w:spacing w:after="0"/>
        <w:ind w:left="426"/>
        <w:rPr>
          <w:rFonts w:cs="Times New Roman"/>
        </w:rPr>
      </w:pPr>
      <w:r w:rsidRPr="000041D7">
        <w:rPr>
          <w:rFonts w:cs="Times New Roman"/>
        </w:rPr>
        <w:t>Matematika: aritmetikai, algebrai és geometriai ismeretek</w:t>
      </w:r>
    </w:p>
    <w:p w14:paraId="76CFD0FB" w14:textId="0A53202D" w:rsidR="008553B5" w:rsidRPr="000041D7" w:rsidRDefault="009824BF" w:rsidP="009824BF">
      <w:pPr>
        <w:spacing w:after="0"/>
        <w:ind w:left="426"/>
        <w:rPr>
          <w:rFonts w:cs="Times New Roman"/>
        </w:rPr>
      </w:pPr>
      <w:r w:rsidRPr="000041D7">
        <w:rPr>
          <w:rFonts w:cs="Times New Roman"/>
        </w:rPr>
        <w:t>Fizika: anyagismereti, mechanikai, termodinamikai, optikai, hullámtani ismeretek</w:t>
      </w:r>
    </w:p>
    <w:p w14:paraId="1D911317" w14:textId="77777777" w:rsidR="008553B5" w:rsidRPr="000041D7" w:rsidRDefault="008553B5" w:rsidP="008553B5">
      <w:pPr>
        <w:spacing w:after="0"/>
        <w:ind w:left="426"/>
        <w:rPr>
          <w:rFonts w:cs="Times New Roman"/>
        </w:rPr>
      </w:pPr>
    </w:p>
    <w:p w14:paraId="61960E07"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Témakörök</w:t>
      </w:r>
    </w:p>
    <w:p w14:paraId="54A516FB" w14:textId="5BA7BF69"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Villamos alapfogalmak</w:t>
      </w:r>
    </w:p>
    <w:p w14:paraId="119A7CC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Elektronelmélet</w:t>
      </w:r>
    </w:p>
    <w:p w14:paraId="6EB27C24"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Az elektromos töltések eloszlása atomokban, molekulákban, ionokon belül és a vegyületekben. Vezetők, félvezetők és szigetelők molekuláris szerkezete.</w:t>
      </w:r>
    </w:p>
    <w:p w14:paraId="50516FB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Statikus elektromosság és elektromos vezetés</w:t>
      </w:r>
    </w:p>
    <w:p w14:paraId="5F374BB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Statikus elektromosság és az elektrosztatikus töltések eloszlása. A vonzás és taszítás elektrosztatikus törvényei. A töltés egységei, Coulomb-törvény. Elektromos vezetés szilárd anyagokban, gázokban és vákuumban.</w:t>
      </w:r>
    </w:p>
    <w:p w14:paraId="675FB671"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Elektromosságtani fogalmak</w:t>
      </w:r>
    </w:p>
    <w:p w14:paraId="5DE6F187"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Az alábbi fogalmak, mértékegységeik és a rájuk ható tényezők: feszültségkülönbség, elektromotoros erő, feszültség, áramerősség, ellenállás, vezetés, töltés, egyezményes folyásirány, elektronok áramlása.</w:t>
      </w:r>
    </w:p>
    <w:p w14:paraId="7FCCB82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Elektromos áram keltése</w:t>
      </w:r>
    </w:p>
    <w:p w14:paraId="6BC0E65C"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Feszültség keltése az alábbi módszerekkel: fény, hő, súrlódás, nyomás, kémiai folyamatok.</w:t>
      </w:r>
    </w:p>
    <w:p w14:paraId="62525AEB"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Villamos áram hatásai</w:t>
      </w:r>
    </w:p>
    <w:p w14:paraId="0C76E12F"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Hőhatás</w:t>
      </w:r>
    </w:p>
    <w:p w14:paraId="47A98C8F"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ellenállások melegedése, fajhő, hőmennyiség, felhasználás.</w:t>
      </w:r>
    </w:p>
    <w:p w14:paraId="4E822489"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Vegyi hatás</w:t>
      </w:r>
    </w:p>
    <w:p w14:paraId="71C08CC2"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elektrolízis, Faraday-törvény, elektrokémiai korrózió, korrózió-védelem.</w:t>
      </w:r>
    </w:p>
    <w:p w14:paraId="02E4EB6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Élettani hatás</w:t>
      </w:r>
    </w:p>
    <w:p w14:paraId="2326E0A6"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w:t>
      </w:r>
      <w:r w:rsidRPr="000041D7">
        <w:rPr>
          <w:rFonts w:cs="Times New Roman"/>
        </w:rPr>
        <w:tab/>
        <w:t>fogalma, áram hatása ideg és izom rendszerre.</w:t>
      </w:r>
    </w:p>
    <w:p w14:paraId="2585162D"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Mágnesesség</w:t>
      </w:r>
    </w:p>
    <w:p w14:paraId="7DB08CF8"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Időben állandó mágneses terek</w:t>
      </w:r>
    </w:p>
    <w:p w14:paraId="791CF103"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w:t>
      </w:r>
      <w:proofErr w:type="spellStart"/>
      <w:r w:rsidRPr="000041D7">
        <w:rPr>
          <w:rFonts w:cs="Times New Roman"/>
        </w:rPr>
        <w:t>permeabilitás</w:t>
      </w:r>
      <w:proofErr w:type="spellEnd"/>
      <w:r w:rsidRPr="000041D7">
        <w:rPr>
          <w:rFonts w:cs="Times New Roman"/>
        </w:rPr>
        <w:t xml:space="preserve">. Mágnesezési </w:t>
      </w:r>
      <w:proofErr w:type="spellStart"/>
      <w:r w:rsidRPr="000041D7">
        <w:rPr>
          <w:rFonts w:cs="Times New Roman"/>
        </w:rPr>
        <w:t>hiszterézis-görbe</w:t>
      </w:r>
      <w:proofErr w:type="spellEnd"/>
      <w:r w:rsidRPr="000041D7">
        <w:rPr>
          <w:rFonts w:cs="Times New Roman"/>
        </w:rPr>
        <w:t xml:space="preserve">, </w:t>
      </w:r>
      <w:proofErr w:type="spellStart"/>
      <w:r w:rsidRPr="000041D7">
        <w:rPr>
          <w:rFonts w:cs="Times New Roman"/>
        </w:rPr>
        <w:t>remanencia</w:t>
      </w:r>
      <w:proofErr w:type="spellEnd"/>
      <w:r w:rsidRPr="000041D7">
        <w:rPr>
          <w:rFonts w:cs="Times New Roman"/>
        </w:rPr>
        <w:t xml:space="preserve">, </w:t>
      </w:r>
      <w:proofErr w:type="spellStart"/>
      <w:r w:rsidRPr="000041D7">
        <w:rPr>
          <w:rFonts w:cs="Times New Roman"/>
        </w:rPr>
        <w:t>koercitív</w:t>
      </w:r>
      <w:proofErr w:type="spellEnd"/>
      <w:r w:rsidRPr="000041D7">
        <w:rPr>
          <w:rFonts w:cs="Times New Roman"/>
        </w:rPr>
        <w:t xml:space="preserve"> erő, telítési pont.</w:t>
      </w:r>
    </w:p>
    <w:p w14:paraId="66570815" w14:textId="77777777" w:rsidR="009824BF" w:rsidRPr="000041D7" w:rsidRDefault="009824BF" w:rsidP="009824BF">
      <w:pPr>
        <w:tabs>
          <w:tab w:val="left" w:pos="1418"/>
          <w:tab w:val="right" w:pos="9072"/>
        </w:tabs>
        <w:spacing w:after="0"/>
        <w:ind w:left="851"/>
        <w:rPr>
          <w:rFonts w:cs="Times New Roman"/>
        </w:rPr>
      </w:pPr>
      <w:r w:rsidRPr="000041D7">
        <w:rPr>
          <w:rFonts w:cs="Times New Roman"/>
        </w:rPr>
        <w:t>Időben változó mágneses terek</w:t>
      </w:r>
    </w:p>
    <w:p w14:paraId="5C6F7F5C" w14:textId="33DE018B" w:rsidR="008553B5" w:rsidRPr="000041D7" w:rsidRDefault="009824BF" w:rsidP="009824BF">
      <w:pPr>
        <w:spacing w:after="0"/>
        <w:ind w:left="851"/>
        <w:rPr>
          <w:rFonts w:cs="Times New Roman"/>
        </w:rPr>
      </w:pPr>
      <w:r w:rsidRPr="000041D7">
        <w:rPr>
          <w:rFonts w:cs="Times New Roman"/>
        </w:rPr>
        <w:t xml:space="preserve">Faraday-törvény. Lenz-törvény és a polaritást meghatározó szabályok. Mozgási indukció. Nyugalmi indukció. Önindukció, tekercs önindukciós tényezője. Kölcsönös </w:t>
      </w:r>
      <w:r w:rsidRPr="000041D7">
        <w:rPr>
          <w:rFonts w:cs="Times New Roman"/>
        </w:rPr>
        <w:lastRenderedPageBreak/>
        <w:t>indukció, tekercsek kölcsönös indukciós tényezője. Örvényáram. A témakör részletes kifejtése</w:t>
      </w:r>
    </w:p>
    <w:p w14:paraId="3C75E701" w14:textId="77777777" w:rsidR="008553B5" w:rsidRPr="000041D7" w:rsidRDefault="008553B5" w:rsidP="008553B5">
      <w:pPr>
        <w:tabs>
          <w:tab w:val="left" w:pos="1418"/>
          <w:tab w:val="right" w:pos="9072"/>
        </w:tabs>
        <w:spacing w:after="0"/>
        <w:ind w:left="851"/>
        <w:rPr>
          <w:rFonts w:cs="Times New Roman"/>
        </w:rPr>
      </w:pPr>
    </w:p>
    <w:p w14:paraId="122BF180" w14:textId="2E445414"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Egyenfeszültségű áramkörök</w:t>
      </w:r>
    </w:p>
    <w:p w14:paraId="592C8A61" w14:textId="77777777" w:rsidR="009824BF" w:rsidRPr="000041D7" w:rsidRDefault="009824BF" w:rsidP="009824BF">
      <w:pPr>
        <w:spacing w:after="0"/>
        <w:ind w:firstLine="709"/>
        <w:rPr>
          <w:rFonts w:cs="Times New Roman"/>
        </w:rPr>
      </w:pPr>
      <w:r w:rsidRPr="000041D7">
        <w:rPr>
          <w:rFonts w:cs="Times New Roman"/>
        </w:rPr>
        <w:t>Egyenfeszültség források</w:t>
      </w:r>
    </w:p>
    <w:p w14:paraId="1CC592DE" w14:textId="77777777" w:rsidR="009824BF" w:rsidRPr="000041D7" w:rsidRDefault="009824BF" w:rsidP="009824BF">
      <w:pPr>
        <w:spacing w:after="0"/>
        <w:ind w:left="2007"/>
        <w:rPr>
          <w:rFonts w:cs="Times New Roman"/>
        </w:rPr>
      </w:pPr>
      <w:r w:rsidRPr="000041D7">
        <w:rPr>
          <w:rFonts w:cs="Times New Roman"/>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14:paraId="62A00A24" w14:textId="77777777" w:rsidR="009824BF" w:rsidRPr="000041D7" w:rsidRDefault="009824BF" w:rsidP="009824BF">
      <w:pPr>
        <w:spacing w:after="0"/>
        <w:ind w:firstLine="709"/>
        <w:rPr>
          <w:rFonts w:cs="Times New Roman"/>
        </w:rPr>
      </w:pPr>
      <w:r w:rsidRPr="000041D7">
        <w:rPr>
          <w:rFonts w:cs="Times New Roman"/>
        </w:rPr>
        <w:t>Villamos törvényszerűségek</w:t>
      </w:r>
    </w:p>
    <w:p w14:paraId="30B1E976" w14:textId="77777777" w:rsidR="009824BF" w:rsidRPr="000041D7" w:rsidRDefault="009824BF" w:rsidP="009824BF">
      <w:pPr>
        <w:spacing w:after="0"/>
        <w:ind w:left="1800"/>
        <w:rPr>
          <w:rFonts w:cs="Times New Roman"/>
        </w:rPr>
      </w:pPr>
      <w:r w:rsidRPr="000041D7">
        <w:rPr>
          <w:rFonts w:cs="Times New Roman"/>
        </w:rPr>
        <w:t xml:space="preserve">Ohm-törvény, </w:t>
      </w:r>
      <w:proofErr w:type="spellStart"/>
      <w:r w:rsidRPr="000041D7">
        <w:rPr>
          <w:rFonts w:cs="Times New Roman"/>
        </w:rPr>
        <w:t>Kirchoff</w:t>
      </w:r>
      <w:proofErr w:type="spellEnd"/>
      <w:r w:rsidRPr="000041D7">
        <w:rPr>
          <w:rFonts w:cs="Times New Roman"/>
        </w:rPr>
        <w:t xml:space="preserve"> első és második törvénye. Az ellenállás, feszültség és áramerősség kiszámítása a fenti törvények segítségével. Ideális és valós feszültség források, belső ellenállás, </w:t>
      </w:r>
      <w:proofErr w:type="spellStart"/>
      <w:r w:rsidRPr="000041D7">
        <w:rPr>
          <w:rFonts w:cs="Times New Roman"/>
        </w:rPr>
        <w:t>üresjárási</w:t>
      </w:r>
      <w:proofErr w:type="spellEnd"/>
      <w:r w:rsidRPr="000041D7">
        <w:rPr>
          <w:rFonts w:cs="Times New Roman"/>
        </w:rPr>
        <w:t xml:space="preserve"> feszültség, kapocs feszültség. Feszültség forrás helyettesítő kapcsolások, </w:t>
      </w:r>
      <w:proofErr w:type="spellStart"/>
      <w:r w:rsidRPr="000041D7">
        <w:rPr>
          <w:rFonts w:cs="Times New Roman"/>
        </w:rPr>
        <w:t>Thevenin</w:t>
      </w:r>
      <w:proofErr w:type="spellEnd"/>
      <w:r w:rsidRPr="000041D7">
        <w:rPr>
          <w:rFonts w:cs="Times New Roman"/>
        </w:rPr>
        <w:t xml:space="preserve">, Norton helyettesítő kép. Üzemállapotok, </w:t>
      </w:r>
      <w:proofErr w:type="spellStart"/>
      <w:r w:rsidRPr="000041D7">
        <w:rPr>
          <w:rFonts w:cs="Times New Roman"/>
        </w:rPr>
        <w:t>üresjárás</w:t>
      </w:r>
      <w:proofErr w:type="spellEnd"/>
      <w:r w:rsidRPr="000041D7">
        <w:rPr>
          <w:rFonts w:cs="Times New Roman"/>
        </w:rPr>
        <w:t>, terhelés, rövidzárás. Kapcsolások, soros, párhuzamos, vegyes jellemzői.</w:t>
      </w:r>
    </w:p>
    <w:p w14:paraId="34561A4D" w14:textId="77777777" w:rsidR="009824BF" w:rsidRPr="000041D7" w:rsidRDefault="009824BF" w:rsidP="009824BF">
      <w:pPr>
        <w:spacing w:after="0"/>
        <w:ind w:firstLine="709"/>
        <w:rPr>
          <w:rFonts w:cs="Times New Roman"/>
        </w:rPr>
      </w:pPr>
      <w:r w:rsidRPr="000041D7">
        <w:rPr>
          <w:rFonts w:cs="Times New Roman"/>
        </w:rPr>
        <w:t>Ellenállás</w:t>
      </w:r>
    </w:p>
    <w:p w14:paraId="663BCBEB" w14:textId="77777777" w:rsidR="009824BF" w:rsidRPr="000041D7" w:rsidRDefault="009824BF" w:rsidP="009824BF">
      <w:pPr>
        <w:spacing w:after="0"/>
        <w:ind w:left="1800"/>
        <w:rPr>
          <w:rFonts w:cs="Times New Roman"/>
        </w:rPr>
      </w:pPr>
      <w:r w:rsidRPr="000041D7">
        <w:rPr>
          <w:rFonts w:cs="Times New Roman"/>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0041D7">
        <w:rPr>
          <w:rFonts w:cs="Times New Roman"/>
        </w:rPr>
        <w:t>Wheatstone-hidak</w:t>
      </w:r>
      <w:proofErr w:type="spellEnd"/>
      <w:r w:rsidRPr="000041D7">
        <w:rPr>
          <w:rFonts w:cs="Times New Roman"/>
        </w:rPr>
        <w:t xml:space="preserve"> működése. Pozitív és a negatív hőmérsékleti együttható. Termisztorok (NTK, PTK), feszültségfüggő ellenállások.</w:t>
      </w:r>
    </w:p>
    <w:p w14:paraId="1F0AEF4F" w14:textId="77777777" w:rsidR="009824BF" w:rsidRPr="000041D7" w:rsidRDefault="009824BF" w:rsidP="009824BF">
      <w:pPr>
        <w:spacing w:after="0"/>
        <w:ind w:firstLine="709"/>
        <w:rPr>
          <w:rFonts w:cs="Times New Roman"/>
        </w:rPr>
      </w:pPr>
      <w:r w:rsidRPr="000041D7">
        <w:rPr>
          <w:rFonts w:cs="Times New Roman"/>
        </w:rPr>
        <w:t>Villamos teljesítmény és munka</w:t>
      </w:r>
    </w:p>
    <w:p w14:paraId="018B639F" w14:textId="77777777" w:rsidR="009824BF" w:rsidRPr="000041D7" w:rsidRDefault="009824BF" w:rsidP="009824BF">
      <w:pPr>
        <w:spacing w:after="0"/>
        <w:ind w:left="1800"/>
        <w:rPr>
          <w:rFonts w:cs="Times New Roman"/>
        </w:rPr>
      </w:pPr>
      <w:r w:rsidRPr="000041D7">
        <w:rPr>
          <w:rFonts w:cs="Times New Roman"/>
        </w:rPr>
        <w:t>Villamos teljesítmény és munka fogalma, mértékegysége és meghatározása az áramkör adataiból. A teljesítmény mérésének módja. A hatásfok, villamos készülékek jellemző hatásfoka. Az ellenállások terhelhetősége.</w:t>
      </w:r>
    </w:p>
    <w:p w14:paraId="5B798DE5" w14:textId="77777777" w:rsidR="009824BF" w:rsidRPr="000041D7" w:rsidRDefault="009824BF" w:rsidP="009824BF">
      <w:pPr>
        <w:spacing w:after="0"/>
        <w:ind w:firstLine="709"/>
        <w:rPr>
          <w:rFonts w:cs="Times New Roman"/>
        </w:rPr>
      </w:pPr>
      <w:r w:rsidRPr="000041D7">
        <w:rPr>
          <w:rFonts w:cs="Times New Roman"/>
        </w:rPr>
        <w:t>Kapacitás-kondenzátor</w:t>
      </w:r>
    </w:p>
    <w:p w14:paraId="614580CD" w14:textId="77777777" w:rsidR="009824BF" w:rsidRPr="000041D7" w:rsidRDefault="009824BF" w:rsidP="009824BF">
      <w:pPr>
        <w:spacing w:after="0"/>
        <w:ind w:left="1843"/>
        <w:rPr>
          <w:rFonts w:cs="Times New Roman"/>
        </w:rPr>
      </w:pPr>
      <w:r w:rsidRPr="000041D7">
        <w:rPr>
          <w:rFonts w:cs="Times New Roman"/>
        </w:rPr>
        <w:t xml:space="preserve">Kondenzátorok működése és funkciója. Lemezek feltöltődési felületét meghatározó tényezők, lemezek közötti távolság, lemezek száma, dielektrikum és </w:t>
      </w:r>
      <w:proofErr w:type="spellStart"/>
      <w:r w:rsidRPr="000041D7">
        <w:rPr>
          <w:rFonts w:cs="Times New Roman"/>
        </w:rPr>
        <w:t>dielektromos</w:t>
      </w:r>
      <w:proofErr w:type="spellEnd"/>
      <w:r w:rsidRPr="000041D7">
        <w:rPr>
          <w:rFonts w:cs="Times New Roman"/>
        </w:rPr>
        <w:t xml:space="preserve"> állandó, üzemi feszültség, névleges feszültség. </w:t>
      </w:r>
    </w:p>
    <w:p w14:paraId="426B3262" w14:textId="77777777" w:rsidR="009824BF" w:rsidRPr="000041D7" w:rsidRDefault="009824BF" w:rsidP="009824BF">
      <w:pPr>
        <w:spacing w:after="0"/>
        <w:ind w:left="1843"/>
        <w:rPr>
          <w:rFonts w:cs="Times New Roman"/>
        </w:rPr>
      </w:pPr>
      <w:r w:rsidRPr="000041D7">
        <w:rPr>
          <w:rFonts w:cs="Times New Roman"/>
        </w:rPr>
        <w:t xml:space="preserve">Kondenzátor-fajták, felépítés és funkció. </w:t>
      </w:r>
    </w:p>
    <w:p w14:paraId="2578A163" w14:textId="77777777" w:rsidR="009824BF" w:rsidRPr="000041D7" w:rsidRDefault="009824BF" w:rsidP="009824BF">
      <w:pPr>
        <w:spacing w:after="0"/>
        <w:ind w:left="1843"/>
        <w:rPr>
          <w:rFonts w:cs="Times New Roman"/>
        </w:rPr>
      </w:pPr>
      <w:r w:rsidRPr="000041D7">
        <w:rPr>
          <w:rFonts w:cs="Times New Roman"/>
        </w:rPr>
        <w:t xml:space="preserve">Kondenzátorok színkódolása. </w:t>
      </w:r>
    </w:p>
    <w:p w14:paraId="1FD406E4" w14:textId="77777777" w:rsidR="009824BF" w:rsidRPr="000041D7" w:rsidRDefault="009824BF" w:rsidP="009824BF">
      <w:pPr>
        <w:spacing w:after="0"/>
        <w:ind w:left="1843"/>
        <w:rPr>
          <w:rFonts w:cs="Times New Roman"/>
        </w:rPr>
      </w:pPr>
      <w:r w:rsidRPr="000041D7">
        <w:rPr>
          <w:rFonts w:cs="Times New Roman"/>
        </w:rPr>
        <w:t xml:space="preserve">Kapacitás- és feszültség-számítások soros és párhuzamos áramköröknél. </w:t>
      </w:r>
    </w:p>
    <w:p w14:paraId="3ADC70B3" w14:textId="24192DF3" w:rsidR="008553B5" w:rsidRPr="000041D7" w:rsidRDefault="009824BF" w:rsidP="009824BF">
      <w:pPr>
        <w:spacing w:after="0"/>
        <w:ind w:left="851"/>
        <w:rPr>
          <w:rFonts w:cs="Times New Roman"/>
        </w:rPr>
      </w:pPr>
      <w:r w:rsidRPr="000041D7">
        <w:rPr>
          <w:rFonts w:cs="Times New Roman"/>
        </w:rPr>
        <w:t>Kondenzátor exponenciális feltöltődése és kisülése, időállandók. Kondenzátorok vizsgálata</w:t>
      </w:r>
    </w:p>
    <w:p w14:paraId="35DC5B85" w14:textId="77777777" w:rsidR="008553B5" w:rsidRPr="000041D7" w:rsidRDefault="008553B5" w:rsidP="008553B5">
      <w:pPr>
        <w:tabs>
          <w:tab w:val="left" w:pos="1418"/>
          <w:tab w:val="right" w:pos="9072"/>
        </w:tabs>
        <w:spacing w:after="0"/>
        <w:ind w:left="851"/>
        <w:rPr>
          <w:rFonts w:cs="Times New Roman"/>
        </w:rPr>
      </w:pPr>
    </w:p>
    <w:p w14:paraId="61AFC4A5" w14:textId="0D16D640"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 xml:space="preserve">Váltakozó áramú áramkörök </w:t>
      </w:r>
    </w:p>
    <w:p w14:paraId="01D7639D" w14:textId="77777777" w:rsidR="009824BF" w:rsidRPr="000041D7" w:rsidRDefault="009824BF" w:rsidP="009824BF">
      <w:pPr>
        <w:spacing w:after="0"/>
        <w:ind w:left="284" w:firstLine="709"/>
        <w:rPr>
          <w:rFonts w:cs="Times New Roman"/>
        </w:rPr>
      </w:pPr>
      <w:r w:rsidRPr="000041D7">
        <w:rPr>
          <w:rFonts w:cs="Times New Roman"/>
        </w:rPr>
        <w:t>Váltakozó áram elmélete:</w:t>
      </w:r>
    </w:p>
    <w:p w14:paraId="3F15260C" w14:textId="77777777" w:rsidR="009824BF" w:rsidRPr="000041D7" w:rsidRDefault="009824BF" w:rsidP="009824BF">
      <w:pPr>
        <w:spacing w:after="0"/>
        <w:ind w:left="1701"/>
        <w:rPr>
          <w:rFonts w:cs="Times New Roman"/>
        </w:rPr>
      </w:pPr>
      <w:r w:rsidRPr="000041D7">
        <w:rPr>
          <w:rFonts w:cs="Times New Roman"/>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0041D7">
        <w:rPr>
          <w:rFonts w:cs="Times New Roman"/>
        </w:rPr>
        <w:t>Egyfázis-</w:t>
      </w:r>
      <w:proofErr w:type="spellEnd"/>
      <w:r w:rsidRPr="000041D7">
        <w:rPr>
          <w:rFonts w:cs="Times New Roman"/>
        </w:rPr>
        <w:t xml:space="preserve"> /</w:t>
      </w:r>
      <w:proofErr w:type="spellStart"/>
      <w:r w:rsidRPr="000041D7">
        <w:rPr>
          <w:rFonts w:cs="Times New Roman"/>
        </w:rPr>
        <w:t>háromfázis</w:t>
      </w:r>
      <w:proofErr w:type="spellEnd"/>
      <w:r w:rsidRPr="000041D7">
        <w:rPr>
          <w:rFonts w:cs="Times New Roman"/>
        </w:rPr>
        <w:t xml:space="preserve"> előállítása jellemzői. Váltakozó áramú teljesítmények, hatásos, meddő, látszólagos teljesítmény egy- és </w:t>
      </w:r>
      <w:proofErr w:type="spellStart"/>
      <w:r w:rsidRPr="000041D7">
        <w:rPr>
          <w:rFonts w:cs="Times New Roman"/>
        </w:rPr>
        <w:t>háromfázis</w:t>
      </w:r>
      <w:proofErr w:type="spellEnd"/>
      <w:r w:rsidRPr="000041D7">
        <w:rPr>
          <w:rFonts w:cs="Times New Roman"/>
        </w:rPr>
        <w:t xml:space="preserve"> esetén. Váltóáramú munkavégzés, hatásfok. Háromszög- és négyszöghullámok.</w:t>
      </w:r>
    </w:p>
    <w:p w14:paraId="2961740D" w14:textId="77777777" w:rsidR="009824BF" w:rsidRPr="000041D7" w:rsidRDefault="009824BF" w:rsidP="009824BF">
      <w:pPr>
        <w:spacing w:after="0"/>
        <w:ind w:left="1080"/>
        <w:rPr>
          <w:rFonts w:cs="Times New Roman"/>
        </w:rPr>
      </w:pPr>
      <w:r w:rsidRPr="000041D7">
        <w:rPr>
          <w:rFonts w:cs="Times New Roman"/>
        </w:rPr>
        <w:t>Ohmos (R), kapacitív (C) és induktív (L) áramkörök:</w:t>
      </w:r>
    </w:p>
    <w:p w14:paraId="2F17EB26" w14:textId="1AADF177" w:rsidR="008553B5" w:rsidRPr="000041D7" w:rsidRDefault="009824BF" w:rsidP="009824BF">
      <w:pPr>
        <w:spacing w:after="0"/>
        <w:ind w:left="1134"/>
        <w:rPr>
          <w:rFonts w:cs="Times New Roman"/>
        </w:rPr>
      </w:pPr>
      <w:r w:rsidRPr="000041D7">
        <w:rPr>
          <w:rFonts w:cs="Times New Roman"/>
        </w:rPr>
        <w:lastRenderedPageBreak/>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14:paraId="43A4D849" w14:textId="77777777" w:rsidR="008553B5" w:rsidRPr="000041D7" w:rsidRDefault="008553B5" w:rsidP="008553B5">
      <w:pPr>
        <w:tabs>
          <w:tab w:val="left" w:pos="1418"/>
          <w:tab w:val="right" w:pos="9072"/>
        </w:tabs>
        <w:spacing w:after="0"/>
        <w:ind w:left="851"/>
        <w:rPr>
          <w:rFonts w:cs="Times New Roman"/>
        </w:rPr>
      </w:pPr>
    </w:p>
    <w:p w14:paraId="260A4D4D" w14:textId="321FA4C4"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Villamos gépek</w:t>
      </w:r>
    </w:p>
    <w:p w14:paraId="6B2196D3" w14:textId="77777777" w:rsidR="009824BF" w:rsidRPr="000041D7" w:rsidRDefault="009824BF" w:rsidP="000D6F97">
      <w:pPr>
        <w:spacing w:after="0"/>
        <w:ind w:firstLine="709"/>
        <w:rPr>
          <w:rFonts w:cs="Times New Roman"/>
        </w:rPr>
      </w:pPr>
      <w:r w:rsidRPr="000041D7">
        <w:rPr>
          <w:rFonts w:cs="Times New Roman"/>
        </w:rPr>
        <w:t>Transzformátorok</w:t>
      </w:r>
    </w:p>
    <w:p w14:paraId="02A41C1C" w14:textId="77777777" w:rsidR="009824BF" w:rsidRPr="000041D7" w:rsidRDefault="009824BF" w:rsidP="000D6F97">
      <w:pPr>
        <w:spacing w:after="0"/>
        <w:ind w:left="2007"/>
        <w:rPr>
          <w:rFonts w:cs="Times New Roman"/>
        </w:rPr>
      </w:pPr>
      <w:r w:rsidRPr="000041D7">
        <w:rPr>
          <w:rFonts w:cs="Times New Roman"/>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14:paraId="6CD71099" w14:textId="77777777" w:rsidR="009824BF" w:rsidRPr="000041D7" w:rsidRDefault="009824BF" w:rsidP="000D6F97">
      <w:pPr>
        <w:spacing w:after="0"/>
        <w:ind w:firstLine="709"/>
        <w:rPr>
          <w:rFonts w:cs="Times New Roman"/>
        </w:rPr>
      </w:pPr>
      <w:r w:rsidRPr="000041D7">
        <w:rPr>
          <w:rFonts w:cs="Times New Roman"/>
        </w:rPr>
        <w:t>Egyenáramú forgógépek</w:t>
      </w:r>
    </w:p>
    <w:p w14:paraId="11A4A0CB" w14:textId="77777777" w:rsidR="009824BF" w:rsidRPr="000041D7" w:rsidRDefault="009824BF" w:rsidP="000D6F97">
      <w:pPr>
        <w:spacing w:after="0"/>
        <w:ind w:left="2007"/>
        <w:rPr>
          <w:rFonts w:cs="Times New Roman"/>
        </w:rPr>
      </w:pPr>
      <w:r w:rsidRPr="000041D7">
        <w:rPr>
          <w:rFonts w:cs="Times New Roman"/>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14:paraId="73B942D1" w14:textId="77777777" w:rsidR="009824BF" w:rsidRPr="000041D7" w:rsidRDefault="009824BF" w:rsidP="000D6F97">
      <w:pPr>
        <w:spacing w:after="0"/>
        <w:ind w:firstLine="709"/>
        <w:rPr>
          <w:rFonts w:cs="Times New Roman"/>
        </w:rPr>
      </w:pPr>
      <w:r w:rsidRPr="000041D7">
        <w:rPr>
          <w:rFonts w:cs="Times New Roman"/>
        </w:rPr>
        <w:t>Váltóáramú forgógépek</w:t>
      </w:r>
    </w:p>
    <w:p w14:paraId="2545392C" w14:textId="77777777" w:rsidR="009824BF" w:rsidRPr="000041D7" w:rsidRDefault="009824BF" w:rsidP="000D6F97">
      <w:pPr>
        <w:spacing w:after="0"/>
        <w:ind w:firstLine="709"/>
        <w:rPr>
          <w:rFonts w:cs="Times New Roman"/>
        </w:rPr>
      </w:pPr>
      <w:r w:rsidRPr="000041D7">
        <w:rPr>
          <w:rFonts w:cs="Times New Roman"/>
        </w:rPr>
        <w:t>Váltakozó áramú generátorok</w:t>
      </w:r>
    </w:p>
    <w:p w14:paraId="6BAF2087" w14:textId="77777777" w:rsidR="009824BF" w:rsidRPr="000041D7" w:rsidRDefault="009824BF" w:rsidP="000D6F97">
      <w:pPr>
        <w:spacing w:after="0"/>
        <w:ind w:left="2007"/>
        <w:rPr>
          <w:rFonts w:cs="Times New Roman"/>
        </w:rPr>
      </w:pPr>
      <w:r w:rsidRPr="000041D7">
        <w:rPr>
          <w:rFonts w:cs="Times New Roman"/>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14:paraId="387FC930" w14:textId="77777777" w:rsidR="009824BF" w:rsidRPr="000041D7" w:rsidRDefault="009824BF" w:rsidP="000D6F97">
      <w:pPr>
        <w:spacing w:after="0"/>
        <w:ind w:left="2007"/>
        <w:rPr>
          <w:rFonts w:cs="Times New Roman"/>
        </w:rPr>
      </w:pPr>
      <w:r w:rsidRPr="000041D7">
        <w:rPr>
          <w:rFonts w:cs="Times New Roman"/>
        </w:rPr>
        <w:t>Váltakozó áramú motorok</w:t>
      </w:r>
    </w:p>
    <w:p w14:paraId="79ACF724" w14:textId="195610E1" w:rsidR="008553B5" w:rsidRPr="000041D7" w:rsidRDefault="009824BF" w:rsidP="008553B5">
      <w:pPr>
        <w:tabs>
          <w:tab w:val="left" w:pos="1418"/>
          <w:tab w:val="right" w:pos="9072"/>
        </w:tabs>
        <w:spacing w:after="0"/>
        <w:ind w:left="851"/>
        <w:rPr>
          <w:rFonts w:cs="Times New Roman"/>
        </w:rPr>
      </w:pPr>
      <w:r w:rsidRPr="000041D7">
        <w:rPr>
          <w:rFonts w:cs="Times New Roman"/>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14:paraId="72092781" w14:textId="77777777" w:rsidR="00F93138" w:rsidRPr="000041D7" w:rsidRDefault="00F93138" w:rsidP="008553B5">
      <w:pPr>
        <w:tabs>
          <w:tab w:val="left" w:pos="1418"/>
          <w:tab w:val="right" w:pos="9072"/>
        </w:tabs>
        <w:spacing w:after="0"/>
        <w:ind w:left="851"/>
        <w:rPr>
          <w:rFonts w:cs="Times New Roman"/>
        </w:rPr>
      </w:pPr>
    </w:p>
    <w:p w14:paraId="7B922513" w14:textId="798AE49D"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Szűrő áramkörök és póluselmélet</w:t>
      </w:r>
    </w:p>
    <w:p w14:paraId="3547760F" w14:textId="77777777" w:rsidR="009824BF" w:rsidRPr="000041D7" w:rsidRDefault="009824BF" w:rsidP="009824BF">
      <w:pPr>
        <w:spacing w:after="0"/>
        <w:ind w:left="916"/>
        <w:rPr>
          <w:rFonts w:cs="Times New Roman"/>
        </w:rPr>
      </w:pPr>
      <w:r w:rsidRPr="000041D7">
        <w:rPr>
          <w:rFonts w:cs="Times New Roman"/>
        </w:rPr>
        <w:t>Szűrő áramkörök</w:t>
      </w:r>
    </w:p>
    <w:p w14:paraId="1188E8D5" w14:textId="77777777" w:rsidR="009824BF" w:rsidRPr="000041D7" w:rsidRDefault="009824BF" w:rsidP="009824BF">
      <w:pPr>
        <w:spacing w:after="0"/>
        <w:ind w:left="1701"/>
        <w:rPr>
          <w:rFonts w:cs="Times New Roman"/>
        </w:rPr>
      </w:pPr>
      <w:r w:rsidRPr="000041D7">
        <w:rPr>
          <w:rFonts w:cs="Times New Roman"/>
        </w:rPr>
        <w:t>Alul áteresztő, felül áteresztő, sáváteresztő, sávzáró szűrők működésmódja, jellemzői, alkalmazása és használata.</w:t>
      </w:r>
    </w:p>
    <w:p w14:paraId="4C58DC84" w14:textId="77777777" w:rsidR="009824BF" w:rsidRPr="000041D7" w:rsidRDefault="009824BF" w:rsidP="009824BF">
      <w:pPr>
        <w:spacing w:after="0"/>
        <w:ind w:left="916"/>
        <w:rPr>
          <w:rFonts w:cs="Times New Roman"/>
        </w:rPr>
      </w:pPr>
      <w:proofErr w:type="spellStart"/>
      <w:r w:rsidRPr="000041D7">
        <w:rPr>
          <w:rFonts w:cs="Times New Roman"/>
        </w:rPr>
        <w:t>Kétpólus</w:t>
      </w:r>
      <w:proofErr w:type="spellEnd"/>
      <w:r w:rsidRPr="000041D7">
        <w:rPr>
          <w:rFonts w:cs="Times New Roman"/>
          <w:b/>
        </w:rPr>
        <w:t xml:space="preserve">, </w:t>
      </w:r>
      <w:proofErr w:type="spellStart"/>
      <w:r w:rsidRPr="000041D7">
        <w:rPr>
          <w:rFonts w:cs="Times New Roman"/>
        </w:rPr>
        <w:t>négypólus</w:t>
      </w:r>
      <w:proofErr w:type="spellEnd"/>
      <w:r w:rsidRPr="000041D7">
        <w:rPr>
          <w:rFonts w:cs="Times New Roman"/>
          <w:b/>
        </w:rPr>
        <w:t xml:space="preserve"> </w:t>
      </w:r>
      <w:r w:rsidRPr="000041D7">
        <w:rPr>
          <w:rFonts w:cs="Times New Roman"/>
        </w:rPr>
        <w:t>elmélet</w:t>
      </w:r>
    </w:p>
    <w:p w14:paraId="08108315" w14:textId="77777777" w:rsidR="009824BF" w:rsidRPr="000041D7" w:rsidRDefault="009824BF" w:rsidP="009824BF">
      <w:pPr>
        <w:spacing w:after="0"/>
        <w:ind w:left="1701"/>
        <w:rPr>
          <w:rFonts w:cs="Times New Roman"/>
        </w:rPr>
      </w:pPr>
      <w:proofErr w:type="spellStart"/>
      <w:r w:rsidRPr="000041D7">
        <w:rPr>
          <w:rFonts w:cs="Times New Roman"/>
        </w:rPr>
        <w:t>Kétpólus</w:t>
      </w:r>
      <w:proofErr w:type="spellEnd"/>
      <w:r w:rsidRPr="000041D7">
        <w:rPr>
          <w:rFonts w:cs="Times New Roman"/>
        </w:rPr>
        <w:t xml:space="preserve"> helyettesítés: aktív és passzív </w:t>
      </w:r>
      <w:proofErr w:type="spellStart"/>
      <w:r w:rsidRPr="000041D7">
        <w:rPr>
          <w:rFonts w:cs="Times New Roman"/>
        </w:rPr>
        <w:t>kétpólusok</w:t>
      </w:r>
      <w:proofErr w:type="spellEnd"/>
      <w:r w:rsidRPr="000041D7">
        <w:rPr>
          <w:rFonts w:cs="Times New Roman"/>
        </w:rPr>
        <w:t xml:space="preserve"> helyettesítése.</w:t>
      </w:r>
    </w:p>
    <w:p w14:paraId="30A533A1" w14:textId="7C8168E8" w:rsidR="008553B5" w:rsidRPr="000041D7" w:rsidRDefault="009824BF" w:rsidP="009824BF">
      <w:pPr>
        <w:spacing w:after="0"/>
        <w:ind w:left="851"/>
        <w:rPr>
          <w:rFonts w:cs="Times New Roman"/>
        </w:rPr>
      </w:pPr>
      <w:proofErr w:type="spellStart"/>
      <w:r w:rsidRPr="000041D7">
        <w:rPr>
          <w:rFonts w:cs="Times New Roman"/>
        </w:rPr>
        <w:t>Négypólus</w:t>
      </w:r>
      <w:proofErr w:type="spellEnd"/>
      <w:r w:rsidRPr="000041D7">
        <w:rPr>
          <w:rFonts w:cs="Times New Roman"/>
        </w:rPr>
        <w:t xml:space="preserve"> helyettesítés: impedancia, </w:t>
      </w:r>
      <w:proofErr w:type="spellStart"/>
      <w:r w:rsidRPr="000041D7">
        <w:rPr>
          <w:rFonts w:cs="Times New Roman"/>
        </w:rPr>
        <w:t>admittancia</w:t>
      </w:r>
      <w:proofErr w:type="spellEnd"/>
      <w:r w:rsidRPr="000041D7">
        <w:rPr>
          <w:rFonts w:cs="Times New Roman"/>
        </w:rPr>
        <w:t xml:space="preserve"> és hibrid paraméteres helyettesítés</w:t>
      </w:r>
    </w:p>
    <w:p w14:paraId="4CBA665A" w14:textId="77777777" w:rsidR="008553B5" w:rsidRPr="000041D7" w:rsidRDefault="008553B5" w:rsidP="008553B5">
      <w:pPr>
        <w:tabs>
          <w:tab w:val="left" w:pos="1418"/>
          <w:tab w:val="right" w:pos="9072"/>
        </w:tabs>
        <w:spacing w:after="0"/>
        <w:ind w:left="851"/>
        <w:rPr>
          <w:rFonts w:cs="Times New Roman"/>
        </w:rPr>
      </w:pPr>
    </w:p>
    <w:p w14:paraId="25F573BF" w14:textId="5337C23F"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Félvezetők és alkalmazásuk</w:t>
      </w:r>
    </w:p>
    <w:p w14:paraId="12DB8328" w14:textId="77777777" w:rsidR="009824BF" w:rsidRPr="000041D7" w:rsidRDefault="009824BF" w:rsidP="009824BF">
      <w:pPr>
        <w:spacing w:after="0"/>
        <w:ind w:left="284" w:firstLine="709"/>
        <w:rPr>
          <w:rFonts w:cs="Times New Roman"/>
        </w:rPr>
      </w:pPr>
      <w:r w:rsidRPr="000041D7">
        <w:rPr>
          <w:rFonts w:cs="Times New Roman"/>
        </w:rPr>
        <w:t>Diódák</w:t>
      </w:r>
    </w:p>
    <w:p w14:paraId="0A434650" w14:textId="77777777" w:rsidR="009824BF" w:rsidRPr="000041D7" w:rsidRDefault="009824BF" w:rsidP="009824BF">
      <w:pPr>
        <w:spacing w:after="0"/>
        <w:ind w:left="1701"/>
        <w:rPr>
          <w:rFonts w:cs="Times New Roman"/>
        </w:rPr>
      </w:pPr>
      <w:r w:rsidRPr="000041D7">
        <w:rPr>
          <w:rFonts w:cs="Times New Roman"/>
        </w:rPr>
        <w:t xml:space="preserve">Anyagok, elektronkonfiguráció, elektromos tulajdonságok. P és N típusú anyagok: a szennyezések hatása a vezetésre, többségi / kisebbségi töltéshordózókra. </w:t>
      </w:r>
      <w:proofErr w:type="spellStart"/>
      <w:r w:rsidRPr="000041D7">
        <w:rPr>
          <w:rFonts w:cs="Times New Roman"/>
        </w:rPr>
        <w:t>PN-átmenet</w:t>
      </w:r>
      <w:proofErr w:type="spellEnd"/>
      <w:r w:rsidRPr="000041D7">
        <w:rPr>
          <w:rFonts w:cs="Times New Roman"/>
        </w:rPr>
        <w:t xml:space="preserve"> félvezetőkben. Potenciál kialakulása </w:t>
      </w:r>
      <w:proofErr w:type="spellStart"/>
      <w:r w:rsidRPr="000041D7">
        <w:rPr>
          <w:rFonts w:cs="Times New Roman"/>
        </w:rPr>
        <w:t>PN-átmeneteknél</w:t>
      </w:r>
      <w:proofErr w:type="spellEnd"/>
      <w:r w:rsidRPr="000041D7">
        <w:rPr>
          <w:rFonts w:cs="Times New Roman"/>
        </w:rPr>
        <w:t xml:space="preserve"> előfeszültség nélkül, nyitó és záró irányú előfeszültség mellett. </w:t>
      </w:r>
      <w:r w:rsidRPr="000041D7">
        <w:rPr>
          <w:rFonts w:cs="Times New Roman"/>
        </w:rPr>
        <w:lastRenderedPageBreak/>
        <w:t xml:space="preserve">Egyenirányító diódák fő jellemzői és alkalmazása. Sorba és párhuzamosan kapcsolt diódák. Vezérelt egyenirányítók (tirisztorok), Világító diódák (LED), fotódiódák, </w:t>
      </w:r>
      <w:proofErr w:type="spellStart"/>
      <w:r w:rsidRPr="000041D7">
        <w:rPr>
          <w:rFonts w:cs="Times New Roman"/>
        </w:rPr>
        <w:t>Zener</w:t>
      </w:r>
      <w:proofErr w:type="spellEnd"/>
      <w:r w:rsidRPr="000041D7">
        <w:rPr>
          <w:rFonts w:cs="Times New Roman"/>
        </w:rPr>
        <w:t xml:space="preserve"> dióda, </w:t>
      </w:r>
      <w:proofErr w:type="spellStart"/>
      <w:r w:rsidRPr="000041D7">
        <w:rPr>
          <w:rFonts w:cs="Times New Roman"/>
        </w:rPr>
        <w:t>Shottky-dióda</w:t>
      </w:r>
      <w:proofErr w:type="spellEnd"/>
      <w:r w:rsidRPr="000041D7">
        <w:rPr>
          <w:rFonts w:cs="Times New Roman"/>
        </w:rPr>
        <w:t>. Feszültségfüggő ellenállások (</w:t>
      </w:r>
      <w:proofErr w:type="spellStart"/>
      <w:r w:rsidRPr="000041D7">
        <w:rPr>
          <w:rFonts w:cs="Times New Roman"/>
        </w:rPr>
        <w:t>varisztorok</w:t>
      </w:r>
      <w:proofErr w:type="spellEnd"/>
      <w:r w:rsidRPr="000041D7">
        <w:rPr>
          <w:rFonts w:cs="Times New Roman"/>
        </w:rPr>
        <w:t>). Ezek alkalmazása. Diódák jelölései. Diódák működésének ellenőrzése.</w:t>
      </w:r>
    </w:p>
    <w:p w14:paraId="51ED280E" w14:textId="77777777" w:rsidR="009824BF" w:rsidRPr="000041D7" w:rsidRDefault="009824BF" w:rsidP="009824BF">
      <w:pPr>
        <w:spacing w:after="0"/>
        <w:ind w:firstLine="709"/>
        <w:rPr>
          <w:rFonts w:cs="Times New Roman"/>
          <w:b/>
        </w:rPr>
      </w:pPr>
      <w:r w:rsidRPr="000041D7">
        <w:rPr>
          <w:rFonts w:cs="Times New Roman"/>
        </w:rPr>
        <w:t>Tranzisztorok</w:t>
      </w:r>
    </w:p>
    <w:p w14:paraId="12267562" w14:textId="77777777" w:rsidR="009824BF" w:rsidRPr="000041D7" w:rsidRDefault="009824BF" w:rsidP="009824BF">
      <w:pPr>
        <w:spacing w:after="0"/>
        <w:ind w:left="1701"/>
        <w:rPr>
          <w:rFonts w:cs="Times New Roman"/>
        </w:rPr>
      </w:pPr>
      <w:r w:rsidRPr="000041D7">
        <w:rPr>
          <w:rFonts w:cs="Times New Roman"/>
        </w:rPr>
        <w:t xml:space="preserve">PNP és NPN tranzisztorok felépítése működése és jellemzői. Térvezérlésű tranzisztorok felépítése működése és jellemzői. </w:t>
      </w:r>
      <w:r w:rsidRPr="000041D7">
        <w:rPr>
          <w:rFonts w:cs="Times New Roman"/>
        </w:rPr>
        <w:br/>
        <w:t>Tranzisztorok alkalmazása: erősítő-osztályok (A, B, C). Egyszerű áramkörök: erősítő, kapcsoló és stabilizáló. Többfokozatú áramkörök: kaszkádkapcsolású, ellenütemű erősítők, oszcillátorok, multivibrátorok, jelformáló áramkörök.</w:t>
      </w:r>
    </w:p>
    <w:p w14:paraId="6871F156" w14:textId="77777777" w:rsidR="009824BF" w:rsidRPr="000041D7" w:rsidRDefault="009824BF" w:rsidP="009824BF">
      <w:pPr>
        <w:spacing w:after="0"/>
        <w:ind w:firstLine="709"/>
        <w:rPr>
          <w:rFonts w:cs="Times New Roman"/>
        </w:rPr>
      </w:pPr>
      <w:r w:rsidRPr="000041D7">
        <w:rPr>
          <w:rFonts w:cs="Times New Roman"/>
        </w:rPr>
        <w:t>Integrált áramkörök</w:t>
      </w:r>
    </w:p>
    <w:p w14:paraId="76446E0B" w14:textId="77777777" w:rsidR="009824BF" w:rsidRPr="000041D7" w:rsidRDefault="009824BF" w:rsidP="009824BF">
      <w:pPr>
        <w:spacing w:after="0"/>
        <w:ind w:left="2127" w:hanging="425"/>
        <w:rPr>
          <w:rFonts w:cs="Times New Roman"/>
        </w:rPr>
      </w:pPr>
      <w:r w:rsidRPr="000041D7">
        <w:rPr>
          <w:rFonts w:cs="Times New Roman"/>
        </w:rPr>
        <w:t>Analóg integrált áramkörök</w:t>
      </w:r>
    </w:p>
    <w:p w14:paraId="3A3E9B3A" w14:textId="77777777" w:rsidR="009824BF" w:rsidRPr="000041D7" w:rsidRDefault="009824BF" w:rsidP="009824BF">
      <w:pPr>
        <w:spacing w:after="0"/>
        <w:ind w:left="2127" w:hanging="425"/>
        <w:rPr>
          <w:rFonts w:cs="Times New Roman"/>
        </w:rPr>
      </w:pPr>
      <w:r w:rsidRPr="000041D7">
        <w:rPr>
          <w:rFonts w:cs="Times New Roman"/>
        </w:rPr>
        <w:t xml:space="preserve">Megjelenési formái, felépítése, jellemzői. </w:t>
      </w:r>
    </w:p>
    <w:p w14:paraId="0ED5C409" w14:textId="77777777" w:rsidR="009824BF" w:rsidRPr="000041D7" w:rsidRDefault="009824BF" w:rsidP="009824BF">
      <w:pPr>
        <w:spacing w:after="0"/>
        <w:ind w:left="2127" w:hanging="425"/>
        <w:rPr>
          <w:rFonts w:cs="Times New Roman"/>
        </w:rPr>
      </w:pPr>
      <w:r w:rsidRPr="000041D7">
        <w:rPr>
          <w:rFonts w:cs="Times New Roman"/>
        </w:rPr>
        <w:t xml:space="preserve">Műveleti erősítő jelölése, felépítése, jellemzői. </w:t>
      </w:r>
    </w:p>
    <w:p w14:paraId="39CE3715" w14:textId="77777777" w:rsidR="009824BF" w:rsidRPr="000041D7" w:rsidRDefault="009824BF" w:rsidP="009824BF">
      <w:pPr>
        <w:spacing w:after="0"/>
        <w:ind w:left="2127" w:hanging="425"/>
        <w:rPr>
          <w:rFonts w:cs="Times New Roman"/>
        </w:rPr>
      </w:pPr>
      <w:r w:rsidRPr="000041D7">
        <w:rPr>
          <w:rFonts w:cs="Times New Roman"/>
        </w:rPr>
        <w:t>Műveleti erősítős kapcsolások: invertáló, nem invertáló erősítő, integráló, differenciáló áramkör, oszcillátor, multivibrátor kapcsolások.</w:t>
      </w:r>
    </w:p>
    <w:p w14:paraId="3723E1BE" w14:textId="77777777" w:rsidR="009824BF" w:rsidRPr="000041D7" w:rsidRDefault="009824BF" w:rsidP="009824BF">
      <w:pPr>
        <w:spacing w:after="0"/>
        <w:ind w:left="2127" w:hanging="425"/>
        <w:rPr>
          <w:rFonts w:cs="Times New Roman"/>
        </w:rPr>
      </w:pPr>
      <w:r w:rsidRPr="000041D7">
        <w:rPr>
          <w:rFonts w:cs="Times New Roman"/>
        </w:rPr>
        <w:t>Digitális integrált áramkörök</w:t>
      </w:r>
    </w:p>
    <w:p w14:paraId="769809F1" w14:textId="77777777" w:rsidR="009824BF" w:rsidRPr="000041D7" w:rsidRDefault="009824BF" w:rsidP="009824BF">
      <w:pPr>
        <w:spacing w:after="0"/>
        <w:ind w:left="2127"/>
        <w:rPr>
          <w:rFonts w:cs="Times New Roman"/>
        </w:rPr>
      </w:pPr>
      <w:r w:rsidRPr="000041D7">
        <w:rPr>
          <w:rFonts w:cs="Times New Roman"/>
        </w:rPr>
        <w:t>Megjelenési formák, felépítés, jellemzők, jelölésmód.</w:t>
      </w:r>
    </w:p>
    <w:p w14:paraId="41C24D2D" w14:textId="77777777" w:rsidR="009824BF" w:rsidRPr="000041D7" w:rsidRDefault="009824BF" w:rsidP="009824BF">
      <w:pPr>
        <w:spacing w:after="0"/>
        <w:ind w:left="2127" w:hanging="425"/>
        <w:rPr>
          <w:rFonts w:cs="Times New Roman"/>
        </w:rPr>
      </w:pPr>
      <w:r w:rsidRPr="000041D7">
        <w:rPr>
          <w:rFonts w:cs="Times New Roman"/>
        </w:rPr>
        <w:t>Nyomtatott áramkörök</w:t>
      </w:r>
    </w:p>
    <w:p w14:paraId="54663330" w14:textId="5E2752C4" w:rsidR="008553B5" w:rsidRPr="000041D7" w:rsidRDefault="009824BF" w:rsidP="009824BF">
      <w:pPr>
        <w:spacing w:after="0"/>
        <w:ind w:left="1701"/>
        <w:rPr>
          <w:rFonts w:cs="Times New Roman"/>
        </w:rPr>
      </w:pPr>
      <w:r w:rsidRPr="000041D7">
        <w:rPr>
          <w:rFonts w:cs="Times New Roman"/>
        </w:rPr>
        <w:t>Felépítése, jellemzői, felhasználása</w:t>
      </w:r>
    </w:p>
    <w:p w14:paraId="6FC6993E" w14:textId="77777777" w:rsidR="008553B5" w:rsidRPr="000041D7" w:rsidRDefault="008553B5" w:rsidP="008553B5">
      <w:pPr>
        <w:tabs>
          <w:tab w:val="left" w:pos="1418"/>
          <w:tab w:val="right" w:pos="9072"/>
        </w:tabs>
        <w:spacing w:after="0"/>
        <w:ind w:left="851"/>
        <w:rPr>
          <w:rFonts w:cs="Times New Roman"/>
        </w:rPr>
      </w:pPr>
    </w:p>
    <w:p w14:paraId="30F1D370" w14:textId="51C81C38"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Száloptika, elektronikus kijelzők</w:t>
      </w:r>
    </w:p>
    <w:p w14:paraId="404FB781" w14:textId="77777777" w:rsidR="009824BF" w:rsidRPr="000041D7" w:rsidRDefault="009824BF" w:rsidP="009824BF">
      <w:pPr>
        <w:spacing w:after="0"/>
        <w:ind w:left="1287"/>
        <w:rPr>
          <w:rFonts w:cs="Times New Roman"/>
        </w:rPr>
      </w:pPr>
      <w:r w:rsidRPr="000041D7">
        <w:rPr>
          <w:rFonts w:cs="Times New Roman"/>
        </w:rPr>
        <w:t>Száloptika</w:t>
      </w:r>
    </w:p>
    <w:p w14:paraId="4D3F9399" w14:textId="77777777" w:rsidR="009824BF" w:rsidRPr="000041D7" w:rsidRDefault="009824BF" w:rsidP="009824BF">
      <w:pPr>
        <w:spacing w:after="0"/>
        <w:ind w:left="2007"/>
        <w:rPr>
          <w:rFonts w:cs="Times New Roman"/>
        </w:rPr>
      </w:pPr>
      <w:r w:rsidRPr="000041D7">
        <w:rPr>
          <w:rFonts w:cs="Times New Roman"/>
        </w:rPr>
        <w:t>Fénnyel kapcsolatos alaptörvények. Optikai adók, közvetítő közegek (optikai szálak) optikai vevők működése, jellemzői.</w:t>
      </w:r>
    </w:p>
    <w:p w14:paraId="1B0E3637" w14:textId="77777777" w:rsidR="009824BF" w:rsidRPr="000041D7" w:rsidRDefault="009824BF" w:rsidP="009824BF">
      <w:pPr>
        <w:spacing w:after="0"/>
        <w:ind w:left="1287"/>
        <w:rPr>
          <w:rFonts w:cs="Times New Roman"/>
        </w:rPr>
      </w:pPr>
      <w:r w:rsidRPr="000041D7">
        <w:rPr>
          <w:rFonts w:cs="Times New Roman"/>
        </w:rPr>
        <w:t>Katód-sugárcsöves kijelző (CRT)</w:t>
      </w:r>
    </w:p>
    <w:p w14:paraId="0B42A976" w14:textId="77777777" w:rsidR="009824BF" w:rsidRPr="000041D7" w:rsidRDefault="009824BF" w:rsidP="009824BF">
      <w:pPr>
        <w:spacing w:after="0"/>
        <w:ind w:left="2007"/>
        <w:rPr>
          <w:rFonts w:cs="Times New Roman"/>
        </w:rPr>
      </w:pPr>
      <w:r w:rsidRPr="000041D7">
        <w:rPr>
          <w:rFonts w:cs="Times New Roman"/>
        </w:rPr>
        <w:t>Felépítés, működés, jellemzők.</w:t>
      </w:r>
    </w:p>
    <w:p w14:paraId="176BC04D" w14:textId="77777777" w:rsidR="009824BF" w:rsidRPr="000041D7" w:rsidRDefault="009824BF" w:rsidP="009824BF">
      <w:pPr>
        <w:spacing w:after="0"/>
        <w:ind w:left="1287"/>
        <w:rPr>
          <w:rFonts w:cs="Times New Roman"/>
        </w:rPr>
      </w:pPr>
      <w:r w:rsidRPr="000041D7">
        <w:rPr>
          <w:rFonts w:cs="Times New Roman"/>
        </w:rPr>
        <w:t>Világító diódás kijelző (LED)</w:t>
      </w:r>
    </w:p>
    <w:p w14:paraId="1BBD18CD" w14:textId="77777777" w:rsidR="009824BF" w:rsidRPr="000041D7" w:rsidRDefault="009824BF" w:rsidP="009824BF">
      <w:pPr>
        <w:spacing w:after="0"/>
        <w:ind w:left="2007"/>
        <w:rPr>
          <w:rFonts w:cs="Times New Roman"/>
        </w:rPr>
      </w:pPr>
      <w:r w:rsidRPr="000041D7">
        <w:rPr>
          <w:rFonts w:cs="Times New Roman"/>
        </w:rPr>
        <w:t>Felépítés (kialakítás), működés, jellemzők.</w:t>
      </w:r>
    </w:p>
    <w:p w14:paraId="406D273F" w14:textId="77777777" w:rsidR="009824BF" w:rsidRPr="000041D7" w:rsidRDefault="009824BF" w:rsidP="009824BF">
      <w:pPr>
        <w:spacing w:after="0"/>
        <w:ind w:left="1287"/>
        <w:rPr>
          <w:rFonts w:cs="Times New Roman"/>
        </w:rPr>
      </w:pPr>
      <w:r w:rsidRPr="000041D7">
        <w:rPr>
          <w:rFonts w:cs="Times New Roman"/>
        </w:rPr>
        <w:t>Folyadék kristályos kijelző (LCD)</w:t>
      </w:r>
    </w:p>
    <w:p w14:paraId="36876D42" w14:textId="77777777" w:rsidR="009824BF" w:rsidRPr="000041D7" w:rsidRDefault="009824BF" w:rsidP="009824BF">
      <w:pPr>
        <w:spacing w:after="0"/>
        <w:ind w:left="2007"/>
        <w:rPr>
          <w:rFonts w:cs="Times New Roman"/>
        </w:rPr>
      </w:pPr>
      <w:r w:rsidRPr="000041D7">
        <w:rPr>
          <w:rFonts w:cs="Times New Roman"/>
        </w:rPr>
        <w:t>Fajták, felépítés (kialakítás), működés, jellemzők.</w:t>
      </w:r>
    </w:p>
    <w:p w14:paraId="047760DC" w14:textId="77777777" w:rsidR="009824BF" w:rsidRPr="000041D7" w:rsidRDefault="009824BF" w:rsidP="009824BF">
      <w:pPr>
        <w:spacing w:after="0"/>
        <w:ind w:left="1287"/>
        <w:rPr>
          <w:rFonts w:cs="Times New Roman"/>
        </w:rPr>
      </w:pPr>
      <w:r w:rsidRPr="000041D7">
        <w:rPr>
          <w:rFonts w:cs="Times New Roman"/>
        </w:rPr>
        <w:t>Plazmakijelző</w:t>
      </w:r>
    </w:p>
    <w:p w14:paraId="48494987" w14:textId="72CB9044" w:rsidR="008553B5" w:rsidRPr="000041D7" w:rsidRDefault="009824BF" w:rsidP="009824BF">
      <w:pPr>
        <w:spacing w:after="0"/>
        <w:ind w:left="851"/>
        <w:rPr>
          <w:rFonts w:cs="Times New Roman"/>
        </w:rPr>
      </w:pPr>
      <w:r w:rsidRPr="000041D7">
        <w:rPr>
          <w:rFonts w:cs="Times New Roman"/>
        </w:rPr>
        <w:t>Felépítés (kialakítás), működés, jellemzők</w:t>
      </w:r>
    </w:p>
    <w:p w14:paraId="3E9691B7" w14:textId="77777777" w:rsidR="008553B5" w:rsidRPr="000041D7" w:rsidRDefault="008553B5" w:rsidP="008553B5">
      <w:pPr>
        <w:tabs>
          <w:tab w:val="left" w:pos="1418"/>
          <w:tab w:val="right" w:pos="9072"/>
        </w:tabs>
        <w:spacing w:after="0"/>
        <w:ind w:left="851"/>
        <w:rPr>
          <w:rFonts w:cs="Times New Roman"/>
        </w:rPr>
      </w:pPr>
    </w:p>
    <w:p w14:paraId="3160F2DF" w14:textId="0A743FDA" w:rsidR="008553B5" w:rsidRPr="000041D7" w:rsidRDefault="009824BF" w:rsidP="008553B5">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Digitális áramkörök</w:t>
      </w:r>
    </w:p>
    <w:p w14:paraId="3C6DF9A5" w14:textId="77777777" w:rsidR="009824BF" w:rsidRPr="000041D7" w:rsidRDefault="009824BF" w:rsidP="009824BF">
      <w:pPr>
        <w:spacing w:after="0"/>
        <w:ind w:left="851" w:firstLine="142"/>
        <w:rPr>
          <w:rFonts w:cs="Times New Roman"/>
        </w:rPr>
      </w:pPr>
      <w:r w:rsidRPr="000041D7">
        <w:rPr>
          <w:rFonts w:cs="Times New Roman"/>
        </w:rPr>
        <w:t>Digitális technika alapjai</w:t>
      </w:r>
    </w:p>
    <w:p w14:paraId="620F0CFA" w14:textId="77777777" w:rsidR="009824BF" w:rsidRPr="000041D7" w:rsidRDefault="009824BF" w:rsidP="009824BF">
      <w:pPr>
        <w:spacing w:after="0"/>
        <w:ind w:left="1287"/>
        <w:rPr>
          <w:rFonts w:cs="Times New Roman"/>
        </w:rPr>
      </w:pPr>
      <w:r w:rsidRPr="000041D7">
        <w:rPr>
          <w:rFonts w:cs="Times New Roman"/>
        </w:rPr>
        <w:t>Számrendszerek</w:t>
      </w:r>
    </w:p>
    <w:p w14:paraId="7671AB15" w14:textId="77777777" w:rsidR="009824BF" w:rsidRPr="000041D7" w:rsidRDefault="009824BF" w:rsidP="009824BF">
      <w:pPr>
        <w:spacing w:after="0"/>
        <w:ind w:left="2007"/>
        <w:rPr>
          <w:rFonts w:cs="Times New Roman"/>
        </w:rPr>
      </w:pPr>
      <w:r w:rsidRPr="000041D7">
        <w:rPr>
          <w:rFonts w:cs="Times New Roman"/>
        </w:rPr>
        <w:t>Bináris, oktális, decimális, hexadecimális számrendszerek. Műveletek számrendszerekben. Átváltás számrendszerek között.</w:t>
      </w:r>
    </w:p>
    <w:p w14:paraId="01BD43C9" w14:textId="77777777" w:rsidR="009824BF" w:rsidRPr="000041D7" w:rsidRDefault="009824BF" w:rsidP="009824BF">
      <w:pPr>
        <w:spacing w:after="0"/>
        <w:ind w:left="1287"/>
        <w:rPr>
          <w:rFonts w:cs="Times New Roman"/>
        </w:rPr>
      </w:pPr>
      <w:r w:rsidRPr="000041D7">
        <w:rPr>
          <w:rFonts w:cs="Times New Roman"/>
        </w:rPr>
        <w:t>Kód rendszerek</w:t>
      </w:r>
    </w:p>
    <w:p w14:paraId="54DE32EF" w14:textId="77777777" w:rsidR="009824BF" w:rsidRPr="000041D7" w:rsidRDefault="009824BF" w:rsidP="009824BF">
      <w:pPr>
        <w:spacing w:after="0"/>
        <w:ind w:left="2007"/>
        <w:rPr>
          <w:rFonts w:cs="Times New Roman"/>
        </w:rPr>
      </w:pPr>
      <w:r w:rsidRPr="000041D7">
        <w:rPr>
          <w:rFonts w:cs="Times New Roman"/>
        </w:rPr>
        <w:t>Numerikus kódok, karakteres kódok.</w:t>
      </w:r>
    </w:p>
    <w:p w14:paraId="6B54EE83" w14:textId="77777777" w:rsidR="009824BF" w:rsidRPr="000041D7" w:rsidRDefault="009824BF" w:rsidP="009824BF">
      <w:pPr>
        <w:spacing w:after="0"/>
        <w:ind w:left="1287"/>
        <w:rPr>
          <w:rFonts w:cs="Times New Roman"/>
        </w:rPr>
      </w:pPr>
      <w:r w:rsidRPr="000041D7">
        <w:rPr>
          <w:rFonts w:cs="Times New Roman"/>
        </w:rPr>
        <w:t>Logikai algebra</w:t>
      </w:r>
    </w:p>
    <w:p w14:paraId="344F19D1" w14:textId="77777777" w:rsidR="009824BF" w:rsidRPr="000041D7" w:rsidRDefault="009824BF" w:rsidP="009824BF">
      <w:pPr>
        <w:spacing w:after="0"/>
        <w:ind w:left="2007"/>
        <w:rPr>
          <w:rFonts w:cs="Times New Roman"/>
        </w:rPr>
      </w:pPr>
      <w:r w:rsidRPr="000041D7">
        <w:rPr>
          <w:rFonts w:cs="Times New Roman"/>
        </w:rPr>
        <w:t xml:space="preserve">Logikai változó, alapműveletek, logikai függvények. Boole algebra. Logikai függvények egyszerűsítése. </w:t>
      </w:r>
      <w:proofErr w:type="spellStart"/>
      <w:r w:rsidRPr="000041D7">
        <w:rPr>
          <w:rFonts w:cs="Times New Roman"/>
        </w:rPr>
        <w:t>Carnaught-tábla</w:t>
      </w:r>
      <w:proofErr w:type="spellEnd"/>
      <w:r w:rsidRPr="000041D7">
        <w:rPr>
          <w:rFonts w:cs="Times New Roman"/>
        </w:rPr>
        <w:t>.</w:t>
      </w:r>
    </w:p>
    <w:p w14:paraId="599E3513" w14:textId="77777777" w:rsidR="009824BF" w:rsidRPr="000041D7" w:rsidRDefault="009824BF" w:rsidP="009824BF">
      <w:pPr>
        <w:spacing w:after="0"/>
        <w:ind w:left="578" w:firstLine="708"/>
        <w:rPr>
          <w:rFonts w:cs="Times New Roman"/>
        </w:rPr>
      </w:pPr>
      <w:r w:rsidRPr="000041D7">
        <w:rPr>
          <w:rFonts w:cs="Times New Roman"/>
        </w:rPr>
        <w:t>Digitális áramkörök</w:t>
      </w:r>
      <w:r w:rsidRPr="000041D7">
        <w:rPr>
          <w:rFonts w:cs="Times New Roman"/>
        </w:rPr>
        <w:tab/>
      </w:r>
      <w:r w:rsidRPr="000041D7">
        <w:rPr>
          <w:rFonts w:cs="Times New Roman"/>
          <w:b/>
        </w:rPr>
        <w:tab/>
      </w:r>
      <w:r w:rsidRPr="000041D7">
        <w:rPr>
          <w:rFonts w:cs="Times New Roman"/>
          <w:b/>
        </w:rPr>
        <w:tab/>
      </w:r>
      <w:r w:rsidRPr="000041D7">
        <w:rPr>
          <w:rFonts w:cs="Times New Roman"/>
          <w:b/>
        </w:rPr>
        <w:tab/>
      </w:r>
      <w:r w:rsidRPr="000041D7">
        <w:rPr>
          <w:rFonts w:cs="Times New Roman"/>
          <w:b/>
        </w:rPr>
        <w:tab/>
      </w:r>
      <w:r w:rsidRPr="000041D7">
        <w:rPr>
          <w:rFonts w:cs="Times New Roman"/>
          <w:b/>
        </w:rPr>
        <w:tab/>
      </w:r>
    </w:p>
    <w:p w14:paraId="2567050D" w14:textId="77777777" w:rsidR="009824BF" w:rsidRPr="000041D7" w:rsidRDefault="009824BF" w:rsidP="009824BF">
      <w:pPr>
        <w:spacing w:after="0"/>
        <w:ind w:left="1287"/>
        <w:rPr>
          <w:rFonts w:cs="Times New Roman"/>
        </w:rPr>
      </w:pPr>
      <w:r w:rsidRPr="000041D7">
        <w:rPr>
          <w:rFonts w:cs="Times New Roman"/>
        </w:rPr>
        <w:t>Kombinációs hálózatok</w:t>
      </w:r>
    </w:p>
    <w:p w14:paraId="7C3993D1" w14:textId="77777777" w:rsidR="009824BF" w:rsidRPr="000041D7" w:rsidRDefault="009824BF" w:rsidP="009824BF">
      <w:pPr>
        <w:spacing w:after="0"/>
        <w:ind w:left="2007"/>
        <w:rPr>
          <w:rFonts w:cs="Times New Roman"/>
        </w:rPr>
      </w:pPr>
      <w:r w:rsidRPr="000041D7">
        <w:rPr>
          <w:rFonts w:cs="Times New Roman"/>
        </w:rPr>
        <w:t>Digitális kapu áramkörök alap fajtái, jellemzőik és felhasználása logikai függvények megvalósítására.</w:t>
      </w:r>
    </w:p>
    <w:p w14:paraId="47E8BFCC" w14:textId="77777777" w:rsidR="009824BF" w:rsidRPr="000041D7" w:rsidRDefault="009824BF" w:rsidP="009824BF">
      <w:pPr>
        <w:spacing w:after="0"/>
        <w:ind w:left="1287"/>
        <w:rPr>
          <w:rFonts w:cs="Times New Roman"/>
        </w:rPr>
      </w:pPr>
      <w:r w:rsidRPr="000041D7">
        <w:rPr>
          <w:rFonts w:cs="Times New Roman"/>
        </w:rPr>
        <w:lastRenderedPageBreak/>
        <w:t>Sorrendi hálózatok</w:t>
      </w:r>
    </w:p>
    <w:p w14:paraId="4712CD26" w14:textId="77777777" w:rsidR="009824BF" w:rsidRPr="000041D7" w:rsidRDefault="009824BF" w:rsidP="009824BF">
      <w:pPr>
        <w:spacing w:after="0"/>
        <w:ind w:left="2007"/>
        <w:rPr>
          <w:rFonts w:cs="Times New Roman"/>
        </w:rPr>
      </w:pPr>
      <w:r w:rsidRPr="000041D7">
        <w:rPr>
          <w:rFonts w:cs="Times New Roman"/>
        </w:rPr>
        <w:t>Digitális tároló áramkörök alap fajtái, jellemzőik és felhasználása számlálók, léptető áramkörök megvalósításához.</w:t>
      </w:r>
    </w:p>
    <w:p w14:paraId="3755150E" w14:textId="77777777" w:rsidR="009824BF" w:rsidRPr="000041D7" w:rsidRDefault="009824BF" w:rsidP="009824BF">
      <w:pPr>
        <w:spacing w:after="0"/>
        <w:ind w:left="1287"/>
        <w:rPr>
          <w:rFonts w:cs="Times New Roman"/>
        </w:rPr>
      </w:pPr>
      <w:r w:rsidRPr="000041D7">
        <w:rPr>
          <w:rFonts w:cs="Times New Roman"/>
        </w:rPr>
        <w:t xml:space="preserve">Multiplexerek, </w:t>
      </w:r>
      <w:proofErr w:type="spellStart"/>
      <w:r w:rsidRPr="000041D7">
        <w:rPr>
          <w:rFonts w:cs="Times New Roman"/>
        </w:rPr>
        <w:t>demultiplexerek</w:t>
      </w:r>
      <w:proofErr w:type="spellEnd"/>
    </w:p>
    <w:p w14:paraId="5615834A" w14:textId="77777777" w:rsidR="009824BF" w:rsidRPr="000041D7" w:rsidRDefault="009824BF" w:rsidP="009824BF">
      <w:pPr>
        <w:spacing w:after="0"/>
        <w:ind w:left="2007"/>
        <w:rPr>
          <w:rFonts w:cs="Times New Roman"/>
        </w:rPr>
      </w:pPr>
      <w:r w:rsidRPr="000041D7">
        <w:rPr>
          <w:rFonts w:cs="Times New Roman"/>
        </w:rPr>
        <w:t xml:space="preserve">Kódoló, </w:t>
      </w:r>
      <w:proofErr w:type="spellStart"/>
      <w:r w:rsidRPr="000041D7">
        <w:rPr>
          <w:rFonts w:cs="Times New Roman"/>
        </w:rPr>
        <w:t>dekodoló</w:t>
      </w:r>
      <w:proofErr w:type="spellEnd"/>
      <w:r w:rsidRPr="000041D7">
        <w:rPr>
          <w:rFonts w:cs="Times New Roman"/>
        </w:rPr>
        <w:t xml:space="preserve"> áramkörök megvalósítása kapu és speciális áramkörökből.</w:t>
      </w:r>
    </w:p>
    <w:p w14:paraId="125A997C" w14:textId="77777777" w:rsidR="009824BF" w:rsidRPr="000041D7" w:rsidRDefault="009824BF" w:rsidP="009824BF">
      <w:pPr>
        <w:spacing w:after="0"/>
        <w:ind w:left="1287"/>
        <w:rPr>
          <w:rFonts w:cs="Times New Roman"/>
        </w:rPr>
      </w:pPr>
      <w:proofErr w:type="spellStart"/>
      <w:r w:rsidRPr="000041D7">
        <w:rPr>
          <w:rFonts w:cs="Times New Roman"/>
        </w:rPr>
        <w:t>Analóg-digitál</w:t>
      </w:r>
      <w:proofErr w:type="spellEnd"/>
      <w:r w:rsidRPr="000041D7">
        <w:rPr>
          <w:rFonts w:cs="Times New Roman"/>
        </w:rPr>
        <w:t xml:space="preserve"> (A/D), </w:t>
      </w:r>
      <w:proofErr w:type="spellStart"/>
      <w:r w:rsidRPr="000041D7">
        <w:rPr>
          <w:rFonts w:cs="Times New Roman"/>
        </w:rPr>
        <w:t>digitál-analóg</w:t>
      </w:r>
      <w:proofErr w:type="spellEnd"/>
      <w:r w:rsidRPr="000041D7">
        <w:rPr>
          <w:rFonts w:cs="Times New Roman"/>
        </w:rPr>
        <w:t xml:space="preserve"> (D/</w:t>
      </w:r>
      <w:proofErr w:type="gramStart"/>
      <w:r w:rsidRPr="000041D7">
        <w:rPr>
          <w:rFonts w:cs="Times New Roman"/>
        </w:rPr>
        <w:t>A</w:t>
      </w:r>
      <w:proofErr w:type="gramEnd"/>
      <w:r w:rsidRPr="000041D7">
        <w:rPr>
          <w:rFonts w:cs="Times New Roman"/>
        </w:rPr>
        <w:t>) átalakítók</w:t>
      </w:r>
    </w:p>
    <w:p w14:paraId="38BED73B" w14:textId="77777777" w:rsidR="009824BF" w:rsidRPr="000041D7" w:rsidRDefault="009824BF" w:rsidP="009824BF">
      <w:pPr>
        <w:spacing w:after="0"/>
        <w:ind w:left="2007"/>
        <w:rPr>
          <w:rFonts w:cs="Times New Roman"/>
        </w:rPr>
      </w:pPr>
      <w:r w:rsidRPr="000041D7">
        <w:rPr>
          <w:rFonts w:cs="Times New Roman"/>
        </w:rPr>
        <w:t>Passzív és aktív elemek felhasználása, közvetett és közvetlen átalakítók, pillanatérték és átlag érték átalakítók. Súlyozott ellenállás hálózat, műveleti erősítős D/</w:t>
      </w:r>
      <w:proofErr w:type="gramStart"/>
      <w:r w:rsidRPr="000041D7">
        <w:rPr>
          <w:rFonts w:cs="Times New Roman"/>
        </w:rPr>
        <w:t>A</w:t>
      </w:r>
      <w:proofErr w:type="gramEnd"/>
      <w:r w:rsidRPr="000041D7">
        <w:rPr>
          <w:rFonts w:cs="Times New Roman"/>
        </w:rPr>
        <w:t xml:space="preserve">. Kompenzációs, feszültség-idő átalakítós, kettős </w:t>
      </w:r>
      <w:proofErr w:type="spellStart"/>
      <w:r w:rsidRPr="000041D7">
        <w:rPr>
          <w:rFonts w:cs="Times New Roman"/>
        </w:rPr>
        <w:t>meredekségű</w:t>
      </w:r>
      <w:proofErr w:type="spellEnd"/>
      <w:r w:rsidRPr="000041D7">
        <w:rPr>
          <w:rFonts w:cs="Times New Roman"/>
        </w:rPr>
        <w:t xml:space="preserve"> </w:t>
      </w:r>
      <w:proofErr w:type="gramStart"/>
      <w:r w:rsidRPr="000041D7">
        <w:rPr>
          <w:rFonts w:cs="Times New Roman"/>
        </w:rPr>
        <w:t>A</w:t>
      </w:r>
      <w:proofErr w:type="gramEnd"/>
      <w:r w:rsidRPr="000041D7">
        <w:rPr>
          <w:rFonts w:cs="Times New Roman"/>
        </w:rPr>
        <w:t>/D.</w:t>
      </w:r>
    </w:p>
    <w:p w14:paraId="0C53BA38" w14:textId="46DEBD66" w:rsidR="009824BF" w:rsidRPr="000041D7" w:rsidRDefault="009824BF" w:rsidP="009824BF">
      <w:pPr>
        <w:spacing w:after="0"/>
        <w:ind w:left="1134" w:firstLine="142"/>
        <w:rPr>
          <w:rFonts w:cs="Times New Roman"/>
        </w:rPr>
      </w:pPr>
      <w:r w:rsidRPr="000041D7">
        <w:rPr>
          <w:rFonts w:cs="Times New Roman"/>
        </w:rPr>
        <w:t>Számítógépek</w:t>
      </w:r>
      <w:r w:rsidRPr="000041D7">
        <w:rPr>
          <w:rFonts w:cs="Times New Roman"/>
          <w:b/>
        </w:rPr>
        <w:t xml:space="preserve"> </w:t>
      </w:r>
      <w:r w:rsidRPr="000041D7">
        <w:rPr>
          <w:rFonts w:cs="Times New Roman"/>
        </w:rPr>
        <w:t>alapvető felépítése, működése</w:t>
      </w:r>
    </w:p>
    <w:p w14:paraId="031BAA46" w14:textId="77777777" w:rsidR="009824BF" w:rsidRPr="000041D7" w:rsidRDefault="009824BF" w:rsidP="009824BF">
      <w:pPr>
        <w:spacing w:after="0"/>
        <w:ind w:left="1287"/>
        <w:rPr>
          <w:rFonts w:cs="Times New Roman"/>
        </w:rPr>
      </w:pPr>
      <w:r w:rsidRPr="000041D7">
        <w:rPr>
          <w:rFonts w:cs="Times New Roman"/>
        </w:rPr>
        <w:t>Digitális számítógép felépítése</w:t>
      </w:r>
    </w:p>
    <w:p w14:paraId="575FEE2F" w14:textId="77777777" w:rsidR="009824BF" w:rsidRPr="000041D7" w:rsidRDefault="009824BF" w:rsidP="009824BF">
      <w:pPr>
        <w:spacing w:after="0"/>
        <w:ind w:left="2007"/>
        <w:rPr>
          <w:rFonts w:cs="Times New Roman"/>
        </w:rPr>
      </w:pPr>
      <w:r w:rsidRPr="000041D7">
        <w:rPr>
          <w:rFonts w:cs="Times New Roman"/>
        </w:rPr>
        <w:t>Neumann-elv, BUS rendszerek.</w:t>
      </w:r>
    </w:p>
    <w:p w14:paraId="1641681B" w14:textId="77777777" w:rsidR="009824BF" w:rsidRPr="000041D7" w:rsidRDefault="009824BF" w:rsidP="009824BF">
      <w:pPr>
        <w:spacing w:after="0"/>
        <w:ind w:left="1287"/>
        <w:rPr>
          <w:rFonts w:cs="Times New Roman"/>
        </w:rPr>
      </w:pPr>
      <w:r w:rsidRPr="000041D7">
        <w:rPr>
          <w:rFonts w:cs="Times New Roman"/>
        </w:rPr>
        <w:t>Mikroprocesszorok</w:t>
      </w:r>
    </w:p>
    <w:p w14:paraId="664394EB" w14:textId="77777777" w:rsidR="009824BF" w:rsidRPr="000041D7" w:rsidRDefault="009824BF" w:rsidP="009824BF">
      <w:pPr>
        <w:spacing w:after="0"/>
        <w:ind w:left="2007"/>
        <w:rPr>
          <w:rFonts w:cs="Times New Roman"/>
        </w:rPr>
      </w:pPr>
      <w:r w:rsidRPr="000041D7">
        <w:rPr>
          <w:rFonts w:cs="Times New Roman"/>
        </w:rPr>
        <w:t>Felépítése, kiviteli formák, jellemzők, működés alapjai</w:t>
      </w:r>
    </w:p>
    <w:p w14:paraId="49B4F5A7" w14:textId="77777777" w:rsidR="009824BF" w:rsidRPr="000041D7" w:rsidRDefault="009824BF" w:rsidP="009824BF">
      <w:pPr>
        <w:spacing w:after="0"/>
        <w:ind w:left="1287"/>
        <w:rPr>
          <w:rFonts w:cs="Times New Roman"/>
        </w:rPr>
      </w:pPr>
      <w:r w:rsidRPr="000041D7">
        <w:rPr>
          <w:rFonts w:cs="Times New Roman"/>
        </w:rPr>
        <w:t>Memóriák</w:t>
      </w:r>
    </w:p>
    <w:p w14:paraId="3E40F24B" w14:textId="77777777" w:rsidR="009824BF" w:rsidRPr="000041D7" w:rsidRDefault="009824BF" w:rsidP="009824BF">
      <w:pPr>
        <w:spacing w:after="0"/>
        <w:ind w:left="2007"/>
        <w:rPr>
          <w:rFonts w:cs="Times New Roman"/>
        </w:rPr>
      </w:pPr>
      <w:r w:rsidRPr="000041D7">
        <w:rPr>
          <w:rFonts w:cs="Times New Roman"/>
        </w:rPr>
        <w:t>ROM, EROM, EPROM, RAM. Kiviteli formák, jellemzők, működés.</w:t>
      </w:r>
    </w:p>
    <w:p w14:paraId="5C9BECEE" w14:textId="77777777" w:rsidR="009824BF" w:rsidRPr="000041D7" w:rsidRDefault="009824BF" w:rsidP="009824BF">
      <w:pPr>
        <w:spacing w:after="0"/>
        <w:ind w:left="1287"/>
        <w:rPr>
          <w:rFonts w:cs="Times New Roman"/>
        </w:rPr>
      </w:pPr>
      <w:r w:rsidRPr="000041D7">
        <w:rPr>
          <w:rFonts w:cs="Times New Roman"/>
        </w:rPr>
        <w:t>Illesztő egységek</w:t>
      </w:r>
    </w:p>
    <w:p w14:paraId="64DD3D73" w14:textId="77777777" w:rsidR="009824BF" w:rsidRPr="000041D7" w:rsidRDefault="009824BF" w:rsidP="009824BF">
      <w:pPr>
        <w:spacing w:after="0"/>
        <w:ind w:left="2007"/>
        <w:rPr>
          <w:rFonts w:cs="Times New Roman"/>
        </w:rPr>
      </w:pPr>
      <w:r w:rsidRPr="000041D7">
        <w:rPr>
          <w:rFonts w:cs="Times New Roman"/>
        </w:rPr>
        <w:t>PCI, SATA, IDE, USB.</w:t>
      </w:r>
    </w:p>
    <w:p w14:paraId="168B6090" w14:textId="77777777" w:rsidR="009824BF" w:rsidRPr="000041D7" w:rsidRDefault="009824BF" w:rsidP="009824BF">
      <w:pPr>
        <w:spacing w:after="0"/>
        <w:ind w:firstLine="709"/>
        <w:rPr>
          <w:rFonts w:cs="Times New Roman"/>
        </w:rPr>
      </w:pPr>
      <w:r w:rsidRPr="000041D7">
        <w:rPr>
          <w:rFonts w:cs="Times New Roman"/>
        </w:rPr>
        <w:t>Perifériák</w:t>
      </w:r>
    </w:p>
    <w:p w14:paraId="6F52233C" w14:textId="7C042A7B" w:rsidR="008553B5" w:rsidRPr="000041D7" w:rsidRDefault="009824BF" w:rsidP="009824BF">
      <w:pPr>
        <w:spacing w:after="0"/>
        <w:ind w:left="851"/>
        <w:rPr>
          <w:rFonts w:cs="Times New Roman"/>
        </w:rPr>
      </w:pPr>
      <w:r w:rsidRPr="000041D7">
        <w:rPr>
          <w:rFonts w:cs="Times New Roman"/>
        </w:rPr>
        <w:t xml:space="preserve">Be- és kimeneti egységek. Adattárolás (FDD, HDD, SDD, CD, DVD, </w:t>
      </w:r>
      <w:proofErr w:type="spellStart"/>
      <w:r w:rsidRPr="000041D7">
        <w:rPr>
          <w:rFonts w:cs="Times New Roman"/>
        </w:rPr>
        <w:t>Blueray</w:t>
      </w:r>
      <w:proofErr w:type="spellEnd"/>
      <w:r w:rsidRPr="000041D7">
        <w:rPr>
          <w:rFonts w:cs="Times New Roman"/>
        </w:rPr>
        <w:t xml:space="preserve">, </w:t>
      </w:r>
      <w:proofErr w:type="spellStart"/>
      <w:r w:rsidRPr="000041D7">
        <w:rPr>
          <w:rFonts w:cs="Times New Roman"/>
        </w:rPr>
        <w:t>Pendrive</w:t>
      </w:r>
      <w:proofErr w:type="spellEnd"/>
      <w:r w:rsidRPr="000041D7">
        <w:rPr>
          <w:rFonts w:cs="Times New Roman"/>
        </w:rPr>
        <w:t>, memória kártya), adatmegjelenítés (grafikus kártya, nyomtató), egér, billentyűzet</w:t>
      </w:r>
    </w:p>
    <w:p w14:paraId="3D1EA6EA" w14:textId="77777777" w:rsidR="008553B5" w:rsidRPr="000041D7" w:rsidRDefault="008553B5" w:rsidP="008553B5">
      <w:pPr>
        <w:tabs>
          <w:tab w:val="left" w:pos="1418"/>
          <w:tab w:val="right" w:pos="9072"/>
        </w:tabs>
        <w:spacing w:after="0"/>
        <w:ind w:left="851"/>
        <w:rPr>
          <w:rFonts w:cs="Times New Roman"/>
        </w:rPr>
      </w:pPr>
    </w:p>
    <w:p w14:paraId="466F1A39"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képzés javasolt helyszíne (ajánlás)</w:t>
      </w:r>
    </w:p>
    <w:p w14:paraId="2F4DD340" w14:textId="4541548D" w:rsidR="008553B5" w:rsidRPr="000041D7" w:rsidRDefault="009824BF" w:rsidP="008553B5">
      <w:pPr>
        <w:spacing w:after="0"/>
        <w:ind w:left="426"/>
        <w:rPr>
          <w:rFonts w:cs="Times New Roman"/>
        </w:rPr>
      </w:pPr>
      <w:r w:rsidRPr="000041D7">
        <w:rPr>
          <w:rFonts w:cs="Times New Roman"/>
        </w:rPr>
        <w:t>Multimédiás szaktanterem</w:t>
      </w:r>
    </w:p>
    <w:p w14:paraId="57AE1038" w14:textId="77777777" w:rsidR="008553B5" w:rsidRPr="000041D7" w:rsidRDefault="008553B5" w:rsidP="008553B5">
      <w:pPr>
        <w:spacing w:after="0"/>
        <w:ind w:left="426"/>
        <w:rPr>
          <w:rFonts w:cs="Times New Roman"/>
        </w:rPr>
      </w:pPr>
    </w:p>
    <w:p w14:paraId="3F8EE4BB" w14:textId="77777777" w:rsidR="008553B5" w:rsidRPr="000041D7" w:rsidRDefault="008553B5" w:rsidP="008553B5">
      <w:pPr>
        <w:pStyle w:val="Listaszerbekezds"/>
        <w:numPr>
          <w:ilvl w:val="1"/>
          <w:numId w:val="8"/>
        </w:numPr>
        <w:spacing w:after="0"/>
        <w:rPr>
          <w:rFonts w:cs="Times New Roman"/>
          <w:b/>
        </w:rPr>
      </w:pPr>
      <w:r w:rsidRPr="000041D7">
        <w:rPr>
          <w:rFonts w:cs="Times New Roman"/>
          <w:b/>
        </w:rPr>
        <w:t>A tantárgy értékelésének módja</w:t>
      </w:r>
    </w:p>
    <w:p w14:paraId="67E9B51F" w14:textId="59F333CE" w:rsidR="008553B5" w:rsidRPr="000041D7" w:rsidRDefault="008553B5" w:rsidP="008553B5">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BD64247" w14:textId="77777777" w:rsidR="008553B5" w:rsidRPr="000041D7" w:rsidRDefault="008553B5" w:rsidP="008553B5">
      <w:pPr>
        <w:spacing w:after="0"/>
        <w:ind w:left="426"/>
        <w:rPr>
          <w:rFonts w:cs="Times New Roman"/>
        </w:rPr>
      </w:pPr>
    </w:p>
    <w:p w14:paraId="35B9535E" w14:textId="77777777" w:rsidR="00FB6DBC" w:rsidRPr="000041D7" w:rsidRDefault="00FB6DBC" w:rsidP="00FB6DBC">
      <w:pPr>
        <w:spacing w:after="200" w:line="276" w:lineRule="auto"/>
        <w:jc w:val="left"/>
        <w:rPr>
          <w:rFonts w:cs="Times New Roman"/>
        </w:rPr>
      </w:pPr>
      <w:r w:rsidRPr="000041D7">
        <w:rPr>
          <w:rFonts w:cs="Times New Roman"/>
        </w:rPr>
        <w:br w:type="page"/>
      </w:r>
    </w:p>
    <w:p w14:paraId="21C0121F" w14:textId="77777777" w:rsidR="00FB6DBC" w:rsidRPr="000041D7" w:rsidRDefault="00FB6DBC" w:rsidP="00FB6DBC">
      <w:pPr>
        <w:rPr>
          <w:rFonts w:cs="Times New Roman"/>
        </w:rPr>
      </w:pPr>
    </w:p>
    <w:p w14:paraId="6083E1FD" w14:textId="77777777" w:rsidR="00FB6DBC" w:rsidRPr="000041D7" w:rsidRDefault="00FB6DBC" w:rsidP="00FB6DBC">
      <w:pPr>
        <w:spacing w:before="2880"/>
        <w:jc w:val="center"/>
        <w:rPr>
          <w:rFonts w:cs="Times New Roman"/>
          <w:b/>
          <w:sz w:val="36"/>
        </w:rPr>
      </w:pPr>
      <w:r w:rsidRPr="000041D7">
        <w:rPr>
          <w:rFonts w:cs="Times New Roman"/>
          <w:b/>
          <w:sz w:val="36"/>
        </w:rPr>
        <w:t>A</w:t>
      </w:r>
    </w:p>
    <w:p w14:paraId="3E817FA0" w14:textId="0C830C42" w:rsidR="00FB6DBC" w:rsidRPr="000041D7" w:rsidRDefault="000D6F97" w:rsidP="00FB6DBC">
      <w:pPr>
        <w:spacing w:after="480"/>
        <w:jc w:val="center"/>
        <w:rPr>
          <w:rFonts w:cs="Times New Roman"/>
          <w:b/>
          <w:sz w:val="36"/>
        </w:rPr>
      </w:pPr>
      <w:r w:rsidRPr="000041D7">
        <w:rPr>
          <w:rFonts w:cs="Times New Roman"/>
          <w:b/>
          <w:sz w:val="36"/>
          <w:szCs w:val="36"/>
        </w:rPr>
        <w:t>10417-</w:t>
      </w:r>
      <w:r w:rsidR="00C870B4" w:rsidRPr="000041D7">
        <w:rPr>
          <w:rFonts w:cs="Times New Roman"/>
          <w:b/>
          <w:sz w:val="36"/>
          <w:szCs w:val="36"/>
        </w:rPr>
        <w:t>16</w:t>
      </w:r>
      <w:r w:rsidR="00FB6DBC" w:rsidRPr="000041D7">
        <w:rPr>
          <w:rFonts w:cs="Times New Roman"/>
          <w:b/>
          <w:sz w:val="36"/>
        </w:rPr>
        <w:t xml:space="preserve"> azonosító számú</w:t>
      </w:r>
    </w:p>
    <w:p w14:paraId="0909F95E" w14:textId="4C641B54" w:rsidR="00FB6DBC" w:rsidRPr="000041D7" w:rsidRDefault="000D6F97" w:rsidP="00FB6DBC">
      <w:pPr>
        <w:jc w:val="center"/>
        <w:rPr>
          <w:rFonts w:cs="Times New Roman"/>
          <w:b/>
          <w:sz w:val="36"/>
        </w:rPr>
      </w:pPr>
      <w:r w:rsidRPr="000041D7">
        <w:rPr>
          <w:rFonts w:cs="Times New Roman"/>
          <w:b/>
          <w:sz w:val="36"/>
          <w:szCs w:val="36"/>
        </w:rPr>
        <w:t>Közlekedéstechnikai gyakorlatok</w:t>
      </w:r>
    </w:p>
    <w:p w14:paraId="5EB02F43" w14:textId="77777777" w:rsidR="00FB6DBC" w:rsidRPr="000041D7" w:rsidRDefault="00FB6DBC" w:rsidP="00FB6DBC">
      <w:pPr>
        <w:jc w:val="center"/>
        <w:rPr>
          <w:rFonts w:cs="Times New Roman"/>
          <w:b/>
          <w:sz w:val="36"/>
        </w:rPr>
      </w:pPr>
      <w:proofErr w:type="gramStart"/>
      <w:r w:rsidRPr="000041D7">
        <w:rPr>
          <w:rFonts w:cs="Times New Roman"/>
          <w:b/>
          <w:sz w:val="36"/>
        </w:rPr>
        <w:t>megnevezésű</w:t>
      </w:r>
      <w:proofErr w:type="gramEnd"/>
    </w:p>
    <w:p w14:paraId="28120C4F" w14:textId="77777777" w:rsidR="00FB6DBC" w:rsidRPr="000041D7" w:rsidRDefault="00FB6DBC" w:rsidP="00FB6DBC">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576F0CE9" w14:textId="77777777" w:rsidR="00FB6DBC" w:rsidRPr="000041D7" w:rsidRDefault="00FB6DBC" w:rsidP="00FB6DBC">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5A4F3B28" w14:textId="77777777" w:rsidR="00FB6DBC" w:rsidRPr="000041D7" w:rsidRDefault="00FB6DBC" w:rsidP="00FB6DBC">
      <w:pPr>
        <w:spacing w:after="200" w:line="276" w:lineRule="auto"/>
        <w:jc w:val="left"/>
        <w:rPr>
          <w:rFonts w:cs="Times New Roman"/>
        </w:rPr>
      </w:pPr>
      <w:r w:rsidRPr="000041D7">
        <w:rPr>
          <w:rFonts w:cs="Times New Roman"/>
        </w:rPr>
        <w:br w:type="page"/>
      </w:r>
    </w:p>
    <w:p w14:paraId="2C9D58AE" w14:textId="61F0BA05" w:rsidR="00FB6DBC" w:rsidRPr="000041D7" w:rsidRDefault="00FB6DBC" w:rsidP="00FB6DBC">
      <w:pPr>
        <w:rPr>
          <w:rFonts w:cs="Times New Roman"/>
        </w:rPr>
      </w:pPr>
      <w:r w:rsidRPr="000041D7">
        <w:rPr>
          <w:rFonts w:cs="Times New Roman"/>
        </w:rPr>
        <w:lastRenderedPageBreak/>
        <w:t xml:space="preserve">A </w:t>
      </w:r>
      <w:r w:rsidR="000D6F97" w:rsidRPr="000041D7">
        <w:rPr>
          <w:rFonts w:cs="Times New Roman"/>
        </w:rPr>
        <w:t>10417-</w:t>
      </w:r>
      <w:r w:rsidR="00C870B4" w:rsidRPr="000041D7">
        <w:rPr>
          <w:rFonts w:cs="Times New Roman"/>
        </w:rPr>
        <w:t>16</w:t>
      </w:r>
      <w:r w:rsidRPr="000041D7">
        <w:rPr>
          <w:rFonts w:cs="Times New Roman"/>
        </w:rPr>
        <w:t xml:space="preserve"> azonosító számú </w:t>
      </w:r>
      <w:r w:rsidR="000D6F97" w:rsidRPr="000041D7">
        <w:rPr>
          <w:rFonts w:cs="Times New Roman"/>
        </w:rPr>
        <w:t>Közlekedéstechnikai gyakorlatok</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480"/>
        <w:gridCol w:w="758"/>
        <w:gridCol w:w="758"/>
      </w:tblGrid>
      <w:tr w:rsidR="00F93138" w:rsidRPr="00560CF1" w14:paraId="7E072A77" w14:textId="77777777" w:rsidTr="00560CF1">
        <w:trPr>
          <w:cantSplit/>
          <w:trHeight w:val="1697"/>
          <w:jc w:val="center"/>
        </w:trPr>
        <w:tc>
          <w:tcPr>
            <w:tcW w:w="6480" w:type="dxa"/>
            <w:shd w:val="clear" w:color="auto" w:fill="auto"/>
            <w:vAlign w:val="center"/>
          </w:tcPr>
          <w:p w14:paraId="2B5FDB50" w14:textId="77777777" w:rsidR="00F93138" w:rsidRPr="00560CF1" w:rsidRDefault="00F93138" w:rsidP="000D6F97">
            <w:pPr>
              <w:autoSpaceDE w:val="0"/>
              <w:autoSpaceDN w:val="0"/>
              <w:adjustRightInd w:val="0"/>
              <w:spacing w:after="0"/>
              <w:jc w:val="center"/>
              <w:rPr>
                <w:rFonts w:cs="Times New Roman"/>
                <w:color w:val="000000"/>
                <w:szCs w:val="24"/>
              </w:rPr>
            </w:pPr>
          </w:p>
        </w:tc>
        <w:tc>
          <w:tcPr>
            <w:tcW w:w="758" w:type="dxa"/>
            <w:shd w:val="clear" w:color="auto" w:fill="auto"/>
            <w:textDirection w:val="btLr"/>
            <w:vAlign w:val="center"/>
          </w:tcPr>
          <w:p w14:paraId="176D4636" w14:textId="1F1C81E4"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Karbantartási gyakorlatok</w:t>
            </w:r>
          </w:p>
        </w:tc>
        <w:tc>
          <w:tcPr>
            <w:tcW w:w="758" w:type="dxa"/>
            <w:shd w:val="clear" w:color="auto" w:fill="auto"/>
            <w:textDirection w:val="btLr"/>
            <w:vAlign w:val="center"/>
          </w:tcPr>
          <w:p w14:paraId="562B374B" w14:textId="2AF30B81"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Mérési gyakorlatok</w:t>
            </w:r>
          </w:p>
        </w:tc>
      </w:tr>
      <w:tr w:rsidR="00F93138" w:rsidRPr="00560CF1" w14:paraId="039F6B1D" w14:textId="77777777" w:rsidTr="00560CF1">
        <w:trPr>
          <w:trHeight w:val="255"/>
          <w:jc w:val="center"/>
        </w:trPr>
        <w:tc>
          <w:tcPr>
            <w:tcW w:w="6480" w:type="dxa"/>
            <w:shd w:val="clear" w:color="auto" w:fill="auto"/>
            <w:vAlign w:val="center"/>
          </w:tcPr>
          <w:p w14:paraId="73F517E1"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t>FELADATOK</w:t>
            </w:r>
          </w:p>
        </w:tc>
        <w:tc>
          <w:tcPr>
            <w:tcW w:w="758" w:type="dxa"/>
            <w:vAlign w:val="center"/>
          </w:tcPr>
          <w:p w14:paraId="1CA20E4C" w14:textId="77777777" w:rsidR="00F93138" w:rsidRPr="00560CF1" w:rsidRDefault="00F93138" w:rsidP="000D6F97">
            <w:pPr>
              <w:autoSpaceDE w:val="0"/>
              <w:autoSpaceDN w:val="0"/>
              <w:adjustRightInd w:val="0"/>
              <w:spacing w:after="0"/>
              <w:jc w:val="center"/>
              <w:rPr>
                <w:rFonts w:cs="Times New Roman"/>
                <w:color w:val="000000"/>
                <w:szCs w:val="24"/>
              </w:rPr>
            </w:pPr>
          </w:p>
        </w:tc>
        <w:tc>
          <w:tcPr>
            <w:tcW w:w="758" w:type="dxa"/>
            <w:vAlign w:val="center"/>
          </w:tcPr>
          <w:p w14:paraId="100B4152" w14:textId="77777777" w:rsidR="00F93138" w:rsidRPr="00560CF1" w:rsidRDefault="00F93138" w:rsidP="000D6F97">
            <w:pPr>
              <w:autoSpaceDE w:val="0"/>
              <w:autoSpaceDN w:val="0"/>
              <w:adjustRightInd w:val="0"/>
              <w:spacing w:after="0"/>
              <w:jc w:val="center"/>
              <w:rPr>
                <w:rFonts w:cs="Times New Roman"/>
                <w:color w:val="000000"/>
                <w:szCs w:val="24"/>
              </w:rPr>
            </w:pPr>
          </w:p>
        </w:tc>
      </w:tr>
      <w:tr w:rsidR="00F93138" w:rsidRPr="00560CF1" w14:paraId="6D985F32" w14:textId="77777777" w:rsidTr="00560CF1">
        <w:trPr>
          <w:trHeight w:val="255"/>
          <w:jc w:val="center"/>
        </w:trPr>
        <w:tc>
          <w:tcPr>
            <w:tcW w:w="6480" w:type="dxa"/>
            <w:shd w:val="clear" w:color="auto" w:fill="auto"/>
            <w:vAlign w:val="center"/>
          </w:tcPr>
          <w:p w14:paraId="15DCF91A" w14:textId="6DF0A816"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Gépipari alapméréseket végez</w:t>
            </w:r>
          </w:p>
        </w:tc>
        <w:tc>
          <w:tcPr>
            <w:tcW w:w="758" w:type="dxa"/>
            <w:shd w:val="clear" w:color="auto" w:fill="auto"/>
            <w:vAlign w:val="center"/>
          </w:tcPr>
          <w:p w14:paraId="594D0B72" w14:textId="446D3C4B"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7BBD0CAC" w14:textId="2DAEDD18"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2D115513" w14:textId="77777777" w:rsidTr="00560CF1">
        <w:trPr>
          <w:trHeight w:val="255"/>
          <w:jc w:val="center"/>
        </w:trPr>
        <w:tc>
          <w:tcPr>
            <w:tcW w:w="6480" w:type="dxa"/>
            <w:shd w:val="clear" w:color="auto" w:fill="auto"/>
            <w:vAlign w:val="bottom"/>
          </w:tcPr>
          <w:p w14:paraId="0C0A4450" w14:textId="28649F03"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Alak- és helyzetpontossági méréseket végez általános eszközökkel</w:t>
            </w:r>
          </w:p>
        </w:tc>
        <w:tc>
          <w:tcPr>
            <w:tcW w:w="758" w:type="dxa"/>
            <w:shd w:val="clear" w:color="auto" w:fill="auto"/>
            <w:vAlign w:val="center"/>
          </w:tcPr>
          <w:p w14:paraId="00EB7A0C" w14:textId="3734FFE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64B5CEB0" w14:textId="0749CAD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3FF4BC59" w14:textId="77777777" w:rsidTr="00560CF1">
        <w:trPr>
          <w:trHeight w:val="255"/>
          <w:jc w:val="center"/>
        </w:trPr>
        <w:tc>
          <w:tcPr>
            <w:tcW w:w="6480" w:type="dxa"/>
            <w:shd w:val="clear" w:color="auto" w:fill="auto"/>
            <w:vAlign w:val="center"/>
          </w:tcPr>
          <w:p w14:paraId="6DC53366" w14:textId="34F64024"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Anyagvizsgálatokat végez</w:t>
            </w:r>
          </w:p>
        </w:tc>
        <w:tc>
          <w:tcPr>
            <w:tcW w:w="758" w:type="dxa"/>
            <w:shd w:val="clear" w:color="auto" w:fill="auto"/>
            <w:vAlign w:val="center"/>
          </w:tcPr>
          <w:p w14:paraId="4151CDB6" w14:textId="66076FDB"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7A4D8A1E" w14:textId="465B090A"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7A2CE730" w14:textId="77777777" w:rsidTr="00560CF1">
        <w:trPr>
          <w:trHeight w:val="255"/>
          <w:jc w:val="center"/>
        </w:trPr>
        <w:tc>
          <w:tcPr>
            <w:tcW w:w="6480" w:type="dxa"/>
            <w:shd w:val="clear" w:color="auto" w:fill="auto"/>
            <w:vAlign w:val="center"/>
          </w:tcPr>
          <w:p w14:paraId="2CEF4375" w14:textId="2D768E5D"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Villamos méréseket végez analóg és digitális műszerekkel</w:t>
            </w:r>
          </w:p>
        </w:tc>
        <w:tc>
          <w:tcPr>
            <w:tcW w:w="758" w:type="dxa"/>
            <w:shd w:val="clear" w:color="auto" w:fill="auto"/>
            <w:vAlign w:val="center"/>
          </w:tcPr>
          <w:p w14:paraId="71FBA123" w14:textId="3840556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shd w:val="clear" w:color="auto" w:fill="auto"/>
            <w:vAlign w:val="center"/>
          </w:tcPr>
          <w:p w14:paraId="5D61C069" w14:textId="171A6063"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4A51818" w14:textId="77777777" w:rsidTr="00560CF1">
        <w:trPr>
          <w:trHeight w:val="255"/>
          <w:jc w:val="center"/>
        </w:trPr>
        <w:tc>
          <w:tcPr>
            <w:tcW w:w="6480" w:type="dxa"/>
            <w:shd w:val="clear" w:color="auto" w:fill="auto"/>
            <w:vAlign w:val="center"/>
          </w:tcPr>
          <w:p w14:paraId="29C87822" w14:textId="69F0805E"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Alakítja a munkadarabot kézi forgácsoló alapeljárásokkal</w:t>
            </w:r>
          </w:p>
        </w:tc>
        <w:tc>
          <w:tcPr>
            <w:tcW w:w="758" w:type="dxa"/>
            <w:shd w:val="clear" w:color="auto" w:fill="auto"/>
            <w:vAlign w:val="center"/>
          </w:tcPr>
          <w:p w14:paraId="0AB582DA" w14:textId="4A797E26"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70699825" w14:textId="31E9562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1D031A82" w14:textId="77777777" w:rsidTr="00560CF1">
        <w:trPr>
          <w:trHeight w:val="255"/>
          <w:jc w:val="center"/>
        </w:trPr>
        <w:tc>
          <w:tcPr>
            <w:tcW w:w="6480" w:type="dxa"/>
            <w:shd w:val="clear" w:color="auto" w:fill="auto"/>
            <w:vAlign w:val="center"/>
          </w:tcPr>
          <w:p w14:paraId="35CED213" w14:textId="5F9A70DA"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Alakítja a munkadarabot gépi forgácsoló alapeljárásokkal</w:t>
            </w:r>
          </w:p>
        </w:tc>
        <w:tc>
          <w:tcPr>
            <w:tcW w:w="758" w:type="dxa"/>
            <w:shd w:val="clear" w:color="auto" w:fill="auto"/>
            <w:vAlign w:val="center"/>
          </w:tcPr>
          <w:p w14:paraId="5A5DFE8A" w14:textId="42E849D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62FAD397" w14:textId="646687F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0A5F41BB" w14:textId="77777777" w:rsidTr="00560CF1">
        <w:trPr>
          <w:trHeight w:val="255"/>
          <w:jc w:val="center"/>
        </w:trPr>
        <w:tc>
          <w:tcPr>
            <w:tcW w:w="6480" w:type="dxa"/>
            <w:shd w:val="clear" w:color="auto" w:fill="auto"/>
            <w:vAlign w:val="center"/>
          </w:tcPr>
          <w:p w14:paraId="0C6463E1" w14:textId="4C7BD38B"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Képlékenyalakítást végez kézi alapműveletekkel</w:t>
            </w:r>
          </w:p>
        </w:tc>
        <w:tc>
          <w:tcPr>
            <w:tcW w:w="758" w:type="dxa"/>
            <w:shd w:val="clear" w:color="auto" w:fill="auto"/>
            <w:vAlign w:val="center"/>
          </w:tcPr>
          <w:p w14:paraId="02586417" w14:textId="456F652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1404866C" w14:textId="5D881AA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31498255" w14:textId="77777777" w:rsidTr="00560CF1">
        <w:trPr>
          <w:trHeight w:val="255"/>
          <w:jc w:val="center"/>
        </w:trPr>
        <w:tc>
          <w:tcPr>
            <w:tcW w:w="6480" w:type="dxa"/>
            <w:shd w:val="clear" w:color="auto" w:fill="auto"/>
            <w:vAlign w:val="center"/>
          </w:tcPr>
          <w:p w14:paraId="47296C71" w14:textId="49725254"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Darabol kézi és gépi műveletekkel</w:t>
            </w:r>
          </w:p>
        </w:tc>
        <w:tc>
          <w:tcPr>
            <w:tcW w:w="758" w:type="dxa"/>
            <w:shd w:val="clear" w:color="auto" w:fill="auto"/>
            <w:vAlign w:val="center"/>
          </w:tcPr>
          <w:p w14:paraId="1B31F54F" w14:textId="41CD311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669C8B66" w14:textId="77E016C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160C7ACA" w14:textId="77777777" w:rsidTr="00560CF1">
        <w:trPr>
          <w:trHeight w:val="255"/>
          <w:jc w:val="center"/>
        </w:trPr>
        <w:tc>
          <w:tcPr>
            <w:tcW w:w="6480" w:type="dxa"/>
            <w:shd w:val="clear" w:color="auto" w:fill="auto"/>
            <w:vAlign w:val="center"/>
          </w:tcPr>
          <w:p w14:paraId="5E305F7F" w14:textId="6AD642E1"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Alakítja a munkadarabot kézi kisgépes eljárásokkal</w:t>
            </w:r>
          </w:p>
        </w:tc>
        <w:tc>
          <w:tcPr>
            <w:tcW w:w="758" w:type="dxa"/>
            <w:shd w:val="clear" w:color="auto" w:fill="auto"/>
            <w:vAlign w:val="center"/>
          </w:tcPr>
          <w:p w14:paraId="00CC686D" w14:textId="38D09E4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3CCED68B" w14:textId="36561E2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6DB1CA81" w14:textId="77777777" w:rsidTr="00560CF1">
        <w:trPr>
          <w:trHeight w:val="255"/>
          <w:jc w:val="center"/>
        </w:trPr>
        <w:tc>
          <w:tcPr>
            <w:tcW w:w="6480" w:type="dxa"/>
            <w:shd w:val="clear" w:color="auto" w:fill="auto"/>
            <w:vAlign w:val="center"/>
          </w:tcPr>
          <w:p w14:paraId="6EE2E795" w14:textId="20D0B09E"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Szerelési műveleteket végez</w:t>
            </w:r>
          </w:p>
        </w:tc>
        <w:tc>
          <w:tcPr>
            <w:tcW w:w="758" w:type="dxa"/>
            <w:shd w:val="clear" w:color="auto" w:fill="auto"/>
            <w:vAlign w:val="center"/>
          </w:tcPr>
          <w:p w14:paraId="11DB2050" w14:textId="0114521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1E73672B" w14:textId="039D70FB"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47C4384C" w14:textId="77777777" w:rsidTr="00560CF1">
        <w:trPr>
          <w:trHeight w:val="255"/>
          <w:jc w:val="center"/>
        </w:trPr>
        <w:tc>
          <w:tcPr>
            <w:tcW w:w="6480" w:type="dxa"/>
            <w:shd w:val="clear" w:color="auto" w:fill="auto"/>
            <w:vAlign w:val="center"/>
          </w:tcPr>
          <w:p w14:paraId="7577DFB8" w14:textId="4A040B00"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Oldható és nem oldható kötéseket készít</w:t>
            </w:r>
          </w:p>
        </w:tc>
        <w:tc>
          <w:tcPr>
            <w:tcW w:w="758" w:type="dxa"/>
            <w:shd w:val="clear" w:color="auto" w:fill="auto"/>
            <w:vAlign w:val="center"/>
          </w:tcPr>
          <w:p w14:paraId="12CE9A52" w14:textId="1826DEB8"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1B02F4AA" w14:textId="263AF9A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2E03771C" w14:textId="77777777" w:rsidTr="00560CF1">
        <w:trPr>
          <w:trHeight w:val="255"/>
          <w:jc w:val="center"/>
        </w:trPr>
        <w:tc>
          <w:tcPr>
            <w:tcW w:w="6480" w:type="dxa"/>
            <w:shd w:val="clear" w:color="auto" w:fill="auto"/>
            <w:vAlign w:val="center"/>
          </w:tcPr>
          <w:p w14:paraId="0988E6CF" w14:textId="3F888071"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Elektromos vezetékeket, csatlakozókat szerel</w:t>
            </w:r>
          </w:p>
        </w:tc>
        <w:tc>
          <w:tcPr>
            <w:tcW w:w="758" w:type="dxa"/>
            <w:shd w:val="clear" w:color="auto" w:fill="auto"/>
            <w:vAlign w:val="center"/>
          </w:tcPr>
          <w:p w14:paraId="640B42C7" w14:textId="72B443CB"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shd w:val="clear" w:color="auto" w:fill="auto"/>
            <w:vAlign w:val="center"/>
          </w:tcPr>
          <w:p w14:paraId="1F0DB33F" w14:textId="0899AD4C"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40F5015A" w14:textId="77777777" w:rsidTr="00560CF1">
        <w:trPr>
          <w:trHeight w:val="255"/>
          <w:jc w:val="center"/>
        </w:trPr>
        <w:tc>
          <w:tcPr>
            <w:tcW w:w="6480" w:type="dxa"/>
            <w:shd w:val="clear" w:color="auto" w:fill="auto"/>
            <w:vAlign w:val="center"/>
          </w:tcPr>
          <w:p w14:paraId="55FD3C98" w14:textId="0A99FB7A"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Áramköröket készít kapcsolási rajz alapján</w:t>
            </w:r>
          </w:p>
        </w:tc>
        <w:tc>
          <w:tcPr>
            <w:tcW w:w="758" w:type="dxa"/>
            <w:shd w:val="clear" w:color="auto" w:fill="auto"/>
            <w:vAlign w:val="center"/>
          </w:tcPr>
          <w:p w14:paraId="6F0A81BC" w14:textId="50513A01"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shd w:val="clear" w:color="auto" w:fill="auto"/>
            <w:vAlign w:val="center"/>
          </w:tcPr>
          <w:p w14:paraId="0120066E" w14:textId="572B2B87"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EAA89E8" w14:textId="77777777" w:rsidTr="00560CF1">
        <w:trPr>
          <w:trHeight w:val="255"/>
          <w:jc w:val="center"/>
        </w:trPr>
        <w:tc>
          <w:tcPr>
            <w:tcW w:w="6480" w:type="dxa"/>
            <w:shd w:val="clear" w:color="auto" w:fill="auto"/>
            <w:vAlign w:val="center"/>
          </w:tcPr>
          <w:p w14:paraId="1241A441" w14:textId="2E31BADA"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Előkészíti a feladat végrehajtásához szükséges anyagokat, szerszámokat</w:t>
            </w:r>
          </w:p>
        </w:tc>
        <w:tc>
          <w:tcPr>
            <w:tcW w:w="758" w:type="dxa"/>
            <w:shd w:val="clear" w:color="auto" w:fill="auto"/>
            <w:vAlign w:val="center"/>
          </w:tcPr>
          <w:p w14:paraId="7B46FAD2" w14:textId="44DA0AB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6D1146BE" w14:textId="7BDB1B26"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D2F34DC" w14:textId="77777777" w:rsidTr="00560CF1">
        <w:trPr>
          <w:trHeight w:val="255"/>
          <w:jc w:val="center"/>
        </w:trPr>
        <w:tc>
          <w:tcPr>
            <w:tcW w:w="6480" w:type="dxa"/>
            <w:shd w:val="clear" w:color="auto" w:fill="auto"/>
            <w:vAlign w:val="center"/>
          </w:tcPr>
          <w:p w14:paraId="3F79411A" w14:textId="1FAD71E0"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Ellenőrzi az alkalmazott gépek, berendezések működőképességét</w:t>
            </w:r>
          </w:p>
        </w:tc>
        <w:tc>
          <w:tcPr>
            <w:tcW w:w="758" w:type="dxa"/>
            <w:shd w:val="clear" w:color="auto" w:fill="auto"/>
            <w:vAlign w:val="center"/>
          </w:tcPr>
          <w:p w14:paraId="29C368A6" w14:textId="5BF6559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489278DA" w14:textId="143EA367"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56084287" w14:textId="77777777" w:rsidTr="00560CF1">
        <w:trPr>
          <w:trHeight w:val="255"/>
          <w:jc w:val="center"/>
        </w:trPr>
        <w:tc>
          <w:tcPr>
            <w:tcW w:w="6480" w:type="dxa"/>
            <w:shd w:val="clear" w:color="auto" w:fill="auto"/>
            <w:vAlign w:val="center"/>
          </w:tcPr>
          <w:p w14:paraId="470BBADB" w14:textId="420F7192" w:rsidR="00F93138" w:rsidRPr="00560CF1" w:rsidRDefault="00F93138" w:rsidP="000D6F97">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Alkalmazza a munkavédelmi, tűzvédelmi, környezetvédelmi előírásokat</w:t>
            </w:r>
          </w:p>
        </w:tc>
        <w:tc>
          <w:tcPr>
            <w:tcW w:w="758" w:type="dxa"/>
            <w:shd w:val="clear" w:color="auto" w:fill="auto"/>
            <w:vAlign w:val="center"/>
          </w:tcPr>
          <w:p w14:paraId="280C42CB" w14:textId="6584CEF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shd w:val="clear" w:color="auto" w:fill="auto"/>
            <w:vAlign w:val="center"/>
          </w:tcPr>
          <w:p w14:paraId="796B3A69" w14:textId="3305E82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44071A3" w14:textId="77777777" w:rsidTr="00560CF1">
        <w:trPr>
          <w:trHeight w:val="255"/>
          <w:jc w:val="center"/>
        </w:trPr>
        <w:tc>
          <w:tcPr>
            <w:tcW w:w="6480" w:type="dxa"/>
            <w:shd w:val="clear" w:color="auto" w:fill="auto"/>
            <w:vAlign w:val="center"/>
          </w:tcPr>
          <w:p w14:paraId="15ED2A9C"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t>SZAKMAI ISMERETEK</w:t>
            </w:r>
          </w:p>
        </w:tc>
        <w:tc>
          <w:tcPr>
            <w:tcW w:w="758" w:type="dxa"/>
            <w:vAlign w:val="center"/>
          </w:tcPr>
          <w:p w14:paraId="468855EC" w14:textId="77777777" w:rsidR="00F93138" w:rsidRPr="00560CF1" w:rsidRDefault="00F93138" w:rsidP="000D6F97">
            <w:pPr>
              <w:autoSpaceDE w:val="0"/>
              <w:autoSpaceDN w:val="0"/>
              <w:adjustRightInd w:val="0"/>
              <w:spacing w:after="0"/>
              <w:jc w:val="center"/>
              <w:rPr>
                <w:rFonts w:cs="Times New Roman"/>
                <w:caps/>
                <w:color w:val="000000"/>
                <w:szCs w:val="24"/>
              </w:rPr>
            </w:pPr>
          </w:p>
        </w:tc>
        <w:tc>
          <w:tcPr>
            <w:tcW w:w="758" w:type="dxa"/>
            <w:vAlign w:val="center"/>
          </w:tcPr>
          <w:p w14:paraId="775521DD" w14:textId="77777777" w:rsidR="00F93138" w:rsidRPr="00560CF1" w:rsidRDefault="00F93138" w:rsidP="000D6F97">
            <w:pPr>
              <w:autoSpaceDE w:val="0"/>
              <w:autoSpaceDN w:val="0"/>
              <w:adjustRightInd w:val="0"/>
              <w:spacing w:after="0"/>
              <w:jc w:val="center"/>
              <w:rPr>
                <w:rFonts w:cs="Times New Roman"/>
                <w:caps/>
                <w:color w:val="000000"/>
                <w:szCs w:val="24"/>
              </w:rPr>
            </w:pPr>
          </w:p>
        </w:tc>
      </w:tr>
      <w:tr w:rsidR="00F93138" w:rsidRPr="00560CF1" w14:paraId="286B0645" w14:textId="77777777" w:rsidTr="00560CF1">
        <w:trPr>
          <w:trHeight w:val="255"/>
          <w:jc w:val="center"/>
        </w:trPr>
        <w:tc>
          <w:tcPr>
            <w:tcW w:w="6480" w:type="dxa"/>
            <w:shd w:val="clear" w:color="auto" w:fill="auto"/>
            <w:vAlign w:val="center"/>
          </w:tcPr>
          <w:p w14:paraId="67547446" w14:textId="44821A40"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Mechanikai mérőműszerek kezelése</w:t>
            </w:r>
          </w:p>
        </w:tc>
        <w:tc>
          <w:tcPr>
            <w:tcW w:w="758" w:type="dxa"/>
            <w:vAlign w:val="center"/>
          </w:tcPr>
          <w:p w14:paraId="2DFD8503" w14:textId="4E35EC88"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71E486EC" w14:textId="05BFEABC"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7ED42680" w14:textId="77777777" w:rsidTr="00560CF1">
        <w:trPr>
          <w:trHeight w:val="255"/>
          <w:jc w:val="center"/>
        </w:trPr>
        <w:tc>
          <w:tcPr>
            <w:tcW w:w="6480" w:type="dxa"/>
            <w:shd w:val="clear" w:color="auto" w:fill="auto"/>
            <w:vAlign w:val="center"/>
          </w:tcPr>
          <w:p w14:paraId="2D3B1AF2" w14:textId="2E9CF328"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Mechanikai mérőműszerek felhasználási területe</w:t>
            </w:r>
          </w:p>
        </w:tc>
        <w:tc>
          <w:tcPr>
            <w:tcW w:w="758" w:type="dxa"/>
            <w:vAlign w:val="center"/>
          </w:tcPr>
          <w:p w14:paraId="4F856E1C" w14:textId="56291C9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CDE0ADA" w14:textId="023AF5F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7280AE7B" w14:textId="77777777" w:rsidTr="00560CF1">
        <w:trPr>
          <w:trHeight w:val="255"/>
          <w:jc w:val="center"/>
        </w:trPr>
        <w:tc>
          <w:tcPr>
            <w:tcW w:w="6480" w:type="dxa"/>
            <w:shd w:val="clear" w:color="auto" w:fill="auto"/>
            <w:vAlign w:val="center"/>
          </w:tcPr>
          <w:p w14:paraId="45C78453" w14:textId="2AFB0383"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Anyagvizsgálati eszközök</w:t>
            </w:r>
          </w:p>
        </w:tc>
        <w:tc>
          <w:tcPr>
            <w:tcW w:w="758" w:type="dxa"/>
            <w:vAlign w:val="center"/>
          </w:tcPr>
          <w:p w14:paraId="122C3A53" w14:textId="7AC278F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5C63148" w14:textId="11A71A9C"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74C80FDF" w14:textId="77777777" w:rsidTr="00560CF1">
        <w:trPr>
          <w:trHeight w:val="255"/>
          <w:jc w:val="center"/>
        </w:trPr>
        <w:tc>
          <w:tcPr>
            <w:tcW w:w="6480" w:type="dxa"/>
            <w:shd w:val="clear" w:color="auto" w:fill="auto"/>
            <w:vAlign w:val="center"/>
          </w:tcPr>
          <w:p w14:paraId="49BA3EB6" w14:textId="52B490C9"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Analóg műszerek kezelésének és pontosságának ismerete</w:t>
            </w:r>
          </w:p>
        </w:tc>
        <w:tc>
          <w:tcPr>
            <w:tcW w:w="758" w:type="dxa"/>
            <w:vAlign w:val="center"/>
          </w:tcPr>
          <w:p w14:paraId="0904A73C" w14:textId="74235F1C"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c>
          <w:tcPr>
            <w:tcW w:w="758" w:type="dxa"/>
            <w:vAlign w:val="center"/>
          </w:tcPr>
          <w:p w14:paraId="1290577B" w14:textId="0C04AB3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0C2B7F6E" w14:textId="77777777" w:rsidTr="00560CF1">
        <w:trPr>
          <w:trHeight w:val="255"/>
          <w:jc w:val="center"/>
        </w:trPr>
        <w:tc>
          <w:tcPr>
            <w:tcW w:w="6480" w:type="dxa"/>
            <w:shd w:val="clear" w:color="auto" w:fill="auto"/>
            <w:vAlign w:val="center"/>
          </w:tcPr>
          <w:p w14:paraId="0C62B9A6" w14:textId="2A280736"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Digitális műszerek kezelésének, felbontóképességének és pontosságának ismerete</w:t>
            </w:r>
          </w:p>
        </w:tc>
        <w:tc>
          <w:tcPr>
            <w:tcW w:w="758" w:type="dxa"/>
            <w:vAlign w:val="center"/>
          </w:tcPr>
          <w:p w14:paraId="4278D631" w14:textId="5CA973F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c>
          <w:tcPr>
            <w:tcW w:w="758" w:type="dxa"/>
            <w:vAlign w:val="center"/>
          </w:tcPr>
          <w:p w14:paraId="30BDFB2E" w14:textId="6BD394CA"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4BF95959" w14:textId="77777777" w:rsidTr="00560CF1">
        <w:trPr>
          <w:trHeight w:val="255"/>
          <w:jc w:val="center"/>
        </w:trPr>
        <w:tc>
          <w:tcPr>
            <w:tcW w:w="6480" w:type="dxa"/>
            <w:shd w:val="clear" w:color="auto" w:fill="auto"/>
            <w:vAlign w:val="center"/>
          </w:tcPr>
          <w:p w14:paraId="3DF95A18" w14:textId="2EFFE818"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Kézi forgácsoló szerszámok alkalmazása</w:t>
            </w:r>
          </w:p>
        </w:tc>
        <w:tc>
          <w:tcPr>
            <w:tcW w:w="758" w:type="dxa"/>
            <w:vAlign w:val="center"/>
          </w:tcPr>
          <w:p w14:paraId="22022BE7" w14:textId="2A77AAF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85B06F2" w14:textId="4BE6EC8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4522D5CF" w14:textId="77777777" w:rsidTr="00560CF1">
        <w:trPr>
          <w:trHeight w:val="255"/>
          <w:jc w:val="center"/>
        </w:trPr>
        <w:tc>
          <w:tcPr>
            <w:tcW w:w="6480" w:type="dxa"/>
            <w:shd w:val="clear" w:color="auto" w:fill="auto"/>
            <w:vAlign w:val="center"/>
          </w:tcPr>
          <w:p w14:paraId="2CDC3C71" w14:textId="750C90E4"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Forgácsoló és daraboló gépek kezelése</w:t>
            </w:r>
          </w:p>
        </w:tc>
        <w:tc>
          <w:tcPr>
            <w:tcW w:w="758" w:type="dxa"/>
            <w:vAlign w:val="center"/>
          </w:tcPr>
          <w:p w14:paraId="18077772" w14:textId="7E1F6E37"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717E1353" w14:textId="16D429B2"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049546B2" w14:textId="77777777" w:rsidTr="00560CF1">
        <w:trPr>
          <w:trHeight w:val="255"/>
          <w:jc w:val="center"/>
        </w:trPr>
        <w:tc>
          <w:tcPr>
            <w:tcW w:w="6480" w:type="dxa"/>
            <w:shd w:val="clear" w:color="auto" w:fill="auto"/>
            <w:vAlign w:val="center"/>
          </w:tcPr>
          <w:p w14:paraId="64714954" w14:textId="645052ED"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Szerelő szerszámok, készülékek alkalmazása</w:t>
            </w:r>
          </w:p>
        </w:tc>
        <w:tc>
          <w:tcPr>
            <w:tcW w:w="758" w:type="dxa"/>
            <w:vAlign w:val="center"/>
          </w:tcPr>
          <w:p w14:paraId="69170144" w14:textId="788A2FF3"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3298812B" w14:textId="685E860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34E730C9" w14:textId="77777777" w:rsidTr="00560CF1">
        <w:trPr>
          <w:trHeight w:val="255"/>
          <w:jc w:val="center"/>
        </w:trPr>
        <w:tc>
          <w:tcPr>
            <w:tcW w:w="6480" w:type="dxa"/>
            <w:shd w:val="clear" w:color="auto" w:fill="auto"/>
            <w:vAlign w:val="center"/>
          </w:tcPr>
          <w:p w14:paraId="6DC5C9A4" w14:textId="0D485AB1"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Hegesztő, forrasztó szerszámok, berendezések kezelése</w:t>
            </w:r>
          </w:p>
        </w:tc>
        <w:tc>
          <w:tcPr>
            <w:tcW w:w="758" w:type="dxa"/>
            <w:vAlign w:val="center"/>
          </w:tcPr>
          <w:p w14:paraId="57D59482" w14:textId="2BCBE8DB"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37AF29DA" w14:textId="48B0E802"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34F38CB0" w14:textId="77777777" w:rsidTr="00560CF1">
        <w:trPr>
          <w:trHeight w:val="255"/>
          <w:jc w:val="center"/>
        </w:trPr>
        <w:tc>
          <w:tcPr>
            <w:tcW w:w="6480" w:type="dxa"/>
            <w:shd w:val="clear" w:color="auto" w:fill="auto"/>
            <w:vAlign w:val="center"/>
          </w:tcPr>
          <w:p w14:paraId="24476D82" w14:textId="45C17562"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Gépüzemeltetés, anyagmozgatás, emelőgépek munkabiztonsági szabályai</w:t>
            </w:r>
          </w:p>
        </w:tc>
        <w:tc>
          <w:tcPr>
            <w:tcW w:w="758" w:type="dxa"/>
            <w:vAlign w:val="center"/>
          </w:tcPr>
          <w:p w14:paraId="6340C993" w14:textId="29C1169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781F2D4" w14:textId="6F8C0DC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578D45E0" w14:textId="77777777" w:rsidTr="00560CF1">
        <w:trPr>
          <w:trHeight w:val="255"/>
          <w:jc w:val="center"/>
        </w:trPr>
        <w:tc>
          <w:tcPr>
            <w:tcW w:w="6480" w:type="dxa"/>
            <w:shd w:val="clear" w:color="auto" w:fill="auto"/>
            <w:vAlign w:val="center"/>
          </w:tcPr>
          <w:p w14:paraId="7E68FE3F" w14:textId="6AF92EE2"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Munkavédelmi, tűzvédelmi, környezetvédelmi előírások</w:t>
            </w:r>
          </w:p>
        </w:tc>
        <w:tc>
          <w:tcPr>
            <w:tcW w:w="758" w:type="dxa"/>
            <w:vAlign w:val="center"/>
          </w:tcPr>
          <w:p w14:paraId="1CEEAD93" w14:textId="748878BA"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0B85AF75" w14:textId="328C75A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702C06EB" w14:textId="77777777" w:rsidTr="00560CF1">
        <w:trPr>
          <w:trHeight w:val="255"/>
          <w:jc w:val="center"/>
        </w:trPr>
        <w:tc>
          <w:tcPr>
            <w:tcW w:w="6480" w:type="dxa"/>
            <w:shd w:val="clear" w:color="auto" w:fill="auto"/>
            <w:vAlign w:val="center"/>
          </w:tcPr>
          <w:p w14:paraId="61BE820F"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t>SZAKMAI KÉSZSÉGEK</w:t>
            </w:r>
          </w:p>
        </w:tc>
        <w:tc>
          <w:tcPr>
            <w:tcW w:w="758" w:type="dxa"/>
            <w:vAlign w:val="center"/>
          </w:tcPr>
          <w:p w14:paraId="64905190" w14:textId="77777777" w:rsidR="00F93138" w:rsidRPr="00560CF1" w:rsidRDefault="00F93138" w:rsidP="000D6F97">
            <w:pPr>
              <w:autoSpaceDE w:val="0"/>
              <w:autoSpaceDN w:val="0"/>
              <w:adjustRightInd w:val="0"/>
              <w:spacing w:after="0"/>
              <w:jc w:val="center"/>
              <w:rPr>
                <w:rFonts w:cs="Times New Roman"/>
                <w:caps/>
                <w:color w:val="000000"/>
                <w:szCs w:val="24"/>
              </w:rPr>
            </w:pPr>
          </w:p>
        </w:tc>
        <w:tc>
          <w:tcPr>
            <w:tcW w:w="758" w:type="dxa"/>
            <w:vAlign w:val="center"/>
          </w:tcPr>
          <w:p w14:paraId="0F95F288" w14:textId="77777777" w:rsidR="00F93138" w:rsidRPr="00560CF1" w:rsidRDefault="00F93138" w:rsidP="000D6F97">
            <w:pPr>
              <w:autoSpaceDE w:val="0"/>
              <w:autoSpaceDN w:val="0"/>
              <w:adjustRightInd w:val="0"/>
              <w:spacing w:after="0"/>
              <w:jc w:val="center"/>
              <w:rPr>
                <w:rFonts w:cs="Times New Roman"/>
                <w:caps/>
                <w:color w:val="000000"/>
                <w:szCs w:val="24"/>
              </w:rPr>
            </w:pPr>
          </w:p>
        </w:tc>
      </w:tr>
      <w:tr w:rsidR="00F93138" w:rsidRPr="00560CF1" w14:paraId="2C205489" w14:textId="77777777" w:rsidTr="00560CF1">
        <w:trPr>
          <w:trHeight w:val="255"/>
          <w:jc w:val="center"/>
        </w:trPr>
        <w:tc>
          <w:tcPr>
            <w:tcW w:w="6480" w:type="dxa"/>
            <w:shd w:val="clear" w:color="auto" w:fill="auto"/>
            <w:vAlign w:val="center"/>
          </w:tcPr>
          <w:p w14:paraId="64124F3E" w14:textId="770A3E9A"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Mechanikai mérések végrehajtása</w:t>
            </w:r>
          </w:p>
        </w:tc>
        <w:tc>
          <w:tcPr>
            <w:tcW w:w="758" w:type="dxa"/>
            <w:vAlign w:val="center"/>
          </w:tcPr>
          <w:p w14:paraId="2D76F0B1" w14:textId="5F10A3B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6FC70BF" w14:textId="1C66650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450B95D8" w14:textId="77777777" w:rsidTr="00560CF1">
        <w:trPr>
          <w:trHeight w:val="255"/>
          <w:jc w:val="center"/>
        </w:trPr>
        <w:tc>
          <w:tcPr>
            <w:tcW w:w="6480" w:type="dxa"/>
            <w:shd w:val="clear" w:color="auto" w:fill="auto"/>
            <w:vAlign w:val="center"/>
          </w:tcPr>
          <w:p w14:paraId="6F57DB0B" w14:textId="1F3D7496"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Villamos mérések végrehajtása</w:t>
            </w:r>
          </w:p>
        </w:tc>
        <w:tc>
          <w:tcPr>
            <w:tcW w:w="758" w:type="dxa"/>
            <w:vAlign w:val="center"/>
          </w:tcPr>
          <w:p w14:paraId="187B1595" w14:textId="13AE7231"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c>
          <w:tcPr>
            <w:tcW w:w="758" w:type="dxa"/>
            <w:vAlign w:val="center"/>
          </w:tcPr>
          <w:p w14:paraId="44F7ADDA" w14:textId="265F7128"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7D57762F" w14:textId="77777777" w:rsidTr="00560CF1">
        <w:trPr>
          <w:trHeight w:val="255"/>
          <w:jc w:val="center"/>
        </w:trPr>
        <w:tc>
          <w:tcPr>
            <w:tcW w:w="6480" w:type="dxa"/>
            <w:shd w:val="clear" w:color="auto" w:fill="auto"/>
            <w:vAlign w:val="center"/>
          </w:tcPr>
          <w:p w14:paraId="68804A65" w14:textId="3684DD94"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Különböző anyagok megmunkálása</w:t>
            </w:r>
          </w:p>
        </w:tc>
        <w:tc>
          <w:tcPr>
            <w:tcW w:w="758" w:type="dxa"/>
            <w:vAlign w:val="center"/>
          </w:tcPr>
          <w:p w14:paraId="1CB2F71C" w14:textId="22354CA3"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18BEAEA9" w14:textId="71C9C2D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08CB7C5F" w14:textId="77777777" w:rsidTr="00560CF1">
        <w:trPr>
          <w:trHeight w:val="255"/>
          <w:jc w:val="center"/>
        </w:trPr>
        <w:tc>
          <w:tcPr>
            <w:tcW w:w="6480" w:type="dxa"/>
            <w:shd w:val="clear" w:color="auto" w:fill="auto"/>
            <w:vAlign w:val="center"/>
          </w:tcPr>
          <w:p w14:paraId="1F5DF558" w14:textId="6444595E"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Gépelemek, gépek szerelése</w:t>
            </w:r>
          </w:p>
        </w:tc>
        <w:tc>
          <w:tcPr>
            <w:tcW w:w="758" w:type="dxa"/>
            <w:vAlign w:val="center"/>
          </w:tcPr>
          <w:p w14:paraId="7299E5A4" w14:textId="2D254BE2"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150BB905" w14:textId="0ADCE3B0"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r>
      <w:tr w:rsidR="00F93138" w:rsidRPr="00560CF1" w14:paraId="77349E61" w14:textId="77777777" w:rsidTr="00560CF1">
        <w:trPr>
          <w:trHeight w:val="255"/>
          <w:jc w:val="center"/>
        </w:trPr>
        <w:tc>
          <w:tcPr>
            <w:tcW w:w="6480" w:type="dxa"/>
            <w:shd w:val="clear" w:color="auto" w:fill="auto"/>
            <w:vAlign w:val="center"/>
          </w:tcPr>
          <w:p w14:paraId="016F0DC0" w14:textId="57178E75"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Áramkörök készítése</w:t>
            </w:r>
          </w:p>
        </w:tc>
        <w:tc>
          <w:tcPr>
            <w:tcW w:w="758" w:type="dxa"/>
            <w:vAlign w:val="center"/>
          </w:tcPr>
          <w:p w14:paraId="1C6F2BEF" w14:textId="3DC10F32"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 </w:t>
            </w:r>
          </w:p>
        </w:tc>
        <w:tc>
          <w:tcPr>
            <w:tcW w:w="758" w:type="dxa"/>
            <w:vAlign w:val="center"/>
          </w:tcPr>
          <w:p w14:paraId="6FF5379B" w14:textId="3270D233"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10646E20" w14:textId="77777777" w:rsidTr="00560CF1">
        <w:trPr>
          <w:trHeight w:val="255"/>
          <w:jc w:val="center"/>
        </w:trPr>
        <w:tc>
          <w:tcPr>
            <w:tcW w:w="6480" w:type="dxa"/>
            <w:shd w:val="clear" w:color="auto" w:fill="auto"/>
            <w:vAlign w:val="center"/>
          </w:tcPr>
          <w:p w14:paraId="2912608F"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lastRenderedPageBreak/>
              <w:t>SZEMÉLYES KOMPETENCIÁK</w:t>
            </w:r>
          </w:p>
        </w:tc>
        <w:tc>
          <w:tcPr>
            <w:tcW w:w="758" w:type="dxa"/>
            <w:vAlign w:val="center"/>
          </w:tcPr>
          <w:p w14:paraId="410F120F" w14:textId="77777777" w:rsidR="00F93138" w:rsidRPr="00560CF1" w:rsidRDefault="00F93138" w:rsidP="000D6F97">
            <w:pPr>
              <w:autoSpaceDE w:val="0"/>
              <w:autoSpaceDN w:val="0"/>
              <w:adjustRightInd w:val="0"/>
              <w:spacing w:after="0"/>
              <w:jc w:val="center"/>
              <w:rPr>
                <w:rFonts w:cs="Times New Roman"/>
                <w:caps/>
                <w:color w:val="000000"/>
                <w:szCs w:val="24"/>
              </w:rPr>
            </w:pPr>
          </w:p>
        </w:tc>
        <w:tc>
          <w:tcPr>
            <w:tcW w:w="758" w:type="dxa"/>
            <w:vAlign w:val="center"/>
          </w:tcPr>
          <w:p w14:paraId="7A34A78E" w14:textId="77777777" w:rsidR="00F93138" w:rsidRPr="00560CF1" w:rsidRDefault="00F93138" w:rsidP="000D6F97">
            <w:pPr>
              <w:autoSpaceDE w:val="0"/>
              <w:autoSpaceDN w:val="0"/>
              <w:adjustRightInd w:val="0"/>
              <w:spacing w:after="0"/>
              <w:jc w:val="center"/>
              <w:rPr>
                <w:rFonts w:cs="Times New Roman"/>
                <w:caps/>
                <w:color w:val="000000"/>
                <w:szCs w:val="24"/>
              </w:rPr>
            </w:pPr>
          </w:p>
        </w:tc>
      </w:tr>
      <w:tr w:rsidR="00F93138" w:rsidRPr="00560CF1" w14:paraId="297947F8" w14:textId="77777777" w:rsidTr="00560CF1">
        <w:trPr>
          <w:trHeight w:val="255"/>
          <w:jc w:val="center"/>
        </w:trPr>
        <w:tc>
          <w:tcPr>
            <w:tcW w:w="6480" w:type="dxa"/>
            <w:shd w:val="clear" w:color="auto" w:fill="auto"/>
            <w:vAlign w:val="center"/>
          </w:tcPr>
          <w:p w14:paraId="77E18E93" w14:textId="71599F5E"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Mozgáskoordináció</w:t>
            </w:r>
          </w:p>
        </w:tc>
        <w:tc>
          <w:tcPr>
            <w:tcW w:w="758" w:type="dxa"/>
            <w:vAlign w:val="center"/>
          </w:tcPr>
          <w:p w14:paraId="23278C26" w14:textId="1643DA07"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3F385343" w14:textId="4410023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0F7312F2" w14:textId="77777777" w:rsidTr="00560CF1">
        <w:trPr>
          <w:trHeight w:val="255"/>
          <w:jc w:val="center"/>
        </w:trPr>
        <w:tc>
          <w:tcPr>
            <w:tcW w:w="6480" w:type="dxa"/>
            <w:shd w:val="clear" w:color="auto" w:fill="auto"/>
            <w:vAlign w:val="center"/>
          </w:tcPr>
          <w:p w14:paraId="2CCAC771" w14:textId="35315F8E"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Precizitás</w:t>
            </w:r>
          </w:p>
        </w:tc>
        <w:tc>
          <w:tcPr>
            <w:tcW w:w="758" w:type="dxa"/>
            <w:vAlign w:val="center"/>
          </w:tcPr>
          <w:p w14:paraId="7A52056D" w14:textId="422B9C2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37A71C76" w14:textId="1E13897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163A209A" w14:textId="77777777" w:rsidTr="00560CF1">
        <w:trPr>
          <w:trHeight w:val="255"/>
          <w:jc w:val="center"/>
        </w:trPr>
        <w:tc>
          <w:tcPr>
            <w:tcW w:w="6480" w:type="dxa"/>
            <w:shd w:val="clear" w:color="auto" w:fill="auto"/>
            <w:vAlign w:val="center"/>
          </w:tcPr>
          <w:p w14:paraId="4CAA79BF" w14:textId="6E8E9F7B"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Megbízhatóság</w:t>
            </w:r>
          </w:p>
        </w:tc>
        <w:tc>
          <w:tcPr>
            <w:tcW w:w="758" w:type="dxa"/>
            <w:vAlign w:val="center"/>
          </w:tcPr>
          <w:p w14:paraId="430D7831" w14:textId="7089236C"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76C8C78A" w14:textId="5820DC3F"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1B31E4A8" w14:textId="77777777" w:rsidTr="00560CF1">
        <w:trPr>
          <w:trHeight w:val="255"/>
          <w:jc w:val="center"/>
        </w:trPr>
        <w:tc>
          <w:tcPr>
            <w:tcW w:w="6480" w:type="dxa"/>
            <w:shd w:val="clear" w:color="auto" w:fill="auto"/>
            <w:vAlign w:val="center"/>
          </w:tcPr>
          <w:p w14:paraId="4F01779B"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t>TÁRSAS KOMPETENCIÁK</w:t>
            </w:r>
          </w:p>
        </w:tc>
        <w:tc>
          <w:tcPr>
            <w:tcW w:w="758" w:type="dxa"/>
            <w:vAlign w:val="center"/>
          </w:tcPr>
          <w:p w14:paraId="06564FFA" w14:textId="77777777" w:rsidR="00F93138" w:rsidRPr="00560CF1" w:rsidRDefault="00F93138" w:rsidP="000D6F97">
            <w:pPr>
              <w:autoSpaceDE w:val="0"/>
              <w:autoSpaceDN w:val="0"/>
              <w:adjustRightInd w:val="0"/>
              <w:spacing w:after="0"/>
              <w:jc w:val="center"/>
              <w:rPr>
                <w:rFonts w:cs="Times New Roman"/>
                <w:caps/>
                <w:color w:val="000000"/>
                <w:szCs w:val="24"/>
              </w:rPr>
            </w:pPr>
          </w:p>
        </w:tc>
        <w:tc>
          <w:tcPr>
            <w:tcW w:w="758" w:type="dxa"/>
            <w:vAlign w:val="center"/>
          </w:tcPr>
          <w:p w14:paraId="3846D50E" w14:textId="77777777" w:rsidR="00F93138" w:rsidRPr="00560CF1" w:rsidRDefault="00F93138" w:rsidP="000D6F97">
            <w:pPr>
              <w:autoSpaceDE w:val="0"/>
              <w:autoSpaceDN w:val="0"/>
              <w:adjustRightInd w:val="0"/>
              <w:spacing w:after="0"/>
              <w:jc w:val="center"/>
              <w:rPr>
                <w:rFonts w:cs="Times New Roman"/>
                <w:caps/>
                <w:color w:val="000000"/>
                <w:szCs w:val="24"/>
              </w:rPr>
            </w:pPr>
          </w:p>
        </w:tc>
      </w:tr>
      <w:tr w:rsidR="00F93138" w:rsidRPr="00560CF1" w14:paraId="478D1A15" w14:textId="77777777" w:rsidTr="00560CF1">
        <w:trPr>
          <w:trHeight w:val="255"/>
          <w:jc w:val="center"/>
        </w:trPr>
        <w:tc>
          <w:tcPr>
            <w:tcW w:w="6480" w:type="dxa"/>
            <w:shd w:val="clear" w:color="auto" w:fill="auto"/>
            <w:vAlign w:val="center"/>
          </w:tcPr>
          <w:p w14:paraId="641DD3AD" w14:textId="1995F04B"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Segítőkészség</w:t>
            </w:r>
          </w:p>
        </w:tc>
        <w:tc>
          <w:tcPr>
            <w:tcW w:w="758" w:type="dxa"/>
            <w:vAlign w:val="center"/>
          </w:tcPr>
          <w:p w14:paraId="674E7B19" w14:textId="28303687"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48D55376" w14:textId="5CA8A53E"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7C74D802" w14:textId="77777777" w:rsidTr="00560CF1">
        <w:trPr>
          <w:trHeight w:val="255"/>
          <w:jc w:val="center"/>
        </w:trPr>
        <w:tc>
          <w:tcPr>
            <w:tcW w:w="6480" w:type="dxa"/>
            <w:shd w:val="clear" w:color="auto" w:fill="auto"/>
            <w:vAlign w:val="center"/>
          </w:tcPr>
          <w:p w14:paraId="0B2E6615" w14:textId="4CD8314F"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Irányíthatóság</w:t>
            </w:r>
          </w:p>
        </w:tc>
        <w:tc>
          <w:tcPr>
            <w:tcW w:w="758" w:type="dxa"/>
            <w:vAlign w:val="center"/>
          </w:tcPr>
          <w:p w14:paraId="0E0EEDED" w14:textId="1CE8923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6DCA5CB6" w14:textId="213E451D"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18B250FF" w14:textId="77777777" w:rsidTr="00560CF1">
        <w:trPr>
          <w:trHeight w:val="255"/>
          <w:jc w:val="center"/>
        </w:trPr>
        <w:tc>
          <w:tcPr>
            <w:tcW w:w="6480" w:type="dxa"/>
            <w:shd w:val="clear" w:color="auto" w:fill="auto"/>
            <w:vAlign w:val="center"/>
          </w:tcPr>
          <w:p w14:paraId="6539FC35" w14:textId="77777777" w:rsidR="00F93138" w:rsidRPr="00560CF1" w:rsidRDefault="00F93138" w:rsidP="000D6F97">
            <w:pPr>
              <w:autoSpaceDE w:val="0"/>
              <w:autoSpaceDN w:val="0"/>
              <w:adjustRightInd w:val="0"/>
              <w:spacing w:after="0"/>
              <w:jc w:val="center"/>
              <w:rPr>
                <w:rFonts w:cs="Times New Roman"/>
                <w:color w:val="000000"/>
                <w:szCs w:val="24"/>
              </w:rPr>
            </w:pPr>
            <w:r w:rsidRPr="00560CF1">
              <w:rPr>
                <w:rFonts w:cs="Times New Roman"/>
                <w:color w:val="000000"/>
                <w:szCs w:val="24"/>
              </w:rPr>
              <w:t>MÓDSZERKOMPETENCIÁK</w:t>
            </w:r>
          </w:p>
        </w:tc>
        <w:tc>
          <w:tcPr>
            <w:tcW w:w="758" w:type="dxa"/>
            <w:vAlign w:val="center"/>
          </w:tcPr>
          <w:p w14:paraId="7C8D6E64" w14:textId="77777777" w:rsidR="00F93138" w:rsidRPr="00560CF1" w:rsidRDefault="00F93138" w:rsidP="000D6F97">
            <w:pPr>
              <w:autoSpaceDE w:val="0"/>
              <w:autoSpaceDN w:val="0"/>
              <w:adjustRightInd w:val="0"/>
              <w:spacing w:after="0"/>
              <w:jc w:val="center"/>
              <w:rPr>
                <w:rFonts w:cs="Times New Roman"/>
                <w:caps/>
                <w:color w:val="000000"/>
                <w:szCs w:val="24"/>
              </w:rPr>
            </w:pPr>
          </w:p>
        </w:tc>
        <w:tc>
          <w:tcPr>
            <w:tcW w:w="758" w:type="dxa"/>
            <w:vAlign w:val="center"/>
          </w:tcPr>
          <w:p w14:paraId="58D0FD2B" w14:textId="77777777" w:rsidR="00F93138" w:rsidRPr="00560CF1" w:rsidRDefault="00F93138" w:rsidP="000D6F97">
            <w:pPr>
              <w:autoSpaceDE w:val="0"/>
              <w:autoSpaceDN w:val="0"/>
              <w:adjustRightInd w:val="0"/>
              <w:spacing w:after="0"/>
              <w:jc w:val="center"/>
              <w:rPr>
                <w:rFonts w:cs="Times New Roman"/>
                <w:caps/>
                <w:color w:val="000000"/>
                <w:szCs w:val="24"/>
              </w:rPr>
            </w:pPr>
          </w:p>
        </w:tc>
      </w:tr>
      <w:tr w:rsidR="00F93138" w:rsidRPr="00560CF1" w14:paraId="5FB042F2" w14:textId="77777777" w:rsidTr="00560CF1">
        <w:trPr>
          <w:trHeight w:val="255"/>
          <w:jc w:val="center"/>
        </w:trPr>
        <w:tc>
          <w:tcPr>
            <w:tcW w:w="6480" w:type="dxa"/>
            <w:shd w:val="clear" w:color="auto" w:fill="auto"/>
            <w:vAlign w:val="center"/>
          </w:tcPr>
          <w:p w14:paraId="0BDA105F" w14:textId="43658E3D"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Rendszerező képesség</w:t>
            </w:r>
          </w:p>
        </w:tc>
        <w:tc>
          <w:tcPr>
            <w:tcW w:w="758" w:type="dxa"/>
            <w:vAlign w:val="center"/>
          </w:tcPr>
          <w:p w14:paraId="47B2B5CC" w14:textId="2A0E8FF4"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2DF5302C" w14:textId="0BB55CA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621380F5" w14:textId="77777777" w:rsidTr="00560CF1">
        <w:trPr>
          <w:trHeight w:val="255"/>
          <w:jc w:val="center"/>
        </w:trPr>
        <w:tc>
          <w:tcPr>
            <w:tcW w:w="6480" w:type="dxa"/>
            <w:shd w:val="clear" w:color="auto" w:fill="auto"/>
            <w:vAlign w:val="center"/>
          </w:tcPr>
          <w:p w14:paraId="0805229F" w14:textId="47B06AC7"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Tervezés</w:t>
            </w:r>
          </w:p>
        </w:tc>
        <w:tc>
          <w:tcPr>
            <w:tcW w:w="758" w:type="dxa"/>
            <w:vAlign w:val="center"/>
          </w:tcPr>
          <w:p w14:paraId="480DE608" w14:textId="55FD34A6"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583EAA8E" w14:textId="6DD9B4C5"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r w:rsidR="00F93138" w:rsidRPr="00560CF1" w14:paraId="7EF79C0D" w14:textId="77777777" w:rsidTr="00560CF1">
        <w:trPr>
          <w:trHeight w:val="255"/>
          <w:jc w:val="center"/>
        </w:trPr>
        <w:tc>
          <w:tcPr>
            <w:tcW w:w="6480" w:type="dxa"/>
            <w:shd w:val="clear" w:color="auto" w:fill="auto"/>
            <w:vAlign w:val="center"/>
          </w:tcPr>
          <w:p w14:paraId="21471F88" w14:textId="53F8DC0E" w:rsidR="00F93138" w:rsidRPr="00560CF1" w:rsidRDefault="00F93138" w:rsidP="000D6F97">
            <w:pPr>
              <w:autoSpaceDE w:val="0"/>
              <w:autoSpaceDN w:val="0"/>
              <w:adjustRightInd w:val="0"/>
              <w:spacing w:after="0"/>
              <w:jc w:val="left"/>
              <w:rPr>
                <w:rFonts w:cs="Times New Roman"/>
                <w:color w:val="000000"/>
                <w:szCs w:val="24"/>
              </w:rPr>
            </w:pPr>
            <w:r w:rsidRPr="00560CF1">
              <w:rPr>
                <w:rFonts w:cs="Times New Roman"/>
                <w:szCs w:val="24"/>
              </w:rPr>
              <w:t>Módszeres munkavégzés</w:t>
            </w:r>
          </w:p>
        </w:tc>
        <w:tc>
          <w:tcPr>
            <w:tcW w:w="758" w:type="dxa"/>
            <w:vAlign w:val="center"/>
          </w:tcPr>
          <w:p w14:paraId="409166CB" w14:textId="0D1EF3E9"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c>
          <w:tcPr>
            <w:tcW w:w="758" w:type="dxa"/>
            <w:vAlign w:val="center"/>
          </w:tcPr>
          <w:p w14:paraId="2521510A" w14:textId="777FD78E" w:rsidR="00F93138" w:rsidRPr="00560CF1" w:rsidRDefault="00F93138" w:rsidP="000D6F97">
            <w:pPr>
              <w:autoSpaceDE w:val="0"/>
              <w:autoSpaceDN w:val="0"/>
              <w:adjustRightInd w:val="0"/>
              <w:spacing w:after="0"/>
              <w:jc w:val="center"/>
              <w:rPr>
                <w:rFonts w:cs="Times New Roman"/>
                <w:caps/>
                <w:color w:val="000000"/>
                <w:szCs w:val="24"/>
              </w:rPr>
            </w:pPr>
            <w:r w:rsidRPr="00560CF1">
              <w:rPr>
                <w:rFonts w:cs="Times New Roman"/>
                <w:caps/>
                <w:szCs w:val="24"/>
              </w:rPr>
              <w:t>x</w:t>
            </w:r>
          </w:p>
        </w:tc>
      </w:tr>
    </w:tbl>
    <w:p w14:paraId="7C2A8CA4" w14:textId="77777777" w:rsidR="00FB6DBC" w:rsidRPr="000041D7" w:rsidRDefault="00FB6DBC" w:rsidP="00FB6DBC">
      <w:pPr>
        <w:rPr>
          <w:rFonts w:cs="Times New Roman"/>
        </w:rPr>
      </w:pPr>
    </w:p>
    <w:p w14:paraId="63594094" w14:textId="3BC8CFB6" w:rsidR="00FB6DBC" w:rsidRPr="000041D7" w:rsidRDefault="000D6F97" w:rsidP="00FB6DBC">
      <w:pPr>
        <w:pStyle w:val="Listaszerbekezds"/>
        <w:numPr>
          <w:ilvl w:val="0"/>
          <w:numId w:val="8"/>
        </w:numPr>
        <w:tabs>
          <w:tab w:val="right" w:pos="9072"/>
        </w:tabs>
        <w:spacing w:after="0"/>
        <w:rPr>
          <w:rFonts w:cs="Times New Roman"/>
          <w:b/>
        </w:rPr>
      </w:pPr>
      <w:r w:rsidRPr="000041D7">
        <w:rPr>
          <w:rFonts w:cs="Times New Roman"/>
          <w:b/>
          <w:szCs w:val="24"/>
        </w:rPr>
        <w:t>Karbantartási gyakorlatok</w:t>
      </w:r>
      <w:r w:rsidR="00FB6DBC" w:rsidRPr="000041D7">
        <w:rPr>
          <w:rFonts w:cs="Times New Roman"/>
          <w:b/>
        </w:rPr>
        <w:t xml:space="preserve"> tantárgy</w:t>
      </w:r>
      <w:r w:rsidR="00FB6DBC" w:rsidRPr="000041D7">
        <w:rPr>
          <w:rFonts w:cs="Times New Roman"/>
          <w:b/>
        </w:rPr>
        <w:tab/>
      </w:r>
      <w:r w:rsidR="00E857AB" w:rsidRPr="000041D7">
        <w:rPr>
          <w:rFonts w:cs="Times New Roman"/>
          <w:b/>
        </w:rPr>
        <w:t>252</w:t>
      </w:r>
      <w:r w:rsidR="00FB6DBC" w:rsidRPr="000041D7">
        <w:rPr>
          <w:rFonts w:cs="Times New Roman"/>
          <w:b/>
        </w:rPr>
        <w:t xml:space="preserve"> óra/</w:t>
      </w:r>
      <w:r w:rsidR="00E857AB" w:rsidRPr="000041D7">
        <w:rPr>
          <w:rFonts w:cs="Times New Roman"/>
          <w:b/>
        </w:rPr>
        <w:t>252</w:t>
      </w:r>
      <w:r w:rsidR="00FB6DBC" w:rsidRPr="000041D7">
        <w:rPr>
          <w:rFonts w:cs="Times New Roman"/>
          <w:b/>
        </w:rPr>
        <w:t xml:space="preserve"> óra*</w:t>
      </w:r>
    </w:p>
    <w:p w14:paraId="720F5683" w14:textId="77777777" w:rsidR="00FB6DBC" w:rsidRPr="000041D7" w:rsidRDefault="00FB6DBC" w:rsidP="00FB6DBC">
      <w:pPr>
        <w:spacing w:after="0"/>
        <w:jc w:val="right"/>
        <w:rPr>
          <w:rFonts w:cs="Times New Roman"/>
          <w:sz w:val="20"/>
        </w:rPr>
      </w:pPr>
      <w:r w:rsidRPr="000041D7">
        <w:rPr>
          <w:rFonts w:cs="Times New Roman"/>
          <w:sz w:val="20"/>
        </w:rPr>
        <w:t>* 9-13. évfolyamon megszervezett képzés/13. és 14. évfolyamon megszervezett képzés</w:t>
      </w:r>
    </w:p>
    <w:p w14:paraId="5176DD3E" w14:textId="77777777" w:rsidR="00FB6DBC" w:rsidRPr="000041D7" w:rsidRDefault="00FB6DBC" w:rsidP="00FB6DBC">
      <w:pPr>
        <w:spacing w:after="0"/>
        <w:ind w:left="426"/>
        <w:rPr>
          <w:rFonts w:cs="Times New Roman"/>
        </w:rPr>
      </w:pPr>
    </w:p>
    <w:p w14:paraId="581284E4" w14:textId="2131DECC" w:rsidR="00FB6DBC" w:rsidRPr="000041D7" w:rsidRDefault="00FB6DBC" w:rsidP="00FB6DBC">
      <w:pPr>
        <w:spacing w:after="0"/>
        <w:ind w:left="426"/>
        <w:rPr>
          <w:rFonts w:cs="Times New Roman"/>
        </w:rPr>
      </w:pPr>
      <w:r w:rsidRPr="000041D7">
        <w:rPr>
          <w:rFonts w:cs="Times New Roman"/>
        </w:rPr>
        <w:t>A tantárgy a főszakképesítéshez kapcsolódik.</w:t>
      </w:r>
    </w:p>
    <w:p w14:paraId="5980F1D9" w14:textId="77777777" w:rsidR="00FB6DBC" w:rsidRPr="000041D7" w:rsidRDefault="00FB6DBC" w:rsidP="00FB6DBC">
      <w:pPr>
        <w:spacing w:after="0"/>
        <w:ind w:left="426"/>
        <w:rPr>
          <w:rFonts w:cs="Times New Roman"/>
        </w:rPr>
      </w:pPr>
    </w:p>
    <w:p w14:paraId="42CAF590"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A tantárgy tanításának célja</w:t>
      </w:r>
    </w:p>
    <w:p w14:paraId="696114DE" w14:textId="77777777" w:rsidR="000D6F97" w:rsidRPr="000041D7" w:rsidRDefault="000D6F97" w:rsidP="000D6F97">
      <w:pPr>
        <w:spacing w:after="0"/>
        <w:ind w:left="426"/>
        <w:rPr>
          <w:rFonts w:cs="Times New Roman"/>
        </w:rPr>
      </w:pPr>
      <w:r w:rsidRPr="000041D7">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14:paraId="4C6A6AA7" w14:textId="77777777" w:rsidR="000D6F97" w:rsidRPr="000041D7" w:rsidRDefault="000D6F97" w:rsidP="000D6F97">
      <w:pPr>
        <w:spacing w:after="0"/>
        <w:ind w:left="426"/>
        <w:rPr>
          <w:rFonts w:cs="Times New Roman"/>
        </w:rPr>
      </w:pPr>
      <w:r w:rsidRPr="000041D7">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14:paraId="298A78FD" w14:textId="77777777" w:rsidR="000D6F97" w:rsidRPr="000041D7" w:rsidRDefault="000D6F97" w:rsidP="000D6F97">
      <w:pPr>
        <w:spacing w:after="0"/>
        <w:ind w:left="426"/>
        <w:rPr>
          <w:rFonts w:cs="Times New Roman"/>
        </w:rPr>
      </w:pPr>
      <w:r w:rsidRPr="000041D7">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14:paraId="4050401A" w14:textId="77777777" w:rsidR="000D6F97" w:rsidRPr="000041D7" w:rsidRDefault="000D6F97" w:rsidP="000D6F97">
      <w:pPr>
        <w:spacing w:after="0"/>
        <w:ind w:left="426"/>
        <w:rPr>
          <w:rFonts w:cs="Times New Roman"/>
        </w:rPr>
      </w:pPr>
      <w:r w:rsidRPr="000041D7">
        <w:rPr>
          <w:rFonts w:cs="Times New Roman"/>
        </w:rPr>
        <w:t>A tanulók szakma iránti érdeklődésének felkeltése elsősorban a szakma jellegzetes termékeinek, munkaműveleteinek bemutatása révén érhető el.</w:t>
      </w:r>
    </w:p>
    <w:p w14:paraId="7F3B6615" w14:textId="61B7F624" w:rsidR="00FB6DBC" w:rsidRPr="000041D7" w:rsidRDefault="000D6F97" w:rsidP="000D6F97">
      <w:pPr>
        <w:spacing w:after="0"/>
        <w:ind w:left="426"/>
        <w:rPr>
          <w:rFonts w:cs="Times New Roman"/>
        </w:rPr>
      </w:pPr>
      <w:r w:rsidRPr="000041D7">
        <w:rPr>
          <w:rFonts w:cs="Times New Roman"/>
        </w:rPr>
        <w:t>A gyakorlati képzés során alapvetően három tananyag-feldolgozási eljárás kerül alkalmazásra: a tárgyi eljárás, a műveleti eljárás és a műveleti komplex eljárás.</w:t>
      </w:r>
    </w:p>
    <w:p w14:paraId="24C82C7D" w14:textId="77777777" w:rsidR="00FB6DBC" w:rsidRPr="000041D7" w:rsidRDefault="00FB6DBC" w:rsidP="00FB6DBC">
      <w:pPr>
        <w:spacing w:after="0"/>
        <w:ind w:left="426"/>
        <w:rPr>
          <w:rFonts w:cs="Times New Roman"/>
        </w:rPr>
      </w:pPr>
    </w:p>
    <w:p w14:paraId="2E5F90CD"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Kapcsolódó közismereti, szakmai tartalmak</w:t>
      </w:r>
    </w:p>
    <w:p w14:paraId="4765DEF0" w14:textId="77777777" w:rsidR="000D6F97" w:rsidRPr="000041D7" w:rsidRDefault="000D6F97" w:rsidP="000D6F97">
      <w:pPr>
        <w:spacing w:after="0"/>
        <w:ind w:left="426"/>
        <w:rPr>
          <w:rFonts w:cs="Times New Roman"/>
        </w:rPr>
      </w:pPr>
      <w:r w:rsidRPr="000041D7">
        <w:rPr>
          <w:rFonts w:cs="Times New Roman"/>
        </w:rPr>
        <w:t>A tantárgy alapozó jellegénél fogva a közismereti tárgyak közül a matematikára és a fizika tantárgyra épül (geometriai alapfogalmak és alapszerkesztések, erő, alakváltozás).</w:t>
      </w:r>
    </w:p>
    <w:p w14:paraId="2A268664" w14:textId="2A98BFD2" w:rsidR="000D6F97" w:rsidRPr="000041D7" w:rsidRDefault="000D6F97" w:rsidP="000D6F97">
      <w:pPr>
        <w:spacing w:after="0"/>
        <w:ind w:left="426"/>
        <w:rPr>
          <w:rFonts w:cs="Times New Roman"/>
        </w:rPr>
      </w:pPr>
      <w:r w:rsidRPr="000041D7">
        <w:rPr>
          <w:rFonts w:cs="Times New Roman"/>
        </w:rPr>
        <w:t>A gyakorlati képzés</w:t>
      </w:r>
      <w:r w:rsidR="00DE5EBD" w:rsidRPr="000041D7">
        <w:rPr>
          <w:rFonts w:cs="Times New Roman"/>
        </w:rPr>
        <w:t xml:space="preserve"> szorosan kapcsolódik a 10416-16</w:t>
      </w:r>
      <w:r w:rsidRPr="000041D7">
        <w:rPr>
          <w:rFonts w:cs="Times New Roman"/>
        </w:rPr>
        <w:t xml:space="preserve"> Közlekedéstechnikai alapok modul tantárgyaihoz:</w:t>
      </w:r>
    </w:p>
    <w:p w14:paraId="22FE75B5" w14:textId="77777777" w:rsidR="000D6F97" w:rsidRPr="000041D7" w:rsidRDefault="000D6F97" w:rsidP="000D6F97">
      <w:pPr>
        <w:spacing w:after="0"/>
        <w:ind w:left="426"/>
        <w:rPr>
          <w:rFonts w:cs="Times New Roman"/>
        </w:rPr>
      </w:pPr>
      <w:proofErr w:type="gramStart"/>
      <w:r w:rsidRPr="000041D7">
        <w:rPr>
          <w:rFonts w:cs="Times New Roman"/>
        </w:rPr>
        <w:t>műszaki</w:t>
      </w:r>
      <w:proofErr w:type="gramEnd"/>
      <w:r w:rsidRPr="000041D7">
        <w:rPr>
          <w:rFonts w:cs="Times New Roman"/>
        </w:rPr>
        <w:t xml:space="preserve"> rajz</w:t>
      </w:r>
    </w:p>
    <w:p w14:paraId="16F67041" w14:textId="77777777" w:rsidR="000D6F97" w:rsidRPr="000041D7" w:rsidRDefault="000D6F97" w:rsidP="000D6F97">
      <w:pPr>
        <w:spacing w:after="0"/>
        <w:ind w:left="426"/>
        <w:rPr>
          <w:rFonts w:cs="Times New Roman"/>
        </w:rPr>
      </w:pPr>
      <w:proofErr w:type="gramStart"/>
      <w:r w:rsidRPr="000041D7">
        <w:rPr>
          <w:rFonts w:cs="Times New Roman"/>
        </w:rPr>
        <w:t>mechanika</w:t>
      </w:r>
      <w:proofErr w:type="gramEnd"/>
    </w:p>
    <w:p w14:paraId="073D3CBE" w14:textId="77777777" w:rsidR="000D6F97" w:rsidRPr="000041D7" w:rsidRDefault="000D6F97" w:rsidP="000D6F97">
      <w:pPr>
        <w:spacing w:after="0"/>
        <w:ind w:left="426"/>
        <w:rPr>
          <w:rFonts w:cs="Times New Roman"/>
        </w:rPr>
      </w:pPr>
      <w:proofErr w:type="gramStart"/>
      <w:r w:rsidRPr="000041D7">
        <w:rPr>
          <w:rFonts w:cs="Times New Roman"/>
        </w:rPr>
        <w:t>gépelemek-géptan</w:t>
      </w:r>
      <w:proofErr w:type="gramEnd"/>
    </w:p>
    <w:p w14:paraId="534FF14E" w14:textId="77777777" w:rsidR="000D6F97" w:rsidRPr="000041D7" w:rsidRDefault="000D6F97" w:rsidP="000D6F97">
      <w:pPr>
        <w:spacing w:after="0"/>
        <w:ind w:left="426"/>
        <w:rPr>
          <w:rFonts w:cs="Times New Roman"/>
        </w:rPr>
      </w:pPr>
      <w:proofErr w:type="gramStart"/>
      <w:r w:rsidRPr="000041D7">
        <w:rPr>
          <w:rFonts w:cs="Times New Roman"/>
        </w:rPr>
        <w:t>technológiai</w:t>
      </w:r>
      <w:proofErr w:type="gramEnd"/>
      <w:r w:rsidRPr="000041D7">
        <w:rPr>
          <w:rFonts w:cs="Times New Roman"/>
        </w:rPr>
        <w:t xml:space="preserve"> alapismeretek</w:t>
      </w:r>
    </w:p>
    <w:p w14:paraId="2342D6B3" w14:textId="3CE92496" w:rsidR="00FB6DBC" w:rsidRPr="000041D7" w:rsidRDefault="000D6F97" w:rsidP="000D6F97">
      <w:pPr>
        <w:spacing w:after="0"/>
        <w:ind w:left="426"/>
        <w:rPr>
          <w:rFonts w:cs="Times New Roman"/>
        </w:rPr>
      </w:pPr>
      <w:proofErr w:type="gramStart"/>
      <w:r w:rsidRPr="000041D7">
        <w:rPr>
          <w:rFonts w:cs="Times New Roman"/>
        </w:rPr>
        <w:lastRenderedPageBreak/>
        <w:t>elektrotechnika-elektronika</w:t>
      </w:r>
      <w:proofErr w:type="gramEnd"/>
    </w:p>
    <w:p w14:paraId="56335CC7" w14:textId="77777777" w:rsidR="00FB6DBC" w:rsidRPr="000041D7" w:rsidRDefault="00FB6DBC" w:rsidP="00FB6DBC">
      <w:pPr>
        <w:spacing w:after="0"/>
        <w:ind w:left="426"/>
        <w:rPr>
          <w:rFonts w:cs="Times New Roman"/>
        </w:rPr>
      </w:pPr>
    </w:p>
    <w:p w14:paraId="0B7B30A3"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Témakörök</w:t>
      </w:r>
    </w:p>
    <w:p w14:paraId="100597BD" w14:textId="7989EC7C"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Mérés és előrajzolás</w:t>
      </w:r>
    </w:p>
    <w:p w14:paraId="24198958" w14:textId="77777777" w:rsidR="000D6F97" w:rsidRPr="000041D7" w:rsidRDefault="000D6F97" w:rsidP="000D6F97">
      <w:pPr>
        <w:tabs>
          <w:tab w:val="left" w:pos="993"/>
        </w:tabs>
        <w:spacing w:after="0"/>
        <w:ind w:left="567"/>
        <w:rPr>
          <w:rFonts w:eastAsia="Times New Roman" w:cs="Times New Roman"/>
          <w:szCs w:val="24"/>
        </w:rPr>
      </w:pPr>
      <w:r w:rsidRPr="000041D7">
        <w:rPr>
          <w:rFonts w:eastAsia="Times New Roman" w:cs="Times New Roman"/>
          <w:szCs w:val="24"/>
        </w:rPr>
        <w:t>A munkahely és környezete</w:t>
      </w:r>
    </w:p>
    <w:p w14:paraId="02B6B8DC"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munkavédelmi</w:t>
      </w:r>
      <w:proofErr w:type="gramEnd"/>
      <w:r w:rsidRPr="000041D7">
        <w:rPr>
          <w:rFonts w:eastAsia="Times New Roman" w:cs="Times New Roman"/>
          <w:szCs w:val="24"/>
        </w:rPr>
        <w:t>, balesetvédelmi és tűzvédelmi oktatás</w:t>
      </w:r>
    </w:p>
    <w:p w14:paraId="36DE72C4"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a</w:t>
      </w:r>
      <w:proofErr w:type="gramEnd"/>
      <w:r w:rsidRPr="000041D7">
        <w:rPr>
          <w:rFonts w:eastAsia="Times New Roman" w:cs="Times New Roman"/>
          <w:szCs w:val="24"/>
        </w:rPr>
        <w:t xml:space="preserve"> tanműhely bemutatása</w:t>
      </w:r>
    </w:p>
    <w:p w14:paraId="0EE58E71"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az</w:t>
      </w:r>
      <w:proofErr w:type="gramEnd"/>
      <w:r w:rsidRPr="000041D7">
        <w:rPr>
          <w:rFonts w:eastAsia="Times New Roman" w:cs="Times New Roman"/>
          <w:szCs w:val="24"/>
        </w:rPr>
        <w:t xml:space="preserve"> oktatási kabinet rendjének ismertetése</w:t>
      </w:r>
    </w:p>
    <w:p w14:paraId="1796493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tisztségviselők</w:t>
      </w:r>
      <w:proofErr w:type="gramEnd"/>
      <w:r w:rsidRPr="000041D7">
        <w:rPr>
          <w:rFonts w:eastAsia="Times New Roman" w:cs="Times New Roman"/>
          <w:szCs w:val="24"/>
        </w:rPr>
        <w:t xml:space="preserve"> megválasztása</w:t>
      </w:r>
    </w:p>
    <w:p w14:paraId="7B8467DF" w14:textId="77777777" w:rsidR="000D6F97" w:rsidRPr="000041D7" w:rsidRDefault="000D6F97" w:rsidP="000D6F97">
      <w:pPr>
        <w:tabs>
          <w:tab w:val="left" w:pos="993"/>
        </w:tabs>
        <w:spacing w:after="0"/>
        <w:ind w:left="567"/>
        <w:jc w:val="left"/>
        <w:rPr>
          <w:rFonts w:eastAsia="Times New Roman" w:cs="Times New Roman"/>
          <w:szCs w:val="24"/>
        </w:rPr>
      </w:pPr>
      <w:r w:rsidRPr="000041D7">
        <w:rPr>
          <w:rFonts w:eastAsia="Times New Roman" w:cs="Times New Roman"/>
          <w:szCs w:val="24"/>
        </w:rPr>
        <w:t>Mérés és ellenőrzés</w:t>
      </w:r>
    </w:p>
    <w:p w14:paraId="2191D77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a</w:t>
      </w:r>
      <w:proofErr w:type="gramEnd"/>
      <w:r w:rsidRPr="000041D7">
        <w:rPr>
          <w:rFonts w:eastAsia="Times New Roman" w:cs="Times New Roman"/>
          <w:szCs w:val="24"/>
        </w:rPr>
        <w:t xml:space="preserve"> mérés és ellenőrzés célja</w:t>
      </w:r>
    </w:p>
    <w:p w14:paraId="7304AB73"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egyszerűbb</w:t>
      </w:r>
      <w:proofErr w:type="gramEnd"/>
      <w:r w:rsidRPr="000041D7">
        <w:rPr>
          <w:rFonts w:eastAsia="Times New Roman" w:cs="Times New Roman"/>
          <w:szCs w:val="24"/>
        </w:rPr>
        <w:t xml:space="preserve"> mérő- és ellenőrzőeszközök felosztása</w:t>
      </w:r>
    </w:p>
    <w:p w14:paraId="15326134"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mértékrendszerek</w:t>
      </w:r>
      <w:proofErr w:type="gramEnd"/>
      <w:r w:rsidRPr="000041D7">
        <w:rPr>
          <w:rFonts w:eastAsia="Times New Roman" w:cs="Times New Roman"/>
          <w:szCs w:val="24"/>
        </w:rPr>
        <w:t>, mértékegységek</w:t>
      </w:r>
    </w:p>
    <w:p w14:paraId="48C7B645"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állítható</w:t>
      </w:r>
      <w:proofErr w:type="gramEnd"/>
      <w:r w:rsidRPr="000041D7">
        <w:rPr>
          <w:rFonts w:eastAsia="Times New Roman" w:cs="Times New Roman"/>
          <w:szCs w:val="24"/>
        </w:rPr>
        <w:t xml:space="preserve"> és nem állítható mérőeszközök</w:t>
      </w:r>
    </w:p>
    <w:p w14:paraId="30A85F9E"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tolómércével</w:t>
      </w:r>
    </w:p>
    <w:p w14:paraId="4668EF1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mozgószáras szögmérővel</w:t>
      </w:r>
    </w:p>
    <w:p w14:paraId="42AA06A6"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ellenőrzőeszközök</w:t>
      </w:r>
      <w:proofErr w:type="gramEnd"/>
      <w:r w:rsidRPr="000041D7">
        <w:rPr>
          <w:rFonts w:eastAsia="Times New Roman" w:cs="Times New Roman"/>
          <w:szCs w:val="24"/>
        </w:rPr>
        <w:t xml:space="preserve"> csoportosítása és használatuk</w:t>
      </w:r>
    </w:p>
    <w:p w14:paraId="0FCDE35A"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és ellenőrzés összetett munkadarabokon</w:t>
      </w:r>
    </w:p>
    <w:p w14:paraId="6897AD63" w14:textId="77777777" w:rsidR="000D6F97" w:rsidRPr="000041D7" w:rsidRDefault="000D6F97" w:rsidP="000D6F97">
      <w:pPr>
        <w:tabs>
          <w:tab w:val="left" w:pos="993"/>
        </w:tabs>
        <w:spacing w:after="0"/>
        <w:ind w:left="567"/>
        <w:jc w:val="left"/>
        <w:rPr>
          <w:rFonts w:eastAsia="Times New Roman" w:cs="Times New Roman"/>
          <w:szCs w:val="24"/>
        </w:rPr>
      </w:pPr>
      <w:r w:rsidRPr="000041D7">
        <w:rPr>
          <w:rFonts w:eastAsia="Times New Roman" w:cs="Times New Roman"/>
          <w:szCs w:val="24"/>
        </w:rPr>
        <w:t>Bonyolultabb mérő- és ellenőrző eszközök</w:t>
      </w:r>
    </w:p>
    <w:p w14:paraId="1DE3A9E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felosztásuk</w:t>
      </w:r>
      <w:proofErr w:type="gramEnd"/>
    </w:p>
    <w:p w14:paraId="41FA9F59"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mikrométerrel</w:t>
      </w:r>
    </w:p>
    <w:p w14:paraId="46BFE04A"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mérőórával</w:t>
      </w:r>
    </w:p>
    <w:p w14:paraId="4A0C513F"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mérés</w:t>
      </w:r>
      <w:proofErr w:type="gramEnd"/>
      <w:r w:rsidRPr="000041D7">
        <w:rPr>
          <w:rFonts w:eastAsia="Times New Roman" w:cs="Times New Roman"/>
          <w:szCs w:val="24"/>
        </w:rPr>
        <w:t xml:space="preserve"> egyetemes szögmérővel</w:t>
      </w:r>
    </w:p>
    <w:p w14:paraId="5595B9F9"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ellenőrzőeszközök</w:t>
      </w:r>
      <w:proofErr w:type="gramEnd"/>
    </w:p>
    <w:p w14:paraId="6C0C685C"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idomszerek</w:t>
      </w:r>
      <w:proofErr w:type="gramEnd"/>
    </w:p>
    <w:p w14:paraId="330C88A2" w14:textId="77777777" w:rsidR="000D6F97" w:rsidRPr="000041D7" w:rsidRDefault="000D6F97" w:rsidP="000D6F97">
      <w:pPr>
        <w:tabs>
          <w:tab w:val="left" w:pos="993"/>
        </w:tabs>
        <w:spacing w:after="0"/>
        <w:ind w:left="567"/>
        <w:jc w:val="left"/>
        <w:rPr>
          <w:rFonts w:eastAsia="Times New Roman" w:cs="Times New Roman"/>
          <w:szCs w:val="24"/>
        </w:rPr>
      </w:pPr>
      <w:r w:rsidRPr="000041D7">
        <w:rPr>
          <w:rFonts w:eastAsia="Times New Roman" w:cs="Times New Roman"/>
          <w:szCs w:val="24"/>
        </w:rPr>
        <w:t>Előrajzolás síkban</w:t>
      </w:r>
    </w:p>
    <w:p w14:paraId="02E28865"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előrajzolás</w:t>
      </w:r>
      <w:proofErr w:type="gramEnd"/>
      <w:r w:rsidRPr="000041D7">
        <w:rPr>
          <w:rFonts w:eastAsia="Times New Roman" w:cs="Times New Roman"/>
          <w:szCs w:val="24"/>
        </w:rPr>
        <w:t xml:space="preserve"> célja, műveleti sorrendje</w:t>
      </w:r>
    </w:p>
    <w:p w14:paraId="4797407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előkészítés</w:t>
      </w:r>
      <w:proofErr w:type="gramEnd"/>
    </w:p>
    <w:p w14:paraId="1091E54A"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előrajzolás</w:t>
      </w:r>
      <w:proofErr w:type="gramEnd"/>
    </w:p>
    <w:p w14:paraId="48160540"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előrajzolásnál</w:t>
      </w:r>
      <w:proofErr w:type="gramEnd"/>
      <w:r w:rsidRPr="000041D7">
        <w:rPr>
          <w:rFonts w:eastAsia="Times New Roman" w:cs="Times New Roman"/>
          <w:szCs w:val="24"/>
        </w:rPr>
        <w:t xml:space="preserve"> előforduló szerkesztések</w:t>
      </w:r>
    </w:p>
    <w:p w14:paraId="0FD43907"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pontozás</w:t>
      </w:r>
      <w:proofErr w:type="gramEnd"/>
    </w:p>
    <w:p w14:paraId="5B9C6DAD"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ellenőrzés</w:t>
      </w:r>
      <w:proofErr w:type="gramEnd"/>
    </w:p>
    <w:p w14:paraId="1B285F2A"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előrajzolási</w:t>
      </w:r>
      <w:proofErr w:type="gramEnd"/>
      <w:r w:rsidRPr="000041D7">
        <w:rPr>
          <w:rFonts w:eastAsia="Times New Roman" w:cs="Times New Roman"/>
          <w:szCs w:val="24"/>
        </w:rPr>
        <w:t xml:space="preserve"> feladatok</w:t>
      </w:r>
    </w:p>
    <w:p w14:paraId="76D79583" w14:textId="77777777" w:rsidR="000D6F97" w:rsidRPr="000041D7" w:rsidRDefault="000D6F97" w:rsidP="000D6F97">
      <w:pPr>
        <w:tabs>
          <w:tab w:val="left" w:pos="993"/>
        </w:tabs>
        <w:spacing w:after="0"/>
        <w:ind w:left="567"/>
        <w:jc w:val="left"/>
        <w:rPr>
          <w:rFonts w:eastAsia="Times New Roman" w:cs="Times New Roman"/>
          <w:szCs w:val="24"/>
        </w:rPr>
      </w:pPr>
      <w:r w:rsidRPr="000041D7">
        <w:rPr>
          <w:rFonts w:eastAsia="Times New Roman" w:cs="Times New Roman"/>
          <w:szCs w:val="24"/>
        </w:rPr>
        <w:t>Térbeli előrajzolás</w:t>
      </w:r>
    </w:p>
    <w:p w14:paraId="478FB8D4"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szerszámai</w:t>
      </w:r>
      <w:proofErr w:type="gramEnd"/>
      <w:r w:rsidRPr="000041D7">
        <w:rPr>
          <w:rFonts w:eastAsia="Times New Roman" w:cs="Times New Roman"/>
          <w:szCs w:val="24"/>
        </w:rPr>
        <w:t>, segédeszközei</w:t>
      </w:r>
    </w:p>
    <w:p w14:paraId="6FB268C4"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bázisfelület</w:t>
      </w:r>
      <w:proofErr w:type="gramEnd"/>
      <w:r w:rsidRPr="000041D7">
        <w:rPr>
          <w:rFonts w:eastAsia="Times New Roman" w:cs="Times New Roman"/>
          <w:szCs w:val="24"/>
        </w:rPr>
        <w:t xml:space="preserve"> megválasztása</w:t>
      </w:r>
    </w:p>
    <w:p w14:paraId="2A6A198C" w14:textId="77777777" w:rsidR="000D6F97" w:rsidRPr="000041D7" w:rsidRDefault="000D6F97" w:rsidP="000D6F97">
      <w:pPr>
        <w:spacing w:after="0"/>
        <w:ind w:left="1080"/>
        <w:jc w:val="left"/>
        <w:rPr>
          <w:rFonts w:eastAsia="Times New Roman" w:cs="Times New Roman"/>
          <w:szCs w:val="24"/>
        </w:rPr>
      </w:pPr>
      <w:proofErr w:type="gramStart"/>
      <w:r w:rsidRPr="000041D7">
        <w:rPr>
          <w:rFonts w:eastAsia="Times New Roman" w:cs="Times New Roman"/>
          <w:szCs w:val="24"/>
        </w:rPr>
        <w:t>térbeli</w:t>
      </w:r>
      <w:proofErr w:type="gramEnd"/>
      <w:r w:rsidRPr="000041D7">
        <w:rPr>
          <w:rFonts w:eastAsia="Times New Roman" w:cs="Times New Roman"/>
          <w:szCs w:val="24"/>
        </w:rPr>
        <w:t xml:space="preserve"> előrajzolás szabályai</w:t>
      </w:r>
    </w:p>
    <w:p w14:paraId="419ADBD1" w14:textId="4362CA87" w:rsidR="00FB6DBC" w:rsidRPr="000041D7" w:rsidRDefault="000D6F97" w:rsidP="000D6F97">
      <w:pPr>
        <w:spacing w:after="0"/>
        <w:ind w:left="851"/>
        <w:rPr>
          <w:rFonts w:cs="Times New Roman"/>
        </w:rPr>
      </w:pPr>
      <w:proofErr w:type="gramStart"/>
      <w:r w:rsidRPr="000041D7">
        <w:rPr>
          <w:rFonts w:eastAsia="Times New Roman" w:cs="Times New Roman"/>
          <w:szCs w:val="24"/>
        </w:rPr>
        <w:t>térbeli</w:t>
      </w:r>
      <w:proofErr w:type="gramEnd"/>
      <w:r w:rsidRPr="000041D7">
        <w:rPr>
          <w:rFonts w:eastAsia="Times New Roman" w:cs="Times New Roman"/>
          <w:szCs w:val="24"/>
        </w:rPr>
        <w:t xml:space="preserve"> előrajzolási feladat</w:t>
      </w:r>
    </w:p>
    <w:p w14:paraId="6CEFB691" w14:textId="77777777" w:rsidR="00FB6DBC" w:rsidRPr="000041D7" w:rsidRDefault="00FB6DBC" w:rsidP="00FB6DBC">
      <w:pPr>
        <w:tabs>
          <w:tab w:val="left" w:pos="1418"/>
          <w:tab w:val="right" w:pos="9072"/>
        </w:tabs>
        <w:spacing w:after="0"/>
        <w:ind w:left="851"/>
        <w:rPr>
          <w:rFonts w:cs="Times New Roman"/>
        </w:rPr>
      </w:pPr>
    </w:p>
    <w:p w14:paraId="433BCA1E" w14:textId="029E2556"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Megmunkálás I.</w:t>
      </w:r>
    </w:p>
    <w:p w14:paraId="7B72EF2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A kalapács használata, a nyújtás</w:t>
      </w:r>
    </w:p>
    <w:p w14:paraId="034CD8AD"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képlékenység</w:t>
      </w:r>
      <w:proofErr w:type="gramEnd"/>
      <w:r w:rsidRPr="000041D7">
        <w:rPr>
          <w:rFonts w:cs="Times New Roman"/>
          <w:szCs w:val="24"/>
        </w:rPr>
        <w:t>, képlékeny alakítás</w:t>
      </w:r>
    </w:p>
    <w:p w14:paraId="362118E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rugalmas</w:t>
      </w:r>
      <w:proofErr w:type="gramEnd"/>
      <w:r w:rsidRPr="000041D7">
        <w:rPr>
          <w:rFonts w:cs="Times New Roman"/>
          <w:szCs w:val="24"/>
        </w:rPr>
        <w:t xml:space="preserve"> és maradó alakváltozás</w:t>
      </w:r>
    </w:p>
    <w:p w14:paraId="2EC5F8C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kézikalapácsok</w:t>
      </w:r>
      <w:proofErr w:type="gramEnd"/>
      <w:r w:rsidRPr="000041D7">
        <w:rPr>
          <w:rFonts w:cs="Times New Roman"/>
          <w:szCs w:val="24"/>
        </w:rPr>
        <w:t>, a kalapács használata</w:t>
      </w:r>
    </w:p>
    <w:p w14:paraId="7BE6532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nyújtás</w:t>
      </w:r>
      <w:proofErr w:type="gramEnd"/>
    </w:p>
    <w:p w14:paraId="4E118724"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egyenes-</w:t>
      </w:r>
      <w:proofErr w:type="gramEnd"/>
      <w:r w:rsidRPr="000041D7">
        <w:rPr>
          <w:rFonts w:cs="Times New Roman"/>
          <w:szCs w:val="24"/>
        </w:rPr>
        <w:t xml:space="preserve"> és íveltnyújtási feladat</w:t>
      </w:r>
    </w:p>
    <w:p w14:paraId="117A46E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1AFF9338"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Egyengetés</w:t>
      </w:r>
    </w:p>
    <w:p w14:paraId="59BF89C2"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az</w:t>
      </w:r>
      <w:proofErr w:type="gramEnd"/>
      <w:r w:rsidRPr="000041D7">
        <w:rPr>
          <w:rFonts w:cs="Times New Roman"/>
          <w:szCs w:val="24"/>
        </w:rPr>
        <w:t xml:space="preserve"> egyengetés célja</w:t>
      </w:r>
    </w:p>
    <w:p w14:paraId="2414BD15"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idomvasak</w:t>
      </w:r>
      <w:proofErr w:type="gramEnd"/>
      <w:r w:rsidRPr="000041D7">
        <w:rPr>
          <w:rFonts w:cs="Times New Roman"/>
          <w:szCs w:val="24"/>
        </w:rPr>
        <w:t>, csövek és lemezek egyengetése</w:t>
      </w:r>
    </w:p>
    <w:p w14:paraId="4AA68DC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lastRenderedPageBreak/>
        <w:t>baleseti</w:t>
      </w:r>
      <w:proofErr w:type="gramEnd"/>
      <w:r w:rsidRPr="000041D7">
        <w:rPr>
          <w:rFonts w:cs="Times New Roman"/>
          <w:szCs w:val="24"/>
        </w:rPr>
        <w:t xml:space="preserve"> veszélyek</w:t>
      </w:r>
    </w:p>
    <w:p w14:paraId="729A834E"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Hajlítás</w:t>
      </w:r>
    </w:p>
    <w:p w14:paraId="2CAC2A05"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hajlítás célja, elmélete</w:t>
      </w:r>
    </w:p>
    <w:p w14:paraId="63D4BDD5"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lemezek</w:t>
      </w:r>
      <w:proofErr w:type="gramEnd"/>
      <w:r w:rsidRPr="000041D7">
        <w:rPr>
          <w:rFonts w:cs="Times New Roman"/>
          <w:szCs w:val="24"/>
        </w:rPr>
        <w:t xml:space="preserve"> és rúdanyagok hajlítása</w:t>
      </w:r>
    </w:p>
    <w:p w14:paraId="7383812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az</w:t>
      </w:r>
      <w:proofErr w:type="gramEnd"/>
      <w:r w:rsidRPr="000041D7">
        <w:rPr>
          <w:rFonts w:cs="Times New Roman"/>
          <w:szCs w:val="24"/>
        </w:rPr>
        <w:t xml:space="preserve"> idomacélok és csövek hajlítása</w:t>
      </w:r>
    </w:p>
    <w:p w14:paraId="16FF6B4D"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hajlított alkatrész kiterített méretének kiszámítása</w:t>
      </w:r>
    </w:p>
    <w:p w14:paraId="5FC41541"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007045DE"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hajlítási</w:t>
      </w:r>
      <w:proofErr w:type="gramEnd"/>
      <w:r w:rsidRPr="000041D7">
        <w:rPr>
          <w:rFonts w:cs="Times New Roman"/>
          <w:szCs w:val="24"/>
        </w:rPr>
        <w:t xml:space="preserve"> feladat</w:t>
      </w:r>
    </w:p>
    <w:p w14:paraId="6E3514A9"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Vágás, harapás, faragás, vésés</w:t>
      </w:r>
    </w:p>
    <w:p w14:paraId="05668E63"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vágás és harapás célja, a vágó kialakítása</w:t>
      </w:r>
    </w:p>
    <w:p w14:paraId="4A7115B3"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vágás</w:t>
      </w:r>
      <w:proofErr w:type="gramEnd"/>
      <w:r w:rsidRPr="000041D7">
        <w:rPr>
          <w:rFonts w:cs="Times New Roman"/>
          <w:szCs w:val="24"/>
        </w:rPr>
        <w:t>, harapás, faragás és vésés</w:t>
      </w:r>
    </w:p>
    <w:p w14:paraId="6F5A5488"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7769E3CF"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vágási</w:t>
      </w:r>
      <w:proofErr w:type="gramEnd"/>
      <w:r w:rsidRPr="000041D7">
        <w:rPr>
          <w:rFonts w:cs="Times New Roman"/>
          <w:szCs w:val="24"/>
        </w:rPr>
        <w:t>, harapási, faragási és vésési feladatok</w:t>
      </w:r>
    </w:p>
    <w:p w14:paraId="34556686"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Nyírás</w:t>
      </w:r>
    </w:p>
    <w:p w14:paraId="4B4AF2ED"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nyírás célja, elmélete</w:t>
      </w:r>
    </w:p>
    <w:p w14:paraId="15565C8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nyírás</w:t>
      </w:r>
      <w:proofErr w:type="gramEnd"/>
      <w:r w:rsidRPr="000041D7">
        <w:rPr>
          <w:rFonts w:cs="Times New Roman"/>
          <w:szCs w:val="24"/>
        </w:rPr>
        <w:t xml:space="preserve"> kézi lemezollóval</w:t>
      </w:r>
    </w:p>
    <w:p w14:paraId="2D29104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nyírás</w:t>
      </w:r>
      <w:proofErr w:type="gramEnd"/>
      <w:r w:rsidRPr="000041D7">
        <w:rPr>
          <w:rFonts w:cs="Times New Roman"/>
          <w:szCs w:val="24"/>
        </w:rPr>
        <w:t xml:space="preserve"> emelőkaros </w:t>
      </w:r>
      <w:proofErr w:type="spellStart"/>
      <w:r w:rsidRPr="000041D7">
        <w:rPr>
          <w:rFonts w:cs="Times New Roman"/>
          <w:szCs w:val="24"/>
        </w:rPr>
        <w:t>gépiollóval</w:t>
      </w:r>
      <w:proofErr w:type="spellEnd"/>
    </w:p>
    <w:p w14:paraId="1B62F83F"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nyírás</w:t>
      </w:r>
      <w:proofErr w:type="gramEnd"/>
      <w:r w:rsidRPr="000041D7">
        <w:rPr>
          <w:rFonts w:cs="Times New Roman"/>
          <w:szCs w:val="24"/>
        </w:rPr>
        <w:t xml:space="preserve"> közben betartandó szabályok</w:t>
      </w:r>
    </w:p>
    <w:p w14:paraId="3EDA4B0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577DF41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nyírási</w:t>
      </w:r>
      <w:proofErr w:type="gramEnd"/>
      <w:r w:rsidRPr="000041D7">
        <w:rPr>
          <w:rFonts w:cs="Times New Roman"/>
          <w:szCs w:val="24"/>
        </w:rPr>
        <w:t xml:space="preserve"> feladatok</w:t>
      </w:r>
    </w:p>
    <w:p w14:paraId="160AAD77"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Lyukasztás</w:t>
      </w:r>
    </w:p>
    <w:p w14:paraId="32AD7929"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lyukasztás</w:t>
      </w:r>
      <w:proofErr w:type="gramEnd"/>
      <w:r w:rsidRPr="000041D7">
        <w:rPr>
          <w:rFonts w:cs="Times New Roman"/>
          <w:szCs w:val="24"/>
        </w:rPr>
        <w:t xml:space="preserve"> célja, elve</w:t>
      </w:r>
    </w:p>
    <w:p w14:paraId="440DE5F2"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kézi</w:t>
      </w:r>
      <w:proofErr w:type="gramEnd"/>
      <w:r w:rsidRPr="000041D7">
        <w:rPr>
          <w:rFonts w:cs="Times New Roman"/>
          <w:szCs w:val="24"/>
        </w:rPr>
        <w:t xml:space="preserve"> lemezlyukasztás</w:t>
      </w:r>
    </w:p>
    <w:p w14:paraId="643B5CC3"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lyukasztás</w:t>
      </w:r>
      <w:proofErr w:type="gramEnd"/>
      <w:r w:rsidRPr="000041D7">
        <w:rPr>
          <w:rFonts w:cs="Times New Roman"/>
          <w:szCs w:val="24"/>
        </w:rPr>
        <w:t xml:space="preserve"> géppel</w:t>
      </w:r>
    </w:p>
    <w:p w14:paraId="54629B9A"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különböző</w:t>
      </w:r>
      <w:proofErr w:type="gramEnd"/>
      <w:r w:rsidRPr="000041D7">
        <w:rPr>
          <w:rFonts w:cs="Times New Roman"/>
          <w:szCs w:val="24"/>
        </w:rPr>
        <w:t xml:space="preserve"> lyukasztószerszámok</w:t>
      </w:r>
    </w:p>
    <w:p w14:paraId="65F838F6"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7EAE2349"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lyukasztási</w:t>
      </w:r>
      <w:proofErr w:type="gramEnd"/>
      <w:r w:rsidRPr="000041D7">
        <w:rPr>
          <w:rFonts w:cs="Times New Roman"/>
          <w:szCs w:val="24"/>
        </w:rPr>
        <w:t xml:space="preserve"> feladat</w:t>
      </w:r>
    </w:p>
    <w:p w14:paraId="798C9343"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Fűrészelés</w:t>
      </w:r>
    </w:p>
    <w:p w14:paraId="20FA7956"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fűrészelés</w:t>
      </w:r>
      <w:proofErr w:type="gramEnd"/>
      <w:r w:rsidRPr="000041D7">
        <w:rPr>
          <w:rFonts w:cs="Times New Roman"/>
          <w:szCs w:val="24"/>
        </w:rPr>
        <w:t xml:space="preserve"> célja</w:t>
      </w:r>
    </w:p>
    <w:p w14:paraId="440DA5C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fűrészlap </w:t>
      </w:r>
      <w:proofErr w:type="spellStart"/>
      <w:r w:rsidRPr="000041D7">
        <w:rPr>
          <w:rFonts w:cs="Times New Roman"/>
          <w:szCs w:val="24"/>
        </w:rPr>
        <w:t>élkiképzése</w:t>
      </w:r>
      <w:proofErr w:type="spellEnd"/>
      <w:r w:rsidRPr="000041D7">
        <w:rPr>
          <w:rFonts w:cs="Times New Roman"/>
          <w:szCs w:val="24"/>
        </w:rPr>
        <w:t xml:space="preserve"> és befogása</w:t>
      </w:r>
    </w:p>
    <w:p w14:paraId="5A9E3682"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különböző</w:t>
      </w:r>
      <w:proofErr w:type="gramEnd"/>
      <w:r w:rsidRPr="000041D7">
        <w:rPr>
          <w:rFonts w:cs="Times New Roman"/>
          <w:szCs w:val="24"/>
        </w:rPr>
        <w:t xml:space="preserve"> fémfűrészek</w:t>
      </w:r>
    </w:p>
    <w:p w14:paraId="029E0A4C"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kézi</w:t>
      </w:r>
      <w:proofErr w:type="gramEnd"/>
      <w:r w:rsidRPr="000041D7">
        <w:rPr>
          <w:rFonts w:cs="Times New Roman"/>
          <w:szCs w:val="24"/>
        </w:rPr>
        <w:t xml:space="preserve"> fűrészelés</w:t>
      </w:r>
    </w:p>
    <w:p w14:paraId="03FDBCC3"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gépi</w:t>
      </w:r>
      <w:proofErr w:type="gramEnd"/>
      <w:r w:rsidRPr="000041D7">
        <w:rPr>
          <w:rFonts w:cs="Times New Roman"/>
          <w:szCs w:val="24"/>
        </w:rPr>
        <w:t xml:space="preserve"> fűrészelés</w:t>
      </w:r>
    </w:p>
    <w:p w14:paraId="383F2C55"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6A9478C8"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fűrészelési</w:t>
      </w:r>
      <w:proofErr w:type="gramEnd"/>
      <w:r w:rsidRPr="000041D7">
        <w:rPr>
          <w:rFonts w:cs="Times New Roman"/>
          <w:szCs w:val="24"/>
        </w:rPr>
        <w:t xml:space="preserve"> gyakorlat</w:t>
      </w:r>
    </w:p>
    <w:p w14:paraId="5CEA7F40"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Reszelés</w:t>
      </w:r>
    </w:p>
    <w:p w14:paraId="2B2097FD"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reszelés</w:t>
      </w:r>
      <w:proofErr w:type="gramEnd"/>
      <w:r w:rsidRPr="000041D7">
        <w:rPr>
          <w:rFonts w:cs="Times New Roman"/>
          <w:szCs w:val="24"/>
        </w:rPr>
        <w:t xml:space="preserve"> célja</w:t>
      </w:r>
    </w:p>
    <w:p w14:paraId="1C73814E"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reszelő fogazata és fajtái</w:t>
      </w:r>
    </w:p>
    <w:p w14:paraId="16345040"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reszelők kiválasztása és megóvása</w:t>
      </w:r>
    </w:p>
    <w:p w14:paraId="6FF76297"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reszelés folyamata</w:t>
      </w:r>
    </w:p>
    <w:p w14:paraId="008E35AB"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a</w:t>
      </w:r>
      <w:proofErr w:type="gramEnd"/>
      <w:r w:rsidRPr="000041D7">
        <w:rPr>
          <w:rFonts w:cs="Times New Roman"/>
          <w:szCs w:val="24"/>
        </w:rPr>
        <w:t xml:space="preserve"> reszelés gépesítése</w:t>
      </w:r>
    </w:p>
    <w:p w14:paraId="6AAD8981" w14:textId="77777777" w:rsidR="000D6F97" w:rsidRPr="000041D7" w:rsidRDefault="000D6F97" w:rsidP="000D6F97">
      <w:pPr>
        <w:spacing w:after="0"/>
        <w:ind w:left="1080"/>
        <w:rPr>
          <w:rFonts w:cs="Times New Roman"/>
          <w:b/>
          <w:i/>
          <w:szCs w:val="24"/>
        </w:rPr>
      </w:pPr>
      <w:proofErr w:type="gramStart"/>
      <w:r w:rsidRPr="000041D7">
        <w:rPr>
          <w:rFonts w:cs="Times New Roman"/>
          <w:szCs w:val="24"/>
        </w:rPr>
        <w:t>baleseti</w:t>
      </w:r>
      <w:proofErr w:type="gramEnd"/>
      <w:r w:rsidRPr="000041D7">
        <w:rPr>
          <w:rFonts w:cs="Times New Roman"/>
          <w:szCs w:val="24"/>
        </w:rPr>
        <w:t xml:space="preserve"> veszélyek</w:t>
      </w:r>
    </w:p>
    <w:p w14:paraId="1E811666" w14:textId="77777777" w:rsidR="000D6F97" w:rsidRPr="000041D7" w:rsidRDefault="000D6F97" w:rsidP="000D6F97">
      <w:pPr>
        <w:spacing w:after="0"/>
        <w:ind w:left="1080"/>
        <w:rPr>
          <w:rFonts w:cs="Times New Roman"/>
          <w:szCs w:val="24"/>
        </w:rPr>
      </w:pPr>
      <w:proofErr w:type="gramStart"/>
      <w:r w:rsidRPr="000041D7">
        <w:rPr>
          <w:rFonts w:cs="Times New Roman"/>
          <w:szCs w:val="24"/>
        </w:rPr>
        <w:t>reszelési</w:t>
      </w:r>
      <w:proofErr w:type="gramEnd"/>
      <w:r w:rsidRPr="000041D7">
        <w:rPr>
          <w:rFonts w:cs="Times New Roman"/>
          <w:szCs w:val="24"/>
        </w:rPr>
        <w:t xml:space="preserve"> feladat</w:t>
      </w:r>
    </w:p>
    <w:p w14:paraId="594501A6"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Fúrás és süllyesztés</w:t>
      </w:r>
    </w:p>
    <w:p w14:paraId="475D18CB"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fúrás és a süllyesztés célja</w:t>
      </w:r>
    </w:p>
    <w:p w14:paraId="598CF544"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fúrószerszámok</w:t>
      </w:r>
      <w:proofErr w:type="gramEnd"/>
    </w:p>
    <w:p w14:paraId="0FAA238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forgácsolás</w:t>
      </w:r>
      <w:proofErr w:type="gramEnd"/>
      <w:r w:rsidRPr="000041D7">
        <w:t xml:space="preserve"> alapfogalmai</w:t>
      </w:r>
    </w:p>
    <w:p w14:paraId="0D217BC9"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fúrógépek és a fúróeszközök</w:t>
      </w:r>
    </w:p>
    <w:p w14:paraId="5896990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csigafúró</w:t>
      </w:r>
      <w:proofErr w:type="gramEnd"/>
      <w:r w:rsidRPr="000041D7">
        <w:t xml:space="preserve"> köszörülése</w:t>
      </w:r>
    </w:p>
    <w:p w14:paraId="24794E34"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furatmegmunkálás közben</w:t>
      </w:r>
    </w:p>
    <w:p w14:paraId="5CB9DE41"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lastRenderedPageBreak/>
        <w:t>Kézi menetvágás</w:t>
      </w:r>
    </w:p>
    <w:p w14:paraId="61905ABF"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kézi menetvágás célja</w:t>
      </w:r>
    </w:p>
    <w:p w14:paraId="79F64A3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csavar, mint gépelem</w:t>
      </w:r>
    </w:p>
    <w:p w14:paraId="788B2C33"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csavarvonal keletkezése,  az önzárás fogalma</w:t>
      </w:r>
    </w:p>
    <w:p w14:paraId="0E2B8E27"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több-bekezdésű</w:t>
      </w:r>
      <w:proofErr w:type="gramEnd"/>
      <w:r w:rsidRPr="000041D7">
        <w:t xml:space="preserve"> menetek</w:t>
      </w:r>
    </w:p>
    <w:p w14:paraId="37F917C1"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menetrendszerek</w:t>
      </w:r>
      <w:proofErr w:type="gramEnd"/>
      <w:r w:rsidRPr="000041D7">
        <w:t>, menetelemek</w:t>
      </w:r>
    </w:p>
    <w:p w14:paraId="6A1119AF"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jobb-</w:t>
      </w:r>
      <w:proofErr w:type="gramEnd"/>
      <w:r w:rsidRPr="000041D7">
        <w:t xml:space="preserve"> és balmenet</w:t>
      </w:r>
    </w:p>
    <w:p w14:paraId="2D132EDC"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menetszelvények</w:t>
      </w:r>
      <w:proofErr w:type="gramEnd"/>
      <w:r w:rsidRPr="000041D7">
        <w:t xml:space="preserve"> (profilok)</w:t>
      </w:r>
    </w:p>
    <w:p w14:paraId="53F9710F"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különböző</w:t>
      </w:r>
      <w:proofErr w:type="gramEnd"/>
      <w:r w:rsidRPr="000041D7">
        <w:t xml:space="preserve"> csavar- és csavaranyafajták</w:t>
      </w:r>
    </w:p>
    <w:p w14:paraId="23731CB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kézi</w:t>
      </w:r>
      <w:proofErr w:type="gramEnd"/>
      <w:r w:rsidRPr="000041D7">
        <w:t xml:space="preserve"> menetfúrás</w:t>
      </w:r>
    </w:p>
    <w:p w14:paraId="1220C71D"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menetfúrók</w:t>
      </w:r>
      <w:proofErr w:type="gramEnd"/>
    </w:p>
    <w:p w14:paraId="0E834CF9"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menetfúró részei</w:t>
      </w:r>
    </w:p>
    <w:p w14:paraId="5E2CB117"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kézi menetfúrás gyakorlata</w:t>
      </w:r>
    </w:p>
    <w:p w14:paraId="7392A7E1"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menetfúrás munkaszabályai</w:t>
      </w:r>
    </w:p>
    <w:p w14:paraId="5C3F4B7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külső</w:t>
      </w:r>
      <w:proofErr w:type="gramEnd"/>
      <w:r w:rsidRPr="000041D7">
        <w:t xml:space="preserve"> csavarmenetek vágása</w:t>
      </w:r>
    </w:p>
    <w:p w14:paraId="033FD1DB"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menetmetsző</w:t>
      </w:r>
      <w:proofErr w:type="gramEnd"/>
    </w:p>
    <w:p w14:paraId="4262710F"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menetmetszés</w:t>
      </w:r>
      <w:proofErr w:type="gramEnd"/>
      <w:r w:rsidRPr="000041D7">
        <w:t xml:space="preserve"> gyakorlata</w:t>
      </w:r>
    </w:p>
    <w:p w14:paraId="559836A0"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külső menetvágás munkaszabályai</w:t>
      </w:r>
    </w:p>
    <w:p w14:paraId="4B74715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csavarmenetek</w:t>
      </w:r>
      <w:proofErr w:type="gramEnd"/>
      <w:r w:rsidRPr="000041D7">
        <w:t xml:space="preserve"> gépi megmunkálása</w:t>
      </w:r>
    </w:p>
    <w:p w14:paraId="67C5BB09" w14:textId="4D2DE370" w:rsidR="00FB6DBC" w:rsidRPr="000041D7" w:rsidRDefault="000D6F97" w:rsidP="000D6F97">
      <w:pPr>
        <w:spacing w:after="0"/>
        <w:ind w:left="851"/>
        <w:rPr>
          <w:rFonts w:cs="Times New Roman"/>
        </w:rPr>
      </w:pPr>
      <w:proofErr w:type="gramStart"/>
      <w:r w:rsidRPr="000041D7">
        <w:rPr>
          <w:rFonts w:cs="Times New Roman"/>
          <w:szCs w:val="24"/>
        </w:rPr>
        <w:t>baleseti</w:t>
      </w:r>
      <w:proofErr w:type="gramEnd"/>
      <w:r w:rsidRPr="000041D7">
        <w:rPr>
          <w:rFonts w:cs="Times New Roman"/>
          <w:szCs w:val="24"/>
        </w:rPr>
        <w:t xml:space="preserve"> veszélyek kézi menetvágás közben</w:t>
      </w:r>
    </w:p>
    <w:p w14:paraId="27A535D1" w14:textId="77777777" w:rsidR="00FB6DBC" w:rsidRPr="000041D7" w:rsidRDefault="00FB6DBC" w:rsidP="00FB6DBC">
      <w:pPr>
        <w:tabs>
          <w:tab w:val="left" w:pos="1418"/>
          <w:tab w:val="right" w:pos="9072"/>
        </w:tabs>
        <w:spacing w:after="0"/>
        <w:ind w:left="851"/>
        <w:rPr>
          <w:rFonts w:cs="Times New Roman"/>
        </w:rPr>
      </w:pPr>
    </w:p>
    <w:p w14:paraId="080E5BD6" w14:textId="68A33E7A"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Kötések</w:t>
      </w:r>
    </w:p>
    <w:p w14:paraId="09624CE0"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Szegecselés</w:t>
      </w:r>
    </w:p>
    <w:p w14:paraId="1B2BEA25"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szegecselés célja</w:t>
      </w:r>
    </w:p>
    <w:p w14:paraId="7EC24CD4"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szegecskötések</w:t>
      </w:r>
      <w:proofErr w:type="gramEnd"/>
    </w:p>
    <w:p w14:paraId="7F0A547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szegecsek</w:t>
      </w:r>
      <w:proofErr w:type="gramEnd"/>
      <w:r w:rsidRPr="000041D7">
        <w:t xml:space="preserve"> igénybevétele</w:t>
      </w:r>
    </w:p>
    <w:p w14:paraId="4A57C91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szegecs méreteinek meghatározása</w:t>
      </w:r>
    </w:p>
    <w:p w14:paraId="24C9C86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szegecselés szerszámai és művelete</w:t>
      </w:r>
    </w:p>
    <w:p w14:paraId="6C18E8FC"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gépi</w:t>
      </w:r>
      <w:proofErr w:type="gramEnd"/>
      <w:r w:rsidRPr="000041D7">
        <w:t xml:space="preserve"> szegecselés</w:t>
      </w:r>
    </w:p>
    <w:p w14:paraId="12AEEAC9"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baleseti</w:t>
      </w:r>
      <w:proofErr w:type="gramEnd"/>
      <w:r w:rsidRPr="000041D7">
        <w:t xml:space="preserve"> veszélyek szegecselés közben</w:t>
      </w:r>
    </w:p>
    <w:p w14:paraId="5B71CF66"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összetett</w:t>
      </w:r>
      <w:proofErr w:type="gramEnd"/>
      <w:r w:rsidRPr="000041D7">
        <w:t xml:space="preserve"> szegecselési feladat</w:t>
      </w:r>
    </w:p>
    <w:p w14:paraId="382E669B"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Csavarozás</w:t>
      </w:r>
    </w:p>
    <w:p w14:paraId="67230706"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csavarkötések szerelésének célja</w:t>
      </w:r>
    </w:p>
    <w:p w14:paraId="45D14C4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csavarkötések fajtái és rendeltetésük</w:t>
      </w:r>
    </w:p>
    <w:p w14:paraId="0968AE4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csavarkötések szerelésének szerszámai és munkaszabályai</w:t>
      </w:r>
    </w:p>
    <w:p w14:paraId="0FF32CF2"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csavarbiztosítások</w:t>
      </w:r>
      <w:proofErr w:type="gramEnd"/>
    </w:p>
    <w:p w14:paraId="7F0FEE24"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csavarozás közben</w:t>
      </w:r>
    </w:p>
    <w:p w14:paraId="212FDE0E"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Csapszegek és csapszegkötések</w:t>
      </w:r>
    </w:p>
    <w:p w14:paraId="4466860B"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Kúpos kötés</w:t>
      </w:r>
    </w:p>
    <w:p w14:paraId="2C312E5C"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Zsugorkötés</w:t>
      </w:r>
    </w:p>
    <w:p w14:paraId="75CC5B81"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Ék és ékkötés</w:t>
      </w:r>
    </w:p>
    <w:p w14:paraId="3BDF6D2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Retesz és reteszkötés</w:t>
      </w:r>
    </w:p>
    <w:p w14:paraId="056A8234"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Lágyforrasztás</w:t>
      </w:r>
    </w:p>
    <w:p w14:paraId="6211B7FD"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forrasztás célja és fajtái</w:t>
      </w:r>
    </w:p>
    <w:p w14:paraId="5CCC607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forrasztó</w:t>
      </w:r>
      <w:proofErr w:type="gramEnd"/>
      <w:r w:rsidRPr="000041D7">
        <w:t xml:space="preserve"> kéziszerszámok</w:t>
      </w:r>
    </w:p>
    <w:p w14:paraId="279DA33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forrasztás előkészítése</w:t>
      </w:r>
    </w:p>
    <w:p w14:paraId="658BB46C"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w:t>
      </w:r>
      <w:proofErr w:type="gramEnd"/>
      <w:r w:rsidRPr="000041D7">
        <w:t xml:space="preserve"> forrasztópáka előkészítése</w:t>
      </w:r>
    </w:p>
    <w:p w14:paraId="3B957098"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forraszok</w:t>
      </w:r>
      <w:proofErr w:type="gramEnd"/>
    </w:p>
    <w:p w14:paraId="6F0D5D7E"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forrasztó</w:t>
      </w:r>
      <w:proofErr w:type="gramEnd"/>
      <w:r w:rsidRPr="000041D7">
        <w:t xml:space="preserve"> segédanyagok</w:t>
      </w:r>
    </w:p>
    <w:p w14:paraId="6EC8A8A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lágyforrasztás munkaszabályai</w:t>
      </w:r>
    </w:p>
    <w:p w14:paraId="22FAEE81"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lastRenderedPageBreak/>
        <w:t>baleseti</w:t>
      </w:r>
      <w:proofErr w:type="gramEnd"/>
      <w:r w:rsidRPr="000041D7">
        <w:t xml:space="preserve"> veszélyek lágyforrasztás közben</w:t>
      </w:r>
    </w:p>
    <w:p w14:paraId="0F9C8AA1"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Fémragasztás</w:t>
      </w:r>
    </w:p>
    <w:p w14:paraId="037F0C12"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fémragasztás jelentősége, ragasztóanyagok</w:t>
      </w:r>
    </w:p>
    <w:p w14:paraId="3BFED04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ragasztott kötések alkalmazása</w:t>
      </w:r>
    </w:p>
    <w:p w14:paraId="39880C8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ragasztás folyamata, a ragasztandó felületek előkezelése</w:t>
      </w:r>
    </w:p>
    <w:p w14:paraId="33566D3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ragasztás</w:t>
      </w:r>
    </w:p>
    <w:p w14:paraId="15A9AC35"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ragasztás közben</w:t>
      </w:r>
    </w:p>
    <w:p w14:paraId="29402813"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Keményforrasztás</w:t>
      </w:r>
    </w:p>
    <w:p w14:paraId="1D4E2AEF"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keményforrasztás célja, folyamata és segédanyagai</w:t>
      </w:r>
    </w:p>
    <w:p w14:paraId="5AD1D7F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munkadarabok előkészítése keményforrasztáshoz</w:t>
      </w:r>
    </w:p>
    <w:p w14:paraId="3F57AB2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forraszanyag megolvasztása</w:t>
      </w:r>
    </w:p>
    <w:p w14:paraId="214CB688"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munkadarabok utókezelése</w:t>
      </w:r>
    </w:p>
    <w:p w14:paraId="170332F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keményforrasztás munkaszabályai</w:t>
      </w:r>
    </w:p>
    <w:p w14:paraId="70C6B9A4"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keményforrasztás közben</w:t>
      </w:r>
    </w:p>
    <w:p w14:paraId="12CCC437"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Gázhegesztés</w:t>
      </w:r>
    </w:p>
    <w:p w14:paraId="54901A5E"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hegesztés célja és alkalmazási területe</w:t>
      </w:r>
    </w:p>
    <w:p w14:paraId="37505E5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hegesztőgázok</w:t>
      </w:r>
      <w:proofErr w:type="gramEnd"/>
    </w:p>
    <w:p w14:paraId="213F1EEC"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gázhegesztés berendezései, szerelvényei, segédanyagai</w:t>
      </w:r>
    </w:p>
    <w:p w14:paraId="0D9200E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varratfajták</w:t>
      </w:r>
      <w:proofErr w:type="gramEnd"/>
    </w:p>
    <w:p w14:paraId="3538739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gázhegesztés munkafolyamatai, hegesztési módszerek</w:t>
      </w:r>
    </w:p>
    <w:p w14:paraId="51B7E02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gázpalackok kezelése, tárolása, szállítása</w:t>
      </w:r>
    </w:p>
    <w:p w14:paraId="161FA9D1"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gázhegesztés közben</w:t>
      </w:r>
    </w:p>
    <w:p w14:paraId="57C2626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Ívhegesztés</w:t>
      </w:r>
    </w:p>
    <w:p w14:paraId="574530ED"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az</w:t>
      </w:r>
      <w:proofErr w:type="gramEnd"/>
      <w:r w:rsidRPr="000041D7">
        <w:rPr>
          <w:rFonts w:ascii="Times New Roman" w:hAnsi="Times New Roman"/>
          <w:sz w:val="24"/>
          <w:szCs w:val="24"/>
        </w:rPr>
        <w:t xml:space="preserve"> ívhegesztés alkalmazási területe</w:t>
      </w:r>
    </w:p>
    <w:p w14:paraId="1472E072"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villamos ív és hőhatása</w:t>
      </w:r>
    </w:p>
    <w:p w14:paraId="161941E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az</w:t>
      </w:r>
      <w:proofErr w:type="gramEnd"/>
      <w:r w:rsidRPr="000041D7">
        <w:t xml:space="preserve"> ívhegesztés gépei, felszerelései, segédeszközei</w:t>
      </w:r>
    </w:p>
    <w:p w14:paraId="6202994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az</w:t>
      </w:r>
      <w:proofErr w:type="gramEnd"/>
      <w:r w:rsidRPr="000041D7">
        <w:t xml:space="preserve"> ívhegesztés folyamata</w:t>
      </w:r>
    </w:p>
    <w:p w14:paraId="18C02360"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bevont</w:t>
      </w:r>
      <w:proofErr w:type="gramEnd"/>
      <w:r w:rsidRPr="000041D7">
        <w:t xml:space="preserve"> elektródás ívhegesztés</w:t>
      </w:r>
    </w:p>
    <w:p w14:paraId="1E19CBC8"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fogyóelektródás</w:t>
      </w:r>
      <w:proofErr w:type="gramEnd"/>
      <w:r w:rsidRPr="000041D7">
        <w:t xml:space="preserve"> ívhegesztés (MIG-MAG)</w:t>
      </w:r>
    </w:p>
    <w:p w14:paraId="5EAB6A15"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argon</w:t>
      </w:r>
      <w:proofErr w:type="gramEnd"/>
      <w:r w:rsidRPr="000041D7">
        <w:t xml:space="preserve"> </w:t>
      </w:r>
      <w:proofErr w:type="spellStart"/>
      <w:r w:rsidRPr="000041D7">
        <w:t>védőgázas</w:t>
      </w:r>
      <w:proofErr w:type="spellEnd"/>
      <w:r w:rsidRPr="000041D7">
        <w:t xml:space="preserve"> volfrámelektródás ívhegesztés (AWI)</w:t>
      </w:r>
    </w:p>
    <w:p w14:paraId="71118AD5"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ívhegesztéskor</w:t>
      </w:r>
      <w:proofErr w:type="gramEnd"/>
      <w:r w:rsidRPr="000041D7">
        <w:t xml:space="preserve"> előforduló hibák</w:t>
      </w:r>
    </w:p>
    <w:p w14:paraId="4907FA1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baleseti</w:t>
      </w:r>
      <w:proofErr w:type="gramEnd"/>
      <w:r w:rsidRPr="000041D7">
        <w:t xml:space="preserve"> veszélyek ívhegesztés közben</w:t>
      </w:r>
    </w:p>
    <w:p w14:paraId="29E5CA1B" w14:textId="52128080" w:rsidR="00FB6DBC" w:rsidRPr="000041D7" w:rsidRDefault="000D6F97" w:rsidP="000D6F97">
      <w:pPr>
        <w:spacing w:after="0"/>
        <w:ind w:left="851"/>
        <w:rPr>
          <w:rFonts w:cs="Times New Roman"/>
        </w:rPr>
      </w:pPr>
      <w:proofErr w:type="gramStart"/>
      <w:r w:rsidRPr="000041D7">
        <w:rPr>
          <w:rFonts w:cs="Times New Roman"/>
          <w:szCs w:val="24"/>
        </w:rPr>
        <w:t>ívhegesztési</w:t>
      </w:r>
      <w:proofErr w:type="gramEnd"/>
      <w:r w:rsidRPr="000041D7">
        <w:rPr>
          <w:rFonts w:cs="Times New Roman"/>
          <w:szCs w:val="24"/>
        </w:rPr>
        <w:t xml:space="preserve"> feladatok</w:t>
      </w:r>
    </w:p>
    <w:p w14:paraId="6F872B79" w14:textId="77777777" w:rsidR="00FB6DBC" w:rsidRPr="000041D7" w:rsidRDefault="00FB6DBC" w:rsidP="00FB6DBC">
      <w:pPr>
        <w:tabs>
          <w:tab w:val="left" w:pos="1418"/>
          <w:tab w:val="right" w:pos="9072"/>
        </w:tabs>
        <w:spacing w:after="0"/>
        <w:ind w:left="851"/>
        <w:rPr>
          <w:rFonts w:cs="Times New Roman"/>
        </w:rPr>
      </w:pPr>
    </w:p>
    <w:p w14:paraId="2F9BAD9B" w14:textId="1AF27C68"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Megmunkálás II.</w:t>
      </w:r>
    </w:p>
    <w:p w14:paraId="11EC5F2F"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Hántolás</w:t>
      </w:r>
    </w:p>
    <w:p w14:paraId="340C540F"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hántolás és a csiszolás célja</w:t>
      </w:r>
    </w:p>
    <w:p w14:paraId="58018FF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kézi</w:t>
      </w:r>
      <w:proofErr w:type="gramEnd"/>
      <w:r w:rsidRPr="000041D7">
        <w:t xml:space="preserve"> hántolószerszámok</w:t>
      </w:r>
    </w:p>
    <w:p w14:paraId="4EFC489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hántolást ellenőrző eszközök</w:t>
      </w:r>
    </w:p>
    <w:p w14:paraId="3F790D7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hántolás munkaszabályai</w:t>
      </w:r>
    </w:p>
    <w:p w14:paraId="220559F5"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hántolók élezése</w:t>
      </w:r>
    </w:p>
    <w:p w14:paraId="4258BE6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csiszolás</w:t>
      </w:r>
      <w:proofErr w:type="gramEnd"/>
    </w:p>
    <w:p w14:paraId="618E652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baleseti</w:t>
      </w:r>
      <w:proofErr w:type="gramEnd"/>
      <w:r w:rsidRPr="000041D7">
        <w:t xml:space="preserve"> veszélyek hántolás és csiszolás közben</w:t>
      </w:r>
    </w:p>
    <w:p w14:paraId="2ECBE8FB"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hántolási</w:t>
      </w:r>
      <w:proofErr w:type="gramEnd"/>
      <w:r w:rsidRPr="000041D7">
        <w:t xml:space="preserve"> és csiszolási feladat</w:t>
      </w:r>
    </w:p>
    <w:p w14:paraId="5FB5AE2A"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Kovácsolás és hőkezelés</w:t>
      </w:r>
    </w:p>
    <w:p w14:paraId="57E757F3"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kovácsolás és hőkezelés célja</w:t>
      </w:r>
    </w:p>
    <w:p w14:paraId="6125E52F"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kovácsolás berendezései és szerszámai</w:t>
      </w:r>
    </w:p>
    <w:p w14:paraId="05D62919"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kovácsolás alapműveletei</w:t>
      </w:r>
    </w:p>
    <w:p w14:paraId="03F36294"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hőkezelés</w:t>
      </w:r>
      <w:proofErr w:type="gramEnd"/>
      <w:r w:rsidRPr="000041D7">
        <w:t>: edzés, megeresztés, lágyítás</w:t>
      </w:r>
    </w:p>
    <w:p w14:paraId="2B19679D"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kovácsolás és hőkezelés közben</w:t>
      </w:r>
    </w:p>
    <w:p w14:paraId="08A8AD15"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lastRenderedPageBreak/>
        <w:t>Szerszámélezés, köszörülés</w:t>
      </w:r>
    </w:p>
    <w:p w14:paraId="4A04B733"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szerszámélezés célja, a köszörűgép jellemzői</w:t>
      </w:r>
    </w:p>
    <w:p w14:paraId="31F4FEB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köszörűkorongok</w:t>
      </w:r>
      <w:proofErr w:type="gramEnd"/>
      <w:r w:rsidRPr="000041D7">
        <w:t xml:space="preserve"> jellemzői</w:t>
      </w:r>
    </w:p>
    <w:p w14:paraId="1EDB73A4"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szerszámok</w:t>
      </w:r>
      <w:proofErr w:type="gramEnd"/>
      <w:r w:rsidRPr="000041D7">
        <w:t xml:space="preserve"> hűtése</w:t>
      </w:r>
    </w:p>
    <w:p w14:paraId="63F01BE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köszörülés</w:t>
      </w:r>
      <w:proofErr w:type="gramEnd"/>
      <w:r w:rsidRPr="000041D7">
        <w:t xml:space="preserve"> menete</w:t>
      </w:r>
    </w:p>
    <w:p w14:paraId="0D6BC8D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különböző</w:t>
      </w:r>
      <w:proofErr w:type="gramEnd"/>
      <w:r w:rsidRPr="000041D7">
        <w:t xml:space="preserve"> szerszámok köszörülése</w:t>
      </w:r>
    </w:p>
    <w:p w14:paraId="7B0471A3"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köszörülés közben</w:t>
      </w:r>
    </w:p>
    <w:p w14:paraId="7488676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Dörzsölés (dörzsárazás)</w:t>
      </w:r>
    </w:p>
    <w:p w14:paraId="2FF30D78"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dörzsölés célja, a dörzsár fajtái és kialakítása</w:t>
      </w:r>
    </w:p>
    <w:p w14:paraId="1A58799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dörzsölés munkaszabályai</w:t>
      </w:r>
    </w:p>
    <w:p w14:paraId="4F3DEDF3"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dörzsölés közben</w:t>
      </w:r>
    </w:p>
    <w:p w14:paraId="15DE576D"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Esztergálás</w:t>
      </w:r>
    </w:p>
    <w:p w14:paraId="0DCCA367"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az</w:t>
      </w:r>
      <w:proofErr w:type="gramEnd"/>
      <w:r w:rsidRPr="000041D7">
        <w:rPr>
          <w:rFonts w:ascii="Times New Roman" w:hAnsi="Times New Roman"/>
          <w:sz w:val="24"/>
          <w:szCs w:val="24"/>
        </w:rPr>
        <w:t xml:space="preserve"> esztergálás célja</w:t>
      </w:r>
    </w:p>
    <w:p w14:paraId="7EA55FBC"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az</w:t>
      </w:r>
      <w:proofErr w:type="gramEnd"/>
      <w:r w:rsidRPr="000041D7">
        <w:t xml:space="preserve"> esztergagép és főbb részei</w:t>
      </w:r>
    </w:p>
    <w:p w14:paraId="2956ADC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forgácsolás alapfogalmai</w:t>
      </w:r>
    </w:p>
    <w:p w14:paraId="7D557625"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esztergakések</w:t>
      </w:r>
      <w:proofErr w:type="gramEnd"/>
    </w:p>
    <w:p w14:paraId="52A254E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az</w:t>
      </w:r>
      <w:proofErr w:type="gramEnd"/>
      <w:r w:rsidRPr="000041D7">
        <w:t xml:space="preserve"> esztergakés és a munkadarab befogása</w:t>
      </w:r>
    </w:p>
    <w:p w14:paraId="389F749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az</w:t>
      </w:r>
      <w:proofErr w:type="gramEnd"/>
      <w:r w:rsidRPr="000041D7">
        <w:t xml:space="preserve"> esztergagép kezelése és beállítása</w:t>
      </w:r>
    </w:p>
    <w:p w14:paraId="58487C7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egyszerűbb</w:t>
      </w:r>
      <w:proofErr w:type="gramEnd"/>
      <w:r w:rsidRPr="000041D7">
        <w:t xml:space="preserve"> esztergálási műveletek</w:t>
      </w:r>
    </w:p>
    <w:p w14:paraId="6FDB3F6F"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esztergálási</w:t>
      </w:r>
      <w:proofErr w:type="gramEnd"/>
      <w:r w:rsidRPr="000041D7">
        <w:t xml:space="preserve"> feladat</w:t>
      </w:r>
    </w:p>
    <w:p w14:paraId="491D8899"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esztergálás közben</w:t>
      </w:r>
    </w:p>
    <w:p w14:paraId="0D0E386A"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Marás</w:t>
      </w:r>
    </w:p>
    <w:p w14:paraId="75970462"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a</w:t>
      </w:r>
      <w:proofErr w:type="gramEnd"/>
      <w:r w:rsidRPr="000041D7">
        <w:rPr>
          <w:rFonts w:ascii="Times New Roman" w:hAnsi="Times New Roman"/>
          <w:sz w:val="24"/>
          <w:szCs w:val="24"/>
        </w:rPr>
        <w:t xml:space="preserve"> marás és a gyalulás célja és alkalmazási területe</w:t>
      </w:r>
    </w:p>
    <w:p w14:paraId="3D90278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marógépek</w:t>
      </w:r>
      <w:proofErr w:type="gramEnd"/>
      <w:r w:rsidRPr="000041D7">
        <w:t xml:space="preserve"> és marószerszámok</w:t>
      </w:r>
    </w:p>
    <w:p w14:paraId="5E4A211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marószerszámok és a munkadarabok befogása</w:t>
      </w:r>
    </w:p>
    <w:p w14:paraId="5CE54E05"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munkadarab be-, illetve felfogása</w:t>
      </w:r>
    </w:p>
    <w:p w14:paraId="63EEF2A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marási művelet technológiai folyamata</w:t>
      </w:r>
    </w:p>
    <w:p w14:paraId="60DFCC87"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baleseti</w:t>
      </w:r>
      <w:proofErr w:type="gramEnd"/>
      <w:r w:rsidRPr="000041D7">
        <w:t xml:space="preserve"> veszélyek marás közben</w:t>
      </w:r>
    </w:p>
    <w:p w14:paraId="04B64B69"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Gyalulás</w:t>
      </w:r>
    </w:p>
    <w:p w14:paraId="6077B1FE"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gyalugépek</w:t>
      </w:r>
      <w:proofErr w:type="gramEnd"/>
      <w:r w:rsidRPr="000041D7">
        <w:rPr>
          <w:rFonts w:ascii="Times New Roman" w:hAnsi="Times New Roman"/>
          <w:sz w:val="24"/>
          <w:szCs w:val="24"/>
        </w:rPr>
        <w:t xml:space="preserve"> és gyalukések</w:t>
      </w:r>
    </w:p>
    <w:p w14:paraId="6AF4359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gyalukés és a munkadarab befogása</w:t>
      </w:r>
    </w:p>
    <w:p w14:paraId="35B9A7C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gyalulási művelet folyamata</w:t>
      </w:r>
    </w:p>
    <w:p w14:paraId="025FD579" w14:textId="2E66F5FB" w:rsidR="00FB6DBC" w:rsidRPr="000041D7" w:rsidRDefault="000D6F97" w:rsidP="000D6F97">
      <w:pPr>
        <w:spacing w:after="0"/>
        <w:ind w:left="851"/>
        <w:rPr>
          <w:rFonts w:cs="Times New Roman"/>
        </w:rPr>
      </w:pPr>
      <w:proofErr w:type="gramStart"/>
      <w:r w:rsidRPr="000041D7">
        <w:rPr>
          <w:rFonts w:cs="Times New Roman"/>
        </w:rPr>
        <w:t>baleseti</w:t>
      </w:r>
      <w:proofErr w:type="gramEnd"/>
      <w:r w:rsidRPr="000041D7">
        <w:rPr>
          <w:rFonts w:cs="Times New Roman"/>
        </w:rPr>
        <w:t xml:space="preserve"> veszélyek gyalulás közben</w:t>
      </w:r>
    </w:p>
    <w:p w14:paraId="318D4558" w14:textId="77777777" w:rsidR="00FB6DBC" w:rsidRPr="000041D7" w:rsidRDefault="00FB6DBC" w:rsidP="00FB6DBC">
      <w:pPr>
        <w:tabs>
          <w:tab w:val="left" w:pos="1418"/>
          <w:tab w:val="right" w:pos="9072"/>
        </w:tabs>
        <w:spacing w:after="0"/>
        <w:ind w:left="851"/>
        <w:rPr>
          <w:rFonts w:cs="Times New Roman"/>
        </w:rPr>
      </w:pPr>
    </w:p>
    <w:p w14:paraId="13AA1844" w14:textId="2359947C"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Anyagvizsgálatok</w:t>
      </w:r>
    </w:p>
    <w:p w14:paraId="7D59E846"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Szerkezeti anyagok csoportosítása</w:t>
      </w:r>
    </w:p>
    <w:p w14:paraId="7D30BF2F"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szerkezeti</w:t>
      </w:r>
      <w:proofErr w:type="gramEnd"/>
      <w:r w:rsidRPr="000041D7">
        <w:rPr>
          <w:rFonts w:ascii="Times New Roman" w:hAnsi="Times New Roman"/>
          <w:sz w:val="24"/>
          <w:szCs w:val="24"/>
        </w:rPr>
        <w:t xml:space="preserve"> anyagok tulajdonságai</w:t>
      </w:r>
    </w:p>
    <w:p w14:paraId="522374B8"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vasfémek</w:t>
      </w:r>
      <w:proofErr w:type="gramEnd"/>
    </w:p>
    <w:p w14:paraId="3541A06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színes-</w:t>
      </w:r>
      <w:proofErr w:type="gramEnd"/>
      <w:r w:rsidRPr="000041D7">
        <w:t>, könnyű- és nehézfémek</w:t>
      </w:r>
    </w:p>
    <w:p w14:paraId="31B40017"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műanyagok</w:t>
      </w:r>
      <w:proofErr w:type="gramEnd"/>
    </w:p>
    <w:p w14:paraId="61743650"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Technológiai próbák</w:t>
      </w:r>
    </w:p>
    <w:p w14:paraId="42549199"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kovácsolhatóság</w:t>
      </w:r>
      <w:proofErr w:type="gramEnd"/>
      <w:r w:rsidRPr="000041D7">
        <w:rPr>
          <w:rFonts w:ascii="Times New Roman" w:hAnsi="Times New Roman"/>
          <w:sz w:val="24"/>
          <w:szCs w:val="24"/>
        </w:rPr>
        <w:t xml:space="preserve"> (lapítási próba)</w:t>
      </w:r>
    </w:p>
    <w:p w14:paraId="4162820F"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mélyhúzhatósági</w:t>
      </w:r>
      <w:proofErr w:type="gramEnd"/>
      <w:r w:rsidRPr="000041D7">
        <w:t xml:space="preserve"> próba</w:t>
      </w:r>
    </w:p>
    <w:p w14:paraId="7B244D5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technológiai</w:t>
      </w:r>
      <w:proofErr w:type="gramEnd"/>
      <w:r w:rsidRPr="000041D7">
        <w:t xml:space="preserve"> </w:t>
      </w:r>
      <w:proofErr w:type="spellStart"/>
      <w:r w:rsidRPr="000041D7">
        <w:t>hajlítópróba</w:t>
      </w:r>
      <w:proofErr w:type="spellEnd"/>
    </w:p>
    <w:p w14:paraId="3AB8F9C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csőtágítási</w:t>
      </w:r>
      <w:proofErr w:type="gramEnd"/>
      <w:r w:rsidRPr="000041D7">
        <w:t xml:space="preserve"> próba</w:t>
      </w:r>
    </w:p>
    <w:p w14:paraId="6552E6B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csőperemezési</w:t>
      </w:r>
      <w:proofErr w:type="gramEnd"/>
      <w:r w:rsidRPr="000041D7">
        <w:t xml:space="preserve"> próba</w:t>
      </w:r>
    </w:p>
    <w:p w14:paraId="3868CBE6"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szikrapróba</w:t>
      </w:r>
      <w:proofErr w:type="gramEnd"/>
    </w:p>
    <w:p w14:paraId="276307D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reszelési</w:t>
      </w:r>
      <w:proofErr w:type="gramEnd"/>
      <w:r w:rsidRPr="000041D7">
        <w:t xml:space="preserve"> próba</w:t>
      </w:r>
    </w:p>
    <w:p w14:paraId="1D31131C"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hegesztési</w:t>
      </w:r>
      <w:proofErr w:type="gramEnd"/>
      <w:r w:rsidRPr="000041D7">
        <w:t xml:space="preserve"> varrat hajlító vizsgálata</w:t>
      </w:r>
    </w:p>
    <w:p w14:paraId="7EB6D5A3"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Szakítóvizsgálat</w:t>
      </w:r>
    </w:p>
    <w:p w14:paraId="472EBE75"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lastRenderedPageBreak/>
        <w:t>szerkezeti</w:t>
      </w:r>
      <w:proofErr w:type="gramEnd"/>
      <w:r w:rsidRPr="000041D7">
        <w:rPr>
          <w:rFonts w:ascii="Times New Roman" w:hAnsi="Times New Roman"/>
          <w:sz w:val="24"/>
          <w:szCs w:val="24"/>
        </w:rPr>
        <w:t xml:space="preserve"> fémek vizsgálata</w:t>
      </w:r>
    </w:p>
    <w:p w14:paraId="674D6C3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fogalmak</w:t>
      </w:r>
      <w:proofErr w:type="gramEnd"/>
    </w:p>
    <w:p w14:paraId="203E42EB"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próbatestek</w:t>
      </w:r>
      <w:proofErr w:type="gramEnd"/>
      <w:r w:rsidRPr="000041D7">
        <w:t xml:space="preserve"> alakja</w:t>
      </w:r>
    </w:p>
    <w:p w14:paraId="0F99F449"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húzóerő</w:t>
      </w:r>
      <w:proofErr w:type="gramEnd"/>
      <w:r w:rsidRPr="000041D7">
        <w:t xml:space="preserve"> és megnyúlás</w:t>
      </w:r>
    </w:p>
    <w:p w14:paraId="203D4FDD"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szakítófeszültség</w:t>
      </w:r>
      <w:proofErr w:type="gramEnd"/>
    </w:p>
    <w:p w14:paraId="6B2DA5BA"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nyúlás</w:t>
      </w:r>
      <w:proofErr w:type="gramEnd"/>
    </w:p>
    <w:p w14:paraId="513BC59C"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teljes</w:t>
      </w:r>
      <w:proofErr w:type="gramEnd"/>
      <w:r w:rsidRPr="000041D7">
        <w:t xml:space="preserve"> nyúlás</w:t>
      </w:r>
    </w:p>
    <w:p w14:paraId="7D18C104"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rugalmassági</w:t>
      </w:r>
      <w:proofErr w:type="gramEnd"/>
      <w:r w:rsidRPr="000041D7">
        <w:t xml:space="preserve"> nyúlás</w:t>
      </w:r>
    </w:p>
    <w:p w14:paraId="39B1C45E"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maradandó</w:t>
      </w:r>
      <w:proofErr w:type="gramEnd"/>
      <w:r w:rsidRPr="000041D7">
        <w:t xml:space="preserve"> nyúlás</w:t>
      </w:r>
    </w:p>
    <w:p w14:paraId="73C7252F"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rugalmas</w:t>
      </w:r>
      <w:proofErr w:type="gramEnd"/>
      <w:r w:rsidRPr="000041D7">
        <w:t xml:space="preserve"> nyúlás</w:t>
      </w:r>
    </w:p>
    <w:p w14:paraId="39EA7083"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képlékeny</w:t>
      </w:r>
      <w:proofErr w:type="gramEnd"/>
      <w:r w:rsidRPr="000041D7">
        <w:t xml:space="preserve"> alakváltozás</w:t>
      </w:r>
    </w:p>
    <w:p w14:paraId="71EB35E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w:t>
      </w:r>
      <w:proofErr w:type="gramEnd"/>
      <w:r w:rsidRPr="000041D7">
        <w:t xml:space="preserve"> szakítódiagram (feszültség – nyúlás diagram)</w:t>
      </w:r>
    </w:p>
    <w:p w14:paraId="67805A86"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arányossági</w:t>
      </w:r>
      <w:proofErr w:type="gramEnd"/>
      <w:r w:rsidRPr="000041D7">
        <w:t xml:space="preserve"> határ</w:t>
      </w:r>
    </w:p>
    <w:p w14:paraId="421DC515" w14:textId="77777777" w:rsidR="000D6F97" w:rsidRPr="000041D7" w:rsidRDefault="000D6F97" w:rsidP="000D6F97">
      <w:pPr>
        <w:pStyle w:val="msolistparagraphcxspmiddle"/>
        <w:spacing w:before="0" w:beforeAutospacing="0" w:after="0" w:afterAutospacing="0"/>
        <w:ind w:left="1800"/>
        <w:contextualSpacing/>
      </w:pPr>
      <w:r w:rsidRPr="000041D7">
        <w:t>Hooke-törvény</w:t>
      </w:r>
    </w:p>
    <w:p w14:paraId="0B1EA0E1"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rugalmassági</w:t>
      </w:r>
      <w:proofErr w:type="gramEnd"/>
      <w:r w:rsidRPr="000041D7">
        <w:t xml:space="preserve"> határ</w:t>
      </w:r>
    </w:p>
    <w:p w14:paraId="310EA0F2"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folyáshatár</w:t>
      </w:r>
      <w:proofErr w:type="gramEnd"/>
    </w:p>
    <w:p w14:paraId="19412927"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szakítószilárdság</w:t>
      </w:r>
      <w:proofErr w:type="gramEnd"/>
    </w:p>
    <w:p w14:paraId="73D46A59" w14:textId="77777777" w:rsidR="000D6F97" w:rsidRPr="000041D7" w:rsidRDefault="000D6F97" w:rsidP="000D6F97">
      <w:pPr>
        <w:pStyle w:val="msolistparagraphcxspmiddle"/>
        <w:spacing w:before="0" w:beforeAutospacing="0" w:after="0" w:afterAutospacing="0"/>
        <w:ind w:left="1800"/>
        <w:contextualSpacing/>
      </w:pPr>
      <w:proofErr w:type="gramStart"/>
      <w:r w:rsidRPr="000041D7">
        <w:t>szakítási</w:t>
      </w:r>
      <w:proofErr w:type="gramEnd"/>
      <w:r w:rsidRPr="000041D7">
        <w:t xml:space="preserve"> nyúlás</w:t>
      </w:r>
    </w:p>
    <w:p w14:paraId="3700C67A"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egyéb</w:t>
      </w:r>
      <w:proofErr w:type="gramEnd"/>
      <w:r w:rsidRPr="000041D7">
        <w:t xml:space="preserve"> anyagvizsgálati kísérletek</w:t>
      </w:r>
    </w:p>
    <w:p w14:paraId="33CB10C3"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Keménységmérés</w:t>
      </w:r>
    </w:p>
    <w:p w14:paraId="104EC589"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statikus</w:t>
      </w:r>
      <w:proofErr w:type="gramEnd"/>
      <w:r w:rsidRPr="000041D7">
        <w:rPr>
          <w:rFonts w:ascii="Times New Roman" w:hAnsi="Times New Roman"/>
          <w:sz w:val="24"/>
          <w:szCs w:val="24"/>
        </w:rPr>
        <w:t xml:space="preserve"> keménységmérés</w:t>
      </w:r>
    </w:p>
    <w:p w14:paraId="38FCD13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dinamikus</w:t>
      </w:r>
      <w:proofErr w:type="gramEnd"/>
      <w:r w:rsidRPr="000041D7">
        <w:t xml:space="preserve"> keménységmérés</w:t>
      </w:r>
    </w:p>
    <w:p w14:paraId="55F21606"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Brinell-féle</w:t>
      </w:r>
      <w:proofErr w:type="spellEnd"/>
      <w:r w:rsidRPr="000041D7">
        <w:t xml:space="preserve"> keménységmérés HB</w:t>
      </w:r>
    </w:p>
    <w:p w14:paraId="4343BA1F"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Vickers-féle</w:t>
      </w:r>
      <w:proofErr w:type="spellEnd"/>
      <w:r w:rsidRPr="000041D7">
        <w:t xml:space="preserve"> keménységmérés HV</w:t>
      </w:r>
    </w:p>
    <w:p w14:paraId="18481E37"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Rockwell-féle</w:t>
      </w:r>
      <w:proofErr w:type="spellEnd"/>
      <w:r w:rsidRPr="000041D7">
        <w:t xml:space="preserve"> keménységmérés HR (HRA, HRC, HRB, HRF)</w:t>
      </w:r>
    </w:p>
    <w:p w14:paraId="21BBED7D"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egyéb</w:t>
      </w:r>
      <w:proofErr w:type="gramEnd"/>
      <w:r w:rsidRPr="000041D7">
        <w:t xml:space="preserve"> keménységmérési eljárások</w:t>
      </w:r>
    </w:p>
    <w:p w14:paraId="41928F27" w14:textId="77777777" w:rsidR="000D6F97" w:rsidRPr="000041D7" w:rsidRDefault="000D6F97" w:rsidP="000D6F97">
      <w:pPr>
        <w:tabs>
          <w:tab w:val="left" w:pos="993"/>
        </w:tabs>
        <w:spacing w:after="0"/>
        <w:ind w:left="567"/>
        <w:rPr>
          <w:rFonts w:cs="Times New Roman"/>
          <w:szCs w:val="24"/>
        </w:rPr>
      </w:pPr>
      <w:proofErr w:type="spellStart"/>
      <w:r w:rsidRPr="000041D7">
        <w:rPr>
          <w:rFonts w:cs="Times New Roman"/>
          <w:szCs w:val="24"/>
        </w:rPr>
        <w:t>Roncsolásmentes</w:t>
      </w:r>
      <w:proofErr w:type="spellEnd"/>
      <w:r w:rsidRPr="000041D7">
        <w:rPr>
          <w:rFonts w:cs="Times New Roman"/>
          <w:szCs w:val="24"/>
        </w:rPr>
        <w:t xml:space="preserve"> anyagvizsgálati módszerek</w:t>
      </w:r>
    </w:p>
    <w:p w14:paraId="2E8AB498"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mágneses</w:t>
      </w:r>
      <w:proofErr w:type="gramEnd"/>
      <w:r w:rsidRPr="000041D7">
        <w:rPr>
          <w:rFonts w:ascii="Times New Roman" w:hAnsi="Times New Roman"/>
          <w:sz w:val="24"/>
          <w:szCs w:val="24"/>
        </w:rPr>
        <w:t xml:space="preserve"> repedésvizsgálat</w:t>
      </w:r>
    </w:p>
    <w:p w14:paraId="1A3EF48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ultrahangos</w:t>
      </w:r>
      <w:proofErr w:type="gramEnd"/>
      <w:r w:rsidRPr="000041D7">
        <w:t xml:space="preserve"> vizsgálat</w:t>
      </w:r>
    </w:p>
    <w:p w14:paraId="7C369EB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felületi</w:t>
      </w:r>
      <w:proofErr w:type="gramEnd"/>
      <w:r w:rsidRPr="000041D7">
        <w:t xml:space="preserve"> </w:t>
      </w:r>
      <w:proofErr w:type="spellStart"/>
      <w:r w:rsidRPr="000041D7">
        <w:t>hajszálrepedésvizsgálat</w:t>
      </w:r>
      <w:proofErr w:type="spellEnd"/>
      <w:r w:rsidRPr="000041D7">
        <w:t xml:space="preserve"> a </w:t>
      </w:r>
      <w:proofErr w:type="spellStart"/>
      <w:r w:rsidRPr="000041D7">
        <w:t>Met-L-Check</w:t>
      </w:r>
      <w:proofErr w:type="spellEnd"/>
      <w:r w:rsidRPr="000041D7">
        <w:t xml:space="preserve"> eljárással</w:t>
      </w:r>
    </w:p>
    <w:p w14:paraId="56732ED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anyagvizsgálat</w:t>
      </w:r>
      <w:proofErr w:type="gramEnd"/>
      <w:r w:rsidRPr="000041D7">
        <w:t xml:space="preserve"> röntgen vagy gamma sugarakkal</w:t>
      </w:r>
    </w:p>
    <w:p w14:paraId="7F71A444" w14:textId="1BD7D016" w:rsidR="00FB6DBC" w:rsidRPr="000041D7" w:rsidRDefault="000D6F97" w:rsidP="000D6F97">
      <w:pPr>
        <w:spacing w:after="0"/>
        <w:ind w:left="851"/>
        <w:rPr>
          <w:rFonts w:cs="Times New Roman"/>
        </w:rPr>
      </w:pPr>
      <w:proofErr w:type="gramStart"/>
      <w:r w:rsidRPr="000041D7">
        <w:rPr>
          <w:rFonts w:cs="Times New Roman"/>
        </w:rPr>
        <w:t>egyéb</w:t>
      </w:r>
      <w:proofErr w:type="gramEnd"/>
      <w:r w:rsidRPr="000041D7">
        <w:rPr>
          <w:rFonts w:cs="Times New Roman"/>
        </w:rPr>
        <w:t xml:space="preserve"> anyagvizsgálati módszerek</w:t>
      </w:r>
    </w:p>
    <w:p w14:paraId="45B7D46A" w14:textId="77777777" w:rsidR="00FB6DBC" w:rsidRPr="000041D7" w:rsidRDefault="00FB6DBC" w:rsidP="00FB6DBC">
      <w:pPr>
        <w:tabs>
          <w:tab w:val="left" w:pos="1418"/>
          <w:tab w:val="right" w:pos="9072"/>
        </w:tabs>
        <w:spacing w:after="0"/>
        <w:ind w:left="851"/>
        <w:rPr>
          <w:rFonts w:cs="Times New Roman"/>
        </w:rPr>
      </w:pPr>
    </w:p>
    <w:p w14:paraId="385CCF55" w14:textId="5ACD4867"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Szerelés</w:t>
      </w:r>
    </w:p>
    <w:p w14:paraId="400F788C"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Kötőelemek szerelése</w:t>
      </w:r>
    </w:p>
    <w:p w14:paraId="2C907218"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kötőelemek</w:t>
      </w:r>
      <w:proofErr w:type="gramEnd"/>
      <w:r w:rsidRPr="000041D7">
        <w:rPr>
          <w:rFonts w:ascii="Times New Roman" w:hAnsi="Times New Roman"/>
          <w:sz w:val="24"/>
          <w:szCs w:val="24"/>
        </w:rPr>
        <w:t xml:space="preserve"> szerelésének szabályai</w:t>
      </w:r>
    </w:p>
    <w:p w14:paraId="3C75D763"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0FD4D48C"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Csapágyak szerelése</w:t>
      </w:r>
    </w:p>
    <w:p w14:paraId="72EAC1B1"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csapágyak</w:t>
      </w:r>
      <w:proofErr w:type="gramEnd"/>
      <w:r w:rsidRPr="000041D7">
        <w:rPr>
          <w:rFonts w:ascii="Times New Roman" w:hAnsi="Times New Roman"/>
          <w:sz w:val="24"/>
          <w:szCs w:val="24"/>
        </w:rPr>
        <w:t xml:space="preserve"> szerelésének szabályai</w:t>
      </w:r>
    </w:p>
    <w:p w14:paraId="3315A467"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6050DC0E"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Fogaskerekek szerelése</w:t>
      </w:r>
    </w:p>
    <w:p w14:paraId="191700B8"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fogaskerekek</w:t>
      </w:r>
      <w:proofErr w:type="gramEnd"/>
      <w:r w:rsidRPr="000041D7">
        <w:rPr>
          <w:rFonts w:ascii="Times New Roman" w:hAnsi="Times New Roman"/>
          <w:sz w:val="24"/>
          <w:szCs w:val="24"/>
        </w:rPr>
        <w:t xml:space="preserve"> szerelésének szabályai</w:t>
      </w:r>
    </w:p>
    <w:p w14:paraId="22836172"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253E1AA6"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Csőkötések szerelése</w:t>
      </w:r>
    </w:p>
    <w:p w14:paraId="5A9109AD"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csőkötések</w:t>
      </w:r>
      <w:proofErr w:type="gramEnd"/>
      <w:r w:rsidRPr="000041D7">
        <w:rPr>
          <w:rFonts w:ascii="Times New Roman" w:hAnsi="Times New Roman"/>
          <w:sz w:val="24"/>
          <w:szCs w:val="24"/>
        </w:rPr>
        <w:t xml:space="preserve"> szerelésének szabályai</w:t>
      </w:r>
    </w:p>
    <w:p w14:paraId="092D149B"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217C4139"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Dugattyús motor szerelése</w:t>
      </w:r>
    </w:p>
    <w:p w14:paraId="36DEE30D"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dugattyús</w:t>
      </w:r>
      <w:proofErr w:type="gramEnd"/>
      <w:r w:rsidRPr="000041D7">
        <w:rPr>
          <w:rFonts w:ascii="Times New Roman" w:hAnsi="Times New Roman"/>
          <w:sz w:val="24"/>
          <w:szCs w:val="24"/>
        </w:rPr>
        <w:t xml:space="preserve"> motorok szerelésének szabályai</w:t>
      </w:r>
    </w:p>
    <w:p w14:paraId="1FB93E2B"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2092C64C"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39CE20CF"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lastRenderedPageBreak/>
        <w:t>összeszerelés</w:t>
      </w:r>
      <w:proofErr w:type="gramEnd"/>
    </w:p>
    <w:p w14:paraId="33CD7ED1"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6D86D4B1"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Forgattyús hajtómű szerelése</w:t>
      </w:r>
    </w:p>
    <w:p w14:paraId="689A700D"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forgattyús</w:t>
      </w:r>
      <w:proofErr w:type="gramEnd"/>
      <w:r w:rsidRPr="000041D7">
        <w:rPr>
          <w:rFonts w:ascii="Times New Roman" w:hAnsi="Times New Roman"/>
          <w:sz w:val="24"/>
          <w:szCs w:val="24"/>
        </w:rPr>
        <w:t xml:space="preserve"> hajtómű szerelésének szabályai</w:t>
      </w:r>
    </w:p>
    <w:p w14:paraId="07C9965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5B99457F"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220BF454"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3FA8F02A"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4F12573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Lánc- és szíjhajtás szerelése</w:t>
      </w:r>
    </w:p>
    <w:p w14:paraId="0DA7EE23"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lánc-</w:t>
      </w:r>
      <w:proofErr w:type="gramEnd"/>
      <w:r w:rsidRPr="000041D7">
        <w:rPr>
          <w:rFonts w:ascii="Times New Roman" w:hAnsi="Times New Roman"/>
          <w:sz w:val="24"/>
          <w:szCs w:val="24"/>
        </w:rPr>
        <w:t xml:space="preserve"> és szíjhajtás szerelésének szabályai</w:t>
      </w:r>
    </w:p>
    <w:p w14:paraId="7E67677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5FF832C4"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4FC06570"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23006A88"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6203AC03"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Tengelykapcsolók szerelése</w:t>
      </w:r>
    </w:p>
    <w:p w14:paraId="41EAC94E"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tengelykapcsolók</w:t>
      </w:r>
      <w:proofErr w:type="gramEnd"/>
      <w:r w:rsidRPr="000041D7">
        <w:rPr>
          <w:rFonts w:ascii="Times New Roman" w:hAnsi="Times New Roman"/>
          <w:sz w:val="24"/>
          <w:szCs w:val="24"/>
        </w:rPr>
        <w:t xml:space="preserve"> szerelésének szabályai</w:t>
      </w:r>
    </w:p>
    <w:p w14:paraId="6739837C"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24761732"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6164A943"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6DBE4FD8"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390A0FE0"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Hajtóművek szerelése</w:t>
      </w:r>
    </w:p>
    <w:p w14:paraId="520FC856"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hajtóművek</w:t>
      </w:r>
      <w:proofErr w:type="gramEnd"/>
      <w:r w:rsidRPr="000041D7">
        <w:rPr>
          <w:rFonts w:ascii="Times New Roman" w:hAnsi="Times New Roman"/>
          <w:sz w:val="24"/>
          <w:szCs w:val="24"/>
        </w:rPr>
        <w:t xml:space="preserve"> szerelésének szabályai</w:t>
      </w:r>
    </w:p>
    <w:p w14:paraId="42855B6A"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1110D8FD"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4E610F77"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7C9B32DA"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68FAC13D"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Futóművek szerelése</w:t>
      </w:r>
    </w:p>
    <w:p w14:paraId="76D43EA9"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futóművek</w:t>
      </w:r>
      <w:proofErr w:type="gramEnd"/>
      <w:r w:rsidRPr="000041D7">
        <w:rPr>
          <w:rFonts w:ascii="Times New Roman" w:hAnsi="Times New Roman"/>
          <w:sz w:val="24"/>
          <w:szCs w:val="24"/>
        </w:rPr>
        <w:t xml:space="preserve"> szerelésének szabályai</w:t>
      </w:r>
    </w:p>
    <w:p w14:paraId="4774E31D"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6A39A3FA"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4054A2DC"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09F8A120"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2249FBE1"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Fékek szerelése</w:t>
      </w:r>
    </w:p>
    <w:p w14:paraId="0B50A382"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fékek</w:t>
      </w:r>
      <w:proofErr w:type="gramEnd"/>
      <w:r w:rsidRPr="000041D7">
        <w:rPr>
          <w:rFonts w:ascii="Times New Roman" w:hAnsi="Times New Roman"/>
          <w:sz w:val="24"/>
          <w:szCs w:val="24"/>
        </w:rPr>
        <w:t xml:space="preserve"> szerelésének szabályai</w:t>
      </w:r>
    </w:p>
    <w:p w14:paraId="2F9D719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461C8780"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4F870FD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0B76A85C" w14:textId="77777777" w:rsidR="000D6F97" w:rsidRPr="000041D7" w:rsidRDefault="000D6F97" w:rsidP="000D6F97">
      <w:pPr>
        <w:pStyle w:val="msolistparagraphcxsplast"/>
        <w:spacing w:before="0" w:beforeAutospacing="0" w:after="0" w:afterAutospacing="0"/>
        <w:ind w:left="1080"/>
        <w:contextualSpacing/>
      </w:pPr>
      <w:proofErr w:type="gramStart"/>
      <w:r w:rsidRPr="000041D7">
        <w:t>szerelési</w:t>
      </w:r>
      <w:proofErr w:type="gramEnd"/>
      <w:r w:rsidRPr="000041D7">
        <w:t xml:space="preserve"> gyakorlat</w:t>
      </w:r>
    </w:p>
    <w:p w14:paraId="62258652" w14:textId="77777777" w:rsidR="000D6F97" w:rsidRPr="000041D7" w:rsidRDefault="000D6F97" w:rsidP="000D6F97">
      <w:pPr>
        <w:tabs>
          <w:tab w:val="left" w:pos="993"/>
        </w:tabs>
        <w:spacing w:after="0"/>
        <w:ind w:left="567"/>
        <w:rPr>
          <w:rFonts w:cs="Times New Roman"/>
          <w:szCs w:val="24"/>
        </w:rPr>
      </w:pPr>
      <w:r w:rsidRPr="000041D7">
        <w:rPr>
          <w:rFonts w:cs="Times New Roman"/>
          <w:szCs w:val="24"/>
        </w:rPr>
        <w:t>Kormányzási rendszerek szerelése</w:t>
      </w:r>
    </w:p>
    <w:p w14:paraId="549EDAC5" w14:textId="77777777" w:rsidR="000D6F97" w:rsidRPr="000041D7" w:rsidRDefault="000D6F97" w:rsidP="000D6F97">
      <w:pPr>
        <w:pStyle w:val="msolistparagraph0"/>
        <w:spacing w:after="0" w:line="240" w:lineRule="auto"/>
        <w:ind w:left="1080"/>
        <w:contextualSpacing/>
        <w:rPr>
          <w:rFonts w:ascii="Times New Roman" w:hAnsi="Times New Roman"/>
          <w:sz w:val="24"/>
          <w:szCs w:val="24"/>
        </w:rPr>
      </w:pPr>
      <w:proofErr w:type="gramStart"/>
      <w:r w:rsidRPr="000041D7">
        <w:rPr>
          <w:rFonts w:ascii="Times New Roman" w:hAnsi="Times New Roman"/>
          <w:sz w:val="24"/>
          <w:szCs w:val="24"/>
        </w:rPr>
        <w:t>kormányzási</w:t>
      </w:r>
      <w:proofErr w:type="gramEnd"/>
      <w:r w:rsidRPr="000041D7">
        <w:rPr>
          <w:rFonts w:ascii="Times New Roman" w:hAnsi="Times New Roman"/>
          <w:sz w:val="24"/>
          <w:szCs w:val="24"/>
        </w:rPr>
        <w:t xml:space="preserve"> rendszerek szerelésének szabályai</w:t>
      </w:r>
    </w:p>
    <w:p w14:paraId="6D3B8F61"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szétszerelés</w:t>
      </w:r>
      <w:proofErr w:type="gramEnd"/>
    </w:p>
    <w:p w14:paraId="20F877F2" w14:textId="77777777" w:rsidR="000D6F97" w:rsidRPr="000041D7" w:rsidRDefault="000D6F97" w:rsidP="000D6F97">
      <w:pPr>
        <w:pStyle w:val="msolistparagraphcxspmiddle"/>
        <w:spacing w:before="0" w:beforeAutospacing="0" w:after="0" w:afterAutospacing="0"/>
        <w:ind w:left="1080"/>
        <w:contextualSpacing/>
      </w:pPr>
      <w:proofErr w:type="spellStart"/>
      <w:r w:rsidRPr="000041D7">
        <w:t>hibafelvételezés</w:t>
      </w:r>
      <w:proofErr w:type="spellEnd"/>
    </w:p>
    <w:p w14:paraId="771E548E" w14:textId="77777777" w:rsidR="000D6F97" w:rsidRPr="000041D7" w:rsidRDefault="000D6F97" w:rsidP="000D6F97">
      <w:pPr>
        <w:pStyle w:val="msolistparagraphcxspmiddle"/>
        <w:spacing w:before="0" w:beforeAutospacing="0" w:after="0" w:afterAutospacing="0"/>
        <w:ind w:left="1080"/>
        <w:contextualSpacing/>
      </w:pPr>
      <w:proofErr w:type="gramStart"/>
      <w:r w:rsidRPr="000041D7">
        <w:t>összeszerelés</w:t>
      </w:r>
      <w:proofErr w:type="gramEnd"/>
    </w:p>
    <w:p w14:paraId="5B8ACE23" w14:textId="619EBD07" w:rsidR="00FB6DBC" w:rsidRPr="000041D7" w:rsidRDefault="000D6F97" w:rsidP="000D6F97">
      <w:pPr>
        <w:spacing w:after="0"/>
        <w:ind w:left="851"/>
        <w:rPr>
          <w:rFonts w:cs="Times New Roman"/>
        </w:rPr>
      </w:pPr>
      <w:proofErr w:type="gramStart"/>
      <w:r w:rsidRPr="000041D7">
        <w:rPr>
          <w:rFonts w:cs="Times New Roman"/>
        </w:rPr>
        <w:t>szerelési</w:t>
      </w:r>
      <w:proofErr w:type="gramEnd"/>
      <w:r w:rsidRPr="000041D7">
        <w:rPr>
          <w:rFonts w:cs="Times New Roman"/>
        </w:rPr>
        <w:t xml:space="preserve"> gyakorlat</w:t>
      </w:r>
    </w:p>
    <w:p w14:paraId="771301E2" w14:textId="77777777" w:rsidR="00FB6DBC" w:rsidRPr="000041D7" w:rsidRDefault="00FB6DBC" w:rsidP="00FB6DBC">
      <w:pPr>
        <w:tabs>
          <w:tab w:val="left" w:pos="1418"/>
          <w:tab w:val="right" w:pos="9072"/>
        </w:tabs>
        <w:spacing w:after="0"/>
        <w:ind w:left="851"/>
        <w:rPr>
          <w:rFonts w:cs="Times New Roman"/>
        </w:rPr>
      </w:pPr>
    </w:p>
    <w:p w14:paraId="02149B3C"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A képzés javasolt helyszíne (ajánlás)</w:t>
      </w:r>
    </w:p>
    <w:p w14:paraId="7EB14F1C" w14:textId="77777777" w:rsidR="000D6F97" w:rsidRPr="000041D7" w:rsidRDefault="000D6F97" w:rsidP="000D6F97">
      <w:pPr>
        <w:spacing w:after="0"/>
        <w:ind w:left="426"/>
        <w:rPr>
          <w:rFonts w:cs="Times New Roman"/>
        </w:rPr>
      </w:pPr>
      <w:r w:rsidRPr="000041D7">
        <w:rPr>
          <w:rFonts w:cs="Times New Roman"/>
        </w:rPr>
        <w:t>Tanműhely</w:t>
      </w:r>
    </w:p>
    <w:p w14:paraId="7334DC9B" w14:textId="77777777" w:rsidR="000D6F97" w:rsidRPr="000041D7" w:rsidRDefault="000D6F97" w:rsidP="000D6F97">
      <w:pPr>
        <w:spacing w:after="0"/>
        <w:ind w:left="426"/>
        <w:rPr>
          <w:rFonts w:cs="Times New Roman"/>
        </w:rPr>
      </w:pPr>
      <w:r w:rsidRPr="000041D7">
        <w:rPr>
          <w:rFonts w:cs="Times New Roman"/>
        </w:rPr>
        <w:t>Kisüzemi termelőhely</w:t>
      </w:r>
    </w:p>
    <w:p w14:paraId="6B9400F2" w14:textId="4E002037" w:rsidR="00FB6DBC" w:rsidRPr="000041D7" w:rsidRDefault="000D6F97" w:rsidP="000D6F97">
      <w:pPr>
        <w:spacing w:after="0"/>
        <w:ind w:left="426"/>
        <w:rPr>
          <w:rFonts w:cs="Times New Roman"/>
        </w:rPr>
      </w:pPr>
      <w:r w:rsidRPr="000041D7">
        <w:rPr>
          <w:rFonts w:cs="Times New Roman"/>
        </w:rPr>
        <w:t>Nagyüzemi termelőhely</w:t>
      </w:r>
    </w:p>
    <w:p w14:paraId="27F52DF1" w14:textId="77777777" w:rsidR="00FB6DBC" w:rsidRPr="000041D7" w:rsidRDefault="00FB6DBC" w:rsidP="00FB6DBC">
      <w:pPr>
        <w:spacing w:after="0"/>
        <w:ind w:left="426"/>
        <w:rPr>
          <w:rFonts w:cs="Times New Roman"/>
        </w:rPr>
      </w:pPr>
    </w:p>
    <w:p w14:paraId="1B442638"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lastRenderedPageBreak/>
        <w:t>A tantárgy értékelésének módja</w:t>
      </w:r>
    </w:p>
    <w:p w14:paraId="207AF6C1" w14:textId="3495F79E" w:rsidR="00FB6DBC" w:rsidRPr="000041D7" w:rsidRDefault="00FB6DBC" w:rsidP="00FB6DBC">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28591DBC" w14:textId="77777777" w:rsidR="00FB6DBC" w:rsidRPr="000041D7" w:rsidRDefault="00FB6DBC" w:rsidP="00FB6DBC">
      <w:pPr>
        <w:spacing w:after="0"/>
        <w:ind w:left="426"/>
        <w:rPr>
          <w:rFonts w:cs="Times New Roman"/>
        </w:rPr>
      </w:pPr>
    </w:p>
    <w:p w14:paraId="29949687" w14:textId="2A3E0C3B" w:rsidR="00FB6DBC" w:rsidRPr="000041D7" w:rsidRDefault="000D6F97" w:rsidP="00FB6DBC">
      <w:pPr>
        <w:pStyle w:val="Listaszerbekezds"/>
        <w:numPr>
          <w:ilvl w:val="0"/>
          <w:numId w:val="8"/>
        </w:numPr>
        <w:tabs>
          <w:tab w:val="right" w:pos="9072"/>
        </w:tabs>
        <w:spacing w:after="0"/>
        <w:rPr>
          <w:rFonts w:cs="Times New Roman"/>
          <w:b/>
        </w:rPr>
      </w:pPr>
      <w:r w:rsidRPr="000041D7">
        <w:rPr>
          <w:rFonts w:cs="Times New Roman"/>
          <w:b/>
        </w:rPr>
        <w:t>Mérési gyakorlatok</w:t>
      </w:r>
      <w:r w:rsidR="00FB6DBC" w:rsidRPr="000041D7">
        <w:rPr>
          <w:rFonts w:cs="Times New Roman"/>
          <w:b/>
        </w:rPr>
        <w:t xml:space="preserve"> tantárgy</w:t>
      </w:r>
      <w:r w:rsidR="00FB6DBC" w:rsidRPr="000041D7">
        <w:rPr>
          <w:rFonts w:cs="Times New Roman"/>
          <w:b/>
        </w:rPr>
        <w:tab/>
      </w:r>
      <w:r w:rsidR="00B03A7A" w:rsidRPr="000041D7">
        <w:rPr>
          <w:rFonts w:cs="Times New Roman"/>
          <w:b/>
        </w:rPr>
        <w:t>93</w:t>
      </w:r>
      <w:r w:rsidR="00FB6DBC" w:rsidRPr="000041D7">
        <w:rPr>
          <w:rFonts w:cs="Times New Roman"/>
          <w:b/>
        </w:rPr>
        <w:t xml:space="preserve"> óra/</w:t>
      </w:r>
      <w:r w:rsidR="00DE4666" w:rsidRPr="000041D7">
        <w:rPr>
          <w:rFonts w:cs="Times New Roman"/>
          <w:b/>
        </w:rPr>
        <w:t>108</w:t>
      </w:r>
      <w:r w:rsidR="00FB6DBC" w:rsidRPr="000041D7">
        <w:rPr>
          <w:rFonts w:cs="Times New Roman"/>
          <w:b/>
        </w:rPr>
        <w:t xml:space="preserve"> óra*</w:t>
      </w:r>
    </w:p>
    <w:p w14:paraId="445F8EB0" w14:textId="77777777" w:rsidR="00FB6DBC" w:rsidRPr="000041D7" w:rsidRDefault="00FB6DBC" w:rsidP="00FB6DBC">
      <w:pPr>
        <w:spacing w:after="0"/>
        <w:jc w:val="right"/>
        <w:rPr>
          <w:rFonts w:cs="Times New Roman"/>
          <w:sz w:val="20"/>
        </w:rPr>
      </w:pPr>
      <w:r w:rsidRPr="000041D7">
        <w:rPr>
          <w:rFonts w:cs="Times New Roman"/>
          <w:sz w:val="20"/>
        </w:rPr>
        <w:t>* 9-13. évfolyamon megszervezett képzés/13. és 14. évfolyamon megszervezett képzés</w:t>
      </w:r>
    </w:p>
    <w:p w14:paraId="20F1C105" w14:textId="77777777" w:rsidR="00FB6DBC" w:rsidRPr="000041D7" w:rsidRDefault="00FB6DBC" w:rsidP="00FB6DBC">
      <w:pPr>
        <w:spacing w:after="0"/>
        <w:ind w:left="426"/>
        <w:rPr>
          <w:rFonts w:cs="Times New Roman"/>
        </w:rPr>
      </w:pPr>
    </w:p>
    <w:p w14:paraId="75869070" w14:textId="6C7BFCA0" w:rsidR="00FB6DBC" w:rsidRPr="000041D7" w:rsidRDefault="00FB6DBC" w:rsidP="00FB6DBC">
      <w:pPr>
        <w:spacing w:after="0"/>
        <w:ind w:left="426"/>
        <w:rPr>
          <w:rFonts w:cs="Times New Roman"/>
        </w:rPr>
      </w:pPr>
      <w:r w:rsidRPr="000041D7">
        <w:rPr>
          <w:rFonts w:cs="Times New Roman"/>
        </w:rPr>
        <w:t>A tantárgy a főszakképesítéshez kapcsolódik.</w:t>
      </w:r>
    </w:p>
    <w:p w14:paraId="46601EA9" w14:textId="77777777" w:rsidR="00FB6DBC" w:rsidRPr="000041D7" w:rsidRDefault="00FB6DBC" w:rsidP="00FB6DBC">
      <w:pPr>
        <w:spacing w:after="0"/>
        <w:ind w:left="426"/>
        <w:rPr>
          <w:rFonts w:cs="Times New Roman"/>
        </w:rPr>
      </w:pPr>
    </w:p>
    <w:p w14:paraId="70850A8A"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A tantárgy tanításának célja</w:t>
      </w:r>
    </w:p>
    <w:p w14:paraId="3AF24579" w14:textId="080C62BA" w:rsidR="00FB6DBC" w:rsidRPr="000041D7" w:rsidRDefault="000D6F97" w:rsidP="00FB6DBC">
      <w:pPr>
        <w:spacing w:after="0"/>
        <w:ind w:left="426"/>
        <w:rPr>
          <w:rFonts w:cs="Times New Roman"/>
        </w:rPr>
      </w:pPr>
      <w:r w:rsidRPr="000041D7">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14:paraId="7B5FF7D0" w14:textId="77777777" w:rsidR="00FB6DBC" w:rsidRPr="000041D7" w:rsidRDefault="00FB6DBC" w:rsidP="00FB6DBC">
      <w:pPr>
        <w:spacing w:after="0"/>
        <w:ind w:left="426"/>
        <w:rPr>
          <w:rFonts w:cs="Times New Roman"/>
        </w:rPr>
      </w:pPr>
    </w:p>
    <w:p w14:paraId="2BB2E3FE"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Kapcsolódó közismereti, szakmai tartalmak</w:t>
      </w:r>
    </w:p>
    <w:p w14:paraId="08E163D0" w14:textId="59D09A72" w:rsidR="00FB6DBC" w:rsidRPr="000041D7" w:rsidRDefault="000D6F97" w:rsidP="00FB6DBC">
      <w:pPr>
        <w:spacing w:after="0"/>
        <w:ind w:left="426"/>
        <w:rPr>
          <w:rFonts w:cs="Times New Roman"/>
        </w:rPr>
      </w:pPr>
      <w:r w:rsidRPr="000041D7">
        <w:rPr>
          <w:rFonts w:cs="Times New Roman"/>
        </w:rPr>
        <w:t>Elektrotechnika-elektronika tantárgy valamennyi témaköre</w:t>
      </w:r>
    </w:p>
    <w:p w14:paraId="49BEE28D" w14:textId="77777777" w:rsidR="00FB6DBC" w:rsidRPr="000041D7" w:rsidRDefault="00FB6DBC" w:rsidP="00FB6DBC">
      <w:pPr>
        <w:spacing w:after="0"/>
        <w:ind w:left="426"/>
        <w:rPr>
          <w:rFonts w:cs="Times New Roman"/>
        </w:rPr>
      </w:pPr>
    </w:p>
    <w:p w14:paraId="3B0619B5"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Témakörök</w:t>
      </w:r>
    </w:p>
    <w:p w14:paraId="74151077" w14:textId="00F9691E" w:rsidR="00FB6DBC" w:rsidRPr="000041D7" w:rsidRDefault="000D6F97"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Villamos méréstechnikai alapismeretek</w:t>
      </w:r>
    </w:p>
    <w:p w14:paraId="53CD6848" w14:textId="77777777" w:rsidR="000D6F97" w:rsidRPr="000041D7" w:rsidRDefault="000D6F97" w:rsidP="000D6F97">
      <w:pPr>
        <w:spacing w:after="0"/>
        <w:ind w:left="360"/>
        <w:jc w:val="left"/>
        <w:rPr>
          <w:rFonts w:cs="Times New Roman"/>
          <w:b/>
        </w:rPr>
      </w:pPr>
      <w:r w:rsidRPr="000041D7">
        <w:rPr>
          <w:rFonts w:cs="Times New Roman"/>
          <w:b/>
        </w:rPr>
        <w:t>Műszer és méréstechnikai alapfogalmak</w:t>
      </w:r>
    </w:p>
    <w:p w14:paraId="0A266328" w14:textId="77777777" w:rsidR="000D6F97" w:rsidRPr="000041D7" w:rsidRDefault="000D6F97" w:rsidP="000D6F97">
      <w:pPr>
        <w:spacing w:after="0"/>
        <w:ind w:left="1080"/>
        <w:jc w:val="left"/>
        <w:rPr>
          <w:rFonts w:cs="Times New Roman"/>
        </w:rPr>
      </w:pPr>
      <w:r w:rsidRPr="000041D7">
        <w:rPr>
          <w:rFonts w:cs="Times New Roman"/>
        </w:rPr>
        <w:t>A mérés célja és feladata</w:t>
      </w:r>
      <w:r w:rsidRPr="000041D7">
        <w:rPr>
          <w:rFonts w:cs="Times New Roman"/>
        </w:rPr>
        <w:tab/>
      </w:r>
    </w:p>
    <w:p w14:paraId="7DB6B691" w14:textId="26C437B9" w:rsidR="000D6F97" w:rsidRPr="000041D7" w:rsidRDefault="000D6F97" w:rsidP="000D6F97">
      <w:pPr>
        <w:spacing w:after="0"/>
        <w:ind w:left="1080"/>
        <w:jc w:val="left"/>
        <w:rPr>
          <w:rFonts w:cs="Times New Roman"/>
        </w:rPr>
      </w:pPr>
      <w:r w:rsidRPr="000041D7">
        <w:rPr>
          <w:rFonts w:cs="Times New Roman"/>
        </w:rPr>
        <w:t>A mérőeszközök csoportosítása</w:t>
      </w:r>
    </w:p>
    <w:p w14:paraId="6586CBFD" w14:textId="521A8D1F" w:rsidR="000D6F97" w:rsidRPr="000041D7" w:rsidRDefault="000D6F97" w:rsidP="000D6F97">
      <w:pPr>
        <w:spacing w:after="0"/>
        <w:ind w:left="1080"/>
        <w:jc w:val="left"/>
        <w:rPr>
          <w:rFonts w:cs="Times New Roman"/>
        </w:rPr>
      </w:pPr>
      <w:r w:rsidRPr="000041D7">
        <w:rPr>
          <w:rFonts w:cs="Times New Roman"/>
        </w:rPr>
        <w:t>A mérőműszerek elvi felépítése</w:t>
      </w:r>
    </w:p>
    <w:p w14:paraId="7F4C97BA" w14:textId="4C3A9A7F" w:rsidR="000D6F97" w:rsidRPr="000041D7" w:rsidRDefault="000D6F97" w:rsidP="000D6F97">
      <w:pPr>
        <w:spacing w:after="0"/>
        <w:ind w:left="1080"/>
        <w:jc w:val="left"/>
        <w:rPr>
          <w:rFonts w:cs="Times New Roman"/>
        </w:rPr>
      </w:pPr>
      <w:r w:rsidRPr="000041D7">
        <w:rPr>
          <w:rFonts w:cs="Times New Roman"/>
        </w:rPr>
        <w:t>Az érzékelő szerv</w:t>
      </w:r>
    </w:p>
    <w:p w14:paraId="3865AD36" w14:textId="376B9244" w:rsidR="000D6F97" w:rsidRPr="000041D7" w:rsidRDefault="000D6F97" w:rsidP="000D6F97">
      <w:pPr>
        <w:spacing w:after="0"/>
        <w:ind w:left="1080"/>
        <w:jc w:val="left"/>
        <w:rPr>
          <w:rFonts w:cs="Times New Roman"/>
        </w:rPr>
      </w:pPr>
      <w:r w:rsidRPr="000041D7">
        <w:rPr>
          <w:rFonts w:cs="Times New Roman"/>
        </w:rPr>
        <w:t>A mérőjel továbbító szerv</w:t>
      </w:r>
    </w:p>
    <w:p w14:paraId="2FB2C729" w14:textId="38927D4F" w:rsidR="000D6F97" w:rsidRPr="000041D7" w:rsidRDefault="000D6F97" w:rsidP="000D6F97">
      <w:pPr>
        <w:spacing w:after="0"/>
        <w:ind w:left="1080"/>
        <w:jc w:val="left"/>
        <w:rPr>
          <w:rFonts w:cs="Times New Roman"/>
        </w:rPr>
      </w:pPr>
      <w:r w:rsidRPr="000041D7">
        <w:rPr>
          <w:rFonts w:cs="Times New Roman"/>
        </w:rPr>
        <w:t>A mérőjel átalakító szerv</w:t>
      </w:r>
    </w:p>
    <w:p w14:paraId="788F41DD" w14:textId="70DFDC4E" w:rsidR="000D6F97" w:rsidRPr="000041D7" w:rsidRDefault="000D6F97" w:rsidP="000D6F97">
      <w:pPr>
        <w:spacing w:after="0"/>
        <w:ind w:left="1080"/>
        <w:jc w:val="left"/>
        <w:rPr>
          <w:rFonts w:cs="Times New Roman"/>
        </w:rPr>
      </w:pPr>
      <w:r w:rsidRPr="000041D7">
        <w:rPr>
          <w:rFonts w:cs="Times New Roman"/>
        </w:rPr>
        <w:t>Mérőműszerek kijelzői</w:t>
      </w:r>
    </w:p>
    <w:p w14:paraId="2ADEB08D" w14:textId="77777777" w:rsidR="000D6F97" w:rsidRPr="000041D7" w:rsidRDefault="000D6F97" w:rsidP="000D6F97">
      <w:pPr>
        <w:spacing w:after="0"/>
        <w:ind w:left="360" w:firstLine="349"/>
        <w:jc w:val="left"/>
        <w:rPr>
          <w:rFonts w:cs="Times New Roman"/>
          <w:b/>
        </w:rPr>
      </w:pPr>
      <w:r w:rsidRPr="000041D7">
        <w:rPr>
          <w:rFonts w:cs="Times New Roman"/>
          <w:b/>
        </w:rPr>
        <w:t>Mérési hibák</w:t>
      </w:r>
      <w:r w:rsidRPr="000041D7">
        <w:rPr>
          <w:rFonts w:cs="Times New Roman"/>
          <w:b/>
        </w:rPr>
        <w:tab/>
      </w:r>
    </w:p>
    <w:p w14:paraId="3C27CF0A" w14:textId="21EB5F9D" w:rsidR="000D6F97" w:rsidRPr="000041D7" w:rsidRDefault="000D6F97" w:rsidP="000D6F97">
      <w:pPr>
        <w:spacing w:after="0"/>
        <w:ind w:left="1080"/>
        <w:jc w:val="left"/>
        <w:rPr>
          <w:rFonts w:cs="Times New Roman"/>
        </w:rPr>
      </w:pPr>
      <w:r w:rsidRPr="000041D7">
        <w:rPr>
          <w:rFonts w:cs="Times New Roman"/>
        </w:rPr>
        <w:t>A hiba fogalma</w:t>
      </w:r>
    </w:p>
    <w:p w14:paraId="5E3E86DA" w14:textId="20A23315" w:rsidR="000D6F97" w:rsidRPr="000041D7" w:rsidRDefault="000D6F97" w:rsidP="000D6F97">
      <w:pPr>
        <w:spacing w:after="0"/>
        <w:ind w:left="1080"/>
        <w:jc w:val="left"/>
        <w:rPr>
          <w:rFonts w:cs="Times New Roman"/>
        </w:rPr>
      </w:pPr>
      <w:r w:rsidRPr="000041D7">
        <w:rPr>
          <w:rFonts w:cs="Times New Roman"/>
        </w:rPr>
        <w:t>A hibák okai</w:t>
      </w:r>
    </w:p>
    <w:p w14:paraId="1FC83955" w14:textId="381D858E" w:rsidR="000D6F97" w:rsidRPr="000041D7" w:rsidRDefault="000D6F97" w:rsidP="000D6F97">
      <w:pPr>
        <w:spacing w:after="0"/>
        <w:ind w:left="1080"/>
        <w:jc w:val="left"/>
        <w:rPr>
          <w:rFonts w:cs="Times New Roman"/>
        </w:rPr>
      </w:pPr>
      <w:r w:rsidRPr="000041D7">
        <w:rPr>
          <w:rFonts w:cs="Times New Roman"/>
        </w:rPr>
        <w:t>Csoportosítás a hibák forrásai szerint</w:t>
      </w:r>
    </w:p>
    <w:p w14:paraId="5F4C2714" w14:textId="1D7129A4" w:rsidR="000D6F97" w:rsidRPr="000041D7" w:rsidRDefault="000D6F97" w:rsidP="000D6F97">
      <w:pPr>
        <w:spacing w:after="0"/>
        <w:ind w:left="1080"/>
        <w:jc w:val="left"/>
        <w:rPr>
          <w:rFonts w:cs="Times New Roman"/>
        </w:rPr>
      </w:pPr>
      <w:r w:rsidRPr="000041D7">
        <w:rPr>
          <w:rFonts w:cs="Times New Roman"/>
        </w:rPr>
        <w:t>Csoportosítás a hibák jellege szerint</w:t>
      </w:r>
    </w:p>
    <w:p w14:paraId="078402C2" w14:textId="43FF1BB1" w:rsidR="000D6F97" w:rsidRPr="000041D7" w:rsidRDefault="000D6F97" w:rsidP="000D6F97">
      <w:pPr>
        <w:spacing w:after="0"/>
        <w:ind w:left="1080"/>
        <w:jc w:val="left"/>
        <w:rPr>
          <w:rFonts w:cs="Times New Roman"/>
        </w:rPr>
      </w:pPr>
      <w:r w:rsidRPr="000041D7">
        <w:rPr>
          <w:rFonts w:cs="Times New Roman"/>
        </w:rPr>
        <w:t>A hiba meghatározása</w:t>
      </w:r>
    </w:p>
    <w:p w14:paraId="6E6A93CE" w14:textId="77777777" w:rsidR="000D6F97" w:rsidRPr="000041D7" w:rsidRDefault="000D6F97" w:rsidP="000D6F97">
      <w:pPr>
        <w:spacing w:after="0"/>
        <w:ind w:left="1080"/>
        <w:jc w:val="left"/>
        <w:rPr>
          <w:rFonts w:cs="Times New Roman"/>
        </w:rPr>
      </w:pPr>
      <w:r w:rsidRPr="000041D7">
        <w:rPr>
          <w:rFonts w:cs="Times New Roman"/>
        </w:rPr>
        <w:t>A mérési eredmények feldolgozása</w:t>
      </w:r>
    </w:p>
    <w:p w14:paraId="09B5430B" w14:textId="77777777" w:rsidR="000D6F97" w:rsidRPr="000041D7" w:rsidRDefault="000D6F97" w:rsidP="000D6F97">
      <w:pPr>
        <w:spacing w:after="0"/>
        <w:ind w:left="360" w:firstLine="349"/>
        <w:jc w:val="left"/>
        <w:rPr>
          <w:rFonts w:cs="Times New Roman"/>
          <w:b/>
        </w:rPr>
      </w:pPr>
      <w:r w:rsidRPr="000041D7">
        <w:rPr>
          <w:rFonts w:cs="Times New Roman"/>
          <w:b/>
        </w:rPr>
        <w:t>Mérőműszerek meteorológiai jellemzői</w:t>
      </w:r>
    </w:p>
    <w:p w14:paraId="09D9C48E" w14:textId="77777777" w:rsidR="000D6F97" w:rsidRPr="000041D7" w:rsidRDefault="000D6F97" w:rsidP="000D6F97">
      <w:pPr>
        <w:spacing w:after="0"/>
        <w:ind w:left="1080"/>
        <w:jc w:val="left"/>
        <w:rPr>
          <w:rFonts w:cs="Times New Roman"/>
        </w:rPr>
      </w:pPr>
      <w:r w:rsidRPr="000041D7">
        <w:rPr>
          <w:rFonts w:cs="Times New Roman"/>
        </w:rPr>
        <w:t>A méréshatár</w:t>
      </w:r>
    </w:p>
    <w:p w14:paraId="025640F9" w14:textId="77777777" w:rsidR="000D6F97" w:rsidRPr="000041D7" w:rsidRDefault="000D6F97" w:rsidP="000D6F97">
      <w:pPr>
        <w:spacing w:after="0"/>
        <w:ind w:left="1080"/>
        <w:jc w:val="left"/>
        <w:rPr>
          <w:rFonts w:cs="Times New Roman"/>
        </w:rPr>
      </w:pPr>
      <w:r w:rsidRPr="000041D7">
        <w:rPr>
          <w:rFonts w:cs="Times New Roman"/>
        </w:rPr>
        <w:t>Mérési tartomány vagy mérési terjedelem</w:t>
      </w:r>
    </w:p>
    <w:p w14:paraId="42074B93" w14:textId="77777777" w:rsidR="000D6F97" w:rsidRPr="000041D7" w:rsidRDefault="000D6F97" w:rsidP="000D6F97">
      <w:pPr>
        <w:spacing w:after="0"/>
        <w:ind w:left="1080"/>
        <w:jc w:val="left"/>
        <w:rPr>
          <w:rFonts w:cs="Times New Roman"/>
        </w:rPr>
      </w:pPr>
      <w:r w:rsidRPr="000041D7">
        <w:rPr>
          <w:rFonts w:cs="Times New Roman"/>
        </w:rPr>
        <w:t xml:space="preserve">Az érzékenység </w:t>
      </w:r>
    </w:p>
    <w:p w14:paraId="2CEB2C4F" w14:textId="311A5B65" w:rsidR="000D6F97" w:rsidRPr="000041D7" w:rsidRDefault="000D6F97" w:rsidP="000D6F97">
      <w:pPr>
        <w:spacing w:after="0"/>
        <w:ind w:left="1080"/>
        <w:jc w:val="left"/>
        <w:rPr>
          <w:rFonts w:cs="Times New Roman"/>
        </w:rPr>
      </w:pPr>
      <w:r w:rsidRPr="000041D7">
        <w:rPr>
          <w:rFonts w:cs="Times New Roman"/>
        </w:rPr>
        <w:t>A pontosság</w:t>
      </w:r>
    </w:p>
    <w:p w14:paraId="550F9E60" w14:textId="03F30DD0" w:rsidR="000D6F97" w:rsidRPr="000041D7" w:rsidRDefault="000D6F97" w:rsidP="000D6F97">
      <w:pPr>
        <w:spacing w:after="0"/>
        <w:ind w:left="1080"/>
        <w:jc w:val="left"/>
        <w:rPr>
          <w:rFonts w:cs="Times New Roman"/>
        </w:rPr>
      </w:pPr>
      <w:r w:rsidRPr="000041D7">
        <w:rPr>
          <w:rFonts w:cs="Times New Roman"/>
        </w:rPr>
        <w:t>A fogyasztás, a mérőéig</w:t>
      </w:r>
    </w:p>
    <w:p w14:paraId="533BB43F" w14:textId="3D130BF3" w:rsidR="000D6F97" w:rsidRPr="000041D7" w:rsidRDefault="000D6F97" w:rsidP="000D6F97">
      <w:pPr>
        <w:spacing w:after="0"/>
        <w:ind w:left="1080"/>
        <w:jc w:val="left"/>
        <w:rPr>
          <w:rFonts w:cs="Times New Roman"/>
        </w:rPr>
      </w:pPr>
      <w:r w:rsidRPr="000041D7">
        <w:rPr>
          <w:rFonts w:cs="Times New Roman"/>
        </w:rPr>
        <w:t>A túlterhelhetőség</w:t>
      </w:r>
    </w:p>
    <w:p w14:paraId="347EB9E4" w14:textId="01DA21D4" w:rsidR="000D6F97" w:rsidRPr="000041D7" w:rsidRDefault="000D6F97" w:rsidP="000D6F97">
      <w:pPr>
        <w:spacing w:after="0"/>
        <w:ind w:left="1080"/>
        <w:jc w:val="left"/>
        <w:rPr>
          <w:rFonts w:cs="Times New Roman"/>
        </w:rPr>
      </w:pPr>
      <w:r w:rsidRPr="000041D7">
        <w:rPr>
          <w:rFonts w:cs="Times New Roman"/>
        </w:rPr>
        <w:lastRenderedPageBreak/>
        <w:t>A csillapítottság</w:t>
      </w:r>
    </w:p>
    <w:p w14:paraId="7CAE33F8" w14:textId="77777777" w:rsidR="000D6F97" w:rsidRPr="000041D7" w:rsidRDefault="000D6F97" w:rsidP="000D6F97">
      <w:pPr>
        <w:spacing w:after="0"/>
        <w:ind w:left="1080"/>
        <w:jc w:val="left"/>
        <w:rPr>
          <w:rFonts w:cs="Times New Roman"/>
        </w:rPr>
      </w:pPr>
      <w:r w:rsidRPr="000041D7">
        <w:rPr>
          <w:rFonts w:cs="Times New Roman"/>
        </w:rPr>
        <w:t xml:space="preserve">Használati helyzet </w:t>
      </w:r>
    </w:p>
    <w:p w14:paraId="420CB09F" w14:textId="77777777" w:rsidR="000D6F97" w:rsidRPr="000041D7" w:rsidRDefault="000D6F97" w:rsidP="000D6F97">
      <w:pPr>
        <w:spacing w:after="0"/>
        <w:ind w:left="360" w:firstLine="349"/>
        <w:jc w:val="left"/>
        <w:rPr>
          <w:rFonts w:cs="Times New Roman"/>
          <w:b/>
        </w:rPr>
      </w:pPr>
      <w:r w:rsidRPr="000041D7">
        <w:rPr>
          <w:rFonts w:cs="Times New Roman"/>
          <w:b/>
        </w:rPr>
        <w:t>Méréshatár, mérés határ kibővítése</w:t>
      </w:r>
    </w:p>
    <w:p w14:paraId="7BE0A397" w14:textId="47DF7B49" w:rsidR="000D6F97" w:rsidRPr="000041D7" w:rsidRDefault="000D6F97" w:rsidP="000D6F97">
      <w:pPr>
        <w:spacing w:after="0"/>
        <w:ind w:left="1080"/>
        <w:jc w:val="left"/>
        <w:rPr>
          <w:rFonts w:cs="Times New Roman"/>
        </w:rPr>
      </w:pPr>
      <w:r w:rsidRPr="000041D7">
        <w:rPr>
          <w:rFonts w:cs="Times New Roman"/>
        </w:rPr>
        <w:t>A méréshatár kibővítése</w:t>
      </w:r>
    </w:p>
    <w:p w14:paraId="73F0E445" w14:textId="2E829341" w:rsidR="000D6F97" w:rsidRPr="000041D7" w:rsidRDefault="000D6F97" w:rsidP="000D6F97">
      <w:pPr>
        <w:spacing w:after="0"/>
        <w:ind w:left="1080"/>
        <w:jc w:val="left"/>
        <w:rPr>
          <w:rFonts w:cs="Times New Roman"/>
        </w:rPr>
      </w:pPr>
      <w:r w:rsidRPr="000041D7">
        <w:rPr>
          <w:rFonts w:cs="Times New Roman"/>
        </w:rPr>
        <w:t>Ampermérő méréshatárának kibővítése</w:t>
      </w:r>
    </w:p>
    <w:p w14:paraId="7B721430" w14:textId="64FA579D" w:rsidR="000D6F97" w:rsidRPr="000041D7" w:rsidRDefault="000D6F97" w:rsidP="000D6F97">
      <w:pPr>
        <w:spacing w:after="0"/>
        <w:ind w:left="1080"/>
        <w:jc w:val="left"/>
        <w:rPr>
          <w:rFonts w:cs="Times New Roman"/>
        </w:rPr>
      </w:pPr>
      <w:r w:rsidRPr="000041D7">
        <w:rPr>
          <w:rFonts w:cs="Times New Roman"/>
        </w:rPr>
        <w:t>Voltmérő méréshatárának kibővítése</w:t>
      </w:r>
    </w:p>
    <w:p w14:paraId="627D6FA5" w14:textId="625D2750" w:rsidR="000D6F97" w:rsidRPr="000041D7" w:rsidRDefault="000D6F97" w:rsidP="000D6F97">
      <w:pPr>
        <w:spacing w:after="0"/>
        <w:ind w:left="1080"/>
        <w:jc w:val="left"/>
        <w:rPr>
          <w:rFonts w:cs="Times New Roman"/>
        </w:rPr>
      </w:pPr>
      <w:r w:rsidRPr="000041D7">
        <w:rPr>
          <w:rFonts w:cs="Times New Roman"/>
        </w:rPr>
        <w:t>Áramváltó, feszültségváltó</w:t>
      </w:r>
    </w:p>
    <w:p w14:paraId="0130F0AD" w14:textId="3D5507AD" w:rsidR="000D6F97" w:rsidRPr="000041D7" w:rsidRDefault="000D6F97" w:rsidP="000D6F97">
      <w:pPr>
        <w:spacing w:after="0"/>
        <w:ind w:left="1080"/>
        <w:jc w:val="left"/>
        <w:rPr>
          <w:rFonts w:cs="Times New Roman"/>
        </w:rPr>
      </w:pPr>
      <w:r w:rsidRPr="000041D7">
        <w:rPr>
          <w:rFonts w:cs="Times New Roman"/>
        </w:rPr>
        <w:t>Univerzális műszerek</w:t>
      </w:r>
    </w:p>
    <w:p w14:paraId="4D8DC742" w14:textId="6004A4D1" w:rsidR="000D6F97" w:rsidRPr="000041D7" w:rsidRDefault="000D6F97" w:rsidP="000D6F97">
      <w:pPr>
        <w:spacing w:after="0"/>
        <w:ind w:left="1080"/>
        <w:jc w:val="left"/>
        <w:rPr>
          <w:rFonts w:cs="Times New Roman"/>
        </w:rPr>
      </w:pPr>
      <w:r w:rsidRPr="000041D7">
        <w:rPr>
          <w:rFonts w:cs="Times New Roman"/>
        </w:rPr>
        <w:t xml:space="preserve">Lakatfogó </w:t>
      </w:r>
    </w:p>
    <w:p w14:paraId="53220179" w14:textId="77777777" w:rsidR="000D6F97" w:rsidRPr="000041D7" w:rsidRDefault="000D6F97" w:rsidP="000D6F97">
      <w:pPr>
        <w:spacing w:after="0"/>
        <w:ind w:left="360" w:firstLine="349"/>
        <w:jc w:val="left"/>
        <w:rPr>
          <w:rFonts w:cs="Times New Roman"/>
          <w:b/>
        </w:rPr>
      </w:pPr>
      <w:r w:rsidRPr="000041D7">
        <w:rPr>
          <w:rFonts w:cs="Times New Roman"/>
          <w:b/>
        </w:rPr>
        <w:t>A nemzetközi mértékegységrendszer alapjai</w:t>
      </w:r>
    </w:p>
    <w:p w14:paraId="5A9F63BC" w14:textId="3625614F" w:rsidR="000D6F97" w:rsidRPr="000041D7" w:rsidRDefault="000D6F97" w:rsidP="000D6F97">
      <w:pPr>
        <w:spacing w:after="0"/>
        <w:ind w:left="1080"/>
        <w:jc w:val="left"/>
        <w:rPr>
          <w:rFonts w:cs="Times New Roman"/>
        </w:rPr>
      </w:pPr>
      <w:r w:rsidRPr="000041D7">
        <w:rPr>
          <w:rFonts w:cs="Times New Roman"/>
        </w:rPr>
        <w:t>Kialakulásának körülményei</w:t>
      </w:r>
    </w:p>
    <w:p w14:paraId="2FC208E7" w14:textId="170D45DF" w:rsidR="000D6F97" w:rsidRPr="000041D7" w:rsidRDefault="000D6F97" w:rsidP="000D6F97">
      <w:pPr>
        <w:spacing w:after="0"/>
        <w:ind w:left="1080"/>
        <w:jc w:val="left"/>
        <w:rPr>
          <w:rFonts w:cs="Times New Roman"/>
        </w:rPr>
      </w:pPr>
      <w:r w:rsidRPr="000041D7">
        <w:rPr>
          <w:rFonts w:cs="Times New Roman"/>
        </w:rPr>
        <w:t>Alapmennyiségek és mértékegységei</w:t>
      </w:r>
    </w:p>
    <w:p w14:paraId="41DC4515" w14:textId="32C20AD1" w:rsidR="000D6F97" w:rsidRPr="000041D7" w:rsidRDefault="000D6F97" w:rsidP="000D6F97">
      <w:pPr>
        <w:spacing w:after="0"/>
        <w:ind w:left="1080"/>
        <w:jc w:val="left"/>
        <w:rPr>
          <w:rFonts w:cs="Times New Roman"/>
        </w:rPr>
      </w:pPr>
      <w:r w:rsidRPr="000041D7">
        <w:rPr>
          <w:rFonts w:cs="Times New Roman"/>
        </w:rPr>
        <w:t>Származtatott egységek</w:t>
      </w:r>
    </w:p>
    <w:p w14:paraId="3A531530" w14:textId="77777777" w:rsidR="000D6F97" w:rsidRPr="000041D7" w:rsidRDefault="000D6F97" w:rsidP="000D6F97">
      <w:pPr>
        <w:spacing w:after="0"/>
        <w:ind w:left="1080"/>
        <w:jc w:val="left"/>
        <w:rPr>
          <w:rFonts w:cs="Times New Roman"/>
        </w:rPr>
      </w:pPr>
      <w:r w:rsidRPr="000041D7">
        <w:rPr>
          <w:rFonts w:cs="Times New Roman"/>
        </w:rPr>
        <w:t>A prefixumok</w:t>
      </w:r>
    </w:p>
    <w:p w14:paraId="2060B51F" w14:textId="77777777" w:rsidR="000D6F97" w:rsidRPr="000041D7" w:rsidRDefault="000D6F97" w:rsidP="000D6F97">
      <w:pPr>
        <w:spacing w:after="0"/>
        <w:ind w:left="360" w:firstLine="349"/>
        <w:jc w:val="left"/>
        <w:rPr>
          <w:rFonts w:cs="Times New Roman"/>
          <w:b/>
        </w:rPr>
      </w:pPr>
      <w:r w:rsidRPr="000041D7">
        <w:rPr>
          <w:rFonts w:cs="Times New Roman"/>
          <w:b/>
        </w:rPr>
        <w:t>A laboratóriumi mérések fontosabb szabályai</w:t>
      </w:r>
    </w:p>
    <w:p w14:paraId="39112235" w14:textId="77777777" w:rsidR="000D6F97" w:rsidRPr="000041D7" w:rsidRDefault="000D6F97" w:rsidP="000D6F97">
      <w:pPr>
        <w:spacing w:after="0"/>
        <w:ind w:left="1080"/>
        <w:jc w:val="left"/>
        <w:rPr>
          <w:rFonts w:cs="Times New Roman"/>
        </w:rPr>
      </w:pPr>
      <w:r w:rsidRPr="000041D7">
        <w:rPr>
          <w:rFonts w:cs="Times New Roman"/>
        </w:rPr>
        <w:t>A laboratórium rendje</w:t>
      </w:r>
    </w:p>
    <w:p w14:paraId="615A0AB7" w14:textId="19C9B016" w:rsidR="000D6F97" w:rsidRPr="000041D7" w:rsidRDefault="000D6F97" w:rsidP="000D6F97">
      <w:pPr>
        <w:spacing w:after="0"/>
        <w:ind w:left="1080"/>
        <w:jc w:val="left"/>
        <w:rPr>
          <w:rFonts w:cs="Times New Roman"/>
        </w:rPr>
      </w:pPr>
      <w:r w:rsidRPr="000041D7">
        <w:rPr>
          <w:rFonts w:cs="Times New Roman"/>
        </w:rPr>
        <w:t>Munkavédelmi és biztonsági szabályok</w:t>
      </w:r>
    </w:p>
    <w:p w14:paraId="565A08EA" w14:textId="77777777" w:rsidR="000D6F97" w:rsidRPr="000041D7" w:rsidRDefault="000D6F97" w:rsidP="000D6F97">
      <w:pPr>
        <w:spacing w:after="0"/>
        <w:ind w:left="1080"/>
        <w:jc w:val="left"/>
        <w:rPr>
          <w:rFonts w:cs="Times New Roman"/>
        </w:rPr>
      </w:pPr>
      <w:r w:rsidRPr="000041D7">
        <w:rPr>
          <w:rFonts w:cs="Times New Roman"/>
        </w:rPr>
        <w:t>Villamos áram élettani hatásai</w:t>
      </w:r>
    </w:p>
    <w:p w14:paraId="5714CB34" w14:textId="77777777" w:rsidR="000D6F97" w:rsidRPr="000041D7" w:rsidRDefault="000D6F97" w:rsidP="000D6F97">
      <w:pPr>
        <w:spacing w:after="0"/>
        <w:ind w:left="1080"/>
        <w:jc w:val="left"/>
        <w:rPr>
          <w:rFonts w:cs="Times New Roman"/>
        </w:rPr>
      </w:pPr>
      <w:r w:rsidRPr="000041D7">
        <w:rPr>
          <w:rFonts w:cs="Times New Roman"/>
        </w:rPr>
        <w:t>Elsősegélynyújtás villamos balesetek esetében</w:t>
      </w:r>
    </w:p>
    <w:p w14:paraId="53C46DB2" w14:textId="77777777" w:rsidR="000D6F97" w:rsidRPr="000041D7" w:rsidRDefault="000D6F97" w:rsidP="000D6F97">
      <w:pPr>
        <w:spacing w:after="0"/>
        <w:ind w:left="1080"/>
        <w:jc w:val="left"/>
        <w:rPr>
          <w:rFonts w:cs="Times New Roman"/>
        </w:rPr>
      </w:pPr>
      <w:r w:rsidRPr="000041D7">
        <w:rPr>
          <w:rFonts w:cs="Times New Roman"/>
        </w:rPr>
        <w:t xml:space="preserve">A mérések szervezése és menete </w:t>
      </w:r>
    </w:p>
    <w:p w14:paraId="31B11D68" w14:textId="77777777" w:rsidR="000D6F97" w:rsidRPr="000041D7" w:rsidRDefault="000D6F97" w:rsidP="000D6F97">
      <w:pPr>
        <w:spacing w:after="0"/>
        <w:ind w:left="1080"/>
        <w:jc w:val="left"/>
        <w:rPr>
          <w:rFonts w:cs="Times New Roman"/>
        </w:rPr>
      </w:pPr>
      <w:r w:rsidRPr="000041D7">
        <w:rPr>
          <w:rFonts w:cs="Times New Roman"/>
        </w:rPr>
        <w:t>A mérési jegyzőkönyv</w:t>
      </w:r>
    </w:p>
    <w:p w14:paraId="72C1ED27" w14:textId="77777777" w:rsidR="000D6F97" w:rsidRPr="000041D7" w:rsidRDefault="000D6F97" w:rsidP="000D6F97">
      <w:pPr>
        <w:spacing w:after="0"/>
        <w:ind w:left="360" w:firstLine="349"/>
        <w:jc w:val="left"/>
        <w:rPr>
          <w:rFonts w:cs="Times New Roman"/>
          <w:b/>
        </w:rPr>
      </w:pPr>
      <w:r w:rsidRPr="000041D7">
        <w:rPr>
          <w:rFonts w:cs="Times New Roman"/>
          <w:b/>
        </w:rPr>
        <w:t>Érintésvédelem</w:t>
      </w:r>
    </w:p>
    <w:p w14:paraId="14B3F139" w14:textId="77777777" w:rsidR="000D6F97" w:rsidRPr="000041D7" w:rsidRDefault="000D6F97" w:rsidP="000D6F97">
      <w:pPr>
        <w:spacing w:after="0"/>
        <w:ind w:left="1080"/>
        <w:jc w:val="left"/>
        <w:rPr>
          <w:rFonts w:cs="Times New Roman"/>
        </w:rPr>
      </w:pPr>
      <w:r w:rsidRPr="000041D7">
        <w:rPr>
          <w:rFonts w:cs="Times New Roman"/>
        </w:rPr>
        <w:t>Érintésvédelem módjai</w:t>
      </w:r>
    </w:p>
    <w:p w14:paraId="5639DB84" w14:textId="77777777" w:rsidR="000D6F97" w:rsidRPr="000041D7" w:rsidRDefault="000D6F97" w:rsidP="000D6F97">
      <w:pPr>
        <w:spacing w:after="0"/>
        <w:ind w:left="1080"/>
        <w:jc w:val="left"/>
        <w:rPr>
          <w:rFonts w:cs="Times New Roman"/>
        </w:rPr>
      </w:pPr>
      <w:r w:rsidRPr="000041D7">
        <w:rPr>
          <w:rFonts w:cs="Times New Roman"/>
        </w:rPr>
        <w:t>Érintésvédelem szükségessége</w:t>
      </w:r>
    </w:p>
    <w:p w14:paraId="67258BA8" w14:textId="6974F503" w:rsidR="00FB6DBC" w:rsidRPr="000041D7" w:rsidRDefault="000D6F97" w:rsidP="000D6F97">
      <w:pPr>
        <w:spacing w:after="0"/>
        <w:ind w:left="1134"/>
        <w:rPr>
          <w:rFonts w:cs="Times New Roman"/>
        </w:rPr>
      </w:pPr>
      <w:r w:rsidRPr="000041D7">
        <w:rPr>
          <w:rFonts w:cs="Times New Roman"/>
        </w:rPr>
        <w:t>Munkavégzés feszültség alatti berendezésen</w:t>
      </w:r>
    </w:p>
    <w:p w14:paraId="266B9190" w14:textId="77777777" w:rsidR="00FB6DBC" w:rsidRPr="000041D7" w:rsidRDefault="00FB6DBC" w:rsidP="00FB6DBC">
      <w:pPr>
        <w:tabs>
          <w:tab w:val="left" w:pos="1418"/>
          <w:tab w:val="right" w:pos="9072"/>
        </w:tabs>
        <w:spacing w:after="0"/>
        <w:ind w:left="851"/>
        <w:rPr>
          <w:rFonts w:cs="Times New Roman"/>
        </w:rPr>
      </w:pPr>
    </w:p>
    <w:p w14:paraId="07BBF983" w14:textId="3A4C45A3" w:rsidR="00FB6DBC" w:rsidRPr="000041D7" w:rsidRDefault="001768FF"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Egyenáramú villamos alapmérések</w:t>
      </w:r>
    </w:p>
    <w:p w14:paraId="09988166" w14:textId="77777777" w:rsidR="001768FF" w:rsidRPr="000041D7" w:rsidRDefault="001768FF" w:rsidP="001768FF">
      <w:pPr>
        <w:spacing w:after="0"/>
        <w:ind w:left="360" w:firstLine="349"/>
        <w:jc w:val="left"/>
        <w:rPr>
          <w:rFonts w:cs="Times New Roman"/>
          <w:b/>
        </w:rPr>
      </w:pPr>
      <w:r w:rsidRPr="000041D7">
        <w:rPr>
          <w:rFonts w:cs="Times New Roman"/>
          <w:b/>
        </w:rPr>
        <w:t xml:space="preserve">Ellenállás mérése </w:t>
      </w:r>
    </w:p>
    <w:p w14:paraId="3AA8E61E" w14:textId="77777777" w:rsidR="001768FF" w:rsidRPr="000041D7" w:rsidRDefault="001768FF" w:rsidP="001768FF">
      <w:pPr>
        <w:spacing w:after="0"/>
        <w:ind w:left="1080"/>
        <w:jc w:val="left"/>
        <w:rPr>
          <w:rFonts w:cs="Times New Roman"/>
        </w:rPr>
      </w:pPr>
      <w:r w:rsidRPr="000041D7">
        <w:rPr>
          <w:rFonts w:cs="Times New Roman"/>
        </w:rPr>
        <w:t xml:space="preserve">Kis értékű ellenállás mérése Ohm törvénye alapján </w:t>
      </w:r>
    </w:p>
    <w:p w14:paraId="7C90F259" w14:textId="77777777" w:rsidR="001768FF" w:rsidRPr="000041D7" w:rsidRDefault="001768FF" w:rsidP="001768FF">
      <w:pPr>
        <w:spacing w:after="0"/>
        <w:ind w:left="1080"/>
        <w:jc w:val="left"/>
        <w:rPr>
          <w:rFonts w:cs="Times New Roman"/>
        </w:rPr>
      </w:pPr>
      <w:r w:rsidRPr="000041D7">
        <w:rPr>
          <w:rFonts w:cs="Times New Roman"/>
        </w:rPr>
        <w:t xml:space="preserve">Nagy értékű ellenállás mérése Ohm törvénye alapján </w:t>
      </w:r>
    </w:p>
    <w:p w14:paraId="5FAE3E49" w14:textId="77777777" w:rsidR="001768FF" w:rsidRPr="000041D7" w:rsidRDefault="001768FF" w:rsidP="001768FF">
      <w:pPr>
        <w:spacing w:after="0"/>
        <w:ind w:left="1080"/>
        <w:jc w:val="left"/>
        <w:rPr>
          <w:rFonts w:cs="Times New Roman"/>
        </w:rPr>
      </w:pPr>
      <w:r w:rsidRPr="000041D7">
        <w:rPr>
          <w:rFonts w:cs="Times New Roman"/>
        </w:rPr>
        <w:t xml:space="preserve">Ellenállás mérése feszültségesések összehasonlításával </w:t>
      </w:r>
    </w:p>
    <w:p w14:paraId="3A985D66" w14:textId="77777777" w:rsidR="001768FF" w:rsidRPr="000041D7" w:rsidRDefault="001768FF" w:rsidP="001768FF">
      <w:pPr>
        <w:spacing w:after="0"/>
        <w:ind w:left="1080"/>
        <w:jc w:val="left"/>
        <w:rPr>
          <w:rFonts w:cs="Times New Roman"/>
        </w:rPr>
      </w:pPr>
      <w:r w:rsidRPr="000041D7">
        <w:rPr>
          <w:rFonts w:cs="Times New Roman"/>
        </w:rPr>
        <w:t xml:space="preserve">Ellenállás mérése áramerősségek összehasonlításával </w:t>
      </w:r>
    </w:p>
    <w:p w14:paraId="0243D498" w14:textId="77777777" w:rsidR="001768FF" w:rsidRPr="000041D7" w:rsidRDefault="001768FF" w:rsidP="001768FF">
      <w:pPr>
        <w:spacing w:after="0"/>
        <w:ind w:left="1080"/>
        <w:jc w:val="left"/>
        <w:rPr>
          <w:rFonts w:cs="Times New Roman"/>
        </w:rPr>
      </w:pPr>
      <w:r w:rsidRPr="000041D7">
        <w:rPr>
          <w:rFonts w:cs="Times New Roman"/>
        </w:rPr>
        <w:t xml:space="preserve">Ellenállás mérése </w:t>
      </w:r>
      <w:proofErr w:type="spellStart"/>
      <w:r w:rsidRPr="000041D7">
        <w:rPr>
          <w:rFonts w:cs="Times New Roman"/>
        </w:rPr>
        <w:t>Wheatstone-híddal</w:t>
      </w:r>
      <w:proofErr w:type="spellEnd"/>
      <w:r w:rsidRPr="000041D7">
        <w:rPr>
          <w:rFonts w:cs="Times New Roman"/>
        </w:rPr>
        <w:t xml:space="preserve"> </w:t>
      </w:r>
    </w:p>
    <w:p w14:paraId="7F3F8A14" w14:textId="77777777" w:rsidR="001768FF" w:rsidRPr="000041D7" w:rsidRDefault="001768FF" w:rsidP="001768FF">
      <w:pPr>
        <w:spacing w:after="0"/>
        <w:ind w:left="1080"/>
        <w:jc w:val="left"/>
        <w:rPr>
          <w:rFonts w:cs="Times New Roman"/>
        </w:rPr>
      </w:pPr>
      <w:r w:rsidRPr="000041D7">
        <w:rPr>
          <w:rFonts w:cs="Times New Roman"/>
        </w:rPr>
        <w:t xml:space="preserve">A fajlagos ellenállás mérése </w:t>
      </w:r>
    </w:p>
    <w:p w14:paraId="43A130AE" w14:textId="77777777" w:rsidR="001768FF" w:rsidRPr="000041D7" w:rsidRDefault="001768FF" w:rsidP="001768FF">
      <w:pPr>
        <w:spacing w:after="0"/>
        <w:ind w:left="1080"/>
        <w:jc w:val="left"/>
        <w:rPr>
          <w:rFonts w:cs="Times New Roman"/>
        </w:rPr>
      </w:pPr>
      <w:r w:rsidRPr="000041D7">
        <w:rPr>
          <w:rFonts w:cs="Times New Roman"/>
        </w:rPr>
        <w:t xml:space="preserve">Az ellenállások hőmérsékletfüggésének vizsgálata </w:t>
      </w:r>
    </w:p>
    <w:p w14:paraId="19D56718" w14:textId="77777777" w:rsidR="001768FF" w:rsidRPr="000041D7" w:rsidRDefault="001768FF" w:rsidP="001768FF">
      <w:pPr>
        <w:spacing w:after="0"/>
        <w:ind w:left="1080"/>
        <w:jc w:val="left"/>
        <w:rPr>
          <w:rFonts w:cs="Times New Roman"/>
        </w:rPr>
      </w:pPr>
      <w:r w:rsidRPr="000041D7">
        <w:rPr>
          <w:rFonts w:cs="Times New Roman"/>
        </w:rPr>
        <w:t xml:space="preserve">Feszültségfüggő ellenállás vizsgálata </w:t>
      </w:r>
    </w:p>
    <w:p w14:paraId="2AE0BC11" w14:textId="77777777" w:rsidR="001768FF" w:rsidRPr="000041D7" w:rsidRDefault="001768FF" w:rsidP="001768FF">
      <w:pPr>
        <w:spacing w:after="0"/>
        <w:ind w:left="1080"/>
        <w:jc w:val="left"/>
        <w:rPr>
          <w:rFonts w:cs="Times New Roman"/>
        </w:rPr>
      </w:pPr>
      <w:r w:rsidRPr="000041D7">
        <w:rPr>
          <w:rFonts w:cs="Times New Roman"/>
        </w:rPr>
        <w:t>Ellenállások soros kapcsolásának vizsgálata</w:t>
      </w:r>
    </w:p>
    <w:p w14:paraId="0A9BA26F" w14:textId="625F2722" w:rsidR="001768FF" w:rsidRPr="000041D7" w:rsidRDefault="001768FF" w:rsidP="001768FF">
      <w:pPr>
        <w:spacing w:after="0"/>
        <w:ind w:left="1080"/>
        <w:jc w:val="left"/>
        <w:rPr>
          <w:rFonts w:cs="Times New Roman"/>
        </w:rPr>
      </w:pPr>
      <w:r w:rsidRPr="000041D7">
        <w:rPr>
          <w:rFonts w:cs="Times New Roman"/>
        </w:rPr>
        <w:t xml:space="preserve">Ellenállások párhuzamos kapcsolásának vizsgálata </w:t>
      </w:r>
    </w:p>
    <w:p w14:paraId="0FB33007" w14:textId="77777777" w:rsidR="001768FF" w:rsidRPr="000041D7" w:rsidRDefault="001768FF" w:rsidP="001768FF">
      <w:pPr>
        <w:spacing w:after="0"/>
        <w:ind w:left="1080"/>
        <w:jc w:val="left"/>
        <w:rPr>
          <w:rFonts w:cs="Times New Roman"/>
        </w:rPr>
      </w:pPr>
      <w:r w:rsidRPr="000041D7">
        <w:rPr>
          <w:rFonts w:cs="Times New Roman"/>
        </w:rPr>
        <w:t xml:space="preserve">Ellenállások, vegyes kapcsolásának vizsgálata </w:t>
      </w:r>
    </w:p>
    <w:p w14:paraId="68463CC1" w14:textId="77777777" w:rsidR="001768FF" w:rsidRPr="000041D7" w:rsidRDefault="001768FF" w:rsidP="001768FF">
      <w:pPr>
        <w:spacing w:after="0"/>
        <w:ind w:left="1080"/>
        <w:jc w:val="left"/>
        <w:rPr>
          <w:rFonts w:cs="Times New Roman"/>
        </w:rPr>
      </w:pPr>
      <w:r w:rsidRPr="000041D7">
        <w:rPr>
          <w:rFonts w:cs="Times New Roman"/>
        </w:rPr>
        <w:t xml:space="preserve">Feszültségosztók vizsgálata </w:t>
      </w:r>
    </w:p>
    <w:p w14:paraId="6995AB80" w14:textId="77777777" w:rsidR="001768FF" w:rsidRPr="000041D7" w:rsidRDefault="001768FF" w:rsidP="001768FF">
      <w:pPr>
        <w:spacing w:after="0"/>
        <w:ind w:left="1080"/>
        <w:jc w:val="left"/>
        <w:rPr>
          <w:rFonts w:cs="Times New Roman"/>
        </w:rPr>
      </w:pPr>
      <w:r w:rsidRPr="000041D7">
        <w:rPr>
          <w:rFonts w:cs="Times New Roman"/>
        </w:rPr>
        <w:t>Potenciométerek vizsgálata</w:t>
      </w:r>
    </w:p>
    <w:p w14:paraId="2DE14337" w14:textId="77777777" w:rsidR="001768FF" w:rsidRPr="000041D7" w:rsidRDefault="001768FF" w:rsidP="001768FF">
      <w:pPr>
        <w:spacing w:after="0"/>
        <w:ind w:left="360" w:firstLine="349"/>
        <w:jc w:val="left"/>
        <w:rPr>
          <w:rFonts w:cs="Times New Roman"/>
          <w:b/>
        </w:rPr>
      </w:pPr>
      <w:r w:rsidRPr="000041D7">
        <w:rPr>
          <w:rFonts w:cs="Times New Roman"/>
          <w:b/>
        </w:rPr>
        <w:t>A villamos teljesítmény és a villamos áram hőhatásának vizsgálata</w:t>
      </w:r>
    </w:p>
    <w:p w14:paraId="35DC562B" w14:textId="77777777" w:rsidR="001768FF" w:rsidRPr="000041D7" w:rsidRDefault="001768FF" w:rsidP="001768FF">
      <w:pPr>
        <w:spacing w:after="0"/>
        <w:ind w:left="1080"/>
        <w:jc w:val="left"/>
        <w:rPr>
          <w:rFonts w:cs="Times New Roman"/>
        </w:rPr>
      </w:pPr>
      <w:r w:rsidRPr="000041D7">
        <w:rPr>
          <w:rFonts w:cs="Times New Roman"/>
        </w:rPr>
        <w:t xml:space="preserve">Az egyenáramú teljesítmény mérése </w:t>
      </w:r>
    </w:p>
    <w:p w14:paraId="60E28A82" w14:textId="77777777" w:rsidR="001768FF" w:rsidRPr="000041D7" w:rsidRDefault="001768FF" w:rsidP="001768FF">
      <w:pPr>
        <w:spacing w:after="0"/>
        <w:ind w:left="1080"/>
        <w:jc w:val="left"/>
        <w:rPr>
          <w:rFonts w:cs="Times New Roman"/>
        </w:rPr>
      </w:pPr>
      <w:r w:rsidRPr="000041D7">
        <w:rPr>
          <w:rFonts w:cs="Times New Roman"/>
        </w:rPr>
        <w:t xml:space="preserve">A vízforraló hatásfokának meghatározása </w:t>
      </w:r>
    </w:p>
    <w:p w14:paraId="6DE883BA" w14:textId="77777777" w:rsidR="001768FF" w:rsidRPr="000041D7" w:rsidRDefault="001768FF" w:rsidP="001768FF">
      <w:pPr>
        <w:spacing w:after="0"/>
        <w:ind w:left="1080"/>
        <w:jc w:val="left"/>
        <w:rPr>
          <w:rFonts w:cs="Times New Roman"/>
        </w:rPr>
      </w:pPr>
      <w:r w:rsidRPr="000041D7">
        <w:rPr>
          <w:rFonts w:cs="Times New Roman"/>
        </w:rPr>
        <w:t xml:space="preserve">Ellenőrző kérdések </w:t>
      </w:r>
    </w:p>
    <w:p w14:paraId="0C1262FF" w14:textId="77777777" w:rsidR="001768FF" w:rsidRPr="000041D7" w:rsidRDefault="001768FF" w:rsidP="001768FF">
      <w:pPr>
        <w:spacing w:after="0"/>
        <w:ind w:left="360" w:firstLine="349"/>
        <w:jc w:val="left"/>
        <w:rPr>
          <w:rFonts w:cs="Times New Roman"/>
          <w:b/>
        </w:rPr>
      </w:pPr>
      <w:r w:rsidRPr="000041D7">
        <w:rPr>
          <w:rFonts w:cs="Times New Roman"/>
          <w:b/>
        </w:rPr>
        <w:t>Energiaforrások vizsgálata, mérése</w:t>
      </w:r>
    </w:p>
    <w:p w14:paraId="386C7DD2" w14:textId="77777777" w:rsidR="001768FF" w:rsidRPr="000041D7" w:rsidRDefault="001768FF" w:rsidP="001768FF">
      <w:pPr>
        <w:spacing w:after="0"/>
        <w:ind w:left="1080"/>
        <w:jc w:val="left"/>
        <w:rPr>
          <w:rFonts w:cs="Times New Roman"/>
        </w:rPr>
      </w:pPr>
      <w:r w:rsidRPr="000041D7">
        <w:rPr>
          <w:rFonts w:cs="Times New Roman"/>
        </w:rPr>
        <w:t>Energiaforrások belső ellenállásának leadott teljesítményének és hatásfokának vizsgálata mérés</w:t>
      </w:r>
    </w:p>
    <w:p w14:paraId="515FD2E8" w14:textId="776D2A60" w:rsidR="00FB6DBC" w:rsidRPr="000041D7" w:rsidRDefault="001768FF" w:rsidP="001768FF">
      <w:pPr>
        <w:spacing w:after="0"/>
        <w:ind w:left="1134"/>
        <w:rPr>
          <w:rFonts w:cs="Times New Roman"/>
        </w:rPr>
      </w:pPr>
      <w:r w:rsidRPr="000041D7">
        <w:rPr>
          <w:rFonts w:cs="Times New Roman"/>
        </w:rPr>
        <w:t>Energiaforrások soros és párhuzamos kapcsolásának vizsgálata</w:t>
      </w:r>
    </w:p>
    <w:p w14:paraId="642AF096" w14:textId="77777777" w:rsidR="00FB6DBC" w:rsidRPr="000041D7" w:rsidRDefault="00FB6DBC" w:rsidP="00FB6DBC">
      <w:pPr>
        <w:tabs>
          <w:tab w:val="left" w:pos="1418"/>
          <w:tab w:val="right" w:pos="9072"/>
        </w:tabs>
        <w:spacing w:after="0"/>
        <w:ind w:left="851"/>
        <w:rPr>
          <w:rFonts w:cs="Times New Roman"/>
        </w:rPr>
      </w:pPr>
    </w:p>
    <w:p w14:paraId="5E5C9051" w14:textId="71C7F8DF" w:rsidR="00FB6DBC" w:rsidRPr="000041D7" w:rsidRDefault="001768FF"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lastRenderedPageBreak/>
        <w:t>Váltakozó áramú villamos alapmérések I.</w:t>
      </w:r>
    </w:p>
    <w:p w14:paraId="7E3E93ED" w14:textId="77777777" w:rsidR="001768FF" w:rsidRPr="000041D7" w:rsidRDefault="001768FF" w:rsidP="001768FF">
      <w:pPr>
        <w:spacing w:after="0"/>
        <w:ind w:left="851"/>
        <w:rPr>
          <w:rFonts w:cs="Times New Roman"/>
        </w:rPr>
      </w:pPr>
      <w:r w:rsidRPr="000041D7">
        <w:rPr>
          <w:rFonts w:cs="Times New Roman"/>
        </w:rPr>
        <w:t xml:space="preserve">Mérések egyfázisú váltakozó áramú hálózatban </w:t>
      </w:r>
    </w:p>
    <w:p w14:paraId="41BDF99D" w14:textId="77777777" w:rsidR="001768FF" w:rsidRPr="000041D7" w:rsidRDefault="001768FF" w:rsidP="001768FF">
      <w:pPr>
        <w:spacing w:after="0"/>
        <w:ind w:left="851"/>
        <w:rPr>
          <w:rFonts w:cs="Times New Roman"/>
        </w:rPr>
      </w:pPr>
      <w:r w:rsidRPr="000041D7">
        <w:rPr>
          <w:rFonts w:cs="Times New Roman"/>
        </w:rPr>
        <w:t>Induktivitás mérése</w:t>
      </w:r>
    </w:p>
    <w:p w14:paraId="301DC218" w14:textId="77777777" w:rsidR="001768FF" w:rsidRPr="000041D7" w:rsidRDefault="001768FF" w:rsidP="001768FF">
      <w:pPr>
        <w:spacing w:after="0"/>
        <w:ind w:left="851"/>
        <w:rPr>
          <w:rFonts w:cs="Times New Roman"/>
        </w:rPr>
      </w:pPr>
      <w:r w:rsidRPr="000041D7">
        <w:rPr>
          <w:rFonts w:cs="Times New Roman"/>
        </w:rPr>
        <w:t>Kondenzátor kapacitásának mérése</w:t>
      </w:r>
    </w:p>
    <w:p w14:paraId="00ABE631" w14:textId="77777777" w:rsidR="001768FF" w:rsidRPr="000041D7" w:rsidRDefault="001768FF" w:rsidP="001768FF">
      <w:pPr>
        <w:spacing w:after="0"/>
        <w:ind w:left="851"/>
        <w:rPr>
          <w:rFonts w:cs="Times New Roman"/>
        </w:rPr>
      </w:pPr>
      <w:r w:rsidRPr="000041D7">
        <w:rPr>
          <w:rFonts w:cs="Times New Roman"/>
        </w:rPr>
        <w:t>Tekercs induktivitásának és kondenzátor kapacitásának mérése három feszültség mérésével</w:t>
      </w:r>
    </w:p>
    <w:p w14:paraId="5DAAA69D" w14:textId="77777777" w:rsidR="001768FF" w:rsidRPr="000041D7" w:rsidRDefault="001768FF" w:rsidP="001768FF">
      <w:pPr>
        <w:spacing w:after="0"/>
        <w:ind w:left="851"/>
        <w:rPr>
          <w:rFonts w:cs="Times New Roman"/>
        </w:rPr>
      </w:pPr>
      <w:r w:rsidRPr="000041D7">
        <w:rPr>
          <w:rFonts w:cs="Times New Roman"/>
        </w:rPr>
        <w:t>Induktivitások soros kapcsolásának vizsgálata</w:t>
      </w:r>
    </w:p>
    <w:p w14:paraId="76C6B371" w14:textId="77777777" w:rsidR="001768FF" w:rsidRPr="000041D7" w:rsidRDefault="001768FF" w:rsidP="001768FF">
      <w:pPr>
        <w:spacing w:after="0"/>
        <w:ind w:left="851"/>
        <w:rPr>
          <w:rFonts w:cs="Times New Roman"/>
        </w:rPr>
      </w:pPr>
      <w:r w:rsidRPr="000041D7">
        <w:rPr>
          <w:rFonts w:cs="Times New Roman"/>
        </w:rPr>
        <w:t>Induktivitások párhuzamos kapcsolásának vizsgálata</w:t>
      </w:r>
    </w:p>
    <w:p w14:paraId="3FDEFC9F" w14:textId="77777777" w:rsidR="001768FF" w:rsidRPr="000041D7" w:rsidRDefault="001768FF" w:rsidP="001768FF">
      <w:pPr>
        <w:spacing w:after="0"/>
        <w:ind w:left="851"/>
        <w:rPr>
          <w:rFonts w:cs="Times New Roman"/>
        </w:rPr>
      </w:pPr>
      <w:r w:rsidRPr="000041D7">
        <w:rPr>
          <w:rFonts w:cs="Times New Roman"/>
        </w:rPr>
        <w:t>Kondenzátorok soros kapcsolásának vizsgálata</w:t>
      </w:r>
    </w:p>
    <w:p w14:paraId="688E424A" w14:textId="77777777" w:rsidR="001768FF" w:rsidRPr="000041D7" w:rsidRDefault="001768FF" w:rsidP="001768FF">
      <w:pPr>
        <w:spacing w:after="0"/>
        <w:ind w:left="851"/>
        <w:rPr>
          <w:rFonts w:cs="Times New Roman"/>
        </w:rPr>
      </w:pPr>
      <w:r w:rsidRPr="000041D7">
        <w:rPr>
          <w:rFonts w:cs="Times New Roman"/>
        </w:rPr>
        <w:t xml:space="preserve">Kondenzátorok párhuzamos kapcsolásának vizsgálata </w:t>
      </w:r>
      <w:r w:rsidRPr="000041D7">
        <w:rPr>
          <w:rFonts w:cs="Times New Roman"/>
        </w:rPr>
        <w:tab/>
      </w:r>
    </w:p>
    <w:p w14:paraId="34920B9E" w14:textId="77777777" w:rsidR="001768FF" w:rsidRPr="000041D7" w:rsidRDefault="001768FF" w:rsidP="001768FF">
      <w:pPr>
        <w:spacing w:after="0"/>
        <w:ind w:left="851"/>
        <w:rPr>
          <w:rFonts w:cs="Times New Roman"/>
        </w:rPr>
      </w:pPr>
      <w:r w:rsidRPr="000041D7">
        <w:rPr>
          <w:rFonts w:cs="Times New Roman"/>
        </w:rPr>
        <w:t xml:space="preserve">Ellenállás és induktivitás soros kapcsolásának vizsgálata </w:t>
      </w:r>
    </w:p>
    <w:p w14:paraId="61D4741A" w14:textId="77777777" w:rsidR="001768FF" w:rsidRPr="000041D7" w:rsidRDefault="001768FF" w:rsidP="001768FF">
      <w:pPr>
        <w:spacing w:after="0"/>
        <w:ind w:left="851"/>
        <w:rPr>
          <w:rFonts w:cs="Times New Roman"/>
        </w:rPr>
      </w:pPr>
      <w:r w:rsidRPr="000041D7">
        <w:rPr>
          <w:rFonts w:cs="Times New Roman"/>
        </w:rPr>
        <w:t>Ellenállás és induktivitás párhuzamos kapcsolásának vizsgálata</w:t>
      </w:r>
    </w:p>
    <w:p w14:paraId="2E770321" w14:textId="77777777" w:rsidR="001768FF" w:rsidRPr="000041D7" w:rsidRDefault="001768FF" w:rsidP="001768FF">
      <w:pPr>
        <w:spacing w:after="0"/>
        <w:ind w:left="851"/>
        <w:rPr>
          <w:rFonts w:cs="Times New Roman"/>
        </w:rPr>
      </w:pPr>
      <w:r w:rsidRPr="000041D7">
        <w:rPr>
          <w:rFonts w:cs="Times New Roman"/>
        </w:rPr>
        <w:t>Ellenállás és kondenzátor soros kapcsolásának vizsgálata</w:t>
      </w:r>
    </w:p>
    <w:p w14:paraId="26BFE23B" w14:textId="77777777" w:rsidR="001768FF" w:rsidRPr="000041D7" w:rsidRDefault="001768FF" w:rsidP="001768FF">
      <w:pPr>
        <w:spacing w:after="0"/>
        <w:ind w:left="851"/>
        <w:rPr>
          <w:rFonts w:cs="Times New Roman"/>
        </w:rPr>
      </w:pPr>
      <w:r w:rsidRPr="000041D7">
        <w:rPr>
          <w:rFonts w:cs="Times New Roman"/>
        </w:rPr>
        <w:t>Ellenállás és kondenzátor párhuzamos kapcsolásának vizsgálata</w:t>
      </w:r>
    </w:p>
    <w:p w14:paraId="2A56B1B9" w14:textId="77777777" w:rsidR="001768FF" w:rsidRPr="000041D7" w:rsidRDefault="001768FF" w:rsidP="001768FF">
      <w:pPr>
        <w:spacing w:after="0"/>
        <w:ind w:left="851"/>
        <w:rPr>
          <w:rFonts w:cs="Times New Roman"/>
        </w:rPr>
      </w:pPr>
      <w:r w:rsidRPr="000041D7">
        <w:rPr>
          <w:rFonts w:cs="Times New Roman"/>
        </w:rPr>
        <w:t>Ellenállás, tekercs és kondenzátor soros kapcsolásának vizsgálata</w:t>
      </w:r>
    </w:p>
    <w:p w14:paraId="5AECDA33" w14:textId="77777777" w:rsidR="001768FF" w:rsidRPr="000041D7" w:rsidRDefault="001768FF" w:rsidP="001768FF">
      <w:pPr>
        <w:spacing w:after="0"/>
        <w:ind w:left="851"/>
        <w:rPr>
          <w:rFonts w:cs="Times New Roman"/>
        </w:rPr>
      </w:pPr>
      <w:r w:rsidRPr="000041D7">
        <w:rPr>
          <w:rFonts w:cs="Times New Roman"/>
        </w:rPr>
        <w:t xml:space="preserve">Ellenállás, tekercs és kondenzátor párhuzamos kapcsolásának vizsgálata </w:t>
      </w:r>
    </w:p>
    <w:p w14:paraId="20196DDC" w14:textId="66B90ED2" w:rsidR="00FB6DBC" w:rsidRPr="000041D7" w:rsidRDefault="001768FF" w:rsidP="001768FF">
      <w:pPr>
        <w:spacing w:after="0"/>
        <w:ind w:left="851"/>
        <w:rPr>
          <w:rFonts w:cs="Times New Roman"/>
        </w:rPr>
      </w:pPr>
      <w:r w:rsidRPr="000041D7">
        <w:rPr>
          <w:rFonts w:cs="Times New Roman"/>
        </w:rPr>
        <w:t>Egyfázisú váltakozó áramú teljesítmény mérése</w:t>
      </w:r>
    </w:p>
    <w:p w14:paraId="0A98631F" w14:textId="77777777" w:rsidR="00FB6DBC" w:rsidRPr="000041D7" w:rsidRDefault="00FB6DBC" w:rsidP="00FB6DBC">
      <w:pPr>
        <w:tabs>
          <w:tab w:val="left" w:pos="1418"/>
          <w:tab w:val="right" w:pos="9072"/>
        </w:tabs>
        <w:spacing w:after="0"/>
        <w:ind w:left="851"/>
        <w:rPr>
          <w:rFonts w:cs="Times New Roman"/>
        </w:rPr>
      </w:pPr>
    </w:p>
    <w:p w14:paraId="131F59B5" w14:textId="442FCD69" w:rsidR="00FB6DBC" w:rsidRPr="000041D7" w:rsidRDefault="001768FF" w:rsidP="00FB6DBC">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Váltakozó áramú villamos alapmérések II.</w:t>
      </w:r>
    </w:p>
    <w:p w14:paraId="7FB35B73" w14:textId="77777777" w:rsidR="001768FF" w:rsidRPr="000041D7" w:rsidRDefault="001768FF" w:rsidP="001768FF">
      <w:pPr>
        <w:spacing w:after="0"/>
        <w:ind w:left="360" w:firstLine="349"/>
        <w:jc w:val="left"/>
        <w:rPr>
          <w:rFonts w:cs="Times New Roman"/>
          <w:b/>
        </w:rPr>
      </w:pPr>
      <w:r w:rsidRPr="000041D7">
        <w:rPr>
          <w:rFonts w:cs="Times New Roman"/>
          <w:b/>
        </w:rPr>
        <w:t>Mérések háromfázisú váltakozó áramú hálózatokban</w:t>
      </w:r>
    </w:p>
    <w:p w14:paraId="1EC83A7F" w14:textId="77777777" w:rsidR="001768FF" w:rsidRPr="000041D7" w:rsidRDefault="001768FF" w:rsidP="001768FF">
      <w:pPr>
        <w:spacing w:after="0"/>
        <w:ind w:left="1080"/>
        <w:jc w:val="left"/>
        <w:rPr>
          <w:rFonts w:cs="Times New Roman"/>
        </w:rPr>
      </w:pPr>
      <w:r w:rsidRPr="000041D7">
        <w:rPr>
          <w:rFonts w:cs="Times New Roman"/>
        </w:rPr>
        <w:t>Feszültség és áramerősség mérése háromfázisú rendszerben</w:t>
      </w:r>
    </w:p>
    <w:p w14:paraId="0278ED63" w14:textId="77777777" w:rsidR="001768FF" w:rsidRPr="000041D7" w:rsidRDefault="001768FF" w:rsidP="001768FF">
      <w:pPr>
        <w:spacing w:after="0"/>
        <w:ind w:left="1080"/>
        <w:jc w:val="left"/>
        <w:rPr>
          <w:rFonts w:cs="Times New Roman"/>
        </w:rPr>
      </w:pPr>
      <w:r w:rsidRPr="000041D7">
        <w:rPr>
          <w:rFonts w:cs="Times New Roman"/>
        </w:rPr>
        <w:t>Háromfázisú fogyasztó hatásos teljesítményének mérése</w:t>
      </w:r>
    </w:p>
    <w:p w14:paraId="34C12622" w14:textId="143D47CA" w:rsidR="00FB6DBC" w:rsidRPr="000041D7" w:rsidRDefault="001768FF" w:rsidP="001768FF">
      <w:pPr>
        <w:spacing w:after="0"/>
        <w:ind w:left="1134"/>
        <w:rPr>
          <w:rFonts w:cs="Times New Roman"/>
        </w:rPr>
      </w:pPr>
      <w:r w:rsidRPr="000041D7">
        <w:rPr>
          <w:rFonts w:cs="Times New Roman"/>
        </w:rPr>
        <w:t>Háromfázisú fogyasztó meddő teljesítményének mérése</w:t>
      </w:r>
    </w:p>
    <w:p w14:paraId="70E0B4B9" w14:textId="77777777" w:rsidR="00FB6DBC" w:rsidRPr="000041D7" w:rsidRDefault="00FB6DBC" w:rsidP="00FB6DBC">
      <w:pPr>
        <w:tabs>
          <w:tab w:val="left" w:pos="1418"/>
          <w:tab w:val="right" w:pos="9072"/>
        </w:tabs>
        <w:spacing w:after="0"/>
        <w:ind w:left="851"/>
        <w:rPr>
          <w:rFonts w:cs="Times New Roman"/>
        </w:rPr>
      </w:pPr>
    </w:p>
    <w:p w14:paraId="5B8C8DAA"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A képzés javasolt helyszíne (ajánlás)</w:t>
      </w:r>
    </w:p>
    <w:p w14:paraId="3A23967D" w14:textId="5E54BBE5" w:rsidR="00FB6DBC" w:rsidRPr="000041D7" w:rsidRDefault="001768FF" w:rsidP="00FB6DBC">
      <w:pPr>
        <w:spacing w:after="0"/>
        <w:ind w:left="426"/>
        <w:rPr>
          <w:rFonts w:cs="Times New Roman"/>
        </w:rPr>
      </w:pPr>
      <w:r w:rsidRPr="000041D7">
        <w:rPr>
          <w:rFonts w:cs="Times New Roman"/>
        </w:rPr>
        <w:t>Elektrotechnikai laboratóriumi helyszín</w:t>
      </w:r>
    </w:p>
    <w:p w14:paraId="02510A30" w14:textId="77777777" w:rsidR="00FB6DBC" w:rsidRPr="000041D7" w:rsidRDefault="00FB6DBC" w:rsidP="00FB6DBC">
      <w:pPr>
        <w:spacing w:after="0"/>
        <w:ind w:left="426"/>
        <w:rPr>
          <w:rFonts w:cs="Times New Roman"/>
        </w:rPr>
      </w:pPr>
    </w:p>
    <w:p w14:paraId="0CB35279" w14:textId="77777777" w:rsidR="00FB6DBC" w:rsidRPr="000041D7" w:rsidRDefault="00FB6DBC" w:rsidP="00FB6DBC">
      <w:pPr>
        <w:pStyle w:val="Listaszerbekezds"/>
        <w:numPr>
          <w:ilvl w:val="1"/>
          <w:numId w:val="8"/>
        </w:numPr>
        <w:spacing w:after="0"/>
        <w:rPr>
          <w:rFonts w:cs="Times New Roman"/>
          <w:b/>
        </w:rPr>
      </w:pPr>
      <w:r w:rsidRPr="000041D7">
        <w:rPr>
          <w:rFonts w:cs="Times New Roman"/>
          <w:b/>
        </w:rPr>
        <w:t>A tantárgy értékelésének módja</w:t>
      </w:r>
    </w:p>
    <w:p w14:paraId="566F9C46" w14:textId="2E8D23AD" w:rsidR="00FB6DBC" w:rsidRPr="000041D7" w:rsidRDefault="00FB6DBC" w:rsidP="00FB6DBC">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2CB2072" w14:textId="77777777" w:rsidR="00FB6DBC" w:rsidRPr="000041D7" w:rsidRDefault="00FB6DBC" w:rsidP="00FB6DBC">
      <w:pPr>
        <w:spacing w:after="0"/>
        <w:ind w:left="426"/>
        <w:rPr>
          <w:rFonts w:cs="Times New Roman"/>
        </w:rPr>
      </w:pPr>
    </w:p>
    <w:p w14:paraId="74FA2D7D" w14:textId="77777777" w:rsidR="00A23F09" w:rsidRPr="000041D7" w:rsidRDefault="00A23F09" w:rsidP="00A23F09">
      <w:pPr>
        <w:spacing w:after="200" w:line="276" w:lineRule="auto"/>
        <w:jc w:val="left"/>
        <w:rPr>
          <w:rFonts w:cs="Times New Roman"/>
        </w:rPr>
      </w:pPr>
      <w:r w:rsidRPr="000041D7">
        <w:rPr>
          <w:rFonts w:cs="Times New Roman"/>
        </w:rPr>
        <w:br w:type="page"/>
      </w:r>
    </w:p>
    <w:p w14:paraId="3CB00807" w14:textId="77777777" w:rsidR="00A23F09" w:rsidRPr="000041D7" w:rsidRDefault="00A23F09" w:rsidP="00A23F09">
      <w:pPr>
        <w:rPr>
          <w:rFonts w:cs="Times New Roman"/>
        </w:rPr>
      </w:pPr>
    </w:p>
    <w:p w14:paraId="4830BE0C"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10F7B378" w14:textId="4FE0D23F" w:rsidR="00A23F09" w:rsidRPr="000041D7" w:rsidRDefault="00BA7466" w:rsidP="00A23F09">
      <w:pPr>
        <w:spacing w:after="480"/>
        <w:jc w:val="center"/>
        <w:rPr>
          <w:rFonts w:cs="Times New Roman"/>
          <w:b/>
          <w:sz w:val="36"/>
        </w:rPr>
      </w:pPr>
      <w:r w:rsidRPr="000041D7">
        <w:rPr>
          <w:rFonts w:cs="Times New Roman"/>
          <w:b/>
          <w:sz w:val="36"/>
        </w:rPr>
        <w:t>10431-12</w:t>
      </w:r>
      <w:r w:rsidR="00A23F09" w:rsidRPr="000041D7">
        <w:rPr>
          <w:rFonts w:cs="Times New Roman"/>
          <w:b/>
          <w:sz w:val="36"/>
        </w:rPr>
        <w:t xml:space="preserve"> azonosító számú</w:t>
      </w:r>
    </w:p>
    <w:p w14:paraId="09ACC5A9" w14:textId="20AA3CB6" w:rsidR="00A23F09" w:rsidRPr="000041D7" w:rsidRDefault="00BA7466" w:rsidP="00A23F09">
      <w:pPr>
        <w:jc w:val="center"/>
        <w:rPr>
          <w:rFonts w:cs="Times New Roman"/>
          <w:b/>
          <w:sz w:val="36"/>
        </w:rPr>
      </w:pPr>
      <w:r w:rsidRPr="000041D7">
        <w:rPr>
          <w:rFonts w:cs="Times New Roman"/>
          <w:b/>
          <w:sz w:val="36"/>
        </w:rPr>
        <w:t>Repülőgépek, helikopterek aerodinamikája, szerkezete és rendszerei</w:t>
      </w:r>
    </w:p>
    <w:p w14:paraId="44278750"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3B7ED444"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0BA20421"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61852E24" w14:textId="77777777" w:rsidR="00A23F09" w:rsidRPr="000041D7" w:rsidRDefault="00A23F09" w:rsidP="00A23F09">
      <w:pPr>
        <w:spacing w:after="200" w:line="276" w:lineRule="auto"/>
        <w:jc w:val="left"/>
        <w:rPr>
          <w:rFonts w:cs="Times New Roman"/>
        </w:rPr>
      </w:pPr>
      <w:r w:rsidRPr="000041D7">
        <w:rPr>
          <w:rFonts w:cs="Times New Roman"/>
        </w:rPr>
        <w:br w:type="page"/>
      </w:r>
    </w:p>
    <w:p w14:paraId="4D481835" w14:textId="5A4E701F" w:rsidR="00A23F09" w:rsidRPr="000041D7" w:rsidRDefault="00A23F09" w:rsidP="00A23F09">
      <w:pPr>
        <w:rPr>
          <w:rFonts w:cs="Times New Roman"/>
        </w:rPr>
      </w:pPr>
      <w:r w:rsidRPr="000041D7">
        <w:rPr>
          <w:rFonts w:cs="Times New Roman"/>
        </w:rPr>
        <w:lastRenderedPageBreak/>
        <w:t xml:space="preserve">A </w:t>
      </w:r>
      <w:r w:rsidR="00BA7466" w:rsidRPr="000041D7">
        <w:rPr>
          <w:rFonts w:cs="Times New Roman"/>
        </w:rPr>
        <w:t>10431-12</w:t>
      </w:r>
      <w:r w:rsidRPr="000041D7">
        <w:rPr>
          <w:rFonts w:cs="Times New Roman"/>
        </w:rPr>
        <w:t xml:space="preserve"> azonosító számú </w:t>
      </w:r>
      <w:r w:rsidR="00BA7466" w:rsidRPr="000041D7">
        <w:rPr>
          <w:rFonts w:cs="Times New Roman"/>
        </w:rPr>
        <w:t>Repülőgépek, helikopterek aerodinamikája, szerkezete és rendszerei</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884" w:type="dxa"/>
        <w:tblLayout w:type="fixed"/>
        <w:tblCellMar>
          <w:left w:w="30" w:type="dxa"/>
          <w:right w:w="30" w:type="dxa"/>
        </w:tblCellMar>
        <w:tblLook w:val="0000" w:firstRow="0" w:lastRow="0" w:firstColumn="0" w:lastColumn="0" w:noHBand="0" w:noVBand="0"/>
      </w:tblPr>
      <w:tblGrid>
        <w:gridCol w:w="5154"/>
        <w:gridCol w:w="758"/>
        <w:gridCol w:w="758"/>
        <w:gridCol w:w="759"/>
        <w:gridCol w:w="758"/>
      </w:tblGrid>
      <w:tr w:rsidR="00F93138" w:rsidRPr="00560CF1" w14:paraId="6B00DB6D" w14:textId="77777777" w:rsidTr="00560CF1">
        <w:trPr>
          <w:cantSplit/>
          <w:trHeight w:val="2716"/>
          <w:jc w:val="center"/>
        </w:trPr>
        <w:tc>
          <w:tcPr>
            <w:tcW w:w="5154" w:type="dxa"/>
            <w:tcBorders>
              <w:top w:val="single" w:sz="6" w:space="0" w:color="auto"/>
              <w:left w:val="single" w:sz="6" w:space="0" w:color="auto"/>
              <w:bottom w:val="single" w:sz="6" w:space="0" w:color="auto"/>
              <w:right w:val="single" w:sz="4" w:space="0" w:color="auto"/>
            </w:tcBorders>
            <w:shd w:val="clear" w:color="auto" w:fill="auto"/>
            <w:vAlign w:val="center"/>
          </w:tcPr>
          <w:p w14:paraId="61D59021" w14:textId="77777777" w:rsidR="00F93138" w:rsidRPr="00560CF1" w:rsidRDefault="00F93138" w:rsidP="00BA7466">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59072AE3" w14:textId="52E69B5E"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Aerodinamika és repüléselmélet</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3052BB2" w14:textId="72B1A206"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Repülőgép-szerkezettan és rendszerismeret</w:t>
            </w:r>
          </w:p>
        </w:tc>
        <w:tc>
          <w:tcPr>
            <w:tcW w:w="7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786A0E59" w14:textId="0E1C4FD6"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Repülőgépek villamossági rendszerei</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17B55F80" w14:textId="0C4BE0B3" w:rsidR="00F93138" w:rsidRPr="00560CF1" w:rsidRDefault="00F93138" w:rsidP="00560CF1">
            <w:pPr>
              <w:autoSpaceDE w:val="0"/>
              <w:autoSpaceDN w:val="0"/>
              <w:adjustRightInd w:val="0"/>
              <w:spacing w:after="0"/>
              <w:ind w:left="113" w:right="113"/>
              <w:jc w:val="center"/>
              <w:rPr>
                <w:rFonts w:cs="Times New Roman"/>
                <w:color w:val="000000"/>
                <w:szCs w:val="24"/>
              </w:rPr>
            </w:pPr>
            <w:r w:rsidRPr="00560CF1">
              <w:rPr>
                <w:rFonts w:eastAsia="Times New Roman" w:cs="Times New Roman"/>
                <w:color w:val="000000"/>
                <w:szCs w:val="24"/>
                <w:lang w:eastAsia="hu-HU"/>
              </w:rPr>
              <w:t>Repülőgépész gyakorlat</w:t>
            </w:r>
          </w:p>
        </w:tc>
      </w:tr>
      <w:tr w:rsidR="00F93138" w:rsidRPr="00560CF1" w14:paraId="7E3615D4" w14:textId="77777777" w:rsidTr="00560CF1">
        <w:trPr>
          <w:trHeight w:val="255"/>
          <w:jc w:val="center"/>
        </w:trPr>
        <w:tc>
          <w:tcPr>
            <w:tcW w:w="5154" w:type="dxa"/>
            <w:tcBorders>
              <w:top w:val="single" w:sz="6" w:space="0" w:color="auto"/>
              <w:left w:val="single" w:sz="6" w:space="0" w:color="auto"/>
              <w:bottom w:val="single" w:sz="4" w:space="0" w:color="auto"/>
              <w:right w:val="single" w:sz="6" w:space="0" w:color="auto"/>
            </w:tcBorders>
            <w:shd w:val="clear" w:color="auto" w:fill="auto"/>
            <w:vAlign w:val="center"/>
          </w:tcPr>
          <w:p w14:paraId="1AEED598" w14:textId="77777777" w:rsidR="00F93138" w:rsidRPr="00560CF1" w:rsidRDefault="00F93138" w:rsidP="00BA7466">
            <w:pPr>
              <w:autoSpaceDE w:val="0"/>
              <w:autoSpaceDN w:val="0"/>
              <w:adjustRightInd w:val="0"/>
              <w:spacing w:after="0"/>
              <w:jc w:val="center"/>
              <w:rPr>
                <w:rFonts w:cs="Times New Roman"/>
                <w:color w:val="000000"/>
                <w:szCs w:val="24"/>
              </w:rPr>
            </w:pPr>
            <w:r w:rsidRPr="00560CF1">
              <w:rPr>
                <w:rFonts w:cs="Times New Roman"/>
                <w:color w:val="000000"/>
                <w:szCs w:val="24"/>
              </w:rPr>
              <w:t>FELADATOK</w:t>
            </w:r>
          </w:p>
        </w:tc>
        <w:tc>
          <w:tcPr>
            <w:tcW w:w="758" w:type="dxa"/>
            <w:tcBorders>
              <w:top w:val="single" w:sz="4" w:space="0" w:color="auto"/>
              <w:left w:val="single" w:sz="6" w:space="0" w:color="auto"/>
              <w:bottom w:val="single" w:sz="4" w:space="0" w:color="auto"/>
              <w:right w:val="single" w:sz="6" w:space="0" w:color="auto"/>
            </w:tcBorders>
            <w:vAlign w:val="center"/>
          </w:tcPr>
          <w:p w14:paraId="5784D866" w14:textId="77777777" w:rsidR="00F93138" w:rsidRPr="00560CF1" w:rsidRDefault="00F93138" w:rsidP="00BA7466">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1E6E9307" w14:textId="77777777" w:rsidR="00F93138" w:rsidRPr="00560CF1" w:rsidRDefault="00F93138" w:rsidP="00BA7466">
            <w:pPr>
              <w:autoSpaceDE w:val="0"/>
              <w:autoSpaceDN w:val="0"/>
              <w:adjustRightInd w:val="0"/>
              <w:spacing w:after="0"/>
              <w:jc w:val="center"/>
              <w:rPr>
                <w:rFonts w:cs="Times New Roman"/>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130B4272" w14:textId="77777777" w:rsidR="00F93138" w:rsidRPr="00560CF1" w:rsidRDefault="00F93138" w:rsidP="00BA7466">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3200CD28" w14:textId="77777777" w:rsidR="00F93138" w:rsidRPr="00560CF1" w:rsidRDefault="00F93138" w:rsidP="00BA7466">
            <w:pPr>
              <w:autoSpaceDE w:val="0"/>
              <w:autoSpaceDN w:val="0"/>
              <w:adjustRightInd w:val="0"/>
              <w:spacing w:after="0"/>
              <w:jc w:val="center"/>
              <w:rPr>
                <w:rFonts w:cs="Times New Roman"/>
                <w:color w:val="000000"/>
                <w:szCs w:val="24"/>
              </w:rPr>
            </w:pPr>
          </w:p>
        </w:tc>
      </w:tr>
      <w:tr w:rsidR="00F93138" w:rsidRPr="00560CF1" w14:paraId="17F9521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BF06863" w14:textId="4727B56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Forgalmi karbantartási területen gépet előkészít, minősít és dokumentál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E1A044" w14:textId="596702B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ACE25BE" w14:textId="5FDF04B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18AF072" w14:textId="09C48DB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371A28" w14:textId="547E5A6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B1FB9C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A866B58" w14:textId="0E5F4451"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Ellenőrzi a repülőgépek kormányrendszerének működőképességét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D0CC55" w14:textId="77CC868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3BD004" w14:textId="7C52D91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BA7FBF2" w14:textId="115F299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797298" w14:textId="0ACB3E6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6DA114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F2DBAC7" w14:textId="3226BAC2"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Alkalmazza a repülőgépek aerodinamikai ismereteit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6341BA" w14:textId="12D7722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2DD69D0" w14:textId="6E44100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3314A52" w14:textId="4428852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FD0C13" w14:textId="618A3A6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650D46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4EAF916" w14:textId="0EEF9BEC"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Ellenőrzi a helikopterek vezérlését, </w:t>
            </w:r>
            <w:proofErr w:type="spellStart"/>
            <w:r w:rsidRPr="00560CF1">
              <w:rPr>
                <w:rFonts w:eastAsia="Times New Roman" w:cs="Times New Roman"/>
                <w:color w:val="000000"/>
                <w:szCs w:val="24"/>
                <w:lang w:eastAsia="hu-HU"/>
              </w:rPr>
              <w:t>vezérlőautomatát</w:t>
            </w:r>
            <w:proofErr w:type="spellEnd"/>
            <w:r w:rsidRPr="00560CF1">
              <w:rPr>
                <w:rFonts w:eastAsia="Times New Roman" w:cs="Times New Roman"/>
                <w:color w:val="000000"/>
                <w:szCs w:val="24"/>
                <w:lang w:eastAsia="hu-HU"/>
              </w:rPr>
              <w:t xml:space="preserve"> szabályoz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562A911" w14:textId="193D750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4FCD67B" w14:textId="65BFE55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2BCF657" w14:textId="0DCDF2E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643304A" w14:textId="30EB650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93A0308"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C0B810B" w14:textId="518F755D"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Gyakorlati úton meghatározza a repülőgépek súlypont helyzetét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06261A1" w14:textId="079656F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484724" w14:textId="2D93F87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4DDE7E7" w14:textId="20AF847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1648C2" w14:textId="0879622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D37EF7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5E755CC" w14:textId="33B86B35"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Szemrevételezéssel, </w:t>
            </w:r>
            <w:proofErr w:type="spellStart"/>
            <w:r w:rsidRPr="00560CF1">
              <w:rPr>
                <w:rFonts w:eastAsia="Times New Roman" w:cs="Times New Roman"/>
                <w:color w:val="000000"/>
                <w:szCs w:val="24"/>
                <w:lang w:eastAsia="hu-HU"/>
              </w:rPr>
              <w:t>roncsolásmentes</w:t>
            </w:r>
            <w:proofErr w:type="spellEnd"/>
            <w:r w:rsidRPr="00560CF1">
              <w:rPr>
                <w:rFonts w:eastAsia="Times New Roman" w:cs="Times New Roman"/>
                <w:color w:val="000000"/>
                <w:szCs w:val="24"/>
                <w:lang w:eastAsia="hu-HU"/>
              </w:rPr>
              <w:t xml:space="preserve"> vizsgálatokkal ellenőrzi a sárkányszerkezet elemeit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6D365E6" w14:textId="44F5AAB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F90CE2" w14:textId="1FA22B5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B701C43" w14:textId="2B6620D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F8E7DE" w14:textId="0806CFB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DDF77C2"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D9EFEB0" w14:textId="085A8F3F"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Végrehajtja a törzs ellenőrzését, hibafelvételez, szükség esetén javításokat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79D7A62" w14:textId="1536247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6CD046" w14:textId="592225D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C7F02FF" w14:textId="0E11F0C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A2A3F6" w14:textId="614E2BE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47587F3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B8D3785" w14:textId="0EF70633"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Ellenőrzi a </w:t>
            </w:r>
            <w:proofErr w:type="spellStart"/>
            <w:r w:rsidRPr="00560CF1">
              <w:rPr>
                <w:rFonts w:eastAsia="Times New Roman" w:cs="Times New Roman"/>
                <w:color w:val="000000"/>
                <w:szCs w:val="24"/>
                <w:lang w:eastAsia="hu-HU"/>
              </w:rPr>
              <w:t>szárnymechanizációk</w:t>
            </w:r>
            <w:proofErr w:type="spellEnd"/>
            <w:r w:rsidRPr="00560CF1">
              <w:rPr>
                <w:rFonts w:eastAsia="Times New Roman" w:cs="Times New Roman"/>
                <w:color w:val="000000"/>
                <w:szCs w:val="24"/>
                <w:lang w:eastAsia="hu-HU"/>
              </w:rPr>
              <w:t xml:space="preserve"> megfelelő működését, kitérítési értékeit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97B778" w14:textId="35B59EB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663B60" w14:textId="13973B5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300C857" w14:textId="2BCD009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0126BC1" w14:textId="729C048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2E85DF8"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9ADFF37" w14:textId="6666BC48"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Hermetikussági próbát hajt végre, ellenőrzi a magassági rendszer berendezéseit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324DD83" w14:textId="0E51FF2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52C03B" w14:textId="7AB5812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9A588DF" w14:textId="2029CD0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80D35D" w14:textId="7EAA6C9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B62D3E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47E8FB66" w14:textId="6B15A74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Műszerrendszert ellenőriz, a fedélzeti számítógép adatait elemzi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015ACF" w14:textId="38BF9D3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05A079" w14:textId="29FF575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5EA23A9" w14:textId="43C78BD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2670534" w14:textId="594B7C2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1E65C934"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AC3A0C6" w14:textId="3FE70351"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Elektromos hálózatot kapcsol, akkumulátor beépítést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DFBC52B" w14:textId="1C770CC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C7B20D" w14:textId="1E31D34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E0675BD" w14:textId="78844D3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DFA568" w14:textId="06926CA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07932C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2FEF01B" w14:textId="3A5F1551"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Ellenőrzi a vészmentő felszereléseket, szükség esetén intézkedik a cseréről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4E0C95" w14:textId="6CC1855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24582A0" w14:textId="5724337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FB10D71" w14:textId="22D646C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5D6F4F" w14:textId="1164FF4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390523C"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A857B4E" w14:textId="6AA2243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Tűzoltó, tűzjelző rendszer működőképességét ellenőrzi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DD84CBC" w14:textId="6954B25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049A46" w14:textId="7149A0D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19F17F7" w14:textId="30AB788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6742D6" w14:textId="3D3A82A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87C848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9D327B6" w14:textId="08B3AE7E"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Vezérlőrendszereket szabályoz, működéspróbát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A773F1" w14:textId="7039DF7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717C416" w14:textId="773F450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5CA4A2D" w14:textId="5147109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8C4D15" w14:textId="2E54CAA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5EF7A4E"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5576823" w14:textId="05F00374"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Tüzelőanyag feltöltést hajt végre, dokumentál, szűrőket ellenőriz, mintát vételez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42E6C5" w14:textId="63C119E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9C0E87" w14:textId="020ADB6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7E6075D" w14:textId="758FD24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B56F13" w14:textId="2982380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5B50B25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8CF1F18" w14:textId="03AB1286"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Ellenőrzi a hidraulikarendszer hermetikusságát, működési paramétereit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E89617" w14:textId="54F24CD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1D2B6F0" w14:textId="6E7A836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BC0F313" w14:textId="6D0F380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439EA3B" w14:textId="7BE5D82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BB803DD"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1CBF8503" w14:textId="3BA17DF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Ellenőrzi a jégtelenítő rendszerek működőképességét, szükség esetén rendszert tölt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A5E76D0" w14:textId="3D6A896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0108A5" w14:textId="3B262D5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3B557D0" w14:textId="42A6B5F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EF6B768" w14:textId="10A0215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57606443"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C547BA3" w14:textId="6A2B170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Futókereket cserél, rugóstag és kerékfék ellenőrzést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0180A5D" w14:textId="121FA2B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5245DC" w14:textId="62B2164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04EEBFB" w14:textId="650D8CC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BFC23D" w14:textId="53DF09E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D8CAC7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217F512" w14:textId="2E8BF208"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lastRenderedPageBreak/>
              <w:t>Rendszermegbontásokat végez feltárt hiba esetén, berendezéseket cserél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21904D" w14:textId="49D0F43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A9AEDF" w14:textId="7035137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EA64CC6" w14:textId="3F383B8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DBFE66" w14:textId="6B519E8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A7D6BA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2F36F2D" w14:textId="353ADEF5"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Ellenőrzi a </w:t>
            </w:r>
            <w:proofErr w:type="spellStart"/>
            <w:r w:rsidRPr="00560CF1">
              <w:rPr>
                <w:rFonts w:eastAsia="Times New Roman" w:cs="Times New Roman"/>
                <w:color w:val="000000"/>
                <w:szCs w:val="24"/>
                <w:lang w:eastAsia="hu-HU"/>
              </w:rPr>
              <w:t>légijármű</w:t>
            </w:r>
            <w:proofErr w:type="spellEnd"/>
            <w:r w:rsidRPr="00560CF1">
              <w:rPr>
                <w:rFonts w:eastAsia="Times New Roman" w:cs="Times New Roman"/>
                <w:color w:val="000000"/>
                <w:szCs w:val="24"/>
                <w:lang w:eastAsia="hu-HU"/>
              </w:rPr>
              <w:t xml:space="preserve"> belső, külső és vészfényeit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FD0064" w14:textId="2E882F0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04DD84" w14:textId="3981DB9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DB2B49F" w14:textId="45D20FD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BC7FCED" w14:textId="26B678B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52D40EA"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2CEC4AC" w14:textId="41427EA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Oxigén állarcokat és gázgenerátorokat ellenőriz, </w:t>
            </w:r>
            <w:proofErr w:type="spellStart"/>
            <w:r w:rsidRPr="00560CF1">
              <w:rPr>
                <w:rFonts w:eastAsia="Times New Roman" w:cs="Times New Roman"/>
                <w:color w:val="000000"/>
                <w:szCs w:val="24"/>
                <w:lang w:eastAsia="hu-HU"/>
              </w:rPr>
              <w:t>vészcsúzdát</w:t>
            </w:r>
            <w:proofErr w:type="spellEnd"/>
            <w:r w:rsidRPr="00560CF1">
              <w:rPr>
                <w:rFonts w:eastAsia="Times New Roman" w:cs="Times New Roman"/>
                <w:color w:val="000000"/>
                <w:szCs w:val="24"/>
                <w:lang w:eastAsia="hu-HU"/>
              </w:rPr>
              <w:t xml:space="preserve"> minősít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5BDA8A" w14:textId="2F022CB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DBDB18" w14:textId="0179D34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C70DDF7" w14:textId="39AB151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003A0C" w14:textId="7356274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1DB0334"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420199D" w14:textId="4B2E562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Rendszerellenőrzést végez a levegőrendszeren, szükség esetén feltöltést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83763F" w14:textId="4BAC751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45C4366" w14:textId="321468B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2928B47" w14:textId="5402164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F5F9DB" w14:textId="6F1CE3C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43B3148"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A16E610" w14:textId="425A2DA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Végrehajtja, illetve intézkedik a víz és szennyvíz rendszerek töltéséről, ürítéséről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B84DD89" w14:textId="1896C8C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333B600" w14:textId="6BA10AA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1D9E0B0" w14:textId="1C218CE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8D8CBD" w14:textId="4E26EEE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2E182B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DDE68D5" w14:textId="46A7F93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Kiolvassa az adatokat a fedélzeti karbantartó rendszerekből, teszteket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8686668" w14:textId="3510C95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2D7202" w14:textId="6009BD7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27B827B" w14:textId="70B65F6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4974AA" w14:textId="1F772F8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5527B4C"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06024D6" w14:textId="3A67864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Időszakos ápolási munkákat hajt végre az adott rendszereken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371D95F" w14:textId="3097B7D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ACE1C2" w14:textId="4773E58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05DBDEC" w14:textId="443A528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4BD688" w14:textId="0C7BD12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D4FF115" w14:textId="77777777" w:rsidTr="00560CF1">
        <w:trPr>
          <w:trHeight w:val="255"/>
          <w:jc w:val="center"/>
        </w:trPr>
        <w:tc>
          <w:tcPr>
            <w:tcW w:w="5154" w:type="dxa"/>
            <w:tcBorders>
              <w:top w:val="single" w:sz="4" w:space="0" w:color="auto"/>
              <w:left w:val="single" w:sz="6" w:space="0" w:color="auto"/>
              <w:bottom w:val="single" w:sz="4" w:space="0" w:color="auto"/>
              <w:right w:val="single" w:sz="6" w:space="0" w:color="auto"/>
            </w:tcBorders>
            <w:shd w:val="clear" w:color="auto" w:fill="auto"/>
            <w:vAlign w:val="center"/>
          </w:tcPr>
          <w:p w14:paraId="28511044" w14:textId="77777777" w:rsidR="00F93138" w:rsidRPr="00560CF1" w:rsidRDefault="00F93138" w:rsidP="00703B18">
            <w:pPr>
              <w:autoSpaceDE w:val="0"/>
              <w:autoSpaceDN w:val="0"/>
              <w:adjustRightInd w:val="0"/>
              <w:spacing w:after="0"/>
              <w:jc w:val="center"/>
              <w:rPr>
                <w:rFonts w:cs="Times New Roman"/>
                <w:color w:val="000000"/>
                <w:szCs w:val="24"/>
              </w:rPr>
            </w:pPr>
            <w:r w:rsidRPr="00560CF1">
              <w:rPr>
                <w:rFonts w:cs="Times New Roman"/>
                <w:color w:val="000000"/>
                <w:szCs w:val="24"/>
              </w:rPr>
              <w:t>SZAKMAI ISMERETEK</w:t>
            </w:r>
          </w:p>
        </w:tc>
        <w:tc>
          <w:tcPr>
            <w:tcW w:w="758" w:type="dxa"/>
            <w:tcBorders>
              <w:top w:val="single" w:sz="4" w:space="0" w:color="auto"/>
              <w:left w:val="single" w:sz="6" w:space="0" w:color="auto"/>
              <w:bottom w:val="single" w:sz="4" w:space="0" w:color="auto"/>
              <w:right w:val="single" w:sz="6" w:space="0" w:color="auto"/>
            </w:tcBorders>
            <w:vAlign w:val="center"/>
          </w:tcPr>
          <w:p w14:paraId="48E9CBA2"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4C35D1E7"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47C272C5"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09B9BFF8" w14:textId="77777777" w:rsidR="00F93138" w:rsidRPr="00560CF1" w:rsidRDefault="00F93138" w:rsidP="00703B18">
            <w:pPr>
              <w:autoSpaceDE w:val="0"/>
              <w:autoSpaceDN w:val="0"/>
              <w:adjustRightInd w:val="0"/>
              <w:spacing w:after="0"/>
              <w:jc w:val="center"/>
              <w:rPr>
                <w:rFonts w:cs="Times New Roman"/>
                <w:caps/>
                <w:color w:val="000000"/>
                <w:szCs w:val="24"/>
              </w:rPr>
            </w:pPr>
          </w:p>
        </w:tc>
      </w:tr>
      <w:tr w:rsidR="00F93138" w:rsidRPr="00560CF1" w14:paraId="3D236AA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EE0941D" w14:textId="511C3753"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 légkör összetétele, fizikai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89EDC25" w14:textId="428343D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1707FD1" w14:textId="40CF77E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3E41884" w14:textId="723709F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08D6481" w14:textId="4485518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6A18AD3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16DD9411" w14:textId="4995359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Aerodinamikai alapfogalmak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861017" w14:textId="7C36506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B2419E0" w14:textId="4AB84CA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3015FD9" w14:textId="1B6066A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6C6C786" w14:textId="5C4FB87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5A4CA2C9"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9B3A9C3" w14:textId="7963865D"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A repülés elmélete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847175" w14:textId="7A268A4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018A9E" w14:textId="3393C69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62FA5A4" w14:textId="4736985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CF2610B" w14:textId="147F741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19A0B119"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CDB6BB4" w14:textId="78953D1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Repülőgépek aerodinamikája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8BF9FB8" w14:textId="1055980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5F530C" w14:textId="3EB674B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601E147" w14:textId="78A7D24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2C4C8A" w14:textId="593B43D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5B628AA7"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6E9AA12" w14:textId="51A74D2D"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Helikopterek aerodinamikája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2E30B5" w14:textId="1A4893A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00F6421" w14:textId="6D558BD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980E754" w14:textId="05E2A1F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377B34" w14:textId="626BE86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17D64BA2"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C96A21C" w14:textId="60BEA9CD" w:rsidR="00F93138" w:rsidRPr="00560CF1" w:rsidRDefault="00F93138" w:rsidP="00703B18">
            <w:pPr>
              <w:autoSpaceDE w:val="0"/>
              <w:autoSpaceDN w:val="0"/>
              <w:adjustRightInd w:val="0"/>
              <w:spacing w:after="0"/>
              <w:jc w:val="left"/>
              <w:rPr>
                <w:rFonts w:cs="Times New Roman"/>
                <w:color w:val="000000"/>
                <w:szCs w:val="24"/>
              </w:rPr>
            </w:pPr>
            <w:proofErr w:type="spellStart"/>
            <w:r w:rsidRPr="00560CF1">
              <w:rPr>
                <w:rFonts w:eastAsia="Times New Roman" w:cs="Times New Roman"/>
                <w:color w:val="000000"/>
                <w:szCs w:val="24"/>
                <w:lang w:eastAsia="hu-HU"/>
              </w:rPr>
              <w:t>Légijárművek</w:t>
            </w:r>
            <w:proofErr w:type="spellEnd"/>
            <w:r w:rsidRPr="00560CF1">
              <w:rPr>
                <w:rFonts w:eastAsia="Times New Roman" w:cs="Times New Roman"/>
                <w:color w:val="000000"/>
                <w:szCs w:val="24"/>
                <w:lang w:eastAsia="hu-HU"/>
              </w:rPr>
              <w:t xml:space="preserve"> stabilitása, kormányozhatósága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9D5D513" w14:textId="0D85122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5C2FFE" w14:textId="45159B7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AA9E0F1" w14:textId="68F8DF8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2743D6" w14:textId="2EA4B8C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4C0A1208"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C54225A" w14:textId="0050951D"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Hangsebesség feletti repülés aerodinamikája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B6CE8C" w14:textId="2E753A9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1E859C" w14:textId="6254E65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FF886B7" w14:textId="6E1607D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54FA8A" w14:textId="5E37108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r>
      <w:tr w:rsidR="00F93138" w:rsidRPr="00560CF1" w14:paraId="4D9E2E7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F7C1667" w14:textId="0181F406" w:rsidR="00F93138" w:rsidRPr="00560CF1" w:rsidRDefault="00F93138" w:rsidP="00703B18">
            <w:pPr>
              <w:autoSpaceDE w:val="0"/>
              <w:autoSpaceDN w:val="0"/>
              <w:adjustRightInd w:val="0"/>
              <w:spacing w:after="0"/>
              <w:jc w:val="left"/>
              <w:rPr>
                <w:rFonts w:cs="Times New Roman"/>
                <w:color w:val="000000"/>
                <w:szCs w:val="24"/>
              </w:rPr>
            </w:pPr>
            <w:proofErr w:type="spellStart"/>
            <w:r w:rsidRPr="00560CF1">
              <w:rPr>
                <w:rFonts w:eastAsia="Times New Roman" w:cs="Times New Roman"/>
                <w:color w:val="000000"/>
                <w:szCs w:val="24"/>
                <w:lang w:eastAsia="hu-HU"/>
              </w:rPr>
              <w:t>Légijármű</w:t>
            </w:r>
            <w:proofErr w:type="spellEnd"/>
            <w:r w:rsidRPr="00560CF1">
              <w:rPr>
                <w:rFonts w:eastAsia="Times New Roman" w:cs="Times New Roman"/>
                <w:color w:val="000000"/>
                <w:szCs w:val="24"/>
                <w:lang w:eastAsia="hu-HU"/>
              </w:rPr>
              <w:t xml:space="preserve"> sárkányszerkezetének fő részei (ATA 52,53,56,57)</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6746D05" w14:textId="717B29A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873F8B" w14:textId="1CF9AA3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E9D9276" w14:textId="3104989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087FFA" w14:textId="185E95B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9FD25E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8B2FBBB" w14:textId="7FA1BA62" w:rsidR="00F93138" w:rsidRPr="00560CF1" w:rsidRDefault="00F93138" w:rsidP="00703B18">
            <w:pPr>
              <w:autoSpaceDE w:val="0"/>
              <w:autoSpaceDN w:val="0"/>
              <w:adjustRightInd w:val="0"/>
              <w:spacing w:after="0"/>
              <w:jc w:val="left"/>
              <w:rPr>
                <w:rFonts w:cs="Times New Roman"/>
                <w:color w:val="000000"/>
                <w:szCs w:val="24"/>
              </w:rPr>
            </w:pPr>
            <w:proofErr w:type="spellStart"/>
            <w:r w:rsidRPr="00560CF1">
              <w:rPr>
                <w:rFonts w:eastAsia="Times New Roman" w:cs="Times New Roman"/>
                <w:color w:val="000000"/>
                <w:szCs w:val="24"/>
                <w:lang w:eastAsia="hu-HU"/>
              </w:rPr>
              <w:t>Légijárművek</w:t>
            </w:r>
            <w:proofErr w:type="spellEnd"/>
            <w:r w:rsidRPr="00560CF1">
              <w:rPr>
                <w:rFonts w:eastAsia="Times New Roman" w:cs="Times New Roman"/>
                <w:color w:val="000000"/>
                <w:szCs w:val="24"/>
                <w:lang w:eastAsia="hu-HU"/>
              </w:rPr>
              <w:t xml:space="preserve"> irányfelületeinek, kormánylapjainak szerkezet (ATA 55,57)</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701F7C" w14:textId="7A7830F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7496C3" w14:textId="6FFA8AC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8C891F3" w14:textId="79A9FC0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9412AF" w14:textId="0936AAB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000173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1780382" w14:textId="11408A1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Légkondicionáló és kabinnyomás-kiegyenlítő berendezés (ATA 21)</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2B64F4" w14:textId="73FEA37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FCC8623" w14:textId="0AD209E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442A79C" w14:textId="36D2147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24DCAA" w14:textId="3468129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1E31EDB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8758CD8" w14:textId="179EF4C4"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Műszerrendszerek, repülőelektronikai rendszerek (ATA 22,23,31,34)</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A93055" w14:textId="4820D3F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AFFC00" w14:textId="2E70F05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B638503" w14:textId="3DC02CB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3F284FB" w14:textId="10813C4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3BA9847"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911AD02" w14:textId="48F26608"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Villamosenergia-ellátó rendszerek (ATA 24)</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26E5CB" w14:textId="16410C8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4A5BD6" w14:textId="5889BBA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8B1F855" w14:textId="36EFF89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90BBAF" w14:textId="2F2172C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583D33B0"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75D1E91" w14:textId="313E2586"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Repülőgépek pilótafülke, utastér és tehertér kialakítások (ATA 25)</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A6A9C61" w14:textId="3832539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FE312B" w14:textId="7DBE378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0B1293F" w14:textId="0565F8B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881B91" w14:textId="3402311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CD9565F"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453E14C2" w14:textId="5322C95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Tűzjelző és tűzoltó rendszerek (ATA 26)</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9AF3BB4" w14:textId="789354C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2925170" w14:textId="4728B41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24B2900" w14:textId="7F91564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870D3BF" w14:textId="05A7DB0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F6BEE7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AFD2CD0" w14:textId="138A717D"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Kormányrendszerek, vezérlőrendszerek szerkezete (ATA 27)</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DAD0AB2" w14:textId="4130890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800E0E" w14:textId="7E048E8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5A7FC30" w14:textId="0FDBCBF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88293C2" w14:textId="7E2CD28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DDC367B"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4ED0D7B3" w14:textId="18950199"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Üzemanyagrendszerek felépítése, kifogyasztás vezérlése (ATA 28)</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EFD73A" w14:textId="276B16F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20A6CF" w14:textId="525BAC2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7AC2BC3" w14:textId="21E96D5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317CC81" w14:textId="1314ED3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09EDC8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C0C365E" w14:textId="24DD1074"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Hidraulikarendszer szerkezeti kialakítása (ATA 29)</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8E629B" w14:textId="4FCCF1D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699F77" w14:textId="04663AF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F1752D3" w14:textId="60F1E81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D14424" w14:textId="3B6238B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B88EC32"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7B78432" w14:textId="422777D6"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Jég és eső elleni védelem, jegesedés jelző és jégtelenítő rendszerek (ATA 30)</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575F56" w14:textId="7F2D2A0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F132AB" w14:textId="02B22DD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031AE73" w14:textId="0895DFD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FE53F0" w14:textId="78B8CDD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4A1094C"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70C9D66" w14:textId="64BD8B4F"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Futóművek feladata, szerkezete, rugóstagok, kerékelfordítók (ATA 32)</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FF5CBF" w14:textId="56963B1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95ED9F" w14:textId="5C653EE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6C9A542" w14:textId="332A756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D5AD2C" w14:textId="7EE6388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8BFE1EF"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00DF360" w14:textId="6113332F"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Fények szerepe, külső, belső és navigációs fények (ATA 33)</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3E89F0" w14:textId="389F8F6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3E6A6C" w14:textId="5C4E446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985677B" w14:textId="41A219C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DFC701" w14:textId="02C3A74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330CE6E"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8FD744D" w14:textId="26F553A5"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Sárkányszerkezetek építési módok, általános fogalmak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637287" w14:textId="2C96964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2DACF6" w14:textId="2810925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B514664" w14:textId="1EC9E37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0628D2" w14:textId="42278B3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916082F"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12BF3ADF" w14:textId="0213BD88"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Oxigénrendszerek működése, vészmentő felszerelések (ATA 35)</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424B50" w14:textId="4A5ABF0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500ECA" w14:textId="165E76D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153FCE1" w14:textId="4101C8A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18FEA1" w14:textId="7C7CAC5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42E2E65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4D44BB88" w14:textId="55ECDD2C"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 xml:space="preserve">Pneumatika és vákuum rendszer felhasználási </w:t>
            </w:r>
            <w:r w:rsidRPr="00560CF1">
              <w:rPr>
                <w:rFonts w:eastAsia="Times New Roman" w:cs="Times New Roman"/>
                <w:color w:val="000000"/>
                <w:szCs w:val="24"/>
                <w:lang w:eastAsia="hu-HU"/>
              </w:rPr>
              <w:lastRenderedPageBreak/>
              <w:t>területe (ATA 36)</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0DB1CAE" w14:textId="7AEDD12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lastRenderedPageBreak/>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E83BF7" w14:textId="107D9BC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8515D20" w14:textId="3DCE46F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6E9221" w14:textId="2D85162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4035DBEE"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15AB2E32" w14:textId="65AF6DE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lastRenderedPageBreak/>
              <w:t>Víz és szennyvíz rendszerek üzemeltetési sajátosságai (ATA 38)</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3180130" w14:textId="1618C07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AF28427" w14:textId="4E9C64E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4C48D5B" w14:textId="60D6E8C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6FB6F2" w14:textId="2FADCAE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FCBC209"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D4320A2" w14:textId="394CDB60"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Fedélzeti karbantartó rendszerek (ATA 45)</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47EBA0" w14:textId="5488D03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272DDF" w14:textId="1FA8756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F178833" w14:textId="1CAC6C0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D0CB3E" w14:textId="1DB7FA5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46BBC15"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6DFA7DD" w14:textId="360BBA3E"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Forgószárny-kialakítás, vezérlési megoldások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37A5E6" w14:textId="7AF49FC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AE42F84" w14:textId="15A3A66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EFF8EF4" w14:textId="4232E3E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1C02BA" w14:textId="355D064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58A63504" w14:textId="77777777" w:rsidTr="00560CF1">
        <w:trPr>
          <w:trHeight w:val="255"/>
          <w:jc w:val="center"/>
        </w:trPr>
        <w:tc>
          <w:tcPr>
            <w:tcW w:w="5154" w:type="dxa"/>
            <w:tcBorders>
              <w:top w:val="single" w:sz="4" w:space="0" w:color="auto"/>
              <w:left w:val="single" w:sz="6" w:space="0" w:color="auto"/>
              <w:bottom w:val="single" w:sz="4" w:space="0" w:color="auto"/>
              <w:right w:val="single" w:sz="6" w:space="0" w:color="auto"/>
            </w:tcBorders>
            <w:shd w:val="clear" w:color="auto" w:fill="auto"/>
            <w:vAlign w:val="center"/>
          </w:tcPr>
          <w:p w14:paraId="141B6D30" w14:textId="77777777" w:rsidR="00F93138" w:rsidRPr="00560CF1" w:rsidRDefault="00F93138" w:rsidP="00703B18">
            <w:pPr>
              <w:autoSpaceDE w:val="0"/>
              <w:autoSpaceDN w:val="0"/>
              <w:adjustRightInd w:val="0"/>
              <w:spacing w:after="0"/>
              <w:jc w:val="center"/>
              <w:rPr>
                <w:rFonts w:cs="Times New Roman"/>
                <w:color w:val="000000"/>
                <w:szCs w:val="24"/>
              </w:rPr>
            </w:pPr>
            <w:r w:rsidRPr="00560CF1">
              <w:rPr>
                <w:rFonts w:cs="Times New Roman"/>
                <w:color w:val="000000"/>
                <w:szCs w:val="24"/>
              </w:rPr>
              <w:t>SZAKMAI KÉSZSÉGEK</w:t>
            </w:r>
          </w:p>
        </w:tc>
        <w:tc>
          <w:tcPr>
            <w:tcW w:w="758" w:type="dxa"/>
            <w:tcBorders>
              <w:top w:val="single" w:sz="4" w:space="0" w:color="auto"/>
              <w:left w:val="single" w:sz="6" w:space="0" w:color="auto"/>
              <w:bottom w:val="single" w:sz="4" w:space="0" w:color="auto"/>
              <w:right w:val="single" w:sz="6" w:space="0" w:color="auto"/>
            </w:tcBorders>
            <w:vAlign w:val="center"/>
          </w:tcPr>
          <w:p w14:paraId="7B389211"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444888E4"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2DB87044"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17B7A797" w14:textId="77777777" w:rsidR="00F93138" w:rsidRPr="00560CF1" w:rsidRDefault="00F93138" w:rsidP="00703B18">
            <w:pPr>
              <w:autoSpaceDE w:val="0"/>
              <w:autoSpaceDN w:val="0"/>
              <w:adjustRightInd w:val="0"/>
              <w:spacing w:after="0"/>
              <w:jc w:val="center"/>
              <w:rPr>
                <w:rFonts w:cs="Times New Roman"/>
                <w:caps/>
                <w:color w:val="000000"/>
                <w:szCs w:val="24"/>
              </w:rPr>
            </w:pPr>
          </w:p>
        </w:tc>
      </w:tr>
      <w:tr w:rsidR="00F93138" w:rsidRPr="00560CF1" w14:paraId="7DC83C9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B4CAED2" w14:textId="6BA334A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Rendszerrajzok, gépészeti rajzok olvasása,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7DBB35D" w14:textId="6F27D33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27CC10A" w14:textId="65DDE7A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70676B3" w14:textId="0D0BC37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04713D" w14:textId="175653A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DC0F0DE"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5C947BF" w14:textId="65D3A93F"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Speciális (típushoz rendelt) repülőgépes szerszámok szakszerű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D22A9A" w14:textId="0410BA9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AB922F9" w14:textId="10D3117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B7F79CE" w14:textId="0C52D21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70BB64" w14:textId="605167A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26E0876E"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2DE548DF" w14:textId="2E01980E"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Dokumentációk használata, munkalapok és jegyzőkönyvek pontos vezetése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294CC8" w14:textId="0E3321A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B737038" w14:textId="5A9E27C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6A4ECD5" w14:textId="0069EF8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1E9513" w14:textId="7B16611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19B2958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EB84634" w14:textId="2497636F"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Ellenőrző berendezések, próbapadok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E69F80E" w14:textId="5ECE647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25E0FA5" w14:textId="2EF17D47"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D8B0F9E" w14:textId="015FE84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E32911" w14:textId="575EE3A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73E2943"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731EF31E" w14:textId="6E5155A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Munkabiztonsághoz kapcsolódó jelképek és színjelölések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561C402" w14:textId="41503CB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A928D1" w14:textId="3E35155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E8F9437" w14:textId="15815A1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360E52" w14:textId="1E690A6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A33D46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9520E6F" w14:textId="77777777" w:rsidR="00F93138" w:rsidRPr="00560CF1" w:rsidRDefault="00F93138" w:rsidP="00703B18">
            <w:pPr>
              <w:autoSpaceDE w:val="0"/>
              <w:autoSpaceDN w:val="0"/>
              <w:adjustRightInd w:val="0"/>
              <w:spacing w:after="0"/>
              <w:jc w:val="center"/>
              <w:rPr>
                <w:rFonts w:cs="Times New Roman"/>
                <w:color w:val="000000"/>
                <w:szCs w:val="24"/>
              </w:rPr>
            </w:pPr>
            <w:r w:rsidRPr="00560CF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2C00667B"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6685254"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0B2B2B99"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12344036" w14:textId="77777777" w:rsidR="00F93138" w:rsidRPr="00560CF1" w:rsidRDefault="00F93138" w:rsidP="00703B18">
            <w:pPr>
              <w:autoSpaceDE w:val="0"/>
              <w:autoSpaceDN w:val="0"/>
              <w:adjustRightInd w:val="0"/>
              <w:spacing w:after="0"/>
              <w:jc w:val="center"/>
              <w:rPr>
                <w:rFonts w:cs="Times New Roman"/>
                <w:caps/>
                <w:color w:val="000000"/>
                <w:szCs w:val="24"/>
              </w:rPr>
            </w:pPr>
          </w:p>
        </w:tc>
      </w:tr>
      <w:tr w:rsidR="00F93138" w:rsidRPr="00560CF1" w14:paraId="1481F610"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167328F" w14:textId="3199CB3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Precizitás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0B3698" w14:textId="74164BE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3A4A3A" w14:textId="166BDDD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33E4C65" w14:textId="4329C4F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057073" w14:textId="34750A7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5D71660"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8C99290" w14:textId="092085C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Döntésképesség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08747B" w14:textId="3FB8DC6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69682E" w14:textId="31EBAB8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1CE69DA" w14:textId="3920A45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6BFB26E" w14:textId="344DD4A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6B5DB44"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78248A6" w14:textId="28E40135"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Kézügyesség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29F82C" w14:textId="4E0F0F5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229118" w14:textId="32CD5D1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62508C8" w14:textId="0B783FC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5CEA9F0" w14:textId="1F34612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7D92D19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9A9BCD5" w14:textId="77777777" w:rsidR="00F93138" w:rsidRPr="00560CF1" w:rsidRDefault="00F93138" w:rsidP="00703B18">
            <w:pPr>
              <w:autoSpaceDE w:val="0"/>
              <w:autoSpaceDN w:val="0"/>
              <w:adjustRightInd w:val="0"/>
              <w:spacing w:after="0"/>
              <w:jc w:val="center"/>
              <w:rPr>
                <w:rFonts w:cs="Times New Roman"/>
                <w:color w:val="000000"/>
                <w:szCs w:val="24"/>
              </w:rPr>
            </w:pPr>
            <w:r w:rsidRPr="00560CF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2FBE1E42"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B9B8C84"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096A62D2"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515DD4F9" w14:textId="77777777" w:rsidR="00F93138" w:rsidRPr="00560CF1" w:rsidRDefault="00F93138" w:rsidP="00703B18">
            <w:pPr>
              <w:autoSpaceDE w:val="0"/>
              <w:autoSpaceDN w:val="0"/>
              <w:adjustRightInd w:val="0"/>
              <w:spacing w:after="0"/>
              <w:jc w:val="center"/>
              <w:rPr>
                <w:rFonts w:cs="Times New Roman"/>
                <w:caps/>
                <w:color w:val="000000"/>
                <w:szCs w:val="24"/>
              </w:rPr>
            </w:pPr>
          </w:p>
        </w:tc>
      </w:tr>
      <w:tr w:rsidR="00F93138" w:rsidRPr="00560CF1" w14:paraId="0F7D7066"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047F67A0" w14:textId="5EEE6BEA"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Irányíthatóság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B7099E" w14:textId="7BAEE412"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6F8B77B" w14:textId="7F706E3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EA3D5A8" w14:textId="174202FD"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485E0F" w14:textId="5A795BE1"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06F797C0"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A4D9F7E" w14:textId="7CC6BAE0"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Segítőkészség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EC8594" w14:textId="6EFC120B"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2CD72AF" w14:textId="574D14C6"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EB5570D" w14:textId="4322D59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D95F66" w14:textId="2A6987C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1C99B25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63854670" w14:textId="2D8BC44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Motiválhatóság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AEC1E8B" w14:textId="65F5947C"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5C6488" w14:textId="194E37D5"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6898B6D" w14:textId="68C0B79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5B69C27" w14:textId="445064E3"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6DA497DD"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4F5A821A" w14:textId="77777777" w:rsidR="00F93138" w:rsidRPr="00560CF1" w:rsidRDefault="00F93138" w:rsidP="00703B18">
            <w:pPr>
              <w:autoSpaceDE w:val="0"/>
              <w:autoSpaceDN w:val="0"/>
              <w:adjustRightInd w:val="0"/>
              <w:spacing w:after="0"/>
              <w:jc w:val="center"/>
              <w:rPr>
                <w:rFonts w:cs="Times New Roman"/>
                <w:color w:val="000000"/>
                <w:szCs w:val="24"/>
              </w:rPr>
            </w:pPr>
            <w:r w:rsidRPr="00560CF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5E3DED85"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8CDEB80"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5ED03B5B" w14:textId="77777777" w:rsidR="00F93138" w:rsidRPr="00560CF1" w:rsidRDefault="00F93138" w:rsidP="00703B18">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7581F230" w14:textId="77777777" w:rsidR="00F93138" w:rsidRPr="00560CF1" w:rsidRDefault="00F93138" w:rsidP="00703B18">
            <w:pPr>
              <w:autoSpaceDE w:val="0"/>
              <w:autoSpaceDN w:val="0"/>
              <w:adjustRightInd w:val="0"/>
              <w:spacing w:after="0"/>
              <w:jc w:val="center"/>
              <w:rPr>
                <w:rFonts w:cs="Times New Roman"/>
                <w:caps/>
                <w:color w:val="000000"/>
                <w:szCs w:val="24"/>
              </w:rPr>
            </w:pPr>
          </w:p>
        </w:tc>
      </w:tr>
      <w:tr w:rsidR="00F93138" w:rsidRPr="00560CF1" w14:paraId="58045F71"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E62EE3F" w14:textId="082FAD37"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Problémamegoldás, hibafeltárás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5AD58F" w14:textId="2814DAA4"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BBF8D49" w14:textId="4314A03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E9C2E84" w14:textId="09543C2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B167AD" w14:textId="7F9343AE"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1445E52A"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3ACE52DC" w14:textId="4F9862EB"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Rendszerező 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4D8F7A" w14:textId="2417C330"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285EEB8" w14:textId="3EA7DEE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723F9EA" w14:textId="491F354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373D3B" w14:textId="4D4C048A"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r w:rsidR="00F93138" w:rsidRPr="00560CF1" w14:paraId="32A0F823" w14:textId="77777777" w:rsidTr="00560CF1">
        <w:trPr>
          <w:trHeight w:val="255"/>
          <w:jc w:val="center"/>
        </w:trPr>
        <w:tc>
          <w:tcPr>
            <w:tcW w:w="5154" w:type="dxa"/>
            <w:tcBorders>
              <w:top w:val="single" w:sz="4" w:space="0" w:color="auto"/>
              <w:left w:val="single" w:sz="4" w:space="0" w:color="auto"/>
              <w:bottom w:val="single" w:sz="4" w:space="0" w:color="auto"/>
              <w:right w:val="single" w:sz="4" w:space="0" w:color="auto"/>
            </w:tcBorders>
            <w:shd w:val="clear" w:color="auto" w:fill="auto"/>
            <w:vAlign w:val="center"/>
          </w:tcPr>
          <w:p w14:paraId="58753161" w14:textId="785705DC" w:rsidR="00F93138" w:rsidRPr="00560CF1" w:rsidRDefault="00F93138" w:rsidP="00703B18">
            <w:pPr>
              <w:autoSpaceDE w:val="0"/>
              <w:autoSpaceDN w:val="0"/>
              <w:adjustRightInd w:val="0"/>
              <w:spacing w:after="0"/>
              <w:jc w:val="left"/>
              <w:rPr>
                <w:rFonts w:cs="Times New Roman"/>
                <w:color w:val="000000"/>
                <w:szCs w:val="24"/>
              </w:rPr>
            </w:pPr>
            <w:r w:rsidRPr="00560CF1">
              <w:rPr>
                <w:rFonts w:eastAsia="Times New Roman" w:cs="Times New Roman"/>
                <w:color w:val="000000"/>
                <w:szCs w:val="24"/>
                <w:lang w:eastAsia="hu-HU"/>
              </w:rPr>
              <w:t>Motiválhatóság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F44E20" w14:textId="3D88C00F"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65ED15" w14:textId="423CD21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E44EEBC" w14:textId="3254C9F9"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5876D4E" w14:textId="79D51478" w:rsidR="00F93138" w:rsidRPr="00560CF1" w:rsidRDefault="00F93138" w:rsidP="00703B18">
            <w:pPr>
              <w:autoSpaceDE w:val="0"/>
              <w:autoSpaceDN w:val="0"/>
              <w:adjustRightInd w:val="0"/>
              <w:spacing w:after="0"/>
              <w:jc w:val="center"/>
              <w:rPr>
                <w:rFonts w:cs="Times New Roman"/>
                <w:caps/>
                <w:color w:val="000000"/>
                <w:szCs w:val="24"/>
              </w:rPr>
            </w:pPr>
            <w:r w:rsidRPr="00560CF1">
              <w:rPr>
                <w:rFonts w:eastAsia="Times New Roman" w:cs="Times New Roman"/>
                <w:caps/>
                <w:color w:val="000000"/>
                <w:szCs w:val="24"/>
                <w:lang w:eastAsia="hu-HU"/>
              </w:rPr>
              <w:t>x</w:t>
            </w:r>
          </w:p>
        </w:tc>
      </w:tr>
    </w:tbl>
    <w:p w14:paraId="645C2936" w14:textId="77777777" w:rsidR="00A23F09" w:rsidRPr="000041D7" w:rsidRDefault="00A23F09" w:rsidP="00A23F09">
      <w:pPr>
        <w:rPr>
          <w:rFonts w:cs="Times New Roman"/>
        </w:rPr>
      </w:pPr>
    </w:p>
    <w:p w14:paraId="7B0CF914" w14:textId="537B8AB6" w:rsidR="00A23F09" w:rsidRPr="000041D7" w:rsidRDefault="00703B18" w:rsidP="00A23F09">
      <w:pPr>
        <w:pStyle w:val="Listaszerbekezds"/>
        <w:numPr>
          <w:ilvl w:val="0"/>
          <w:numId w:val="8"/>
        </w:numPr>
        <w:tabs>
          <w:tab w:val="right" w:pos="9072"/>
        </w:tabs>
        <w:spacing w:after="0"/>
        <w:rPr>
          <w:rFonts w:cs="Times New Roman"/>
          <w:b/>
        </w:rPr>
      </w:pPr>
      <w:r w:rsidRPr="000041D7">
        <w:rPr>
          <w:rFonts w:cs="Times New Roman"/>
          <w:b/>
        </w:rPr>
        <w:t>Aerodinamika és repüléselmélet</w:t>
      </w:r>
      <w:r w:rsidR="00A23F09" w:rsidRPr="000041D7">
        <w:rPr>
          <w:rFonts w:cs="Times New Roman"/>
          <w:b/>
        </w:rPr>
        <w:t xml:space="preserve"> tantárgy</w:t>
      </w:r>
      <w:r w:rsidR="00A23F09" w:rsidRPr="000041D7">
        <w:rPr>
          <w:rFonts w:cs="Times New Roman"/>
          <w:b/>
        </w:rPr>
        <w:tab/>
      </w:r>
      <w:r w:rsidR="00974BE0" w:rsidRPr="000041D7">
        <w:rPr>
          <w:rFonts w:cs="Times New Roman"/>
          <w:b/>
        </w:rPr>
        <w:t>62</w:t>
      </w:r>
      <w:r w:rsidR="00A23F09" w:rsidRPr="000041D7">
        <w:rPr>
          <w:rFonts w:cs="Times New Roman"/>
          <w:b/>
        </w:rPr>
        <w:t xml:space="preserve"> óra/</w:t>
      </w:r>
      <w:r w:rsidRPr="000041D7">
        <w:rPr>
          <w:rFonts w:cs="Times New Roman"/>
          <w:b/>
        </w:rPr>
        <w:t>62</w:t>
      </w:r>
      <w:r w:rsidR="00A23F09" w:rsidRPr="000041D7">
        <w:rPr>
          <w:rFonts w:cs="Times New Roman"/>
          <w:b/>
        </w:rPr>
        <w:t xml:space="preserve"> óra*</w:t>
      </w:r>
    </w:p>
    <w:p w14:paraId="3BBC6A81"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464EA29E" w14:textId="77777777" w:rsidR="00A23F09" w:rsidRPr="000041D7" w:rsidRDefault="00A23F09" w:rsidP="00A23F09">
      <w:pPr>
        <w:spacing w:after="0"/>
        <w:ind w:left="426"/>
        <w:rPr>
          <w:rFonts w:cs="Times New Roman"/>
        </w:rPr>
      </w:pPr>
    </w:p>
    <w:p w14:paraId="51C15360" w14:textId="28EDC0FA" w:rsidR="00A23F09" w:rsidRPr="000041D7" w:rsidRDefault="00A23F09" w:rsidP="00A23F09">
      <w:pPr>
        <w:spacing w:after="0"/>
        <w:ind w:left="426"/>
        <w:rPr>
          <w:rFonts w:cs="Times New Roman"/>
        </w:rPr>
      </w:pPr>
      <w:r w:rsidRPr="000041D7">
        <w:rPr>
          <w:rFonts w:cs="Times New Roman"/>
        </w:rPr>
        <w:t>A tantárgy a főszakképesítéshez kapcsolódik.</w:t>
      </w:r>
    </w:p>
    <w:p w14:paraId="00A86AC3" w14:textId="77777777" w:rsidR="00A23F09" w:rsidRPr="000041D7" w:rsidRDefault="00A23F09" w:rsidP="00A23F09">
      <w:pPr>
        <w:spacing w:after="0"/>
        <w:ind w:left="426"/>
        <w:rPr>
          <w:rFonts w:cs="Times New Roman"/>
        </w:rPr>
      </w:pPr>
    </w:p>
    <w:p w14:paraId="581468F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3360AAB5" w14:textId="77777777" w:rsidR="00703B18" w:rsidRPr="000041D7" w:rsidRDefault="00703B18" w:rsidP="00703B18">
      <w:pPr>
        <w:spacing w:after="0"/>
        <w:ind w:left="426"/>
        <w:rPr>
          <w:rFonts w:cs="Times New Roman"/>
        </w:rPr>
      </w:pPr>
      <w:proofErr w:type="gramStart"/>
      <w:r w:rsidRPr="000041D7">
        <w:rPr>
          <w:rFonts w:cs="Times New Roman"/>
        </w:rPr>
        <w:t>olyan</w:t>
      </w:r>
      <w:proofErr w:type="gramEnd"/>
      <w:r w:rsidRPr="000041D7">
        <w:rPr>
          <w:rFonts w:cs="Times New Roman"/>
        </w:rPr>
        <w:t xml:space="preserve"> repülési alapismereteket biztosítani a tanulóknak, melyek feltétlenül részét kell, hogy képezzék a repülőgépész szakmunkások ismereteinek.</w:t>
      </w:r>
    </w:p>
    <w:p w14:paraId="1E81B500" w14:textId="77777777" w:rsidR="00703B18" w:rsidRPr="000041D7" w:rsidRDefault="00703B18" w:rsidP="00703B18">
      <w:pPr>
        <w:spacing w:after="0"/>
        <w:ind w:left="426"/>
        <w:rPr>
          <w:rFonts w:cs="Times New Roman"/>
        </w:rPr>
      </w:pPr>
      <w:proofErr w:type="gramStart"/>
      <w:r w:rsidRPr="000041D7">
        <w:rPr>
          <w:rFonts w:cs="Times New Roman"/>
        </w:rPr>
        <w:t>a</w:t>
      </w:r>
      <w:proofErr w:type="gramEnd"/>
      <w:r w:rsidRPr="000041D7">
        <w:rPr>
          <w:rFonts w:cs="Times New Roman"/>
        </w:rPr>
        <w:t xml:space="preserve"> tanulók, olyan általános repülési és műszaki ismeretekre tegyenek szert, amelyek (a fizikában, mechanikában tanult alapismeretekre építve) biztos alapot nyújtanak a repülőgépész szakmai ismeretek elsajátításához.</w:t>
      </w:r>
    </w:p>
    <w:p w14:paraId="71099345" w14:textId="77777777" w:rsidR="00703B18" w:rsidRPr="000041D7" w:rsidRDefault="00703B18" w:rsidP="00703B18">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tanulókkal azokat az aerodinamikai fogalmakat, törvényszerűségeket, melyekkel a repülés lehetősége magyarázható.</w:t>
      </w:r>
    </w:p>
    <w:p w14:paraId="1763A8D8" w14:textId="77777777" w:rsidR="00703B18" w:rsidRPr="000041D7" w:rsidRDefault="00703B18" w:rsidP="00703B18">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tanulókkal a légkör fizikai jellemzőinek megváltozásának a hatását a hajtóművekre, valamint a légi járművekre vonatkoztatva.</w:t>
      </w:r>
    </w:p>
    <w:p w14:paraId="655113CC" w14:textId="77777777" w:rsidR="00703B18" w:rsidRPr="000041D7" w:rsidRDefault="00703B18" w:rsidP="00703B18">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tanulókkal a merevszárnyú, valamint a forgószárnyú repülőgépek repülési elvét.</w:t>
      </w:r>
    </w:p>
    <w:p w14:paraId="72717530" w14:textId="77777777" w:rsidR="00703B18" w:rsidRPr="000041D7" w:rsidRDefault="00703B18" w:rsidP="00703B18">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tanulókkal a hangsebesség fogalmát, a hangsebesség körüli és feletti áramlások törvényszerűségeit.</w:t>
      </w:r>
    </w:p>
    <w:p w14:paraId="05A9AADA" w14:textId="77777777" w:rsidR="00703B18" w:rsidRPr="000041D7" w:rsidRDefault="00703B18" w:rsidP="00703B18">
      <w:pPr>
        <w:spacing w:after="0"/>
        <w:ind w:left="426"/>
        <w:rPr>
          <w:rFonts w:cs="Times New Roman"/>
        </w:rPr>
      </w:pPr>
      <w:proofErr w:type="gramStart"/>
      <w:r w:rsidRPr="000041D7">
        <w:rPr>
          <w:rFonts w:cs="Times New Roman"/>
        </w:rPr>
        <w:t>kapocs</w:t>
      </w:r>
      <w:proofErr w:type="gramEnd"/>
      <w:r w:rsidRPr="000041D7">
        <w:rPr>
          <w:rFonts w:cs="Times New Roman"/>
        </w:rPr>
        <w:t xml:space="preserve"> legyen a szakma gyakorlati, valamint szakelméleti oktatása között.</w:t>
      </w:r>
    </w:p>
    <w:p w14:paraId="590C1CC6" w14:textId="77777777" w:rsidR="00703B18" w:rsidRPr="000041D7" w:rsidRDefault="00703B18" w:rsidP="00703B18">
      <w:pPr>
        <w:spacing w:after="0"/>
        <w:ind w:left="426"/>
        <w:rPr>
          <w:rFonts w:cs="Times New Roman"/>
        </w:rPr>
      </w:pPr>
      <w:proofErr w:type="gramStart"/>
      <w:r w:rsidRPr="000041D7">
        <w:rPr>
          <w:rFonts w:cs="Times New Roman"/>
        </w:rPr>
        <w:lastRenderedPageBreak/>
        <w:t>jártasak</w:t>
      </w:r>
      <w:proofErr w:type="gramEnd"/>
      <w:r w:rsidRPr="000041D7">
        <w:rPr>
          <w:rFonts w:cs="Times New Roman"/>
        </w:rPr>
        <w:t xml:space="preserve"> legyenek a tanulók a teljesítményszámításban, valamint a stabilitási és kormányozhatósági feladatok megoldásában.</w:t>
      </w:r>
    </w:p>
    <w:p w14:paraId="40B8BEE2" w14:textId="1C9FA3C4" w:rsidR="00703B18" w:rsidRPr="000041D7" w:rsidRDefault="00703B18" w:rsidP="00703B18">
      <w:pPr>
        <w:spacing w:after="0"/>
        <w:ind w:left="426"/>
        <w:rPr>
          <w:rFonts w:cs="Times New Roman"/>
        </w:rPr>
      </w:pPr>
      <w:proofErr w:type="gramStart"/>
      <w:r w:rsidRPr="000041D7">
        <w:rPr>
          <w:rFonts w:cs="Times New Roman"/>
        </w:rPr>
        <w:t>munkájukhoz</w:t>
      </w:r>
      <w:proofErr w:type="gramEnd"/>
      <w:r w:rsidRPr="000041D7">
        <w:rPr>
          <w:rFonts w:cs="Times New Roman"/>
        </w:rPr>
        <w:t xml:space="preserve"> rendelkezzenek a</w:t>
      </w:r>
      <w:r w:rsidR="00BB2CF2" w:rsidRPr="00B65004">
        <w:rPr>
          <w:rFonts w:cs="Times New Roman"/>
        </w:rPr>
        <w:t xml:space="preserve"> légi járművek és repüléstechnikai termékek, alkatrészek és berendezések folyamatos légi alkalmasságának biztosításáról és az ezzel összefüggő feladatokban részt vevő szervezetek és személyek jóváhagyásáról</w:t>
      </w:r>
      <w:r w:rsidRPr="000041D7">
        <w:rPr>
          <w:rFonts w:cs="Times New Roman"/>
        </w:rPr>
        <w:t xml:space="preserve"> </w:t>
      </w:r>
      <w:r w:rsidR="00BB2CF2">
        <w:rPr>
          <w:rFonts w:cs="Times New Roman"/>
        </w:rPr>
        <w:t xml:space="preserve">szóló </w:t>
      </w:r>
      <w:r w:rsidRPr="000041D7">
        <w:rPr>
          <w:rFonts w:cs="Times New Roman"/>
        </w:rPr>
        <w:t>1321/2014</w:t>
      </w:r>
      <w:r w:rsidR="00BB2CF2">
        <w:rPr>
          <w:rFonts w:cs="Times New Roman"/>
        </w:rPr>
        <w:t>/</w:t>
      </w:r>
      <w:r w:rsidRPr="000041D7">
        <w:rPr>
          <w:rFonts w:cs="Times New Roman"/>
        </w:rPr>
        <w:t>E</w:t>
      </w:r>
      <w:r w:rsidR="00BB2CF2">
        <w:rPr>
          <w:rFonts w:cs="Times New Roman"/>
        </w:rPr>
        <w:t>U</w:t>
      </w:r>
      <w:r w:rsidRPr="000041D7">
        <w:rPr>
          <w:rFonts w:cs="Times New Roman"/>
        </w:rPr>
        <w:t xml:space="preserve"> rendelet</w:t>
      </w:r>
      <w:r w:rsidR="00BB2CF2">
        <w:rPr>
          <w:rFonts w:cs="Times New Roman"/>
        </w:rPr>
        <w:t xml:space="preserve"> (a továb</w:t>
      </w:r>
      <w:r w:rsidR="00D45628">
        <w:rPr>
          <w:rFonts w:cs="Times New Roman"/>
        </w:rPr>
        <w:t>biakban: 1321</w:t>
      </w:r>
      <w:r w:rsidR="00BB2CF2">
        <w:rPr>
          <w:rFonts w:cs="Times New Roman"/>
        </w:rPr>
        <w:t>/2014/EU rendelet)</w:t>
      </w:r>
      <w:r w:rsidRPr="000041D7">
        <w:rPr>
          <w:rFonts w:cs="Times New Roman"/>
        </w:rPr>
        <w:t xml:space="preserve"> III. mellékletében (Part 66) előírt ismeretekkel, képzetségük megfeleljen az Európai Uniós előírásoknak.</w:t>
      </w:r>
    </w:p>
    <w:p w14:paraId="220CD448" w14:textId="3AE190AC" w:rsidR="00A23F09" w:rsidRPr="000041D7" w:rsidRDefault="00703B18" w:rsidP="00703B18">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00BB2CF2" w:rsidRPr="000041D7" w:rsidDel="00BB2CF2">
        <w:rPr>
          <w:rFonts w:cs="Times New Roman"/>
        </w:rPr>
        <w:t xml:space="preserve"> </w:t>
      </w:r>
      <w:r w:rsidRPr="000041D7">
        <w:rPr>
          <w:rFonts w:cs="Times New Roman"/>
        </w:rPr>
        <w:t>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6138A4B2" w14:textId="77777777" w:rsidR="00A23F09" w:rsidRPr="000041D7" w:rsidRDefault="00A23F09" w:rsidP="00A23F09">
      <w:pPr>
        <w:spacing w:after="0"/>
        <w:ind w:left="426"/>
        <w:rPr>
          <w:rFonts w:cs="Times New Roman"/>
        </w:rPr>
      </w:pPr>
    </w:p>
    <w:p w14:paraId="551338F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69E229EF" w14:textId="77777777" w:rsidR="00703B18" w:rsidRPr="000041D7" w:rsidRDefault="00703B18" w:rsidP="00703B18">
      <w:pPr>
        <w:spacing w:after="0"/>
        <w:ind w:left="426"/>
        <w:rPr>
          <w:rFonts w:cs="Times New Roman"/>
        </w:rPr>
      </w:pPr>
      <w:r w:rsidRPr="000041D7">
        <w:rPr>
          <w:rFonts w:cs="Times New Roman"/>
        </w:rPr>
        <w:t>Matematika: algebrai és geometriai ismeretek.</w:t>
      </w:r>
    </w:p>
    <w:p w14:paraId="246FA82B" w14:textId="77777777" w:rsidR="00703B18" w:rsidRPr="000041D7" w:rsidRDefault="00703B18" w:rsidP="00703B18">
      <w:pPr>
        <w:spacing w:after="0"/>
        <w:ind w:left="426"/>
        <w:rPr>
          <w:rFonts w:cs="Times New Roman"/>
        </w:rPr>
      </w:pPr>
      <w:r w:rsidRPr="000041D7">
        <w:rPr>
          <w:rFonts w:cs="Times New Roman"/>
        </w:rPr>
        <w:t xml:space="preserve">Fizika: erő, </w:t>
      </w:r>
      <w:proofErr w:type="spellStart"/>
      <w:r w:rsidRPr="000041D7">
        <w:rPr>
          <w:rFonts w:cs="Times New Roman"/>
        </w:rPr>
        <w:t>erő</w:t>
      </w:r>
      <w:proofErr w:type="spellEnd"/>
      <w:r w:rsidRPr="000041D7">
        <w:rPr>
          <w:rFonts w:cs="Times New Roman"/>
        </w:rPr>
        <w:t xml:space="preserve"> rendszerek, testek egyensúlya, folyadékok, gázok mechanikája</w:t>
      </w:r>
    </w:p>
    <w:p w14:paraId="6A933423" w14:textId="77777777" w:rsidR="00703B18" w:rsidRPr="000041D7" w:rsidRDefault="00703B18" w:rsidP="00703B18">
      <w:pPr>
        <w:spacing w:after="0"/>
        <w:ind w:left="426"/>
        <w:rPr>
          <w:rFonts w:cs="Times New Roman"/>
        </w:rPr>
      </w:pPr>
      <w:r w:rsidRPr="000041D7">
        <w:rPr>
          <w:rFonts w:cs="Times New Roman"/>
        </w:rPr>
        <w:t>Repülőgép szerkezettan: sárkányszerkezet kialakítása, aerodinamikailag kritikus felületek.</w:t>
      </w:r>
    </w:p>
    <w:p w14:paraId="2C441D99" w14:textId="77777777" w:rsidR="00703B18" w:rsidRPr="000041D7" w:rsidRDefault="00703B18" w:rsidP="00703B18">
      <w:pPr>
        <w:spacing w:after="0"/>
        <w:ind w:left="426"/>
        <w:rPr>
          <w:rFonts w:cs="Times New Roman"/>
        </w:rPr>
      </w:pPr>
      <w:r w:rsidRPr="000041D7">
        <w:rPr>
          <w:rFonts w:cs="Times New Roman"/>
        </w:rPr>
        <w:t>Légcsavar: működési elmélete</w:t>
      </w:r>
    </w:p>
    <w:p w14:paraId="5D7E83E6" w14:textId="4C304C3A" w:rsidR="00A23F09" w:rsidRPr="000041D7" w:rsidRDefault="00703B18" w:rsidP="00703B18">
      <w:pPr>
        <w:spacing w:after="0"/>
        <w:ind w:left="426"/>
        <w:rPr>
          <w:rFonts w:cs="Times New Roman"/>
        </w:rPr>
      </w:pPr>
      <w:r w:rsidRPr="000041D7">
        <w:rPr>
          <w:rFonts w:cs="Times New Roman"/>
        </w:rPr>
        <w:t>Repülőgépész gyakorlat: repülőgépek, helikopterek kormányzása, magassági, jégtelenítő rendszerek szükségessége, működési jellemzői.</w:t>
      </w:r>
    </w:p>
    <w:p w14:paraId="5996F2A8" w14:textId="77777777" w:rsidR="00A23F09" w:rsidRPr="000041D7" w:rsidRDefault="00A23F09" w:rsidP="00A23F09">
      <w:pPr>
        <w:spacing w:after="0"/>
        <w:ind w:left="426"/>
        <w:rPr>
          <w:rFonts w:cs="Times New Roman"/>
        </w:rPr>
      </w:pPr>
    </w:p>
    <w:p w14:paraId="0EE80AA6"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76ED4031" w14:textId="34752E14"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 légkör és az áramlási alapjelenségek</w:t>
      </w:r>
    </w:p>
    <w:p w14:paraId="2056A720" w14:textId="77777777" w:rsidR="00703B18" w:rsidRPr="000041D7" w:rsidRDefault="00703B18" w:rsidP="00703B18">
      <w:pPr>
        <w:spacing w:after="0"/>
        <w:ind w:left="851"/>
        <w:rPr>
          <w:rFonts w:cs="Times New Roman"/>
        </w:rPr>
      </w:pPr>
      <w:r w:rsidRPr="000041D7">
        <w:rPr>
          <w:rFonts w:cs="Times New Roman"/>
        </w:rPr>
        <w:t>A légkör fizikája</w:t>
      </w:r>
    </w:p>
    <w:p w14:paraId="37563B1C" w14:textId="77777777" w:rsidR="00703B18" w:rsidRPr="000041D7" w:rsidRDefault="00703B18" w:rsidP="00703B18">
      <w:pPr>
        <w:spacing w:after="0"/>
        <w:ind w:left="851"/>
        <w:rPr>
          <w:rFonts w:cs="Times New Roman"/>
        </w:rPr>
      </w:pPr>
      <w:r w:rsidRPr="000041D7">
        <w:rPr>
          <w:rFonts w:cs="Times New Roman"/>
        </w:rPr>
        <w:t>Levegő összetétele, és változása</w:t>
      </w:r>
    </w:p>
    <w:p w14:paraId="02267BC4" w14:textId="77777777" w:rsidR="00703B18" w:rsidRPr="000041D7" w:rsidRDefault="00703B18" w:rsidP="00703B18">
      <w:pPr>
        <w:spacing w:after="0"/>
        <w:ind w:left="851"/>
        <w:rPr>
          <w:rFonts w:cs="Times New Roman"/>
        </w:rPr>
      </w:pPr>
      <w:r w:rsidRPr="000041D7">
        <w:rPr>
          <w:rFonts w:cs="Times New Roman"/>
        </w:rPr>
        <w:t>Légkör felosztása</w:t>
      </w:r>
    </w:p>
    <w:p w14:paraId="1966B279" w14:textId="77777777" w:rsidR="00703B18" w:rsidRPr="000041D7" w:rsidRDefault="00703B18" w:rsidP="00703B18">
      <w:pPr>
        <w:spacing w:after="0"/>
        <w:ind w:left="851"/>
        <w:rPr>
          <w:rFonts w:cs="Times New Roman"/>
        </w:rPr>
      </w:pPr>
      <w:r w:rsidRPr="000041D7">
        <w:rPr>
          <w:rFonts w:cs="Times New Roman"/>
        </w:rPr>
        <w:t>Levegő fizikai tulajdonságai</w:t>
      </w:r>
    </w:p>
    <w:p w14:paraId="13D97C24" w14:textId="77777777" w:rsidR="00703B18" w:rsidRPr="000041D7" w:rsidRDefault="00703B18" w:rsidP="00703B18">
      <w:pPr>
        <w:spacing w:after="0"/>
        <w:ind w:left="851"/>
        <w:rPr>
          <w:rFonts w:cs="Times New Roman"/>
        </w:rPr>
      </w:pPr>
      <w:r w:rsidRPr="000041D7">
        <w:rPr>
          <w:rFonts w:cs="Times New Roman"/>
        </w:rPr>
        <w:t>Légnyomás és mérése</w:t>
      </w:r>
    </w:p>
    <w:p w14:paraId="197C33B1" w14:textId="77777777" w:rsidR="00703B18" w:rsidRPr="000041D7" w:rsidRDefault="00703B18" w:rsidP="00703B18">
      <w:pPr>
        <w:spacing w:after="0"/>
        <w:ind w:left="851"/>
        <w:rPr>
          <w:rFonts w:cs="Times New Roman"/>
        </w:rPr>
      </w:pPr>
      <w:r w:rsidRPr="000041D7">
        <w:rPr>
          <w:rFonts w:cs="Times New Roman"/>
        </w:rPr>
        <w:t>Hőmérséklet és változása</w:t>
      </w:r>
    </w:p>
    <w:p w14:paraId="4CD7D322" w14:textId="77777777" w:rsidR="00703B18" w:rsidRPr="000041D7" w:rsidRDefault="00703B18" w:rsidP="00703B18">
      <w:pPr>
        <w:spacing w:after="0"/>
        <w:ind w:left="851"/>
        <w:rPr>
          <w:rFonts w:cs="Times New Roman"/>
        </w:rPr>
      </w:pPr>
      <w:r w:rsidRPr="000041D7">
        <w:rPr>
          <w:rFonts w:cs="Times New Roman"/>
        </w:rPr>
        <w:t>Sűrűség és a páratartalom összefüggése</w:t>
      </w:r>
    </w:p>
    <w:p w14:paraId="0ECBA449" w14:textId="77777777" w:rsidR="00703B18" w:rsidRPr="000041D7" w:rsidRDefault="00703B18" w:rsidP="00703B18">
      <w:pPr>
        <w:spacing w:after="0"/>
        <w:ind w:left="851"/>
        <w:rPr>
          <w:rFonts w:cs="Times New Roman"/>
        </w:rPr>
      </w:pPr>
      <w:r w:rsidRPr="000041D7">
        <w:rPr>
          <w:rFonts w:cs="Times New Roman"/>
        </w:rPr>
        <w:t>Hangsebesség és változása</w:t>
      </w:r>
    </w:p>
    <w:p w14:paraId="356A2B55" w14:textId="77777777" w:rsidR="00703B18" w:rsidRPr="000041D7" w:rsidRDefault="00703B18" w:rsidP="00703B18">
      <w:pPr>
        <w:spacing w:after="0"/>
        <w:ind w:left="851"/>
        <w:rPr>
          <w:rFonts w:cs="Times New Roman"/>
        </w:rPr>
      </w:pPr>
      <w:r w:rsidRPr="000041D7">
        <w:rPr>
          <w:rFonts w:cs="Times New Roman"/>
        </w:rPr>
        <w:t>ISA Nemzetközi szabványos légkör</w:t>
      </w:r>
    </w:p>
    <w:p w14:paraId="450D392A" w14:textId="77777777" w:rsidR="00703B18" w:rsidRPr="000041D7" w:rsidRDefault="00703B18" w:rsidP="00703B18">
      <w:pPr>
        <w:spacing w:after="0"/>
        <w:ind w:left="851"/>
        <w:rPr>
          <w:rFonts w:cs="Times New Roman"/>
        </w:rPr>
      </w:pPr>
      <w:r w:rsidRPr="000041D7">
        <w:rPr>
          <w:rFonts w:cs="Times New Roman"/>
        </w:rPr>
        <w:t>Áramló levegő tulajdonságai</w:t>
      </w:r>
    </w:p>
    <w:p w14:paraId="2756DF92" w14:textId="77777777" w:rsidR="00703B18" w:rsidRPr="000041D7" w:rsidRDefault="00703B18" w:rsidP="00703B18">
      <w:pPr>
        <w:spacing w:after="0"/>
        <w:ind w:left="851"/>
        <w:rPr>
          <w:rFonts w:cs="Times New Roman"/>
        </w:rPr>
      </w:pPr>
      <w:r w:rsidRPr="000041D7">
        <w:rPr>
          <w:rFonts w:cs="Times New Roman"/>
        </w:rPr>
        <w:t>Levegő súrlódása</w:t>
      </w:r>
    </w:p>
    <w:p w14:paraId="4ACB9950" w14:textId="77777777" w:rsidR="00703B18" w:rsidRPr="000041D7" w:rsidRDefault="00703B18" w:rsidP="00703B18">
      <w:pPr>
        <w:spacing w:after="0"/>
        <w:ind w:left="851"/>
        <w:rPr>
          <w:rFonts w:cs="Times New Roman"/>
        </w:rPr>
      </w:pPr>
      <w:r w:rsidRPr="000041D7">
        <w:rPr>
          <w:rFonts w:cs="Times New Roman"/>
        </w:rPr>
        <w:t>Levegő összenyomhatósága</w:t>
      </w:r>
    </w:p>
    <w:p w14:paraId="7FC57184" w14:textId="77777777" w:rsidR="00703B18" w:rsidRPr="000041D7" w:rsidRDefault="00703B18" w:rsidP="00703B18">
      <w:pPr>
        <w:spacing w:after="0"/>
        <w:ind w:left="851"/>
        <w:rPr>
          <w:rFonts w:cs="Times New Roman"/>
        </w:rPr>
      </w:pPr>
      <w:r w:rsidRPr="000041D7">
        <w:rPr>
          <w:rFonts w:cs="Times New Roman"/>
        </w:rPr>
        <w:t>Ideális közeg</w:t>
      </w:r>
    </w:p>
    <w:p w14:paraId="54A0E4E4" w14:textId="77777777" w:rsidR="00703B18" w:rsidRPr="000041D7" w:rsidRDefault="00703B18" w:rsidP="00703B18">
      <w:pPr>
        <w:spacing w:after="0"/>
        <w:ind w:left="851"/>
        <w:rPr>
          <w:rFonts w:cs="Times New Roman"/>
        </w:rPr>
      </w:pPr>
      <w:r w:rsidRPr="000041D7">
        <w:rPr>
          <w:rFonts w:cs="Times New Roman"/>
        </w:rPr>
        <w:t>Áramlástani alapfogalmak (áramvonal, áramcső, áramkép)</w:t>
      </w:r>
    </w:p>
    <w:p w14:paraId="3B79D61F" w14:textId="77777777" w:rsidR="00703B18" w:rsidRPr="000041D7" w:rsidRDefault="00703B18" w:rsidP="00703B18">
      <w:pPr>
        <w:spacing w:after="0"/>
        <w:ind w:left="851"/>
        <w:rPr>
          <w:rFonts w:cs="Times New Roman"/>
        </w:rPr>
      </w:pPr>
      <w:r w:rsidRPr="000041D7">
        <w:rPr>
          <w:rFonts w:cs="Times New Roman"/>
        </w:rPr>
        <w:t>Folytonossági törvény</w:t>
      </w:r>
    </w:p>
    <w:p w14:paraId="4C182E31" w14:textId="77777777" w:rsidR="00703B18" w:rsidRPr="000041D7" w:rsidRDefault="00703B18" w:rsidP="00703B18">
      <w:pPr>
        <w:spacing w:after="0"/>
        <w:ind w:left="851"/>
        <w:rPr>
          <w:rFonts w:cs="Times New Roman"/>
        </w:rPr>
      </w:pPr>
      <w:r w:rsidRPr="000041D7">
        <w:rPr>
          <w:rFonts w:cs="Times New Roman"/>
        </w:rPr>
        <w:t>Bernoulli törvény</w:t>
      </w:r>
    </w:p>
    <w:p w14:paraId="56B0D9DA" w14:textId="77777777" w:rsidR="00703B18" w:rsidRPr="000041D7" w:rsidRDefault="00703B18" w:rsidP="00703B18">
      <w:pPr>
        <w:spacing w:after="0"/>
        <w:ind w:left="851"/>
        <w:rPr>
          <w:rFonts w:cs="Times New Roman"/>
        </w:rPr>
      </w:pPr>
      <w:r w:rsidRPr="000041D7">
        <w:rPr>
          <w:rFonts w:cs="Times New Roman"/>
        </w:rPr>
        <w:t>Szélcsatornák felépítése, felosztása, és a bennük végezhető mérések</w:t>
      </w:r>
    </w:p>
    <w:p w14:paraId="59A2680B" w14:textId="77777777" w:rsidR="00703B18" w:rsidRPr="000041D7" w:rsidRDefault="00703B18" w:rsidP="00703B18">
      <w:pPr>
        <w:spacing w:after="0"/>
        <w:ind w:left="851"/>
        <w:rPr>
          <w:rFonts w:cs="Times New Roman"/>
        </w:rPr>
      </w:pPr>
      <w:r w:rsidRPr="000041D7">
        <w:rPr>
          <w:rFonts w:cs="Times New Roman"/>
        </w:rPr>
        <w:t>Áramló levegő nyomásának és sebességének mérése</w:t>
      </w:r>
    </w:p>
    <w:p w14:paraId="467E64C2" w14:textId="77777777" w:rsidR="00703B18" w:rsidRPr="000041D7" w:rsidRDefault="00703B18" w:rsidP="00703B18">
      <w:pPr>
        <w:spacing w:after="0"/>
        <w:ind w:left="851"/>
        <w:rPr>
          <w:rFonts w:cs="Times New Roman"/>
        </w:rPr>
      </w:pPr>
      <w:r w:rsidRPr="000041D7">
        <w:rPr>
          <w:rFonts w:cs="Times New Roman"/>
        </w:rPr>
        <w:t>Áramlások jellege</w:t>
      </w:r>
    </w:p>
    <w:p w14:paraId="79EC3C7E" w14:textId="77777777" w:rsidR="00703B18" w:rsidRPr="000041D7" w:rsidRDefault="00703B18" w:rsidP="00703B18">
      <w:pPr>
        <w:spacing w:after="0"/>
        <w:ind w:left="851"/>
        <w:rPr>
          <w:rFonts w:cs="Times New Roman"/>
        </w:rPr>
      </w:pPr>
      <w:r w:rsidRPr="000041D7">
        <w:rPr>
          <w:rFonts w:cs="Times New Roman"/>
        </w:rPr>
        <w:t>Lamináris és turbulens áramlás</w:t>
      </w:r>
    </w:p>
    <w:p w14:paraId="76D99BB1" w14:textId="77777777" w:rsidR="00703B18" w:rsidRPr="000041D7" w:rsidRDefault="00703B18" w:rsidP="00703B18">
      <w:pPr>
        <w:spacing w:after="0"/>
        <w:ind w:left="851"/>
        <w:rPr>
          <w:rFonts w:cs="Times New Roman"/>
        </w:rPr>
      </w:pPr>
      <w:r w:rsidRPr="000041D7">
        <w:rPr>
          <w:rFonts w:cs="Times New Roman"/>
        </w:rPr>
        <w:t>Határréteg kialakulása és leválása</w:t>
      </w:r>
    </w:p>
    <w:p w14:paraId="1536C120" w14:textId="77777777" w:rsidR="00703B18" w:rsidRPr="000041D7" w:rsidRDefault="00703B18" w:rsidP="00703B18">
      <w:pPr>
        <w:spacing w:after="0"/>
        <w:ind w:left="851"/>
        <w:rPr>
          <w:rFonts w:cs="Times New Roman"/>
        </w:rPr>
      </w:pPr>
      <w:r w:rsidRPr="000041D7">
        <w:rPr>
          <w:rFonts w:cs="Times New Roman"/>
        </w:rPr>
        <w:t>Örvény fogalma, jellemzői</w:t>
      </w:r>
    </w:p>
    <w:p w14:paraId="709BAAC9" w14:textId="77777777" w:rsidR="00703B18" w:rsidRPr="000041D7" w:rsidRDefault="00703B18" w:rsidP="00703B18">
      <w:pPr>
        <w:spacing w:after="0"/>
        <w:ind w:left="851"/>
        <w:rPr>
          <w:rFonts w:cs="Times New Roman"/>
        </w:rPr>
      </w:pPr>
      <w:r w:rsidRPr="000041D7">
        <w:rPr>
          <w:rFonts w:cs="Times New Roman"/>
        </w:rPr>
        <w:t>Különféle alakú testek áramképe az áramlásba helyezett testekre ható erők</w:t>
      </w:r>
    </w:p>
    <w:p w14:paraId="06C4995B" w14:textId="1EF3C9C6" w:rsidR="00A23F09" w:rsidRPr="000041D7" w:rsidRDefault="00703B18" w:rsidP="00703B18">
      <w:pPr>
        <w:spacing w:after="0"/>
        <w:ind w:left="851"/>
        <w:rPr>
          <w:rFonts w:cs="Times New Roman"/>
        </w:rPr>
      </w:pPr>
      <w:r w:rsidRPr="000041D7">
        <w:rPr>
          <w:rFonts w:cs="Times New Roman"/>
        </w:rPr>
        <w:t>Légellenállás, felhajtóerő, eredőerő fogalma</w:t>
      </w:r>
    </w:p>
    <w:p w14:paraId="3F3BEDC8" w14:textId="77777777" w:rsidR="00A23F09" w:rsidRPr="000041D7" w:rsidRDefault="00A23F09" w:rsidP="00A23F09">
      <w:pPr>
        <w:tabs>
          <w:tab w:val="left" w:pos="1418"/>
          <w:tab w:val="right" w:pos="9072"/>
        </w:tabs>
        <w:spacing w:after="0"/>
        <w:ind w:left="851"/>
        <w:rPr>
          <w:rFonts w:cs="Times New Roman"/>
        </w:rPr>
      </w:pPr>
    </w:p>
    <w:p w14:paraId="791DF48F" w14:textId="0C9E6B26"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 szárny aerodinamikája</w:t>
      </w:r>
    </w:p>
    <w:p w14:paraId="66291183" w14:textId="77777777" w:rsidR="00703B18" w:rsidRPr="000041D7" w:rsidRDefault="00703B18" w:rsidP="00703B18">
      <w:pPr>
        <w:spacing w:after="0"/>
        <w:ind w:left="851"/>
        <w:rPr>
          <w:rFonts w:cs="Times New Roman"/>
        </w:rPr>
      </w:pPr>
      <w:r w:rsidRPr="000041D7">
        <w:rPr>
          <w:rFonts w:cs="Times New Roman"/>
        </w:rPr>
        <w:t>A szárny geometriai kialakítása, csoportosításuk</w:t>
      </w:r>
    </w:p>
    <w:p w14:paraId="5091C8B9" w14:textId="77777777" w:rsidR="00703B18" w:rsidRPr="000041D7" w:rsidRDefault="00703B18" w:rsidP="00703B18">
      <w:pPr>
        <w:spacing w:after="0"/>
        <w:ind w:left="851"/>
        <w:rPr>
          <w:rFonts w:cs="Times New Roman"/>
        </w:rPr>
      </w:pPr>
      <w:r w:rsidRPr="000041D7">
        <w:rPr>
          <w:rFonts w:cs="Times New Roman"/>
        </w:rPr>
        <w:lastRenderedPageBreak/>
        <w:t>A szárnyszelvény fogalma és jellemzői</w:t>
      </w:r>
    </w:p>
    <w:p w14:paraId="03CE3DE6" w14:textId="77777777" w:rsidR="00703B18" w:rsidRPr="000041D7" w:rsidRDefault="00703B18" w:rsidP="00703B18">
      <w:pPr>
        <w:spacing w:after="0"/>
        <w:ind w:left="851"/>
        <w:rPr>
          <w:rFonts w:cs="Times New Roman"/>
        </w:rPr>
      </w:pPr>
      <w:r w:rsidRPr="000041D7">
        <w:rPr>
          <w:rFonts w:cs="Times New Roman"/>
        </w:rPr>
        <w:t>Az állásszög értelmezése különféle szárnyprofilok esetében</w:t>
      </w:r>
    </w:p>
    <w:p w14:paraId="1A29481F" w14:textId="77777777" w:rsidR="00703B18" w:rsidRPr="000041D7" w:rsidRDefault="00703B18" w:rsidP="00703B18">
      <w:pPr>
        <w:spacing w:after="0"/>
        <w:ind w:left="851"/>
        <w:rPr>
          <w:rFonts w:cs="Times New Roman"/>
        </w:rPr>
      </w:pPr>
      <w:r w:rsidRPr="000041D7">
        <w:rPr>
          <w:rFonts w:cs="Times New Roman"/>
        </w:rPr>
        <w:t xml:space="preserve">A végtelen </w:t>
      </w:r>
      <w:proofErr w:type="spellStart"/>
      <w:r w:rsidRPr="000041D7">
        <w:rPr>
          <w:rFonts w:cs="Times New Roman"/>
        </w:rPr>
        <w:t>terjedtségű</w:t>
      </w:r>
      <w:proofErr w:type="spellEnd"/>
      <w:r w:rsidRPr="000041D7">
        <w:rPr>
          <w:rFonts w:cs="Times New Roman"/>
        </w:rPr>
        <w:t xml:space="preserve"> szárny körüli áramlás képei</w:t>
      </w:r>
    </w:p>
    <w:p w14:paraId="3CC07D24" w14:textId="77777777" w:rsidR="00703B18" w:rsidRPr="000041D7" w:rsidRDefault="00703B18" w:rsidP="00703B18">
      <w:pPr>
        <w:spacing w:after="0"/>
        <w:ind w:left="851"/>
        <w:rPr>
          <w:rFonts w:cs="Times New Roman"/>
        </w:rPr>
      </w:pPr>
      <w:r w:rsidRPr="000041D7">
        <w:rPr>
          <w:rFonts w:cs="Times New Roman"/>
        </w:rPr>
        <w:t>A felhajtóerő ellenálláserő, nyomaték fogalma ezek összefüggései, valamint ezek erőtényezős alakjai</w:t>
      </w:r>
    </w:p>
    <w:p w14:paraId="3F8DAA8A" w14:textId="77777777" w:rsidR="00703B18" w:rsidRPr="000041D7" w:rsidRDefault="00703B18" w:rsidP="00703B18">
      <w:pPr>
        <w:spacing w:after="0"/>
        <w:ind w:left="851"/>
        <w:rPr>
          <w:rFonts w:cs="Times New Roman"/>
        </w:rPr>
      </w:pPr>
      <w:r w:rsidRPr="000041D7">
        <w:rPr>
          <w:rFonts w:cs="Times New Roman"/>
        </w:rPr>
        <w:t>A repülőgép szárnyán keletkező légerők változása különféle állásszögek esetében</w:t>
      </w:r>
    </w:p>
    <w:p w14:paraId="38D44F84" w14:textId="77777777" w:rsidR="00703B18" w:rsidRPr="000041D7" w:rsidRDefault="00703B18" w:rsidP="00703B18">
      <w:pPr>
        <w:spacing w:after="0"/>
        <w:ind w:left="851"/>
        <w:rPr>
          <w:rFonts w:cs="Times New Roman"/>
        </w:rPr>
      </w:pPr>
      <w:r w:rsidRPr="000041D7">
        <w:rPr>
          <w:rFonts w:cs="Times New Roman"/>
        </w:rPr>
        <w:t>Nyomásközéppont és vándorlása</w:t>
      </w:r>
    </w:p>
    <w:p w14:paraId="43FB5D8F" w14:textId="77777777" w:rsidR="00703B18" w:rsidRPr="000041D7" w:rsidRDefault="00703B18" w:rsidP="00703B18">
      <w:pPr>
        <w:spacing w:after="0"/>
        <w:ind w:left="851"/>
        <w:rPr>
          <w:rFonts w:cs="Times New Roman"/>
        </w:rPr>
      </w:pPr>
      <w:r w:rsidRPr="000041D7">
        <w:rPr>
          <w:rFonts w:cs="Times New Roman"/>
        </w:rPr>
        <w:t>Áramlásleválás és kritikus állásszög</w:t>
      </w:r>
    </w:p>
    <w:p w14:paraId="1D41124A" w14:textId="77777777" w:rsidR="00703B18" w:rsidRPr="000041D7" w:rsidRDefault="00703B18" w:rsidP="00703B18">
      <w:pPr>
        <w:spacing w:after="0"/>
        <w:ind w:left="851"/>
        <w:rPr>
          <w:rFonts w:cs="Times New Roman"/>
        </w:rPr>
      </w:pPr>
      <w:r w:rsidRPr="000041D7">
        <w:rPr>
          <w:rFonts w:cs="Times New Roman"/>
        </w:rPr>
        <w:t xml:space="preserve">Véges </w:t>
      </w:r>
      <w:proofErr w:type="spellStart"/>
      <w:r w:rsidRPr="000041D7">
        <w:rPr>
          <w:rFonts w:cs="Times New Roman"/>
        </w:rPr>
        <w:t>terjedtségű</w:t>
      </w:r>
      <w:proofErr w:type="spellEnd"/>
      <w:r w:rsidRPr="000041D7">
        <w:rPr>
          <w:rFonts w:cs="Times New Roman"/>
        </w:rPr>
        <w:t xml:space="preserve"> szárny</w:t>
      </w:r>
    </w:p>
    <w:p w14:paraId="64676477" w14:textId="77777777" w:rsidR="00703B18" w:rsidRPr="000041D7" w:rsidRDefault="00703B18" w:rsidP="00703B18">
      <w:pPr>
        <w:spacing w:after="0"/>
        <w:ind w:left="851"/>
        <w:rPr>
          <w:rFonts w:cs="Times New Roman"/>
        </w:rPr>
      </w:pPr>
      <w:r w:rsidRPr="000041D7">
        <w:rPr>
          <w:rFonts w:cs="Times New Roman"/>
        </w:rPr>
        <w:t>Indukált ellenállás keletkezése, értelmezése és csökkentése</w:t>
      </w:r>
    </w:p>
    <w:p w14:paraId="6D862349" w14:textId="77777777" w:rsidR="00703B18" w:rsidRPr="000041D7" w:rsidRDefault="00703B18" w:rsidP="00703B18">
      <w:pPr>
        <w:spacing w:after="0"/>
        <w:ind w:left="851"/>
        <w:rPr>
          <w:rFonts w:cs="Times New Roman"/>
        </w:rPr>
      </w:pPr>
      <w:proofErr w:type="spellStart"/>
      <w:r w:rsidRPr="000041D7">
        <w:rPr>
          <w:rFonts w:cs="Times New Roman"/>
        </w:rPr>
        <w:t>Wingletek</w:t>
      </w:r>
      <w:proofErr w:type="spellEnd"/>
      <w:r w:rsidRPr="000041D7">
        <w:rPr>
          <w:rFonts w:cs="Times New Roman"/>
        </w:rPr>
        <w:t xml:space="preserve"> szerepe</w:t>
      </w:r>
    </w:p>
    <w:p w14:paraId="4E04A39A" w14:textId="77777777" w:rsidR="00703B18" w:rsidRPr="000041D7" w:rsidRDefault="00703B18" w:rsidP="00703B18">
      <w:pPr>
        <w:spacing w:after="0"/>
        <w:ind w:left="851"/>
        <w:rPr>
          <w:rFonts w:cs="Times New Roman"/>
        </w:rPr>
      </w:pPr>
      <w:r w:rsidRPr="000041D7">
        <w:rPr>
          <w:rFonts w:cs="Times New Roman"/>
        </w:rPr>
        <w:t xml:space="preserve">A légerők ábrázolása </w:t>
      </w:r>
      <w:proofErr w:type="spellStart"/>
      <w:r w:rsidRPr="000041D7">
        <w:rPr>
          <w:rFonts w:cs="Times New Roman"/>
        </w:rPr>
        <w:t>Lillienthal-féle</w:t>
      </w:r>
      <w:proofErr w:type="spellEnd"/>
      <w:r w:rsidRPr="000041D7">
        <w:rPr>
          <w:rFonts w:cs="Times New Roman"/>
        </w:rPr>
        <w:t xml:space="preserve"> </w:t>
      </w:r>
      <w:proofErr w:type="spellStart"/>
      <w:r w:rsidRPr="000041D7">
        <w:rPr>
          <w:rFonts w:cs="Times New Roman"/>
        </w:rPr>
        <w:t>polárdiagranmban</w:t>
      </w:r>
      <w:proofErr w:type="spellEnd"/>
    </w:p>
    <w:p w14:paraId="23051CFE" w14:textId="77777777" w:rsidR="00703B18" w:rsidRPr="000041D7" w:rsidRDefault="00703B18" w:rsidP="00703B18">
      <w:pPr>
        <w:spacing w:after="0"/>
        <w:ind w:left="851"/>
        <w:rPr>
          <w:rFonts w:cs="Times New Roman"/>
        </w:rPr>
      </w:pPr>
      <w:r w:rsidRPr="000041D7">
        <w:rPr>
          <w:rFonts w:cs="Times New Roman"/>
        </w:rPr>
        <w:t xml:space="preserve">Szárnyszelvények tulajdonságai és azoknak a </w:t>
      </w:r>
      <w:proofErr w:type="spellStart"/>
      <w:r w:rsidRPr="000041D7">
        <w:rPr>
          <w:rFonts w:cs="Times New Roman"/>
        </w:rPr>
        <w:t>polárdiagrammra</w:t>
      </w:r>
      <w:proofErr w:type="spellEnd"/>
      <w:r w:rsidRPr="000041D7">
        <w:rPr>
          <w:rFonts w:cs="Times New Roman"/>
        </w:rPr>
        <w:t xml:space="preserve"> gyakorolt hatása</w:t>
      </w:r>
    </w:p>
    <w:p w14:paraId="16361225" w14:textId="77777777" w:rsidR="00703B18" w:rsidRPr="000041D7" w:rsidRDefault="00703B18" w:rsidP="00703B18">
      <w:pPr>
        <w:spacing w:after="0"/>
        <w:ind w:left="851"/>
        <w:rPr>
          <w:rFonts w:cs="Times New Roman"/>
        </w:rPr>
      </w:pPr>
      <w:proofErr w:type="spellStart"/>
      <w:r w:rsidRPr="000041D7">
        <w:rPr>
          <w:rFonts w:cs="Times New Roman"/>
        </w:rPr>
        <w:t>Szárnypolárisok</w:t>
      </w:r>
      <w:proofErr w:type="spellEnd"/>
      <w:r w:rsidRPr="000041D7">
        <w:rPr>
          <w:rFonts w:cs="Times New Roman"/>
        </w:rPr>
        <w:t xml:space="preserve"> összehasonlítása</w:t>
      </w:r>
    </w:p>
    <w:p w14:paraId="0D3C092A" w14:textId="3362CF10" w:rsidR="00A23F09" w:rsidRPr="000041D7" w:rsidRDefault="00703B18" w:rsidP="00703B18">
      <w:pPr>
        <w:spacing w:after="0"/>
        <w:ind w:left="851"/>
        <w:rPr>
          <w:rFonts w:cs="Times New Roman"/>
        </w:rPr>
      </w:pPr>
      <w:r w:rsidRPr="000041D7">
        <w:rPr>
          <w:rFonts w:cs="Times New Roman"/>
        </w:rPr>
        <w:t>Szárnyak elcsavarásának a hatása</w:t>
      </w:r>
    </w:p>
    <w:p w14:paraId="5338436F" w14:textId="77777777" w:rsidR="00A23F09" w:rsidRPr="000041D7" w:rsidRDefault="00A23F09" w:rsidP="00A23F09">
      <w:pPr>
        <w:tabs>
          <w:tab w:val="left" w:pos="1418"/>
          <w:tab w:val="right" w:pos="9072"/>
        </w:tabs>
        <w:spacing w:after="0"/>
        <w:ind w:left="851"/>
        <w:rPr>
          <w:rFonts w:cs="Times New Roman"/>
        </w:rPr>
      </w:pPr>
    </w:p>
    <w:p w14:paraId="307FD57D" w14:textId="303570E5"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Az egész gép aerodinamikája</w:t>
      </w:r>
    </w:p>
    <w:p w14:paraId="0DFFBAB8" w14:textId="77777777" w:rsidR="00703B18" w:rsidRPr="000041D7" w:rsidRDefault="00703B18" w:rsidP="00703B18">
      <w:pPr>
        <w:spacing w:after="0"/>
        <w:ind w:left="851"/>
        <w:rPr>
          <w:rFonts w:cs="Times New Roman"/>
        </w:rPr>
      </w:pPr>
      <w:proofErr w:type="spellStart"/>
      <w:r w:rsidRPr="000041D7">
        <w:rPr>
          <w:rFonts w:cs="Times New Roman"/>
        </w:rPr>
        <w:t>Géppoláris</w:t>
      </w:r>
      <w:proofErr w:type="spellEnd"/>
      <w:r w:rsidRPr="000041D7">
        <w:rPr>
          <w:rFonts w:cs="Times New Roman"/>
        </w:rPr>
        <w:t xml:space="preserve"> és jellegzetes pontjai</w:t>
      </w:r>
    </w:p>
    <w:p w14:paraId="26AAD6E6" w14:textId="77777777" w:rsidR="00703B18" w:rsidRPr="000041D7" w:rsidRDefault="00703B18" w:rsidP="00703B18">
      <w:pPr>
        <w:spacing w:after="0"/>
        <w:ind w:left="851"/>
        <w:rPr>
          <w:rFonts w:cs="Times New Roman"/>
        </w:rPr>
      </w:pPr>
      <w:r w:rsidRPr="000041D7">
        <w:rPr>
          <w:rFonts w:cs="Times New Roman"/>
        </w:rPr>
        <w:t>Az egész gépen keletkező felhajtóerő</w:t>
      </w:r>
    </w:p>
    <w:p w14:paraId="0302F5EC" w14:textId="77777777" w:rsidR="00703B18" w:rsidRPr="000041D7" w:rsidRDefault="00703B18" w:rsidP="00703B18">
      <w:pPr>
        <w:spacing w:after="0"/>
        <w:ind w:left="851"/>
        <w:rPr>
          <w:rFonts w:cs="Times New Roman"/>
        </w:rPr>
      </w:pPr>
      <w:r w:rsidRPr="000041D7">
        <w:rPr>
          <w:rFonts w:cs="Times New Roman"/>
        </w:rPr>
        <w:t>Az egész gépen keletkező ellenállási erő</w:t>
      </w:r>
    </w:p>
    <w:p w14:paraId="23A11356" w14:textId="77777777" w:rsidR="00703B18" w:rsidRPr="000041D7" w:rsidRDefault="00703B18" w:rsidP="00703B18">
      <w:pPr>
        <w:spacing w:after="0"/>
        <w:ind w:left="851"/>
        <w:rPr>
          <w:rFonts w:cs="Times New Roman"/>
        </w:rPr>
      </w:pPr>
      <w:r w:rsidRPr="000041D7">
        <w:rPr>
          <w:rFonts w:cs="Times New Roman"/>
        </w:rPr>
        <w:t>Káros ellenállás fogalma</w:t>
      </w:r>
    </w:p>
    <w:p w14:paraId="756F9159" w14:textId="77777777" w:rsidR="00703B18" w:rsidRPr="000041D7" w:rsidRDefault="00703B18" w:rsidP="00703B18">
      <w:pPr>
        <w:spacing w:after="0"/>
        <w:ind w:left="851"/>
        <w:rPr>
          <w:rFonts w:cs="Times New Roman"/>
        </w:rPr>
      </w:pPr>
      <w:r w:rsidRPr="000041D7">
        <w:rPr>
          <w:rFonts w:cs="Times New Roman"/>
        </w:rPr>
        <w:t>Az interferencia ellenállás kialakulása és csökkentése</w:t>
      </w:r>
    </w:p>
    <w:p w14:paraId="542802A2" w14:textId="77777777" w:rsidR="00703B18" w:rsidRPr="000041D7" w:rsidRDefault="00703B18" w:rsidP="00703B18">
      <w:pPr>
        <w:spacing w:after="0"/>
        <w:ind w:left="851"/>
        <w:rPr>
          <w:rFonts w:cs="Times New Roman"/>
        </w:rPr>
      </w:pPr>
      <w:r w:rsidRPr="000041D7">
        <w:rPr>
          <w:rFonts w:cs="Times New Roman"/>
        </w:rPr>
        <w:t>Az jósági szám növelésének lehetőségei</w:t>
      </w:r>
    </w:p>
    <w:p w14:paraId="1DF9F212" w14:textId="77777777" w:rsidR="00703B18" w:rsidRPr="000041D7" w:rsidRDefault="00703B18" w:rsidP="00703B18">
      <w:pPr>
        <w:spacing w:after="0"/>
        <w:ind w:left="851"/>
        <w:rPr>
          <w:rFonts w:cs="Times New Roman"/>
        </w:rPr>
      </w:pPr>
      <w:r w:rsidRPr="000041D7">
        <w:rPr>
          <w:rFonts w:cs="Times New Roman"/>
        </w:rPr>
        <w:t>Az ellenállási erő csökkentésének módszerei</w:t>
      </w:r>
    </w:p>
    <w:p w14:paraId="18C861A0" w14:textId="77777777" w:rsidR="00703B18" w:rsidRPr="000041D7" w:rsidRDefault="00703B18" w:rsidP="00703B18">
      <w:pPr>
        <w:spacing w:after="0"/>
        <w:ind w:left="851"/>
        <w:rPr>
          <w:rFonts w:cs="Times New Roman"/>
        </w:rPr>
      </w:pPr>
      <w:r w:rsidRPr="000041D7">
        <w:rPr>
          <w:rFonts w:cs="Times New Roman"/>
        </w:rPr>
        <w:t>Felhajtóerő növelés módszerei</w:t>
      </w:r>
    </w:p>
    <w:p w14:paraId="5A55FCBB" w14:textId="77777777" w:rsidR="00703B18" w:rsidRPr="000041D7" w:rsidRDefault="00703B18" w:rsidP="00703B18">
      <w:pPr>
        <w:spacing w:after="0"/>
        <w:ind w:left="851"/>
        <w:rPr>
          <w:rFonts w:cs="Times New Roman"/>
        </w:rPr>
      </w:pPr>
      <w:r w:rsidRPr="000041D7">
        <w:rPr>
          <w:rFonts w:cs="Times New Roman"/>
        </w:rPr>
        <w:t>Íveltség és felületnövelő módszerek</w:t>
      </w:r>
    </w:p>
    <w:p w14:paraId="2FCD8852" w14:textId="77777777" w:rsidR="00703B18" w:rsidRPr="000041D7" w:rsidRDefault="00703B18" w:rsidP="00703B18">
      <w:pPr>
        <w:spacing w:after="0"/>
        <w:ind w:left="851"/>
        <w:rPr>
          <w:rFonts w:cs="Times New Roman"/>
        </w:rPr>
      </w:pPr>
      <w:r w:rsidRPr="000041D7">
        <w:rPr>
          <w:rFonts w:cs="Times New Roman"/>
        </w:rPr>
        <w:t>Leválás késleltetése, határréteg vezérlési lehetőségek</w:t>
      </w:r>
    </w:p>
    <w:p w14:paraId="7AF38B53" w14:textId="77777777" w:rsidR="00703B18" w:rsidRPr="000041D7" w:rsidRDefault="00703B18" w:rsidP="00703B18">
      <w:pPr>
        <w:spacing w:after="0"/>
        <w:ind w:left="851"/>
        <w:rPr>
          <w:rFonts w:cs="Times New Roman"/>
        </w:rPr>
      </w:pPr>
      <w:r w:rsidRPr="000041D7">
        <w:rPr>
          <w:rFonts w:cs="Times New Roman"/>
        </w:rPr>
        <w:t>Ellenállási erő növelés módszerei, alkalmazásának okai</w:t>
      </w:r>
    </w:p>
    <w:p w14:paraId="6C34F1AD" w14:textId="77777777" w:rsidR="00703B18" w:rsidRPr="000041D7" w:rsidRDefault="00703B18" w:rsidP="00703B18">
      <w:pPr>
        <w:spacing w:after="0"/>
        <w:ind w:left="851"/>
        <w:rPr>
          <w:rFonts w:cs="Times New Roman"/>
        </w:rPr>
      </w:pPr>
      <w:r w:rsidRPr="000041D7">
        <w:rPr>
          <w:rFonts w:cs="Times New Roman"/>
        </w:rPr>
        <w:t>Áramlásrontók</w:t>
      </w:r>
    </w:p>
    <w:p w14:paraId="462863DF" w14:textId="77777777" w:rsidR="00703B18" w:rsidRPr="000041D7" w:rsidRDefault="00703B18" w:rsidP="00703B18">
      <w:pPr>
        <w:spacing w:after="0"/>
        <w:ind w:left="851"/>
        <w:rPr>
          <w:rFonts w:cs="Times New Roman"/>
        </w:rPr>
      </w:pPr>
      <w:r w:rsidRPr="000041D7">
        <w:rPr>
          <w:rFonts w:cs="Times New Roman"/>
        </w:rPr>
        <w:t xml:space="preserve">Szárnyon elhelyezett ellenállási </w:t>
      </w:r>
      <w:proofErr w:type="gramStart"/>
      <w:r w:rsidRPr="000041D7">
        <w:rPr>
          <w:rFonts w:cs="Times New Roman"/>
        </w:rPr>
        <w:t>erő növelő</w:t>
      </w:r>
      <w:proofErr w:type="gramEnd"/>
      <w:r w:rsidRPr="000041D7">
        <w:rPr>
          <w:rFonts w:cs="Times New Roman"/>
        </w:rPr>
        <w:t xml:space="preserve"> berendezések</w:t>
      </w:r>
    </w:p>
    <w:p w14:paraId="168C3CC1" w14:textId="77777777" w:rsidR="00703B18" w:rsidRPr="000041D7" w:rsidRDefault="00703B18" w:rsidP="00703B18">
      <w:pPr>
        <w:spacing w:after="0"/>
        <w:ind w:left="851"/>
        <w:rPr>
          <w:rFonts w:cs="Times New Roman"/>
        </w:rPr>
      </w:pPr>
      <w:r w:rsidRPr="000041D7">
        <w:rPr>
          <w:rFonts w:cs="Times New Roman"/>
        </w:rPr>
        <w:t xml:space="preserve">Törzsön elhelyezett ellenállási </w:t>
      </w:r>
      <w:proofErr w:type="gramStart"/>
      <w:r w:rsidRPr="000041D7">
        <w:rPr>
          <w:rFonts w:cs="Times New Roman"/>
        </w:rPr>
        <w:t>erő növelő</w:t>
      </w:r>
      <w:proofErr w:type="gramEnd"/>
      <w:r w:rsidRPr="000041D7">
        <w:rPr>
          <w:rFonts w:cs="Times New Roman"/>
        </w:rPr>
        <w:t xml:space="preserve"> berendezések</w:t>
      </w:r>
    </w:p>
    <w:p w14:paraId="332DDFEC" w14:textId="1D036A51" w:rsidR="00A23F09" w:rsidRPr="000041D7" w:rsidRDefault="00703B18" w:rsidP="00703B18">
      <w:pPr>
        <w:spacing w:after="0"/>
        <w:ind w:left="851"/>
        <w:rPr>
          <w:rFonts w:cs="Times New Roman"/>
        </w:rPr>
      </w:pPr>
      <w:r w:rsidRPr="000041D7">
        <w:rPr>
          <w:rFonts w:cs="Times New Roman"/>
        </w:rPr>
        <w:t>Egyéb ellenállás növelő eszközök</w:t>
      </w:r>
    </w:p>
    <w:p w14:paraId="01F42D77" w14:textId="77777777" w:rsidR="00A23F09" w:rsidRPr="000041D7" w:rsidRDefault="00A23F09" w:rsidP="00A23F09">
      <w:pPr>
        <w:tabs>
          <w:tab w:val="left" w:pos="1418"/>
          <w:tab w:val="right" w:pos="9072"/>
        </w:tabs>
        <w:spacing w:after="0"/>
        <w:ind w:left="851"/>
        <w:rPr>
          <w:rFonts w:cs="Times New Roman"/>
        </w:rPr>
      </w:pPr>
    </w:p>
    <w:p w14:paraId="0F80E1B6" w14:textId="261A98B4"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 hangsebesség körüli és feletti áramlás jelenségei</w:t>
      </w:r>
    </w:p>
    <w:p w14:paraId="2E05891F" w14:textId="77777777" w:rsidR="00703B18" w:rsidRPr="000041D7" w:rsidRDefault="00703B18" w:rsidP="00703B18">
      <w:pPr>
        <w:spacing w:after="0"/>
        <w:ind w:left="851"/>
        <w:rPr>
          <w:rFonts w:cs="Times New Roman"/>
        </w:rPr>
      </w:pPr>
      <w:r w:rsidRPr="000041D7">
        <w:rPr>
          <w:rFonts w:cs="Times New Roman"/>
        </w:rPr>
        <w:t>Hangsebességgel kapcsolatos fogalmak</w:t>
      </w:r>
    </w:p>
    <w:p w14:paraId="256A3B56" w14:textId="77777777" w:rsidR="00703B18" w:rsidRPr="000041D7" w:rsidRDefault="00703B18" w:rsidP="00703B18">
      <w:pPr>
        <w:spacing w:after="0"/>
        <w:ind w:left="851"/>
        <w:rPr>
          <w:rFonts w:cs="Times New Roman"/>
        </w:rPr>
      </w:pPr>
      <w:r w:rsidRPr="000041D7">
        <w:rPr>
          <w:rFonts w:cs="Times New Roman"/>
        </w:rPr>
        <w:t>Hang és terjedése a levegőbe</w:t>
      </w:r>
    </w:p>
    <w:p w14:paraId="77731A3F" w14:textId="77777777" w:rsidR="00703B18" w:rsidRPr="000041D7" w:rsidRDefault="00703B18" w:rsidP="00703B18">
      <w:pPr>
        <w:spacing w:after="0"/>
        <w:ind w:left="851"/>
        <w:rPr>
          <w:rFonts w:cs="Times New Roman"/>
        </w:rPr>
      </w:pPr>
      <w:r w:rsidRPr="000041D7">
        <w:rPr>
          <w:rFonts w:cs="Times New Roman"/>
        </w:rPr>
        <w:t>Mach-szám</w:t>
      </w:r>
    </w:p>
    <w:p w14:paraId="15C2D215" w14:textId="77777777" w:rsidR="00703B18" w:rsidRPr="000041D7" w:rsidRDefault="00703B18" w:rsidP="00703B18">
      <w:pPr>
        <w:spacing w:after="0"/>
        <w:ind w:left="851"/>
        <w:rPr>
          <w:rFonts w:cs="Times New Roman"/>
        </w:rPr>
      </w:pPr>
      <w:r w:rsidRPr="000041D7">
        <w:rPr>
          <w:rFonts w:cs="Times New Roman"/>
        </w:rPr>
        <w:t>Lökéshullám fogalma és kialakulása</w:t>
      </w:r>
    </w:p>
    <w:p w14:paraId="6E023862" w14:textId="77777777" w:rsidR="00703B18" w:rsidRPr="000041D7" w:rsidRDefault="00703B18" w:rsidP="00703B18">
      <w:pPr>
        <w:spacing w:after="0"/>
        <w:ind w:left="851"/>
        <w:rPr>
          <w:rFonts w:cs="Times New Roman"/>
        </w:rPr>
      </w:pPr>
      <w:r w:rsidRPr="000041D7">
        <w:rPr>
          <w:rFonts w:cs="Times New Roman"/>
        </w:rPr>
        <w:t>Mach-kúp és a hangrobbanás fogalma</w:t>
      </w:r>
    </w:p>
    <w:p w14:paraId="6639EFC0" w14:textId="77777777" w:rsidR="00703B18" w:rsidRPr="000041D7" w:rsidRDefault="00703B18" w:rsidP="00703B18">
      <w:pPr>
        <w:spacing w:after="0"/>
        <w:ind w:left="851"/>
        <w:rPr>
          <w:rFonts w:cs="Times New Roman"/>
        </w:rPr>
      </w:pPr>
      <w:r w:rsidRPr="000041D7">
        <w:rPr>
          <w:rFonts w:cs="Times New Roman"/>
        </w:rPr>
        <w:t>Kritikus Mach szám és befolyásolása</w:t>
      </w:r>
    </w:p>
    <w:p w14:paraId="57AF852C" w14:textId="77777777" w:rsidR="00703B18" w:rsidRPr="000041D7" w:rsidRDefault="00703B18" w:rsidP="00703B18">
      <w:pPr>
        <w:spacing w:after="0"/>
        <w:ind w:left="851"/>
        <w:rPr>
          <w:rFonts w:cs="Times New Roman"/>
        </w:rPr>
      </w:pPr>
      <w:proofErr w:type="spellStart"/>
      <w:r w:rsidRPr="000041D7">
        <w:rPr>
          <w:rFonts w:cs="Times New Roman"/>
        </w:rPr>
        <w:t>Szubszónikus</w:t>
      </w:r>
      <w:proofErr w:type="spellEnd"/>
      <w:r w:rsidRPr="000041D7">
        <w:rPr>
          <w:rFonts w:cs="Times New Roman"/>
        </w:rPr>
        <w:t xml:space="preserve"> áramlás felső sebességhatára</w:t>
      </w:r>
    </w:p>
    <w:p w14:paraId="0394BC75" w14:textId="77777777" w:rsidR="00703B18" w:rsidRPr="000041D7" w:rsidRDefault="00703B18" w:rsidP="00703B18">
      <w:pPr>
        <w:spacing w:after="0"/>
        <w:ind w:left="851"/>
        <w:rPr>
          <w:rFonts w:cs="Times New Roman"/>
        </w:rPr>
      </w:pPr>
      <w:r w:rsidRPr="000041D7">
        <w:rPr>
          <w:rFonts w:cs="Times New Roman"/>
        </w:rPr>
        <w:t xml:space="preserve">Felhajtóerő, és ellenállási erő alakulása </w:t>
      </w:r>
      <w:proofErr w:type="spellStart"/>
      <w:r w:rsidRPr="000041D7">
        <w:rPr>
          <w:rFonts w:cs="Times New Roman"/>
        </w:rPr>
        <w:t>szuperszónikus</w:t>
      </w:r>
      <w:proofErr w:type="spellEnd"/>
      <w:r w:rsidRPr="000041D7">
        <w:rPr>
          <w:rFonts w:cs="Times New Roman"/>
        </w:rPr>
        <w:t xml:space="preserve"> áramlásban</w:t>
      </w:r>
    </w:p>
    <w:p w14:paraId="5E5FAE6D" w14:textId="7C0E9550" w:rsidR="00A23F09" w:rsidRPr="000041D7" w:rsidRDefault="00703B18" w:rsidP="00703B18">
      <w:pPr>
        <w:spacing w:after="0"/>
        <w:ind w:left="851"/>
        <w:rPr>
          <w:rFonts w:cs="Times New Roman"/>
        </w:rPr>
      </w:pPr>
      <w:r w:rsidRPr="000041D7">
        <w:rPr>
          <w:rFonts w:cs="Times New Roman"/>
        </w:rPr>
        <w:t>Nyomásközéppont vándorlása</w:t>
      </w:r>
    </w:p>
    <w:p w14:paraId="17B37BFE" w14:textId="77777777" w:rsidR="00A23F09" w:rsidRPr="000041D7" w:rsidRDefault="00A23F09" w:rsidP="00A23F09">
      <w:pPr>
        <w:tabs>
          <w:tab w:val="left" w:pos="1418"/>
          <w:tab w:val="right" w:pos="9072"/>
        </w:tabs>
        <w:spacing w:after="0"/>
        <w:ind w:left="851"/>
        <w:rPr>
          <w:rFonts w:cs="Times New Roman"/>
        </w:rPr>
      </w:pPr>
    </w:p>
    <w:p w14:paraId="5BA8846E" w14:textId="619D0F72"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Repülésmechanika, repülési helyzetek</w:t>
      </w:r>
    </w:p>
    <w:p w14:paraId="7D701DC2" w14:textId="77777777" w:rsidR="00703B18" w:rsidRPr="000041D7" w:rsidRDefault="00703B18" w:rsidP="00703B18">
      <w:pPr>
        <w:spacing w:after="0"/>
        <w:ind w:left="851"/>
        <w:rPr>
          <w:rFonts w:cs="Times New Roman"/>
        </w:rPr>
      </w:pPr>
      <w:r w:rsidRPr="000041D7">
        <w:rPr>
          <w:rFonts w:cs="Times New Roman"/>
        </w:rPr>
        <w:t>A repülés mechanikában alkalmazott koordináta rendszerek és a köztük levő összefüggések</w:t>
      </w:r>
    </w:p>
    <w:p w14:paraId="51329396" w14:textId="77777777" w:rsidR="00703B18" w:rsidRPr="000041D7" w:rsidRDefault="00703B18" w:rsidP="00703B18">
      <w:pPr>
        <w:spacing w:after="0"/>
        <w:ind w:left="851"/>
        <w:rPr>
          <w:rFonts w:cs="Times New Roman"/>
        </w:rPr>
      </w:pPr>
      <w:r w:rsidRPr="000041D7">
        <w:rPr>
          <w:rFonts w:cs="Times New Roman"/>
        </w:rPr>
        <w:t>Légi járművek szabadságfokai</w:t>
      </w:r>
    </w:p>
    <w:p w14:paraId="1C54C1ED" w14:textId="77777777" w:rsidR="00703B18" w:rsidRPr="000041D7" w:rsidRDefault="00703B18" w:rsidP="00703B18">
      <w:pPr>
        <w:spacing w:after="0"/>
        <w:ind w:left="851"/>
        <w:rPr>
          <w:rFonts w:cs="Times New Roman"/>
        </w:rPr>
      </w:pPr>
      <w:r w:rsidRPr="000041D7">
        <w:rPr>
          <w:rFonts w:cs="Times New Roman"/>
        </w:rPr>
        <w:t>Merevszárnyú repülőgépekre ható erők</w:t>
      </w:r>
    </w:p>
    <w:p w14:paraId="7AA0722B" w14:textId="77777777" w:rsidR="00703B18" w:rsidRPr="000041D7" w:rsidRDefault="00703B18" w:rsidP="00703B18">
      <w:pPr>
        <w:spacing w:after="0"/>
        <w:ind w:left="851"/>
        <w:rPr>
          <w:rFonts w:cs="Times New Roman"/>
        </w:rPr>
      </w:pPr>
      <w:r w:rsidRPr="000041D7">
        <w:rPr>
          <w:rFonts w:cs="Times New Roman"/>
        </w:rPr>
        <w:t>Merevszárnyú repülőgépek repülési helyzetei</w:t>
      </w:r>
    </w:p>
    <w:p w14:paraId="7848C9FD" w14:textId="77777777" w:rsidR="00703B18" w:rsidRPr="000041D7" w:rsidRDefault="00703B18" w:rsidP="00703B18">
      <w:pPr>
        <w:spacing w:after="0"/>
        <w:ind w:left="851"/>
        <w:rPr>
          <w:rFonts w:cs="Times New Roman"/>
        </w:rPr>
      </w:pPr>
      <w:r w:rsidRPr="000041D7">
        <w:rPr>
          <w:rFonts w:cs="Times New Roman"/>
        </w:rPr>
        <w:lastRenderedPageBreak/>
        <w:t>Vízszintes repülés összefüggései, egyensúlyi feltételei.</w:t>
      </w:r>
    </w:p>
    <w:p w14:paraId="1B79DE2E" w14:textId="77777777" w:rsidR="00703B18" w:rsidRPr="000041D7" w:rsidRDefault="00703B18" w:rsidP="00703B18">
      <w:pPr>
        <w:spacing w:after="0"/>
        <w:ind w:left="851"/>
        <w:rPr>
          <w:rFonts w:cs="Times New Roman"/>
        </w:rPr>
      </w:pPr>
      <w:r w:rsidRPr="000041D7">
        <w:rPr>
          <w:rFonts w:cs="Times New Roman"/>
        </w:rPr>
        <w:t>Szükséges sebesség és vonóerő</w:t>
      </w:r>
    </w:p>
    <w:p w14:paraId="2D4D5A83" w14:textId="77777777" w:rsidR="00703B18" w:rsidRPr="000041D7" w:rsidRDefault="00703B18" w:rsidP="00703B18">
      <w:pPr>
        <w:spacing w:after="0"/>
        <w:ind w:left="851"/>
        <w:rPr>
          <w:rFonts w:cs="Times New Roman"/>
        </w:rPr>
      </w:pPr>
      <w:r w:rsidRPr="000041D7">
        <w:rPr>
          <w:rFonts w:cs="Times New Roman"/>
        </w:rPr>
        <w:t>Egyenes vonalú egyenletes sebességű emelkedés</w:t>
      </w:r>
    </w:p>
    <w:p w14:paraId="0B96183A" w14:textId="77777777" w:rsidR="00703B18" w:rsidRPr="000041D7" w:rsidRDefault="00703B18" w:rsidP="00703B18">
      <w:pPr>
        <w:spacing w:after="0"/>
        <w:ind w:left="851"/>
        <w:rPr>
          <w:rFonts w:cs="Times New Roman"/>
        </w:rPr>
      </w:pPr>
      <w:r w:rsidRPr="000041D7">
        <w:rPr>
          <w:rFonts w:cs="Times New Roman"/>
        </w:rPr>
        <w:t>Egyensúlyi feltételei, szükséges sebesség, függőleges emelkedési sebesség</w:t>
      </w:r>
    </w:p>
    <w:p w14:paraId="182C2B3C" w14:textId="77777777" w:rsidR="00703B18" w:rsidRPr="000041D7" w:rsidRDefault="00703B18" w:rsidP="00703B18">
      <w:pPr>
        <w:spacing w:after="0"/>
        <w:ind w:left="851"/>
        <w:rPr>
          <w:rFonts w:cs="Times New Roman"/>
        </w:rPr>
      </w:pPr>
      <w:r w:rsidRPr="000041D7">
        <w:rPr>
          <w:rFonts w:cs="Times New Roman"/>
        </w:rPr>
        <w:t>Siklás és motoros süllyedés</w:t>
      </w:r>
    </w:p>
    <w:p w14:paraId="71835F2E" w14:textId="77777777" w:rsidR="00703B18" w:rsidRPr="000041D7" w:rsidRDefault="00703B18" w:rsidP="00703B18">
      <w:pPr>
        <w:spacing w:after="0"/>
        <w:ind w:left="851"/>
        <w:rPr>
          <w:rFonts w:cs="Times New Roman"/>
        </w:rPr>
      </w:pPr>
      <w:r w:rsidRPr="000041D7">
        <w:rPr>
          <w:rFonts w:cs="Times New Roman"/>
        </w:rPr>
        <w:t>Egyensúlyi feltételei, szükséges sebesség, merülő-sebesség</w:t>
      </w:r>
    </w:p>
    <w:p w14:paraId="6AED62E6" w14:textId="57E7655D" w:rsidR="00A23F09" w:rsidRPr="000041D7" w:rsidRDefault="00703B18" w:rsidP="00703B18">
      <w:pPr>
        <w:spacing w:after="0"/>
        <w:ind w:left="851"/>
        <w:rPr>
          <w:rFonts w:cs="Times New Roman"/>
        </w:rPr>
      </w:pPr>
      <w:r w:rsidRPr="000041D7">
        <w:rPr>
          <w:rFonts w:cs="Times New Roman"/>
        </w:rPr>
        <w:t>Szabályos forduló</w:t>
      </w:r>
    </w:p>
    <w:p w14:paraId="2FF803D2" w14:textId="77777777" w:rsidR="00A23F09" w:rsidRPr="000041D7" w:rsidRDefault="00A23F09" w:rsidP="00A23F09">
      <w:pPr>
        <w:tabs>
          <w:tab w:val="left" w:pos="1418"/>
          <w:tab w:val="right" w:pos="9072"/>
        </w:tabs>
        <w:spacing w:after="0"/>
        <w:ind w:left="851"/>
        <w:rPr>
          <w:rFonts w:cs="Times New Roman"/>
        </w:rPr>
      </w:pPr>
    </w:p>
    <w:p w14:paraId="58B76947" w14:textId="033F0066"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Merevszárnyú gépek teljesítményszámítása</w:t>
      </w:r>
    </w:p>
    <w:p w14:paraId="7CDDCEC6" w14:textId="77777777" w:rsidR="00703B18" w:rsidRPr="000041D7" w:rsidRDefault="00703B18" w:rsidP="00703B18">
      <w:pPr>
        <w:spacing w:after="0"/>
        <w:ind w:left="851"/>
        <w:rPr>
          <w:rFonts w:cs="Times New Roman"/>
        </w:rPr>
      </w:pPr>
      <w:r w:rsidRPr="000041D7">
        <w:rPr>
          <w:rFonts w:cs="Times New Roman"/>
        </w:rPr>
        <w:t>Vonóerő és ellenállási erő változásai a sebesség függvényében</w:t>
      </w:r>
    </w:p>
    <w:p w14:paraId="64526E46" w14:textId="77777777" w:rsidR="00703B18" w:rsidRPr="000041D7" w:rsidRDefault="00703B18" w:rsidP="00703B18">
      <w:pPr>
        <w:spacing w:after="0"/>
        <w:ind w:left="851"/>
        <w:rPr>
          <w:rFonts w:cs="Times New Roman"/>
        </w:rPr>
      </w:pPr>
      <w:r w:rsidRPr="000041D7">
        <w:rPr>
          <w:rFonts w:cs="Times New Roman"/>
        </w:rPr>
        <w:t>Rendelkezésre álló teljesítmény</w:t>
      </w:r>
    </w:p>
    <w:p w14:paraId="495D6672" w14:textId="77777777" w:rsidR="00703B18" w:rsidRPr="000041D7" w:rsidRDefault="00703B18" w:rsidP="00703B18">
      <w:pPr>
        <w:spacing w:after="0"/>
        <w:ind w:left="851"/>
        <w:rPr>
          <w:rFonts w:cs="Times New Roman"/>
        </w:rPr>
      </w:pPr>
      <w:r w:rsidRPr="000041D7">
        <w:rPr>
          <w:rFonts w:cs="Times New Roman"/>
        </w:rPr>
        <w:t>Szükséges teljesítmény</w:t>
      </w:r>
    </w:p>
    <w:p w14:paraId="1F2FF649" w14:textId="77777777" w:rsidR="00703B18" w:rsidRPr="000041D7" w:rsidRDefault="00703B18" w:rsidP="00703B18">
      <w:pPr>
        <w:spacing w:after="0"/>
        <w:ind w:left="851"/>
        <w:rPr>
          <w:rFonts w:cs="Times New Roman"/>
        </w:rPr>
      </w:pPr>
      <w:proofErr w:type="spellStart"/>
      <w:r w:rsidRPr="000041D7">
        <w:rPr>
          <w:rFonts w:cs="Times New Roman"/>
        </w:rPr>
        <w:t>Pénaud-diagramm</w:t>
      </w:r>
      <w:proofErr w:type="spellEnd"/>
    </w:p>
    <w:p w14:paraId="0E082451" w14:textId="77777777" w:rsidR="00703B18" w:rsidRPr="000041D7" w:rsidRDefault="00703B18" w:rsidP="00703B18">
      <w:pPr>
        <w:spacing w:after="0"/>
        <w:ind w:left="851"/>
        <w:rPr>
          <w:rFonts w:cs="Times New Roman"/>
        </w:rPr>
      </w:pPr>
      <w:r w:rsidRPr="000041D7">
        <w:rPr>
          <w:rFonts w:cs="Times New Roman"/>
        </w:rPr>
        <w:t>Teljesítmény tartalék, emelkedési sebesség, csúcsmagasság</w:t>
      </w:r>
    </w:p>
    <w:p w14:paraId="6965EA13" w14:textId="77777777" w:rsidR="00703B18" w:rsidRPr="000041D7" w:rsidRDefault="00703B18" w:rsidP="00703B18">
      <w:pPr>
        <w:spacing w:after="0"/>
        <w:ind w:left="851"/>
        <w:rPr>
          <w:rFonts w:cs="Times New Roman"/>
        </w:rPr>
      </w:pPr>
      <w:r w:rsidRPr="000041D7">
        <w:rPr>
          <w:rFonts w:cs="Times New Roman"/>
        </w:rPr>
        <w:t>Hajtómű fordulatszámának hatása a teljesítményekre</w:t>
      </w:r>
    </w:p>
    <w:p w14:paraId="05D1D304" w14:textId="77777777" w:rsidR="00703B18" w:rsidRPr="000041D7" w:rsidRDefault="00703B18" w:rsidP="00703B18">
      <w:pPr>
        <w:spacing w:after="0"/>
        <w:ind w:left="851"/>
        <w:rPr>
          <w:rFonts w:cs="Times New Roman"/>
        </w:rPr>
      </w:pPr>
      <w:r w:rsidRPr="000041D7">
        <w:rPr>
          <w:rFonts w:cs="Times New Roman"/>
        </w:rPr>
        <w:t>Magasság hatása a teljesítményekre</w:t>
      </w:r>
    </w:p>
    <w:p w14:paraId="5D98FA72" w14:textId="77777777" w:rsidR="00703B18" w:rsidRPr="000041D7" w:rsidRDefault="00703B18" w:rsidP="00703B18">
      <w:pPr>
        <w:spacing w:after="0"/>
        <w:ind w:left="851"/>
        <w:rPr>
          <w:rFonts w:cs="Times New Roman"/>
        </w:rPr>
      </w:pPr>
      <w:r w:rsidRPr="000041D7">
        <w:rPr>
          <w:rFonts w:cs="Times New Roman"/>
        </w:rPr>
        <w:t>Repülősúly hatása a teljesítményekre</w:t>
      </w:r>
    </w:p>
    <w:p w14:paraId="0F4EA868" w14:textId="50CCD7E1" w:rsidR="00A23F09" w:rsidRPr="000041D7" w:rsidRDefault="00703B18" w:rsidP="00703B18">
      <w:pPr>
        <w:spacing w:after="0"/>
        <w:ind w:left="851"/>
        <w:rPr>
          <w:rFonts w:cs="Times New Roman"/>
        </w:rPr>
      </w:pPr>
      <w:r w:rsidRPr="000041D7">
        <w:rPr>
          <w:rFonts w:cs="Times New Roman"/>
        </w:rPr>
        <w:t>Rendelkezésre álló tolóerő</w:t>
      </w:r>
    </w:p>
    <w:p w14:paraId="579F4890" w14:textId="77777777" w:rsidR="00A23F09" w:rsidRPr="000041D7" w:rsidRDefault="00A23F09" w:rsidP="00A23F09">
      <w:pPr>
        <w:tabs>
          <w:tab w:val="left" w:pos="1418"/>
          <w:tab w:val="right" w:pos="9072"/>
        </w:tabs>
        <w:spacing w:after="0"/>
        <w:ind w:left="851"/>
        <w:rPr>
          <w:rFonts w:cs="Times New Roman"/>
        </w:rPr>
      </w:pPr>
    </w:p>
    <w:p w14:paraId="14AFB1A7" w14:textId="2B9D4D5A"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Merevszárnyú gépek stabilitása, kormányozhatósága</w:t>
      </w:r>
    </w:p>
    <w:p w14:paraId="4F5493B3" w14:textId="77777777" w:rsidR="00703B18" w:rsidRPr="000041D7" w:rsidRDefault="00703B18" w:rsidP="00703B18">
      <w:pPr>
        <w:spacing w:after="0"/>
        <w:ind w:left="851"/>
        <w:rPr>
          <w:rFonts w:cs="Times New Roman"/>
        </w:rPr>
      </w:pPr>
      <w:r w:rsidRPr="000041D7">
        <w:rPr>
          <w:rFonts w:cs="Times New Roman"/>
        </w:rPr>
        <w:t>Stabilitás fogalma, felosztása</w:t>
      </w:r>
    </w:p>
    <w:p w14:paraId="7AB317C2" w14:textId="77777777" w:rsidR="00703B18" w:rsidRPr="000041D7" w:rsidRDefault="00703B18" w:rsidP="00703B18">
      <w:pPr>
        <w:spacing w:after="0"/>
        <w:ind w:left="851"/>
        <w:rPr>
          <w:rFonts w:cs="Times New Roman"/>
        </w:rPr>
      </w:pPr>
      <w:r w:rsidRPr="000041D7">
        <w:rPr>
          <w:rFonts w:cs="Times New Roman"/>
        </w:rPr>
        <w:t>Repülőgép súlyponthelyzetének elméleti meghatározása</w:t>
      </w:r>
    </w:p>
    <w:p w14:paraId="43A37698" w14:textId="77777777" w:rsidR="00703B18" w:rsidRPr="000041D7" w:rsidRDefault="00703B18" w:rsidP="00703B18">
      <w:pPr>
        <w:spacing w:after="0"/>
        <w:ind w:left="851"/>
        <w:rPr>
          <w:rFonts w:cs="Times New Roman"/>
        </w:rPr>
      </w:pPr>
      <w:r w:rsidRPr="000041D7">
        <w:rPr>
          <w:rFonts w:cs="Times New Roman"/>
        </w:rPr>
        <w:t>Repülőgép súlyponthelyzetének gyakorlati meghatározása</w:t>
      </w:r>
    </w:p>
    <w:p w14:paraId="71098EA4" w14:textId="77777777" w:rsidR="00703B18" w:rsidRPr="000041D7" w:rsidRDefault="00703B18" w:rsidP="00703B18">
      <w:pPr>
        <w:spacing w:after="0"/>
        <w:ind w:left="851"/>
        <w:rPr>
          <w:rFonts w:cs="Times New Roman"/>
        </w:rPr>
      </w:pPr>
      <w:r w:rsidRPr="000041D7">
        <w:rPr>
          <w:rFonts w:cs="Times New Roman"/>
        </w:rPr>
        <w:t>Súlypontvándorlás gyakorlati meghatározása</w:t>
      </w:r>
    </w:p>
    <w:p w14:paraId="16B21939" w14:textId="77777777" w:rsidR="00703B18" w:rsidRPr="000041D7" w:rsidRDefault="00703B18" w:rsidP="00703B18">
      <w:pPr>
        <w:spacing w:after="0"/>
        <w:ind w:left="851"/>
        <w:rPr>
          <w:rFonts w:cs="Times New Roman"/>
        </w:rPr>
      </w:pPr>
      <w:r w:rsidRPr="000041D7">
        <w:rPr>
          <w:rFonts w:cs="Times New Roman"/>
        </w:rPr>
        <w:t>KAH fogalma, szerkesztése</w:t>
      </w:r>
    </w:p>
    <w:p w14:paraId="497E6C0F" w14:textId="77777777" w:rsidR="00703B18" w:rsidRPr="000041D7" w:rsidRDefault="00703B18" w:rsidP="00703B18">
      <w:pPr>
        <w:spacing w:after="0"/>
        <w:ind w:left="851"/>
        <w:rPr>
          <w:rFonts w:cs="Times New Roman"/>
        </w:rPr>
      </w:pPr>
      <w:r w:rsidRPr="000041D7">
        <w:rPr>
          <w:rFonts w:cs="Times New Roman"/>
        </w:rPr>
        <w:t>Tengelyek körüli stabilitást befolyásoló tényezők</w:t>
      </w:r>
    </w:p>
    <w:p w14:paraId="120458D0" w14:textId="77777777" w:rsidR="00703B18" w:rsidRPr="000041D7" w:rsidRDefault="00703B18" w:rsidP="00703B18">
      <w:pPr>
        <w:spacing w:after="0"/>
        <w:ind w:left="851"/>
        <w:rPr>
          <w:rFonts w:cs="Times New Roman"/>
        </w:rPr>
      </w:pPr>
      <w:r w:rsidRPr="000041D7">
        <w:rPr>
          <w:rFonts w:cs="Times New Roman"/>
        </w:rPr>
        <w:t>Hossz-, kereszt- és iránystabilitás</w:t>
      </w:r>
    </w:p>
    <w:p w14:paraId="4BCFE37A" w14:textId="77777777" w:rsidR="00703B18" w:rsidRPr="000041D7" w:rsidRDefault="00703B18" w:rsidP="00703B18">
      <w:pPr>
        <w:spacing w:after="0"/>
        <w:ind w:left="851"/>
        <w:rPr>
          <w:rFonts w:cs="Times New Roman"/>
        </w:rPr>
      </w:pPr>
      <w:r w:rsidRPr="000041D7">
        <w:rPr>
          <w:rFonts w:cs="Times New Roman"/>
        </w:rPr>
        <w:t xml:space="preserve">Semleges </w:t>
      </w:r>
      <w:proofErr w:type="spellStart"/>
      <w:r w:rsidRPr="000041D7">
        <w:rPr>
          <w:rFonts w:cs="Times New Roman"/>
        </w:rPr>
        <w:t>trimm</w:t>
      </w:r>
      <w:proofErr w:type="spellEnd"/>
      <w:r w:rsidRPr="000041D7">
        <w:rPr>
          <w:rFonts w:cs="Times New Roman"/>
        </w:rPr>
        <w:t xml:space="preserve"> fogalma</w:t>
      </w:r>
    </w:p>
    <w:p w14:paraId="015696D7" w14:textId="77777777" w:rsidR="00703B18" w:rsidRPr="000041D7" w:rsidRDefault="00703B18" w:rsidP="00703B18">
      <w:pPr>
        <w:spacing w:after="0"/>
        <w:ind w:left="851"/>
        <w:rPr>
          <w:rFonts w:cs="Times New Roman"/>
        </w:rPr>
      </w:pPr>
      <w:proofErr w:type="spellStart"/>
      <w:r w:rsidRPr="000041D7">
        <w:rPr>
          <w:rFonts w:cs="Times New Roman"/>
        </w:rPr>
        <w:t>Trimmelés</w:t>
      </w:r>
      <w:proofErr w:type="spellEnd"/>
      <w:r w:rsidRPr="000041D7">
        <w:rPr>
          <w:rFonts w:cs="Times New Roman"/>
        </w:rPr>
        <w:t xml:space="preserve"> szükségessége</w:t>
      </w:r>
    </w:p>
    <w:p w14:paraId="333F1861" w14:textId="71E56F93" w:rsidR="00A23F09" w:rsidRPr="000041D7" w:rsidRDefault="00703B18" w:rsidP="00703B18">
      <w:pPr>
        <w:spacing w:after="0"/>
        <w:ind w:left="851"/>
        <w:rPr>
          <w:rFonts w:cs="Times New Roman"/>
        </w:rPr>
      </w:pPr>
      <w:r w:rsidRPr="000041D7">
        <w:rPr>
          <w:rFonts w:cs="Times New Roman"/>
        </w:rPr>
        <w:t>Tengelyek körüli kormányozhatóság</w:t>
      </w:r>
    </w:p>
    <w:p w14:paraId="16970A5F" w14:textId="77777777" w:rsidR="00A23F09" w:rsidRPr="000041D7" w:rsidRDefault="00A23F09" w:rsidP="00A23F09">
      <w:pPr>
        <w:tabs>
          <w:tab w:val="left" w:pos="1418"/>
          <w:tab w:val="right" w:pos="9072"/>
        </w:tabs>
        <w:spacing w:after="0"/>
        <w:ind w:left="851"/>
        <w:rPr>
          <w:rFonts w:cs="Times New Roman"/>
        </w:rPr>
      </w:pPr>
    </w:p>
    <w:p w14:paraId="3B759CC7" w14:textId="47D97506" w:rsidR="00A23F09" w:rsidRPr="000041D7" w:rsidRDefault="00703B18"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Helikopterek aerodinamikája</w:t>
      </w:r>
    </w:p>
    <w:p w14:paraId="5A3B7270" w14:textId="77777777" w:rsidR="00703B18" w:rsidRPr="000041D7" w:rsidRDefault="00703B18" w:rsidP="00703B18">
      <w:pPr>
        <w:spacing w:after="0"/>
        <w:ind w:left="851"/>
        <w:rPr>
          <w:rFonts w:cs="Times New Roman"/>
        </w:rPr>
      </w:pPr>
      <w:r w:rsidRPr="000041D7">
        <w:rPr>
          <w:rFonts w:cs="Times New Roman"/>
        </w:rPr>
        <w:t>Forgószárnyas repülőgépek felosztása</w:t>
      </w:r>
    </w:p>
    <w:p w14:paraId="35A227F4" w14:textId="77777777" w:rsidR="00703B18" w:rsidRPr="000041D7" w:rsidRDefault="00703B18" w:rsidP="00703B18">
      <w:pPr>
        <w:spacing w:after="0"/>
        <w:ind w:left="851"/>
        <w:rPr>
          <w:rFonts w:cs="Times New Roman"/>
        </w:rPr>
      </w:pPr>
      <w:r w:rsidRPr="000041D7">
        <w:rPr>
          <w:rFonts w:cs="Times New Roman"/>
        </w:rPr>
        <w:t>Forgószárnyak geometriai jellemzői</w:t>
      </w:r>
    </w:p>
    <w:p w14:paraId="28E37962" w14:textId="77777777" w:rsidR="00703B18" w:rsidRPr="000041D7" w:rsidRDefault="00703B18" w:rsidP="00703B18">
      <w:pPr>
        <w:spacing w:after="0"/>
        <w:ind w:left="851"/>
        <w:rPr>
          <w:rFonts w:cs="Times New Roman"/>
        </w:rPr>
      </w:pPr>
      <w:r w:rsidRPr="000041D7">
        <w:rPr>
          <w:rFonts w:cs="Times New Roman"/>
        </w:rPr>
        <w:t>Forgószárnyakra ható erők</w:t>
      </w:r>
    </w:p>
    <w:p w14:paraId="39B471DA" w14:textId="77777777" w:rsidR="00703B18" w:rsidRPr="000041D7" w:rsidRDefault="00703B18" w:rsidP="00703B18">
      <w:pPr>
        <w:spacing w:after="0"/>
        <w:ind w:left="851"/>
        <w:rPr>
          <w:rFonts w:cs="Times New Roman"/>
        </w:rPr>
      </w:pPr>
      <w:r w:rsidRPr="000041D7">
        <w:rPr>
          <w:rFonts w:cs="Times New Roman"/>
        </w:rPr>
        <w:t>Forgószárny működésének elmélete</w:t>
      </w:r>
    </w:p>
    <w:p w14:paraId="5A809C73" w14:textId="77777777" w:rsidR="00703B18" w:rsidRPr="000041D7" w:rsidRDefault="00703B18" w:rsidP="00703B18">
      <w:pPr>
        <w:spacing w:after="0"/>
        <w:ind w:left="851"/>
        <w:rPr>
          <w:rFonts w:cs="Times New Roman"/>
        </w:rPr>
      </w:pPr>
      <w:r w:rsidRPr="000041D7">
        <w:rPr>
          <w:rFonts w:cs="Times New Roman"/>
        </w:rPr>
        <w:t>Helikopterek repülési helyzetei</w:t>
      </w:r>
    </w:p>
    <w:p w14:paraId="12FEC2F8" w14:textId="77777777" w:rsidR="00703B18" w:rsidRPr="000041D7" w:rsidRDefault="00703B18" w:rsidP="00703B18">
      <w:pPr>
        <w:spacing w:after="0"/>
        <w:ind w:left="851"/>
        <w:rPr>
          <w:rFonts w:cs="Times New Roman"/>
        </w:rPr>
      </w:pPr>
      <w:r w:rsidRPr="000041D7">
        <w:rPr>
          <w:rFonts w:cs="Times New Roman"/>
        </w:rPr>
        <w:t>Forgószárnyak kollektív vezérlése</w:t>
      </w:r>
    </w:p>
    <w:p w14:paraId="528A59BE" w14:textId="77777777" w:rsidR="00703B18" w:rsidRPr="000041D7" w:rsidRDefault="00703B18" w:rsidP="00703B18">
      <w:pPr>
        <w:spacing w:after="0"/>
        <w:ind w:left="851"/>
        <w:rPr>
          <w:rFonts w:cs="Times New Roman"/>
        </w:rPr>
      </w:pPr>
      <w:r w:rsidRPr="000041D7">
        <w:rPr>
          <w:rFonts w:cs="Times New Roman"/>
        </w:rPr>
        <w:t>Forgószárnyak ciklikus vezérlése</w:t>
      </w:r>
    </w:p>
    <w:p w14:paraId="20A1A9F6" w14:textId="77777777" w:rsidR="00703B18" w:rsidRPr="000041D7" w:rsidRDefault="00703B18" w:rsidP="00703B18">
      <w:pPr>
        <w:spacing w:after="0"/>
        <w:ind w:left="851"/>
        <w:rPr>
          <w:rFonts w:cs="Times New Roman"/>
        </w:rPr>
      </w:pPr>
      <w:r w:rsidRPr="000041D7">
        <w:rPr>
          <w:rFonts w:cs="Times New Roman"/>
        </w:rPr>
        <w:t>Fő rotorok reakciónyomatékának kiküszöbölése</w:t>
      </w:r>
    </w:p>
    <w:p w14:paraId="75021755" w14:textId="77777777" w:rsidR="00703B18" w:rsidRPr="000041D7" w:rsidRDefault="00703B18" w:rsidP="00703B18">
      <w:pPr>
        <w:spacing w:after="0"/>
        <w:ind w:left="851"/>
        <w:rPr>
          <w:rFonts w:cs="Times New Roman"/>
        </w:rPr>
      </w:pPr>
      <w:r w:rsidRPr="000041D7">
        <w:rPr>
          <w:rFonts w:cs="Times New Roman"/>
        </w:rPr>
        <w:t>Koaxiális helikopterek működése</w:t>
      </w:r>
    </w:p>
    <w:p w14:paraId="6C461754" w14:textId="77777777" w:rsidR="00703B18" w:rsidRPr="000041D7" w:rsidRDefault="00703B18" w:rsidP="00703B18">
      <w:pPr>
        <w:spacing w:after="0"/>
        <w:ind w:left="851"/>
        <w:rPr>
          <w:rFonts w:cs="Times New Roman"/>
        </w:rPr>
      </w:pPr>
      <w:r w:rsidRPr="000041D7">
        <w:rPr>
          <w:rFonts w:cs="Times New Roman"/>
        </w:rPr>
        <w:t>NOTAR helikopterek működése</w:t>
      </w:r>
    </w:p>
    <w:p w14:paraId="2A0C55F6" w14:textId="0183774F" w:rsidR="00A23F09" w:rsidRPr="000041D7" w:rsidRDefault="00703B18" w:rsidP="00703B18">
      <w:pPr>
        <w:spacing w:after="0"/>
        <w:ind w:left="851"/>
        <w:rPr>
          <w:rFonts w:cs="Times New Roman"/>
        </w:rPr>
      </w:pPr>
      <w:r w:rsidRPr="000041D7">
        <w:rPr>
          <w:rFonts w:cs="Times New Roman"/>
        </w:rPr>
        <w:t>Autórotációs üzemmód</w:t>
      </w:r>
      <w:r w:rsidR="00926562" w:rsidRPr="000041D7">
        <w:rPr>
          <w:rFonts w:cs="Times New Roman"/>
        </w:rPr>
        <w:t>.</w:t>
      </w:r>
    </w:p>
    <w:p w14:paraId="364A85C6" w14:textId="77777777" w:rsidR="00A23F09" w:rsidRPr="000041D7" w:rsidRDefault="00A23F09" w:rsidP="00A23F09">
      <w:pPr>
        <w:tabs>
          <w:tab w:val="left" w:pos="1418"/>
          <w:tab w:val="right" w:pos="9072"/>
        </w:tabs>
        <w:spacing w:after="0"/>
        <w:ind w:left="851"/>
        <w:rPr>
          <w:rFonts w:cs="Times New Roman"/>
        </w:rPr>
      </w:pPr>
    </w:p>
    <w:p w14:paraId="1BDC1A81"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65F17B50" w14:textId="6DA8BB3E" w:rsidR="00A23F09" w:rsidRPr="000041D7" w:rsidRDefault="00703B18" w:rsidP="00A23F09">
      <w:pPr>
        <w:spacing w:after="0"/>
        <w:ind w:left="426"/>
        <w:rPr>
          <w:rFonts w:cs="Times New Roman"/>
        </w:rPr>
      </w:pPr>
      <w:r w:rsidRPr="000041D7">
        <w:rPr>
          <w:rFonts w:cs="Times New Roman"/>
        </w:rPr>
        <w:t>Multimédiás tanterem</w:t>
      </w:r>
    </w:p>
    <w:p w14:paraId="7C148B98" w14:textId="77777777" w:rsidR="00A23F09" w:rsidRPr="000041D7" w:rsidRDefault="00A23F09" w:rsidP="00A23F09">
      <w:pPr>
        <w:spacing w:after="0"/>
        <w:ind w:left="426"/>
        <w:rPr>
          <w:rFonts w:cs="Times New Roman"/>
        </w:rPr>
      </w:pPr>
    </w:p>
    <w:p w14:paraId="5BA2551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7DA80D3A" w14:textId="15A7A1DB"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33106627" w14:textId="77777777" w:rsidR="00A23F09" w:rsidRPr="000041D7" w:rsidRDefault="00A23F09" w:rsidP="00A23F09">
      <w:pPr>
        <w:spacing w:after="0"/>
        <w:ind w:left="426"/>
        <w:rPr>
          <w:rFonts w:cs="Times New Roman"/>
        </w:rPr>
      </w:pPr>
    </w:p>
    <w:p w14:paraId="172BB838" w14:textId="77777777" w:rsidR="00A23F09" w:rsidRPr="000041D7" w:rsidRDefault="00A23F09" w:rsidP="00A23F09">
      <w:pPr>
        <w:rPr>
          <w:rFonts w:cs="Times New Roman"/>
        </w:rPr>
      </w:pPr>
      <w:r w:rsidRPr="000041D7">
        <w:rPr>
          <w:rFonts w:cs="Times New Roman"/>
        </w:rPr>
        <w:br w:type="page"/>
      </w:r>
    </w:p>
    <w:p w14:paraId="0346EBDA" w14:textId="1B1AA425" w:rsidR="00A23F09" w:rsidRPr="000041D7" w:rsidRDefault="006B1083" w:rsidP="00A23F09">
      <w:pPr>
        <w:pStyle w:val="Listaszerbekezds"/>
        <w:numPr>
          <w:ilvl w:val="0"/>
          <w:numId w:val="8"/>
        </w:numPr>
        <w:tabs>
          <w:tab w:val="right" w:pos="9072"/>
        </w:tabs>
        <w:spacing w:after="0"/>
        <w:rPr>
          <w:rFonts w:cs="Times New Roman"/>
          <w:b/>
        </w:rPr>
      </w:pPr>
      <w:r w:rsidRPr="000041D7">
        <w:rPr>
          <w:rFonts w:cs="Times New Roman"/>
          <w:b/>
        </w:rPr>
        <w:lastRenderedPageBreak/>
        <w:t>Repülőgép-szerkezettan és rendszerismeret</w:t>
      </w:r>
      <w:r w:rsidR="00A23F09" w:rsidRPr="000041D7">
        <w:rPr>
          <w:rFonts w:cs="Times New Roman"/>
          <w:b/>
        </w:rPr>
        <w:t xml:space="preserve"> tantárgy</w:t>
      </w:r>
      <w:r w:rsidR="00A23F09" w:rsidRPr="000041D7">
        <w:rPr>
          <w:rFonts w:cs="Times New Roman"/>
          <w:b/>
        </w:rPr>
        <w:tab/>
      </w:r>
      <w:r w:rsidR="00974BE0" w:rsidRPr="000041D7">
        <w:rPr>
          <w:rFonts w:cs="Times New Roman"/>
          <w:b/>
        </w:rPr>
        <w:t>155</w:t>
      </w:r>
      <w:r w:rsidR="00A23F09" w:rsidRPr="000041D7">
        <w:rPr>
          <w:rFonts w:cs="Times New Roman"/>
          <w:b/>
        </w:rPr>
        <w:t xml:space="preserve"> óra/</w:t>
      </w:r>
      <w:r w:rsidR="00974BE0" w:rsidRPr="000041D7">
        <w:rPr>
          <w:rFonts w:cs="Times New Roman"/>
          <w:b/>
        </w:rPr>
        <w:t>155</w:t>
      </w:r>
      <w:r w:rsidR="00A23F09" w:rsidRPr="000041D7">
        <w:rPr>
          <w:rFonts w:cs="Times New Roman"/>
          <w:b/>
        </w:rPr>
        <w:t xml:space="preserve"> óra*</w:t>
      </w:r>
    </w:p>
    <w:p w14:paraId="52D2C3D0"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7AAEF68D" w14:textId="77777777" w:rsidR="00A23F09" w:rsidRPr="000041D7" w:rsidRDefault="00A23F09" w:rsidP="00A23F09">
      <w:pPr>
        <w:spacing w:after="0"/>
        <w:ind w:left="426"/>
        <w:rPr>
          <w:rFonts w:cs="Times New Roman"/>
        </w:rPr>
      </w:pPr>
    </w:p>
    <w:p w14:paraId="253576F6" w14:textId="2E60E08B" w:rsidR="00A23F09" w:rsidRPr="000041D7" w:rsidRDefault="00A23F09" w:rsidP="00A23F09">
      <w:pPr>
        <w:spacing w:after="0"/>
        <w:ind w:left="426"/>
        <w:rPr>
          <w:rFonts w:cs="Times New Roman"/>
        </w:rPr>
      </w:pPr>
      <w:r w:rsidRPr="000041D7">
        <w:rPr>
          <w:rFonts w:cs="Times New Roman"/>
        </w:rPr>
        <w:t>A tantárgy a főszakképesítéshez kapcsolódik.</w:t>
      </w:r>
    </w:p>
    <w:p w14:paraId="0F217909" w14:textId="77777777" w:rsidR="00A23F09" w:rsidRPr="000041D7" w:rsidRDefault="00A23F09" w:rsidP="00A23F09">
      <w:pPr>
        <w:spacing w:after="0"/>
        <w:ind w:left="426"/>
        <w:rPr>
          <w:rFonts w:cs="Times New Roman"/>
        </w:rPr>
      </w:pPr>
    </w:p>
    <w:p w14:paraId="122D148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00E93AD6" w14:textId="77777777" w:rsidR="006B1083" w:rsidRPr="000041D7" w:rsidRDefault="006B1083" w:rsidP="006B1083">
      <w:pPr>
        <w:spacing w:after="0"/>
        <w:ind w:left="426"/>
        <w:rPr>
          <w:rFonts w:cs="Times New Roman"/>
        </w:rPr>
      </w:pPr>
      <w:proofErr w:type="gramStart"/>
      <w:r w:rsidRPr="000041D7">
        <w:rPr>
          <w:rFonts w:cs="Times New Roman"/>
        </w:rPr>
        <w:t>fogalmak</w:t>
      </w:r>
      <w:proofErr w:type="gramEnd"/>
      <w:r w:rsidRPr="000041D7">
        <w:rPr>
          <w:rFonts w:cs="Times New Roman"/>
        </w:rPr>
        <w:t xml:space="preserve"> és összefüggések megismertetése, melyek biztos alapismereteket adnak a tanulóknak a repülőgépek üzemeltetése és javítása során szükséges munkák elvégzéséhez</w:t>
      </w:r>
    </w:p>
    <w:p w14:paraId="0E82C16B" w14:textId="77777777" w:rsidR="006B1083" w:rsidRPr="000041D7" w:rsidRDefault="006B1083" w:rsidP="006B1083">
      <w:pPr>
        <w:spacing w:after="0"/>
        <w:ind w:left="426"/>
        <w:rPr>
          <w:rFonts w:cs="Times New Roman"/>
        </w:rPr>
      </w:pPr>
      <w:proofErr w:type="gramStart"/>
      <w:r w:rsidRPr="000041D7">
        <w:rPr>
          <w:rFonts w:cs="Times New Roman"/>
        </w:rPr>
        <w:t>megismertesse</w:t>
      </w:r>
      <w:proofErr w:type="gramEnd"/>
      <w:r w:rsidRPr="000041D7">
        <w:rPr>
          <w:rFonts w:cs="Times New Roman"/>
        </w:rPr>
        <w:t xml:space="preserve"> a tanulókkal a légi járművek főbb szerkezeti részegységeiben alkalmazott konstrukciós megoldásokat, az üzemeltetés közben ható terheléseket, és az általuk megkövetelt teherviselő szerkezeteket</w:t>
      </w:r>
    </w:p>
    <w:p w14:paraId="4942D6A6" w14:textId="77777777" w:rsidR="006B1083" w:rsidRPr="000041D7" w:rsidRDefault="006B1083" w:rsidP="006B1083">
      <w:pPr>
        <w:spacing w:after="0"/>
        <w:ind w:left="426"/>
        <w:rPr>
          <w:rFonts w:cs="Times New Roman"/>
        </w:rPr>
      </w:pPr>
      <w:proofErr w:type="gramStart"/>
      <w:r w:rsidRPr="000041D7">
        <w:rPr>
          <w:rFonts w:cs="Times New Roman"/>
        </w:rPr>
        <w:t>áttekintést</w:t>
      </w:r>
      <w:proofErr w:type="gramEnd"/>
      <w:r w:rsidRPr="000041D7">
        <w:rPr>
          <w:rFonts w:cs="Times New Roman"/>
        </w:rPr>
        <w:t xml:space="preserve"> adjon a különböző légi járművek rendeltetéséből adódó követelmények és az alkalmazott építési módok közötti szoros összefüggésekről</w:t>
      </w:r>
    </w:p>
    <w:p w14:paraId="24318D2A" w14:textId="77777777" w:rsidR="006B1083" w:rsidRPr="000041D7" w:rsidRDefault="006B1083" w:rsidP="006B1083">
      <w:pPr>
        <w:spacing w:after="0"/>
        <w:ind w:left="426"/>
        <w:rPr>
          <w:rFonts w:cs="Times New Roman"/>
        </w:rPr>
      </w:pPr>
      <w:proofErr w:type="gramStart"/>
      <w:r w:rsidRPr="000041D7">
        <w:rPr>
          <w:rFonts w:cs="Times New Roman"/>
        </w:rPr>
        <w:t>felhívja</w:t>
      </w:r>
      <w:proofErr w:type="gramEnd"/>
      <w:r w:rsidRPr="000041D7">
        <w:rPr>
          <w:rFonts w:cs="Times New Roman"/>
        </w:rPr>
        <w:t xml:space="preserve"> a tanulók figyelmét az általános műszaki fejlődésnek a légi járművek szerkezetére gyakorolt hatására, a tanulókat a műszaki újdonságok iránti fogékonyságra, a légi járművek műszaki fejlődésének figyelemmel kisérésére, a szakirodalom rendszeres tanulmányozására nevelje</w:t>
      </w:r>
    </w:p>
    <w:p w14:paraId="1C0140CD" w14:textId="77777777" w:rsidR="006B1083" w:rsidRPr="000041D7" w:rsidRDefault="006B1083" w:rsidP="006B1083">
      <w:pPr>
        <w:spacing w:after="0"/>
        <w:ind w:left="426"/>
        <w:rPr>
          <w:rFonts w:cs="Times New Roman"/>
        </w:rPr>
      </w:pPr>
      <w:proofErr w:type="gramStart"/>
      <w:r w:rsidRPr="000041D7">
        <w:rPr>
          <w:rFonts w:cs="Times New Roman"/>
        </w:rPr>
        <w:t>megismertesse</w:t>
      </w:r>
      <w:proofErr w:type="gramEnd"/>
      <w:r w:rsidRPr="000041D7">
        <w:rPr>
          <w:rFonts w:cs="Times New Roman"/>
        </w:rPr>
        <w:t xml:space="preserve"> a tanulókkal a légi járművek műszaki üzemeltetésének rendszerét, az ezt szabályozó műszaki dokumentációkat és jogszabályokat valamint az irányítást és a felügyeletet ellátó szervezeteket</w:t>
      </w:r>
    </w:p>
    <w:p w14:paraId="771FC951" w14:textId="77777777" w:rsidR="006B1083" w:rsidRPr="000041D7" w:rsidRDefault="006B1083" w:rsidP="006B1083">
      <w:pPr>
        <w:spacing w:after="0"/>
        <w:ind w:left="426"/>
        <w:rPr>
          <w:rFonts w:cs="Times New Roman"/>
        </w:rPr>
      </w:pPr>
      <w:proofErr w:type="gramStart"/>
      <w:r w:rsidRPr="000041D7">
        <w:rPr>
          <w:rFonts w:cs="Times New Roman"/>
        </w:rPr>
        <w:t>áttekintést</w:t>
      </w:r>
      <w:proofErr w:type="gramEnd"/>
      <w:r w:rsidRPr="000041D7">
        <w:rPr>
          <w:rFonts w:cs="Times New Roman"/>
        </w:rPr>
        <w:t xml:space="preserve"> adjon a légi járművek részegységein és rendszerein a napi műszaki kiszolgálás és az időszakos karbantartás során elvégzendő munkák jellegéről és mélységéről</w:t>
      </w:r>
    </w:p>
    <w:p w14:paraId="197B2842" w14:textId="77777777" w:rsidR="006B1083" w:rsidRPr="000041D7" w:rsidRDefault="006B1083" w:rsidP="006B1083">
      <w:pPr>
        <w:spacing w:after="0"/>
        <w:ind w:left="426"/>
        <w:rPr>
          <w:rFonts w:cs="Times New Roman"/>
        </w:rPr>
      </w:pPr>
      <w:proofErr w:type="gramStart"/>
      <w:r w:rsidRPr="000041D7">
        <w:rPr>
          <w:rFonts w:cs="Times New Roman"/>
        </w:rPr>
        <w:t>felhívja</w:t>
      </w:r>
      <w:proofErr w:type="gramEnd"/>
      <w:r w:rsidRPr="000041D7">
        <w:rPr>
          <w:rFonts w:cs="Times New Roman"/>
        </w:rPr>
        <w:t xml:space="preserve"> a figyelmet a légi járművek szerkezetével és rendszereivel kapcsolatos ismeretanyag komplex jellegére, többi szakmai tantárgynál elsajátított ismeretekkel való összefüggésekre</w:t>
      </w:r>
    </w:p>
    <w:p w14:paraId="24C41AF5" w14:textId="7A77D80B" w:rsidR="006B1083" w:rsidRPr="000041D7" w:rsidRDefault="006B1083" w:rsidP="006B1083">
      <w:pPr>
        <w:spacing w:after="0"/>
        <w:ind w:left="426"/>
        <w:rPr>
          <w:rFonts w:cs="Times New Roman"/>
        </w:rPr>
      </w:pPr>
      <w:proofErr w:type="gramStart"/>
      <w:r w:rsidRPr="000041D7">
        <w:rPr>
          <w:rFonts w:cs="Times New Roman"/>
        </w:rPr>
        <w:t>munkájukhoz</w:t>
      </w:r>
      <w:proofErr w:type="gramEnd"/>
      <w:r w:rsidRPr="000041D7">
        <w:rPr>
          <w:rFonts w:cs="Times New Roman"/>
        </w:rPr>
        <w:t xml:space="preserve">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III. mellékletében (Part 66) előírt ismeretekkel, képzetségük megfeleljen az Európai Uniós előírásoknak.</w:t>
      </w:r>
    </w:p>
    <w:p w14:paraId="667A4D99" w14:textId="62A81BB9" w:rsidR="00A23F09" w:rsidRPr="000041D7" w:rsidRDefault="006B1083" w:rsidP="006B1083">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00BB2CF2" w:rsidRPr="000041D7" w:rsidDel="00BB2CF2">
        <w:rPr>
          <w:rFonts w:cs="Times New Roman"/>
        </w:rPr>
        <w:t xml:space="preserve"> </w:t>
      </w:r>
      <w:r w:rsidRPr="000041D7">
        <w:rPr>
          <w:rFonts w:cs="Times New Roman"/>
        </w:rPr>
        <w:t>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7CFFC164" w14:textId="77777777" w:rsidR="00A23F09" w:rsidRPr="000041D7" w:rsidRDefault="00A23F09" w:rsidP="00A23F09">
      <w:pPr>
        <w:spacing w:after="0"/>
        <w:ind w:left="426"/>
        <w:rPr>
          <w:rFonts w:cs="Times New Roman"/>
        </w:rPr>
      </w:pPr>
    </w:p>
    <w:p w14:paraId="7AAB1F39"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1CBFF6E7" w14:textId="77777777" w:rsidR="006B1083" w:rsidRPr="000041D7" w:rsidRDefault="006B1083" w:rsidP="006B1083">
      <w:pPr>
        <w:spacing w:after="0"/>
        <w:ind w:left="426"/>
        <w:rPr>
          <w:rFonts w:cs="Times New Roman"/>
        </w:rPr>
      </w:pPr>
      <w:r w:rsidRPr="000041D7">
        <w:rPr>
          <w:rFonts w:cs="Times New Roman"/>
        </w:rPr>
        <w:t>Műszaki rajz: metszeti, jelképes ábrázolás.</w:t>
      </w:r>
    </w:p>
    <w:p w14:paraId="0B6FB072" w14:textId="77777777" w:rsidR="006B1083" w:rsidRPr="000041D7" w:rsidRDefault="006B1083" w:rsidP="006B1083">
      <w:pPr>
        <w:spacing w:after="0"/>
        <w:ind w:left="426"/>
        <w:rPr>
          <w:rFonts w:cs="Times New Roman"/>
        </w:rPr>
      </w:pPr>
      <w:r w:rsidRPr="000041D7">
        <w:rPr>
          <w:rFonts w:cs="Times New Roman"/>
        </w:rPr>
        <w:t>Mechanika: statika, szilárdságtan.</w:t>
      </w:r>
    </w:p>
    <w:p w14:paraId="56D0C58D" w14:textId="77777777" w:rsidR="006B1083" w:rsidRPr="000041D7" w:rsidRDefault="006B1083" w:rsidP="006B1083">
      <w:pPr>
        <w:spacing w:after="0"/>
        <w:ind w:left="426"/>
        <w:rPr>
          <w:rFonts w:cs="Times New Roman"/>
        </w:rPr>
      </w:pPr>
      <w:r w:rsidRPr="000041D7">
        <w:rPr>
          <w:rFonts w:cs="Times New Roman"/>
        </w:rPr>
        <w:t>Gépelemek –géptan összes tartalmi elemére ráépülés.</w:t>
      </w:r>
    </w:p>
    <w:p w14:paraId="22379EA5" w14:textId="77777777" w:rsidR="006B1083" w:rsidRPr="000041D7" w:rsidRDefault="006B1083" w:rsidP="006B1083">
      <w:pPr>
        <w:spacing w:after="0"/>
        <w:ind w:left="426"/>
        <w:rPr>
          <w:rFonts w:cs="Times New Roman"/>
        </w:rPr>
      </w:pPr>
      <w:r w:rsidRPr="000041D7">
        <w:rPr>
          <w:rFonts w:cs="Times New Roman"/>
        </w:rPr>
        <w:t>Technológiai alapismeretek összes tartalmi elemeire ráépülés.</w:t>
      </w:r>
    </w:p>
    <w:p w14:paraId="4ACDF369" w14:textId="77777777" w:rsidR="006B1083" w:rsidRPr="000041D7" w:rsidRDefault="006B1083" w:rsidP="006B1083">
      <w:pPr>
        <w:spacing w:after="0"/>
        <w:ind w:left="426"/>
        <w:rPr>
          <w:rFonts w:cs="Times New Roman"/>
        </w:rPr>
      </w:pPr>
      <w:r w:rsidRPr="000041D7">
        <w:rPr>
          <w:rFonts w:cs="Times New Roman"/>
        </w:rPr>
        <w:t>Karbantartási gyakorlat elsajátított összes ismeretre.</w:t>
      </w:r>
    </w:p>
    <w:p w14:paraId="11D9BE54" w14:textId="59FFEA52" w:rsidR="00A23F09" w:rsidRPr="000041D7" w:rsidRDefault="006B1083" w:rsidP="006B1083">
      <w:pPr>
        <w:spacing w:after="0"/>
        <w:ind w:left="426"/>
        <w:rPr>
          <w:rFonts w:cs="Times New Roman"/>
        </w:rPr>
      </w:pPr>
      <w:r w:rsidRPr="000041D7">
        <w:rPr>
          <w:rFonts w:cs="Times New Roman"/>
        </w:rPr>
        <w:t>Repülőgépész gyakorlat teljes ismeretanyaga párhuzamosan felhasználva.</w:t>
      </w:r>
    </w:p>
    <w:p w14:paraId="6967504A" w14:textId="77777777" w:rsidR="00A23F09" w:rsidRPr="000041D7" w:rsidRDefault="00A23F09" w:rsidP="00A23F09">
      <w:pPr>
        <w:spacing w:after="0"/>
        <w:ind w:left="426"/>
        <w:rPr>
          <w:rFonts w:cs="Times New Roman"/>
        </w:rPr>
      </w:pPr>
    </w:p>
    <w:p w14:paraId="3B80146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B9C88DE" w14:textId="6576DC1D" w:rsidR="00A23F09" w:rsidRPr="000041D7" w:rsidRDefault="006B1083"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Bevezető ismeretek, rendszerezések</w:t>
      </w:r>
    </w:p>
    <w:p w14:paraId="1534C757" w14:textId="77777777" w:rsidR="006B1083" w:rsidRPr="000041D7" w:rsidRDefault="006B1083" w:rsidP="006B1083">
      <w:pPr>
        <w:spacing w:after="0"/>
        <w:ind w:left="851"/>
        <w:rPr>
          <w:rFonts w:cs="Times New Roman"/>
        </w:rPr>
      </w:pPr>
      <w:r w:rsidRPr="000041D7">
        <w:rPr>
          <w:rFonts w:cs="Times New Roman"/>
        </w:rPr>
        <w:t>A repülés története.</w:t>
      </w:r>
    </w:p>
    <w:p w14:paraId="24D015DF" w14:textId="77777777" w:rsidR="006B1083" w:rsidRPr="000041D7" w:rsidRDefault="006B1083" w:rsidP="006B1083">
      <w:pPr>
        <w:spacing w:after="0"/>
        <w:ind w:left="851"/>
        <w:rPr>
          <w:rFonts w:cs="Times New Roman"/>
        </w:rPr>
      </w:pPr>
      <w:r w:rsidRPr="000041D7">
        <w:rPr>
          <w:rFonts w:cs="Times New Roman"/>
        </w:rPr>
        <w:t xml:space="preserve">A polgári és a katonai repülés kialakulása és fejlődése. A légi járművek fejlesztésének főbb állomásai; a katonai repülés és a polgári légi közlekedés követelményeinek hatása a műszaki fejlesztésre. A repüléstudomány és a légi járművek fejlesztésében fontosabb szerepet betöltő magyar és külföldi tudósok, mérnökök, feltalálók valamint kutatóintézetek és tervezőcsoportok. A nevükhöz fűződő jelentősebb eredmények. Napjaink légi jármű gyártásában jelentős szerepet betöltő tervezőirodák és vállalatok tevékenysége, az általuk előállított ismertebb légi </w:t>
      </w:r>
      <w:r w:rsidRPr="000041D7">
        <w:rPr>
          <w:rFonts w:cs="Times New Roman"/>
        </w:rPr>
        <w:lastRenderedPageBreak/>
        <w:t>járművek. A légi járművek fejlesztésének főbb irányai, a légi közlekedés fejlődésének aktuális kérdései.</w:t>
      </w:r>
    </w:p>
    <w:p w14:paraId="5DE3C781" w14:textId="77777777" w:rsidR="006B1083" w:rsidRPr="000041D7" w:rsidRDefault="006B1083" w:rsidP="006B1083">
      <w:pPr>
        <w:spacing w:after="0"/>
        <w:ind w:left="851"/>
        <w:rPr>
          <w:rFonts w:cs="Times New Roman"/>
        </w:rPr>
      </w:pPr>
      <w:r w:rsidRPr="000041D7">
        <w:rPr>
          <w:rFonts w:cs="Times New Roman"/>
        </w:rPr>
        <w:t>Légi járművek üzemképesség tanúsítása során alkalmazott dokumentációk.</w:t>
      </w:r>
    </w:p>
    <w:p w14:paraId="0669823F" w14:textId="77777777" w:rsidR="006B1083" w:rsidRPr="000041D7" w:rsidRDefault="006B1083" w:rsidP="006B1083">
      <w:pPr>
        <w:spacing w:after="0"/>
        <w:ind w:left="851"/>
        <w:rPr>
          <w:rFonts w:cs="Times New Roman"/>
        </w:rPr>
      </w:pPr>
      <w:r w:rsidRPr="000041D7">
        <w:rPr>
          <w:rFonts w:cs="Times New Roman"/>
        </w:rPr>
        <w:t>A légi járművek műszaki üzemeltetése, karbantartása és javítása során használatos műszaki dokumentációk fajtái. Ezen dokumentációk rendeltetése és felépítése. A műszaki dokumentációk érvényességi kritériumai, a módosítások bevezetésének szabályai.</w:t>
      </w:r>
    </w:p>
    <w:p w14:paraId="18B67152" w14:textId="77777777" w:rsidR="006B1083" w:rsidRPr="000041D7" w:rsidRDefault="006B1083" w:rsidP="006B1083">
      <w:pPr>
        <w:spacing w:after="0"/>
        <w:ind w:left="851"/>
        <w:rPr>
          <w:rFonts w:cs="Times New Roman"/>
        </w:rPr>
      </w:pPr>
      <w:r w:rsidRPr="000041D7">
        <w:rPr>
          <w:rFonts w:cs="Times New Roman"/>
        </w:rPr>
        <w:t>Légi járművek karbantartási rendszerei.</w:t>
      </w:r>
    </w:p>
    <w:p w14:paraId="2A2626BD" w14:textId="77777777" w:rsidR="006B1083" w:rsidRPr="000041D7" w:rsidRDefault="006B1083" w:rsidP="006B1083">
      <w:pPr>
        <w:spacing w:after="0"/>
        <w:ind w:left="851"/>
        <w:rPr>
          <w:rFonts w:cs="Times New Roman"/>
        </w:rPr>
      </w:pPr>
      <w:r w:rsidRPr="000041D7">
        <w:rPr>
          <w:rFonts w:cs="Times New Roman"/>
        </w:rPr>
        <w:t>Légi járművek felosztása.</w:t>
      </w:r>
    </w:p>
    <w:p w14:paraId="14A8F33C" w14:textId="77777777" w:rsidR="006B1083" w:rsidRPr="000041D7" w:rsidRDefault="006B1083" w:rsidP="006B1083">
      <w:pPr>
        <w:spacing w:after="0"/>
        <w:ind w:left="851"/>
        <w:rPr>
          <w:rFonts w:cs="Times New Roman"/>
        </w:rPr>
      </w:pPr>
      <w:r w:rsidRPr="000041D7">
        <w:rPr>
          <w:rFonts w:cs="Times New Roman"/>
        </w:rPr>
        <w:t>Légi járművek gyártásának folyamata.</w:t>
      </w:r>
    </w:p>
    <w:p w14:paraId="7F3B7C5E" w14:textId="1E29599C" w:rsidR="00A23F09" w:rsidRPr="000041D7" w:rsidRDefault="006B1083" w:rsidP="006B1083">
      <w:pPr>
        <w:spacing w:after="0"/>
        <w:ind w:left="851"/>
        <w:rPr>
          <w:rFonts w:cs="Times New Roman"/>
        </w:rPr>
      </w:pPr>
      <w:r w:rsidRPr="000041D7">
        <w:rPr>
          <w:rFonts w:cs="Times New Roman"/>
        </w:rPr>
        <w:t>Légi járművek jellemző paraméterei, mértani és teljesítmény adatai.</w:t>
      </w:r>
    </w:p>
    <w:p w14:paraId="281F2C8B" w14:textId="77777777" w:rsidR="00A23F09" w:rsidRPr="000041D7" w:rsidRDefault="00A23F09" w:rsidP="00A23F09">
      <w:pPr>
        <w:tabs>
          <w:tab w:val="left" w:pos="1418"/>
          <w:tab w:val="right" w:pos="9072"/>
        </w:tabs>
        <w:spacing w:after="0"/>
        <w:ind w:left="851"/>
        <w:rPr>
          <w:rFonts w:cs="Times New Roman"/>
        </w:rPr>
      </w:pPr>
    </w:p>
    <w:p w14:paraId="4EFC96DA" w14:textId="6A056386" w:rsidR="00A23F09" w:rsidRPr="000041D7" w:rsidRDefault="006B1083"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szerkezete I.</w:t>
      </w:r>
    </w:p>
    <w:p w14:paraId="623A9E4C" w14:textId="77777777" w:rsidR="006B1083" w:rsidRPr="000041D7" w:rsidRDefault="006B1083" w:rsidP="006B1083">
      <w:pPr>
        <w:spacing w:after="0"/>
        <w:ind w:left="851"/>
        <w:rPr>
          <w:rFonts w:cs="Times New Roman"/>
        </w:rPr>
      </w:pPr>
      <w:r w:rsidRPr="000041D7">
        <w:rPr>
          <w:rFonts w:cs="Times New Roman"/>
        </w:rPr>
        <w:t>Általános repülőgép-szerkezettani alapismeretek.</w:t>
      </w:r>
    </w:p>
    <w:p w14:paraId="7DD7B474" w14:textId="77777777" w:rsidR="006B1083" w:rsidRPr="000041D7" w:rsidRDefault="006B1083" w:rsidP="006B1083">
      <w:pPr>
        <w:spacing w:after="0"/>
        <w:ind w:left="851"/>
        <w:rPr>
          <w:rFonts w:cs="Times New Roman"/>
        </w:rPr>
      </w:pPr>
      <w:r w:rsidRPr="000041D7">
        <w:rPr>
          <w:rFonts w:cs="Times New Roman"/>
        </w:rPr>
        <w:t>A merevszárnyú repülőszerkezetek főbb részegységei és rendszerei; a különböző aerodinamikai elrendezési változatok fontosabb szerkezeti jellemzői.</w:t>
      </w:r>
    </w:p>
    <w:p w14:paraId="5732C717" w14:textId="77777777" w:rsidR="006B1083" w:rsidRPr="000041D7" w:rsidRDefault="006B1083" w:rsidP="006B1083">
      <w:pPr>
        <w:spacing w:after="0"/>
        <w:ind w:left="851"/>
        <w:rPr>
          <w:rFonts w:cs="Times New Roman"/>
        </w:rPr>
      </w:pPr>
      <w:r w:rsidRPr="000041D7">
        <w:rPr>
          <w:rFonts w:cs="Times New Roman"/>
        </w:rPr>
        <w:t xml:space="preserve">A légi járműveken alkalmazott lágyfalú, tartóvázas, </w:t>
      </w:r>
      <w:proofErr w:type="spellStart"/>
      <w:r w:rsidRPr="000041D7">
        <w:rPr>
          <w:rFonts w:cs="Times New Roman"/>
        </w:rPr>
        <w:t>félhéj-</w:t>
      </w:r>
      <w:proofErr w:type="spellEnd"/>
      <w:r w:rsidRPr="000041D7">
        <w:rPr>
          <w:rFonts w:cs="Times New Roman"/>
        </w:rPr>
        <w:t xml:space="preserve"> és héjszerkezetek alapvető jellemzői.</w:t>
      </w:r>
    </w:p>
    <w:p w14:paraId="520CAE6C" w14:textId="77777777" w:rsidR="006B1083" w:rsidRPr="000041D7" w:rsidRDefault="006B1083" w:rsidP="006B1083">
      <w:pPr>
        <w:spacing w:after="0"/>
        <w:ind w:left="851"/>
        <w:rPr>
          <w:rFonts w:cs="Times New Roman"/>
        </w:rPr>
      </w:pPr>
      <w:r w:rsidRPr="000041D7">
        <w:rPr>
          <w:rFonts w:cs="Times New Roman"/>
        </w:rPr>
        <w:t>A légi járművek tervezése és gyártása során alkalmazott modern konstrukciós elvek (pl. "</w:t>
      </w:r>
      <w:proofErr w:type="spellStart"/>
      <w:r w:rsidRPr="000041D7">
        <w:rPr>
          <w:rFonts w:cs="Times New Roman"/>
        </w:rPr>
        <w:t>fail</w:t>
      </w:r>
      <w:proofErr w:type="spellEnd"/>
      <w:r w:rsidRPr="000041D7">
        <w:rPr>
          <w:rFonts w:cs="Times New Roman"/>
        </w:rPr>
        <w:t xml:space="preserve"> </w:t>
      </w:r>
      <w:proofErr w:type="spellStart"/>
      <w:r w:rsidRPr="000041D7">
        <w:rPr>
          <w:rFonts w:cs="Times New Roman"/>
        </w:rPr>
        <w:t>safe</w:t>
      </w:r>
      <w:proofErr w:type="spellEnd"/>
      <w:r w:rsidRPr="000041D7">
        <w:rPr>
          <w:rFonts w:cs="Times New Roman"/>
        </w:rPr>
        <w:t>" és "</w:t>
      </w:r>
      <w:proofErr w:type="spellStart"/>
      <w:r w:rsidRPr="000041D7">
        <w:rPr>
          <w:rFonts w:cs="Times New Roman"/>
        </w:rPr>
        <w:t>safe</w:t>
      </w:r>
      <w:proofErr w:type="spellEnd"/>
      <w:r w:rsidRPr="000041D7">
        <w:rPr>
          <w:rFonts w:cs="Times New Roman"/>
        </w:rPr>
        <w:t xml:space="preserve"> life") lényege és jellemzői</w:t>
      </w:r>
    </w:p>
    <w:p w14:paraId="4B8C42BF" w14:textId="77777777" w:rsidR="006B1083" w:rsidRPr="000041D7" w:rsidRDefault="006B1083" w:rsidP="006B1083">
      <w:pPr>
        <w:spacing w:after="0"/>
        <w:ind w:left="851"/>
        <w:rPr>
          <w:rFonts w:cs="Times New Roman"/>
        </w:rPr>
      </w:pPr>
      <w:r w:rsidRPr="000041D7">
        <w:rPr>
          <w:rFonts w:cs="Times New Roman"/>
        </w:rPr>
        <w:t xml:space="preserve">A szerkezeti szilárdsággal szemben támasztott légi alkalmassági követelmények </w:t>
      </w:r>
    </w:p>
    <w:p w14:paraId="5EE9673C" w14:textId="77777777" w:rsidR="006B1083" w:rsidRPr="000041D7" w:rsidRDefault="006B1083" w:rsidP="006B1083">
      <w:pPr>
        <w:spacing w:after="0"/>
        <w:ind w:left="851"/>
        <w:rPr>
          <w:rFonts w:cs="Times New Roman"/>
        </w:rPr>
      </w:pPr>
      <w:r w:rsidRPr="000041D7">
        <w:rPr>
          <w:rFonts w:cs="Times New Roman"/>
        </w:rPr>
        <w:t xml:space="preserve">Szerkezeti osztályozás, primer, szekunder és </w:t>
      </w:r>
      <w:proofErr w:type="gramStart"/>
      <w:r w:rsidRPr="000041D7">
        <w:rPr>
          <w:rFonts w:cs="Times New Roman"/>
        </w:rPr>
        <w:t>tercier .</w:t>
      </w:r>
      <w:proofErr w:type="gramEnd"/>
    </w:p>
    <w:p w14:paraId="3B2A5E6F" w14:textId="77777777" w:rsidR="006B1083" w:rsidRPr="000041D7" w:rsidRDefault="006B1083" w:rsidP="006B1083">
      <w:pPr>
        <w:spacing w:after="0"/>
        <w:ind w:left="851"/>
        <w:rPr>
          <w:rFonts w:cs="Times New Roman"/>
        </w:rPr>
      </w:pPr>
      <w:r w:rsidRPr="000041D7">
        <w:rPr>
          <w:rFonts w:cs="Times New Roman"/>
        </w:rPr>
        <w:t>Meghibásodás mentesség, megbízható élettartam és sérüléstűrés koncepciói.</w:t>
      </w:r>
    </w:p>
    <w:p w14:paraId="6375A8E8" w14:textId="77777777" w:rsidR="006B1083" w:rsidRPr="000041D7" w:rsidRDefault="006B1083" w:rsidP="006B1083">
      <w:pPr>
        <w:spacing w:after="0"/>
        <w:ind w:left="851"/>
        <w:rPr>
          <w:rFonts w:cs="Times New Roman"/>
        </w:rPr>
      </w:pPr>
      <w:r w:rsidRPr="000041D7">
        <w:rPr>
          <w:rFonts w:cs="Times New Roman"/>
        </w:rPr>
        <w:t>Zóna- és állomásazonosító rendszerek.</w:t>
      </w:r>
    </w:p>
    <w:p w14:paraId="33DDAB4B" w14:textId="77777777" w:rsidR="006B1083" w:rsidRPr="000041D7" w:rsidRDefault="006B1083" w:rsidP="006B1083">
      <w:pPr>
        <w:spacing w:after="0"/>
        <w:ind w:left="851"/>
        <w:rPr>
          <w:rFonts w:cs="Times New Roman"/>
        </w:rPr>
      </w:pPr>
      <w:r w:rsidRPr="000041D7">
        <w:rPr>
          <w:rFonts w:cs="Times New Roman"/>
        </w:rPr>
        <w:t>Sárkányszimmetria: kiegyensúlyozási módszerek és szimmetria-ellenőrzések</w:t>
      </w:r>
    </w:p>
    <w:p w14:paraId="5A011C02" w14:textId="77777777" w:rsidR="006B1083" w:rsidRPr="000041D7" w:rsidRDefault="006B1083" w:rsidP="006B1083">
      <w:pPr>
        <w:spacing w:after="0"/>
        <w:ind w:left="851"/>
        <w:rPr>
          <w:rFonts w:cs="Times New Roman"/>
        </w:rPr>
      </w:pPr>
      <w:r w:rsidRPr="000041D7">
        <w:rPr>
          <w:rFonts w:cs="Times New Roman"/>
        </w:rPr>
        <w:t>A repülőgép szárnya (ATA 57)</w:t>
      </w:r>
    </w:p>
    <w:p w14:paraId="779C68AB" w14:textId="77777777" w:rsidR="006B1083" w:rsidRPr="000041D7" w:rsidRDefault="006B1083" w:rsidP="006B1083">
      <w:pPr>
        <w:spacing w:after="0"/>
        <w:ind w:left="851"/>
        <w:rPr>
          <w:rFonts w:cs="Times New Roman"/>
        </w:rPr>
      </w:pPr>
      <w:r w:rsidRPr="000041D7">
        <w:rPr>
          <w:rFonts w:cs="Times New Roman"/>
        </w:rPr>
        <w:t xml:space="preserve">A szárny rendeltetése. A repülőgépeken alkalmazott szárnyak különböző szempontok szerinti osztályozása. Az egyes aerodinamikai elrendezések szerkezeti sajátosságai. A szárnyra ható terhelések és az ebből adódó különböző szilárdsági igénybevételek. A tartóvázas szárny szerkezeti kialakítása, főbb fajtái és alkalmazási területei. A </w:t>
      </w:r>
      <w:proofErr w:type="spellStart"/>
      <w:r w:rsidRPr="000041D7">
        <w:rPr>
          <w:rFonts w:cs="Times New Roman"/>
        </w:rPr>
        <w:t>félhéj-</w:t>
      </w:r>
      <w:proofErr w:type="spellEnd"/>
      <w:r w:rsidRPr="000041D7">
        <w:rPr>
          <w:rFonts w:cs="Times New Roman"/>
        </w:rPr>
        <w:t xml:space="preserve"> és héjszerkezetű szárny szerkezeti kialakítása, főbb fajtái és alkalmazási területei. A fő konstrukciós elemek (főtartók, bordák, hosszmerevítők, borítás) rendeltetése, leggyakoribb szerkezeti kialakítási formája, összeerősítési módja a szerkezeten belül. A szárnybekötő vasalások szerkezeti kialakítása tartóvázas és </w:t>
      </w:r>
      <w:proofErr w:type="spellStart"/>
      <w:r w:rsidRPr="000041D7">
        <w:rPr>
          <w:rFonts w:cs="Times New Roman"/>
        </w:rPr>
        <w:t>félhéj</w:t>
      </w:r>
      <w:proofErr w:type="spellEnd"/>
      <w:r w:rsidRPr="000041D7">
        <w:rPr>
          <w:rFonts w:cs="Times New Roman"/>
        </w:rPr>
        <w:t xml:space="preserve"> szárnyszerkezet esetén. Különleges szárnyszerkezetek (nyilazott, delta, integrál, tisztán műanyag, stb.) jellemzői és alkalmazási területük. A szárnyon található kiegészítő szerkezetek (áramvonalazó burkolat, szárny-törzs hónaljlemez, szárnyvég-fül, aerodinamikai terelőborda, örvénykeltők) feladata, szerkezeti jellegzetességük. A repülőgép szárnyának indulás előtti és érkezés utáni ellenőrzése szemrevételezéssel. Az időszakos karbantartások </w:t>
      </w:r>
      <w:proofErr w:type="gramStart"/>
      <w:r w:rsidRPr="000041D7">
        <w:rPr>
          <w:rFonts w:cs="Times New Roman"/>
        </w:rPr>
        <w:t>során</w:t>
      </w:r>
      <w:proofErr w:type="gramEnd"/>
      <w:r w:rsidRPr="000041D7">
        <w:rPr>
          <w:rFonts w:cs="Times New Roman"/>
        </w:rPr>
        <w:t xml:space="preserve"> a szárnyon végrehajtandó állapotellenőrzés mélysége, az ellenőrzendő fontosabb részterületek, jellegzetes meghibásodások.</w:t>
      </w:r>
    </w:p>
    <w:p w14:paraId="46685032" w14:textId="77777777" w:rsidR="006B1083" w:rsidRPr="000041D7" w:rsidRDefault="006B1083" w:rsidP="006B1083">
      <w:pPr>
        <w:spacing w:after="0"/>
        <w:ind w:left="851"/>
        <w:rPr>
          <w:rFonts w:cs="Times New Roman"/>
        </w:rPr>
      </w:pPr>
      <w:r w:rsidRPr="000041D7">
        <w:rPr>
          <w:rFonts w:cs="Times New Roman"/>
        </w:rPr>
        <w:t>A repülőgép szárnyán elhelyezett aerodinamikai felületek.</w:t>
      </w:r>
    </w:p>
    <w:p w14:paraId="2AD9738B" w14:textId="77777777" w:rsidR="006B1083" w:rsidRPr="000041D7" w:rsidRDefault="006B1083" w:rsidP="006B1083">
      <w:pPr>
        <w:spacing w:after="0"/>
        <w:ind w:left="851"/>
        <w:rPr>
          <w:rFonts w:cs="Times New Roman"/>
        </w:rPr>
      </w:pPr>
      <w:r w:rsidRPr="000041D7">
        <w:rPr>
          <w:rFonts w:cs="Times New Roman"/>
        </w:rPr>
        <w:t>A csűrők feladata és működési elve. A csűrők szerkezeti kialakítása, felfüggesztése a szárnyra. A csűrők kiegyensúlyozásának szükségessége, szerkezeti megoldások. A csűrőkön alkalmazott kisegítő felületek (</w:t>
      </w:r>
      <w:proofErr w:type="spellStart"/>
      <w:r w:rsidRPr="000041D7">
        <w:rPr>
          <w:rFonts w:cs="Times New Roman"/>
        </w:rPr>
        <w:t>trimm-lap</w:t>
      </w:r>
      <w:proofErr w:type="spellEnd"/>
      <w:r w:rsidRPr="000041D7">
        <w:rPr>
          <w:rFonts w:cs="Times New Roman"/>
        </w:rPr>
        <w:t>, segédkormánylap) rendeltetése, szerkezeti kialakításuk. A hossztengely körüli kormányzást biztosító egyéb szerkezeti megoldások.</w:t>
      </w:r>
    </w:p>
    <w:p w14:paraId="73326C1E" w14:textId="77777777" w:rsidR="006B1083" w:rsidRPr="000041D7" w:rsidRDefault="006B1083" w:rsidP="006B1083">
      <w:pPr>
        <w:spacing w:after="0"/>
        <w:ind w:left="851"/>
        <w:rPr>
          <w:rFonts w:cs="Times New Roman"/>
        </w:rPr>
      </w:pPr>
      <w:r w:rsidRPr="000041D7">
        <w:rPr>
          <w:rFonts w:cs="Times New Roman"/>
        </w:rPr>
        <w:lastRenderedPageBreak/>
        <w:t xml:space="preserve">Az </w:t>
      </w:r>
      <w:proofErr w:type="spellStart"/>
      <w:r w:rsidRPr="000041D7">
        <w:rPr>
          <w:rFonts w:cs="Times New Roman"/>
        </w:rPr>
        <w:t>orrsegédszárnyak</w:t>
      </w:r>
      <w:proofErr w:type="spellEnd"/>
      <w:r w:rsidRPr="000041D7">
        <w:rPr>
          <w:rFonts w:cs="Times New Roman"/>
        </w:rPr>
        <w:t xml:space="preserve"> feladata és működési elve. Az orr-segédszárny fajtái. Az </w:t>
      </w:r>
      <w:proofErr w:type="spellStart"/>
      <w:r w:rsidRPr="000041D7">
        <w:rPr>
          <w:rFonts w:cs="Times New Roman"/>
        </w:rPr>
        <w:t>orrsegédszárny</w:t>
      </w:r>
      <w:proofErr w:type="spellEnd"/>
      <w:r w:rsidRPr="000041D7">
        <w:rPr>
          <w:rFonts w:cs="Times New Roman"/>
        </w:rPr>
        <w:t xml:space="preserve"> szerkezeti kialakítása, felfüggesztése a szárnyra. Egyéb (az </w:t>
      </w:r>
      <w:proofErr w:type="spellStart"/>
      <w:r w:rsidRPr="000041D7">
        <w:rPr>
          <w:rFonts w:cs="Times New Roman"/>
        </w:rPr>
        <w:t>orrsegédszárnyhoz</w:t>
      </w:r>
      <w:proofErr w:type="spellEnd"/>
      <w:r w:rsidRPr="000041D7">
        <w:rPr>
          <w:rFonts w:cs="Times New Roman"/>
        </w:rPr>
        <w:t xml:space="preserve"> hasonló) szerkezeti megoldások.</w:t>
      </w:r>
    </w:p>
    <w:p w14:paraId="706AA5D2" w14:textId="77777777" w:rsidR="006B1083" w:rsidRPr="000041D7" w:rsidRDefault="006B1083" w:rsidP="006B1083">
      <w:pPr>
        <w:spacing w:after="0"/>
        <w:ind w:left="851"/>
        <w:rPr>
          <w:rFonts w:cs="Times New Roman"/>
        </w:rPr>
      </w:pPr>
      <w:r w:rsidRPr="000041D7">
        <w:rPr>
          <w:rFonts w:cs="Times New Roman"/>
        </w:rPr>
        <w:t xml:space="preserve">A féklap (leszállólap) rendeltetése és működési elve. A féklapok fajtái, jellemzői, szerkezeti kialakítása, felfüggesztése a szárnyra. A </w:t>
      </w:r>
      <w:proofErr w:type="spellStart"/>
      <w:r w:rsidRPr="000041D7">
        <w:rPr>
          <w:rFonts w:cs="Times New Roman"/>
        </w:rPr>
        <w:t>zuhanóféklap</w:t>
      </w:r>
      <w:proofErr w:type="spellEnd"/>
      <w:r w:rsidRPr="000041D7">
        <w:rPr>
          <w:rFonts w:cs="Times New Roman"/>
        </w:rPr>
        <w:t xml:space="preserve"> rendeltetése és működési elve.</w:t>
      </w:r>
    </w:p>
    <w:p w14:paraId="46684AEC" w14:textId="77777777" w:rsidR="006B1083" w:rsidRPr="000041D7" w:rsidRDefault="006B1083" w:rsidP="006B1083">
      <w:pPr>
        <w:spacing w:after="0"/>
        <w:ind w:left="851"/>
        <w:rPr>
          <w:rFonts w:cs="Times New Roman"/>
        </w:rPr>
      </w:pPr>
      <w:r w:rsidRPr="000041D7">
        <w:rPr>
          <w:rFonts w:cs="Times New Roman"/>
        </w:rPr>
        <w:t>A fékszárnyak rendeltetése és működési elve. A fékszárnyak fajtái, jellemzők. A fékszárnyak szerkezeti kialakítása, felfüggesztése a szárnyra.</w:t>
      </w:r>
    </w:p>
    <w:p w14:paraId="2A0F0D49" w14:textId="77777777" w:rsidR="006B1083" w:rsidRPr="000041D7" w:rsidRDefault="006B1083" w:rsidP="006B1083">
      <w:pPr>
        <w:spacing w:after="0"/>
        <w:ind w:left="851"/>
        <w:rPr>
          <w:rFonts w:cs="Times New Roman"/>
        </w:rPr>
      </w:pPr>
      <w:r w:rsidRPr="000041D7">
        <w:rPr>
          <w:rFonts w:cs="Times New Roman"/>
        </w:rPr>
        <w:t xml:space="preserve">A </w:t>
      </w:r>
      <w:proofErr w:type="spellStart"/>
      <w:r w:rsidRPr="000041D7">
        <w:rPr>
          <w:rFonts w:cs="Times New Roman"/>
        </w:rPr>
        <w:t>spoilerek</w:t>
      </w:r>
      <w:proofErr w:type="spellEnd"/>
      <w:r w:rsidRPr="000041D7">
        <w:rPr>
          <w:rFonts w:cs="Times New Roman"/>
        </w:rPr>
        <w:t xml:space="preserve"> rendeltetése és működési elve. A </w:t>
      </w:r>
      <w:proofErr w:type="spellStart"/>
      <w:r w:rsidRPr="000041D7">
        <w:rPr>
          <w:rFonts w:cs="Times New Roman"/>
        </w:rPr>
        <w:t>spoilerek</w:t>
      </w:r>
      <w:proofErr w:type="spellEnd"/>
      <w:r w:rsidRPr="000041D7">
        <w:rPr>
          <w:rFonts w:cs="Times New Roman"/>
        </w:rPr>
        <w:t xml:space="preserve"> rendeltetés szerinti felosztása. A </w:t>
      </w:r>
      <w:proofErr w:type="spellStart"/>
      <w:r w:rsidRPr="000041D7">
        <w:rPr>
          <w:rFonts w:cs="Times New Roman"/>
        </w:rPr>
        <w:t>spoilerek</w:t>
      </w:r>
      <w:proofErr w:type="spellEnd"/>
      <w:r w:rsidRPr="000041D7">
        <w:rPr>
          <w:rFonts w:cs="Times New Roman"/>
        </w:rPr>
        <w:t xml:space="preserve"> szerkezeti kialakítása, elhelyezése és felfüggesztése a szárnyra. A repülőgép szárnyán elhelyezett aerodinamikai felületek indulás előtti és érkezés utáni ellenőrzése szemrevételezéssel. Az időszakos karbantartások </w:t>
      </w:r>
      <w:proofErr w:type="gramStart"/>
      <w:r w:rsidRPr="000041D7">
        <w:rPr>
          <w:rFonts w:cs="Times New Roman"/>
        </w:rPr>
        <w:t>során</w:t>
      </w:r>
      <w:proofErr w:type="gramEnd"/>
      <w:r w:rsidRPr="000041D7">
        <w:rPr>
          <w:rFonts w:cs="Times New Roman"/>
        </w:rPr>
        <w:t xml:space="preserve"> ezeken a felületeken és felfüggesztési szerkezetükön végrehajtandó állapotellenőrzés mélysége, ápolási és karbantartási munkák.</w:t>
      </w:r>
    </w:p>
    <w:p w14:paraId="1E7D8349" w14:textId="77777777" w:rsidR="006B1083" w:rsidRPr="000041D7" w:rsidRDefault="006B1083" w:rsidP="006B1083">
      <w:pPr>
        <w:spacing w:after="0"/>
        <w:ind w:left="851"/>
        <w:rPr>
          <w:rFonts w:cs="Times New Roman"/>
        </w:rPr>
      </w:pPr>
      <w:r w:rsidRPr="000041D7">
        <w:rPr>
          <w:rFonts w:cs="Times New Roman"/>
        </w:rPr>
        <w:t>Irányítófelületek, kormánylapok ATA (55,57)</w:t>
      </w:r>
    </w:p>
    <w:p w14:paraId="4B34188A" w14:textId="50225239" w:rsidR="00A23F09" w:rsidRPr="000041D7" w:rsidRDefault="006B1083" w:rsidP="006B1083">
      <w:pPr>
        <w:spacing w:after="0"/>
        <w:ind w:left="851"/>
        <w:rPr>
          <w:rFonts w:cs="Times New Roman"/>
        </w:rPr>
      </w:pPr>
      <w:r w:rsidRPr="000041D7">
        <w:rPr>
          <w:rFonts w:cs="Times New Roman"/>
        </w:rPr>
        <w:t xml:space="preserve">A farokfelületek rendeltetése. A repülőgépeken alkalmazott farokfelületek különböző szempontok szerinti osztályozása. Az egyes aerodinamikai elrendezések szerkezeti sajátosságai. A farokfelületekre ható terhelések. A tartóvázas vezérsíkok szerkezeti kialakítása, alkalmazási területük. A </w:t>
      </w:r>
      <w:proofErr w:type="spellStart"/>
      <w:r w:rsidRPr="000041D7">
        <w:rPr>
          <w:rFonts w:cs="Times New Roman"/>
        </w:rPr>
        <w:t>félhéj-szerkezetű</w:t>
      </w:r>
      <w:proofErr w:type="spellEnd"/>
      <w:r w:rsidRPr="000041D7">
        <w:rPr>
          <w:rFonts w:cs="Times New Roman"/>
        </w:rPr>
        <w:t xml:space="preserve"> vezérsíkok szerkezeti kialakítása, alkalmazási területük. A vezérsíkok bekötő vasalásának szerkezeti kialakítása tartóvázas és </w:t>
      </w:r>
      <w:proofErr w:type="spellStart"/>
      <w:r w:rsidRPr="000041D7">
        <w:rPr>
          <w:rFonts w:cs="Times New Roman"/>
        </w:rPr>
        <w:t>félhéj-szerkezet</w:t>
      </w:r>
      <w:proofErr w:type="spellEnd"/>
      <w:r w:rsidRPr="000041D7">
        <w:rPr>
          <w:rFonts w:cs="Times New Roman"/>
        </w:rPr>
        <w:t xml:space="preserve"> esetén. A farokfelületen elhelyezett kormánylapok (oldal- és magassági kormány) rendeltetése, működési elve. A kormánylapok szerkezeti kialakítása, felfüggesztése a vezérsíkokra. A kormánylapok kiegyensúlyozásának szükségessége, szerkezeti megoldások. A kormánylapokon alkalmazott kisegítő felületek (</w:t>
      </w:r>
      <w:proofErr w:type="spellStart"/>
      <w:r w:rsidRPr="000041D7">
        <w:rPr>
          <w:rFonts w:cs="Times New Roman"/>
        </w:rPr>
        <w:t>trimm-lap</w:t>
      </w:r>
      <w:proofErr w:type="spellEnd"/>
      <w:r w:rsidRPr="000041D7">
        <w:rPr>
          <w:rFonts w:cs="Times New Roman"/>
        </w:rPr>
        <w:t xml:space="preserve">, segédkormánylap) rendeltetése, szerkezeti kialakításuk. Különleges kialakítású farokfelületek (nyilazott, T elrendezés, elfordítható vezérsíkok) jellemzői, alkalmazási területük. A farokfelületek állapotának indulás előtti és érkezés utáni ellenőrzése szemrevételezéssel. Az időszakos karbantartás </w:t>
      </w:r>
      <w:proofErr w:type="gramStart"/>
      <w:r w:rsidRPr="000041D7">
        <w:rPr>
          <w:rFonts w:cs="Times New Roman"/>
        </w:rPr>
        <w:t>során</w:t>
      </w:r>
      <w:proofErr w:type="gramEnd"/>
      <w:r w:rsidRPr="000041D7">
        <w:rPr>
          <w:rFonts w:cs="Times New Roman"/>
        </w:rPr>
        <w:t xml:space="preserve"> ezeken a felületeken és felfüggesztési szerkezetükön végrehajtandó ellenőrzés mélysége, ápolási és karbantartási munkák.</w:t>
      </w:r>
    </w:p>
    <w:p w14:paraId="289E3CD4" w14:textId="77777777" w:rsidR="00A23F09" w:rsidRPr="000041D7" w:rsidRDefault="00A23F09" w:rsidP="00A23F09">
      <w:pPr>
        <w:tabs>
          <w:tab w:val="left" w:pos="1418"/>
          <w:tab w:val="right" w:pos="9072"/>
        </w:tabs>
        <w:spacing w:after="0"/>
        <w:ind w:left="851"/>
        <w:rPr>
          <w:rFonts w:cs="Times New Roman"/>
        </w:rPr>
      </w:pPr>
    </w:p>
    <w:p w14:paraId="59904A8F" w14:textId="2027DE46" w:rsidR="00A23F09" w:rsidRPr="000041D7" w:rsidRDefault="006B1083"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szerkezete II.</w:t>
      </w:r>
    </w:p>
    <w:p w14:paraId="43F75CA0" w14:textId="5B3811D1" w:rsidR="006B1083" w:rsidRPr="000041D7" w:rsidRDefault="006B1083" w:rsidP="006B1083">
      <w:pPr>
        <w:spacing w:after="0"/>
        <w:ind w:left="851"/>
        <w:rPr>
          <w:rFonts w:cs="Times New Roman"/>
        </w:rPr>
      </w:pPr>
      <w:r w:rsidRPr="000041D7">
        <w:rPr>
          <w:rFonts w:cs="Times New Roman"/>
        </w:rPr>
        <w:t>A repülőgép törzse ATA</w:t>
      </w:r>
      <w:r w:rsidR="005F700C" w:rsidRPr="000041D7">
        <w:rPr>
          <w:rFonts w:cs="Times New Roman"/>
        </w:rPr>
        <w:t xml:space="preserve"> </w:t>
      </w:r>
      <w:r w:rsidRPr="000041D7">
        <w:rPr>
          <w:rFonts w:cs="Times New Roman"/>
        </w:rPr>
        <w:t>(52/53/56)</w:t>
      </w:r>
    </w:p>
    <w:p w14:paraId="03A939C0" w14:textId="77777777" w:rsidR="006B1083" w:rsidRPr="000041D7" w:rsidRDefault="006B1083" w:rsidP="006B1083">
      <w:pPr>
        <w:spacing w:after="0"/>
        <w:ind w:left="851"/>
        <w:rPr>
          <w:rFonts w:cs="Times New Roman"/>
        </w:rPr>
      </w:pPr>
      <w:r w:rsidRPr="000041D7">
        <w:rPr>
          <w:rFonts w:cs="Times New Roman"/>
        </w:rPr>
        <w:t xml:space="preserve">A törzs rendeltetése. A repülőgépeken alkalmazott törzsek különböző szempontok szerinti osztályozása. A törzsre ható terhelések és az ebből adódó szilárdsági igénybevételek. A rácsszerkezetű törzs szerkezeti kialakítása, alkalmazási területe. A </w:t>
      </w:r>
      <w:proofErr w:type="spellStart"/>
      <w:r w:rsidRPr="000041D7">
        <w:rPr>
          <w:rFonts w:cs="Times New Roman"/>
        </w:rPr>
        <w:t>félhéj-</w:t>
      </w:r>
      <w:proofErr w:type="spellEnd"/>
      <w:r w:rsidRPr="000041D7">
        <w:rPr>
          <w:rFonts w:cs="Times New Roman"/>
        </w:rPr>
        <w:t xml:space="preserve"> és héjszerkezetű szárny szerkezeti kialakítása, főbb fajtái, alkalmazási területei. A fő konstrukciós elemek (hossztartók, hosszmerevítők, törzskeretek, borítás) rendeltetése, leggyakoribb szerkezeti kialakítási formája, összeerősítési módja a szerkezeten belül. A túlnyomásos törzs szükségessége. A túlnyomásos törzs (túlnyomásos személyzeti fülke) szerkezeti kialakítása. Az ajtók feladata, jellemző konstrukciós megoldások. Az ajtók zárószerkezete, a véletlen nyitás illetve a spontán kinyílást megakadályozó szerkezetek. A szerelőnyílások rendeltetése, a nyílásfedelek szerkezeti kialakítása, rögzítési módok. A törzsön kialakított ablakok, kabintetők, a személyzeti fülke üvegezésének rendeltetése, jellemzői, szerkezeti megoldása a különböző rendeltetésű repülőgépeken. A törzs állapotának ellenőrzése szemrevételezéssel. Az időszakos karbantartások során a törzs szerkezeti elemein végrehajtandó állapotellenőrzés mélysége, ápolási és karbantartási munkák. A túlnyomásos törzs tömítettségének ellenőrzési módja. Az üvegezés ellenőrzésének és karbantartásának sajátosságai.</w:t>
      </w:r>
    </w:p>
    <w:p w14:paraId="0E192324" w14:textId="111060B6" w:rsidR="006B1083" w:rsidRPr="000041D7" w:rsidRDefault="006B1083" w:rsidP="006B1083">
      <w:pPr>
        <w:spacing w:after="0"/>
        <w:ind w:left="851"/>
        <w:rPr>
          <w:rFonts w:cs="Times New Roman"/>
        </w:rPr>
      </w:pPr>
      <w:r w:rsidRPr="000041D7">
        <w:rPr>
          <w:rFonts w:cs="Times New Roman"/>
        </w:rPr>
        <w:lastRenderedPageBreak/>
        <w:t>Hajtóművek bekötése, gondolák ATA</w:t>
      </w:r>
      <w:r w:rsidR="005F700C" w:rsidRPr="000041D7">
        <w:rPr>
          <w:rFonts w:cs="Times New Roman"/>
        </w:rPr>
        <w:t xml:space="preserve"> </w:t>
      </w:r>
      <w:r w:rsidRPr="000041D7">
        <w:rPr>
          <w:rFonts w:cs="Times New Roman"/>
        </w:rPr>
        <w:t>(54)</w:t>
      </w:r>
    </w:p>
    <w:p w14:paraId="7565CBE1" w14:textId="77777777" w:rsidR="006B1083" w:rsidRPr="000041D7" w:rsidRDefault="006B1083" w:rsidP="006B1083">
      <w:pPr>
        <w:spacing w:after="0"/>
        <w:ind w:left="851"/>
        <w:rPr>
          <w:rFonts w:cs="Times New Roman"/>
        </w:rPr>
      </w:pPr>
      <w:r w:rsidRPr="000041D7">
        <w:rPr>
          <w:rFonts w:cs="Times New Roman"/>
        </w:rPr>
        <w:t>A légi járműveken alkalmazott dugattyús, légcsavaros gázturbinás és gázturbinás sugárhajtóművek elrendezési módjai és elhelyezési formái. A hajtómű elhelyezésével is bekötésével kapcsolatos főbb követelmények. A hajtómű bekötés feladata, a bekötésre ható terhelések. Hajtómű bekötések (motorágyak) jellemző szerkezeti kialakításai: rácsos, gerendatartós, vegyes szerkezet. A hajtómű gondolák, rekeszek, burkolatok jellemző szerkezeti megoldásai. Az indulás előtti és érkezés utáni állapotellenőrzés szemrevételezéssel. Az időszakos karbantartás során a hajtómű bekötés elemein (teherviselő szerkezet, rezgéscsillapítók, stb.) végrehajtandó ellenőrzések mélysége és módszerei, a hajtómű burkolatok karbantartási munkái.</w:t>
      </w:r>
    </w:p>
    <w:p w14:paraId="5D4B7298" w14:textId="77777777" w:rsidR="006B1083" w:rsidRPr="000041D7" w:rsidRDefault="006B1083" w:rsidP="006B1083">
      <w:pPr>
        <w:spacing w:after="0"/>
        <w:ind w:left="851"/>
        <w:rPr>
          <w:rFonts w:cs="Times New Roman"/>
        </w:rPr>
      </w:pPr>
      <w:r w:rsidRPr="000041D7">
        <w:rPr>
          <w:rFonts w:cs="Times New Roman"/>
        </w:rPr>
        <w:t>Futóművek ATA (32)</w:t>
      </w:r>
    </w:p>
    <w:p w14:paraId="327814CD" w14:textId="77777777" w:rsidR="006B1083" w:rsidRPr="000041D7" w:rsidRDefault="006B1083" w:rsidP="006B1083">
      <w:pPr>
        <w:spacing w:after="0"/>
        <w:ind w:left="851"/>
        <w:rPr>
          <w:rFonts w:cs="Times New Roman"/>
        </w:rPr>
      </w:pPr>
      <w:r w:rsidRPr="000041D7">
        <w:rPr>
          <w:rFonts w:cs="Times New Roman"/>
        </w:rPr>
        <w:t>A futóművek feladata, fajtái. A különböző elrendezési változatok (orrkerekes, farok-kerekes, soros elrendezésű) viselkedésének jellemzői gurulás, felszállás és leszállás közben. Merev futóművek fajtái, alkalmazási területei, jellemző konstrukciós megoldások. A behúzható futóművek alkalmazási területei, jellemző szerkezeti megoldások. A futóművek főbb szerkezeti részei, azok feladata, főbb konstrukciós megoldások.</w:t>
      </w:r>
    </w:p>
    <w:p w14:paraId="43C2BF4F" w14:textId="77777777" w:rsidR="006B1083" w:rsidRPr="000041D7" w:rsidRDefault="006B1083" w:rsidP="006B1083">
      <w:pPr>
        <w:spacing w:after="0"/>
        <w:ind w:left="851"/>
        <w:rPr>
          <w:rFonts w:cs="Times New Roman"/>
        </w:rPr>
      </w:pPr>
      <w:r w:rsidRPr="000041D7">
        <w:rPr>
          <w:rFonts w:cs="Times New Roman"/>
        </w:rPr>
        <w:t>A futómű szár feladata, erőátviteli vázlata, szerkezeti elrendezése. A rugóstagok feladata, erőátviteli vázlata, szerkezeti elrendezése. A rugóstagok feladata, működési elve. A rugóstagok szerkezeti kialakítása.</w:t>
      </w:r>
    </w:p>
    <w:p w14:paraId="21321471" w14:textId="77777777" w:rsidR="006B1083" w:rsidRPr="000041D7" w:rsidRDefault="006B1083" w:rsidP="006B1083">
      <w:pPr>
        <w:spacing w:after="0"/>
        <w:ind w:left="851"/>
        <w:rPr>
          <w:rFonts w:cs="Times New Roman"/>
        </w:rPr>
      </w:pPr>
      <w:r w:rsidRPr="000041D7">
        <w:rPr>
          <w:rFonts w:cs="Times New Roman"/>
        </w:rPr>
        <w:t>A kerék feladata, igénybevétele, főbb részei. A kerékagy szerkezeti felépítése, csapágyazása. A kerékköpeny részei, fajtái. Az abroncs és a tömlő felépítése. A kerékfék feladata, működési elve. A fék főbb szerkezeti részei. A különböző fékek szerkezeti kialakítása. A fékvezérlés fajtái, működésük.</w:t>
      </w:r>
    </w:p>
    <w:p w14:paraId="1946E541" w14:textId="77777777" w:rsidR="006B1083" w:rsidRPr="000041D7" w:rsidRDefault="006B1083" w:rsidP="006B1083">
      <w:pPr>
        <w:spacing w:after="0"/>
        <w:ind w:left="851"/>
        <w:rPr>
          <w:rFonts w:cs="Times New Roman"/>
        </w:rPr>
      </w:pPr>
      <w:r w:rsidRPr="000041D7">
        <w:rPr>
          <w:rFonts w:cs="Times New Roman"/>
        </w:rPr>
        <w:t>A futómű működtető rendszere.</w:t>
      </w:r>
    </w:p>
    <w:p w14:paraId="4FD5BCEA" w14:textId="77777777" w:rsidR="006B1083" w:rsidRPr="000041D7" w:rsidRDefault="006B1083" w:rsidP="006B1083">
      <w:pPr>
        <w:spacing w:after="0"/>
        <w:ind w:left="851"/>
        <w:rPr>
          <w:rFonts w:cs="Times New Roman"/>
        </w:rPr>
      </w:pPr>
      <w:r w:rsidRPr="000041D7">
        <w:rPr>
          <w:rFonts w:cs="Times New Roman"/>
        </w:rPr>
        <w:t>Az orrfutó lengéscsillapítója és kormányzó rendszere.</w:t>
      </w:r>
    </w:p>
    <w:p w14:paraId="55BD2FBA" w14:textId="77777777" w:rsidR="006B1083" w:rsidRPr="000041D7" w:rsidRDefault="006B1083" w:rsidP="006B1083">
      <w:pPr>
        <w:spacing w:after="0"/>
        <w:ind w:left="851"/>
        <w:rPr>
          <w:rFonts w:cs="Times New Roman"/>
        </w:rPr>
      </w:pPr>
      <w:r w:rsidRPr="000041D7">
        <w:rPr>
          <w:rFonts w:cs="Times New Roman"/>
        </w:rPr>
        <w:t>A futómű teherviselő csomópontjai, a rugóstagok, a kerekek és fékek állapotának üzemeltetés közbeni ellenőrzése. A futómű működtetési és az orrfutó kormányzási rendszerének kezelőszervei és jelzőberendezései, azok elhelyezése a fülkében. Időszakos karbantartás során végzett ápolási munkák. A működtető és a kormányzó rendszer működési próbája.</w:t>
      </w:r>
    </w:p>
    <w:p w14:paraId="55DCE0CA" w14:textId="77777777" w:rsidR="006B1083" w:rsidRPr="000041D7" w:rsidRDefault="006B1083" w:rsidP="006B1083">
      <w:pPr>
        <w:spacing w:after="0"/>
        <w:ind w:left="851"/>
        <w:rPr>
          <w:rFonts w:cs="Times New Roman"/>
        </w:rPr>
      </w:pPr>
      <w:r w:rsidRPr="000041D7">
        <w:rPr>
          <w:rFonts w:cs="Times New Roman"/>
        </w:rPr>
        <w:t>Helikopterek</w:t>
      </w:r>
    </w:p>
    <w:p w14:paraId="15A886A5" w14:textId="77777777" w:rsidR="006B1083" w:rsidRPr="000041D7" w:rsidRDefault="006B1083" w:rsidP="006B1083">
      <w:pPr>
        <w:spacing w:after="0"/>
        <w:ind w:left="851"/>
        <w:rPr>
          <w:rFonts w:cs="Times New Roman"/>
        </w:rPr>
      </w:pPr>
      <w:r w:rsidRPr="000041D7">
        <w:rPr>
          <w:rFonts w:cs="Times New Roman"/>
        </w:rPr>
        <w:t xml:space="preserve">A forgószárnyas repülőszerkezetek elrendezési változatai, szerkezeti jellemzői, a merevszárnyú repülőszerkezetekhez viszonyított lényeges eltérések. A rotor (forgószárny) rendeltetése, főbb szerkezeti részei, működési elve. A rotor forgása közben ható erők és nyomatékok. A </w:t>
      </w:r>
      <w:proofErr w:type="spellStart"/>
      <w:r w:rsidRPr="000041D7">
        <w:rPr>
          <w:rFonts w:cs="Times New Roman"/>
        </w:rPr>
        <w:t>rotorlapátok</w:t>
      </w:r>
      <w:proofErr w:type="spellEnd"/>
      <w:r w:rsidRPr="000041D7">
        <w:rPr>
          <w:rFonts w:cs="Times New Roman"/>
        </w:rPr>
        <w:t xml:space="preserve"> feladata, fajtái, jellemzői. A lapátokra ható erők. A lapátok szerkezeti kialakítása. A </w:t>
      </w:r>
      <w:proofErr w:type="spellStart"/>
      <w:r w:rsidRPr="000041D7">
        <w:rPr>
          <w:rFonts w:cs="Times New Roman"/>
        </w:rPr>
        <w:t>rotoragy</w:t>
      </w:r>
      <w:proofErr w:type="spellEnd"/>
      <w:r w:rsidRPr="000041D7">
        <w:rPr>
          <w:rFonts w:cs="Times New Roman"/>
        </w:rPr>
        <w:t xml:space="preserve"> feladata, fajtái, jellemzői.</w:t>
      </w:r>
    </w:p>
    <w:p w14:paraId="7D421292" w14:textId="77777777" w:rsidR="006B1083" w:rsidRPr="000041D7" w:rsidRDefault="006B1083" w:rsidP="006B1083">
      <w:pPr>
        <w:spacing w:after="0"/>
        <w:ind w:left="851"/>
        <w:rPr>
          <w:rFonts w:cs="Times New Roman"/>
        </w:rPr>
      </w:pPr>
      <w:r w:rsidRPr="000041D7">
        <w:rPr>
          <w:rFonts w:cs="Times New Roman"/>
        </w:rPr>
        <w:t xml:space="preserve">A </w:t>
      </w:r>
      <w:proofErr w:type="spellStart"/>
      <w:r w:rsidRPr="000041D7">
        <w:rPr>
          <w:rFonts w:cs="Times New Roman"/>
        </w:rPr>
        <w:t>rotoragy</w:t>
      </w:r>
      <w:proofErr w:type="spellEnd"/>
      <w:r w:rsidRPr="000041D7">
        <w:rPr>
          <w:rFonts w:cs="Times New Roman"/>
        </w:rPr>
        <w:t xml:space="preserve"> szerkezeti kialakításai</w:t>
      </w:r>
    </w:p>
    <w:p w14:paraId="6ACF78CD" w14:textId="77777777" w:rsidR="006B1083" w:rsidRPr="000041D7" w:rsidRDefault="006B1083" w:rsidP="006B1083">
      <w:pPr>
        <w:spacing w:after="0"/>
        <w:ind w:left="851"/>
        <w:rPr>
          <w:rFonts w:cs="Times New Roman"/>
        </w:rPr>
      </w:pPr>
      <w:r w:rsidRPr="000041D7">
        <w:rPr>
          <w:rFonts w:cs="Times New Roman"/>
        </w:rPr>
        <w:t xml:space="preserve">A rotor hajtószerkezetének rendeltetése, főbb részei, különböző elrendezési típusok. A </w:t>
      </w:r>
      <w:proofErr w:type="spellStart"/>
      <w:r w:rsidRPr="000041D7">
        <w:rPr>
          <w:rFonts w:cs="Times New Roman"/>
        </w:rPr>
        <w:t>főreduktor</w:t>
      </w:r>
      <w:proofErr w:type="spellEnd"/>
      <w:r w:rsidRPr="000041D7">
        <w:rPr>
          <w:rFonts w:cs="Times New Roman"/>
        </w:rPr>
        <w:t xml:space="preserve">, közbenső reduktor és a </w:t>
      </w:r>
      <w:proofErr w:type="spellStart"/>
      <w:r w:rsidRPr="000041D7">
        <w:rPr>
          <w:rFonts w:cs="Times New Roman"/>
        </w:rPr>
        <w:t>farokreduktor</w:t>
      </w:r>
      <w:proofErr w:type="spellEnd"/>
      <w:r w:rsidRPr="000041D7">
        <w:rPr>
          <w:rFonts w:cs="Times New Roman"/>
        </w:rPr>
        <w:t xml:space="preserve"> rendeltetése, szerkezeti kialakítása. A közlőműben alkalmazott tengelykapcsolók és </w:t>
      </w:r>
      <w:proofErr w:type="spellStart"/>
      <w:r w:rsidRPr="000041D7">
        <w:rPr>
          <w:rFonts w:cs="Times New Roman"/>
        </w:rPr>
        <w:t>rotorfékek</w:t>
      </w:r>
      <w:proofErr w:type="spellEnd"/>
      <w:r w:rsidRPr="000041D7">
        <w:rPr>
          <w:rFonts w:cs="Times New Roman"/>
        </w:rPr>
        <w:t xml:space="preserve">. A </w:t>
      </w:r>
      <w:proofErr w:type="spellStart"/>
      <w:r w:rsidRPr="000041D7">
        <w:rPr>
          <w:rFonts w:cs="Times New Roman"/>
        </w:rPr>
        <w:t>farokrotor</w:t>
      </w:r>
      <w:proofErr w:type="spellEnd"/>
      <w:r w:rsidRPr="000041D7">
        <w:rPr>
          <w:rFonts w:cs="Times New Roman"/>
        </w:rPr>
        <w:t xml:space="preserve"> rendeltetése, jellegzetes konstrukciós megoldások. A helikopter vezérlőrendszerének rendeltetése, főbb részei.</w:t>
      </w:r>
    </w:p>
    <w:p w14:paraId="0F893CF9" w14:textId="345A43CA" w:rsidR="00A23F09" w:rsidRPr="000041D7" w:rsidRDefault="006B1083" w:rsidP="006B1083">
      <w:pPr>
        <w:spacing w:after="0"/>
        <w:ind w:left="851"/>
        <w:rPr>
          <w:rFonts w:cs="Times New Roman"/>
        </w:rPr>
      </w:pPr>
      <w:r w:rsidRPr="000041D7">
        <w:rPr>
          <w:rFonts w:cs="Times New Roman"/>
        </w:rPr>
        <w:t>A helikopter főbb szerkezeti részegységein és rendszerein végrehajtandó indulás előtti és érkezés utáni ellenőrzési, kiszolgálási és ápolási munkák. Az időszakos karbantartás során végzendő beszabályozási és működés ellenőrzési feladatok.</w:t>
      </w:r>
    </w:p>
    <w:p w14:paraId="1EF4DAF3" w14:textId="77777777" w:rsidR="00A23F09" w:rsidRPr="000041D7" w:rsidRDefault="00A23F09" w:rsidP="00A23F09">
      <w:pPr>
        <w:tabs>
          <w:tab w:val="left" w:pos="1418"/>
          <w:tab w:val="right" w:pos="9072"/>
        </w:tabs>
        <w:spacing w:after="0"/>
        <w:ind w:left="851"/>
        <w:rPr>
          <w:rFonts w:cs="Times New Roman"/>
        </w:rPr>
      </w:pPr>
    </w:p>
    <w:p w14:paraId="3280627C" w14:textId="67E163AB" w:rsidR="00A23F09" w:rsidRPr="000041D7" w:rsidRDefault="006B1083"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rendszerei I.</w:t>
      </w:r>
    </w:p>
    <w:p w14:paraId="407CA418" w14:textId="77777777" w:rsidR="006B1083" w:rsidRPr="000041D7" w:rsidRDefault="006B1083" w:rsidP="006B1083">
      <w:pPr>
        <w:spacing w:after="0"/>
        <w:ind w:left="851"/>
        <w:rPr>
          <w:rFonts w:cs="Times New Roman"/>
        </w:rPr>
      </w:pPr>
      <w:r w:rsidRPr="000041D7">
        <w:rPr>
          <w:rFonts w:cs="Times New Roman"/>
        </w:rPr>
        <w:t>Hidraulika rendszer ATA (29)</w:t>
      </w:r>
    </w:p>
    <w:p w14:paraId="08B015C6" w14:textId="77777777" w:rsidR="006B1083" w:rsidRPr="000041D7" w:rsidRDefault="006B1083" w:rsidP="006B1083">
      <w:pPr>
        <w:spacing w:after="0"/>
        <w:ind w:left="851"/>
        <w:rPr>
          <w:rFonts w:cs="Times New Roman"/>
        </w:rPr>
      </w:pPr>
      <w:r w:rsidRPr="000041D7">
        <w:rPr>
          <w:rFonts w:cs="Times New Roman"/>
        </w:rPr>
        <w:lastRenderedPageBreak/>
        <w:t>A hidraulikus rendszer feladata, általános jellemzői. A hidraulikus rendszer berendezéseinek rendeltetés szerinti csoportosítása.</w:t>
      </w:r>
    </w:p>
    <w:p w14:paraId="663FF35E" w14:textId="77777777" w:rsidR="006B1083" w:rsidRPr="000041D7" w:rsidRDefault="006B1083" w:rsidP="006B1083">
      <w:pPr>
        <w:spacing w:after="0"/>
        <w:ind w:left="851"/>
        <w:rPr>
          <w:rFonts w:cs="Times New Roman"/>
        </w:rPr>
      </w:pPr>
      <w:r w:rsidRPr="000041D7">
        <w:rPr>
          <w:rFonts w:cs="Times New Roman"/>
        </w:rPr>
        <w:t>Elemi hidraulikus számítások.</w:t>
      </w:r>
    </w:p>
    <w:p w14:paraId="3E683DF5" w14:textId="77777777" w:rsidR="006B1083" w:rsidRPr="000041D7" w:rsidRDefault="006B1083" w:rsidP="006B1083">
      <w:pPr>
        <w:spacing w:after="0"/>
        <w:ind w:left="851"/>
        <w:rPr>
          <w:rFonts w:cs="Times New Roman"/>
        </w:rPr>
      </w:pPr>
      <w:r w:rsidRPr="000041D7">
        <w:rPr>
          <w:rFonts w:cs="Times New Roman"/>
        </w:rPr>
        <w:t>Hidraulikafolyadékok, és követelményeik.</w:t>
      </w:r>
    </w:p>
    <w:p w14:paraId="401DAD8E" w14:textId="77777777" w:rsidR="006B1083" w:rsidRPr="000041D7" w:rsidRDefault="006B1083" w:rsidP="006B1083">
      <w:pPr>
        <w:spacing w:after="0"/>
        <w:ind w:left="851"/>
        <w:rPr>
          <w:rFonts w:cs="Times New Roman"/>
        </w:rPr>
      </w:pPr>
      <w:r w:rsidRPr="000041D7">
        <w:rPr>
          <w:rFonts w:cs="Times New Roman"/>
        </w:rPr>
        <w:t>Szűrők feladata és elhelyezkedésük a rendszerben.</w:t>
      </w:r>
    </w:p>
    <w:p w14:paraId="4D97FA59" w14:textId="77777777" w:rsidR="006B1083" w:rsidRPr="000041D7" w:rsidRDefault="006B1083" w:rsidP="006B1083">
      <w:pPr>
        <w:spacing w:after="0"/>
        <w:ind w:left="851"/>
        <w:rPr>
          <w:rFonts w:cs="Times New Roman"/>
        </w:rPr>
      </w:pPr>
      <w:r w:rsidRPr="000041D7">
        <w:rPr>
          <w:rFonts w:cs="Times New Roman"/>
        </w:rPr>
        <w:t>A hidraulikus rendszer felépítése. Az erőhálózat rendeltetése, főbb berendezései, és azok szerkezeti kialakítása (szivattyúk, akkuk, tartályok).</w:t>
      </w:r>
    </w:p>
    <w:p w14:paraId="5A6C1966" w14:textId="77777777" w:rsidR="006B1083" w:rsidRPr="000041D7" w:rsidRDefault="006B1083" w:rsidP="006B1083">
      <w:pPr>
        <w:spacing w:after="0"/>
        <w:ind w:left="851"/>
        <w:rPr>
          <w:rFonts w:cs="Times New Roman"/>
        </w:rPr>
      </w:pPr>
      <w:r w:rsidRPr="000041D7">
        <w:rPr>
          <w:rFonts w:cs="Times New Roman"/>
        </w:rPr>
        <w:t>Nyomásszabályozás.</w:t>
      </w:r>
    </w:p>
    <w:p w14:paraId="00173B92" w14:textId="77777777" w:rsidR="006B1083" w:rsidRPr="000041D7" w:rsidRDefault="006B1083" w:rsidP="006B1083">
      <w:pPr>
        <w:spacing w:after="0"/>
        <w:ind w:left="851"/>
        <w:rPr>
          <w:rFonts w:cs="Times New Roman"/>
        </w:rPr>
      </w:pPr>
      <w:r w:rsidRPr="000041D7">
        <w:rPr>
          <w:rFonts w:cs="Times New Roman"/>
        </w:rPr>
        <w:t>Az elosztóhálózat rendeltetése, főbb berendezései és azok szerkezeti kialakítása.</w:t>
      </w:r>
    </w:p>
    <w:p w14:paraId="1654F787" w14:textId="77777777" w:rsidR="006B1083" w:rsidRPr="000041D7" w:rsidRDefault="006B1083" w:rsidP="006B1083">
      <w:pPr>
        <w:spacing w:after="0"/>
        <w:ind w:left="851"/>
        <w:rPr>
          <w:rFonts w:cs="Times New Roman"/>
        </w:rPr>
      </w:pPr>
      <w:r w:rsidRPr="000041D7">
        <w:rPr>
          <w:rFonts w:cs="Times New Roman"/>
        </w:rPr>
        <w:t>A munkahálózat rendeltetése, főbb berendezései és azok szerkezeti kialakítása.</w:t>
      </w:r>
    </w:p>
    <w:p w14:paraId="54A8C551" w14:textId="77777777" w:rsidR="006B1083" w:rsidRPr="000041D7" w:rsidRDefault="006B1083" w:rsidP="006B1083">
      <w:pPr>
        <w:spacing w:after="0"/>
        <w:ind w:left="851"/>
        <w:rPr>
          <w:rFonts w:cs="Times New Roman"/>
        </w:rPr>
      </w:pPr>
      <w:r w:rsidRPr="000041D7">
        <w:rPr>
          <w:rFonts w:cs="Times New Roman"/>
        </w:rPr>
        <w:t>Nyomás létrehozása vészhelyzetben.</w:t>
      </w:r>
    </w:p>
    <w:p w14:paraId="69A6A2A9" w14:textId="77777777" w:rsidR="006B1083" w:rsidRPr="000041D7" w:rsidRDefault="006B1083" w:rsidP="006B1083">
      <w:pPr>
        <w:spacing w:after="0"/>
        <w:ind w:left="851"/>
        <w:rPr>
          <w:rFonts w:cs="Times New Roman"/>
        </w:rPr>
      </w:pPr>
      <w:r w:rsidRPr="000041D7">
        <w:rPr>
          <w:rFonts w:cs="Times New Roman"/>
        </w:rPr>
        <w:t>Jelző- és riasztórendszerek.</w:t>
      </w:r>
    </w:p>
    <w:p w14:paraId="38BB2D26" w14:textId="77777777" w:rsidR="006B1083" w:rsidRPr="000041D7" w:rsidRDefault="006B1083" w:rsidP="006B1083">
      <w:pPr>
        <w:spacing w:after="0"/>
        <w:ind w:left="851"/>
        <w:rPr>
          <w:rFonts w:cs="Times New Roman"/>
        </w:rPr>
      </w:pPr>
      <w:r w:rsidRPr="000041D7">
        <w:rPr>
          <w:rFonts w:cs="Times New Roman"/>
        </w:rPr>
        <w:t>Csatlakozás más rendszerekhez.</w:t>
      </w:r>
    </w:p>
    <w:p w14:paraId="7FBFD907" w14:textId="77777777" w:rsidR="006B1083" w:rsidRPr="000041D7" w:rsidRDefault="006B1083" w:rsidP="006B1083">
      <w:pPr>
        <w:spacing w:after="0"/>
        <w:ind w:left="851"/>
        <w:rPr>
          <w:rFonts w:cs="Times New Roman"/>
        </w:rPr>
      </w:pPr>
      <w:r w:rsidRPr="000041D7">
        <w:rPr>
          <w:rFonts w:cs="Times New Roman"/>
        </w:rPr>
        <w:t>A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14:paraId="7DF5D3A8" w14:textId="77777777" w:rsidR="006B1083" w:rsidRPr="000041D7" w:rsidRDefault="006B1083" w:rsidP="006B1083">
      <w:pPr>
        <w:spacing w:after="0"/>
        <w:ind w:left="851"/>
        <w:rPr>
          <w:rFonts w:cs="Times New Roman"/>
        </w:rPr>
      </w:pPr>
      <w:r w:rsidRPr="000041D7">
        <w:rPr>
          <w:rFonts w:cs="Times New Roman"/>
        </w:rPr>
        <w:t>Pneumatika és vákuumrendszer ATA (36)</w:t>
      </w:r>
    </w:p>
    <w:p w14:paraId="5AC5C672" w14:textId="77777777" w:rsidR="006B1083" w:rsidRPr="000041D7" w:rsidRDefault="006B1083" w:rsidP="006B1083">
      <w:pPr>
        <w:spacing w:after="0"/>
        <w:ind w:left="851"/>
        <w:rPr>
          <w:rFonts w:cs="Times New Roman"/>
        </w:rPr>
      </w:pPr>
      <w:r w:rsidRPr="000041D7">
        <w:rPr>
          <w:rFonts w:cs="Times New Roman"/>
        </w:rPr>
        <w:t>A pneumatikus rendszer feladata, általános jellemzői. A pneumatikus rendszer berendezéseinek rendeltetés szerinti csoportosítása.</w:t>
      </w:r>
    </w:p>
    <w:p w14:paraId="705AEB56" w14:textId="77777777" w:rsidR="006B1083" w:rsidRPr="000041D7" w:rsidRDefault="006B1083" w:rsidP="006B1083">
      <w:pPr>
        <w:spacing w:after="0"/>
        <w:ind w:left="851"/>
        <w:rPr>
          <w:rFonts w:cs="Times New Roman"/>
        </w:rPr>
      </w:pPr>
      <w:r w:rsidRPr="000041D7">
        <w:rPr>
          <w:rFonts w:cs="Times New Roman"/>
        </w:rPr>
        <w:t>A pneumatikus rendszer felépítése.</w:t>
      </w:r>
    </w:p>
    <w:p w14:paraId="6B033FF8" w14:textId="77777777" w:rsidR="006B1083" w:rsidRPr="000041D7" w:rsidRDefault="006B1083" w:rsidP="006B1083">
      <w:pPr>
        <w:spacing w:after="0"/>
        <w:ind w:left="851"/>
        <w:rPr>
          <w:rFonts w:cs="Times New Roman"/>
        </w:rPr>
      </w:pPr>
      <w:r w:rsidRPr="000041D7">
        <w:rPr>
          <w:rFonts w:cs="Times New Roman"/>
        </w:rPr>
        <w:t>Az erőhálózat rendeltetése, főbb berendezései és azok szerkezeti kialakítása.</w:t>
      </w:r>
    </w:p>
    <w:p w14:paraId="76BA0580" w14:textId="77777777" w:rsidR="006B1083" w:rsidRPr="000041D7" w:rsidRDefault="006B1083" w:rsidP="006B1083">
      <w:pPr>
        <w:spacing w:after="0"/>
        <w:ind w:left="851"/>
        <w:rPr>
          <w:rFonts w:cs="Times New Roman"/>
        </w:rPr>
      </w:pPr>
      <w:r w:rsidRPr="000041D7">
        <w:rPr>
          <w:rFonts w:cs="Times New Roman"/>
        </w:rPr>
        <w:t>Források: hajtómű, segédhajtómű, kompresszor, tartályok, földi ellátás.</w:t>
      </w:r>
    </w:p>
    <w:p w14:paraId="5971FBCE" w14:textId="77777777" w:rsidR="006B1083" w:rsidRPr="000041D7" w:rsidRDefault="006B1083" w:rsidP="006B1083">
      <w:pPr>
        <w:spacing w:after="0"/>
        <w:ind w:left="851"/>
        <w:rPr>
          <w:rFonts w:cs="Times New Roman"/>
        </w:rPr>
      </w:pPr>
      <w:r w:rsidRPr="000041D7">
        <w:rPr>
          <w:rFonts w:cs="Times New Roman"/>
        </w:rPr>
        <w:t>Az elosztóhálózat rendeltetése, főbb berendezései és azok szerkezeti kialakítása.</w:t>
      </w:r>
    </w:p>
    <w:p w14:paraId="04D5F4DE" w14:textId="77777777" w:rsidR="006B1083" w:rsidRPr="000041D7" w:rsidRDefault="006B1083" w:rsidP="006B1083">
      <w:pPr>
        <w:spacing w:after="0"/>
        <w:ind w:left="851"/>
        <w:rPr>
          <w:rFonts w:cs="Times New Roman"/>
        </w:rPr>
      </w:pPr>
      <w:r w:rsidRPr="000041D7">
        <w:rPr>
          <w:rFonts w:cs="Times New Roman"/>
        </w:rPr>
        <w:t>A munkahálózat rendeltetése, főbb berendezései és azok szerkezeti kialakítása.</w:t>
      </w:r>
    </w:p>
    <w:p w14:paraId="1F1F92C3" w14:textId="77777777" w:rsidR="006B1083" w:rsidRPr="000041D7" w:rsidRDefault="006B1083" w:rsidP="006B1083">
      <w:pPr>
        <w:spacing w:after="0"/>
        <w:ind w:left="851"/>
        <w:rPr>
          <w:rFonts w:cs="Times New Roman"/>
        </w:rPr>
      </w:pPr>
      <w:r w:rsidRPr="000041D7">
        <w:rPr>
          <w:rFonts w:cs="Times New Roman"/>
        </w:rPr>
        <w:t>Csatlakozások más rendszerekhez.</w:t>
      </w:r>
    </w:p>
    <w:p w14:paraId="194DF977" w14:textId="77777777" w:rsidR="006B1083" w:rsidRPr="000041D7" w:rsidRDefault="006B1083" w:rsidP="006B1083">
      <w:pPr>
        <w:spacing w:after="0"/>
        <w:ind w:left="851"/>
        <w:rPr>
          <w:rFonts w:cs="Times New Roman"/>
        </w:rPr>
      </w:pPr>
      <w:r w:rsidRPr="000041D7">
        <w:rPr>
          <w:rFonts w:cs="Times New Roman"/>
        </w:rPr>
        <w:t>Az üzemeltetés során előforduló rutinjellegű kiszolgálások (szűrő ellenőrzés és csere, tömítettség ellenőrzés,) Az időszakos karbantartás során végzendő nyomásmérések és működés ellenőrzések.</w:t>
      </w:r>
    </w:p>
    <w:p w14:paraId="5F680DAA" w14:textId="77777777" w:rsidR="006B1083" w:rsidRPr="000041D7" w:rsidRDefault="006B1083" w:rsidP="006B1083">
      <w:pPr>
        <w:spacing w:after="0"/>
        <w:ind w:left="851"/>
        <w:rPr>
          <w:rFonts w:cs="Times New Roman"/>
        </w:rPr>
      </w:pPr>
      <w:r w:rsidRPr="000041D7">
        <w:rPr>
          <w:rFonts w:cs="Times New Roman"/>
        </w:rPr>
        <w:t>Fékrendszer.</w:t>
      </w:r>
    </w:p>
    <w:p w14:paraId="35E11EE1" w14:textId="77777777" w:rsidR="006B1083" w:rsidRPr="000041D7" w:rsidRDefault="006B1083" w:rsidP="006B1083">
      <w:pPr>
        <w:spacing w:after="0"/>
        <w:ind w:left="851"/>
        <w:rPr>
          <w:rFonts w:cs="Times New Roman"/>
        </w:rPr>
      </w:pPr>
      <w:r w:rsidRPr="000041D7">
        <w:rPr>
          <w:rFonts w:cs="Times New Roman"/>
        </w:rPr>
        <w:t>A fékrendszer feladata, főbb fajtái.</w:t>
      </w:r>
    </w:p>
    <w:p w14:paraId="186A7BB3" w14:textId="77777777" w:rsidR="006B1083" w:rsidRPr="000041D7" w:rsidRDefault="006B1083" w:rsidP="006B1083">
      <w:pPr>
        <w:spacing w:after="0"/>
        <w:ind w:left="851"/>
        <w:rPr>
          <w:rFonts w:cs="Times New Roman"/>
        </w:rPr>
      </w:pPr>
      <w:r w:rsidRPr="000041D7">
        <w:rPr>
          <w:rFonts w:cs="Times New Roman"/>
        </w:rPr>
        <w:t>A fékrendszer felépítése, főbb berendezései és azok működési elve.</w:t>
      </w:r>
    </w:p>
    <w:p w14:paraId="48185353" w14:textId="77777777" w:rsidR="006B1083" w:rsidRPr="000041D7" w:rsidRDefault="006B1083" w:rsidP="006B1083">
      <w:pPr>
        <w:spacing w:after="0"/>
        <w:ind w:left="851"/>
        <w:rPr>
          <w:rFonts w:cs="Times New Roman"/>
        </w:rPr>
      </w:pPr>
      <w:r w:rsidRPr="000041D7">
        <w:rPr>
          <w:rFonts w:cs="Times New Roman"/>
        </w:rPr>
        <w:t xml:space="preserve">Az automatikus fékezést, a </w:t>
      </w:r>
      <w:proofErr w:type="spellStart"/>
      <w:r w:rsidRPr="000041D7">
        <w:rPr>
          <w:rFonts w:cs="Times New Roman"/>
        </w:rPr>
        <w:t>blokkolásgátlást</w:t>
      </w:r>
      <w:proofErr w:type="spellEnd"/>
      <w:r w:rsidRPr="000041D7">
        <w:rPr>
          <w:rFonts w:cs="Times New Roman"/>
        </w:rPr>
        <w:t>, az állóhelyi fékezést valamint a vészfékezést biztosító berendezések, valamint ezek működési elve.</w:t>
      </w:r>
    </w:p>
    <w:p w14:paraId="68417410" w14:textId="77777777" w:rsidR="006B1083" w:rsidRPr="000041D7" w:rsidRDefault="006B1083" w:rsidP="006B1083">
      <w:pPr>
        <w:spacing w:after="0"/>
        <w:ind w:left="851"/>
        <w:rPr>
          <w:rFonts w:cs="Times New Roman"/>
        </w:rPr>
      </w:pPr>
      <w:r w:rsidRPr="000041D7">
        <w:rPr>
          <w:rFonts w:cs="Times New Roman"/>
        </w:rPr>
        <w:t>Kormányrendszer (ATA 27)</w:t>
      </w:r>
    </w:p>
    <w:p w14:paraId="320E6CA5" w14:textId="77777777" w:rsidR="006B1083" w:rsidRPr="000041D7" w:rsidRDefault="006B1083" w:rsidP="006B1083">
      <w:pPr>
        <w:spacing w:after="0"/>
        <w:ind w:left="851"/>
        <w:rPr>
          <w:rFonts w:cs="Times New Roman"/>
        </w:rPr>
      </w:pPr>
      <w:r w:rsidRPr="000041D7">
        <w:rPr>
          <w:rFonts w:cs="Times New Roman"/>
        </w:rPr>
        <w:t>Elsődleges kormányberendezések: csűrőkormány, magassági kormány, oldalkormány, aerodinamikai kormány.</w:t>
      </w:r>
    </w:p>
    <w:p w14:paraId="6E6ABFD1" w14:textId="77777777" w:rsidR="006B1083" w:rsidRPr="000041D7" w:rsidRDefault="006B1083" w:rsidP="006B1083">
      <w:pPr>
        <w:spacing w:after="0"/>
        <w:ind w:left="851"/>
        <w:rPr>
          <w:rFonts w:cs="Times New Roman"/>
        </w:rPr>
      </w:pPr>
      <w:r w:rsidRPr="000041D7">
        <w:rPr>
          <w:rFonts w:cs="Times New Roman"/>
        </w:rPr>
        <w:t>A kormányerő csökkentés feladata, módszerei.</w:t>
      </w:r>
    </w:p>
    <w:p w14:paraId="104DB8E1" w14:textId="77777777" w:rsidR="006B1083" w:rsidRPr="000041D7" w:rsidRDefault="006B1083" w:rsidP="006B1083">
      <w:pPr>
        <w:spacing w:after="0"/>
        <w:ind w:left="851"/>
        <w:rPr>
          <w:rFonts w:cs="Times New Roman"/>
        </w:rPr>
      </w:pPr>
      <w:proofErr w:type="spellStart"/>
      <w:r w:rsidRPr="000041D7">
        <w:rPr>
          <w:rFonts w:cs="Times New Roman"/>
        </w:rPr>
        <w:t>Trimmelő</w:t>
      </w:r>
      <w:proofErr w:type="spellEnd"/>
      <w:r w:rsidRPr="000041D7">
        <w:rPr>
          <w:rFonts w:cs="Times New Roman"/>
        </w:rPr>
        <w:t xml:space="preserve"> lapok.</w:t>
      </w:r>
    </w:p>
    <w:p w14:paraId="10BA3E46" w14:textId="77777777" w:rsidR="006B1083" w:rsidRPr="000041D7" w:rsidRDefault="006B1083" w:rsidP="006B1083">
      <w:pPr>
        <w:spacing w:after="0"/>
        <w:ind w:left="851"/>
        <w:rPr>
          <w:rFonts w:cs="Times New Roman"/>
        </w:rPr>
      </w:pPr>
      <w:r w:rsidRPr="000041D7">
        <w:rPr>
          <w:rFonts w:cs="Times New Roman"/>
        </w:rPr>
        <w:t>Aktív terhelés-szabályozás.</w:t>
      </w:r>
    </w:p>
    <w:p w14:paraId="53F3AF30" w14:textId="77777777" w:rsidR="006B1083" w:rsidRPr="000041D7" w:rsidRDefault="006B1083" w:rsidP="006B1083">
      <w:pPr>
        <w:spacing w:after="0"/>
        <w:ind w:left="851"/>
        <w:rPr>
          <w:rFonts w:cs="Times New Roman"/>
        </w:rPr>
      </w:pPr>
      <w:r w:rsidRPr="000041D7">
        <w:rPr>
          <w:rFonts w:cs="Times New Roman"/>
        </w:rPr>
        <w:t>Felhajtóerő-növelő berendezések.</w:t>
      </w:r>
    </w:p>
    <w:p w14:paraId="4694A146" w14:textId="77777777" w:rsidR="006B1083" w:rsidRPr="000041D7" w:rsidRDefault="006B1083" w:rsidP="006B1083">
      <w:pPr>
        <w:spacing w:after="0"/>
        <w:ind w:left="851"/>
        <w:rPr>
          <w:rFonts w:cs="Times New Roman"/>
        </w:rPr>
      </w:pPr>
      <w:r w:rsidRPr="000041D7">
        <w:rPr>
          <w:rFonts w:cs="Times New Roman"/>
        </w:rPr>
        <w:t>Áramlásrontók, féklapok.</w:t>
      </w:r>
    </w:p>
    <w:p w14:paraId="4EFBD64B" w14:textId="77777777" w:rsidR="006B1083" w:rsidRPr="000041D7" w:rsidRDefault="006B1083" w:rsidP="006B1083">
      <w:pPr>
        <w:spacing w:after="0"/>
        <w:ind w:left="851"/>
        <w:rPr>
          <w:rFonts w:cs="Times New Roman"/>
        </w:rPr>
      </w:pPr>
      <w:r w:rsidRPr="000041D7">
        <w:rPr>
          <w:rFonts w:cs="Times New Roman"/>
        </w:rPr>
        <w:t>Rendszerműködtetés: kézi, hidraulikus, pneumatikus.</w:t>
      </w:r>
    </w:p>
    <w:p w14:paraId="2E58C93F" w14:textId="77777777" w:rsidR="006B1083" w:rsidRPr="000041D7" w:rsidRDefault="006B1083" w:rsidP="006B1083">
      <w:pPr>
        <w:spacing w:after="0"/>
        <w:ind w:left="851"/>
        <w:rPr>
          <w:rFonts w:cs="Times New Roman"/>
        </w:rPr>
      </w:pPr>
      <w:r w:rsidRPr="000041D7">
        <w:rPr>
          <w:rFonts w:cs="Times New Roman"/>
        </w:rPr>
        <w:t xml:space="preserve">Kormányterhelés-szimuláció, legyezőmozgás-csillapító, </w:t>
      </w:r>
      <w:proofErr w:type="spellStart"/>
      <w:r w:rsidRPr="000041D7">
        <w:rPr>
          <w:rFonts w:cs="Times New Roman"/>
        </w:rPr>
        <w:t>mach-trimm-szabályozó</w:t>
      </w:r>
      <w:proofErr w:type="spellEnd"/>
      <w:r w:rsidRPr="000041D7">
        <w:rPr>
          <w:rFonts w:cs="Times New Roman"/>
        </w:rPr>
        <w:t>, oldalkormány-korlátozó, kormányreteszelő rendszerek.</w:t>
      </w:r>
    </w:p>
    <w:p w14:paraId="1F2D531A" w14:textId="77777777" w:rsidR="006B1083" w:rsidRPr="000041D7" w:rsidRDefault="006B1083" w:rsidP="006B1083">
      <w:pPr>
        <w:spacing w:after="0"/>
        <w:ind w:left="851"/>
        <w:rPr>
          <w:rFonts w:cs="Times New Roman"/>
        </w:rPr>
      </w:pPr>
      <w:proofErr w:type="spellStart"/>
      <w:r w:rsidRPr="000041D7">
        <w:rPr>
          <w:rFonts w:cs="Times New Roman"/>
        </w:rPr>
        <w:t>Túlhúzásvédelmi</w:t>
      </w:r>
      <w:proofErr w:type="spellEnd"/>
      <w:r w:rsidRPr="000041D7">
        <w:rPr>
          <w:rFonts w:cs="Times New Roman"/>
        </w:rPr>
        <w:t>/</w:t>
      </w:r>
      <w:proofErr w:type="spellStart"/>
      <w:r w:rsidRPr="000041D7">
        <w:rPr>
          <w:rFonts w:cs="Times New Roman"/>
        </w:rPr>
        <w:t>-riasztó</w:t>
      </w:r>
      <w:proofErr w:type="spellEnd"/>
      <w:r w:rsidRPr="000041D7">
        <w:rPr>
          <w:rFonts w:cs="Times New Roman"/>
        </w:rPr>
        <w:t xml:space="preserve"> rendszer.</w:t>
      </w:r>
    </w:p>
    <w:p w14:paraId="28D9BE6D" w14:textId="77777777" w:rsidR="006B1083" w:rsidRPr="000041D7" w:rsidRDefault="006B1083" w:rsidP="006B1083">
      <w:pPr>
        <w:spacing w:after="0"/>
        <w:ind w:left="851"/>
        <w:rPr>
          <w:rFonts w:cs="Times New Roman"/>
        </w:rPr>
      </w:pPr>
      <w:r w:rsidRPr="000041D7">
        <w:rPr>
          <w:rFonts w:cs="Times New Roman"/>
        </w:rPr>
        <w:t>A repülőgép vezérlése.</w:t>
      </w:r>
    </w:p>
    <w:p w14:paraId="446B14FE" w14:textId="77777777" w:rsidR="006B1083" w:rsidRPr="000041D7" w:rsidRDefault="006B1083" w:rsidP="006B1083">
      <w:pPr>
        <w:spacing w:after="0"/>
        <w:ind w:left="851"/>
        <w:rPr>
          <w:rFonts w:cs="Times New Roman"/>
        </w:rPr>
      </w:pPr>
      <w:r w:rsidRPr="000041D7">
        <w:rPr>
          <w:rFonts w:cs="Times New Roman"/>
        </w:rPr>
        <w:t>A huzalos vezérlés jellemzői.</w:t>
      </w:r>
    </w:p>
    <w:p w14:paraId="5B11335B" w14:textId="77777777" w:rsidR="006B1083" w:rsidRPr="000041D7" w:rsidRDefault="006B1083" w:rsidP="006B1083">
      <w:pPr>
        <w:spacing w:after="0"/>
        <w:ind w:left="851"/>
        <w:rPr>
          <w:rFonts w:cs="Times New Roman"/>
        </w:rPr>
      </w:pPr>
      <w:r w:rsidRPr="000041D7">
        <w:rPr>
          <w:rFonts w:cs="Times New Roman"/>
        </w:rPr>
        <w:t>A huzalos vezérlési csatorna kiegészítő elemei.</w:t>
      </w:r>
    </w:p>
    <w:p w14:paraId="3DEC1728" w14:textId="77777777" w:rsidR="006B1083" w:rsidRPr="000041D7" w:rsidRDefault="006B1083" w:rsidP="006B1083">
      <w:pPr>
        <w:spacing w:after="0"/>
        <w:ind w:left="851"/>
        <w:rPr>
          <w:rFonts w:cs="Times New Roman"/>
        </w:rPr>
      </w:pPr>
      <w:r w:rsidRPr="000041D7">
        <w:rPr>
          <w:rFonts w:cs="Times New Roman"/>
        </w:rPr>
        <w:lastRenderedPageBreak/>
        <w:t>A tolórudas vezérlés jellemzői, a tolórudak szerkezete.</w:t>
      </w:r>
    </w:p>
    <w:p w14:paraId="25411EFE" w14:textId="77777777" w:rsidR="006B1083" w:rsidRPr="000041D7" w:rsidRDefault="006B1083" w:rsidP="006B1083">
      <w:pPr>
        <w:spacing w:after="0"/>
        <w:ind w:left="851"/>
        <w:rPr>
          <w:rFonts w:cs="Times New Roman"/>
        </w:rPr>
      </w:pPr>
      <w:r w:rsidRPr="000041D7">
        <w:rPr>
          <w:rFonts w:cs="Times New Roman"/>
        </w:rPr>
        <w:t>A tolórudas vezérlési csatorna kiegészítő elemei.</w:t>
      </w:r>
    </w:p>
    <w:p w14:paraId="4E4EB85C" w14:textId="77777777" w:rsidR="006B1083" w:rsidRPr="000041D7" w:rsidRDefault="006B1083" w:rsidP="006B1083">
      <w:pPr>
        <w:spacing w:after="0"/>
        <w:ind w:left="851"/>
        <w:rPr>
          <w:rFonts w:cs="Times New Roman"/>
        </w:rPr>
      </w:pPr>
      <w:r w:rsidRPr="000041D7">
        <w:rPr>
          <w:rFonts w:cs="Times New Roman"/>
        </w:rPr>
        <w:t>Tüzelőanyag rendszer, üzemanyagrendszer (ATA 28)</w:t>
      </w:r>
    </w:p>
    <w:p w14:paraId="3D038334" w14:textId="77777777" w:rsidR="006B1083" w:rsidRPr="000041D7" w:rsidRDefault="006B1083" w:rsidP="006B1083">
      <w:pPr>
        <w:spacing w:after="0"/>
        <w:ind w:left="851"/>
        <w:rPr>
          <w:rFonts w:cs="Times New Roman"/>
        </w:rPr>
      </w:pPr>
      <w:r w:rsidRPr="000041D7">
        <w:rPr>
          <w:rFonts w:cs="Times New Roman"/>
        </w:rPr>
        <w:t>A tüzelőanyag-rendszer feladata és felépítése.</w:t>
      </w:r>
    </w:p>
    <w:p w14:paraId="4ACD3D4E" w14:textId="77777777" w:rsidR="006B1083" w:rsidRPr="000041D7" w:rsidRDefault="006B1083" w:rsidP="006B1083">
      <w:pPr>
        <w:spacing w:after="0"/>
        <w:ind w:left="851"/>
        <w:rPr>
          <w:rFonts w:cs="Times New Roman"/>
        </w:rPr>
      </w:pPr>
      <w:r w:rsidRPr="000041D7">
        <w:rPr>
          <w:rFonts w:cs="Times New Roman"/>
        </w:rPr>
        <w:t>A tüzelőanyag tartályok feladata, szerkezeti kialakításuk, főbb típusaik.</w:t>
      </w:r>
    </w:p>
    <w:p w14:paraId="3EB5A3E4" w14:textId="77777777" w:rsidR="006B1083" w:rsidRPr="000041D7" w:rsidRDefault="006B1083" w:rsidP="006B1083">
      <w:pPr>
        <w:spacing w:after="0"/>
        <w:ind w:left="851"/>
        <w:rPr>
          <w:rFonts w:cs="Times New Roman"/>
        </w:rPr>
      </w:pPr>
      <w:r w:rsidRPr="000041D7">
        <w:rPr>
          <w:rFonts w:cs="Times New Roman"/>
        </w:rPr>
        <w:t>A tüzelőanyag szivattyúk feladata, szerkezeti kialakítása, működése.</w:t>
      </w:r>
    </w:p>
    <w:p w14:paraId="595D3167" w14:textId="77777777" w:rsidR="006B1083" w:rsidRPr="000041D7" w:rsidRDefault="006B1083" w:rsidP="006B1083">
      <w:pPr>
        <w:spacing w:after="0"/>
        <w:ind w:left="851"/>
        <w:rPr>
          <w:rFonts w:cs="Times New Roman"/>
        </w:rPr>
      </w:pPr>
      <w:r w:rsidRPr="000041D7">
        <w:rPr>
          <w:rFonts w:cs="Times New Roman"/>
        </w:rPr>
        <w:t>A tüzelőanyag-rendszerben alkalmazott csővezetékek, csapok, szelepek.</w:t>
      </w:r>
    </w:p>
    <w:p w14:paraId="673D1282" w14:textId="77777777" w:rsidR="006B1083" w:rsidRPr="000041D7" w:rsidRDefault="006B1083" w:rsidP="006B1083">
      <w:pPr>
        <w:spacing w:after="0"/>
        <w:ind w:left="851"/>
        <w:rPr>
          <w:rFonts w:cs="Times New Roman"/>
        </w:rPr>
      </w:pPr>
      <w:r w:rsidRPr="000041D7">
        <w:rPr>
          <w:rFonts w:cs="Times New Roman"/>
        </w:rPr>
        <w:t>A tüzelőanyag szűrők feladata, fajtáik, szerkezeti felépítésük.</w:t>
      </w:r>
    </w:p>
    <w:p w14:paraId="2CFBFA1E" w14:textId="77777777" w:rsidR="006B1083" w:rsidRPr="000041D7" w:rsidRDefault="006B1083" w:rsidP="006B1083">
      <w:pPr>
        <w:spacing w:after="0"/>
        <w:ind w:left="851"/>
        <w:rPr>
          <w:rFonts w:cs="Times New Roman"/>
        </w:rPr>
      </w:pPr>
      <w:r w:rsidRPr="000041D7">
        <w:rPr>
          <w:rFonts w:cs="Times New Roman"/>
        </w:rPr>
        <w:t>A tüzelőanyag feltöltés rendszerei és berendezései.</w:t>
      </w:r>
    </w:p>
    <w:p w14:paraId="59B71229" w14:textId="77777777" w:rsidR="006B1083" w:rsidRPr="000041D7" w:rsidRDefault="006B1083" w:rsidP="006B1083">
      <w:pPr>
        <w:spacing w:after="0"/>
        <w:ind w:left="851"/>
        <w:rPr>
          <w:rFonts w:cs="Times New Roman"/>
        </w:rPr>
      </w:pPr>
      <w:r w:rsidRPr="000041D7">
        <w:rPr>
          <w:rFonts w:cs="Times New Roman"/>
        </w:rPr>
        <w:t>A tüzelőanyag leengedés berendezései.</w:t>
      </w:r>
    </w:p>
    <w:p w14:paraId="5F4090C0" w14:textId="77777777" w:rsidR="006B1083" w:rsidRPr="000041D7" w:rsidRDefault="006B1083" w:rsidP="006B1083">
      <w:pPr>
        <w:spacing w:after="0"/>
        <w:ind w:left="851"/>
        <w:rPr>
          <w:rFonts w:cs="Times New Roman"/>
        </w:rPr>
      </w:pPr>
      <w:r w:rsidRPr="000041D7">
        <w:rPr>
          <w:rFonts w:cs="Times New Roman"/>
        </w:rPr>
        <w:t>A tartályok kifogyasztási sorrendjét vezérlő rendszer felépítése, működési elve, főbb berendezései.</w:t>
      </w:r>
    </w:p>
    <w:p w14:paraId="4AFDF821" w14:textId="77777777" w:rsidR="006B1083" w:rsidRPr="000041D7" w:rsidRDefault="006B1083" w:rsidP="006B1083">
      <w:pPr>
        <w:spacing w:after="0"/>
        <w:ind w:left="851"/>
        <w:rPr>
          <w:rFonts w:cs="Times New Roman"/>
        </w:rPr>
      </w:pPr>
      <w:r w:rsidRPr="000041D7">
        <w:rPr>
          <w:rFonts w:cs="Times New Roman"/>
        </w:rPr>
        <w:t>A tüzelőanyag tartályok szellőzését és túlnyomását biztosító rendszer felépítése, működési elve, főbb berendezései.</w:t>
      </w:r>
    </w:p>
    <w:p w14:paraId="0C24F6CA" w14:textId="77777777" w:rsidR="006B1083" w:rsidRPr="000041D7" w:rsidRDefault="006B1083" w:rsidP="006B1083">
      <w:pPr>
        <w:spacing w:after="0"/>
        <w:ind w:left="851"/>
        <w:rPr>
          <w:rFonts w:cs="Times New Roman"/>
        </w:rPr>
      </w:pPr>
      <w:r w:rsidRPr="000041D7">
        <w:rPr>
          <w:rFonts w:cs="Times New Roman"/>
        </w:rPr>
        <w:t>A tüzelőanyag-rendszer kezelőszerveinek, ellenőrző és jelző berendezéseinek elhelyezése a repülőgépen.</w:t>
      </w:r>
    </w:p>
    <w:p w14:paraId="024F1075" w14:textId="011C4CF9" w:rsidR="00A23F09" w:rsidRPr="000041D7" w:rsidRDefault="006B1083" w:rsidP="006B1083">
      <w:pPr>
        <w:spacing w:after="0"/>
        <w:ind w:left="851"/>
        <w:rPr>
          <w:rFonts w:cs="Times New Roman"/>
        </w:rPr>
      </w:pPr>
      <w:r w:rsidRPr="000041D7">
        <w:rPr>
          <w:rFonts w:cs="Times New Roman"/>
        </w:rPr>
        <w:t>Rutin jellegű kiszolgálási munkák (szűrő ellenőrzés, tüzelőanyag mintavétel, feltöltés, leengedés, tömítettség ellenőrzés, stb.), illetve a berendezések működőképességének ellenőrzése.</w:t>
      </w:r>
    </w:p>
    <w:p w14:paraId="2E371114" w14:textId="77777777" w:rsidR="00A23F09" w:rsidRPr="000041D7" w:rsidRDefault="00A23F09" w:rsidP="00A23F09">
      <w:pPr>
        <w:tabs>
          <w:tab w:val="left" w:pos="1418"/>
          <w:tab w:val="right" w:pos="9072"/>
        </w:tabs>
        <w:spacing w:after="0"/>
        <w:ind w:left="851"/>
        <w:rPr>
          <w:rFonts w:cs="Times New Roman"/>
        </w:rPr>
      </w:pPr>
    </w:p>
    <w:p w14:paraId="1196E511" w14:textId="6FB27BCF" w:rsidR="00A23F09" w:rsidRPr="000041D7" w:rsidRDefault="006B1083"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rendszerei II.</w:t>
      </w:r>
    </w:p>
    <w:p w14:paraId="385B0F69" w14:textId="77777777" w:rsidR="006B1083" w:rsidRPr="000041D7" w:rsidRDefault="006B1083" w:rsidP="006B1083">
      <w:pPr>
        <w:spacing w:after="0"/>
        <w:ind w:left="851"/>
        <w:rPr>
          <w:rFonts w:cs="Times New Roman"/>
        </w:rPr>
      </w:pPr>
      <w:r w:rsidRPr="000041D7">
        <w:rPr>
          <w:rFonts w:cs="Times New Roman"/>
        </w:rPr>
        <w:t>Légkondicionáló és kabinnyomás-kiegyenlítő berendezés (ATA 21)</w:t>
      </w:r>
    </w:p>
    <w:p w14:paraId="186B101B" w14:textId="77777777" w:rsidR="006B1083" w:rsidRPr="000041D7" w:rsidRDefault="006B1083" w:rsidP="006B1083">
      <w:pPr>
        <w:spacing w:after="0"/>
        <w:ind w:left="851"/>
        <w:rPr>
          <w:rFonts w:cs="Times New Roman"/>
        </w:rPr>
      </w:pPr>
      <w:r w:rsidRPr="000041D7">
        <w:rPr>
          <w:rFonts w:cs="Times New Roman"/>
        </w:rPr>
        <w:t>Az emberi életfeltételek és azok biztosítása repülés közben.</w:t>
      </w:r>
    </w:p>
    <w:p w14:paraId="5E559C65" w14:textId="77777777" w:rsidR="006B1083" w:rsidRPr="000041D7" w:rsidRDefault="006B1083" w:rsidP="006B1083">
      <w:pPr>
        <w:spacing w:after="0"/>
        <w:ind w:left="851"/>
        <w:rPr>
          <w:rFonts w:cs="Times New Roman"/>
        </w:rPr>
      </w:pPr>
      <w:r w:rsidRPr="000041D7">
        <w:rPr>
          <w:rFonts w:cs="Times New Roman"/>
        </w:rPr>
        <w:t>A szellőztető rendszer feladata, elvi felépítése, főbb berendezései.</w:t>
      </w:r>
    </w:p>
    <w:p w14:paraId="155DBE90" w14:textId="77777777" w:rsidR="006B1083" w:rsidRPr="000041D7" w:rsidRDefault="006B1083" w:rsidP="006B1083">
      <w:pPr>
        <w:spacing w:after="0"/>
        <w:ind w:left="851"/>
        <w:rPr>
          <w:rFonts w:cs="Times New Roman"/>
        </w:rPr>
      </w:pPr>
      <w:r w:rsidRPr="000041D7">
        <w:rPr>
          <w:rFonts w:cs="Times New Roman"/>
        </w:rPr>
        <w:t>A fűtő és hőmérséklet-szabályozó rendszer feladata, elvi felépítése, főbb berendezései.</w:t>
      </w:r>
    </w:p>
    <w:p w14:paraId="4864550E" w14:textId="77777777" w:rsidR="006B1083" w:rsidRPr="000041D7" w:rsidRDefault="006B1083" w:rsidP="006B1083">
      <w:pPr>
        <w:spacing w:after="0"/>
        <w:ind w:left="851"/>
        <w:rPr>
          <w:rFonts w:cs="Times New Roman"/>
        </w:rPr>
      </w:pPr>
      <w:r w:rsidRPr="000041D7">
        <w:rPr>
          <w:rFonts w:cs="Times New Roman"/>
        </w:rPr>
        <w:t>A légkondicionálást szolgáló egyéb berendezések (szűrők, páraleválasztók, légnedvesítők, stb.).</w:t>
      </w:r>
    </w:p>
    <w:p w14:paraId="4C1FE382" w14:textId="77777777" w:rsidR="006B1083" w:rsidRPr="000041D7" w:rsidRDefault="006B1083" w:rsidP="006B1083">
      <w:pPr>
        <w:spacing w:after="0"/>
        <w:ind w:left="851"/>
        <w:rPr>
          <w:rFonts w:cs="Times New Roman"/>
        </w:rPr>
      </w:pPr>
      <w:r w:rsidRPr="000041D7">
        <w:rPr>
          <w:rFonts w:cs="Times New Roman"/>
        </w:rPr>
        <w:t>Az elektromos és elektronikus berendezések hűtésére és túlnyomására szolgáló berendezések.</w:t>
      </w:r>
    </w:p>
    <w:p w14:paraId="7E67E1DE" w14:textId="77777777" w:rsidR="006B1083" w:rsidRPr="000041D7" w:rsidRDefault="006B1083" w:rsidP="006B1083">
      <w:pPr>
        <w:spacing w:after="0"/>
        <w:ind w:left="851"/>
        <w:rPr>
          <w:rFonts w:cs="Times New Roman"/>
        </w:rPr>
      </w:pPr>
      <w:r w:rsidRPr="000041D7">
        <w:rPr>
          <w:rFonts w:cs="Times New Roman"/>
        </w:rPr>
        <w:t>A légi járművek magassági rendszereinek feladata, szabályozási karakterisztikája és működési elve.</w:t>
      </w:r>
    </w:p>
    <w:p w14:paraId="7250F436" w14:textId="77777777" w:rsidR="006B1083" w:rsidRPr="000041D7" w:rsidRDefault="006B1083" w:rsidP="006B1083">
      <w:pPr>
        <w:spacing w:after="0"/>
        <w:ind w:left="851"/>
        <w:rPr>
          <w:rFonts w:cs="Times New Roman"/>
        </w:rPr>
      </w:pPr>
      <w:r w:rsidRPr="000041D7">
        <w:rPr>
          <w:rFonts w:cs="Times New Roman"/>
        </w:rPr>
        <w:t xml:space="preserve">Az állandó betáplálás megvalósítása, </w:t>
      </w:r>
      <w:proofErr w:type="spellStart"/>
      <w:r w:rsidRPr="000041D7">
        <w:rPr>
          <w:rFonts w:cs="Times New Roman"/>
        </w:rPr>
        <w:t>levegőelvételi</w:t>
      </w:r>
      <w:proofErr w:type="spellEnd"/>
      <w:r w:rsidRPr="000041D7">
        <w:rPr>
          <w:rFonts w:cs="Times New Roman"/>
        </w:rPr>
        <w:t xml:space="preserve"> helyek.</w:t>
      </w:r>
    </w:p>
    <w:p w14:paraId="26B5B17B" w14:textId="77777777" w:rsidR="006B1083" w:rsidRPr="000041D7" w:rsidRDefault="006B1083" w:rsidP="006B1083">
      <w:pPr>
        <w:spacing w:after="0"/>
        <w:ind w:left="851"/>
        <w:rPr>
          <w:rFonts w:cs="Times New Roman"/>
        </w:rPr>
      </w:pPr>
      <w:r w:rsidRPr="000041D7">
        <w:rPr>
          <w:rFonts w:cs="Times New Roman"/>
        </w:rPr>
        <w:t>Légellátási források, ideértve a hajtóműlevegő-megcsapolást, segédhajtóművet és a földi kiszolgáló járművet</w:t>
      </w:r>
    </w:p>
    <w:p w14:paraId="23668AE3" w14:textId="77777777" w:rsidR="006B1083" w:rsidRPr="000041D7" w:rsidRDefault="006B1083" w:rsidP="006B1083">
      <w:pPr>
        <w:spacing w:after="0"/>
        <w:ind w:left="851"/>
        <w:rPr>
          <w:rFonts w:cs="Times New Roman"/>
        </w:rPr>
      </w:pPr>
      <w:r w:rsidRPr="000041D7">
        <w:rPr>
          <w:rFonts w:cs="Times New Roman"/>
        </w:rPr>
        <w:t>Betápláló ág szerkezeti elemei.</w:t>
      </w:r>
    </w:p>
    <w:p w14:paraId="2FEAD9B8" w14:textId="77777777" w:rsidR="006B1083" w:rsidRPr="000041D7" w:rsidRDefault="006B1083" w:rsidP="006B1083">
      <w:pPr>
        <w:spacing w:after="0"/>
        <w:ind w:left="851"/>
        <w:rPr>
          <w:rFonts w:cs="Times New Roman"/>
        </w:rPr>
      </w:pPr>
      <w:r w:rsidRPr="000041D7">
        <w:rPr>
          <w:rFonts w:cs="Times New Roman"/>
        </w:rPr>
        <w:t>Levegőkibocsájtó szelepek vezérlése.</w:t>
      </w:r>
    </w:p>
    <w:p w14:paraId="5FAF249C" w14:textId="77777777" w:rsidR="006B1083" w:rsidRPr="000041D7" w:rsidRDefault="006B1083" w:rsidP="006B1083">
      <w:pPr>
        <w:spacing w:after="0"/>
        <w:ind w:left="851"/>
        <w:rPr>
          <w:rFonts w:cs="Times New Roman"/>
        </w:rPr>
      </w:pPr>
      <w:r w:rsidRPr="000041D7">
        <w:rPr>
          <w:rFonts w:cs="Times New Roman"/>
        </w:rPr>
        <w:t>Levegőkibocsájtó szelepek működése.</w:t>
      </w:r>
    </w:p>
    <w:p w14:paraId="5D1C5A6C" w14:textId="77777777" w:rsidR="006B1083" w:rsidRPr="000041D7" w:rsidRDefault="006B1083" w:rsidP="006B1083">
      <w:pPr>
        <w:spacing w:after="0"/>
        <w:ind w:left="851"/>
        <w:rPr>
          <w:rFonts w:cs="Times New Roman"/>
        </w:rPr>
      </w:pPr>
      <w:r w:rsidRPr="000041D7">
        <w:rPr>
          <w:rFonts w:cs="Times New Roman"/>
        </w:rPr>
        <w:t>Az életfeltételek fenntartását biztosító rendszerek kezelőszerveinek ellenőrző és jelző berendezéseinek elhelyezése a repülőgépen.</w:t>
      </w:r>
    </w:p>
    <w:p w14:paraId="23C5D4B3" w14:textId="77777777" w:rsidR="006B1083" w:rsidRPr="000041D7" w:rsidRDefault="006B1083" w:rsidP="006B1083">
      <w:pPr>
        <w:spacing w:after="0"/>
        <w:ind w:left="851"/>
        <w:rPr>
          <w:rFonts w:cs="Times New Roman"/>
        </w:rPr>
      </w:pPr>
      <w:r w:rsidRPr="000041D7">
        <w:rPr>
          <w:rFonts w:cs="Times New Roman"/>
        </w:rPr>
        <w:t xml:space="preserve">Az egyes rendszerek működésének ellenőrzése, a törzs </w:t>
      </w:r>
      <w:proofErr w:type="spellStart"/>
      <w:r w:rsidRPr="000041D7">
        <w:rPr>
          <w:rFonts w:cs="Times New Roman"/>
        </w:rPr>
        <w:t>tömítettségi</w:t>
      </w:r>
      <w:proofErr w:type="spellEnd"/>
      <w:r w:rsidRPr="000041D7">
        <w:rPr>
          <w:rFonts w:cs="Times New Roman"/>
        </w:rPr>
        <w:t xml:space="preserve"> próbájának végrehajtása.</w:t>
      </w:r>
    </w:p>
    <w:p w14:paraId="777DAD57" w14:textId="77777777" w:rsidR="006B1083" w:rsidRPr="000041D7" w:rsidRDefault="006B1083" w:rsidP="006B1083">
      <w:pPr>
        <w:spacing w:after="0"/>
        <w:ind w:left="851"/>
        <w:rPr>
          <w:rFonts w:cs="Times New Roman"/>
        </w:rPr>
      </w:pPr>
      <w:r w:rsidRPr="000041D7">
        <w:rPr>
          <w:rFonts w:cs="Times New Roman"/>
        </w:rPr>
        <w:t>Oxigén rendszer ATA (35)</w:t>
      </w:r>
    </w:p>
    <w:p w14:paraId="2B6FEC66" w14:textId="77777777" w:rsidR="006B1083" w:rsidRPr="000041D7" w:rsidRDefault="006B1083" w:rsidP="006B1083">
      <w:pPr>
        <w:spacing w:after="0"/>
        <w:ind w:left="851"/>
        <w:rPr>
          <w:rFonts w:cs="Times New Roman"/>
        </w:rPr>
      </w:pPr>
      <w:r w:rsidRPr="000041D7">
        <w:rPr>
          <w:rFonts w:cs="Times New Roman"/>
        </w:rPr>
        <w:t>Rendszerelrendezés: pilótafülke, utastér.</w:t>
      </w:r>
    </w:p>
    <w:p w14:paraId="7FCCE064" w14:textId="77777777" w:rsidR="006B1083" w:rsidRPr="000041D7" w:rsidRDefault="006B1083" w:rsidP="006B1083">
      <w:pPr>
        <w:spacing w:after="0"/>
        <w:ind w:left="851"/>
        <w:rPr>
          <w:rFonts w:cs="Times New Roman"/>
        </w:rPr>
      </w:pPr>
      <w:r w:rsidRPr="000041D7">
        <w:rPr>
          <w:rFonts w:cs="Times New Roman"/>
        </w:rPr>
        <w:t>Források, tárolás, feltöltés és elosztás.</w:t>
      </w:r>
    </w:p>
    <w:p w14:paraId="71C94646" w14:textId="77777777" w:rsidR="006B1083" w:rsidRPr="000041D7" w:rsidRDefault="006B1083" w:rsidP="006B1083">
      <w:pPr>
        <w:spacing w:after="0"/>
        <w:ind w:left="851"/>
        <w:rPr>
          <w:rFonts w:cs="Times New Roman"/>
        </w:rPr>
      </w:pPr>
      <w:r w:rsidRPr="000041D7">
        <w:rPr>
          <w:rFonts w:cs="Times New Roman"/>
        </w:rPr>
        <w:t>Ellátás szabályozása.</w:t>
      </w:r>
    </w:p>
    <w:p w14:paraId="5199E5A3" w14:textId="77777777" w:rsidR="006B1083" w:rsidRPr="000041D7" w:rsidRDefault="006B1083" w:rsidP="006B1083">
      <w:pPr>
        <w:spacing w:after="0"/>
        <w:ind w:left="851"/>
        <w:rPr>
          <w:rFonts w:cs="Times New Roman"/>
        </w:rPr>
      </w:pPr>
      <w:r w:rsidRPr="000041D7">
        <w:rPr>
          <w:rFonts w:cs="Times New Roman"/>
        </w:rPr>
        <w:t>Jelző és figyelmeztető készülékek.</w:t>
      </w:r>
    </w:p>
    <w:p w14:paraId="180B81F2" w14:textId="77777777" w:rsidR="006B1083" w:rsidRPr="000041D7" w:rsidRDefault="006B1083" w:rsidP="006B1083">
      <w:pPr>
        <w:spacing w:after="0"/>
        <w:ind w:left="851"/>
        <w:rPr>
          <w:rFonts w:cs="Times New Roman"/>
        </w:rPr>
      </w:pPr>
      <w:r w:rsidRPr="000041D7">
        <w:rPr>
          <w:rFonts w:cs="Times New Roman"/>
        </w:rPr>
        <w:t>Oxigéngenerátorok szerepe, elhelyezése, ellenőrzése.</w:t>
      </w:r>
    </w:p>
    <w:p w14:paraId="0C84F1B1" w14:textId="77777777" w:rsidR="006B1083" w:rsidRPr="000041D7" w:rsidRDefault="006B1083" w:rsidP="006B1083">
      <w:pPr>
        <w:spacing w:after="0"/>
        <w:ind w:left="851"/>
        <w:rPr>
          <w:rFonts w:cs="Times New Roman"/>
        </w:rPr>
      </w:pPr>
      <w:r w:rsidRPr="000041D7">
        <w:rPr>
          <w:rFonts w:cs="Times New Roman"/>
        </w:rPr>
        <w:t>Jég és eső elleni védelem (ATA 30)</w:t>
      </w:r>
    </w:p>
    <w:p w14:paraId="6338BF6F" w14:textId="77777777" w:rsidR="006B1083" w:rsidRPr="000041D7" w:rsidRDefault="006B1083" w:rsidP="006B1083">
      <w:pPr>
        <w:spacing w:after="0"/>
        <w:ind w:left="851"/>
        <w:rPr>
          <w:rFonts w:cs="Times New Roman"/>
        </w:rPr>
      </w:pPr>
      <w:r w:rsidRPr="000041D7">
        <w:rPr>
          <w:rFonts w:cs="Times New Roman"/>
        </w:rPr>
        <w:t>Jégképződés, osztályozása és észlelése.</w:t>
      </w:r>
    </w:p>
    <w:p w14:paraId="1314DEA4" w14:textId="77777777" w:rsidR="006B1083" w:rsidRPr="000041D7" w:rsidRDefault="006B1083" w:rsidP="006B1083">
      <w:pPr>
        <w:spacing w:after="0"/>
        <w:ind w:left="851"/>
        <w:rPr>
          <w:rFonts w:cs="Times New Roman"/>
        </w:rPr>
      </w:pPr>
      <w:r w:rsidRPr="000041D7">
        <w:rPr>
          <w:rFonts w:cs="Times New Roman"/>
        </w:rPr>
        <w:lastRenderedPageBreak/>
        <w:t>Jegesedés elleni védelmi rendszerek: elektromos, forrólevegős és vegyi.</w:t>
      </w:r>
    </w:p>
    <w:p w14:paraId="22AE00D6" w14:textId="77777777" w:rsidR="006B1083" w:rsidRPr="000041D7" w:rsidRDefault="006B1083" w:rsidP="006B1083">
      <w:pPr>
        <w:spacing w:after="0"/>
        <w:ind w:left="851"/>
        <w:rPr>
          <w:rFonts w:cs="Times New Roman"/>
        </w:rPr>
      </w:pPr>
      <w:r w:rsidRPr="000041D7">
        <w:rPr>
          <w:rFonts w:cs="Times New Roman"/>
        </w:rPr>
        <w:t>Jégmentesítő rendszerek: elektromos, forrólevegős, pneumatikus és vegyi.</w:t>
      </w:r>
    </w:p>
    <w:p w14:paraId="0862E19F" w14:textId="77777777" w:rsidR="006B1083" w:rsidRPr="000041D7" w:rsidRDefault="006B1083" w:rsidP="006B1083">
      <w:pPr>
        <w:spacing w:after="0"/>
        <w:ind w:left="851"/>
        <w:rPr>
          <w:rFonts w:cs="Times New Roman"/>
        </w:rPr>
      </w:pPr>
      <w:r w:rsidRPr="000041D7">
        <w:rPr>
          <w:rFonts w:cs="Times New Roman"/>
        </w:rPr>
        <w:t>Víztaszító anyag.</w:t>
      </w:r>
    </w:p>
    <w:p w14:paraId="54763600" w14:textId="77777777" w:rsidR="006B1083" w:rsidRPr="000041D7" w:rsidRDefault="006B1083" w:rsidP="006B1083">
      <w:pPr>
        <w:spacing w:after="0"/>
        <w:ind w:left="851"/>
        <w:rPr>
          <w:rFonts w:cs="Times New Roman"/>
        </w:rPr>
      </w:pPr>
      <w:r w:rsidRPr="000041D7">
        <w:rPr>
          <w:rFonts w:cs="Times New Roman"/>
        </w:rPr>
        <w:t>Szondák és lefolyók fűtése.</w:t>
      </w:r>
    </w:p>
    <w:p w14:paraId="56028267" w14:textId="77777777" w:rsidR="006B1083" w:rsidRPr="000041D7" w:rsidRDefault="006B1083" w:rsidP="006B1083">
      <w:pPr>
        <w:spacing w:after="0"/>
        <w:ind w:left="851"/>
        <w:rPr>
          <w:rFonts w:cs="Times New Roman"/>
        </w:rPr>
      </w:pPr>
      <w:r w:rsidRPr="000041D7">
        <w:rPr>
          <w:rFonts w:cs="Times New Roman"/>
        </w:rPr>
        <w:t>Ablaktörlő berendezés.</w:t>
      </w:r>
    </w:p>
    <w:p w14:paraId="3951928B" w14:textId="77777777" w:rsidR="006B1083" w:rsidRPr="000041D7" w:rsidRDefault="006B1083" w:rsidP="006B1083">
      <w:pPr>
        <w:spacing w:after="0"/>
        <w:ind w:left="851"/>
        <w:rPr>
          <w:rFonts w:cs="Times New Roman"/>
        </w:rPr>
      </w:pPr>
      <w:r w:rsidRPr="000041D7">
        <w:rPr>
          <w:rFonts w:cs="Times New Roman"/>
        </w:rPr>
        <w:t>Tűzvédelem ATA (26).</w:t>
      </w:r>
    </w:p>
    <w:p w14:paraId="096FB245" w14:textId="77777777" w:rsidR="006B1083" w:rsidRPr="000041D7" w:rsidRDefault="006B1083" w:rsidP="006B1083">
      <w:pPr>
        <w:spacing w:after="0"/>
        <w:ind w:left="851"/>
        <w:rPr>
          <w:rFonts w:cs="Times New Roman"/>
        </w:rPr>
      </w:pPr>
      <w:r w:rsidRPr="000041D7">
        <w:rPr>
          <w:rFonts w:cs="Times New Roman"/>
        </w:rPr>
        <w:t>A tűzvédelmi rendszer feladata, elvi felépítése.</w:t>
      </w:r>
    </w:p>
    <w:p w14:paraId="1D16B764" w14:textId="77777777" w:rsidR="006B1083" w:rsidRPr="000041D7" w:rsidRDefault="006B1083" w:rsidP="006B1083">
      <w:pPr>
        <w:spacing w:after="0"/>
        <w:ind w:left="851"/>
        <w:rPr>
          <w:rFonts w:cs="Times New Roman"/>
        </w:rPr>
      </w:pPr>
      <w:r w:rsidRPr="000041D7">
        <w:rPr>
          <w:rFonts w:cs="Times New Roman"/>
        </w:rPr>
        <w:t>A tűzjelző (túlmelegedést, lángot, füstöt érzékelő) rendszer működési elve.</w:t>
      </w:r>
    </w:p>
    <w:p w14:paraId="0B864542" w14:textId="77777777" w:rsidR="006B1083" w:rsidRPr="000041D7" w:rsidRDefault="006B1083" w:rsidP="006B1083">
      <w:pPr>
        <w:spacing w:after="0"/>
        <w:ind w:left="851"/>
        <w:rPr>
          <w:rFonts w:cs="Times New Roman"/>
        </w:rPr>
      </w:pPr>
      <w:r w:rsidRPr="000041D7">
        <w:rPr>
          <w:rFonts w:cs="Times New Roman"/>
        </w:rPr>
        <w:t>A tűzoltórendszer elvi felépítése és főbb berendezései.</w:t>
      </w:r>
    </w:p>
    <w:p w14:paraId="391BA4DB" w14:textId="77777777" w:rsidR="006B1083" w:rsidRPr="000041D7" w:rsidRDefault="006B1083" w:rsidP="006B1083">
      <w:pPr>
        <w:spacing w:after="0"/>
        <w:ind w:left="851"/>
        <w:rPr>
          <w:rFonts w:cs="Times New Roman"/>
        </w:rPr>
      </w:pPr>
      <w:r w:rsidRPr="000041D7">
        <w:rPr>
          <w:rFonts w:cs="Times New Roman"/>
        </w:rPr>
        <w:t>A beépített és a fedélzeten alkalmazott hordozható tűzoltó készülékek fajtái, szerkezetük és működési elvük.</w:t>
      </w:r>
    </w:p>
    <w:p w14:paraId="74904204" w14:textId="77777777" w:rsidR="006B1083" w:rsidRPr="000041D7" w:rsidRDefault="006B1083" w:rsidP="006B1083">
      <w:pPr>
        <w:spacing w:after="0"/>
        <w:ind w:left="851"/>
        <w:rPr>
          <w:rFonts w:cs="Times New Roman"/>
        </w:rPr>
      </w:pPr>
      <w:r w:rsidRPr="000041D7">
        <w:rPr>
          <w:rFonts w:cs="Times New Roman"/>
        </w:rPr>
        <w:t>A tűzoltó készülék ellenőrzésére vonatkozó követelmények. A tűzvédelmi-rendszer működőképességének ellenőrzése</w:t>
      </w:r>
      <w:proofErr w:type="gramStart"/>
      <w:r w:rsidRPr="000041D7">
        <w:rPr>
          <w:rFonts w:cs="Times New Roman"/>
        </w:rPr>
        <w:t>..</w:t>
      </w:r>
      <w:proofErr w:type="gramEnd"/>
    </w:p>
    <w:p w14:paraId="5D419933" w14:textId="77777777" w:rsidR="006B1083" w:rsidRPr="000041D7" w:rsidRDefault="006B1083" w:rsidP="006B1083">
      <w:pPr>
        <w:spacing w:after="0"/>
        <w:ind w:left="851"/>
        <w:rPr>
          <w:rFonts w:cs="Times New Roman"/>
        </w:rPr>
      </w:pPr>
      <w:r w:rsidRPr="000041D7">
        <w:rPr>
          <w:rFonts w:cs="Times New Roman"/>
        </w:rPr>
        <w:t>Víz és szennyvízrendszer ATA (38)</w:t>
      </w:r>
    </w:p>
    <w:p w14:paraId="389F1C35" w14:textId="77777777" w:rsidR="006B1083" w:rsidRPr="000041D7" w:rsidRDefault="006B1083" w:rsidP="006B1083">
      <w:pPr>
        <w:spacing w:after="0"/>
        <w:ind w:left="851"/>
        <w:rPr>
          <w:rFonts w:cs="Times New Roman"/>
        </w:rPr>
      </w:pPr>
      <w:r w:rsidRPr="000041D7">
        <w:rPr>
          <w:rFonts w:cs="Times New Roman"/>
        </w:rPr>
        <w:t>Vízrendszer feladata felhasználási helyei, nyomás előállítása.</w:t>
      </w:r>
    </w:p>
    <w:p w14:paraId="4B09FF8F" w14:textId="77777777" w:rsidR="006B1083" w:rsidRPr="000041D7" w:rsidRDefault="006B1083" w:rsidP="006B1083">
      <w:pPr>
        <w:spacing w:after="0"/>
        <w:ind w:left="851"/>
        <w:rPr>
          <w:rFonts w:cs="Times New Roman"/>
        </w:rPr>
      </w:pPr>
      <w:r w:rsidRPr="000041D7">
        <w:rPr>
          <w:rFonts w:cs="Times New Roman"/>
        </w:rPr>
        <w:t>Vízrendszer töltése, ürítése.</w:t>
      </w:r>
    </w:p>
    <w:p w14:paraId="599DF6C7" w14:textId="77777777" w:rsidR="006B1083" w:rsidRPr="000041D7" w:rsidRDefault="006B1083" w:rsidP="006B1083">
      <w:pPr>
        <w:spacing w:after="0"/>
        <w:ind w:left="851"/>
        <w:rPr>
          <w:rFonts w:cs="Times New Roman"/>
        </w:rPr>
      </w:pPr>
      <w:r w:rsidRPr="000041D7">
        <w:rPr>
          <w:rFonts w:cs="Times New Roman"/>
        </w:rPr>
        <w:t>Vízrendszeren végzendő karbantartási feladatok.</w:t>
      </w:r>
    </w:p>
    <w:p w14:paraId="1C11045D" w14:textId="77777777" w:rsidR="006B1083" w:rsidRPr="000041D7" w:rsidRDefault="006B1083" w:rsidP="006B1083">
      <w:pPr>
        <w:spacing w:after="0"/>
        <w:ind w:left="851"/>
        <w:rPr>
          <w:rFonts w:cs="Times New Roman"/>
        </w:rPr>
      </w:pPr>
      <w:r w:rsidRPr="000041D7">
        <w:rPr>
          <w:rFonts w:cs="Times New Roman"/>
        </w:rPr>
        <w:t>Mosdó rendszer, víz melegítése.</w:t>
      </w:r>
    </w:p>
    <w:p w14:paraId="53E135FB" w14:textId="77777777" w:rsidR="006B1083" w:rsidRPr="000041D7" w:rsidRDefault="006B1083" w:rsidP="006B1083">
      <w:pPr>
        <w:spacing w:after="0"/>
        <w:ind w:left="851"/>
        <w:rPr>
          <w:rFonts w:cs="Times New Roman"/>
        </w:rPr>
      </w:pPr>
      <w:r w:rsidRPr="000041D7">
        <w:rPr>
          <w:rFonts w:cs="Times New Roman"/>
        </w:rPr>
        <w:t>Szennyvíz gyűjtése, elvezetése, tárolása.</w:t>
      </w:r>
    </w:p>
    <w:p w14:paraId="01E0C1FE" w14:textId="77777777" w:rsidR="006B1083" w:rsidRPr="000041D7" w:rsidRDefault="006B1083" w:rsidP="006B1083">
      <w:pPr>
        <w:spacing w:after="0"/>
        <w:ind w:left="851"/>
        <w:rPr>
          <w:rFonts w:cs="Times New Roman"/>
        </w:rPr>
      </w:pPr>
      <w:r w:rsidRPr="000041D7">
        <w:rPr>
          <w:rFonts w:cs="Times New Roman"/>
        </w:rPr>
        <w:t>WC-rendszerek működése.</w:t>
      </w:r>
    </w:p>
    <w:p w14:paraId="267EDEA7" w14:textId="77777777" w:rsidR="006B1083" w:rsidRPr="000041D7" w:rsidRDefault="006B1083" w:rsidP="006B1083">
      <w:pPr>
        <w:spacing w:after="0"/>
        <w:ind w:left="851"/>
        <w:rPr>
          <w:rFonts w:cs="Times New Roman"/>
        </w:rPr>
      </w:pPr>
      <w:r w:rsidRPr="000041D7">
        <w:rPr>
          <w:rFonts w:cs="Times New Roman"/>
        </w:rPr>
        <w:t>Készülékek, felszerelések (ATA25)</w:t>
      </w:r>
    </w:p>
    <w:p w14:paraId="6C307B0B" w14:textId="77777777" w:rsidR="006B1083" w:rsidRPr="000041D7" w:rsidRDefault="006B1083" w:rsidP="006B1083">
      <w:pPr>
        <w:spacing w:after="0"/>
        <w:ind w:left="851"/>
        <w:rPr>
          <w:rFonts w:cs="Times New Roman"/>
        </w:rPr>
      </w:pPr>
      <w:r w:rsidRPr="000041D7">
        <w:rPr>
          <w:rFonts w:cs="Times New Roman"/>
        </w:rPr>
        <w:t>Pilótafülke kialakításának szempontjai.</w:t>
      </w:r>
    </w:p>
    <w:p w14:paraId="1AED45B1" w14:textId="77777777" w:rsidR="006B1083" w:rsidRPr="000041D7" w:rsidRDefault="006B1083" w:rsidP="006B1083">
      <w:pPr>
        <w:spacing w:after="0"/>
        <w:ind w:left="851"/>
        <w:rPr>
          <w:rFonts w:cs="Times New Roman"/>
        </w:rPr>
      </w:pPr>
      <w:r w:rsidRPr="000041D7">
        <w:rPr>
          <w:rFonts w:cs="Times New Roman"/>
        </w:rPr>
        <w:t>Kabin elrendezések.</w:t>
      </w:r>
    </w:p>
    <w:p w14:paraId="1B9751F9" w14:textId="77777777" w:rsidR="006B1083" w:rsidRPr="000041D7" w:rsidRDefault="006B1083" w:rsidP="006B1083">
      <w:pPr>
        <w:spacing w:after="0"/>
        <w:ind w:left="851"/>
        <w:rPr>
          <w:rFonts w:cs="Times New Roman"/>
        </w:rPr>
      </w:pPr>
      <w:r w:rsidRPr="000041D7">
        <w:rPr>
          <w:rFonts w:cs="Times New Roman"/>
        </w:rPr>
        <w:t>Kabin berendezések.</w:t>
      </w:r>
    </w:p>
    <w:p w14:paraId="1730798D" w14:textId="77777777" w:rsidR="006B1083" w:rsidRPr="000041D7" w:rsidRDefault="006B1083" w:rsidP="006B1083">
      <w:pPr>
        <w:spacing w:after="0"/>
        <w:ind w:left="851"/>
        <w:rPr>
          <w:rFonts w:cs="Times New Roman"/>
        </w:rPr>
      </w:pPr>
      <w:r w:rsidRPr="000041D7">
        <w:rPr>
          <w:rFonts w:cs="Times New Roman"/>
        </w:rPr>
        <w:t>Utasterek kialakításának szempontjai.</w:t>
      </w:r>
    </w:p>
    <w:p w14:paraId="39B3E3A0" w14:textId="77777777" w:rsidR="006B1083" w:rsidRPr="000041D7" w:rsidRDefault="006B1083" w:rsidP="006B1083">
      <w:pPr>
        <w:spacing w:after="0"/>
        <w:ind w:left="851"/>
        <w:rPr>
          <w:rFonts w:cs="Times New Roman"/>
        </w:rPr>
      </w:pPr>
      <w:proofErr w:type="spellStart"/>
      <w:r w:rsidRPr="000041D7">
        <w:rPr>
          <w:rFonts w:cs="Times New Roman"/>
        </w:rPr>
        <w:t>Utastájékoztató</w:t>
      </w:r>
      <w:proofErr w:type="spellEnd"/>
      <w:r w:rsidRPr="000041D7">
        <w:rPr>
          <w:rFonts w:cs="Times New Roman"/>
        </w:rPr>
        <w:t xml:space="preserve"> rendszerek</w:t>
      </w:r>
    </w:p>
    <w:p w14:paraId="45303CF4" w14:textId="77777777" w:rsidR="006B1083" w:rsidRPr="000041D7" w:rsidRDefault="006B1083" w:rsidP="006B1083">
      <w:pPr>
        <w:spacing w:after="0"/>
        <w:ind w:left="851"/>
        <w:rPr>
          <w:rFonts w:cs="Times New Roman"/>
        </w:rPr>
      </w:pPr>
      <w:r w:rsidRPr="000041D7">
        <w:rPr>
          <w:rFonts w:cs="Times New Roman"/>
        </w:rPr>
        <w:t>Ülések, biztonsági övek.</w:t>
      </w:r>
    </w:p>
    <w:p w14:paraId="669F2F96" w14:textId="77777777" w:rsidR="006B1083" w:rsidRPr="000041D7" w:rsidRDefault="006B1083" w:rsidP="006B1083">
      <w:pPr>
        <w:spacing w:after="0"/>
        <w:ind w:left="851"/>
        <w:rPr>
          <w:rFonts w:cs="Times New Roman"/>
        </w:rPr>
      </w:pPr>
      <w:r w:rsidRPr="000041D7">
        <w:rPr>
          <w:rFonts w:cs="Times New Roman"/>
        </w:rPr>
        <w:t>Teherterek kialakításának szempontjai.</w:t>
      </w:r>
    </w:p>
    <w:p w14:paraId="03F16A42" w14:textId="77777777" w:rsidR="006B1083" w:rsidRPr="000041D7" w:rsidRDefault="006B1083" w:rsidP="006B1083">
      <w:pPr>
        <w:spacing w:after="0"/>
        <w:ind w:left="851"/>
        <w:rPr>
          <w:rFonts w:cs="Times New Roman"/>
        </w:rPr>
      </w:pPr>
      <w:r w:rsidRPr="000041D7">
        <w:rPr>
          <w:rFonts w:cs="Times New Roman"/>
        </w:rPr>
        <w:t>Rakodó és rögzítő berendezések.</w:t>
      </w:r>
    </w:p>
    <w:p w14:paraId="5F861481" w14:textId="77777777" w:rsidR="006B1083" w:rsidRPr="000041D7" w:rsidRDefault="006B1083" w:rsidP="006B1083">
      <w:pPr>
        <w:spacing w:after="0"/>
        <w:ind w:left="851"/>
        <w:rPr>
          <w:rFonts w:cs="Times New Roman"/>
        </w:rPr>
      </w:pPr>
      <w:r w:rsidRPr="000041D7">
        <w:rPr>
          <w:rFonts w:cs="Times New Roman"/>
        </w:rPr>
        <w:t>Légi járművek vészelhagyása.</w:t>
      </w:r>
    </w:p>
    <w:p w14:paraId="64DE7B84" w14:textId="35CD9159" w:rsidR="00A23F09" w:rsidRPr="000041D7" w:rsidRDefault="006B1083" w:rsidP="006B1083">
      <w:pPr>
        <w:spacing w:after="0"/>
        <w:ind w:left="851"/>
        <w:rPr>
          <w:rFonts w:cs="Times New Roman"/>
        </w:rPr>
      </w:pPr>
      <w:r w:rsidRPr="000041D7">
        <w:rPr>
          <w:rFonts w:cs="Times New Roman"/>
        </w:rPr>
        <w:t>Vészmentő felszerelések.</w:t>
      </w:r>
    </w:p>
    <w:p w14:paraId="46355596" w14:textId="77777777" w:rsidR="00A23F09" w:rsidRPr="000041D7" w:rsidRDefault="00A23F09" w:rsidP="00A23F09">
      <w:pPr>
        <w:tabs>
          <w:tab w:val="left" w:pos="1418"/>
          <w:tab w:val="right" w:pos="9072"/>
        </w:tabs>
        <w:spacing w:after="0"/>
        <w:ind w:left="851"/>
        <w:rPr>
          <w:rFonts w:cs="Times New Roman"/>
        </w:rPr>
      </w:pPr>
    </w:p>
    <w:p w14:paraId="5F7AAAA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7FF0FEA3" w14:textId="24153C0D" w:rsidR="00A23F09" w:rsidRPr="000041D7" w:rsidRDefault="006B1083" w:rsidP="00A23F09">
      <w:pPr>
        <w:spacing w:after="0"/>
        <w:ind w:left="426"/>
        <w:rPr>
          <w:rFonts w:cs="Times New Roman"/>
        </w:rPr>
      </w:pPr>
      <w:r w:rsidRPr="000041D7">
        <w:rPr>
          <w:rFonts w:cs="Times New Roman"/>
        </w:rPr>
        <w:t>Multimédiás tanterem</w:t>
      </w:r>
    </w:p>
    <w:p w14:paraId="5B65A1BC" w14:textId="77777777" w:rsidR="00A23F09" w:rsidRPr="000041D7" w:rsidRDefault="00A23F09" w:rsidP="00A23F09">
      <w:pPr>
        <w:spacing w:after="0"/>
        <w:ind w:left="426"/>
        <w:rPr>
          <w:rFonts w:cs="Times New Roman"/>
        </w:rPr>
      </w:pPr>
    </w:p>
    <w:p w14:paraId="3B719B40"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105DAC63" w14:textId="1DDB646D"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74AB060A" w14:textId="77777777" w:rsidR="00A23F09" w:rsidRPr="000041D7" w:rsidRDefault="00A23F09" w:rsidP="00A23F09">
      <w:pPr>
        <w:spacing w:after="0"/>
        <w:ind w:left="426"/>
        <w:rPr>
          <w:rFonts w:cs="Times New Roman"/>
        </w:rPr>
      </w:pPr>
    </w:p>
    <w:p w14:paraId="69A28EDF" w14:textId="25261B55" w:rsidR="00A23F09" w:rsidRPr="000041D7" w:rsidRDefault="00900FBB" w:rsidP="00A23F09">
      <w:pPr>
        <w:pStyle w:val="Listaszerbekezds"/>
        <w:numPr>
          <w:ilvl w:val="0"/>
          <w:numId w:val="8"/>
        </w:numPr>
        <w:tabs>
          <w:tab w:val="right" w:pos="9072"/>
        </w:tabs>
        <w:spacing w:after="0"/>
        <w:rPr>
          <w:rFonts w:cs="Times New Roman"/>
          <w:b/>
        </w:rPr>
      </w:pPr>
      <w:r w:rsidRPr="000041D7">
        <w:rPr>
          <w:rFonts w:cs="Times New Roman"/>
          <w:b/>
        </w:rPr>
        <w:t>Repülőgép villamossági rendszerek</w:t>
      </w:r>
      <w:r w:rsidR="00A23F09" w:rsidRPr="000041D7">
        <w:rPr>
          <w:rFonts w:cs="Times New Roman"/>
          <w:b/>
        </w:rPr>
        <w:t xml:space="preserve"> tantárgy</w:t>
      </w:r>
      <w:r w:rsidR="00A23F09" w:rsidRPr="000041D7">
        <w:rPr>
          <w:rFonts w:cs="Times New Roman"/>
          <w:b/>
        </w:rPr>
        <w:tab/>
      </w:r>
      <w:r w:rsidR="00974BE0" w:rsidRPr="000041D7">
        <w:rPr>
          <w:rFonts w:cs="Times New Roman"/>
          <w:b/>
        </w:rPr>
        <w:t>124</w:t>
      </w:r>
      <w:r w:rsidR="00A23F09" w:rsidRPr="000041D7">
        <w:rPr>
          <w:rFonts w:cs="Times New Roman"/>
          <w:b/>
        </w:rPr>
        <w:t xml:space="preserve"> óra/</w:t>
      </w:r>
      <w:r w:rsidRPr="000041D7">
        <w:rPr>
          <w:rFonts w:cs="Times New Roman"/>
          <w:b/>
        </w:rPr>
        <w:t>124</w:t>
      </w:r>
      <w:r w:rsidR="00A23F09" w:rsidRPr="000041D7">
        <w:rPr>
          <w:rFonts w:cs="Times New Roman"/>
          <w:b/>
        </w:rPr>
        <w:t xml:space="preserve"> óra*</w:t>
      </w:r>
    </w:p>
    <w:p w14:paraId="1C4FE02C"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3F57C5AF" w14:textId="77777777" w:rsidR="00A23F09" w:rsidRPr="000041D7" w:rsidRDefault="00A23F09" w:rsidP="00A23F09">
      <w:pPr>
        <w:spacing w:after="0"/>
        <w:ind w:left="426"/>
        <w:rPr>
          <w:rFonts w:cs="Times New Roman"/>
        </w:rPr>
      </w:pPr>
    </w:p>
    <w:p w14:paraId="2547B247" w14:textId="5ABB4DF4" w:rsidR="00A23F09" w:rsidRPr="000041D7" w:rsidRDefault="00A23F09" w:rsidP="00A23F09">
      <w:pPr>
        <w:spacing w:after="0"/>
        <w:ind w:left="426"/>
        <w:rPr>
          <w:rFonts w:cs="Times New Roman"/>
        </w:rPr>
      </w:pPr>
      <w:r w:rsidRPr="000041D7">
        <w:rPr>
          <w:rFonts w:cs="Times New Roman"/>
        </w:rPr>
        <w:t>A tantárgy a főszakképesítéshez kapcsolódik.</w:t>
      </w:r>
    </w:p>
    <w:p w14:paraId="4A8F1041" w14:textId="77777777" w:rsidR="00A23F09" w:rsidRPr="000041D7" w:rsidRDefault="00A23F09" w:rsidP="00A23F09">
      <w:pPr>
        <w:spacing w:after="0"/>
        <w:ind w:left="426"/>
        <w:rPr>
          <w:rFonts w:cs="Times New Roman"/>
        </w:rPr>
      </w:pPr>
    </w:p>
    <w:p w14:paraId="6D6F6BD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006EC13C" w14:textId="77777777" w:rsidR="00900FBB" w:rsidRPr="000041D7" w:rsidRDefault="00900FBB" w:rsidP="00900FBB">
      <w:pPr>
        <w:spacing w:after="0"/>
        <w:ind w:left="426"/>
        <w:rPr>
          <w:rFonts w:cs="Times New Roman"/>
        </w:rPr>
      </w:pPr>
      <w:r w:rsidRPr="000041D7">
        <w:rPr>
          <w:rFonts w:cs="Times New Roman"/>
        </w:rPr>
        <w:t xml:space="preserve">A tanulók megismerjék a repülőgép villamos elven működő rendszereinek feladatát, felépítését, működési elvét, üzemeltetését és karbantartásuk lényeges kérdéseit. </w:t>
      </w:r>
    </w:p>
    <w:p w14:paraId="33F7C775" w14:textId="77777777" w:rsidR="00900FBB" w:rsidRPr="000041D7" w:rsidRDefault="00900FBB" w:rsidP="00900FBB">
      <w:pPr>
        <w:spacing w:after="0"/>
        <w:ind w:left="426"/>
        <w:rPr>
          <w:rFonts w:cs="Times New Roman"/>
        </w:rPr>
      </w:pPr>
      <w:r w:rsidRPr="000041D7">
        <w:rPr>
          <w:rFonts w:cs="Times New Roman"/>
        </w:rPr>
        <w:t>A rendszerek által mérendő paraméterek, fizikai meghatározásukat, alkalmazását a repülőgép üzemében.</w:t>
      </w:r>
    </w:p>
    <w:p w14:paraId="43AB90DF" w14:textId="77777777" w:rsidR="00900FBB" w:rsidRPr="000041D7" w:rsidRDefault="00900FBB" w:rsidP="00900FBB">
      <w:pPr>
        <w:spacing w:after="0"/>
        <w:ind w:left="426"/>
        <w:rPr>
          <w:rFonts w:cs="Times New Roman"/>
        </w:rPr>
      </w:pPr>
      <w:r w:rsidRPr="000041D7">
        <w:rPr>
          <w:rFonts w:cs="Times New Roman"/>
        </w:rPr>
        <w:lastRenderedPageBreak/>
        <w:t>Ismerje a repülési villamos és elektronikus rendszerek kapcsolatát más repülőgépes berendezésekkel</w:t>
      </w:r>
    </w:p>
    <w:p w14:paraId="27E1974A" w14:textId="77777777" w:rsidR="00900FBB" w:rsidRPr="000041D7" w:rsidRDefault="00900FBB" w:rsidP="00900FBB">
      <w:pPr>
        <w:spacing w:after="0"/>
        <w:ind w:left="426"/>
        <w:rPr>
          <w:rFonts w:cs="Times New Roman"/>
        </w:rPr>
      </w:pPr>
      <w:r w:rsidRPr="000041D7">
        <w:rPr>
          <w:rFonts w:cs="Times New Roman"/>
        </w:rPr>
        <w:t xml:space="preserve">Megismertesse a tanulókkal a fedélzeti villamos hálózatok fajtáit, és a főbb építőelemeit. A hálózatok fontosabb jellemzőit, az egységek rendeltetését, együttműködését. </w:t>
      </w:r>
    </w:p>
    <w:p w14:paraId="1475ACA1" w14:textId="77777777" w:rsidR="00900FBB" w:rsidRPr="000041D7" w:rsidRDefault="00900FBB" w:rsidP="00900FBB">
      <w:pPr>
        <w:spacing w:after="0"/>
        <w:ind w:left="426"/>
        <w:rPr>
          <w:rFonts w:cs="Times New Roman"/>
        </w:rPr>
      </w:pPr>
      <w:r w:rsidRPr="000041D7">
        <w:rPr>
          <w:rFonts w:cs="Times New Roman"/>
        </w:rPr>
        <w:t>Adjon áttekintést az energiaellátó hálózatokban alkalmazott jellemző feszültségek értékeiről, az áram nemekről, és a fedélzeten alkalmazott üzemi frekvenciáról</w:t>
      </w:r>
    </w:p>
    <w:p w14:paraId="016C5F8E" w14:textId="77777777" w:rsidR="00900FBB" w:rsidRPr="000041D7" w:rsidRDefault="00900FBB" w:rsidP="00900FBB">
      <w:pPr>
        <w:spacing w:after="0"/>
        <w:ind w:left="426"/>
        <w:rPr>
          <w:rFonts w:cs="Times New Roman"/>
        </w:rPr>
      </w:pPr>
      <w:r w:rsidRPr="000041D7">
        <w:rPr>
          <w:rFonts w:cs="Times New Roman"/>
        </w:rPr>
        <w:t>Megismertesse a jelölteket a villamos elven működő berendezések és rendszerek blokk-vázlatával, az egyszerűsített, elvi elektromos kapcsolási rajzokkal, jelölési módokkal, továbbá a villamos berendezések működési sajátosságaival, valamint a kapcsolatukat más, fedélzeti berendezéssel, illetve rendszerekkel.</w:t>
      </w:r>
    </w:p>
    <w:p w14:paraId="359A6D81" w14:textId="663C809D" w:rsidR="00900FBB" w:rsidRPr="000041D7" w:rsidRDefault="00900FBB" w:rsidP="00900FBB">
      <w:pPr>
        <w:spacing w:after="0"/>
        <w:ind w:left="426"/>
        <w:rPr>
          <w:rFonts w:cs="Times New Roman"/>
        </w:rPr>
      </w:pPr>
      <w:r w:rsidRPr="000041D7">
        <w:rPr>
          <w:rFonts w:cs="Times New Roman"/>
        </w:rPr>
        <w:t>Munkájukhoz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III. mellékletében (Part 66) előírt ismeretekkel, képzetségük megfeleljen az Európai Uniós előírásoknak.</w:t>
      </w:r>
    </w:p>
    <w:p w14:paraId="668A372E" w14:textId="3A1F0344" w:rsidR="00A23F09" w:rsidRPr="000041D7" w:rsidRDefault="00900FBB" w:rsidP="00900FBB">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5F73D293" w14:textId="77777777" w:rsidR="00A23F09" w:rsidRPr="000041D7" w:rsidRDefault="00A23F09" w:rsidP="00A23F09">
      <w:pPr>
        <w:spacing w:after="0"/>
        <w:ind w:left="426"/>
        <w:rPr>
          <w:rFonts w:cs="Times New Roman"/>
        </w:rPr>
      </w:pPr>
    </w:p>
    <w:p w14:paraId="79623CB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3B6B3CE9" w14:textId="77777777" w:rsidR="00900FBB" w:rsidRPr="000041D7" w:rsidRDefault="00900FBB" w:rsidP="00900FBB">
      <w:pPr>
        <w:spacing w:after="0"/>
        <w:ind w:left="426"/>
        <w:rPr>
          <w:rFonts w:cs="Times New Roman"/>
        </w:rPr>
      </w:pPr>
      <w:r w:rsidRPr="000041D7">
        <w:rPr>
          <w:rFonts w:cs="Times New Roman"/>
        </w:rPr>
        <w:t>Matematika: aritmetikai, algebrai és geometriai ismeretek.</w:t>
      </w:r>
    </w:p>
    <w:p w14:paraId="1C0C9428" w14:textId="77777777" w:rsidR="00900FBB" w:rsidRPr="000041D7" w:rsidRDefault="00900FBB" w:rsidP="00900FBB">
      <w:pPr>
        <w:spacing w:after="0"/>
        <w:ind w:left="426"/>
        <w:rPr>
          <w:rFonts w:cs="Times New Roman"/>
        </w:rPr>
      </w:pPr>
      <w:r w:rsidRPr="000041D7">
        <w:rPr>
          <w:rFonts w:cs="Times New Roman"/>
        </w:rPr>
        <w:t>Fizika: anyagismereti, mechanikai, termodinamikai, optikai, hullámtani ismeretek.</w:t>
      </w:r>
    </w:p>
    <w:p w14:paraId="299C9062" w14:textId="77777777" w:rsidR="00900FBB" w:rsidRPr="000041D7" w:rsidRDefault="00900FBB" w:rsidP="00900FBB">
      <w:pPr>
        <w:spacing w:after="0"/>
        <w:ind w:left="426"/>
        <w:rPr>
          <w:rFonts w:cs="Times New Roman"/>
        </w:rPr>
      </w:pPr>
      <w:r w:rsidRPr="000041D7">
        <w:rPr>
          <w:rFonts w:cs="Times New Roman"/>
        </w:rPr>
        <w:t>Közlekedési alapismeretek szakmai tantárgy ismeretei.</w:t>
      </w:r>
    </w:p>
    <w:p w14:paraId="765BCEDF" w14:textId="77777777" w:rsidR="00900FBB" w:rsidRPr="000041D7" w:rsidRDefault="00900FBB" w:rsidP="00900FBB">
      <w:pPr>
        <w:spacing w:after="0"/>
        <w:ind w:left="426"/>
        <w:rPr>
          <w:rFonts w:cs="Times New Roman"/>
        </w:rPr>
      </w:pPr>
      <w:r w:rsidRPr="000041D7">
        <w:rPr>
          <w:rFonts w:cs="Times New Roman"/>
        </w:rPr>
        <w:t>Elektrotechnika-elektronika szakmai tantárgy: egyenáramú, elektrosztatikai, mágneses, váltakozó áramú, villamos gépes, száloptikás, elektronikus kijelzős, digitálistechnikai ismeretei.</w:t>
      </w:r>
    </w:p>
    <w:p w14:paraId="48BF7D10" w14:textId="3B1C47F5" w:rsidR="00A23F09" w:rsidRPr="000041D7" w:rsidRDefault="00900FBB" w:rsidP="00900FBB">
      <w:pPr>
        <w:spacing w:after="0"/>
        <w:ind w:left="426"/>
        <w:rPr>
          <w:rFonts w:cs="Times New Roman"/>
        </w:rPr>
      </w:pPr>
      <w:r w:rsidRPr="000041D7">
        <w:rPr>
          <w:rFonts w:cs="Times New Roman"/>
        </w:rPr>
        <w:t>Mérési gyakorlatok alatt szerzett összes ismeret.</w:t>
      </w:r>
    </w:p>
    <w:p w14:paraId="752DA726" w14:textId="77777777" w:rsidR="00A23F09" w:rsidRPr="000041D7" w:rsidRDefault="00A23F09" w:rsidP="00A23F09">
      <w:pPr>
        <w:spacing w:after="0"/>
        <w:ind w:left="426"/>
        <w:rPr>
          <w:rFonts w:cs="Times New Roman"/>
        </w:rPr>
      </w:pPr>
    </w:p>
    <w:p w14:paraId="737262E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0649FD56" w14:textId="02DAB504"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Műszerek/repülőelektronikai rendszerek</w:t>
      </w:r>
    </w:p>
    <w:p w14:paraId="17457197" w14:textId="77777777" w:rsidR="00900FBB" w:rsidRPr="000041D7" w:rsidRDefault="00900FBB" w:rsidP="00900FBB">
      <w:pPr>
        <w:spacing w:after="0"/>
        <w:ind w:left="851"/>
        <w:rPr>
          <w:rFonts w:cs="Times New Roman"/>
        </w:rPr>
      </w:pPr>
      <w:r w:rsidRPr="000041D7">
        <w:rPr>
          <w:rFonts w:cs="Times New Roman"/>
        </w:rPr>
        <w:t>Műszerrendszerek (ATA 31)</w:t>
      </w:r>
    </w:p>
    <w:p w14:paraId="5E236201" w14:textId="77777777" w:rsidR="00900FBB" w:rsidRPr="000041D7" w:rsidRDefault="00900FBB" w:rsidP="00900FBB">
      <w:pPr>
        <w:spacing w:after="0"/>
        <w:ind w:left="851"/>
        <w:rPr>
          <w:rFonts w:cs="Times New Roman"/>
        </w:rPr>
      </w:pPr>
      <w:proofErr w:type="spellStart"/>
      <w:r w:rsidRPr="000041D7">
        <w:rPr>
          <w:rFonts w:cs="Times New Roman"/>
        </w:rPr>
        <w:t>Torlónyomásos</w:t>
      </w:r>
      <w:proofErr w:type="spellEnd"/>
      <w:r w:rsidRPr="000041D7">
        <w:rPr>
          <w:rFonts w:cs="Times New Roman"/>
        </w:rPr>
        <w:t>: magasságmérő, repülési sebességmérő, emelkedési-/ süllyedési sebességmérő</w:t>
      </w:r>
    </w:p>
    <w:p w14:paraId="0E73AA64" w14:textId="77777777" w:rsidR="00900FBB" w:rsidRPr="000041D7" w:rsidRDefault="00900FBB" w:rsidP="00900FBB">
      <w:pPr>
        <w:spacing w:after="0"/>
        <w:ind w:left="851"/>
        <w:rPr>
          <w:rFonts w:cs="Times New Roman"/>
        </w:rPr>
      </w:pPr>
      <w:r w:rsidRPr="000041D7">
        <w:rPr>
          <w:rFonts w:cs="Times New Roman"/>
        </w:rPr>
        <w:t xml:space="preserve">Giroszkópos: műhorizont, helyzetjelző, repülésirány-jelző, </w:t>
      </w:r>
      <w:proofErr w:type="spellStart"/>
      <w:r w:rsidRPr="000041D7">
        <w:rPr>
          <w:rFonts w:cs="Times New Roman"/>
        </w:rPr>
        <w:t>irányszögjelző</w:t>
      </w:r>
      <w:proofErr w:type="spellEnd"/>
      <w:r w:rsidRPr="000041D7">
        <w:rPr>
          <w:rFonts w:cs="Times New Roman"/>
        </w:rPr>
        <w:t>, fordulás- és csúszásjelző, forduláskoordinátor</w:t>
      </w:r>
    </w:p>
    <w:p w14:paraId="065C72A2" w14:textId="77777777" w:rsidR="00900FBB" w:rsidRPr="000041D7" w:rsidRDefault="00900FBB" w:rsidP="00900FBB">
      <w:pPr>
        <w:spacing w:after="0"/>
        <w:ind w:left="851"/>
        <w:rPr>
          <w:rFonts w:cs="Times New Roman"/>
        </w:rPr>
      </w:pPr>
      <w:r w:rsidRPr="000041D7">
        <w:rPr>
          <w:rFonts w:cs="Times New Roman"/>
        </w:rPr>
        <w:t>Iránytűk: közvetlen leolvasás, távleolvasás</w:t>
      </w:r>
    </w:p>
    <w:p w14:paraId="23A65C16" w14:textId="77777777" w:rsidR="00900FBB" w:rsidRPr="000041D7" w:rsidRDefault="00900FBB" w:rsidP="00900FBB">
      <w:pPr>
        <w:spacing w:after="0"/>
        <w:ind w:left="851"/>
        <w:rPr>
          <w:rFonts w:cs="Times New Roman"/>
        </w:rPr>
      </w:pPr>
      <w:r w:rsidRPr="000041D7">
        <w:rPr>
          <w:rFonts w:cs="Times New Roman"/>
        </w:rPr>
        <w:t>Állásszög-kijelző, túlhúzásra figyelmeztető riasztórendszerek</w:t>
      </w:r>
    </w:p>
    <w:p w14:paraId="40278A6A" w14:textId="77777777" w:rsidR="00900FBB" w:rsidRPr="000041D7" w:rsidRDefault="00900FBB" w:rsidP="00900FBB">
      <w:pPr>
        <w:spacing w:after="0"/>
        <w:ind w:left="851"/>
        <w:rPr>
          <w:rFonts w:cs="Times New Roman"/>
        </w:rPr>
      </w:pPr>
      <w:r w:rsidRPr="000041D7">
        <w:rPr>
          <w:rFonts w:cs="Times New Roman"/>
        </w:rPr>
        <w:t>Üveg pilótafülke</w:t>
      </w:r>
    </w:p>
    <w:p w14:paraId="47F5D6DB" w14:textId="77777777" w:rsidR="00900FBB" w:rsidRPr="000041D7" w:rsidRDefault="00900FBB" w:rsidP="00900FBB">
      <w:pPr>
        <w:spacing w:after="0"/>
        <w:ind w:left="851"/>
        <w:rPr>
          <w:rFonts w:cs="Times New Roman"/>
        </w:rPr>
      </w:pPr>
      <w:r w:rsidRPr="000041D7">
        <w:rPr>
          <w:rFonts w:cs="Times New Roman"/>
        </w:rPr>
        <w:t>Más repülőgéprendszer-kijelzők</w:t>
      </w:r>
    </w:p>
    <w:p w14:paraId="3D405AF0" w14:textId="77777777" w:rsidR="00900FBB" w:rsidRPr="000041D7" w:rsidRDefault="00900FBB" w:rsidP="00900FBB">
      <w:pPr>
        <w:spacing w:after="0"/>
        <w:ind w:left="851"/>
        <w:rPr>
          <w:rFonts w:cs="Times New Roman"/>
        </w:rPr>
      </w:pPr>
      <w:r w:rsidRPr="000041D7">
        <w:rPr>
          <w:rFonts w:cs="Times New Roman"/>
        </w:rPr>
        <w:t>Repülőelektronikai rendszerek</w:t>
      </w:r>
    </w:p>
    <w:p w14:paraId="68ED78AF" w14:textId="77777777" w:rsidR="00900FBB" w:rsidRPr="000041D7" w:rsidRDefault="00900FBB" w:rsidP="00900FBB">
      <w:pPr>
        <w:spacing w:after="0"/>
        <w:ind w:left="851"/>
        <w:rPr>
          <w:rFonts w:cs="Times New Roman"/>
        </w:rPr>
      </w:pPr>
      <w:r w:rsidRPr="000041D7">
        <w:rPr>
          <w:rFonts w:cs="Times New Roman"/>
        </w:rPr>
        <w:t>Robotpilóta (ATA 22) rendszerelrendezése, működési módjai.</w:t>
      </w:r>
    </w:p>
    <w:p w14:paraId="793BC70F" w14:textId="77777777" w:rsidR="00900FBB" w:rsidRPr="000041D7" w:rsidRDefault="00900FBB" w:rsidP="00900FBB">
      <w:pPr>
        <w:spacing w:after="0"/>
        <w:ind w:left="851"/>
        <w:rPr>
          <w:rFonts w:cs="Times New Roman"/>
        </w:rPr>
      </w:pPr>
      <w:r w:rsidRPr="000041D7">
        <w:rPr>
          <w:rFonts w:cs="Times New Roman"/>
        </w:rPr>
        <w:t>Kommunikációs rendszerek (ATA 23) rendszerelrendezése, működési módjai.</w:t>
      </w:r>
    </w:p>
    <w:p w14:paraId="05508376" w14:textId="77777777" w:rsidR="00900FBB" w:rsidRPr="000041D7" w:rsidRDefault="00900FBB" w:rsidP="00900FBB">
      <w:pPr>
        <w:spacing w:after="0"/>
        <w:ind w:left="851"/>
        <w:rPr>
          <w:rFonts w:cs="Times New Roman"/>
        </w:rPr>
      </w:pPr>
      <w:r w:rsidRPr="000041D7">
        <w:rPr>
          <w:rFonts w:cs="Times New Roman"/>
        </w:rPr>
        <w:t>Navigációs rendszerek (ATA 34) rendszerelrendezése, működési módjai.</w:t>
      </w:r>
    </w:p>
    <w:p w14:paraId="7CD006D4" w14:textId="77777777" w:rsidR="00900FBB" w:rsidRPr="000041D7" w:rsidRDefault="00900FBB" w:rsidP="00900FBB">
      <w:pPr>
        <w:spacing w:after="0"/>
        <w:ind w:left="851"/>
        <w:rPr>
          <w:rFonts w:cs="Times New Roman"/>
        </w:rPr>
      </w:pPr>
      <w:r w:rsidRPr="000041D7">
        <w:rPr>
          <w:rFonts w:cs="Times New Roman"/>
        </w:rPr>
        <w:t>Digitális légi járműrendszerek: ACARS, EICAS, FBW, FMS, IRS, ECAM, EFIS, GPS, TCAS</w:t>
      </w:r>
    </w:p>
    <w:p w14:paraId="53A2DF5C" w14:textId="77777777" w:rsidR="00900FBB" w:rsidRPr="000041D7" w:rsidRDefault="00900FBB" w:rsidP="00900FBB">
      <w:pPr>
        <w:spacing w:after="0"/>
        <w:ind w:left="851"/>
        <w:rPr>
          <w:rFonts w:cs="Times New Roman"/>
        </w:rPr>
      </w:pPr>
      <w:r w:rsidRPr="000041D7">
        <w:rPr>
          <w:rFonts w:cs="Times New Roman"/>
        </w:rPr>
        <w:t>Elektrosztatikusán érzékeny készülékek</w:t>
      </w:r>
    </w:p>
    <w:p w14:paraId="2A5FBF70" w14:textId="77777777" w:rsidR="00900FBB" w:rsidRPr="000041D7" w:rsidRDefault="00900FBB" w:rsidP="00900FBB">
      <w:pPr>
        <w:spacing w:after="0"/>
        <w:ind w:left="851"/>
        <w:rPr>
          <w:rFonts w:cs="Times New Roman"/>
        </w:rPr>
      </w:pPr>
      <w:r w:rsidRPr="000041D7">
        <w:rPr>
          <w:rFonts w:cs="Times New Roman"/>
        </w:rPr>
        <w:t>Védelem elektrosztatikus tér hatásai ellen</w:t>
      </w:r>
    </w:p>
    <w:p w14:paraId="363FFE8F" w14:textId="77777777" w:rsidR="00900FBB" w:rsidRPr="000041D7" w:rsidRDefault="00900FBB" w:rsidP="00900FBB">
      <w:pPr>
        <w:spacing w:after="0"/>
        <w:ind w:left="851"/>
        <w:rPr>
          <w:rFonts w:cs="Times New Roman"/>
        </w:rPr>
      </w:pPr>
      <w:r w:rsidRPr="000041D7">
        <w:rPr>
          <w:rFonts w:cs="Times New Roman"/>
        </w:rPr>
        <w:t>ESD munkahely kialakítása</w:t>
      </w:r>
    </w:p>
    <w:p w14:paraId="501589BE" w14:textId="77777777" w:rsidR="00900FBB" w:rsidRPr="000041D7" w:rsidRDefault="00900FBB" w:rsidP="00900FBB">
      <w:pPr>
        <w:spacing w:after="0"/>
        <w:ind w:left="851"/>
        <w:rPr>
          <w:rFonts w:cs="Times New Roman"/>
        </w:rPr>
      </w:pPr>
      <w:r w:rsidRPr="000041D7">
        <w:rPr>
          <w:rFonts w:cs="Times New Roman"/>
        </w:rPr>
        <w:t>Szoftverkezelési szabályok</w:t>
      </w:r>
    </w:p>
    <w:p w14:paraId="5F887A9F" w14:textId="65521709" w:rsidR="00A23F09" w:rsidRPr="000041D7" w:rsidRDefault="00900FBB" w:rsidP="00900FBB">
      <w:pPr>
        <w:spacing w:after="0"/>
        <w:ind w:left="851"/>
        <w:rPr>
          <w:rFonts w:cs="Times New Roman"/>
        </w:rPr>
      </w:pPr>
      <w:r w:rsidRPr="000041D7">
        <w:rPr>
          <w:rFonts w:cs="Times New Roman"/>
        </w:rPr>
        <w:t>Elektromágneses környezet</w:t>
      </w:r>
    </w:p>
    <w:p w14:paraId="11D51050" w14:textId="77777777" w:rsidR="00A23F09" w:rsidRPr="000041D7" w:rsidRDefault="00A23F09" w:rsidP="00A23F09">
      <w:pPr>
        <w:tabs>
          <w:tab w:val="left" w:pos="1418"/>
          <w:tab w:val="right" w:pos="9072"/>
        </w:tabs>
        <w:spacing w:after="0"/>
        <w:ind w:left="851"/>
        <w:rPr>
          <w:rFonts w:cs="Times New Roman"/>
        </w:rPr>
      </w:pPr>
    </w:p>
    <w:p w14:paraId="35DF8BC7" w14:textId="2967F90B"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Villamosenergia-ellátó rendszerek (ATA 24) és fények (ATA 33)</w:t>
      </w:r>
    </w:p>
    <w:p w14:paraId="371FEEA7" w14:textId="77777777" w:rsidR="00900FBB" w:rsidRPr="000041D7" w:rsidRDefault="00900FBB" w:rsidP="00900FBB">
      <w:pPr>
        <w:spacing w:after="0"/>
        <w:ind w:left="851"/>
        <w:rPr>
          <w:rFonts w:cs="Times New Roman"/>
        </w:rPr>
      </w:pPr>
      <w:r w:rsidRPr="000041D7">
        <w:rPr>
          <w:rFonts w:cs="Times New Roman"/>
        </w:rPr>
        <w:lastRenderedPageBreak/>
        <w:t>Villamos energia rendszer (ATA 24)</w:t>
      </w:r>
    </w:p>
    <w:p w14:paraId="5F1355C2" w14:textId="77777777" w:rsidR="00900FBB" w:rsidRPr="000041D7" w:rsidRDefault="00900FBB" w:rsidP="00900FBB">
      <w:pPr>
        <w:spacing w:after="0"/>
        <w:ind w:left="851"/>
        <w:rPr>
          <w:rFonts w:cs="Times New Roman"/>
        </w:rPr>
      </w:pPr>
      <w:r w:rsidRPr="000041D7">
        <w:rPr>
          <w:rFonts w:cs="Times New Roman"/>
        </w:rPr>
        <w:t>Akkumulátorok beépítése és működése</w:t>
      </w:r>
    </w:p>
    <w:p w14:paraId="03CDCC32" w14:textId="77777777" w:rsidR="00900FBB" w:rsidRPr="000041D7" w:rsidRDefault="00900FBB" w:rsidP="00900FBB">
      <w:pPr>
        <w:spacing w:after="0"/>
        <w:ind w:left="851"/>
        <w:rPr>
          <w:rFonts w:cs="Times New Roman"/>
        </w:rPr>
      </w:pPr>
      <w:r w:rsidRPr="000041D7">
        <w:rPr>
          <w:rFonts w:cs="Times New Roman"/>
        </w:rPr>
        <w:t>Egyenáram-ellátás</w:t>
      </w:r>
    </w:p>
    <w:p w14:paraId="091F500B" w14:textId="77777777" w:rsidR="00900FBB" w:rsidRPr="000041D7" w:rsidRDefault="00900FBB" w:rsidP="00900FBB">
      <w:pPr>
        <w:spacing w:after="0"/>
        <w:ind w:left="851"/>
        <w:rPr>
          <w:rFonts w:cs="Times New Roman"/>
        </w:rPr>
      </w:pPr>
      <w:r w:rsidRPr="000041D7">
        <w:rPr>
          <w:rFonts w:cs="Times New Roman"/>
        </w:rPr>
        <w:t>Váltakozóáram-ellátás</w:t>
      </w:r>
    </w:p>
    <w:p w14:paraId="114E5A1D" w14:textId="77777777" w:rsidR="00900FBB" w:rsidRPr="000041D7" w:rsidRDefault="00900FBB" w:rsidP="00900FBB">
      <w:pPr>
        <w:spacing w:after="0"/>
        <w:ind w:left="851"/>
        <w:rPr>
          <w:rFonts w:cs="Times New Roman"/>
        </w:rPr>
      </w:pPr>
      <w:r w:rsidRPr="000041D7">
        <w:rPr>
          <w:rFonts w:cs="Times New Roman"/>
        </w:rPr>
        <w:t>Vészhelyzeti áramellátás</w:t>
      </w:r>
    </w:p>
    <w:p w14:paraId="05E3D325" w14:textId="77777777" w:rsidR="00900FBB" w:rsidRPr="000041D7" w:rsidRDefault="00900FBB" w:rsidP="00900FBB">
      <w:pPr>
        <w:spacing w:after="0"/>
        <w:ind w:left="851"/>
        <w:rPr>
          <w:rFonts w:cs="Times New Roman"/>
        </w:rPr>
      </w:pPr>
      <w:r w:rsidRPr="000041D7">
        <w:rPr>
          <w:rFonts w:cs="Times New Roman"/>
        </w:rPr>
        <w:t>Feszültségszabályozás</w:t>
      </w:r>
    </w:p>
    <w:p w14:paraId="1027E64C" w14:textId="77777777" w:rsidR="00900FBB" w:rsidRPr="000041D7" w:rsidRDefault="00900FBB" w:rsidP="00900FBB">
      <w:pPr>
        <w:spacing w:after="0"/>
        <w:ind w:left="851"/>
        <w:rPr>
          <w:rFonts w:cs="Times New Roman"/>
        </w:rPr>
      </w:pPr>
      <w:r w:rsidRPr="000041D7">
        <w:rPr>
          <w:rFonts w:cs="Times New Roman"/>
        </w:rPr>
        <w:t>Energiaelosztás</w:t>
      </w:r>
    </w:p>
    <w:p w14:paraId="65BA9965" w14:textId="77777777" w:rsidR="00900FBB" w:rsidRPr="000041D7" w:rsidRDefault="00900FBB" w:rsidP="00900FBB">
      <w:pPr>
        <w:spacing w:after="0"/>
        <w:ind w:left="851"/>
        <w:rPr>
          <w:rFonts w:cs="Times New Roman"/>
        </w:rPr>
      </w:pPr>
      <w:r w:rsidRPr="000041D7">
        <w:rPr>
          <w:rFonts w:cs="Times New Roman"/>
        </w:rPr>
        <w:t>Irányváltók, transzformátorok, egyenirányítók</w:t>
      </w:r>
    </w:p>
    <w:p w14:paraId="429BA2D7" w14:textId="77777777" w:rsidR="00900FBB" w:rsidRPr="000041D7" w:rsidRDefault="00900FBB" w:rsidP="00900FBB">
      <w:pPr>
        <w:spacing w:after="0"/>
        <w:ind w:left="851"/>
        <w:rPr>
          <w:rFonts w:cs="Times New Roman"/>
        </w:rPr>
      </w:pPr>
      <w:r w:rsidRPr="000041D7">
        <w:rPr>
          <w:rFonts w:cs="Times New Roman"/>
        </w:rPr>
        <w:t>Áramkörök védelme</w:t>
      </w:r>
    </w:p>
    <w:p w14:paraId="67C2E234" w14:textId="77777777" w:rsidR="00900FBB" w:rsidRPr="000041D7" w:rsidRDefault="00900FBB" w:rsidP="00900FBB">
      <w:pPr>
        <w:spacing w:after="0"/>
        <w:ind w:left="851"/>
        <w:rPr>
          <w:rFonts w:cs="Times New Roman"/>
        </w:rPr>
      </w:pPr>
      <w:r w:rsidRPr="000041D7">
        <w:rPr>
          <w:rFonts w:cs="Times New Roman"/>
        </w:rPr>
        <w:t>Külső/földi áramellátás</w:t>
      </w:r>
    </w:p>
    <w:p w14:paraId="3A6CC566" w14:textId="77777777" w:rsidR="00900FBB" w:rsidRPr="000041D7" w:rsidRDefault="00900FBB" w:rsidP="00900FBB">
      <w:pPr>
        <w:spacing w:after="0"/>
        <w:ind w:left="851"/>
        <w:rPr>
          <w:rFonts w:cs="Times New Roman"/>
        </w:rPr>
      </w:pPr>
      <w:r w:rsidRPr="000041D7">
        <w:rPr>
          <w:rFonts w:cs="Times New Roman"/>
        </w:rPr>
        <w:t>Fények (ATA 33)</w:t>
      </w:r>
    </w:p>
    <w:p w14:paraId="79DDB218" w14:textId="77777777" w:rsidR="00900FBB" w:rsidRPr="000041D7" w:rsidRDefault="00900FBB" w:rsidP="00900FBB">
      <w:pPr>
        <w:spacing w:after="0"/>
        <w:ind w:left="851"/>
        <w:rPr>
          <w:rFonts w:cs="Times New Roman"/>
        </w:rPr>
      </w:pPr>
      <w:r w:rsidRPr="000041D7">
        <w:rPr>
          <w:rFonts w:cs="Times New Roman"/>
        </w:rPr>
        <w:t>Külső: navigációs, ütközésvédelem, leszálló, guruló, jég</w:t>
      </w:r>
    </w:p>
    <w:p w14:paraId="49062CF8" w14:textId="77777777" w:rsidR="00900FBB" w:rsidRPr="000041D7" w:rsidRDefault="00900FBB" w:rsidP="00900FBB">
      <w:pPr>
        <w:spacing w:after="0"/>
        <w:ind w:left="851"/>
        <w:rPr>
          <w:rFonts w:cs="Times New Roman"/>
        </w:rPr>
      </w:pPr>
      <w:r w:rsidRPr="000041D7">
        <w:rPr>
          <w:rFonts w:cs="Times New Roman"/>
        </w:rPr>
        <w:t>Belső: utastér, pilótafülke, csomagtér</w:t>
      </w:r>
    </w:p>
    <w:p w14:paraId="5C022C68" w14:textId="0CF7EF74" w:rsidR="00A23F09" w:rsidRPr="000041D7" w:rsidRDefault="00900FBB" w:rsidP="00900FBB">
      <w:pPr>
        <w:spacing w:after="0"/>
        <w:ind w:left="851"/>
        <w:rPr>
          <w:rFonts w:cs="Times New Roman"/>
        </w:rPr>
      </w:pPr>
      <w:r w:rsidRPr="000041D7">
        <w:rPr>
          <w:rFonts w:cs="Times New Roman"/>
        </w:rPr>
        <w:t>Vészvilágítás</w:t>
      </w:r>
    </w:p>
    <w:p w14:paraId="5A6E66D3" w14:textId="77777777" w:rsidR="00A23F09" w:rsidRPr="000041D7" w:rsidRDefault="00A23F09" w:rsidP="00A23F09">
      <w:pPr>
        <w:tabs>
          <w:tab w:val="left" w:pos="1418"/>
          <w:tab w:val="right" w:pos="9072"/>
        </w:tabs>
        <w:spacing w:after="0"/>
        <w:ind w:left="851"/>
        <w:rPr>
          <w:rFonts w:cs="Times New Roman"/>
        </w:rPr>
      </w:pPr>
    </w:p>
    <w:p w14:paraId="586B8CB6" w14:textId="6A77E9D9"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 xml:space="preserve">Fedélzeti karbantartó rendszerek (ATA 45) és információs rendszerek </w:t>
      </w:r>
      <w:r w:rsidRPr="000041D7">
        <w:rPr>
          <w:rFonts w:cs="Times New Roman"/>
          <w:b/>
          <w:i/>
        </w:rPr>
        <w:br/>
        <w:t>(ATA 46)</w:t>
      </w:r>
    </w:p>
    <w:p w14:paraId="4F69761B" w14:textId="77777777" w:rsidR="00900FBB" w:rsidRPr="000041D7" w:rsidRDefault="00900FBB" w:rsidP="00900FBB">
      <w:pPr>
        <w:spacing w:after="0"/>
        <w:ind w:left="851"/>
        <w:rPr>
          <w:rFonts w:cs="Times New Roman"/>
        </w:rPr>
      </w:pPr>
      <w:r w:rsidRPr="000041D7">
        <w:rPr>
          <w:rFonts w:cs="Times New Roman"/>
        </w:rPr>
        <w:t>Fedélzeti karbantartó rendszer (ATA 45)</w:t>
      </w:r>
    </w:p>
    <w:p w14:paraId="1BE4B81C" w14:textId="77777777" w:rsidR="00900FBB" w:rsidRPr="000041D7" w:rsidRDefault="00900FBB" w:rsidP="00900FBB">
      <w:pPr>
        <w:spacing w:after="0"/>
        <w:ind w:left="851"/>
        <w:rPr>
          <w:rFonts w:cs="Times New Roman"/>
        </w:rPr>
      </w:pPr>
      <w:r w:rsidRPr="000041D7">
        <w:rPr>
          <w:rFonts w:cs="Times New Roman"/>
        </w:rPr>
        <w:t>Központi karbantartási számítógép</w:t>
      </w:r>
    </w:p>
    <w:p w14:paraId="3077DCE5" w14:textId="77777777" w:rsidR="00900FBB" w:rsidRPr="000041D7" w:rsidRDefault="00900FBB" w:rsidP="00900FBB">
      <w:pPr>
        <w:spacing w:after="0"/>
        <w:ind w:left="851"/>
        <w:rPr>
          <w:rFonts w:cs="Times New Roman"/>
        </w:rPr>
      </w:pPr>
      <w:r w:rsidRPr="000041D7">
        <w:rPr>
          <w:rFonts w:cs="Times New Roman"/>
        </w:rPr>
        <w:t>Adatbeviteli rendszer</w:t>
      </w:r>
    </w:p>
    <w:p w14:paraId="0162050D" w14:textId="77777777" w:rsidR="00900FBB" w:rsidRPr="000041D7" w:rsidRDefault="00900FBB" w:rsidP="00900FBB">
      <w:pPr>
        <w:spacing w:after="0"/>
        <w:ind w:left="851"/>
        <w:rPr>
          <w:rFonts w:cs="Times New Roman"/>
        </w:rPr>
      </w:pPr>
      <w:r w:rsidRPr="000041D7">
        <w:rPr>
          <w:rFonts w:cs="Times New Roman"/>
        </w:rPr>
        <w:t>Elektronikus könyvtárrendszer</w:t>
      </w:r>
    </w:p>
    <w:p w14:paraId="28687E9E" w14:textId="77777777" w:rsidR="00900FBB" w:rsidRPr="000041D7" w:rsidRDefault="00900FBB" w:rsidP="00900FBB">
      <w:pPr>
        <w:spacing w:after="0"/>
        <w:ind w:left="851"/>
        <w:rPr>
          <w:rFonts w:cs="Times New Roman"/>
        </w:rPr>
      </w:pPr>
      <w:r w:rsidRPr="000041D7">
        <w:rPr>
          <w:rFonts w:cs="Times New Roman"/>
        </w:rPr>
        <w:t>Nyomtatás</w:t>
      </w:r>
    </w:p>
    <w:p w14:paraId="4BCE4466" w14:textId="77777777" w:rsidR="00900FBB" w:rsidRPr="000041D7" w:rsidRDefault="00900FBB" w:rsidP="00900FBB">
      <w:pPr>
        <w:spacing w:after="0"/>
        <w:ind w:left="851"/>
        <w:rPr>
          <w:rFonts w:cs="Times New Roman"/>
        </w:rPr>
      </w:pPr>
      <w:r w:rsidRPr="000041D7">
        <w:rPr>
          <w:rFonts w:cs="Times New Roman"/>
        </w:rPr>
        <w:t>Sárkányfelügyelet (károsodástűrés felügyelete)</w:t>
      </w:r>
    </w:p>
    <w:p w14:paraId="4322C998" w14:textId="77777777" w:rsidR="00900FBB" w:rsidRPr="000041D7" w:rsidRDefault="00900FBB" w:rsidP="00900FBB">
      <w:pPr>
        <w:spacing w:after="0"/>
        <w:ind w:left="851"/>
        <w:rPr>
          <w:rFonts w:cs="Times New Roman"/>
        </w:rPr>
      </w:pPr>
      <w:r w:rsidRPr="000041D7">
        <w:rPr>
          <w:rFonts w:cs="Times New Roman"/>
        </w:rPr>
        <w:t>Információs rendszerek (ATA 46)</w:t>
      </w:r>
    </w:p>
    <w:p w14:paraId="289CA7C8" w14:textId="77777777" w:rsidR="00900FBB" w:rsidRPr="000041D7" w:rsidRDefault="00900FBB" w:rsidP="00900FBB">
      <w:pPr>
        <w:spacing w:after="0"/>
        <w:ind w:left="851"/>
        <w:rPr>
          <w:rFonts w:cs="Times New Roman"/>
        </w:rPr>
      </w:pPr>
      <w:r w:rsidRPr="000041D7">
        <w:rPr>
          <w:rFonts w:cs="Times New Roman"/>
        </w:rPr>
        <w:t>Digitális információk hagyományosan</w:t>
      </w:r>
    </w:p>
    <w:p w14:paraId="1CDD7C26" w14:textId="77777777" w:rsidR="00900FBB" w:rsidRPr="000041D7" w:rsidRDefault="00900FBB" w:rsidP="00900FBB">
      <w:pPr>
        <w:spacing w:after="0"/>
        <w:ind w:left="851"/>
        <w:rPr>
          <w:rFonts w:cs="Times New Roman"/>
        </w:rPr>
      </w:pPr>
      <w:proofErr w:type="gramStart"/>
      <w:r w:rsidRPr="000041D7">
        <w:rPr>
          <w:rFonts w:cs="Times New Roman"/>
        </w:rPr>
        <w:t>papíron</w:t>
      </w:r>
      <w:proofErr w:type="gramEnd"/>
      <w:r w:rsidRPr="000041D7">
        <w:rPr>
          <w:rFonts w:cs="Times New Roman"/>
        </w:rPr>
        <w:t xml:space="preserve">, mikrofilmen vagy </w:t>
      </w:r>
      <w:proofErr w:type="spellStart"/>
      <w:r w:rsidRPr="000041D7">
        <w:rPr>
          <w:rFonts w:cs="Times New Roman"/>
        </w:rPr>
        <w:t>microfiche-en</w:t>
      </w:r>
      <w:proofErr w:type="spellEnd"/>
      <w:r w:rsidRPr="000041D7">
        <w:rPr>
          <w:rFonts w:cs="Times New Roman"/>
        </w:rPr>
        <w:t xml:space="preserve">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14:paraId="77F08522" w14:textId="77777777" w:rsidR="00900FBB" w:rsidRPr="000041D7" w:rsidRDefault="00900FBB" w:rsidP="00900FBB">
      <w:pPr>
        <w:spacing w:after="0"/>
        <w:ind w:left="851"/>
        <w:rPr>
          <w:rFonts w:cs="Times New Roman"/>
        </w:rPr>
      </w:pPr>
      <w:r w:rsidRPr="000041D7">
        <w:rPr>
          <w:rFonts w:cs="Times New Roman"/>
        </w:rPr>
        <w:t>Jellemzően ide tartoznak a légiforgalmi és információkezelő rendszerek és a hálózati szerverrendszerek.</w:t>
      </w:r>
    </w:p>
    <w:p w14:paraId="6130668E" w14:textId="77777777" w:rsidR="00900FBB" w:rsidRPr="000041D7" w:rsidRDefault="00900FBB" w:rsidP="00900FBB">
      <w:pPr>
        <w:spacing w:after="0"/>
        <w:ind w:left="851"/>
        <w:rPr>
          <w:rFonts w:cs="Times New Roman"/>
        </w:rPr>
      </w:pPr>
      <w:r w:rsidRPr="000041D7">
        <w:rPr>
          <w:rFonts w:cs="Times New Roman"/>
        </w:rPr>
        <w:t>Légi járműre vonatkozó általános információs rendszer</w:t>
      </w:r>
    </w:p>
    <w:p w14:paraId="18DB4382" w14:textId="77777777" w:rsidR="00900FBB" w:rsidRPr="000041D7" w:rsidRDefault="00900FBB" w:rsidP="00900FBB">
      <w:pPr>
        <w:spacing w:after="0"/>
        <w:ind w:left="851"/>
        <w:rPr>
          <w:rFonts w:cs="Times New Roman"/>
        </w:rPr>
      </w:pPr>
      <w:r w:rsidRPr="000041D7">
        <w:rPr>
          <w:rFonts w:cs="Times New Roman"/>
        </w:rPr>
        <w:t>Fedélzeti információs rendszer</w:t>
      </w:r>
    </w:p>
    <w:p w14:paraId="2EB9979D" w14:textId="77777777" w:rsidR="00900FBB" w:rsidRPr="000041D7" w:rsidRDefault="00900FBB" w:rsidP="00900FBB">
      <w:pPr>
        <w:spacing w:after="0"/>
        <w:ind w:left="851"/>
        <w:rPr>
          <w:rFonts w:cs="Times New Roman"/>
        </w:rPr>
      </w:pPr>
      <w:r w:rsidRPr="000041D7">
        <w:rPr>
          <w:rFonts w:cs="Times New Roman"/>
        </w:rPr>
        <w:t>Karbantartási információs rendszer</w:t>
      </w:r>
    </w:p>
    <w:p w14:paraId="20FA1D28" w14:textId="77777777" w:rsidR="00900FBB" w:rsidRPr="000041D7" w:rsidRDefault="00900FBB" w:rsidP="00900FBB">
      <w:pPr>
        <w:spacing w:after="0"/>
        <w:ind w:left="851"/>
        <w:rPr>
          <w:rFonts w:cs="Times New Roman"/>
        </w:rPr>
      </w:pPr>
      <w:r w:rsidRPr="000041D7">
        <w:rPr>
          <w:rFonts w:cs="Times New Roman"/>
        </w:rPr>
        <w:t>Utasokra vonatkozó utastéri információs rendszer</w:t>
      </w:r>
    </w:p>
    <w:p w14:paraId="3101F6B6" w14:textId="363D4712" w:rsidR="00A23F09" w:rsidRPr="000041D7" w:rsidRDefault="00900FBB" w:rsidP="00900FBB">
      <w:pPr>
        <w:spacing w:after="0"/>
        <w:ind w:left="851"/>
        <w:rPr>
          <w:rFonts w:cs="Times New Roman"/>
        </w:rPr>
      </w:pPr>
      <w:r w:rsidRPr="000041D7">
        <w:rPr>
          <w:rFonts w:cs="Times New Roman"/>
        </w:rPr>
        <w:t>Egyéb információs rendszer</w:t>
      </w:r>
    </w:p>
    <w:p w14:paraId="336280BB" w14:textId="77777777" w:rsidR="00A23F09" w:rsidRPr="000041D7" w:rsidRDefault="00A23F09" w:rsidP="00A23F09">
      <w:pPr>
        <w:tabs>
          <w:tab w:val="left" w:pos="1418"/>
          <w:tab w:val="right" w:pos="9072"/>
        </w:tabs>
        <w:spacing w:after="0"/>
        <w:ind w:left="851"/>
        <w:rPr>
          <w:rFonts w:cs="Times New Roman"/>
        </w:rPr>
      </w:pPr>
    </w:p>
    <w:p w14:paraId="64F14CE4" w14:textId="310D21CB"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 xml:space="preserve">Integrált moduláris repülőelektronika (ATA 42) és kabinrendszerek </w:t>
      </w:r>
      <w:r w:rsidRPr="000041D7">
        <w:rPr>
          <w:rFonts w:cs="Times New Roman"/>
          <w:b/>
          <w:i/>
        </w:rPr>
        <w:br/>
        <w:t>(ATA 44)</w:t>
      </w:r>
    </w:p>
    <w:p w14:paraId="034DA500" w14:textId="77777777" w:rsidR="00900FBB" w:rsidRPr="000041D7" w:rsidRDefault="00900FBB" w:rsidP="00900FBB">
      <w:pPr>
        <w:spacing w:after="0"/>
        <w:ind w:left="851"/>
        <w:rPr>
          <w:rFonts w:cs="Times New Roman"/>
        </w:rPr>
      </w:pPr>
      <w:r w:rsidRPr="000041D7">
        <w:rPr>
          <w:rFonts w:cs="Times New Roman"/>
        </w:rPr>
        <w:t>Integrált moduláris repülőelektronika (ATA 42)</w:t>
      </w:r>
    </w:p>
    <w:p w14:paraId="54BF9497" w14:textId="77777777" w:rsidR="00900FBB" w:rsidRPr="000041D7" w:rsidRDefault="00900FBB" w:rsidP="00900FBB">
      <w:pPr>
        <w:spacing w:after="0"/>
        <w:ind w:left="851"/>
        <w:rPr>
          <w:rFonts w:cs="Times New Roman"/>
        </w:rPr>
      </w:pPr>
      <w:proofErr w:type="gramStart"/>
      <w:r w:rsidRPr="000041D7">
        <w:rPr>
          <w:rFonts w:cs="Times New Roman"/>
        </w:rPr>
        <w:t>Az integrált moduláris repülőelektronikai (</w:t>
      </w:r>
      <w:proofErr w:type="spellStart"/>
      <w:r w:rsidRPr="000041D7">
        <w:rPr>
          <w:rFonts w:cs="Times New Roman"/>
        </w:rPr>
        <w:t>Integrated</w:t>
      </w:r>
      <w:proofErr w:type="spellEnd"/>
      <w:r w:rsidRPr="000041D7">
        <w:rPr>
          <w:rFonts w:cs="Times New Roman"/>
        </w:rPr>
        <w:t xml:space="preserve"> </w:t>
      </w:r>
      <w:proofErr w:type="spellStart"/>
      <w:r w:rsidRPr="000041D7">
        <w:rPr>
          <w:rFonts w:cs="Times New Roman"/>
        </w:rPr>
        <w:t>Modular</w:t>
      </w:r>
      <w:proofErr w:type="spellEnd"/>
      <w:r w:rsidRPr="000041D7">
        <w:rPr>
          <w:rFonts w:cs="Times New Roman"/>
        </w:rPr>
        <w:t xml:space="preserve"> </w:t>
      </w:r>
      <w:proofErr w:type="spellStart"/>
      <w:r w:rsidRPr="000041D7">
        <w:rPr>
          <w:rFonts w:cs="Times New Roman"/>
        </w:rPr>
        <w:t>Avionics</w:t>
      </w:r>
      <w:proofErr w:type="spellEnd"/>
      <w:r w:rsidRPr="000041D7">
        <w:rPr>
          <w:rFonts w:cs="Times New Roman"/>
        </w:rPr>
        <w:t xml:space="preserve">; IMA) modulokba jellemzően beépíthető funkciók többek között: Szivárgásszabályozás, légnyomás-szabályozás, szellőzés és levegőszabályozás, repülőelektronika és pilótafülke szellőzésének szabályozása, hőmérséklet-szabályozás, légiforgalmi kommunikáció, repülőelektronikai kommunikációs </w:t>
      </w:r>
      <w:proofErr w:type="spellStart"/>
      <w:r w:rsidRPr="000041D7">
        <w:rPr>
          <w:rFonts w:cs="Times New Roman"/>
        </w:rPr>
        <w:t>router</w:t>
      </w:r>
      <w:proofErr w:type="spellEnd"/>
      <w:r w:rsidRPr="000041D7">
        <w:rPr>
          <w:rFonts w:cs="Times New Roman"/>
        </w:rPr>
        <w:t xml:space="preserve">, elektromos terhelésvezérlés, áramkör-megszakítás ellenőrzése, elektromos </w:t>
      </w:r>
      <w:proofErr w:type="spellStart"/>
      <w:r w:rsidRPr="000041D7">
        <w:rPr>
          <w:rFonts w:cs="Times New Roman"/>
        </w:rPr>
        <w:t>BITE-rendszer</w:t>
      </w:r>
      <w:proofErr w:type="spellEnd"/>
      <w:r w:rsidRPr="000041D7">
        <w:rPr>
          <w:rFonts w:cs="Times New Roman"/>
        </w:rPr>
        <w:t xml:space="preserve">, üzemanyag-kezelés, </w:t>
      </w:r>
      <w:proofErr w:type="spellStart"/>
      <w:r w:rsidRPr="000041D7">
        <w:rPr>
          <w:rFonts w:cs="Times New Roman"/>
        </w:rPr>
        <w:t>fékezésszabályozás</w:t>
      </w:r>
      <w:proofErr w:type="spellEnd"/>
      <w:r w:rsidRPr="000041D7">
        <w:rPr>
          <w:rFonts w:cs="Times New Roman"/>
        </w:rPr>
        <w:t xml:space="preserve">, kormánymű-szabályozás, futómű </w:t>
      </w:r>
      <w:r w:rsidRPr="000041D7">
        <w:rPr>
          <w:rFonts w:cs="Times New Roman"/>
        </w:rPr>
        <w:lastRenderedPageBreak/>
        <w:t>kibocsátása és behúzása, gumiabroncsnyomás-kijelzés, olajnyomás-kijelzés, fékhőmérséklet</w:t>
      </w:r>
      <w:proofErr w:type="gramEnd"/>
      <w:r w:rsidRPr="000041D7">
        <w:rPr>
          <w:rFonts w:cs="Times New Roman"/>
        </w:rPr>
        <w:t xml:space="preserve"> </w:t>
      </w:r>
      <w:proofErr w:type="gramStart"/>
      <w:r w:rsidRPr="000041D7">
        <w:rPr>
          <w:rFonts w:cs="Times New Roman"/>
        </w:rPr>
        <w:t>ellenőrzése</w:t>
      </w:r>
      <w:proofErr w:type="gramEnd"/>
      <w:r w:rsidRPr="000041D7">
        <w:rPr>
          <w:rFonts w:cs="Times New Roman"/>
        </w:rPr>
        <w:t xml:space="preserve"> stb.</w:t>
      </w:r>
    </w:p>
    <w:p w14:paraId="54B44969" w14:textId="77777777" w:rsidR="00900FBB" w:rsidRPr="000041D7" w:rsidRDefault="00900FBB" w:rsidP="00900FBB">
      <w:pPr>
        <w:spacing w:after="0"/>
        <w:ind w:left="851"/>
        <w:rPr>
          <w:rFonts w:cs="Times New Roman"/>
        </w:rPr>
      </w:pPr>
      <w:r w:rsidRPr="000041D7">
        <w:rPr>
          <w:rFonts w:cs="Times New Roman"/>
        </w:rPr>
        <w:t xml:space="preserve">Központi rendszer </w:t>
      </w:r>
    </w:p>
    <w:p w14:paraId="237128D9" w14:textId="77777777" w:rsidR="00900FBB" w:rsidRPr="000041D7" w:rsidRDefault="00900FBB" w:rsidP="00900FBB">
      <w:pPr>
        <w:spacing w:after="0"/>
        <w:ind w:left="851"/>
        <w:rPr>
          <w:rFonts w:cs="Times New Roman"/>
        </w:rPr>
      </w:pPr>
      <w:r w:rsidRPr="000041D7">
        <w:rPr>
          <w:rFonts w:cs="Times New Roman"/>
        </w:rPr>
        <w:t>Hálózati komponensek.</w:t>
      </w:r>
    </w:p>
    <w:p w14:paraId="4738CF4B" w14:textId="77777777" w:rsidR="00900FBB" w:rsidRPr="000041D7" w:rsidRDefault="00900FBB" w:rsidP="00900FBB">
      <w:pPr>
        <w:spacing w:after="0"/>
        <w:ind w:left="851"/>
        <w:rPr>
          <w:rFonts w:cs="Times New Roman"/>
        </w:rPr>
      </w:pPr>
      <w:r w:rsidRPr="000041D7">
        <w:rPr>
          <w:rFonts w:cs="Times New Roman"/>
        </w:rPr>
        <w:t>Kabinrendszerek (ATA 44)</w:t>
      </w:r>
    </w:p>
    <w:p w14:paraId="69754E81" w14:textId="77777777" w:rsidR="00900FBB" w:rsidRPr="000041D7" w:rsidRDefault="00900FBB" w:rsidP="00900FBB">
      <w:pPr>
        <w:spacing w:after="0"/>
        <w:ind w:left="851"/>
        <w:rPr>
          <w:rFonts w:cs="Times New Roman"/>
        </w:rPr>
      </w:pPr>
      <w:r w:rsidRPr="000041D7">
        <w:rPr>
          <w:rFonts w:cs="Times New Roman"/>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14:paraId="54519808" w14:textId="77777777" w:rsidR="00900FBB" w:rsidRPr="000041D7" w:rsidRDefault="00900FBB" w:rsidP="00900FBB">
      <w:pPr>
        <w:spacing w:after="0"/>
        <w:ind w:left="851"/>
        <w:rPr>
          <w:rFonts w:cs="Times New Roman"/>
        </w:rPr>
      </w:pPr>
      <w:r w:rsidRPr="000041D7">
        <w:rPr>
          <w:rFonts w:cs="Times New Roman"/>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14:paraId="59425DB2" w14:textId="77777777" w:rsidR="00900FBB" w:rsidRPr="000041D7" w:rsidRDefault="00900FBB" w:rsidP="00900FBB">
      <w:pPr>
        <w:spacing w:after="0"/>
        <w:ind w:left="851"/>
        <w:rPr>
          <w:rFonts w:cs="Times New Roman"/>
        </w:rPr>
      </w:pPr>
      <w:r w:rsidRPr="000041D7">
        <w:rPr>
          <w:rFonts w:cs="Times New Roman"/>
        </w:rPr>
        <w:t>A kabinhálózati szolgáltatás jellemzően egy szerverből áll, amely többek között a következő rendszerekhez csatlakozik:</w:t>
      </w:r>
    </w:p>
    <w:p w14:paraId="621159FE" w14:textId="77777777" w:rsidR="00900FBB" w:rsidRPr="000041D7" w:rsidRDefault="00900FBB" w:rsidP="00900FBB">
      <w:pPr>
        <w:spacing w:after="0"/>
        <w:ind w:left="851"/>
        <w:rPr>
          <w:rFonts w:cs="Times New Roman"/>
        </w:rPr>
      </w:pPr>
      <w:proofErr w:type="gramStart"/>
      <w:r w:rsidRPr="000041D7">
        <w:rPr>
          <w:rFonts w:cs="Times New Roman"/>
        </w:rPr>
        <w:t>adat-</w:t>
      </w:r>
      <w:proofErr w:type="gramEnd"/>
      <w:r w:rsidRPr="000041D7">
        <w:rPr>
          <w:rFonts w:cs="Times New Roman"/>
        </w:rPr>
        <w:t>/rádiókommunikáció, fedélzeti szórakoztató rendszer.</w:t>
      </w:r>
    </w:p>
    <w:p w14:paraId="4EB6476E" w14:textId="77777777" w:rsidR="00900FBB" w:rsidRPr="000041D7" w:rsidRDefault="00900FBB" w:rsidP="00900FBB">
      <w:pPr>
        <w:spacing w:after="0"/>
        <w:ind w:left="851"/>
        <w:rPr>
          <w:rFonts w:cs="Times New Roman"/>
        </w:rPr>
      </w:pPr>
      <w:r w:rsidRPr="000041D7">
        <w:rPr>
          <w:rFonts w:cs="Times New Roman"/>
        </w:rPr>
        <w:t>A kabinhálózati szolgáltatás például az alábbi funkciókat láthatja el:</w:t>
      </w:r>
    </w:p>
    <w:p w14:paraId="41DF1EDA" w14:textId="77777777" w:rsidR="00900FBB" w:rsidRPr="000041D7" w:rsidRDefault="00900FBB" w:rsidP="00900FBB">
      <w:pPr>
        <w:spacing w:after="0"/>
        <w:ind w:left="851"/>
        <w:rPr>
          <w:rFonts w:cs="Times New Roman"/>
        </w:rPr>
      </w:pPr>
      <w:proofErr w:type="gramStart"/>
      <w:r w:rsidRPr="000041D7">
        <w:rPr>
          <w:rFonts w:cs="Times New Roman"/>
        </w:rPr>
        <w:t>felszállás</w:t>
      </w:r>
      <w:proofErr w:type="gramEnd"/>
      <w:r w:rsidRPr="000041D7">
        <w:rPr>
          <w:rFonts w:cs="Times New Roman"/>
        </w:rPr>
        <w:t xml:space="preserve"> előtti/felszállási jelentésekhez való hozzáférés,</w:t>
      </w:r>
    </w:p>
    <w:p w14:paraId="27AF6D82" w14:textId="77777777" w:rsidR="00900FBB" w:rsidRPr="000041D7" w:rsidRDefault="00900FBB" w:rsidP="00900FBB">
      <w:pPr>
        <w:spacing w:after="0"/>
        <w:ind w:left="851"/>
        <w:rPr>
          <w:rFonts w:cs="Times New Roman"/>
        </w:rPr>
      </w:pPr>
      <w:proofErr w:type="gramStart"/>
      <w:r w:rsidRPr="000041D7">
        <w:rPr>
          <w:rFonts w:cs="Times New Roman"/>
        </w:rPr>
        <w:t>e-mail-</w:t>
      </w:r>
      <w:proofErr w:type="gramEnd"/>
      <w:r w:rsidRPr="000041D7">
        <w:rPr>
          <w:rFonts w:cs="Times New Roman"/>
        </w:rPr>
        <w:t>/intranet-/internet-hozzáférés,</w:t>
      </w:r>
    </w:p>
    <w:p w14:paraId="1008E5AD" w14:textId="77777777" w:rsidR="00900FBB" w:rsidRPr="000041D7" w:rsidRDefault="00900FBB" w:rsidP="00900FBB">
      <w:pPr>
        <w:spacing w:after="0"/>
        <w:ind w:left="851"/>
        <w:rPr>
          <w:rFonts w:cs="Times New Roman"/>
        </w:rPr>
      </w:pPr>
      <w:proofErr w:type="spellStart"/>
      <w:r w:rsidRPr="000041D7">
        <w:rPr>
          <w:rFonts w:cs="Times New Roman"/>
        </w:rPr>
        <w:t>utasadatbázis</w:t>
      </w:r>
      <w:proofErr w:type="spellEnd"/>
      <w:r w:rsidRPr="000041D7">
        <w:rPr>
          <w:rFonts w:cs="Times New Roman"/>
        </w:rPr>
        <w:t>.</w:t>
      </w:r>
    </w:p>
    <w:p w14:paraId="405FE255" w14:textId="77777777" w:rsidR="00900FBB" w:rsidRPr="000041D7" w:rsidRDefault="00900FBB" w:rsidP="00900FBB">
      <w:pPr>
        <w:spacing w:after="0"/>
        <w:ind w:left="851"/>
        <w:rPr>
          <w:rFonts w:cs="Times New Roman"/>
        </w:rPr>
      </w:pPr>
      <w:r w:rsidRPr="000041D7">
        <w:rPr>
          <w:rFonts w:cs="Times New Roman"/>
        </w:rPr>
        <w:t>Utastéri központi rendszer</w:t>
      </w:r>
    </w:p>
    <w:p w14:paraId="397AB178" w14:textId="77777777" w:rsidR="00900FBB" w:rsidRPr="000041D7" w:rsidRDefault="00900FBB" w:rsidP="00900FBB">
      <w:pPr>
        <w:spacing w:after="0"/>
        <w:ind w:left="851"/>
        <w:rPr>
          <w:rFonts w:cs="Times New Roman"/>
        </w:rPr>
      </w:pPr>
      <w:r w:rsidRPr="000041D7">
        <w:rPr>
          <w:rFonts w:cs="Times New Roman"/>
        </w:rPr>
        <w:t>Fedélzeti szórakoztató rendszer</w:t>
      </w:r>
    </w:p>
    <w:p w14:paraId="32F71339" w14:textId="77777777" w:rsidR="00900FBB" w:rsidRPr="000041D7" w:rsidRDefault="00900FBB" w:rsidP="00900FBB">
      <w:pPr>
        <w:spacing w:after="0"/>
        <w:ind w:left="851"/>
        <w:rPr>
          <w:rFonts w:cs="Times New Roman"/>
        </w:rPr>
      </w:pPr>
      <w:r w:rsidRPr="000041D7">
        <w:rPr>
          <w:rFonts w:cs="Times New Roman"/>
        </w:rPr>
        <w:t>Külső kommunikációs rendszer</w:t>
      </w:r>
    </w:p>
    <w:p w14:paraId="4BA94840" w14:textId="77777777" w:rsidR="00900FBB" w:rsidRPr="000041D7" w:rsidRDefault="00900FBB" w:rsidP="00900FBB">
      <w:pPr>
        <w:spacing w:after="0"/>
        <w:ind w:left="851"/>
        <w:rPr>
          <w:rFonts w:cs="Times New Roman"/>
        </w:rPr>
      </w:pPr>
      <w:r w:rsidRPr="000041D7">
        <w:rPr>
          <w:rFonts w:cs="Times New Roman"/>
        </w:rPr>
        <w:t>Utastéri tömegmemória-rendszer</w:t>
      </w:r>
    </w:p>
    <w:p w14:paraId="38459139" w14:textId="77777777" w:rsidR="00900FBB" w:rsidRPr="000041D7" w:rsidRDefault="00900FBB" w:rsidP="00900FBB">
      <w:pPr>
        <w:spacing w:after="0"/>
        <w:ind w:left="851"/>
        <w:rPr>
          <w:rFonts w:cs="Times New Roman"/>
        </w:rPr>
      </w:pPr>
      <w:r w:rsidRPr="000041D7">
        <w:rPr>
          <w:rFonts w:cs="Times New Roman"/>
        </w:rPr>
        <w:t>Utastéri ellenőrzési rendszer</w:t>
      </w:r>
    </w:p>
    <w:p w14:paraId="181FA132" w14:textId="5FE1069B" w:rsidR="00A23F09" w:rsidRPr="000041D7" w:rsidRDefault="00900FBB" w:rsidP="00900FBB">
      <w:pPr>
        <w:spacing w:after="0"/>
        <w:ind w:left="851"/>
        <w:rPr>
          <w:rFonts w:cs="Times New Roman"/>
        </w:rPr>
      </w:pPr>
      <w:r w:rsidRPr="000041D7">
        <w:rPr>
          <w:rFonts w:cs="Times New Roman"/>
        </w:rPr>
        <w:t>Egyéb kabinrendszer</w:t>
      </w:r>
    </w:p>
    <w:p w14:paraId="1077B0E4" w14:textId="77777777" w:rsidR="00A23F09" w:rsidRPr="000041D7" w:rsidRDefault="00A23F09" w:rsidP="00A23F09">
      <w:pPr>
        <w:tabs>
          <w:tab w:val="left" w:pos="1418"/>
          <w:tab w:val="right" w:pos="9072"/>
        </w:tabs>
        <w:spacing w:after="0"/>
        <w:ind w:left="851"/>
        <w:rPr>
          <w:rFonts w:cs="Times New Roman"/>
        </w:rPr>
      </w:pPr>
    </w:p>
    <w:p w14:paraId="7DE9E828"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117C525A" w14:textId="302635BB" w:rsidR="00A23F09" w:rsidRPr="000041D7" w:rsidRDefault="00900FBB" w:rsidP="00A23F09">
      <w:pPr>
        <w:spacing w:after="0"/>
        <w:ind w:left="426"/>
        <w:rPr>
          <w:rFonts w:cs="Times New Roman"/>
        </w:rPr>
      </w:pPr>
      <w:r w:rsidRPr="000041D7">
        <w:rPr>
          <w:rFonts w:cs="Times New Roman"/>
        </w:rPr>
        <w:t>Multimédiás tanterem</w:t>
      </w:r>
    </w:p>
    <w:p w14:paraId="696FF812" w14:textId="77777777" w:rsidR="00A23F09" w:rsidRPr="000041D7" w:rsidRDefault="00A23F09" w:rsidP="00A23F09">
      <w:pPr>
        <w:spacing w:after="0"/>
        <w:ind w:left="426"/>
        <w:rPr>
          <w:rFonts w:cs="Times New Roman"/>
        </w:rPr>
      </w:pPr>
    </w:p>
    <w:p w14:paraId="044FB24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00778E5D" w14:textId="4D3D8E96"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59D3239" w14:textId="77777777" w:rsidR="00A23F09" w:rsidRPr="000041D7" w:rsidRDefault="00A23F09" w:rsidP="00A23F09">
      <w:pPr>
        <w:spacing w:after="0"/>
        <w:ind w:left="426"/>
        <w:rPr>
          <w:rFonts w:cs="Times New Roman"/>
        </w:rPr>
      </w:pPr>
    </w:p>
    <w:p w14:paraId="5BAF2341" w14:textId="2E16FD9C" w:rsidR="00A23F09" w:rsidRPr="000041D7" w:rsidRDefault="00900FBB" w:rsidP="00A23F09">
      <w:pPr>
        <w:pStyle w:val="Listaszerbekezds"/>
        <w:numPr>
          <w:ilvl w:val="0"/>
          <w:numId w:val="8"/>
        </w:numPr>
        <w:tabs>
          <w:tab w:val="right" w:pos="9072"/>
        </w:tabs>
        <w:spacing w:after="0"/>
        <w:rPr>
          <w:rFonts w:cs="Times New Roman"/>
          <w:b/>
        </w:rPr>
      </w:pPr>
      <w:r w:rsidRPr="000041D7">
        <w:rPr>
          <w:rFonts w:cs="Times New Roman"/>
          <w:b/>
        </w:rPr>
        <w:t>Repülőgépész gyakorlat</w:t>
      </w:r>
      <w:r w:rsidR="00A23F09" w:rsidRPr="000041D7">
        <w:rPr>
          <w:rFonts w:cs="Times New Roman"/>
          <w:b/>
        </w:rPr>
        <w:t xml:space="preserve"> tantárgy</w:t>
      </w:r>
      <w:r w:rsidR="00A23F09" w:rsidRPr="000041D7">
        <w:rPr>
          <w:rFonts w:cs="Times New Roman"/>
          <w:b/>
        </w:rPr>
        <w:tab/>
      </w:r>
      <w:r w:rsidR="00974BE0" w:rsidRPr="000041D7">
        <w:rPr>
          <w:rFonts w:cs="Times New Roman"/>
          <w:b/>
        </w:rPr>
        <w:t>217</w:t>
      </w:r>
      <w:r w:rsidR="00A23F09" w:rsidRPr="000041D7">
        <w:rPr>
          <w:rFonts w:cs="Times New Roman"/>
          <w:b/>
        </w:rPr>
        <w:t xml:space="preserve"> óra/</w:t>
      </w:r>
      <w:r w:rsidRPr="000041D7">
        <w:rPr>
          <w:rFonts w:cs="Times New Roman"/>
          <w:b/>
        </w:rPr>
        <w:t>217</w:t>
      </w:r>
      <w:r w:rsidR="00A23F09" w:rsidRPr="000041D7">
        <w:rPr>
          <w:rFonts w:cs="Times New Roman"/>
          <w:b/>
        </w:rPr>
        <w:t xml:space="preserve"> óra*</w:t>
      </w:r>
    </w:p>
    <w:p w14:paraId="68E84D1A"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32E2CC24" w14:textId="77777777" w:rsidR="00A23F09" w:rsidRPr="000041D7" w:rsidRDefault="00A23F09" w:rsidP="00A23F09">
      <w:pPr>
        <w:spacing w:after="0"/>
        <w:ind w:left="426"/>
        <w:rPr>
          <w:rFonts w:cs="Times New Roman"/>
        </w:rPr>
      </w:pPr>
    </w:p>
    <w:p w14:paraId="41BE57EC" w14:textId="47748FEA" w:rsidR="00A23F09" w:rsidRPr="000041D7" w:rsidRDefault="00A23F09" w:rsidP="00A23F09">
      <w:pPr>
        <w:spacing w:after="0"/>
        <w:ind w:left="426"/>
        <w:rPr>
          <w:rFonts w:cs="Times New Roman"/>
        </w:rPr>
      </w:pPr>
      <w:r w:rsidRPr="000041D7">
        <w:rPr>
          <w:rFonts w:cs="Times New Roman"/>
        </w:rPr>
        <w:t>A tantárgy a f</w:t>
      </w:r>
      <w:r w:rsidR="00560CF1">
        <w:rPr>
          <w:rFonts w:cs="Times New Roman"/>
        </w:rPr>
        <w:t>ő</w:t>
      </w:r>
      <w:r w:rsidRPr="000041D7">
        <w:rPr>
          <w:rFonts w:cs="Times New Roman"/>
        </w:rPr>
        <w:t>szakképesítéshez kapcsolódik.</w:t>
      </w:r>
    </w:p>
    <w:p w14:paraId="3E3FC037" w14:textId="77777777" w:rsidR="00A23F09" w:rsidRPr="000041D7" w:rsidRDefault="00A23F09" w:rsidP="00A23F09">
      <w:pPr>
        <w:spacing w:after="0"/>
        <w:ind w:left="426"/>
        <w:rPr>
          <w:rFonts w:cs="Times New Roman"/>
        </w:rPr>
      </w:pPr>
    </w:p>
    <w:p w14:paraId="2EBDE2C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339AD39F" w14:textId="77777777" w:rsidR="00900FBB" w:rsidRPr="000041D7" w:rsidRDefault="00900FBB" w:rsidP="00900FBB">
      <w:pPr>
        <w:spacing w:after="0"/>
        <w:ind w:left="426"/>
        <w:rPr>
          <w:rFonts w:cs="Times New Roman"/>
        </w:rPr>
      </w:pPr>
      <w:r w:rsidRPr="000041D7">
        <w:rPr>
          <w:rFonts w:cs="Times New Roman"/>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Repülőgépész szakma gyakorlásához nélkülözhetetlenek.</w:t>
      </w:r>
    </w:p>
    <w:p w14:paraId="55B55892" w14:textId="77777777" w:rsidR="00900FBB" w:rsidRPr="000041D7" w:rsidRDefault="00900FBB" w:rsidP="00900FBB">
      <w:pPr>
        <w:spacing w:after="0"/>
        <w:ind w:left="426"/>
        <w:rPr>
          <w:rFonts w:cs="Times New Roman"/>
        </w:rPr>
      </w:pPr>
      <w:r w:rsidRPr="000041D7">
        <w:rPr>
          <w:rFonts w:cs="Times New Roman"/>
        </w:rPr>
        <w:t>Korszerű szakmai gyakorlati felkészültségű szakembereket képezzen, akik képesek a repülőszakma területén üzemeltetési, karbantartási és javítási feladatok ellátására.</w:t>
      </w:r>
    </w:p>
    <w:p w14:paraId="2913C2C4" w14:textId="77777777" w:rsidR="00900FBB" w:rsidRPr="000041D7" w:rsidRDefault="00900FBB" w:rsidP="00900FBB">
      <w:pPr>
        <w:spacing w:after="0"/>
        <w:ind w:left="426"/>
        <w:rPr>
          <w:rFonts w:cs="Times New Roman"/>
        </w:rPr>
      </w:pPr>
      <w:proofErr w:type="gramStart"/>
      <w:r w:rsidRPr="000041D7">
        <w:rPr>
          <w:rFonts w:cs="Times New Roman"/>
        </w:rPr>
        <w:t>a</w:t>
      </w:r>
      <w:proofErr w:type="gramEnd"/>
      <w:r w:rsidRPr="000041D7">
        <w:rPr>
          <w:rFonts w:cs="Times New Roman"/>
        </w:rPr>
        <w:t xml:space="preserve"> tanulók általános műszaki műveltségéhez gyakorlati alapokat nyújtson.</w:t>
      </w:r>
    </w:p>
    <w:p w14:paraId="762397FD" w14:textId="77777777" w:rsidR="00900FBB" w:rsidRPr="000041D7" w:rsidRDefault="00900FBB" w:rsidP="00900FBB">
      <w:pPr>
        <w:spacing w:after="0"/>
        <w:ind w:left="426"/>
        <w:rPr>
          <w:rFonts w:cs="Times New Roman"/>
        </w:rPr>
      </w:pPr>
      <w:r w:rsidRPr="000041D7">
        <w:rPr>
          <w:rFonts w:cs="Times New Roman"/>
        </w:rPr>
        <w:t>Kifejlessze a tanulók műszaki problémamegoldó képességét.</w:t>
      </w:r>
    </w:p>
    <w:p w14:paraId="4E8ACD5B" w14:textId="77777777" w:rsidR="00900FBB" w:rsidRPr="000041D7" w:rsidRDefault="00900FBB" w:rsidP="00900FBB">
      <w:pPr>
        <w:spacing w:after="0"/>
        <w:ind w:left="426"/>
        <w:rPr>
          <w:rFonts w:cs="Times New Roman"/>
        </w:rPr>
      </w:pPr>
      <w:r w:rsidRPr="000041D7">
        <w:rPr>
          <w:rFonts w:cs="Times New Roman"/>
        </w:rPr>
        <w:t>Az elméletben tanultakat a gyakorlatban tudja alkalmazni.</w:t>
      </w:r>
    </w:p>
    <w:p w14:paraId="3DF4ED0E" w14:textId="77777777" w:rsidR="00900FBB" w:rsidRPr="000041D7" w:rsidRDefault="00900FBB" w:rsidP="00900FBB">
      <w:pPr>
        <w:spacing w:after="0"/>
        <w:ind w:left="426"/>
        <w:rPr>
          <w:rFonts w:cs="Times New Roman"/>
        </w:rPr>
      </w:pPr>
      <w:r w:rsidRPr="000041D7">
        <w:rPr>
          <w:rFonts w:cs="Times New Roman"/>
        </w:rPr>
        <w:lastRenderedPageBreak/>
        <w:t>Fejlessze a tanulók logikai és gyakorlati készségét és fejlessze a rendszerszemléletű gondolkodást.</w:t>
      </w:r>
    </w:p>
    <w:p w14:paraId="7837197C" w14:textId="77777777" w:rsidR="00900FBB" w:rsidRPr="000041D7" w:rsidRDefault="00900FBB" w:rsidP="00900FBB">
      <w:pPr>
        <w:spacing w:after="0"/>
        <w:ind w:left="426"/>
        <w:rPr>
          <w:rFonts w:cs="Times New Roman"/>
        </w:rPr>
      </w:pPr>
      <w:r w:rsidRPr="000041D7">
        <w:rPr>
          <w:rFonts w:cs="Times New Roman"/>
        </w:rPr>
        <w:t>Járuljon hozzá a speciális szakmai elméleti tantárgyak és a szakmai gyakorlat alapozásához.</w:t>
      </w:r>
    </w:p>
    <w:p w14:paraId="74D99D5C" w14:textId="77777777" w:rsidR="00900FBB" w:rsidRPr="000041D7" w:rsidRDefault="00900FBB" w:rsidP="00900FBB">
      <w:pPr>
        <w:spacing w:after="0"/>
        <w:ind w:left="426"/>
        <w:rPr>
          <w:rFonts w:cs="Times New Roman"/>
        </w:rPr>
      </w:pPr>
      <w:r w:rsidRPr="000041D7">
        <w:rPr>
          <w:rFonts w:cs="Times New Roman"/>
        </w:rPr>
        <w:t>Ismerje a szabványos elemeket és szerkezeti egységeket, a vonatkozó szabványokat, táblázatokat, diagramokat, katalógusokat és ezek használatát.</w:t>
      </w:r>
    </w:p>
    <w:p w14:paraId="5B76C13D" w14:textId="77777777" w:rsidR="00900FBB" w:rsidRPr="000041D7" w:rsidRDefault="00900FBB" w:rsidP="00900FBB">
      <w:pPr>
        <w:spacing w:after="0"/>
        <w:ind w:left="426"/>
        <w:rPr>
          <w:rFonts w:cs="Times New Roman"/>
        </w:rPr>
      </w:pPr>
      <w:r w:rsidRPr="000041D7">
        <w:rPr>
          <w:rFonts w:cs="Times New Roman"/>
        </w:rPr>
        <w:t>Biztosítsa a munka- és környezetvédelmi, tűzvédelmi és biztonságtechnikai előírások elsajátítását, azok maradéktalan betartását, a biztonságtechnikai eszközök kezelését.</w:t>
      </w:r>
    </w:p>
    <w:p w14:paraId="75E033DF" w14:textId="52CD27AF" w:rsidR="00900FBB" w:rsidRPr="000041D7" w:rsidRDefault="00900FBB" w:rsidP="00900FBB">
      <w:pPr>
        <w:spacing w:after="0"/>
        <w:ind w:left="426"/>
        <w:rPr>
          <w:rFonts w:cs="Times New Roman"/>
        </w:rPr>
      </w:pPr>
      <w:r w:rsidRPr="000041D7">
        <w:rPr>
          <w:rFonts w:cs="Times New Roman"/>
        </w:rPr>
        <w:t>Munkájukhoz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III. mellékletében (Part 66) előírt ismeretekkel, képzetségük megfeleljen az Európai Uniós előírásoknak.</w:t>
      </w:r>
    </w:p>
    <w:p w14:paraId="45B11214" w14:textId="23785891" w:rsidR="00A23F09" w:rsidRPr="000041D7" w:rsidRDefault="00900FBB" w:rsidP="00900FBB">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350F6ECB" w14:textId="77777777" w:rsidR="00A23F09" w:rsidRPr="000041D7" w:rsidRDefault="00A23F09" w:rsidP="00A23F09">
      <w:pPr>
        <w:spacing w:after="0"/>
        <w:ind w:left="426"/>
        <w:rPr>
          <w:rFonts w:cs="Times New Roman"/>
        </w:rPr>
      </w:pPr>
    </w:p>
    <w:p w14:paraId="2C1A404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5AB1EC8E" w14:textId="77777777" w:rsidR="00900FBB" w:rsidRPr="000041D7" w:rsidRDefault="00900FBB" w:rsidP="00900FBB">
      <w:pPr>
        <w:spacing w:after="0"/>
        <w:ind w:left="426"/>
        <w:rPr>
          <w:rFonts w:cs="Times New Roman"/>
        </w:rPr>
      </w:pPr>
      <w:r w:rsidRPr="000041D7">
        <w:rPr>
          <w:rFonts w:cs="Times New Roman"/>
        </w:rPr>
        <w:t>Matematika: aritmetikai, algebrai és geometriai ismeretek</w:t>
      </w:r>
    </w:p>
    <w:p w14:paraId="76CCDB06" w14:textId="77777777" w:rsidR="00900FBB" w:rsidRPr="000041D7" w:rsidRDefault="00900FBB" w:rsidP="00900FBB">
      <w:pPr>
        <w:spacing w:after="0"/>
        <w:ind w:left="426"/>
        <w:rPr>
          <w:rFonts w:cs="Times New Roman"/>
        </w:rPr>
      </w:pPr>
      <w:r w:rsidRPr="000041D7">
        <w:rPr>
          <w:rFonts w:cs="Times New Roman"/>
        </w:rPr>
        <w:t>Fizika: anyagismereti, mechanikai, termodinamikai, optikai, hullámtani ismeretek</w:t>
      </w:r>
    </w:p>
    <w:p w14:paraId="2BFB7469" w14:textId="77777777" w:rsidR="00900FBB" w:rsidRPr="000041D7" w:rsidRDefault="00900FBB" w:rsidP="00900FBB">
      <w:pPr>
        <w:spacing w:after="0"/>
        <w:ind w:left="426"/>
        <w:rPr>
          <w:rFonts w:cs="Times New Roman"/>
        </w:rPr>
      </w:pPr>
      <w:r w:rsidRPr="000041D7">
        <w:rPr>
          <w:rFonts w:cs="Times New Roman"/>
        </w:rPr>
        <w:t>Műszaki rajz szakmai tantárgy: műszaki ábrázolási ismeretei.</w:t>
      </w:r>
    </w:p>
    <w:p w14:paraId="68ADA41A" w14:textId="77777777" w:rsidR="00900FBB" w:rsidRPr="000041D7" w:rsidRDefault="00900FBB" w:rsidP="00900FBB">
      <w:pPr>
        <w:spacing w:after="0"/>
        <w:ind w:left="426"/>
        <w:rPr>
          <w:rFonts w:cs="Times New Roman"/>
        </w:rPr>
      </w:pPr>
      <w:r w:rsidRPr="000041D7">
        <w:rPr>
          <w:rFonts w:cs="Times New Roman"/>
        </w:rPr>
        <w:t>Technológia szakmai tantárgy összes ismeretanyaga.</w:t>
      </w:r>
    </w:p>
    <w:p w14:paraId="687D6FFB" w14:textId="77777777" w:rsidR="00900FBB" w:rsidRPr="000041D7" w:rsidRDefault="00900FBB" w:rsidP="00900FBB">
      <w:pPr>
        <w:spacing w:after="0"/>
        <w:ind w:left="426"/>
        <w:rPr>
          <w:rFonts w:cs="Times New Roman"/>
        </w:rPr>
      </w:pPr>
      <w:r w:rsidRPr="000041D7">
        <w:rPr>
          <w:rFonts w:cs="Times New Roman"/>
        </w:rPr>
        <w:t>Gépelemek szakmai tantárgy összes ismeretanyaga.</w:t>
      </w:r>
    </w:p>
    <w:p w14:paraId="2F3DD7A9" w14:textId="77777777" w:rsidR="00900FBB" w:rsidRPr="000041D7" w:rsidRDefault="00900FBB" w:rsidP="00900FBB">
      <w:pPr>
        <w:spacing w:after="0"/>
        <w:ind w:left="426"/>
        <w:rPr>
          <w:rFonts w:cs="Times New Roman"/>
        </w:rPr>
      </w:pPr>
      <w:r w:rsidRPr="000041D7">
        <w:rPr>
          <w:rFonts w:cs="Times New Roman"/>
        </w:rPr>
        <w:t>Elektrotechnika-elektronika szakmai tantárgy egyenáramú, váltakozó áramú, mágneses és elektrosztatikus tér, villamos gépek, ismeretei.</w:t>
      </w:r>
    </w:p>
    <w:p w14:paraId="72874250" w14:textId="182AA4A0" w:rsidR="00900FBB" w:rsidRPr="000041D7" w:rsidRDefault="00900FBB" w:rsidP="00900FBB">
      <w:pPr>
        <w:spacing w:after="0"/>
        <w:ind w:left="426"/>
        <w:rPr>
          <w:rFonts w:cs="Times New Roman"/>
        </w:rPr>
      </w:pPr>
      <w:r w:rsidRPr="000041D7">
        <w:rPr>
          <w:rFonts w:cs="Times New Roman"/>
        </w:rPr>
        <w:t>Mérési gyakorlatok alatt szerzett összes ismeretanyag.</w:t>
      </w:r>
    </w:p>
    <w:p w14:paraId="0621D305" w14:textId="4A07E1AF" w:rsidR="00A23F09" w:rsidRPr="000041D7" w:rsidRDefault="00900FBB" w:rsidP="00900FBB">
      <w:pPr>
        <w:spacing w:after="0"/>
        <w:ind w:left="426"/>
        <w:rPr>
          <w:rFonts w:cs="Times New Roman"/>
        </w:rPr>
      </w:pPr>
      <w:r w:rsidRPr="000041D7">
        <w:rPr>
          <w:rFonts w:cs="Times New Roman"/>
        </w:rPr>
        <w:t>Légi járművek aerodinamikája, szerkezete és rendszerei modul elméleti tantárgyainak összes ismeret anyaga.</w:t>
      </w:r>
    </w:p>
    <w:p w14:paraId="5AA922C2" w14:textId="77777777" w:rsidR="00A23F09" w:rsidRPr="000041D7" w:rsidRDefault="00A23F09" w:rsidP="00A23F09">
      <w:pPr>
        <w:spacing w:after="0"/>
        <w:ind w:left="426"/>
        <w:rPr>
          <w:rFonts w:cs="Times New Roman"/>
        </w:rPr>
      </w:pPr>
    </w:p>
    <w:p w14:paraId="25A7524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1F0D4E68" w14:textId="56E3844F"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Általános gyakorlati ismeretek</w:t>
      </w:r>
    </w:p>
    <w:p w14:paraId="289035BB" w14:textId="77777777" w:rsidR="00900FBB" w:rsidRPr="000041D7" w:rsidRDefault="00900FBB" w:rsidP="00900FBB">
      <w:pPr>
        <w:spacing w:after="0"/>
        <w:ind w:left="851"/>
        <w:rPr>
          <w:rFonts w:cs="Times New Roman"/>
        </w:rPr>
      </w:pPr>
      <w:r w:rsidRPr="000041D7">
        <w:rPr>
          <w:rFonts w:cs="Times New Roman"/>
        </w:rPr>
        <w:t>Általános balesetvédelmi, tűzrendészeti, tanműhelyrendi és környezetvédelmi előírások ismertetése,</w:t>
      </w:r>
    </w:p>
    <w:p w14:paraId="3F6A16CF" w14:textId="77777777" w:rsidR="00900FBB" w:rsidRPr="000041D7" w:rsidRDefault="00900FBB" w:rsidP="00900FBB">
      <w:pPr>
        <w:spacing w:after="0"/>
        <w:ind w:left="851"/>
        <w:rPr>
          <w:rFonts w:cs="Times New Roman"/>
        </w:rPr>
      </w:pPr>
      <w:r w:rsidRPr="000041D7">
        <w:rPr>
          <w:rFonts w:cs="Times New Roman"/>
        </w:rPr>
        <w:t>A szakmai gyakorlat jelentősége és célja a tantárgy tanulásánál,</w:t>
      </w:r>
    </w:p>
    <w:p w14:paraId="63F9CECD" w14:textId="77777777" w:rsidR="00900FBB" w:rsidRPr="000041D7" w:rsidRDefault="00900FBB" w:rsidP="00900FBB">
      <w:pPr>
        <w:spacing w:after="0"/>
        <w:ind w:left="851"/>
        <w:rPr>
          <w:rFonts w:cs="Times New Roman"/>
        </w:rPr>
      </w:pPr>
      <w:r w:rsidRPr="000041D7">
        <w:rPr>
          <w:rFonts w:cs="Times New Roman"/>
        </w:rPr>
        <w:t>A repülőgép iparban előforduló mértékegységek és fogalmak,</w:t>
      </w:r>
    </w:p>
    <w:p w14:paraId="017F72E1" w14:textId="77777777" w:rsidR="00900FBB" w:rsidRPr="000041D7" w:rsidRDefault="00900FBB" w:rsidP="00900FBB">
      <w:pPr>
        <w:spacing w:after="0"/>
        <w:ind w:left="851"/>
        <w:rPr>
          <w:rFonts w:cs="Times New Roman"/>
        </w:rPr>
      </w:pPr>
      <w:r w:rsidRPr="000041D7">
        <w:rPr>
          <w:rFonts w:cs="Times New Roman"/>
        </w:rPr>
        <w:t>A szabványok, katalógusok, technológiák jelentősége és fontossága az repülőgépész szakma tanulásánál,</w:t>
      </w:r>
    </w:p>
    <w:p w14:paraId="1166E481" w14:textId="77777777" w:rsidR="00900FBB" w:rsidRPr="000041D7" w:rsidRDefault="00900FBB" w:rsidP="00900FBB">
      <w:pPr>
        <w:spacing w:after="0"/>
        <w:ind w:left="851"/>
        <w:rPr>
          <w:rFonts w:cs="Times New Roman"/>
        </w:rPr>
      </w:pPr>
      <w:r w:rsidRPr="000041D7">
        <w:rPr>
          <w:rFonts w:cs="Times New Roman"/>
        </w:rPr>
        <w:t>Javasolt tanulási módszerek és követelmények,</w:t>
      </w:r>
    </w:p>
    <w:p w14:paraId="5C85BDFA" w14:textId="3358D646" w:rsidR="00A23F09" w:rsidRPr="000041D7" w:rsidRDefault="00900FBB" w:rsidP="00900FBB">
      <w:pPr>
        <w:spacing w:after="0"/>
        <w:ind w:left="851"/>
        <w:rPr>
          <w:rFonts w:cs="Times New Roman"/>
        </w:rPr>
      </w:pPr>
      <w:r w:rsidRPr="000041D7">
        <w:rPr>
          <w:rFonts w:cs="Times New Roman"/>
        </w:rPr>
        <w:t>A tanműhelyre vonatkozó munkarend és fegyelem fontossága.</w:t>
      </w:r>
    </w:p>
    <w:p w14:paraId="11D603A1" w14:textId="77777777" w:rsidR="00A23F09" w:rsidRPr="000041D7" w:rsidRDefault="00A23F09" w:rsidP="00A23F09">
      <w:pPr>
        <w:tabs>
          <w:tab w:val="left" w:pos="1418"/>
          <w:tab w:val="right" w:pos="9072"/>
        </w:tabs>
        <w:spacing w:after="0"/>
        <w:ind w:left="851"/>
        <w:rPr>
          <w:rFonts w:cs="Times New Roman"/>
        </w:rPr>
      </w:pPr>
    </w:p>
    <w:p w14:paraId="5A55E8DD" w14:textId="4C4694F9" w:rsidR="00A23F09" w:rsidRPr="000041D7" w:rsidRDefault="00900FBB"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Légi járművek karbantartása</w:t>
      </w:r>
    </w:p>
    <w:p w14:paraId="3A6E341A" w14:textId="77777777" w:rsidR="00CF4D8A" w:rsidRPr="000041D7" w:rsidRDefault="00CF4D8A" w:rsidP="00CF4D8A">
      <w:pPr>
        <w:spacing w:after="0"/>
        <w:ind w:left="851"/>
        <w:rPr>
          <w:rFonts w:cs="Times New Roman"/>
        </w:rPr>
      </w:pPr>
      <w:r w:rsidRPr="000041D7">
        <w:rPr>
          <w:rFonts w:cs="Times New Roman"/>
        </w:rPr>
        <w:t>Légi járművek földi kiszolgáló berendezései.</w:t>
      </w:r>
    </w:p>
    <w:p w14:paraId="30D19BDE" w14:textId="77777777" w:rsidR="00CF4D8A" w:rsidRPr="000041D7" w:rsidRDefault="00CF4D8A" w:rsidP="00CF4D8A">
      <w:pPr>
        <w:spacing w:after="0"/>
        <w:ind w:left="851"/>
        <w:rPr>
          <w:rFonts w:cs="Times New Roman"/>
        </w:rPr>
      </w:pPr>
      <w:r w:rsidRPr="000041D7">
        <w:rPr>
          <w:rFonts w:cs="Times New Roman"/>
        </w:rPr>
        <w:t>Vontatóvillák, vontatók.</w:t>
      </w:r>
    </w:p>
    <w:p w14:paraId="74557175" w14:textId="77777777" w:rsidR="00CF4D8A" w:rsidRPr="000041D7" w:rsidRDefault="00CF4D8A" w:rsidP="00CF4D8A">
      <w:pPr>
        <w:spacing w:after="0"/>
        <w:ind w:left="851"/>
        <w:rPr>
          <w:rFonts w:cs="Times New Roman"/>
        </w:rPr>
      </w:pPr>
      <w:r w:rsidRPr="000041D7">
        <w:rPr>
          <w:rFonts w:cs="Times New Roman"/>
        </w:rPr>
        <w:t>Nyűgöző eszközök, féktuskók.</w:t>
      </w:r>
    </w:p>
    <w:p w14:paraId="0CEE7F3B" w14:textId="77777777" w:rsidR="00CF4D8A" w:rsidRPr="000041D7" w:rsidRDefault="00CF4D8A" w:rsidP="00CF4D8A">
      <w:pPr>
        <w:spacing w:after="0"/>
        <w:ind w:left="851"/>
        <w:rPr>
          <w:rFonts w:cs="Times New Roman"/>
        </w:rPr>
      </w:pPr>
      <w:r w:rsidRPr="000041D7">
        <w:rPr>
          <w:rFonts w:cs="Times New Roman"/>
        </w:rPr>
        <w:t>Emelők (kézi, hidraulikus)</w:t>
      </w:r>
    </w:p>
    <w:p w14:paraId="3493B94D" w14:textId="77777777" w:rsidR="00CF4D8A" w:rsidRPr="000041D7" w:rsidRDefault="00CF4D8A" w:rsidP="00CF4D8A">
      <w:pPr>
        <w:spacing w:after="0"/>
        <w:ind w:left="851"/>
        <w:rPr>
          <w:rFonts w:cs="Times New Roman"/>
        </w:rPr>
      </w:pPr>
      <w:r w:rsidRPr="000041D7">
        <w:rPr>
          <w:rFonts w:cs="Times New Roman"/>
        </w:rPr>
        <w:t>Tartók és támaszok</w:t>
      </w:r>
    </w:p>
    <w:p w14:paraId="223881A9" w14:textId="77777777" w:rsidR="00CF4D8A" w:rsidRPr="000041D7" w:rsidRDefault="00CF4D8A" w:rsidP="00CF4D8A">
      <w:pPr>
        <w:spacing w:after="0"/>
        <w:ind w:left="851"/>
        <w:rPr>
          <w:rFonts w:cs="Times New Roman"/>
        </w:rPr>
      </w:pPr>
      <w:r w:rsidRPr="000041D7">
        <w:rPr>
          <w:rFonts w:cs="Times New Roman"/>
        </w:rPr>
        <w:t>Létrák, lépcsők, állványok, szerelőkosarak.</w:t>
      </w:r>
    </w:p>
    <w:p w14:paraId="6CD2FD32" w14:textId="77777777" w:rsidR="00CF4D8A" w:rsidRPr="000041D7" w:rsidRDefault="00CF4D8A" w:rsidP="00CF4D8A">
      <w:pPr>
        <w:spacing w:after="0"/>
        <w:ind w:left="851"/>
        <w:rPr>
          <w:rFonts w:cs="Times New Roman"/>
        </w:rPr>
      </w:pPr>
      <w:r w:rsidRPr="000041D7">
        <w:rPr>
          <w:rFonts w:cs="Times New Roman"/>
        </w:rPr>
        <w:t>Melegítő berendezés.</w:t>
      </w:r>
    </w:p>
    <w:p w14:paraId="754847F8" w14:textId="77777777" w:rsidR="00CF4D8A" w:rsidRPr="000041D7" w:rsidRDefault="00CF4D8A" w:rsidP="00CF4D8A">
      <w:pPr>
        <w:spacing w:after="0"/>
        <w:ind w:left="851"/>
        <w:rPr>
          <w:rFonts w:cs="Times New Roman"/>
        </w:rPr>
      </w:pPr>
      <w:r w:rsidRPr="000041D7">
        <w:rPr>
          <w:rFonts w:cs="Times New Roman"/>
        </w:rPr>
        <w:t>Levegő feltöltő berendezés.</w:t>
      </w:r>
    </w:p>
    <w:p w14:paraId="70FDE901" w14:textId="77777777" w:rsidR="00CF4D8A" w:rsidRPr="000041D7" w:rsidRDefault="00CF4D8A" w:rsidP="00CF4D8A">
      <w:pPr>
        <w:spacing w:after="0"/>
        <w:ind w:left="851"/>
        <w:rPr>
          <w:rFonts w:cs="Times New Roman"/>
        </w:rPr>
      </w:pPr>
      <w:r w:rsidRPr="000041D7">
        <w:rPr>
          <w:rFonts w:cs="Times New Roman"/>
        </w:rPr>
        <w:t>Tüzelőanyag- és vegyszerfeltöltő szivattyú.</w:t>
      </w:r>
    </w:p>
    <w:p w14:paraId="57E0CB91" w14:textId="77777777" w:rsidR="00CF4D8A" w:rsidRPr="000041D7" w:rsidRDefault="00CF4D8A" w:rsidP="00CF4D8A">
      <w:pPr>
        <w:spacing w:after="0"/>
        <w:ind w:left="851"/>
        <w:rPr>
          <w:rFonts w:cs="Times New Roman"/>
        </w:rPr>
      </w:pPr>
      <w:r w:rsidRPr="000041D7">
        <w:rPr>
          <w:rFonts w:cs="Times New Roman"/>
        </w:rPr>
        <w:t>Földi tűzoltó berendezés.</w:t>
      </w:r>
    </w:p>
    <w:p w14:paraId="65EE4B6C" w14:textId="77777777" w:rsidR="00CF4D8A" w:rsidRPr="000041D7" w:rsidRDefault="00CF4D8A" w:rsidP="00CF4D8A">
      <w:pPr>
        <w:spacing w:after="0"/>
        <w:ind w:left="851"/>
        <w:rPr>
          <w:rFonts w:cs="Times New Roman"/>
        </w:rPr>
      </w:pPr>
      <w:r w:rsidRPr="000041D7">
        <w:rPr>
          <w:rFonts w:cs="Times New Roman"/>
        </w:rPr>
        <w:t>Indító berendezés (indító kocsi).</w:t>
      </w:r>
    </w:p>
    <w:p w14:paraId="01D04E99" w14:textId="77777777" w:rsidR="00CF4D8A" w:rsidRPr="000041D7" w:rsidRDefault="00CF4D8A" w:rsidP="00CF4D8A">
      <w:pPr>
        <w:spacing w:after="0"/>
        <w:ind w:left="851"/>
        <w:rPr>
          <w:rFonts w:cs="Times New Roman"/>
        </w:rPr>
      </w:pPr>
      <w:r w:rsidRPr="000041D7">
        <w:rPr>
          <w:rFonts w:cs="Times New Roman"/>
        </w:rPr>
        <w:lastRenderedPageBreak/>
        <w:t>Légi járművek üzemidő nyilvántartása, sárkány, hajtómű, légcsavar Üzemidejének vezetése.</w:t>
      </w:r>
    </w:p>
    <w:p w14:paraId="2F63E753" w14:textId="77777777" w:rsidR="00CF4D8A" w:rsidRPr="000041D7" w:rsidRDefault="00CF4D8A" w:rsidP="00CF4D8A">
      <w:pPr>
        <w:spacing w:after="0"/>
        <w:ind w:left="851"/>
        <w:rPr>
          <w:rFonts w:cs="Times New Roman"/>
        </w:rPr>
      </w:pPr>
      <w:r w:rsidRPr="000041D7">
        <w:rPr>
          <w:rFonts w:cs="Times New Roman"/>
        </w:rPr>
        <w:t>AFL vezetése.</w:t>
      </w:r>
    </w:p>
    <w:p w14:paraId="26AE2749" w14:textId="77777777" w:rsidR="00CF4D8A" w:rsidRPr="000041D7" w:rsidRDefault="00CF4D8A" w:rsidP="00CF4D8A">
      <w:pPr>
        <w:spacing w:after="0"/>
        <w:ind w:left="851"/>
        <w:rPr>
          <w:rFonts w:cs="Times New Roman"/>
        </w:rPr>
      </w:pPr>
      <w:r w:rsidRPr="000041D7">
        <w:rPr>
          <w:rFonts w:cs="Times New Roman"/>
        </w:rPr>
        <w:t>Karbantartási eljárások</w:t>
      </w:r>
    </w:p>
    <w:p w14:paraId="0225D49E" w14:textId="77777777" w:rsidR="00CF4D8A" w:rsidRPr="000041D7" w:rsidRDefault="00CF4D8A" w:rsidP="00CF4D8A">
      <w:pPr>
        <w:spacing w:after="0"/>
        <w:ind w:left="851"/>
        <w:rPr>
          <w:rFonts w:cs="Times New Roman"/>
        </w:rPr>
      </w:pPr>
      <w:r w:rsidRPr="000041D7">
        <w:rPr>
          <w:rFonts w:cs="Times New Roman"/>
        </w:rPr>
        <w:t xml:space="preserve">Karbantartás tervezése </w:t>
      </w:r>
    </w:p>
    <w:p w14:paraId="005A749D" w14:textId="77777777" w:rsidR="00CF4D8A" w:rsidRPr="000041D7" w:rsidRDefault="00CF4D8A" w:rsidP="00CF4D8A">
      <w:pPr>
        <w:spacing w:after="0"/>
        <w:ind w:left="851"/>
        <w:rPr>
          <w:rFonts w:cs="Times New Roman"/>
        </w:rPr>
      </w:pPr>
      <w:r w:rsidRPr="000041D7">
        <w:rPr>
          <w:rFonts w:cs="Times New Roman"/>
        </w:rPr>
        <w:t xml:space="preserve">Módosítási eljárások </w:t>
      </w:r>
    </w:p>
    <w:p w14:paraId="29385BE4" w14:textId="77777777" w:rsidR="00CF4D8A" w:rsidRPr="000041D7" w:rsidRDefault="00CF4D8A" w:rsidP="00CF4D8A">
      <w:pPr>
        <w:spacing w:after="0"/>
        <w:ind w:left="851"/>
        <w:rPr>
          <w:rFonts w:cs="Times New Roman"/>
        </w:rPr>
      </w:pPr>
      <w:r w:rsidRPr="000041D7">
        <w:rPr>
          <w:rFonts w:cs="Times New Roman"/>
        </w:rPr>
        <w:t xml:space="preserve">Raktározási eljárások </w:t>
      </w:r>
    </w:p>
    <w:p w14:paraId="722A14C8" w14:textId="77777777" w:rsidR="00CF4D8A" w:rsidRPr="000041D7" w:rsidRDefault="00CF4D8A" w:rsidP="00CF4D8A">
      <w:pPr>
        <w:spacing w:after="0"/>
        <w:ind w:left="851"/>
        <w:rPr>
          <w:rFonts w:cs="Times New Roman"/>
        </w:rPr>
      </w:pPr>
      <w:r w:rsidRPr="000041D7">
        <w:rPr>
          <w:rFonts w:cs="Times New Roman"/>
        </w:rPr>
        <w:t>Minősítési/</w:t>
      </w:r>
      <w:proofErr w:type="spellStart"/>
      <w:r w:rsidRPr="000041D7">
        <w:rPr>
          <w:rFonts w:cs="Times New Roman"/>
        </w:rPr>
        <w:t>üzembehelyezési</w:t>
      </w:r>
      <w:proofErr w:type="spellEnd"/>
      <w:r w:rsidRPr="000041D7">
        <w:rPr>
          <w:rFonts w:cs="Times New Roman"/>
        </w:rPr>
        <w:t xml:space="preserve"> eljárások </w:t>
      </w:r>
    </w:p>
    <w:p w14:paraId="536C403B" w14:textId="77777777" w:rsidR="00CF4D8A" w:rsidRPr="000041D7" w:rsidRDefault="00CF4D8A" w:rsidP="00CF4D8A">
      <w:pPr>
        <w:spacing w:after="0"/>
        <w:ind w:left="851"/>
        <w:rPr>
          <w:rFonts w:cs="Times New Roman"/>
        </w:rPr>
      </w:pPr>
      <w:r w:rsidRPr="000041D7">
        <w:rPr>
          <w:rFonts w:cs="Times New Roman"/>
        </w:rPr>
        <w:t xml:space="preserve">Repülőgép-üzemeltetési interfész </w:t>
      </w:r>
    </w:p>
    <w:p w14:paraId="7AE8EFC5" w14:textId="77777777" w:rsidR="00CF4D8A" w:rsidRPr="000041D7" w:rsidRDefault="00CF4D8A" w:rsidP="00CF4D8A">
      <w:pPr>
        <w:spacing w:after="0"/>
        <w:ind w:left="851"/>
        <w:rPr>
          <w:rFonts w:cs="Times New Roman"/>
        </w:rPr>
      </w:pPr>
      <w:r w:rsidRPr="000041D7">
        <w:rPr>
          <w:rFonts w:cs="Times New Roman"/>
        </w:rPr>
        <w:t xml:space="preserve">Karbantartási vizsgálat/minőség-ellenőrzés/minőségbiztosítás </w:t>
      </w:r>
    </w:p>
    <w:p w14:paraId="55435EB0" w14:textId="77777777" w:rsidR="00CF4D8A" w:rsidRPr="000041D7" w:rsidRDefault="00CF4D8A" w:rsidP="00CF4D8A">
      <w:pPr>
        <w:spacing w:after="0"/>
        <w:ind w:left="851"/>
        <w:rPr>
          <w:rFonts w:cs="Times New Roman"/>
        </w:rPr>
      </w:pPr>
      <w:r w:rsidRPr="000041D7">
        <w:rPr>
          <w:rFonts w:cs="Times New Roman"/>
        </w:rPr>
        <w:t xml:space="preserve">Kiegészítő karbantartási eljárások </w:t>
      </w:r>
    </w:p>
    <w:p w14:paraId="1494652D" w14:textId="77777777" w:rsidR="00CF4D8A" w:rsidRPr="000041D7" w:rsidRDefault="00CF4D8A" w:rsidP="00CF4D8A">
      <w:pPr>
        <w:spacing w:after="0"/>
        <w:ind w:left="851"/>
        <w:rPr>
          <w:rFonts w:cs="Times New Roman"/>
        </w:rPr>
      </w:pPr>
      <w:r w:rsidRPr="000041D7">
        <w:rPr>
          <w:rFonts w:cs="Times New Roman"/>
        </w:rPr>
        <w:t>Korlátozott üzemidejű komponensek ellenőrzése</w:t>
      </w:r>
    </w:p>
    <w:p w14:paraId="1BFA1DA8" w14:textId="77777777" w:rsidR="00CF4D8A" w:rsidRPr="000041D7" w:rsidRDefault="00CF4D8A" w:rsidP="00CF4D8A">
      <w:pPr>
        <w:spacing w:after="0"/>
        <w:ind w:left="851"/>
        <w:rPr>
          <w:rFonts w:cs="Times New Roman"/>
        </w:rPr>
      </w:pPr>
      <w:r w:rsidRPr="000041D7">
        <w:rPr>
          <w:rFonts w:cs="Times New Roman"/>
        </w:rPr>
        <w:t>Forgalmi karbantartási munkák csoportosítása.</w:t>
      </w:r>
    </w:p>
    <w:p w14:paraId="6550733F" w14:textId="77777777" w:rsidR="00CF4D8A" w:rsidRPr="000041D7" w:rsidRDefault="00CF4D8A" w:rsidP="00CF4D8A">
      <w:pPr>
        <w:spacing w:after="0"/>
        <w:ind w:left="851"/>
        <w:rPr>
          <w:rFonts w:cs="Times New Roman"/>
        </w:rPr>
      </w:pPr>
      <w:proofErr w:type="gramStart"/>
      <w:r w:rsidRPr="000041D7">
        <w:rPr>
          <w:rFonts w:cs="Times New Roman"/>
        </w:rPr>
        <w:t>repülés</w:t>
      </w:r>
      <w:proofErr w:type="gramEnd"/>
      <w:r w:rsidRPr="000041D7">
        <w:rPr>
          <w:rFonts w:cs="Times New Roman"/>
        </w:rPr>
        <w:t xml:space="preserve"> előtti előkészítés végrehajtása.</w:t>
      </w:r>
    </w:p>
    <w:p w14:paraId="5A622116" w14:textId="77777777" w:rsidR="00CF4D8A" w:rsidRPr="000041D7" w:rsidRDefault="00CF4D8A" w:rsidP="00CF4D8A">
      <w:pPr>
        <w:spacing w:after="0"/>
        <w:ind w:left="851"/>
        <w:rPr>
          <w:rFonts w:cs="Times New Roman"/>
        </w:rPr>
      </w:pPr>
      <w:proofErr w:type="gramStart"/>
      <w:r w:rsidRPr="000041D7">
        <w:rPr>
          <w:rFonts w:cs="Times New Roman"/>
        </w:rPr>
        <w:t>repülőgép</w:t>
      </w:r>
      <w:proofErr w:type="gramEnd"/>
      <w:r w:rsidRPr="000041D7">
        <w:rPr>
          <w:rFonts w:cs="Times New Roman"/>
        </w:rPr>
        <w:t xml:space="preserve"> kitakarása</w:t>
      </w:r>
    </w:p>
    <w:p w14:paraId="019C23BC" w14:textId="77777777" w:rsidR="00CF4D8A" w:rsidRPr="000041D7" w:rsidRDefault="00CF4D8A" w:rsidP="00CF4D8A">
      <w:pPr>
        <w:spacing w:after="0"/>
        <w:ind w:left="851"/>
        <w:rPr>
          <w:rFonts w:cs="Times New Roman"/>
        </w:rPr>
      </w:pPr>
      <w:proofErr w:type="gramStart"/>
      <w:r w:rsidRPr="000041D7">
        <w:rPr>
          <w:rFonts w:cs="Times New Roman"/>
        </w:rPr>
        <w:t>repülőgép</w:t>
      </w:r>
      <w:proofErr w:type="gramEnd"/>
      <w:r w:rsidRPr="000041D7">
        <w:rPr>
          <w:rFonts w:cs="Times New Roman"/>
        </w:rPr>
        <w:t xml:space="preserve"> rendszereinek ellenőrzése.</w:t>
      </w:r>
    </w:p>
    <w:p w14:paraId="5E13957F" w14:textId="77777777" w:rsidR="00CF4D8A" w:rsidRPr="000041D7" w:rsidRDefault="00CF4D8A" w:rsidP="00CF4D8A">
      <w:pPr>
        <w:spacing w:after="0"/>
        <w:ind w:left="851"/>
        <w:rPr>
          <w:rFonts w:cs="Times New Roman"/>
        </w:rPr>
      </w:pPr>
      <w:proofErr w:type="gramStart"/>
      <w:r w:rsidRPr="000041D7">
        <w:rPr>
          <w:rFonts w:cs="Times New Roman"/>
        </w:rPr>
        <w:t>rendszerek</w:t>
      </w:r>
      <w:proofErr w:type="gramEnd"/>
      <w:r w:rsidRPr="000041D7">
        <w:rPr>
          <w:rFonts w:cs="Times New Roman"/>
        </w:rPr>
        <w:t xml:space="preserve"> feltöltése, illetve feltöltési szintek ellenőrzése</w:t>
      </w:r>
    </w:p>
    <w:p w14:paraId="305B1DCD" w14:textId="77777777" w:rsidR="00CF4D8A" w:rsidRPr="000041D7" w:rsidRDefault="00CF4D8A" w:rsidP="00CF4D8A">
      <w:pPr>
        <w:spacing w:after="0"/>
        <w:ind w:left="851"/>
        <w:rPr>
          <w:rFonts w:cs="Times New Roman"/>
        </w:rPr>
      </w:pPr>
      <w:proofErr w:type="gramStart"/>
      <w:r w:rsidRPr="000041D7">
        <w:rPr>
          <w:rFonts w:cs="Times New Roman"/>
        </w:rPr>
        <w:t>előkészítés</w:t>
      </w:r>
      <w:proofErr w:type="gramEnd"/>
      <w:r w:rsidRPr="000041D7">
        <w:rPr>
          <w:rFonts w:cs="Times New Roman"/>
        </w:rPr>
        <w:t xml:space="preserve"> dokumentálása.</w:t>
      </w:r>
    </w:p>
    <w:p w14:paraId="32931FA9" w14:textId="77777777" w:rsidR="00CF4D8A" w:rsidRPr="000041D7" w:rsidRDefault="00CF4D8A" w:rsidP="00CF4D8A">
      <w:pPr>
        <w:spacing w:after="0"/>
        <w:ind w:left="851"/>
        <w:rPr>
          <w:rFonts w:cs="Times New Roman"/>
        </w:rPr>
      </w:pPr>
      <w:proofErr w:type="gramStart"/>
      <w:r w:rsidRPr="000041D7">
        <w:rPr>
          <w:rFonts w:cs="Times New Roman"/>
        </w:rPr>
        <w:t>időszakos</w:t>
      </w:r>
      <w:proofErr w:type="gramEnd"/>
      <w:r w:rsidRPr="000041D7">
        <w:rPr>
          <w:rFonts w:cs="Times New Roman"/>
        </w:rPr>
        <w:t xml:space="preserve"> karbantartási munkák.</w:t>
      </w:r>
    </w:p>
    <w:p w14:paraId="5132563C" w14:textId="77777777" w:rsidR="00CF4D8A" w:rsidRPr="000041D7" w:rsidRDefault="00CF4D8A" w:rsidP="00CF4D8A">
      <w:pPr>
        <w:spacing w:after="0"/>
        <w:ind w:left="851"/>
        <w:rPr>
          <w:rFonts w:cs="Times New Roman"/>
        </w:rPr>
      </w:pPr>
      <w:proofErr w:type="gramStart"/>
      <w:r w:rsidRPr="000041D7">
        <w:rPr>
          <w:rFonts w:cs="Times New Roman"/>
        </w:rPr>
        <w:t>időintervallumok</w:t>
      </w:r>
      <w:proofErr w:type="gramEnd"/>
      <w:r w:rsidRPr="000041D7">
        <w:rPr>
          <w:rFonts w:cs="Times New Roman"/>
        </w:rPr>
        <w:t xml:space="preserve"> és az ápolási munkák, rendszermegbontások mélysége.</w:t>
      </w:r>
    </w:p>
    <w:p w14:paraId="2CD35B06" w14:textId="13230C59" w:rsidR="00A23F09" w:rsidRPr="000041D7" w:rsidRDefault="00CF4D8A" w:rsidP="00CF4D8A">
      <w:pPr>
        <w:spacing w:after="0"/>
        <w:ind w:left="851"/>
        <w:rPr>
          <w:rFonts w:cs="Times New Roman"/>
        </w:rPr>
      </w:pPr>
      <w:proofErr w:type="gramStart"/>
      <w:r w:rsidRPr="000041D7">
        <w:rPr>
          <w:rFonts w:cs="Times New Roman"/>
        </w:rPr>
        <w:t>karbantartási</w:t>
      </w:r>
      <w:proofErr w:type="gramEnd"/>
      <w:r w:rsidRPr="000041D7">
        <w:rPr>
          <w:rFonts w:cs="Times New Roman"/>
        </w:rPr>
        <w:t xml:space="preserve"> utasítások használata a gyakorlatban.</w:t>
      </w:r>
    </w:p>
    <w:p w14:paraId="4357CEDE" w14:textId="77777777" w:rsidR="00A23F09" w:rsidRPr="000041D7" w:rsidRDefault="00A23F09" w:rsidP="00A23F09">
      <w:pPr>
        <w:tabs>
          <w:tab w:val="left" w:pos="1418"/>
          <w:tab w:val="right" w:pos="9072"/>
        </w:tabs>
        <w:spacing w:after="0"/>
        <w:ind w:left="851"/>
        <w:rPr>
          <w:rFonts w:cs="Times New Roman"/>
        </w:rPr>
      </w:pPr>
    </w:p>
    <w:p w14:paraId="1AA804C0" w14:textId="75A53C03" w:rsidR="00A23F09" w:rsidRPr="000041D7" w:rsidRDefault="00CF4D8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 villamos rendszerei</w:t>
      </w:r>
    </w:p>
    <w:p w14:paraId="10E8940A" w14:textId="77777777" w:rsidR="00CF4D8A" w:rsidRPr="000041D7" w:rsidRDefault="00CF4D8A" w:rsidP="00CF4D8A">
      <w:pPr>
        <w:spacing w:after="0"/>
        <w:ind w:left="851"/>
        <w:rPr>
          <w:rFonts w:cs="Times New Roman"/>
        </w:rPr>
      </w:pPr>
      <w:r w:rsidRPr="000041D7">
        <w:rPr>
          <w:rFonts w:cs="Times New Roman"/>
        </w:rPr>
        <w:t>Műszer rendszerek (ATA 31)</w:t>
      </w:r>
    </w:p>
    <w:p w14:paraId="4583F4A3" w14:textId="77777777" w:rsidR="00CF4D8A" w:rsidRPr="000041D7" w:rsidRDefault="00CF4D8A" w:rsidP="00CF4D8A">
      <w:pPr>
        <w:spacing w:after="0"/>
        <w:ind w:left="851"/>
        <w:rPr>
          <w:rFonts w:cs="Times New Roman"/>
        </w:rPr>
      </w:pPr>
      <w:r w:rsidRPr="000041D7">
        <w:rPr>
          <w:rFonts w:cs="Times New Roman"/>
        </w:rPr>
        <w:t>Jellemző rendszer-elrendezések és az elektronikus műszerrendszerek elrendezése a pilótafülkében, műszerek kiépítése, és ellenőrzése.</w:t>
      </w:r>
    </w:p>
    <w:p w14:paraId="724CE31C" w14:textId="77777777" w:rsidR="00CF4D8A" w:rsidRPr="000041D7" w:rsidRDefault="00CF4D8A" w:rsidP="00CF4D8A">
      <w:pPr>
        <w:spacing w:after="0"/>
        <w:ind w:left="851"/>
        <w:rPr>
          <w:rFonts w:cs="Times New Roman"/>
        </w:rPr>
      </w:pPr>
      <w:r w:rsidRPr="000041D7">
        <w:rPr>
          <w:rFonts w:cs="Times New Roman"/>
        </w:rPr>
        <w:t>Műszerek csatlakozóinak ellenőrzése.</w:t>
      </w:r>
    </w:p>
    <w:p w14:paraId="0AB19778" w14:textId="77777777" w:rsidR="00CF4D8A" w:rsidRPr="000041D7" w:rsidRDefault="00CF4D8A" w:rsidP="00CF4D8A">
      <w:pPr>
        <w:spacing w:after="0"/>
        <w:ind w:left="851"/>
        <w:rPr>
          <w:rFonts w:cs="Times New Roman"/>
        </w:rPr>
      </w:pPr>
      <w:r w:rsidRPr="000041D7">
        <w:rPr>
          <w:rFonts w:cs="Times New Roman"/>
        </w:rPr>
        <w:t>Meghibásodott jeladók cseréje.</w:t>
      </w:r>
    </w:p>
    <w:p w14:paraId="5A0C9874" w14:textId="77777777" w:rsidR="00CF4D8A" w:rsidRPr="000041D7" w:rsidRDefault="00CF4D8A" w:rsidP="00CF4D8A">
      <w:pPr>
        <w:spacing w:after="0"/>
        <w:ind w:left="851"/>
        <w:rPr>
          <w:rFonts w:cs="Times New Roman"/>
        </w:rPr>
      </w:pPr>
      <w:r w:rsidRPr="000041D7">
        <w:rPr>
          <w:rFonts w:cs="Times New Roman"/>
        </w:rPr>
        <w:t>Nyomásmérő készülékek és rendszerek.</w:t>
      </w:r>
    </w:p>
    <w:p w14:paraId="30418D62" w14:textId="77777777" w:rsidR="00CF4D8A" w:rsidRPr="000041D7" w:rsidRDefault="00CF4D8A" w:rsidP="00CF4D8A">
      <w:pPr>
        <w:spacing w:after="0"/>
        <w:ind w:left="851"/>
        <w:rPr>
          <w:rFonts w:cs="Times New Roman"/>
        </w:rPr>
      </w:pPr>
      <w:proofErr w:type="spellStart"/>
      <w:r w:rsidRPr="000041D7">
        <w:rPr>
          <w:rFonts w:cs="Times New Roman"/>
        </w:rPr>
        <w:t>Torlónyomáson</w:t>
      </w:r>
      <w:proofErr w:type="spellEnd"/>
      <w:r w:rsidRPr="000041D7">
        <w:rPr>
          <w:rFonts w:cs="Times New Roman"/>
        </w:rPr>
        <w:t xml:space="preserve"> alapuló rendszerek.</w:t>
      </w:r>
    </w:p>
    <w:p w14:paraId="5DD9AA03" w14:textId="77777777" w:rsidR="00CF4D8A" w:rsidRPr="000041D7" w:rsidRDefault="00CF4D8A" w:rsidP="00CF4D8A">
      <w:pPr>
        <w:spacing w:after="0"/>
        <w:ind w:left="851"/>
        <w:rPr>
          <w:rFonts w:cs="Times New Roman"/>
        </w:rPr>
      </w:pPr>
      <w:r w:rsidRPr="000041D7">
        <w:rPr>
          <w:rFonts w:cs="Times New Roman"/>
        </w:rPr>
        <w:t>Magasságmérők.</w:t>
      </w:r>
    </w:p>
    <w:p w14:paraId="025C24E3" w14:textId="77777777" w:rsidR="00CF4D8A" w:rsidRPr="000041D7" w:rsidRDefault="00CF4D8A" w:rsidP="00CF4D8A">
      <w:pPr>
        <w:spacing w:after="0"/>
        <w:ind w:left="851"/>
        <w:rPr>
          <w:rFonts w:cs="Times New Roman"/>
        </w:rPr>
      </w:pPr>
      <w:r w:rsidRPr="000041D7">
        <w:rPr>
          <w:rFonts w:cs="Times New Roman"/>
        </w:rPr>
        <w:t>Emelkedési-/</w:t>
      </w:r>
      <w:proofErr w:type="spellStart"/>
      <w:r w:rsidRPr="000041D7">
        <w:rPr>
          <w:rFonts w:cs="Times New Roman"/>
        </w:rPr>
        <w:t>süllyedésisebesség-mérők</w:t>
      </w:r>
      <w:proofErr w:type="spellEnd"/>
      <w:r w:rsidRPr="000041D7">
        <w:rPr>
          <w:rFonts w:cs="Times New Roman"/>
        </w:rPr>
        <w:t>.</w:t>
      </w:r>
    </w:p>
    <w:p w14:paraId="23FFCC3E" w14:textId="77777777" w:rsidR="00CF4D8A" w:rsidRPr="000041D7" w:rsidRDefault="00CF4D8A" w:rsidP="00CF4D8A">
      <w:pPr>
        <w:spacing w:after="0"/>
        <w:ind w:left="851"/>
        <w:rPr>
          <w:rFonts w:cs="Times New Roman"/>
        </w:rPr>
      </w:pPr>
      <w:proofErr w:type="spellStart"/>
      <w:r w:rsidRPr="000041D7">
        <w:rPr>
          <w:rFonts w:cs="Times New Roman"/>
        </w:rPr>
        <w:t>Repülésisebesség-kijelzők</w:t>
      </w:r>
      <w:proofErr w:type="spellEnd"/>
      <w:r w:rsidRPr="000041D7">
        <w:rPr>
          <w:rFonts w:cs="Times New Roman"/>
        </w:rPr>
        <w:t>.</w:t>
      </w:r>
    </w:p>
    <w:p w14:paraId="274B2DB6" w14:textId="77777777" w:rsidR="00CF4D8A" w:rsidRPr="000041D7" w:rsidRDefault="00CF4D8A" w:rsidP="00CF4D8A">
      <w:pPr>
        <w:spacing w:after="0"/>
        <w:ind w:left="851"/>
        <w:rPr>
          <w:rFonts w:cs="Times New Roman"/>
        </w:rPr>
      </w:pPr>
      <w:r w:rsidRPr="000041D7">
        <w:rPr>
          <w:rFonts w:cs="Times New Roman"/>
        </w:rPr>
        <w:t>Mach-mérők.</w:t>
      </w:r>
    </w:p>
    <w:p w14:paraId="0A2558AA" w14:textId="77777777" w:rsidR="00CF4D8A" w:rsidRPr="000041D7" w:rsidRDefault="00CF4D8A" w:rsidP="00CF4D8A">
      <w:pPr>
        <w:spacing w:after="0"/>
        <w:ind w:left="851"/>
        <w:rPr>
          <w:rFonts w:cs="Times New Roman"/>
        </w:rPr>
      </w:pPr>
      <w:r w:rsidRPr="000041D7">
        <w:rPr>
          <w:rFonts w:cs="Times New Roman"/>
        </w:rPr>
        <w:t>Magasságjelző/riasztó rendszerek.</w:t>
      </w:r>
    </w:p>
    <w:p w14:paraId="55C7386A" w14:textId="77777777" w:rsidR="00CF4D8A" w:rsidRPr="000041D7" w:rsidRDefault="00CF4D8A" w:rsidP="00CF4D8A">
      <w:pPr>
        <w:spacing w:after="0"/>
        <w:ind w:left="851"/>
        <w:rPr>
          <w:rFonts w:cs="Times New Roman"/>
        </w:rPr>
      </w:pPr>
      <w:r w:rsidRPr="000041D7">
        <w:rPr>
          <w:rFonts w:cs="Times New Roman"/>
        </w:rPr>
        <w:t>Levegőadatok a számítógépen.</w:t>
      </w:r>
    </w:p>
    <w:p w14:paraId="56CC1F5C" w14:textId="77777777" w:rsidR="00CF4D8A" w:rsidRPr="000041D7" w:rsidRDefault="00CF4D8A" w:rsidP="00CF4D8A">
      <w:pPr>
        <w:spacing w:after="0"/>
        <w:ind w:left="851"/>
        <w:rPr>
          <w:rFonts w:cs="Times New Roman"/>
        </w:rPr>
      </w:pPr>
      <w:r w:rsidRPr="000041D7">
        <w:rPr>
          <w:rFonts w:cs="Times New Roman"/>
        </w:rPr>
        <w:t>Műszerek pneumatikus rendszere.</w:t>
      </w:r>
    </w:p>
    <w:p w14:paraId="6FDBF8FE" w14:textId="77777777" w:rsidR="00CF4D8A" w:rsidRPr="000041D7" w:rsidRDefault="00CF4D8A" w:rsidP="00CF4D8A">
      <w:pPr>
        <w:spacing w:after="0"/>
        <w:ind w:left="851"/>
        <w:rPr>
          <w:rFonts w:cs="Times New Roman"/>
        </w:rPr>
      </w:pPr>
      <w:r w:rsidRPr="000041D7">
        <w:rPr>
          <w:rFonts w:cs="Times New Roman"/>
        </w:rPr>
        <w:t>Közvetlen leolvasású nyomás- és hőmérsékletmérők.</w:t>
      </w:r>
    </w:p>
    <w:p w14:paraId="64EC09AE" w14:textId="77777777" w:rsidR="00CF4D8A" w:rsidRPr="000041D7" w:rsidRDefault="00CF4D8A" w:rsidP="00CF4D8A">
      <w:pPr>
        <w:spacing w:after="0"/>
        <w:ind w:left="851"/>
        <w:rPr>
          <w:rFonts w:cs="Times New Roman"/>
        </w:rPr>
      </w:pPr>
      <w:r w:rsidRPr="000041D7">
        <w:rPr>
          <w:rFonts w:cs="Times New Roman"/>
        </w:rPr>
        <w:t>Hőmérsékletjelző rendszerek.</w:t>
      </w:r>
    </w:p>
    <w:p w14:paraId="4E3C3725" w14:textId="77777777" w:rsidR="00CF4D8A" w:rsidRPr="000041D7" w:rsidRDefault="00CF4D8A" w:rsidP="00CF4D8A">
      <w:pPr>
        <w:spacing w:after="0"/>
        <w:ind w:left="851"/>
        <w:rPr>
          <w:rFonts w:cs="Times New Roman"/>
        </w:rPr>
      </w:pPr>
      <w:r w:rsidRPr="000041D7">
        <w:rPr>
          <w:rFonts w:cs="Times New Roman"/>
        </w:rPr>
        <w:t>Üzemanyagmennyiség-jelző rendszerek.</w:t>
      </w:r>
    </w:p>
    <w:p w14:paraId="771C6599" w14:textId="77777777" w:rsidR="00CF4D8A" w:rsidRPr="000041D7" w:rsidRDefault="00CF4D8A" w:rsidP="00CF4D8A">
      <w:pPr>
        <w:spacing w:after="0"/>
        <w:ind w:left="851"/>
        <w:rPr>
          <w:rFonts w:cs="Times New Roman"/>
        </w:rPr>
      </w:pPr>
      <w:r w:rsidRPr="000041D7">
        <w:rPr>
          <w:rFonts w:cs="Times New Roman"/>
        </w:rPr>
        <w:t>Giroszkóp-alapelvek.</w:t>
      </w:r>
    </w:p>
    <w:p w14:paraId="177292A6" w14:textId="77777777" w:rsidR="00CF4D8A" w:rsidRPr="000041D7" w:rsidRDefault="00CF4D8A" w:rsidP="00CF4D8A">
      <w:pPr>
        <w:spacing w:after="0"/>
        <w:ind w:left="851"/>
        <w:rPr>
          <w:rFonts w:cs="Times New Roman"/>
        </w:rPr>
      </w:pPr>
      <w:r w:rsidRPr="000041D7">
        <w:rPr>
          <w:rFonts w:cs="Times New Roman"/>
        </w:rPr>
        <w:t>Műhorizontok.</w:t>
      </w:r>
    </w:p>
    <w:p w14:paraId="2170ABB8" w14:textId="77777777" w:rsidR="00CF4D8A" w:rsidRPr="000041D7" w:rsidRDefault="00CF4D8A" w:rsidP="00CF4D8A">
      <w:pPr>
        <w:spacing w:after="0"/>
        <w:ind w:left="851"/>
        <w:rPr>
          <w:rFonts w:cs="Times New Roman"/>
        </w:rPr>
      </w:pPr>
      <w:r w:rsidRPr="000041D7">
        <w:rPr>
          <w:rFonts w:cs="Times New Roman"/>
        </w:rPr>
        <w:t>Csúszásjelzők.</w:t>
      </w:r>
    </w:p>
    <w:p w14:paraId="7A787B45" w14:textId="77777777" w:rsidR="00CF4D8A" w:rsidRPr="000041D7" w:rsidRDefault="00CF4D8A" w:rsidP="00CF4D8A">
      <w:pPr>
        <w:spacing w:after="0"/>
        <w:ind w:left="851"/>
        <w:rPr>
          <w:rFonts w:cs="Times New Roman"/>
        </w:rPr>
      </w:pPr>
      <w:r w:rsidRPr="000041D7">
        <w:rPr>
          <w:rFonts w:cs="Times New Roman"/>
        </w:rPr>
        <w:t>Pörgettyűs iránytűk.</w:t>
      </w:r>
    </w:p>
    <w:p w14:paraId="7B1E0691" w14:textId="77777777" w:rsidR="00CF4D8A" w:rsidRPr="000041D7" w:rsidRDefault="00CF4D8A" w:rsidP="00CF4D8A">
      <w:pPr>
        <w:spacing w:after="0"/>
        <w:ind w:left="851"/>
        <w:rPr>
          <w:rFonts w:cs="Times New Roman"/>
        </w:rPr>
      </w:pPr>
      <w:proofErr w:type="spellStart"/>
      <w:r w:rsidRPr="000041D7">
        <w:rPr>
          <w:rFonts w:cs="Times New Roman"/>
        </w:rPr>
        <w:t>Földközelségjelző</w:t>
      </w:r>
      <w:proofErr w:type="spellEnd"/>
      <w:r w:rsidRPr="000041D7">
        <w:rPr>
          <w:rFonts w:cs="Times New Roman"/>
        </w:rPr>
        <w:t xml:space="preserve"> riasztórendszerek.</w:t>
      </w:r>
    </w:p>
    <w:p w14:paraId="49EED64C" w14:textId="77777777" w:rsidR="00CF4D8A" w:rsidRPr="000041D7" w:rsidRDefault="00CF4D8A" w:rsidP="00CF4D8A">
      <w:pPr>
        <w:spacing w:after="0"/>
        <w:ind w:left="851"/>
        <w:rPr>
          <w:rFonts w:cs="Times New Roman"/>
        </w:rPr>
      </w:pPr>
      <w:r w:rsidRPr="000041D7">
        <w:rPr>
          <w:rFonts w:cs="Times New Roman"/>
        </w:rPr>
        <w:t>Iránytűrendszerek.</w:t>
      </w:r>
    </w:p>
    <w:p w14:paraId="6A9FF18E" w14:textId="77777777" w:rsidR="00CF4D8A" w:rsidRPr="000041D7" w:rsidRDefault="00CF4D8A" w:rsidP="00CF4D8A">
      <w:pPr>
        <w:spacing w:after="0"/>
        <w:ind w:left="851"/>
        <w:rPr>
          <w:rFonts w:cs="Times New Roman"/>
        </w:rPr>
      </w:pPr>
      <w:proofErr w:type="spellStart"/>
      <w:r w:rsidRPr="000041D7">
        <w:rPr>
          <w:rFonts w:cs="Times New Roman"/>
        </w:rPr>
        <w:t>Repülésiadat-rögzítő</w:t>
      </w:r>
      <w:proofErr w:type="spellEnd"/>
      <w:r w:rsidRPr="000041D7">
        <w:rPr>
          <w:rFonts w:cs="Times New Roman"/>
        </w:rPr>
        <w:t xml:space="preserve"> rendszerek.</w:t>
      </w:r>
    </w:p>
    <w:p w14:paraId="1502CD86" w14:textId="77777777" w:rsidR="00CF4D8A" w:rsidRPr="000041D7" w:rsidRDefault="00CF4D8A" w:rsidP="00CF4D8A">
      <w:pPr>
        <w:spacing w:after="0"/>
        <w:ind w:left="851"/>
        <w:rPr>
          <w:rFonts w:cs="Times New Roman"/>
        </w:rPr>
      </w:pPr>
      <w:r w:rsidRPr="000041D7">
        <w:rPr>
          <w:rFonts w:cs="Times New Roman"/>
        </w:rPr>
        <w:t xml:space="preserve">Elektronikus </w:t>
      </w:r>
      <w:proofErr w:type="spellStart"/>
      <w:r w:rsidRPr="000041D7">
        <w:rPr>
          <w:rFonts w:cs="Times New Roman"/>
        </w:rPr>
        <w:t>repülésiműszer-rendszerek</w:t>
      </w:r>
      <w:proofErr w:type="spellEnd"/>
      <w:r w:rsidRPr="000041D7">
        <w:rPr>
          <w:rFonts w:cs="Times New Roman"/>
        </w:rPr>
        <w:t>.</w:t>
      </w:r>
    </w:p>
    <w:p w14:paraId="2793479A" w14:textId="77777777" w:rsidR="00CF4D8A" w:rsidRPr="000041D7" w:rsidRDefault="00CF4D8A" w:rsidP="00CF4D8A">
      <w:pPr>
        <w:spacing w:after="0"/>
        <w:ind w:left="851"/>
        <w:rPr>
          <w:rFonts w:cs="Times New Roman"/>
        </w:rPr>
      </w:pPr>
      <w:r w:rsidRPr="000041D7">
        <w:rPr>
          <w:rFonts w:cs="Times New Roman"/>
        </w:rPr>
        <w:t>Műszeres riasztó rendszerek, köztük fő figyelmeztető rendszer és központi figyelmeztető tabló.</w:t>
      </w:r>
    </w:p>
    <w:p w14:paraId="582EA214" w14:textId="77777777" w:rsidR="00CF4D8A" w:rsidRPr="000041D7" w:rsidRDefault="00CF4D8A" w:rsidP="00CF4D8A">
      <w:pPr>
        <w:spacing w:after="0"/>
        <w:ind w:left="851"/>
        <w:rPr>
          <w:rFonts w:cs="Times New Roman"/>
        </w:rPr>
      </w:pPr>
      <w:proofErr w:type="spellStart"/>
      <w:r w:rsidRPr="000041D7">
        <w:rPr>
          <w:rFonts w:cs="Times New Roman"/>
        </w:rPr>
        <w:lastRenderedPageBreak/>
        <w:t>Átesésjelző</w:t>
      </w:r>
      <w:proofErr w:type="spellEnd"/>
      <w:r w:rsidRPr="000041D7">
        <w:rPr>
          <w:rFonts w:cs="Times New Roman"/>
        </w:rPr>
        <w:t xml:space="preserve"> rendszerek és állásszög-jelző rendszerek.</w:t>
      </w:r>
    </w:p>
    <w:p w14:paraId="100CCFE1" w14:textId="77777777" w:rsidR="00CF4D8A" w:rsidRPr="000041D7" w:rsidRDefault="00CF4D8A" w:rsidP="00CF4D8A">
      <w:pPr>
        <w:spacing w:after="0"/>
        <w:ind w:left="851"/>
        <w:rPr>
          <w:rFonts w:cs="Times New Roman"/>
        </w:rPr>
      </w:pPr>
      <w:r w:rsidRPr="000041D7">
        <w:rPr>
          <w:rFonts w:cs="Times New Roman"/>
        </w:rPr>
        <w:t>Rezgésmérés és kijelzés.</w:t>
      </w:r>
    </w:p>
    <w:p w14:paraId="568FB2D1" w14:textId="77777777" w:rsidR="00CF4D8A" w:rsidRPr="000041D7" w:rsidRDefault="00CF4D8A" w:rsidP="00CF4D8A">
      <w:pPr>
        <w:spacing w:after="0"/>
        <w:ind w:left="851"/>
        <w:rPr>
          <w:rFonts w:cs="Times New Roman"/>
        </w:rPr>
      </w:pPr>
      <w:r w:rsidRPr="000041D7">
        <w:rPr>
          <w:rFonts w:cs="Times New Roman"/>
        </w:rPr>
        <w:t xml:space="preserve">Tehetetlenségi navigációs rendszer (ATA 34), IRS – </w:t>
      </w:r>
      <w:proofErr w:type="spellStart"/>
      <w:r w:rsidRPr="000041D7">
        <w:rPr>
          <w:rFonts w:cs="Times New Roman"/>
        </w:rPr>
        <w:t>Inertial</w:t>
      </w:r>
      <w:proofErr w:type="spellEnd"/>
      <w:r w:rsidRPr="000041D7">
        <w:rPr>
          <w:rFonts w:cs="Times New Roman"/>
        </w:rPr>
        <w:t xml:space="preserve"> </w:t>
      </w:r>
      <w:proofErr w:type="spellStart"/>
      <w:r w:rsidRPr="000041D7">
        <w:rPr>
          <w:rFonts w:cs="Times New Roman"/>
        </w:rPr>
        <w:t>Reference</w:t>
      </w:r>
      <w:proofErr w:type="spellEnd"/>
      <w:r w:rsidRPr="000041D7">
        <w:rPr>
          <w:rFonts w:cs="Times New Roman"/>
        </w:rPr>
        <w:t xml:space="preserve"> System [tehetetlenségi vonatkoztatási rendszer]</w:t>
      </w:r>
    </w:p>
    <w:p w14:paraId="61CBF216" w14:textId="77777777" w:rsidR="00CF4D8A" w:rsidRPr="000041D7" w:rsidRDefault="00CF4D8A" w:rsidP="00CF4D8A">
      <w:pPr>
        <w:spacing w:after="0"/>
        <w:ind w:left="851"/>
        <w:rPr>
          <w:rFonts w:cs="Times New Roman"/>
        </w:rPr>
      </w:pPr>
      <w:r w:rsidRPr="000041D7">
        <w:rPr>
          <w:rFonts w:cs="Times New Roman"/>
        </w:rPr>
        <w:t xml:space="preserve">EFIS – </w:t>
      </w:r>
      <w:proofErr w:type="spellStart"/>
      <w:r w:rsidRPr="000041D7">
        <w:rPr>
          <w:rFonts w:cs="Times New Roman"/>
        </w:rPr>
        <w:t>Electronic</w:t>
      </w:r>
      <w:proofErr w:type="spellEnd"/>
      <w:r w:rsidRPr="000041D7">
        <w:rPr>
          <w:rFonts w:cs="Times New Roman"/>
        </w:rPr>
        <w:t xml:space="preserve"> </w:t>
      </w:r>
      <w:proofErr w:type="spellStart"/>
      <w:r w:rsidRPr="000041D7">
        <w:rPr>
          <w:rFonts w:cs="Times New Roman"/>
        </w:rPr>
        <w:t>Flight</w:t>
      </w:r>
      <w:proofErr w:type="spellEnd"/>
      <w:r w:rsidRPr="000041D7">
        <w:rPr>
          <w:rFonts w:cs="Times New Roman"/>
        </w:rPr>
        <w:t xml:space="preserve"> </w:t>
      </w:r>
      <w:proofErr w:type="spellStart"/>
      <w:r w:rsidRPr="000041D7">
        <w:rPr>
          <w:rFonts w:cs="Times New Roman"/>
        </w:rPr>
        <w:t>Instrument</w:t>
      </w:r>
      <w:proofErr w:type="spellEnd"/>
      <w:r w:rsidRPr="000041D7">
        <w:rPr>
          <w:rFonts w:cs="Times New Roman"/>
        </w:rPr>
        <w:t xml:space="preserve"> System [elektronikus repülőműszer-rendszer]</w:t>
      </w:r>
    </w:p>
    <w:p w14:paraId="681320FD" w14:textId="77777777" w:rsidR="00CF4D8A" w:rsidRPr="000041D7" w:rsidRDefault="00CF4D8A" w:rsidP="00CF4D8A">
      <w:pPr>
        <w:spacing w:after="0"/>
        <w:ind w:left="851"/>
        <w:rPr>
          <w:rFonts w:cs="Times New Roman"/>
        </w:rPr>
      </w:pPr>
      <w:r w:rsidRPr="000041D7">
        <w:rPr>
          <w:rFonts w:cs="Times New Roman"/>
        </w:rPr>
        <w:t xml:space="preserve">FMS – </w:t>
      </w:r>
      <w:proofErr w:type="spellStart"/>
      <w:r w:rsidRPr="000041D7">
        <w:rPr>
          <w:rFonts w:cs="Times New Roman"/>
        </w:rPr>
        <w:t>Flight</w:t>
      </w:r>
      <w:proofErr w:type="spellEnd"/>
      <w:r w:rsidRPr="000041D7">
        <w:rPr>
          <w:rFonts w:cs="Times New Roman"/>
        </w:rPr>
        <w:t xml:space="preserve"> Management System [repülésirányítási rendszer]</w:t>
      </w:r>
    </w:p>
    <w:p w14:paraId="3D63F513" w14:textId="77777777" w:rsidR="00CF4D8A" w:rsidRPr="000041D7" w:rsidRDefault="00CF4D8A" w:rsidP="00CF4D8A">
      <w:pPr>
        <w:spacing w:after="0"/>
        <w:ind w:left="851"/>
        <w:rPr>
          <w:rFonts w:cs="Times New Roman"/>
        </w:rPr>
      </w:pPr>
      <w:r w:rsidRPr="000041D7">
        <w:rPr>
          <w:rFonts w:cs="Times New Roman"/>
        </w:rPr>
        <w:t>Villamos energia-ellátás (ATA 24)</w:t>
      </w:r>
    </w:p>
    <w:p w14:paraId="3EBDB132" w14:textId="77777777" w:rsidR="00CF4D8A" w:rsidRPr="000041D7" w:rsidRDefault="00CF4D8A" w:rsidP="00CF4D8A">
      <w:pPr>
        <w:spacing w:after="0"/>
        <w:ind w:left="851"/>
        <w:rPr>
          <w:rFonts w:cs="Times New Roman"/>
        </w:rPr>
      </w:pPr>
      <w:r w:rsidRPr="000041D7">
        <w:rPr>
          <w:rFonts w:cs="Times New Roman"/>
        </w:rPr>
        <w:t xml:space="preserve">Akkumulátorok beépítése és működése; </w:t>
      </w:r>
    </w:p>
    <w:p w14:paraId="0E439619" w14:textId="77777777" w:rsidR="00CF4D8A" w:rsidRPr="000041D7" w:rsidRDefault="00CF4D8A" w:rsidP="00CF4D8A">
      <w:pPr>
        <w:spacing w:after="0"/>
        <w:ind w:left="851"/>
        <w:rPr>
          <w:rFonts w:cs="Times New Roman"/>
        </w:rPr>
      </w:pPr>
      <w:r w:rsidRPr="000041D7">
        <w:rPr>
          <w:rFonts w:cs="Times New Roman"/>
        </w:rPr>
        <w:t xml:space="preserve">Egyenáram-ellátás; Váltakozóáram-ellátás; </w:t>
      </w:r>
    </w:p>
    <w:p w14:paraId="51E1E2C5" w14:textId="77777777" w:rsidR="00CF4D8A" w:rsidRPr="000041D7" w:rsidRDefault="00CF4D8A" w:rsidP="00CF4D8A">
      <w:pPr>
        <w:spacing w:after="0"/>
        <w:ind w:left="851"/>
        <w:rPr>
          <w:rFonts w:cs="Times New Roman"/>
        </w:rPr>
      </w:pPr>
      <w:r w:rsidRPr="000041D7">
        <w:rPr>
          <w:rFonts w:cs="Times New Roman"/>
        </w:rPr>
        <w:t xml:space="preserve">Vészhelyzeti áramellátás; Feszültségszabályozás; </w:t>
      </w:r>
    </w:p>
    <w:p w14:paraId="61C5876A" w14:textId="77777777" w:rsidR="00CF4D8A" w:rsidRPr="000041D7" w:rsidRDefault="00CF4D8A" w:rsidP="00CF4D8A">
      <w:pPr>
        <w:spacing w:after="0"/>
        <w:ind w:left="851"/>
        <w:rPr>
          <w:rFonts w:cs="Times New Roman"/>
        </w:rPr>
      </w:pPr>
      <w:r w:rsidRPr="000041D7">
        <w:rPr>
          <w:rFonts w:cs="Times New Roman"/>
        </w:rPr>
        <w:t>Energiaelosztás.</w:t>
      </w:r>
    </w:p>
    <w:p w14:paraId="71E8E444" w14:textId="77777777" w:rsidR="00CF4D8A" w:rsidRPr="000041D7" w:rsidRDefault="00CF4D8A" w:rsidP="00CF4D8A">
      <w:pPr>
        <w:spacing w:after="0"/>
        <w:ind w:left="851"/>
        <w:rPr>
          <w:rFonts w:cs="Times New Roman"/>
        </w:rPr>
      </w:pPr>
      <w:r w:rsidRPr="000041D7">
        <w:rPr>
          <w:rFonts w:cs="Times New Roman"/>
        </w:rPr>
        <w:t>Villamos vezetékek, kábelek, csatlakozók ellenőrzése, javítása.</w:t>
      </w:r>
    </w:p>
    <w:p w14:paraId="0E8A0116" w14:textId="77777777" w:rsidR="00CF4D8A" w:rsidRPr="000041D7" w:rsidRDefault="00CF4D8A" w:rsidP="00CF4D8A">
      <w:pPr>
        <w:spacing w:after="0"/>
        <w:ind w:left="851"/>
        <w:rPr>
          <w:rFonts w:cs="Times New Roman"/>
        </w:rPr>
      </w:pPr>
      <w:r w:rsidRPr="000041D7">
        <w:rPr>
          <w:rFonts w:cs="Times New Roman"/>
        </w:rPr>
        <w:t>Áramváltók, transzformátorok, egyenirányítók ellenőrzése.</w:t>
      </w:r>
    </w:p>
    <w:p w14:paraId="5F58708C" w14:textId="77777777" w:rsidR="00CF4D8A" w:rsidRPr="000041D7" w:rsidRDefault="00CF4D8A" w:rsidP="00CF4D8A">
      <w:pPr>
        <w:spacing w:after="0"/>
        <w:ind w:left="851"/>
        <w:rPr>
          <w:rFonts w:cs="Times New Roman"/>
        </w:rPr>
      </w:pPr>
      <w:r w:rsidRPr="000041D7">
        <w:rPr>
          <w:rFonts w:cs="Times New Roman"/>
        </w:rPr>
        <w:t>Áramkör-védelem működési tesztje.</w:t>
      </w:r>
    </w:p>
    <w:p w14:paraId="5EE2969B" w14:textId="77777777" w:rsidR="00CF4D8A" w:rsidRPr="000041D7" w:rsidRDefault="00CF4D8A" w:rsidP="00CF4D8A">
      <w:pPr>
        <w:spacing w:after="0"/>
        <w:ind w:left="851"/>
        <w:rPr>
          <w:rFonts w:cs="Times New Roman"/>
        </w:rPr>
      </w:pPr>
      <w:r w:rsidRPr="000041D7">
        <w:rPr>
          <w:rFonts w:cs="Times New Roman"/>
        </w:rPr>
        <w:t>Külső / földi áramellátás, csatlakoztatása, szabályos használata.</w:t>
      </w:r>
    </w:p>
    <w:p w14:paraId="35B899CB" w14:textId="77777777" w:rsidR="00CF4D8A" w:rsidRPr="000041D7" w:rsidRDefault="00CF4D8A" w:rsidP="00CF4D8A">
      <w:pPr>
        <w:spacing w:after="0"/>
        <w:ind w:left="851"/>
        <w:rPr>
          <w:rFonts w:cs="Times New Roman"/>
        </w:rPr>
      </w:pPr>
      <w:r w:rsidRPr="000041D7">
        <w:rPr>
          <w:rFonts w:cs="Times New Roman"/>
        </w:rPr>
        <w:t>Vészhelyzeti energia ellátás.</w:t>
      </w:r>
    </w:p>
    <w:p w14:paraId="05F0C04A" w14:textId="77777777" w:rsidR="00CF4D8A" w:rsidRPr="000041D7" w:rsidRDefault="00CF4D8A" w:rsidP="00CF4D8A">
      <w:pPr>
        <w:spacing w:after="0"/>
        <w:ind w:left="851"/>
        <w:rPr>
          <w:rFonts w:cs="Times New Roman"/>
        </w:rPr>
      </w:pPr>
      <w:r w:rsidRPr="000041D7">
        <w:rPr>
          <w:rFonts w:cs="Times New Roman"/>
        </w:rPr>
        <w:t>Fények (ATA 33)</w:t>
      </w:r>
    </w:p>
    <w:p w14:paraId="000D8B90" w14:textId="77777777" w:rsidR="00CF4D8A" w:rsidRPr="000041D7" w:rsidRDefault="00CF4D8A" w:rsidP="00CF4D8A">
      <w:pPr>
        <w:spacing w:after="0"/>
        <w:ind w:left="851"/>
        <w:rPr>
          <w:rFonts w:cs="Times New Roman"/>
        </w:rPr>
      </w:pPr>
      <w:r w:rsidRPr="000041D7">
        <w:rPr>
          <w:rFonts w:cs="Times New Roman"/>
        </w:rPr>
        <w:t>Fények működőképességének ellenőrzése, izzók szakszerű cseréje.</w:t>
      </w:r>
    </w:p>
    <w:p w14:paraId="22AFBB07" w14:textId="77777777" w:rsidR="00CF4D8A" w:rsidRPr="000041D7" w:rsidRDefault="00CF4D8A" w:rsidP="00CF4D8A">
      <w:pPr>
        <w:spacing w:after="0"/>
        <w:ind w:left="851"/>
        <w:rPr>
          <w:rFonts w:cs="Times New Roman"/>
        </w:rPr>
      </w:pPr>
      <w:r w:rsidRPr="000041D7">
        <w:rPr>
          <w:rFonts w:cs="Times New Roman"/>
        </w:rPr>
        <w:t>Külső: navigációs, ütközésvédelem, leszálló, guruló.</w:t>
      </w:r>
    </w:p>
    <w:p w14:paraId="4AA6B95C" w14:textId="77777777" w:rsidR="00CF4D8A" w:rsidRPr="000041D7" w:rsidRDefault="00CF4D8A" w:rsidP="00CF4D8A">
      <w:pPr>
        <w:spacing w:after="0"/>
        <w:ind w:left="851"/>
        <w:rPr>
          <w:rFonts w:cs="Times New Roman"/>
        </w:rPr>
      </w:pPr>
      <w:r w:rsidRPr="000041D7">
        <w:rPr>
          <w:rFonts w:cs="Times New Roman"/>
        </w:rPr>
        <w:t>Belső: utastér, pilótafülke, csomagtér.</w:t>
      </w:r>
    </w:p>
    <w:p w14:paraId="7921E046" w14:textId="77777777" w:rsidR="00CF4D8A" w:rsidRPr="000041D7" w:rsidRDefault="00CF4D8A" w:rsidP="00CF4D8A">
      <w:pPr>
        <w:spacing w:after="0"/>
        <w:ind w:left="851"/>
        <w:rPr>
          <w:rFonts w:cs="Times New Roman"/>
        </w:rPr>
      </w:pPr>
      <w:r w:rsidRPr="000041D7">
        <w:rPr>
          <w:rFonts w:cs="Times New Roman"/>
        </w:rPr>
        <w:t>Vészvilágítás</w:t>
      </w:r>
    </w:p>
    <w:p w14:paraId="23A5E62D" w14:textId="77777777" w:rsidR="00CF4D8A" w:rsidRPr="000041D7" w:rsidRDefault="00CF4D8A" w:rsidP="00CF4D8A">
      <w:pPr>
        <w:spacing w:after="0"/>
        <w:ind w:left="851"/>
        <w:rPr>
          <w:rFonts w:cs="Times New Roman"/>
        </w:rPr>
      </w:pPr>
      <w:r w:rsidRPr="000041D7">
        <w:rPr>
          <w:rFonts w:cs="Times New Roman"/>
        </w:rPr>
        <w:t>Kommunikációs rendszerek (ATA 23)</w:t>
      </w:r>
    </w:p>
    <w:p w14:paraId="2E7C12DB" w14:textId="77777777" w:rsidR="00CF4D8A" w:rsidRPr="000041D7" w:rsidRDefault="00CF4D8A" w:rsidP="00CF4D8A">
      <w:pPr>
        <w:spacing w:after="0"/>
        <w:ind w:left="851"/>
        <w:rPr>
          <w:rFonts w:cs="Times New Roman"/>
        </w:rPr>
      </w:pPr>
      <w:r w:rsidRPr="000041D7">
        <w:rPr>
          <w:rFonts w:cs="Times New Roman"/>
        </w:rPr>
        <w:t>Antennák, átviteli vezetékek.</w:t>
      </w:r>
    </w:p>
    <w:p w14:paraId="68EC3279" w14:textId="77777777" w:rsidR="00CF4D8A" w:rsidRPr="000041D7" w:rsidRDefault="00CF4D8A" w:rsidP="00CF4D8A">
      <w:pPr>
        <w:spacing w:after="0"/>
        <w:ind w:left="851"/>
        <w:rPr>
          <w:rFonts w:cs="Times New Roman"/>
        </w:rPr>
      </w:pPr>
      <w:r w:rsidRPr="000041D7">
        <w:rPr>
          <w:rFonts w:cs="Times New Roman"/>
        </w:rPr>
        <w:t>Kommunikáció, vevő- és adóberendezések.</w:t>
      </w:r>
    </w:p>
    <w:p w14:paraId="485940C5" w14:textId="77777777" w:rsidR="00CF4D8A" w:rsidRPr="000041D7" w:rsidRDefault="00CF4D8A" w:rsidP="00CF4D8A">
      <w:pPr>
        <w:spacing w:after="0"/>
        <w:ind w:left="851"/>
        <w:rPr>
          <w:rFonts w:cs="Times New Roman"/>
        </w:rPr>
      </w:pPr>
      <w:proofErr w:type="spellStart"/>
      <w:r w:rsidRPr="000041D7">
        <w:rPr>
          <w:rFonts w:cs="Times New Roman"/>
        </w:rPr>
        <w:t>Ultrarövidhullámú</w:t>
      </w:r>
      <w:proofErr w:type="spellEnd"/>
      <w:r w:rsidRPr="000041D7">
        <w:rPr>
          <w:rFonts w:cs="Times New Roman"/>
        </w:rPr>
        <w:t xml:space="preserve"> kommunikáció (URH [VHF]).</w:t>
      </w:r>
    </w:p>
    <w:p w14:paraId="2316A63A" w14:textId="77777777" w:rsidR="00CF4D8A" w:rsidRPr="000041D7" w:rsidRDefault="00CF4D8A" w:rsidP="00CF4D8A">
      <w:pPr>
        <w:spacing w:after="0"/>
        <w:ind w:left="851"/>
        <w:rPr>
          <w:rFonts w:cs="Times New Roman"/>
        </w:rPr>
      </w:pPr>
      <w:r w:rsidRPr="000041D7">
        <w:rPr>
          <w:rFonts w:cs="Times New Roman"/>
        </w:rPr>
        <w:t>Rövidhullámú kommunikáció (RH [HF]).</w:t>
      </w:r>
    </w:p>
    <w:p w14:paraId="36F3BEAF" w14:textId="77777777" w:rsidR="00CF4D8A" w:rsidRPr="000041D7" w:rsidRDefault="00CF4D8A" w:rsidP="00CF4D8A">
      <w:pPr>
        <w:spacing w:after="0"/>
        <w:ind w:left="851"/>
        <w:rPr>
          <w:rFonts w:cs="Times New Roman"/>
        </w:rPr>
      </w:pPr>
      <w:r w:rsidRPr="000041D7">
        <w:rPr>
          <w:rFonts w:cs="Times New Roman"/>
        </w:rPr>
        <w:t xml:space="preserve">Fedélzeti </w:t>
      </w:r>
      <w:proofErr w:type="spellStart"/>
      <w:r w:rsidRPr="000041D7">
        <w:rPr>
          <w:rFonts w:cs="Times New Roman"/>
        </w:rPr>
        <w:t>audio-rendszerek</w:t>
      </w:r>
      <w:proofErr w:type="spellEnd"/>
      <w:r w:rsidRPr="000041D7">
        <w:rPr>
          <w:rFonts w:cs="Times New Roman"/>
        </w:rPr>
        <w:t>.</w:t>
      </w:r>
    </w:p>
    <w:p w14:paraId="3FE72195" w14:textId="77777777" w:rsidR="00CF4D8A" w:rsidRPr="000041D7" w:rsidRDefault="00CF4D8A" w:rsidP="00CF4D8A">
      <w:pPr>
        <w:spacing w:after="0"/>
        <w:ind w:left="851"/>
        <w:rPr>
          <w:rFonts w:cs="Times New Roman"/>
        </w:rPr>
      </w:pPr>
      <w:r w:rsidRPr="000041D7">
        <w:rPr>
          <w:rFonts w:cs="Times New Roman"/>
        </w:rPr>
        <w:t>Vészhelyzeti adók.</w:t>
      </w:r>
    </w:p>
    <w:p w14:paraId="21001B16" w14:textId="77777777" w:rsidR="00CF4D8A" w:rsidRPr="000041D7" w:rsidRDefault="00CF4D8A" w:rsidP="00CF4D8A">
      <w:pPr>
        <w:spacing w:after="0"/>
        <w:ind w:left="851"/>
        <w:rPr>
          <w:rFonts w:cs="Times New Roman"/>
        </w:rPr>
      </w:pPr>
      <w:r w:rsidRPr="000041D7">
        <w:rPr>
          <w:rFonts w:cs="Times New Roman"/>
        </w:rPr>
        <w:t>Pilótafülke hangrögzítő berendezés. (CVR)</w:t>
      </w:r>
    </w:p>
    <w:p w14:paraId="1C1BD92F" w14:textId="77777777" w:rsidR="00CF4D8A" w:rsidRPr="000041D7" w:rsidRDefault="00CF4D8A" w:rsidP="00CF4D8A">
      <w:pPr>
        <w:spacing w:after="0"/>
        <w:ind w:left="851"/>
        <w:rPr>
          <w:rFonts w:cs="Times New Roman"/>
        </w:rPr>
      </w:pPr>
      <w:r w:rsidRPr="000041D7">
        <w:rPr>
          <w:rFonts w:cs="Times New Roman"/>
        </w:rPr>
        <w:t>ACARS kommunikációs címző és jelentő rendszer.</w:t>
      </w:r>
    </w:p>
    <w:p w14:paraId="7367B0C5" w14:textId="77777777" w:rsidR="00CF4D8A" w:rsidRPr="000041D7" w:rsidRDefault="00CF4D8A" w:rsidP="00CF4D8A">
      <w:pPr>
        <w:spacing w:after="0"/>
        <w:ind w:left="851"/>
        <w:rPr>
          <w:rFonts w:cs="Times New Roman"/>
        </w:rPr>
      </w:pPr>
      <w:r w:rsidRPr="000041D7">
        <w:rPr>
          <w:rFonts w:cs="Times New Roman"/>
        </w:rPr>
        <w:t>Információs rendszerek (ATA 46).</w:t>
      </w:r>
    </w:p>
    <w:p w14:paraId="6BF56774" w14:textId="77777777" w:rsidR="00CF4D8A" w:rsidRPr="000041D7" w:rsidRDefault="00CF4D8A" w:rsidP="00CF4D8A">
      <w:pPr>
        <w:spacing w:after="0"/>
        <w:ind w:left="851"/>
        <w:rPr>
          <w:rFonts w:cs="Times New Roman"/>
        </w:rPr>
      </w:pPr>
      <w:r w:rsidRPr="000041D7">
        <w:rPr>
          <w:rFonts w:cs="Times New Roman"/>
        </w:rPr>
        <w:t>Kabinrendszerek (ATA 44).</w:t>
      </w:r>
    </w:p>
    <w:p w14:paraId="408ED0F1" w14:textId="77777777" w:rsidR="00CF4D8A" w:rsidRPr="000041D7" w:rsidRDefault="00CF4D8A" w:rsidP="00CF4D8A">
      <w:pPr>
        <w:spacing w:after="0"/>
        <w:ind w:left="851"/>
        <w:rPr>
          <w:rFonts w:cs="Times New Roman"/>
        </w:rPr>
      </w:pPr>
      <w:r w:rsidRPr="000041D7">
        <w:rPr>
          <w:rFonts w:cs="Times New Roman"/>
        </w:rPr>
        <w:t>Robotpilóta (ATA22).</w:t>
      </w:r>
    </w:p>
    <w:p w14:paraId="41F27482" w14:textId="77777777" w:rsidR="00CF4D8A" w:rsidRPr="000041D7" w:rsidRDefault="00CF4D8A" w:rsidP="00CF4D8A">
      <w:pPr>
        <w:spacing w:after="0"/>
        <w:ind w:left="851"/>
        <w:rPr>
          <w:rFonts w:cs="Times New Roman"/>
        </w:rPr>
      </w:pPr>
      <w:r w:rsidRPr="000041D7">
        <w:rPr>
          <w:rFonts w:cs="Times New Roman"/>
        </w:rPr>
        <w:t>Fedélzeti karbantartó rendszer (ATA 45)</w:t>
      </w:r>
    </w:p>
    <w:p w14:paraId="0D6C7998" w14:textId="77777777" w:rsidR="00CF4D8A" w:rsidRPr="000041D7" w:rsidRDefault="00CF4D8A" w:rsidP="00CF4D8A">
      <w:pPr>
        <w:spacing w:after="0"/>
        <w:ind w:left="851"/>
        <w:rPr>
          <w:rFonts w:cs="Times New Roman"/>
        </w:rPr>
      </w:pPr>
      <w:r w:rsidRPr="000041D7">
        <w:rPr>
          <w:rFonts w:cs="Times New Roman"/>
        </w:rPr>
        <w:t>Adatkezelési, feltöltési, hibakiolvasási gyakorlat</w:t>
      </w:r>
    </w:p>
    <w:p w14:paraId="158171F2" w14:textId="77777777" w:rsidR="00CF4D8A" w:rsidRPr="000041D7" w:rsidRDefault="00CF4D8A" w:rsidP="00CF4D8A">
      <w:pPr>
        <w:spacing w:after="0"/>
        <w:ind w:left="851"/>
        <w:rPr>
          <w:rFonts w:cs="Times New Roman"/>
        </w:rPr>
      </w:pPr>
      <w:r w:rsidRPr="000041D7">
        <w:rPr>
          <w:rFonts w:cs="Times New Roman"/>
        </w:rPr>
        <w:t>Központi karbantartási számítógép</w:t>
      </w:r>
    </w:p>
    <w:p w14:paraId="21FD0D75" w14:textId="77777777" w:rsidR="00CF4D8A" w:rsidRPr="000041D7" w:rsidRDefault="00CF4D8A" w:rsidP="00CF4D8A">
      <w:pPr>
        <w:spacing w:after="0"/>
        <w:ind w:left="851"/>
        <w:rPr>
          <w:rFonts w:cs="Times New Roman"/>
        </w:rPr>
      </w:pPr>
      <w:r w:rsidRPr="000041D7">
        <w:rPr>
          <w:rFonts w:cs="Times New Roman"/>
        </w:rPr>
        <w:t>Adatbeviteli rendszer</w:t>
      </w:r>
    </w:p>
    <w:p w14:paraId="03FA125B" w14:textId="77777777" w:rsidR="00CF4D8A" w:rsidRPr="000041D7" w:rsidRDefault="00CF4D8A" w:rsidP="00CF4D8A">
      <w:pPr>
        <w:spacing w:after="0"/>
        <w:ind w:left="851"/>
        <w:rPr>
          <w:rFonts w:cs="Times New Roman"/>
        </w:rPr>
      </w:pPr>
      <w:r w:rsidRPr="000041D7">
        <w:rPr>
          <w:rFonts w:cs="Times New Roman"/>
        </w:rPr>
        <w:t>Elektronikus könyvtárrendszer</w:t>
      </w:r>
    </w:p>
    <w:p w14:paraId="2B9EE029" w14:textId="77777777" w:rsidR="00CF4D8A" w:rsidRPr="000041D7" w:rsidRDefault="00CF4D8A" w:rsidP="00CF4D8A">
      <w:pPr>
        <w:spacing w:after="0"/>
        <w:ind w:left="851"/>
        <w:rPr>
          <w:rFonts w:cs="Times New Roman"/>
        </w:rPr>
      </w:pPr>
      <w:r w:rsidRPr="000041D7">
        <w:rPr>
          <w:rFonts w:cs="Times New Roman"/>
        </w:rPr>
        <w:t>Nyomtatás</w:t>
      </w:r>
    </w:p>
    <w:p w14:paraId="090A5A17" w14:textId="77777777" w:rsidR="00CF4D8A" w:rsidRPr="000041D7" w:rsidRDefault="00CF4D8A" w:rsidP="00CF4D8A">
      <w:pPr>
        <w:spacing w:after="0"/>
        <w:ind w:left="851"/>
        <w:rPr>
          <w:rFonts w:cs="Times New Roman"/>
        </w:rPr>
      </w:pPr>
      <w:r w:rsidRPr="000041D7">
        <w:rPr>
          <w:rFonts w:cs="Times New Roman"/>
        </w:rPr>
        <w:t>Sárkányfelügyelet (károsodástűrés felügyelete)</w:t>
      </w:r>
    </w:p>
    <w:p w14:paraId="6D2EEBFC" w14:textId="77777777" w:rsidR="00CF4D8A" w:rsidRPr="000041D7" w:rsidRDefault="00CF4D8A" w:rsidP="00CF4D8A">
      <w:pPr>
        <w:spacing w:after="0"/>
        <w:ind w:left="851"/>
        <w:rPr>
          <w:rFonts w:cs="Times New Roman"/>
        </w:rPr>
      </w:pPr>
      <w:r w:rsidRPr="000041D7">
        <w:rPr>
          <w:rFonts w:cs="Times New Roman"/>
        </w:rPr>
        <w:t>Elektronikus biztonság technika</w:t>
      </w:r>
    </w:p>
    <w:p w14:paraId="3C201543" w14:textId="77777777" w:rsidR="00CF4D8A" w:rsidRPr="000041D7" w:rsidRDefault="00CF4D8A" w:rsidP="00CF4D8A">
      <w:pPr>
        <w:spacing w:after="0"/>
        <w:ind w:left="851"/>
        <w:rPr>
          <w:rFonts w:cs="Times New Roman"/>
        </w:rPr>
      </w:pPr>
      <w:r w:rsidRPr="000041D7">
        <w:rPr>
          <w:rFonts w:cs="Times New Roman"/>
        </w:rPr>
        <w:t>Elektrosztatikusan érzékeny készülékek</w:t>
      </w:r>
    </w:p>
    <w:p w14:paraId="35DC88C7" w14:textId="77777777" w:rsidR="00CF4D8A" w:rsidRPr="000041D7" w:rsidRDefault="00CF4D8A" w:rsidP="00CF4D8A">
      <w:pPr>
        <w:spacing w:after="0"/>
        <w:ind w:left="851"/>
        <w:rPr>
          <w:rFonts w:cs="Times New Roman"/>
        </w:rPr>
      </w:pPr>
      <w:r w:rsidRPr="000041D7">
        <w:rPr>
          <w:rFonts w:cs="Times New Roman"/>
        </w:rPr>
        <w:t>Az elektrosztatikus kisülésre érzékeny készülékek különleges kezelése.</w:t>
      </w:r>
    </w:p>
    <w:p w14:paraId="6878012C" w14:textId="77777777" w:rsidR="00CF4D8A" w:rsidRPr="000041D7" w:rsidRDefault="00CF4D8A" w:rsidP="00CF4D8A">
      <w:pPr>
        <w:spacing w:after="0"/>
        <w:ind w:left="851"/>
        <w:rPr>
          <w:rFonts w:cs="Times New Roman"/>
        </w:rPr>
      </w:pPr>
      <w:r w:rsidRPr="000041D7">
        <w:rPr>
          <w:rFonts w:cs="Times New Roman"/>
        </w:rPr>
        <w:t>A lehetséges kockázatok és károk ismerete.</w:t>
      </w:r>
    </w:p>
    <w:p w14:paraId="5ED1EEBE" w14:textId="77777777" w:rsidR="00CF4D8A" w:rsidRPr="000041D7" w:rsidRDefault="00CF4D8A" w:rsidP="00CF4D8A">
      <w:pPr>
        <w:spacing w:after="0"/>
        <w:ind w:left="851"/>
        <w:rPr>
          <w:rFonts w:cs="Times New Roman"/>
        </w:rPr>
      </w:pPr>
      <w:r w:rsidRPr="000041D7">
        <w:rPr>
          <w:rFonts w:cs="Times New Roman"/>
        </w:rPr>
        <w:t>Antisztatikus védelmi berendezések a részegységek és a személyzet számára</w:t>
      </w:r>
    </w:p>
    <w:p w14:paraId="36C0CF3B" w14:textId="77777777" w:rsidR="00CF4D8A" w:rsidRPr="000041D7" w:rsidRDefault="00CF4D8A" w:rsidP="00CF4D8A">
      <w:pPr>
        <w:spacing w:after="0"/>
        <w:ind w:left="851"/>
        <w:rPr>
          <w:rFonts w:cs="Times New Roman"/>
        </w:rPr>
      </w:pPr>
      <w:r w:rsidRPr="000041D7">
        <w:rPr>
          <w:rFonts w:cs="Times New Roman"/>
        </w:rPr>
        <w:t>Szoftverkezelési szabályok</w:t>
      </w:r>
    </w:p>
    <w:p w14:paraId="1DDAECF7" w14:textId="77777777" w:rsidR="00CF4D8A" w:rsidRPr="000041D7" w:rsidRDefault="00CF4D8A" w:rsidP="00CF4D8A">
      <w:pPr>
        <w:spacing w:after="0"/>
        <w:ind w:left="851"/>
        <w:rPr>
          <w:rFonts w:cs="Times New Roman"/>
        </w:rPr>
      </w:pPr>
      <w:r w:rsidRPr="000041D7">
        <w:rPr>
          <w:rFonts w:cs="Times New Roman"/>
        </w:rPr>
        <w:t>Azoknak a korlátozásoknak, légi alkalmassági követelményeknek és a lehetséges katasztrofális kihatásoknak az ismerete, amelyek a szoftver meg nem engedett módosításából adódhatnak.</w:t>
      </w:r>
    </w:p>
    <w:p w14:paraId="72C19419" w14:textId="77777777" w:rsidR="00CF4D8A" w:rsidRPr="000041D7" w:rsidRDefault="00CF4D8A" w:rsidP="00CF4D8A">
      <w:pPr>
        <w:spacing w:after="0"/>
        <w:ind w:left="851"/>
        <w:rPr>
          <w:rFonts w:cs="Times New Roman"/>
        </w:rPr>
      </w:pPr>
      <w:r w:rsidRPr="000041D7">
        <w:rPr>
          <w:rFonts w:cs="Times New Roman"/>
        </w:rPr>
        <w:t>Hardver redundancia.</w:t>
      </w:r>
    </w:p>
    <w:p w14:paraId="075B7128" w14:textId="77777777" w:rsidR="00CF4D8A" w:rsidRPr="000041D7" w:rsidRDefault="00CF4D8A" w:rsidP="00CF4D8A">
      <w:pPr>
        <w:spacing w:after="0"/>
        <w:ind w:left="851"/>
        <w:rPr>
          <w:rFonts w:cs="Times New Roman"/>
        </w:rPr>
      </w:pPr>
      <w:r w:rsidRPr="000041D7">
        <w:rPr>
          <w:rFonts w:cs="Times New Roman"/>
        </w:rPr>
        <w:lastRenderedPageBreak/>
        <w:t>Szoftver redundancia.</w:t>
      </w:r>
    </w:p>
    <w:p w14:paraId="5A10B890" w14:textId="77777777" w:rsidR="00CF4D8A" w:rsidRPr="000041D7" w:rsidRDefault="00CF4D8A" w:rsidP="00CF4D8A">
      <w:pPr>
        <w:spacing w:after="0"/>
        <w:ind w:left="851"/>
        <w:rPr>
          <w:rFonts w:cs="Times New Roman"/>
        </w:rPr>
      </w:pPr>
      <w:r w:rsidRPr="000041D7">
        <w:rPr>
          <w:rFonts w:cs="Times New Roman"/>
        </w:rPr>
        <w:t>Elektromágneses környezet</w:t>
      </w:r>
    </w:p>
    <w:p w14:paraId="4E854C85" w14:textId="77777777" w:rsidR="00CF4D8A" w:rsidRPr="000041D7" w:rsidRDefault="00CF4D8A" w:rsidP="00CF4D8A">
      <w:pPr>
        <w:spacing w:after="0"/>
        <w:ind w:left="851"/>
        <w:rPr>
          <w:rFonts w:cs="Times New Roman"/>
        </w:rPr>
      </w:pPr>
      <w:r w:rsidRPr="000041D7">
        <w:rPr>
          <w:rFonts w:cs="Times New Roman"/>
        </w:rPr>
        <w:t xml:space="preserve">Az alábbi jelenségek befolyása az elektronikus rendszerek karbantartási eljárásaira: </w:t>
      </w:r>
    </w:p>
    <w:p w14:paraId="6AD56CD8" w14:textId="77777777" w:rsidR="00CF4D8A" w:rsidRPr="000041D7" w:rsidRDefault="00CF4D8A" w:rsidP="00CF4D8A">
      <w:pPr>
        <w:spacing w:after="0"/>
        <w:ind w:left="851"/>
        <w:rPr>
          <w:rFonts w:cs="Times New Roman"/>
        </w:rPr>
      </w:pPr>
      <w:r w:rsidRPr="000041D7">
        <w:rPr>
          <w:rFonts w:cs="Times New Roman"/>
        </w:rPr>
        <w:t xml:space="preserve">EMC – </w:t>
      </w:r>
      <w:proofErr w:type="spellStart"/>
      <w:r w:rsidRPr="000041D7">
        <w:rPr>
          <w:rFonts w:cs="Times New Roman"/>
        </w:rPr>
        <w:t>Electromagnetic</w:t>
      </w:r>
      <w:proofErr w:type="spellEnd"/>
      <w:r w:rsidRPr="000041D7">
        <w:rPr>
          <w:rFonts w:cs="Times New Roman"/>
        </w:rPr>
        <w:t xml:space="preserve"> </w:t>
      </w:r>
      <w:proofErr w:type="spellStart"/>
      <w:r w:rsidRPr="000041D7">
        <w:rPr>
          <w:rFonts w:cs="Times New Roman"/>
        </w:rPr>
        <w:t>Compatibility</w:t>
      </w:r>
      <w:proofErr w:type="spellEnd"/>
      <w:r w:rsidRPr="000041D7">
        <w:rPr>
          <w:rFonts w:cs="Times New Roman"/>
        </w:rPr>
        <w:t xml:space="preserve"> [elektromágneses összeférhetőség]</w:t>
      </w:r>
    </w:p>
    <w:p w14:paraId="18BD9534" w14:textId="77777777" w:rsidR="00CF4D8A" w:rsidRPr="000041D7" w:rsidRDefault="00CF4D8A" w:rsidP="00CF4D8A">
      <w:pPr>
        <w:spacing w:after="0"/>
        <w:ind w:left="851"/>
        <w:rPr>
          <w:rFonts w:cs="Times New Roman"/>
        </w:rPr>
      </w:pPr>
      <w:r w:rsidRPr="000041D7">
        <w:rPr>
          <w:rFonts w:cs="Times New Roman"/>
        </w:rPr>
        <w:t xml:space="preserve">EMI – </w:t>
      </w:r>
      <w:proofErr w:type="spellStart"/>
      <w:r w:rsidRPr="000041D7">
        <w:rPr>
          <w:rFonts w:cs="Times New Roman"/>
        </w:rPr>
        <w:t>Electromagnetic</w:t>
      </w:r>
      <w:proofErr w:type="spellEnd"/>
      <w:r w:rsidRPr="000041D7">
        <w:rPr>
          <w:rFonts w:cs="Times New Roman"/>
        </w:rPr>
        <w:t xml:space="preserve"> </w:t>
      </w:r>
      <w:proofErr w:type="spellStart"/>
      <w:r w:rsidRPr="000041D7">
        <w:rPr>
          <w:rFonts w:cs="Times New Roman"/>
        </w:rPr>
        <w:t>Interference</w:t>
      </w:r>
      <w:proofErr w:type="spellEnd"/>
      <w:r w:rsidRPr="000041D7">
        <w:rPr>
          <w:rFonts w:cs="Times New Roman"/>
        </w:rPr>
        <w:t xml:space="preserve"> [elektromágneses zavarás]</w:t>
      </w:r>
    </w:p>
    <w:p w14:paraId="3C11B3BF" w14:textId="77777777" w:rsidR="00CF4D8A" w:rsidRPr="000041D7" w:rsidRDefault="00CF4D8A" w:rsidP="00CF4D8A">
      <w:pPr>
        <w:spacing w:after="0"/>
        <w:ind w:left="851"/>
        <w:rPr>
          <w:rFonts w:cs="Times New Roman"/>
        </w:rPr>
      </w:pPr>
      <w:r w:rsidRPr="000041D7">
        <w:rPr>
          <w:rFonts w:cs="Times New Roman"/>
        </w:rPr>
        <w:t xml:space="preserve">HIRF- </w:t>
      </w:r>
      <w:proofErr w:type="spellStart"/>
      <w:r w:rsidRPr="000041D7">
        <w:rPr>
          <w:rFonts w:cs="Times New Roman"/>
        </w:rPr>
        <w:t>High</w:t>
      </w:r>
      <w:proofErr w:type="spellEnd"/>
      <w:r w:rsidRPr="000041D7">
        <w:rPr>
          <w:rFonts w:cs="Times New Roman"/>
        </w:rPr>
        <w:t xml:space="preserve"> </w:t>
      </w:r>
      <w:proofErr w:type="spellStart"/>
      <w:r w:rsidRPr="000041D7">
        <w:rPr>
          <w:rFonts w:cs="Times New Roman"/>
        </w:rPr>
        <w:t>Intensity</w:t>
      </w:r>
      <w:proofErr w:type="spellEnd"/>
      <w:r w:rsidRPr="000041D7">
        <w:rPr>
          <w:rFonts w:cs="Times New Roman"/>
        </w:rPr>
        <w:t xml:space="preserve"> </w:t>
      </w:r>
      <w:proofErr w:type="spellStart"/>
      <w:r w:rsidRPr="000041D7">
        <w:rPr>
          <w:rFonts w:cs="Times New Roman"/>
        </w:rPr>
        <w:t>Radiated</w:t>
      </w:r>
      <w:proofErr w:type="spellEnd"/>
      <w:r w:rsidRPr="000041D7">
        <w:rPr>
          <w:rFonts w:cs="Times New Roman"/>
        </w:rPr>
        <w:t xml:space="preserve"> </w:t>
      </w:r>
      <w:proofErr w:type="spellStart"/>
      <w:r w:rsidRPr="000041D7">
        <w:rPr>
          <w:rFonts w:cs="Times New Roman"/>
        </w:rPr>
        <w:t>Field</w:t>
      </w:r>
      <w:proofErr w:type="spellEnd"/>
      <w:r w:rsidRPr="000041D7">
        <w:rPr>
          <w:rFonts w:cs="Times New Roman"/>
        </w:rPr>
        <w:t xml:space="preserve"> [nagy intenzitású elektromágneses tér]</w:t>
      </w:r>
    </w:p>
    <w:p w14:paraId="0E2987A6" w14:textId="77777777" w:rsidR="00CF4D8A" w:rsidRPr="000041D7" w:rsidRDefault="00CF4D8A" w:rsidP="00CF4D8A">
      <w:pPr>
        <w:spacing w:after="0"/>
        <w:ind w:left="851"/>
        <w:rPr>
          <w:rFonts w:cs="Times New Roman"/>
        </w:rPr>
      </w:pPr>
      <w:r w:rsidRPr="000041D7">
        <w:rPr>
          <w:rFonts w:cs="Times New Roman"/>
        </w:rPr>
        <w:t>Villámlás/villámvédelem</w:t>
      </w:r>
    </w:p>
    <w:p w14:paraId="3ACAF505" w14:textId="6A4595F0" w:rsidR="00A23F09" w:rsidRPr="000041D7" w:rsidRDefault="00CF4D8A" w:rsidP="00CF4D8A">
      <w:pPr>
        <w:spacing w:after="0"/>
        <w:ind w:left="851"/>
        <w:rPr>
          <w:rFonts w:cs="Times New Roman"/>
        </w:rPr>
      </w:pPr>
      <w:r w:rsidRPr="000041D7">
        <w:rPr>
          <w:rFonts w:cs="Times New Roman"/>
        </w:rPr>
        <w:t>Beépített ellenőrző berendezéssel történő tesztelések.</w:t>
      </w:r>
    </w:p>
    <w:p w14:paraId="17268E4C" w14:textId="77777777" w:rsidR="00A23F09" w:rsidRPr="000041D7" w:rsidRDefault="00A23F09" w:rsidP="00A23F09">
      <w:pPr>
        <w:tabs>
          <w:tab w:val="left" w:pos="1418"/>
          <w:tab w:val="right" w:pos="9072"/>
        </w:tabs>
        <w:spacing w:after="0"/>
        <w:ind w:left="851"/>
        <w:rPr>
          <w:rFonts w:cs="Times New Roman"/>
        </w:rPr>
      </w:pPr>
    </w:p>
    <w:p w14:paraId="3D2DA60B" w14:textId="54EA2270" w:rsidR="00A23F09" w:rsidRPr="000041D7" w:rsidRDefault="00CF4D8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szerkezete</w:t>
      </w:r>
    </w:p>
    <w:p w14:paraId="2A747D48"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 sárkányszerkezet főrészeinek szét-, összeszerelése</w:t>
      </w:r>
    </w:p>
    <w:p w14:paraId="51F6FAA3" w14:textId="77777777" w:rsidR="00CF4D8A" w:rsidRPr="000041D7" w:rsidRDefault="00CF4D8A" w:rsidP="00CF4D8A">
      <w:pPr>
        <w:spacing w:after="0"/>
        <w:ind w:left="851"/>
        <w:rPr>
          <w:rFonts w:cs="Times New Roman"/>
        </w:rPr>
      </w:pPr>
      <w:proofErr w:type="gramStart"/>
      <w:r w:rsidRPr="000041D7">
        <w:rPr>
          <w:rFonts w:cs="Times New Roman"/>
        </w:rPr>
        <w:t>szerelésbiztonsági</w:t>
      </w:r>
      <w:proofErr w:type="gramEnd"/>
      <w:r w:rsidRPr="000041D7">
        <w:rPr>
          <w:rFonts w:cs="Times New Roman"/>
        </w:rPr>
        <w:t xml:space="preserve"> utasítások</w:t>
      </w:r>
    </w:p>
    <w:p w14:paraId="0AFA23FF" w14:textId="77777777" w:rsidR="00CF4D8A" w:rsidRPr="000041D7" w:rsidRDefault="00CF4D8A" w:rsidP="00CF4D8A">
      <w:pPr>
        <w:spacing w:after="0"/>
        <w:ind w:left="851"/>
        <w:rPr>
          <w:rFonts w:cs="Times New Roman"/>
        </w:rPr>
      </w:pPr>
      <w:proofErr w:type="gramStart"/>
      <w:r w:rsidRPr="000041D7">
        <w:rPr>
          <w:rFonts w:cs="Times New Roman"/>
        </w:rPr>
        <w:t>egyes</w:t>
      </w:r>
      <w:proofErr w:type="gramEnd"/>
      <w:r w:rsidRPr="000041D7">
        <w:rPr>
          <w:rFonts w:cs="Times New Roman"/>
        </w:rPr>
        <w:t xml:space="preserve"> szerkezeti részek szerelési sorrendje</w:t>
      </w:r>
    </w:p>
    <w:p w14:paraId="3943ACE0" w14:textId="77777777" w:rsidR="00CF4D8A" w:rsidRPr="000041D7" w:rsidRDefault="00CF4D8A" w:rsidP="00CF4D8A">
      <w:pPr>
        <w:spacing w:after="0"/>
        <w:ind w:left="851"/>
        <w:rPr>
          <w:rFonts w:cs="Times New Roman"/>
        </w:rPr>
      </w:pPr>
      <w:proofErr w:type="gramStart"/>
      <w:r w:rsidRPr="000041D7">
        <w:rPr>
          <w:rFonts w:cs="Times New Roman"/>
        </w:rPr>
        <w:t>szerszámok</w:t>
      </w:r>
      <w:proofErr w:type="gramEnd"/>
      <w:r w:rsidRPr="000041D7">
        <w:rPr>
          <w:rFonts w:cs="Times New Roman"/>
        </w:rPr>
        <w:t>, célszerszámok, berendezések használata</w:t>
      </w:r>
    </w:p>
    <w:p w14:paraId="744BF2E6" w14:textId="77777777" w:rsidR="00CF4D8A" w:rsidRPr="000041D7" w:rsidRDefault="00CF4D8A" w:rsidP="00CF4D8A">
      <w:pPr>
        <w:spacing w:after="0"/>
        <w:ind w:left="851"/>
        <w:rPr>
          <w:rFonts w:cs="Times New Roman"/>
        </w:rPr>
      </w:pPr>
      <w:proofErr w:type="gramStart"/>
      <w:r w:rsidRPr="000041D7">
        <w:rPr>
          <w:rFonts w:cs="Times New Roman"/>
        </w:rPr>
        <w:t>speciális</w:t>
      </w:r>
      <w:proofErr w:type="gramEnd"/>
      <w:r w:rsidRPr="000041D7">
        <w:rPr>
          <w:rFonts w:cs="Times New Roman"/>
        </w:rPr>
        <w:t xml:space="preserve"> teheremelés</w:t>
      </w:r>
    </w:p>
    <w:p w14:paraId="20B2667B"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csoportos munkavégzés módszerei</w:t>
      </w:r>
    </w:p>
    <w:p w14:paraId="77123926"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sárkányszerkezet jellegzetes meghibásodásai, a hibák</w:t>
      </w:r>
    </w:p>
    <w:p w14:paraId="1127570D" w14:textId="77777777" w:rsidR="00CF4D8A" w:rsidRPr="000041D7" w:rsidRDefault="00CF4D8A" w:rsidP="00CF4D8A">
      <w:pPr>
        <w:spacing w:after="0"/>
        <w:ind w:left="851"/>
        <w:rPr>
          <w:rFonts w:cs="Times New Roman"/>
        </w:rPr>
      </w:pPr>
      <w:proofErr w:type="gramStart"/>
      <w:r w:rsidRPr="000041D7">
        <w:rPr>
          <w:rFonts w:cs="Times New Roman"/>
        </w:rPr>
        <w:t>felismerésének</w:t>
      </w:r>
      <w:proofErr w:type="gramEnd"/>
      <w:r w:rsidRPr="000041D7">
        <w:rPr>
          <w:rFonts w:cs="Times New Roman"/>
        </w:rPr>
        <w:t xml:space="preserve"> módjai</w:t>
      </w:r>
    </w:p>
    <w:p w14:paraId="2D434519" w14:textId="77777777" w:rsidR="00CF4D8A" w:rsidRPr="000041D7" w:rsidRDefault="00CF4D8A" w:rsidP="00CF4D8A">
      <w:pPr>
        <w:spacing w:after="0"/>
        <w:ind w:left="851"/>
        <w:rPr>
          <w:rFonts w:cs="Times New Roman"/>
        </w:rPr>
      </w:pPr>
      <w:proofErr w:type="gramStart"/>
      <w:r w:rsidRPr="000041D7">
        <w:rPr>
          <w:rFonts w:cs="Times New Roman"/>
        </w:rPr>
        <w:t>repülőgépek</w:t>
      </w:r>
      <w:proofErr w:type="gramEnd"/>
      <w:r w:rsidRPr="000041D7">
        <w:rPr>
          <w:rFonts w:cs="Times New Roman"/>
        </w:rPr>
        <w:t xml:space="preserve"> szintezése</w:t>
      </w:r>
    </w:p>
    <w:p w14:paraId="08BE8C7A" w14:textId="77777777" w:rsidR="00CF4D8A" w:rsidRPr="000041D7" w:rsidRDefault="00CF4D8A" w:rsidP="00CF4D8A">
      <w:pPr>
        <w:spacing w:after="0"/>
        <w:ind w:left="851"/>
        <w:rPr>
          <w:rFonts w:cs="Times New Roman"/>
        </w:rPr>
      </w:pPr>
      <w:proofErr w:type="gramStart"/>
      <w:r w:rsidRPr="000041D7">
        <w:rPr>
          <w:rFonts w:cs="Times New Roman"/>
        </w:rPr>
        <w:t>repülőgépek</w:t>
      </w:r>
      <w:proofErr w:type="gramEnd"/>
      <w:r w:rsidRPr="000041D7">
        <w:rPr>
          <w:rFonts w:cs="Times New Roman"/>
        </w:rPr>
        <w:t xml:space="preserve"> gyakorlati súlypontszámítása</w:t>
      </w:r>
    </w:p>
    <w:p w14:paraId="111FE73C" w14:textId="77777777" w:rsidR="00CF4D8A" w:rsidRPr="000041D7" w:rsidRDefault="00CF4D8A" w:rsidP="00CF4D8A">
      <w:pPr>
        <w:spacing w:after="0"/>
        <w:ind w:left="851"/>
        <w:rPr>
          <w:rFonts w:cs="Times New Roman"/>
        </w:rPr>
      </w:pPr>
      <w:proofErr w:type="gramStart"/>
      <w:r w:rsidRPr="000041D7">
        <w:rPr>
          <w:rFonts w:cs="Times New Roman"/>
        </w:rPr>
        <w:t>törzsek</w:t>
      </w:r>
      <w:proofErr w:type="gramEnd"/>
      <w:r w:rsidRPr="000041D7">
        <w:rPr>
          <w:rFonts w:cs="Times New Roman"/>
        </w:rPr>
        <w:t xml:space="preserve"> hermetikussági ellenőrzése</w:t>
      </w:r>
    </w:p>
    <w:p w14:paraId="0FF6A425" w14:textId="77777777" w:rsidR="00CF4D8A" w:rsidRPr="000041D7" w:rsidRDefault="00CF4D8A" w:rsidP="00CF4D8A">
      <w:pPr>
        <w:spacing w:after="0"/>
        <w:ind w:left="851"/>
        <w:rPr>
          <w:rFonts w:cs="Times New Roman"/>
        </w:rPr>
      </w:pPr>
      <w:proofErr w:type="gramStart"/>
      <w:r w:rsidRPr="000041D7">
        <w:rPr>
          <w:rFonts w:cs="Times New Roman"/>
        </w:rPr>
        <w:t>szerelésbiztonsági</w:t>
      </w:r>
      <w:proofErr w:type="gramEnd"/>
      <w:r w:rsidRPr="000041D7">
        <w:rPr>
          <w:rFonts w:cs="Times New Roman"/>
        </w:rPr>
        <w:t xml:space="preserve"> előírások</w:t>
      </w:r>
    </w:p>
    <w:p w14:paraId="0403CD87"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szerelés dokumentálása</w:t>
      </w:r>
    </w:p>
    <w:p w14:paraId="20F05C5B" w14:textId="77777777" w:rsidR="00CF4D8A" w:rsidRPr="000041D7" w:rsidRDefault="00CF4D8A" w:rsidP="00CF4D8A">
      <w:pPr>
        <w:spacing w:after="0"/>
        <w:ind w:left="851"/>
        <w:rPr>
          <w:rFonts w:cs="Times New Roman"/>
        </w:rPr>
      </w:pPr>
      <w:proofErr w:type="gramStart"/>
      <w:r w:rsidRPr="000041D7">
        <w:rPr>
          <w:rFonts w:cs="Times New Roman"/>
        </w:rPr>
        <w:t>kormánylapok</w:t>
      </w:r>
      <w:proofErr w:type="gramEnd"/>
      <w:r w:rsidRPr="000041D7">
        <w:rPr>
          <w:rFonts w:cs="Times New Roman"/>
        </w:rPr>
        <w:t xml:space="preserve"> bekötésének ellenőrzése, vezérelhetőség, értelemszerű kitéríthetőség, és kitérítési szögértékek ellenőrzése</w:t>
      </w:r>
    </w:p>
    <w:p w14:paraId="4013DE42" w14:textId="77777777" w:rsidR="00CF4D8A" w:rsidRPr="000041D7" w:rsidRDefault="00CF4D8A" w:rsidP="00CF4D8A">
      <w:pPr>
        <w:spacing w:after="0"/>
        <w:ind w:left="851"/>
        <w:rPr>
          <w:rFonts w:cs="Times New Roman"/>
        </w:rPr>
      </w:pPr>
      <w:proofErr w:type="gramStart"/>
      <w:r w:rsidRPr="000041D7">
        <w:rPr>
          <w:rFonts w:cs="Times New Roman"/>
        </w:rPr>
        <w:t>kormánylapok</w:t>
      </w:r>
      <w:proofErr w:type="gramEnd"/>
      <w:r w:rsidRPr="000041D7">
        <w:rPr>
          <w:rFonts w:cs="Times New Roman"/>
        </w:rPr>
        <w:t xml:space="preserve"> kiegészítő berendezéseinek ellenőrzése, merev </w:t>
      </w:r>
      <w:proofErr w:type="spellStart"/>
      <w:r w:rsidRPr="000041D7">
        <w:rPr>
          <w:rFonts w:cs="Times New Roman"/>
        </w:rPr>
        <w:t>trimmek</w:t>
      </w:r>
      <w:proofErr w:type="spellEnd"/>
      <w:r w:rsidRPr="000041D7">
        <w:rPr>
          <w:rFonts w:cs="Times New Roman"/>
        </w:rPr>
        <w:t xml:space="preserve"> állításának feltételei</w:t>
      </w:r>
    </w:p>
    <w:p w14:paraId="55426397" w14:textId="77777777" w:rsidR="00CF4D8A" w:rsidRPr="000041D7" w:rsidRDefault="00CF4D8A" w:rsidP="00CF4D8A">
      <w:pPr>
        <w:spacing w:after="0"/>
        <w:ind w:left="851"/>
        <w:rPr>
          <w:rFonts w:cs="Times New Roman"/>
        </w:rPr>
      </w:pPr>
      <w:proofErr w:type="gramStart"/>
      <w:r w:rsidRPr="000041D7">
        <w:rPr>
          <w:rFonts w:cs="Times New Roman"/>
        </w:rPr>
        <w:t>aerodinamikai</w:t>
      </w:r>
      <w:proofErr w:type="gramEnd"/>
      <w:r w:rsidRPr="000041D7">
        <w:rPr>
          <w:rFonts w:cs="Times New Roman"/>
        </w:rPr>
        <w:t xml:space="preserve"> kormányerő csökkentők szerelése, segédkormánylapok vizsgálata</w:t>
      </w:r>
    </w:p>
    <w:p w14:paraId="6EF37AFC" w14:textId="77777777" w:rsidR="00CF4D8A" w:rsidRPr="000041D7" w:rsidRDefault="00CF4D8A" w:rsidP="00CF4D8A">
      <w:pPr>
        <w:spacing w:after="0"/>
        <w:ind w:left="851"/>
        <w:rPr>
          <w:rFonts w:cs="Times New Roman"/>
        </w:rPr>
      </w:pPr>
      <w:proofErr w:type="gramStart"/>
      <w:r w:rsidRPr="000041D7">
        <w:rPr>
          <w:rFonts w:cs="Times New Roman"/>
        </w:rPr>
        <w:t>felhajtóerő</w:t>
      </w:r>
      <w:proofErr w:type="gramEnd"/>
      <w:r w:rsidRPr="000041D7">
        <w:rPr>
          <w:rFonts w:cs="Times New Roman"/>
        </w:rPr>
        <w:t xml:space="preserve"> növelő berendezések működésének ellenőrzése, ápolási munkái</w:t>
      </w:r>
    </w:p>
    <w:p w14:paraId="0DC1FB4E" w14:textId="77777777" w:rsidR="00CF4D8A" w:rsidRPr="000041D7" w:rsidRDefault="00CF4D8A" w:rsidP="00CF4D8A">
      <w:pPr>
        <w:spacing w:after="0"/>
        <w:ind w:left="851"/>
        <w:rPr>
          <w:rFonts w:cs="Times New Roman"/>
        </w:rPr>
      </w:pPr>
      <w:proofErr w:type="spellStart"/>
      <w:r w:rsidRPr="000041D7">
        <w:rPr>
          <w:rFonts w:cs="Times New Roman"/>
        </w:rPr>
        <w:t>rácsrudak</w:t>
      </w:r>
      <w:proofErr w:type="spellEnd"/>
      <w:r w:rsidRPr="000041D7">
        <w:rPr>
          <w:rFonts w:cs="Times New Roman"/>
        </w:rPr>
        <w:t xml:space="preserve"> ellenőrzésének munkapontjai</w:t>
      </w:r>
    </w:p>
    <w:p w14:paraId="65D28639" w14:textId="77777777" w:rsidR="00CF4D8A" w:rsidRPr="000041D7" w:rsidRDefault="00CF4D8A" w:rsidP="00CF4D8A">
      <w:pPr>
        <w:spacing w:after="0"/>
        <w:ind w:left="851"/>
        <w:rPr>
          <w:rFonts w:cs="Times New Roman"/>
        </w:rPr>
      </w:pPr>
      <w:proofErr w:type="gramStart"/>
      <w:r w:rsidRPr="000041D7">
        <w:rPr>
          <w:rFonts w:cs="Times New Roman"/>
        </w:rPr>
        <w:t>aerodinamikailag</w:t>
      </w:r>
      <w:proofErr w:type="gramEnd"/>
      <w:r w:rsidRPr="000041D7">
        <w:rPr>
          <w:rFonts w:cs="Times New Roman"/>
        </w:rPr>
        <w:t xml:space="preserve"> kritikus felületek ellenőrzése, szegecselési hibák, felületvédelem, karcolások, beverődések, horpadások</w:t>
      </w:r>
    </w:p>
    <w:p w14:paraId="58741CF6" w14:textId="77777777" w:rsidR="00CF4D8A" w:rsidRPr="000041D7" w:rsidRDefault="00CF4D8A" w:rsidP="00CF4D8A">
      <w:pPr>
        <w:spacing w:after="0"/>
        <w:ind w:left="851"/>
        <w:rPr>
          <w:rFonts w:cs="Times New Roman"/>
        </w:rPr>
      </w:pPr>
      <w:proofErr w:type="gramStart"/>
      <w:r w:rsidRPr="000041D7">
        <w:rPr>
          <w:rFonts w:cs="Times New Roman"/>
        </w:rPr>
        <w:t>teherviselő</w:t>
      </w:r>
      <w:proofErr w:type="gramEnd"/>
      <w:r w:rsidRPr="000041D7">
        <w:rPr>
          <w:rFonts w:cs="Times New Roman"/>
        </w:rPr>
        <w:t xml:space="preserve"> elemek szemrevételezése, </w:t>
      </w:r>
      <w:proofErr w:type="spellStart"/>
      <w:r w:rsidRPr="000041D7">
        <w:rPr>
          <w:rFonts w:cs="Times New Roman"/>
        </w:rPr>
        <w:t>roncsolásmentes</w:t>
      </w:r>
      <w:proofErr w:type="spellEnd"/>
      <w:r w:rsidRPr="000041D7">
        <w:rPr>
          <w:rFonts w:cs="Times New Roman"/>
        </w:rPr>
        <w:t xml:space="preserve"> vizsgálata</w:t>
      </w:r>
    </w:p>
    <w:p w14:paraId="7987E48D" w14:textId="77777777" w:rsidR="00CF4D8A" w:rsidRPr="000041D7" w:rsidRDefault="00CF4D8A" w:rsidP="00CF4D8A">
      <w:pPr>
        <w:spacing w:after="0"/>
        <w:ind w:left="851"/>
        <w:rPr>
          <w:rFonts w:cs="Times New Roman"/>
        </w:rPr>
      </w:pPr>
      <w:proofErr w:type="gramStart"/>
      <w:r w:rsidRPr="000041D7">
        <w:rPr>
          <w:rFonts w:cs="Times New Roman"/>
        </w:rPr>
        <w:t>féklapok</w:t>
      </w:r>
      <w:proofErr w:type="gramEnd"/>
      <w:r w:rsidRPr="000041D7">
        <w:rPr>
          <w:rFonts w:cs="Times New Roman"/>
        </w:rPr>
        <w:t xml:space="preserve">, </w:t>
      </w:r>
      <w:proofErr w:type="spellStart"/>
      <w:r w:rsidRPr="000041D7">
        <w:rPr>
          <w:rFonts w:cs="Times New Roman"/>
        </w:rPr>
        <w:t>spoilerek</w:t>
      </w:r>
      <w:proofErr w:type="spellEnd"/>
      <w:r w:rsidRPr="000041D7">
        <w:rPr>
          <w:rFonts w:cs="Times New Roman"/>
        </w:rPr>
        <w:t xml:space="preserve"> ellenőrzése, bekötésük ellenőrzése</w:t>
      </w:r>
    </w:p>
    <w:p w14:paraId="6D57F798" w14:textId="77777777" w:rsidR="00CF4D8A" w:rsidRPr="000041D7" w:rsidRDefault="00CF4D8A" w:rsidP="00CF4D8A">
      <w:pPr>
        <w:spacing w:after="0"/>
        <w:ind w:left="851"/>
        <w:rPr>
          <w:rFonts w:cs="Times New Roman"/>
        </w:rPr>
      </w:pPr>
      <w:proofErr w:type="gramStart"/>
      <w:r w:rsidRPr="000041D7">
        <w:rPr>
          <w:rFonts w:cs="Times New Roman"/>
        </w:rPr>
        <w:t>futóművek</w:t>
      </w:r>
      <w:proofErr w:type="gramEnd"/>
      <w:r w:rsidRPr="000041D7">
        <w:rPr>
          <w:rFonts w:cs="Times New Roman"/>
        </w:rPr>
        <w:t xml:space="preserve"> szét- és összeszerelése</w:t>
      </w:r>
    </w:p>
    <w:p w14:paraId="62C28484"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futómű hibái, a hibák felismerése</w:t>
      </w:r>
    </w:p>
    <w:p w14:paraId="5B62B75C" w14:textId="77777777" w:rsidR="00CF4D8A" w:rsidRPr="000041D7" w:rsidRDefault="00CF4D8A" w:rsidP="00CF4D8A">
      <w:pPr>
        <w:spacing w:after="0"/>
        <w:ind w:left="851"/>
        <w:rPr>
          <w:rFonts w:cs="Times New Roman"/>
        </w:rPr>
      </w:pPr>
      <w:proofErr w:type="gramStart"/>
      <w:r w:rsidRPr="000041D7">
        <w:rPr>
          <w:rFonts w:cs="Times New Roman"/>
        </w:rPr>
        <w:t>futószárak</w:t>
      </w:r>
      <w:proofErr w:type="gramEnd"/>
      <w:r w:rsidRPr="000041D7">
        <w:rPr>
          <w:rFonts w:cs="Times New Roman"/>
        </w:rPr>
        <w:t>, csuklós támaszok ellenőrzése</w:t>
      </w:r>
    </w:p>
    <w:p w14:paraId="7521247A" w14:textId="77777777" w:rsidR="00CF4D8A" w:rsidRPr="000041D7" w:rsidRDefault="00CF4D8A" w:rsidP="00CF4D8A">
      <w:pPr>
        <w:spacing w:after="0"/>
        <w:ind w:left="851"/>
        <w:rPr>
          <w:rFonts w:cs="Times New Roman"/>
        </w:rPr>
      </w:pPr>
      <w:proofErr w:type="gramStart"/>
      <w:r w:rsidRPr="000041D7">
        <w:rPr>
          <w:rFonts w:cs="Times New Roman"/>
        </w:rPr>
        <w:t>rugóstagok</w:t>
      </w:r>
      <w:proofErr w:type="gramEnd"/>
      <w:r w:rsidRPr="000041D7">
        <w:rPr>
          <w:rFonts w:cs="Times New Roman"/>
        </w:rPr>
        <w:t xml:space="preserve"> ellenőrzése, folyadékkal illetve gázzal történő feltöltése</w:t>
      </w:r>
    </w:p>
    <w:p w14:paraId="13815748" w14:textId="77777777" w:rsidR="00CF4D8A" w:rsidRPr="000041D7" w:rsidRDefault="00CF4D8A" w:rsidP="00CF4D8A">
      <w:pPr>
        <w:spacing w:after="0"/>
        <w:ind w:left="851"/>
        <w:rPr>
          <w:rFonts w:cs="Times New Roman"/>
        </w:rPr>
      </w:pPr>
      <w:proofErr w:type="gramStart"/>
      <w:r w:rsidRPr="000041D7">
        <w:rPr>
          <w:rFonts w:cs="Times New Roman"/>
        </w:rPr>
        <w:t>kerékfékek</w:t>
      </w:r>
      <w:proofErr w:type="gramEnd"/>
      <w:r w:rsidRPr="000041D7">
        <w:rPr>
          <w:rFonts w:cs="Times New Roman"/>
        </w:rPr>
        <w:t xml:space="preserve"> állapot ellenőrzése, súrlódó felületek cseréje</w:t>
      </w:r>
    </w:p>
    <w:p w14:paraId="63FE1B7A" w14:textId="77777777" w:rsidR="00CF4D8A" w:rsidRPr="000041D7" w:rsidRDefault="00CF4D8A" w:rsidP="00CF4D8A">
      <w:pPr>
        <w:spacing w:after="0"/>
        <w:ind w:left="851"/>
        <w:rPr>
          <w:rFonts w:cs="Times New Roman"/>
        </w:rPr>
      </w:pPr>
      <w:proofErr w:type="gramStart"/>
      <w:r w:rsidRPr="000041D7">
        <w:rPr>
          <w:rFonts w:cs="Times New Roman"/>
        </w:rPr>
        <w:t>tehetetlenségi</w:t>
      </w:r>
      <w:proofErr w:type="gramEnd"/>
      <w:r w:rsidRPr="000041D7">
        <w:rPr>
          <w:rFonts w:cs="Times New Roman"/>
        </w:rPr>
        <w:t xml:space="preserve"> adók működőképességének ellenőrzése</w:t>
      </w:r>
    </w:p>
    <w:p w14:paraId="26710B9C" w14:textId="77777777" w:rsidR="00CF4D8A" w:rsidRPr="000041D7" w:rsidRDefault="00CF4D8A" w:rsidP="00CF4D8A">
      <w:pPr>
        <w:spacing w:after="0"/>
        <w:ind w:left="851"/>
        <w:rPr>
          <w:rFonts w:cs="Times New Roman"/>
        </w:rPr>
      </w:pPr>
      <w:proofErr w:type="gramStart"/>
      <w:r w:rsidRPr="000041D7">
        <w:rPr>
          <w:rFonts w:cs="Times New Roman"/>
        </w:rPr>
        <w:t>kerékcsere</w:t>
      </w:r>
      <w:proofErr w:type="gramEnd"/>
      <w:r w:rsidRPr="000041D7">
        <w:rPr>
          <w:rFonts w:cs="Times New Roman"/>
        </w:rPr>
        <w:t xml:space="preserve"> szabályos menete, teljes vagy részleges emelés végrehajtása</w:t>
      </w:r>
    </w:p>
    <w:p w14:paraId="59D735EA" w14:textId="77777777" w:rsidR="00CF4D8A" w:rsidRPr="000041D7" w:rsidRDefault="00CF4D8A" w:rsidP="00CF4D8A">
      <w:pPr>
        <w:spacing w:after="0"/>
        <w:ind w:left="851"/>
        <w:rPr>
          <w:rFonts w:cs="Times New Roman"/>
        </w:rPr>
      </w:pPr>
      <w:proofErr w:type="gramStart"/>
      <w:r w:rsidRPr="000041D7">
        <w:rPr>
          <w:rFonts w:cs="Times New Roman"/>
        </w:rPr>
        <w:t>csapágyak</w:t>
      </w:r>
      <w:proofErr w:type="gramEnd"/>
      <w:r w:rsidRPr="000041D7">
        <w:rPr>
          <w:rFonts w:cs="Times New Roman"/>
        </w:rPr>
        <w:t xml:space="preserve"> ápolása, cseréje</w:t>
      </w:r>
    </w:p>
    <w:p w14:paraId="303C2E78" w14:textId="77777777" w:rsidR="00CF4D8A" w:rsidRPr="000041D7" w:rsidRDefault="00CF4D8A" w:rsidP="00CF4D8A">
      <w:pPr>
        <w:spacing w:after="0"/>
        <w:ind w:left="851"/>
        <w:rPr>
          <w:rFonts w:cs="Times New Roman"/>
        </w:rPr>
      </w:pPr>
      <w:proofErr w:type="gramStart"/>
      <w:r w:rsidRPr="000041D7">
        <w:rPr>
          <w:rFonts w:cs="Times New Roman"/>
        </w:rPr>
        <w:t>kerékköpeny</w:t>
      </w:r>
      <w:proofErr w:type="gramEnd"/>
      <w:r w:rsidRPr="000041D7">
        <w:rPr>
          <w:rFonts w:cs="Times New Roman"/>
        </w:rPr>
        <w:t xml:space="preserve"> </w:t>
      </w:r>
      <w:proofErr w:type="spellStart"/>
      <w:r w:rsidRPr="000041D7">
        <w:rPr>
          <w:rFonts w:cs="Times New Roman"/>
        </w:rPr>
        <w:t>hibafelvételezése</w:t>
      </w:r>
      <w:proofErr w:type="spellEnd"/>
      <w:r w:rsidRPr="000041D7">
        <w:rPr>
          <w:rFonts w:cs="Times New Roman"/>
        </w:rPr>
        <w:t xml:space="preserve"> minősítése, kerékköpeny cseréje</w:t>
      </w:r>
    </w:p>
    <w:p w14:paraId="0FCF90FB" w14:textId="77777777" w:rsidR="00CF4D8A" w:rsidRPr="000041D7" w:rsidRDefault="00CF4D8A" w:rsidP="00CF4D8A">
      <w:pPr>
        <w:spacing w:after="0"/>
        <w:ind w:left="851"/>
        <w:rPr>
          <w:rFonts w:cs="Times New Roman"/>
        </w:rPr>
      </w:pPr>
      <w:proofErr w:type="gramStart"/>
      <w:r w:rsidRPr="000041D7">
        <w:rPr>
          <w:rFonts w:cs="Times New Roman"/>
        </w:rPr>
        <w:t>összeszerelési</w:t>
      </w:r>
      <w:proofErr w:type="gramEnd"/>
      <w:r w:rsidRPr="000041D7">
        <w:rPr>
          <w:rFonts w:cs="Times New Roman"/>
        </w:rPr>
        <w:t xml:space="preserve"> eljárás szakszerűsége nyomaték, biztosítás, keréknyomás</w:t>
      </w:r>
    </w:p>
    <w:p w14:paraId="28F9A96D" w14:textId="77777777" w:rsidR="00CF4D8A" w:rsidRPr="000041D7" w:rsidRDefault="00CF4D8A" w:rsidP="00CF4D8A">
      <w:pPr>
        <w:spacing w:after="0"/>
        <w:ind w:left="851"/>
        <w:rPr>
          <w:rFonts w:cs="Times New Roman"/>
        </w:rPr>
      </w:pPr>
      <w:proofErr w:type="gramStart"/>
      <w:r w:rsidRPr="000041D7">
        <w:rPr>
          <w:rFonts w:cs="Times New Roman"/>
        </w:rPr>
        <w:t>egyenesbe</w:t>
      </w:r>
      <w:proofErr w:type="gramEnd"/>
      <w:r w:rsidRPr="000041D7">
        <w:rPr>
          <w:rFonts w:cs="Times New Roman"/>
        </w:rPr>
        <w:t xml:space="preserve"> vezetők, kerékelfordító mechanizmusok ellenőrzése</w:t>
      </w:r>
    </w:p>
    <w:p w14:paraId="0CE595F0" w14:textId="77777777" w:rsidR="00CF4D8A" w:rsidRPr="000041D7" w:rsidRDefault="00CF4D8A" w:rsidP="00CF4D8A">
      <w:pPr>
        <w:spacing w:after="0"/>
        <w:ind w:left="851"/>
        <w:rPr>
          <w:rFonts w:cs="Times New Roman"/>
        </w:rPr>
      </w:pPr>
      <w:proofErr w:type="gramStart"/>
      <w:r w:rsidRPr="000041D7">
        <w:rPr>
          <w:rFonts w:cs="Times New Roman"/>
        </w:rPr>
        <w:t>oldallengés</w:t>
      </w:r>
      <w:proofErr w:type="gramEnd"/>
      <w:r w:rsidRPr="000041D7">
        <w:rPr>
          <w:rFonts w:cs="Times New Roman"/>
        </w:rPr>
        <w:t xml:space="preserve"> csillapító működéspróbája</w:t>
      </w:r>
    </w:p>
    <w:p w14:paraId="1B47C2D3" w14:textId="5EB5DBC5" w:rsidR="00A23F09" w:rsidRPr="000041D7" w:rsidRDefault="00CF4D8A" w:rsidP="00CF4D8A">
      <w:pPr>
        <w:spacing w:after="0"/>
        <w:ind w:left="851"/>
        <w:rPr>
          <w:rFonts w:cs="Times New Roman"/>
        </w:rPr>
      </w:pPr>
      <w:proofErr w:type="gramStart"/>
      <w:r w:rsidRPr="000041D7">
        <w:rPr>
          <w:rFonts w:cs="Times New Roman"/>
        </w:rPr>
        <w:t>behúzható</w:t>
      </w:r>
      <w:proofErr w:type="gramEnd"/>
      <w:r w:rsidRPr="000041D7">
        <w:rPr>
          <w:rFonts w:cs="Times New Roman"/>
        </w:rPr>
        <w:t xml:space="preserve"> futóművek ellenőrzése, sorrendek, helyzetzárak, aknaajtók futószárak működési idejének vizsgálata</w:t>
      </w:r>
    </w:p>
    <w:p w14:paraId="2B09CF6D" w14:textId="77777777" w:rsidR="00A23F09" w:rsidRPr="000041D7" w:rsidRDefault="00A23F09" w:rsidP="00A23F09">
      <w:pPr>
        <w:tabs>
          <w:tab w:val="left" w:pos="1418"/>
          <w:tab w:val="right" w:pos="9072"/>
        </w:tabs>
        <w:spacing w:after="0"/>
        <w:ind w:left="851"/>
        <w:rPr>
          <w:rFonts w:cs="Times New Roman"/>
        </w:rPr>
      </w:pPr>
    </w:p>
    <w:p w14:paraId="326759F9" w14:textId="6305F1D2" w:rsidR="00A23F09" w:rsidRPr="000041D7" w:rsidRDefault="00CF4D8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Repülőgépek rendszerei</w:t>
      </w:r>
    </w:p>
    <w:p w14:paraId="683AADF1" w14:textId="77777777" w:rsidR="00CF4D8A" w:rsidRPr="000041D7" w:rsidRDefault="00CF4D8A" w:rsidP="00CF4D8A">
      <w:pPr>
        <w:spacing w:after="0"/>
        <w:ind w:left="851"/>
        <w:rPr>
          <w:rFonts w:cs="Times New Roman"/>
        </w:rPr>
      </w:pPr>
      <w:r w:rsidRPr="000041D7">
        <w:rPr>
          <w:rFonts w:cs="Times New Roman"/>
        </w:rPr>
        <w:lastRenderedPageBreak/>
        <w:t xml:space="preserve">Hidraulika rendszer </w:t>
      </w:r>
    </w:p>
    <w:p w14:paraId="2E2FD796"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14:paraId="7C6E5195" w14:textId="77777777" w:rsidR="00CF4D8A" w:rsidRPr="000041D7" w:rsidRDefault="00CF4D8A" w:rsidP="00CF4D8A">
      <w:pPr>
        <w:spacing w:after="0"/>
        <w:ind w:left="851"/>
        <w:rPr>
          <w:rFonts w:cs="Times New Roman"/>
        </w:rPr>
      </w:pPr>
      <w:proofErr w:type="gramStart"/>
      <w:r w:rsidRPr="000041D7">
        <w:rPr>
          <w:rFonts w:cs="Times New Roman"/>
        </w:rPr>
        <w:t>szűrők</w:t>
      </w:r>
      <w:proofErr w:type="gramEnd"/>
      <w:r w:rsidRPr="000041D7">
        <w:rPr>
          <w:rFonts w:cs="Times New Roman"/>
        </w:rPr>
        <w:t xml:space="preserve"> tisztítása</w:t>
      </w:r>
    </w:p>
    <w:p w14:paraId="2F3CB4E5" w14:textId="77777777" w:rsidR="00CF4D8A" w:rsidRPr="000041D7" w:rsidRDefault="00CF4D8A" w:rsidP="00CF4D8A">
      <w:pPr>
        <w:spacing w:after="0"/>
        <w:ind w:left="851"/>
        <w:rPr>
          <w:rFonts w:cs="Times New Roman"/>
        </w:rPr>
      </w:pPr>
      <w:proofErr w:type="gramStart"/>
      <w:r w:rsidRPr="000041D7">
        <w:rPr>
          <w:rFonts w:cs="Times New Roman"/>
        </w:rPr>
        <w:t>rendszercsapjainak</w:t>
      </w:r>
      <w:proofErr w:type="gramEnd"/>
      <w:r w:rsidRPr="000041D7">
        <w:rPr>
          <w:rFonts w:cs="Times New Roman"/>
        </w:rPr>
        <w:t>, szelepeinek szivattyúnak szerelési feladatai, minősítésük</w:t>
      </w:r>
    </w:p>
    <w:p w14:paraId="46F48118" w14:textId="77777777" w:rsidR="00CF4D8A" w:rsidRPr="000041D7" w:rsidRDefault="00CF4D8A" w:rsidP="00CF4D8A">
      <w:pPr>
        <w:spacing w:after="0"/>
        <w:ind w:left="851"/>
        <w:rPr>
          <w:rFonts w:cs="Times New Roman"/>
        </w:rPr>
      </w:pPr>
      <w:proofErr w:type="gramStart"/>
      <w:r w:rsidRPr="000041D7">
        <w:rPr>
          <w:rFonts w:cs="Times New Roman"/>
        </w:rPr>
        <w:t>hidraulikus</w:t>
      </w:r>
      <w:proofErr w:type="gramEnd"/>
      <w:r w:rsidRPr="000041D7">
        <w:rPr>
          <w:rFonts w:cs="Times New Roman"/>
        </w:rPr>
        <w:t xml:space="preserve"> akkumulátorok ellenőrzése, nyomásfeltöltés, üzemidő ellenőrzés</w:t>
      </w:r>
    </w:p>
    <w:p w14:paraId="2D094FA2" w14:textId="77777777" w:rsidR="00CF4D8A" w:rsidRPr="000041D7" w:rsidRDefault="00CF4D8A" w:rsidP="00CF4D8A">
      <w:pPr>
        <w:spacing w:after="0"/>
        <w:ind w:left="851"/>
        <w:rPr>
          <w:rFonts w:cs="Times New Roman"/>
        </w:rPr>
      </w:pPr>
      <w:proofErr w:type="gramStart"/>
      <w:r w:rsidRPr="000041D7">
        <w:rPr>
          <w:rFonts w:cs="Times New Roman"/>
        </w:rPr>
        <w:t>pneumatika</w:t>
      </w:r>
      <w:proofErr w:type="gramEnd"/>
      <w:r w:rsidRPr="000041D7">
        <w:rPr>
          <w:rFonts w:cs="Times New Roman"/>
        </w:rPr>
        <w:t xml:space="preserve"> és vákuumrendszer</w:t>
      </w:r>
    </w:p>
    <w:p w14:paraId="5940D27E" w14:textId="77777777" w:rsidR="00CF4D8A" w:rsidRPr="000041D7" w:rsidRDefault="00CF4D8A" w:rsidP="00CF4D8A">
      <w:pPr>
        <w:spacing w:after="0"/>
        <w:ind w:left="851"/>
        <w:rPr>
          <w:rFonts w:cs="Times New Roman"/>
        </w:rPr>
      </w:pPr>
      <w:proofErr w:type="gramStart"/>
      <w:r w:rsidRPr="000041D7">
        <w:rPr>
          <w:rFonts w:cs="Times New Roman"/>
        </w:rPr>
        <w:t>az</w:t>
      </w:r>
      <w:proofErr w:type="gramEnd"/>
      <w:r w:rsidRPr="000041D7">
        <w:rPr>
          <w:rFonts w:cs="Times New Roman"/>
        </w:rPr>
        <w:t xml:space="preserve"> üzemeltetés során előforduló rutinjellegű kiszolgálások (szűrő ellenőrzés és csere, tömítettség ellenőrzés,) Az időszakos karbantartás során végzendő nyomásmérések és működés ellenőrzések</w:t>
      </w:r>
    </w:p>
    <w:p w14:paraId="26D8010B" w14:textId="77777777" w:rsidR="00CF4D8A" w:rsidRPr="000041D7" w:rsidRDefault="00CF4D8A" w:rsidP="00CF4D8A">
      <w:pPr>
        <w:spacing w:after="0"/>
        <w:ind w:left="851"/>
        <w:rPr>
          <w:rFonts w:cs="Times New Roman"/>
        </w:rPr>
      </w:pPr>
      <w:proofErr w:type="gramStart"/>
      <w:r w:rsidRPr="000041D7">
        <w:rPr>
          <w:rFonts w:cs="Times New Roman"/>
        </w:rPr>
        <w:t>rendszer</w:t>
      </w:r>
      <w:proofErr w:type="gramEnd"/>
      <w:r w:rsidRPr="000041D7">
        <w:rPr>
          <w:rFonts w:cs="Times New Roman"/>
        </w:rPr>
        <w:t xml:space="preserve"> elemek, kompresszorok szerelése, javítása</w:t>
      </w:r>
    </w:p>
    <w:p w14:paraId="47ACD199" w14:textId="77777777" w:rsidR="00CF4D8A" w:rsidRPr="000041D7" w:rsidRDefault="00CF4D8A" w:rsidP="00CF4D8A">
      <w:pPr>
        <w:spacing w:after="0"/>
        <w:ind w:left="851"/>
        <w:rPr>
          <w:rFonts w:cs="Times New Roman"/>
        </w:rPr>
      </w:pPr>
      <w:proofErr w:type="gramStart"/>
      <w:r w:rsidRPr="000041D7">
        <w:rPr>
          <w:rFonts w:cs="Times New Roman"/>
        </w:rPr>
        <w:t>nyomásszabályozók</w:t>
      </w:r>
      <w:proofErr w:type="gramEnd"/>
      <w:r w:rsidRPr="000041D7">
        <w:rPr>
          <w:rFonts w:cs="Times New Roman"/>
        </w:rPr>
        <w:t xml:space="preserve"> beállítása</w:t>
      </w:r>
    </w:p>
    <w:p w14:paraId="4BF1A2D0" w14:textId="77777777" w:rsidR="00CF4D8A" w:rsidRPr="000041D7" w:rsidRDefault="00CF4D8A" w:rsidP="00CF4D8A">
      <w:pPr>
        <w:spacing w:after="0"/>
        <w:ind w:left="851"/>
        <w:rPr>
          <w:rFonts w:cs="Times New Roman"/>
        </w:rPr>
      </w:pPr>
      <w:proofErr w:type="gramStart"/>
      <w:r w:rsidRPr="000041D7">
        <w:rPr>
          <w:rFonts w:cs="Times New Roman"/>
        </w:rPr>
        <w:t>fékrendszer</w:t>
      </w:r>
      <w:proofErr w:type="gramEnd"/>
    </w:p>
    <w:p w14:paraId="0FFFE34D" w14:textId="77777777" w:rsidR="00CF4D8A" w:rsidRPr="000041D7" w:rsidRDefault="00CF4D8A" w:rsidP="00CF4D8A">
      <w:pPr>
        <w:spacing w:after="0"/>
        <w:ind w:left="851"/>
        <w:rPr>
          <w:rFonts w:cs="Times New Roman"/>
        </w:rPr>
      </w:pPr>
      <w:proofErr w:type="gramStart"/>
      <w:r w:rsidRPr="000041D7">
        <w:rPr>
          <w:rFonts w:cs="Times New Roman"/>
        </w:rPr>
        <w:t>az</w:t>
      </w:r>
      <w:proofErr w:type="gramEnd"/>
      <w:r w:rsidRPr="000041D7">
        <w:rPr>
          <w:rFonts w:cs="Times New Roman"/>
        </w:rPr>
        <w:t xml:space="preserve"> automatikus fékezést, a </w:t>
      </w:r>
      <w:proofErr w:type="spellStart"/>
      <w:r w:rsidRPr="000041D7">
        <w:rPr>
          <w:rFonts w:cs="Times New Roman"/>
        </w:rPr>
        <w:t>blokkolásgátlást</w:t>
      </w:r>
      <w:proofErr w:type="spellEnd"/>
      <w:r w:rsidRPr="000041D7">
        <w:rPr>
          <w:rFonts w:cs="Times New Roman"/>
        </w:rPr>
        <w:t>, az állóhelyi fékezést valamint a vészfékezést biztosító berendezések, ellenőrzése fékpróba során, szükség esetén szabályozások végrehajtása.</w:t>
      </w:r>
    </w:p>
    <w:p w14:paraId="66BFBD5D" w14:textId="77777777" w:rsidR="00CF4D8A" w:rsidRPr="000041D7" w:rsidRDefault="00CF4D8A" w:rsidP="00CF4D8A">
      <w:pPr>
        <w:spacing w:after="0"/>
        <w:ind w:left="851"/>
        <w:rPr>
          <w:rFonts w:cs="Times New Roman"/>
        </w:rPr>
      </w:pPr>
      <w:proofErr w:type="gramStart"/>
      <w:r w:rsidRPr="000041D7">
        <w:rPr>
          <w:rFonts w:cs="Times New Roman"/>
        </w:rPr>
        <w:t>rendszerdiagnosztika</w:t>
      </w:r>
      <w:proofErr w:type="gramEnd"/>
      <w:r w:rsidRPr="000041D7">
        <w:rPr>
          <w:rFonts w:cs="Times New Roman"/>
        </w:rPr>
        <w:t xml:space="preserve"> végrehajtása a hibás szerkezeti elem feltárása, berendezések szakszerű cseréje</w:t>
      </w:r>
    </w:p>
    <w:p w14:paraId="64D0820F"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 vezérlése</w:t>
      </w:r>
    </w:p>
    <w:p w14:paraId="2E1A5B28" w14:textId="77777777" w:rsidR="00CF4D8A" w:rsidRPr="000041D7" w:rsidRDefault="00CF4D8A" w:rsidP="00CF4D8A">
      <w:pPr>
        <w:spacing w:after="0"/>
        <w:ind w:left="851"/>
        <w:rPr>
          <w:rFonts w:cs="Times New Roman"/>
        </w:rPr>
      </w:pPr>
      <w:proofErr w:type="gramStart"/>
      <w:r w:rsidRPr="000041D7">
        <w:rPr>
          <w:rFonts w:cs="Times New Roman"/>
        </w:rPr>
        <w:t>huzalos</w:t>
      </w:r>
      <w:proofErr w:type="gramEnd"/>
      <w:r w:rsidRPr="000041D7">
        <w:rPr>
          <w:rFonts w:cs="Times New Roman"/>
        </w:rPr>
        <w:t xml:space="preserve"> vezérlés időszakos karbantartása, ellenőrzések, ápolások, a rendszer beszabályozása </w:t>
      </w:r>
      <w:proofErr w:type="spellStart"/>
      <w:r w:rsidRPr="000041D7">
        <w:rPr>
          <w:rFonts w:cs="Times New Roman"/>
        </w:rPr>
        <w:t>tenzométer</w:t>
      </w:r>
      <w:proofErr w:type="spellEnd"/>
      <w:r w:rsidRPr="000041D7">
        <w:rPr>
          <w:rFonts w:cs="Times New Roman"/>
        </w:rPr>
        <w:t xml:space="preserve"> használata</w:t>
      </w:r>
    </w:p>
    <w:p w14:paraId="4427E1FA" w14:textId="77777777" w:rsidR="00CF4D8A" w:rsidRPr="000041D7" w:rsidRDefault="00CF4D8A" w:rsidP="00CF4D8A">
      <w:pPr>
        <w:spacing w:after="0"/>
        <w:ind w:left="851"/>
        <w:rPr>
          <w:rFonts w:cs="Times New Roman"/>
        </w:rPr>
      </w:pPr>
      <w:r w:rsidRPr="000041D7">
        <w:rPr>
          <w:rFonts w:cs="Times New Roman"/>
        </w:rPr>
        <w:t>Tolórudas vezérlés ellenőrzése, működési erő, kotyogás, holtjáték megszüntetése a rendszer beszabályozása</w:t>
      </w:r>
    </w:p>
    <w:p w14:paraId="4915027F" w14:textId="77777777" w:rsidR="00CF4D8A" w:rsidRPr="000041D7" w:rsidRDefault="00CF4D8A" w:rsidP="00CF4D8A">
      <w:pPr>
        <w:spacing w:after="0"/>
        <w:ind w:left="851"/>
        <w:rPr>
          <w:rFonts w:cs="Times New Roman"/>
        </w:rPr>
      </w:pPr>
      <w:proofErr w:type="spellStart"/>
      <w:r w:rsidRPr="000041D7">
        <w:rPr>
          <w:rFonts w:cs="Times New Roman"/>
        </w:rPr>
        <w:t>Tüzelőanyagrendszer</w:t>
      </w:r>
      <w:proofErr w:type="spellEnd"/>
      <w:r w:rsidRPr="000041D7">
        <w:rPr>
          <w:rFonts w:cs="Times New Roman"/>
        </w:rPr>
        <w:t>, üzemanyagrendszer</w:t>
      </w:r>
    </w:p>
    <w:p w14:paraId="460D9156" w14:textId="77777777" w:rsidR="00CF4D8A" w:rsidRPr="000041D7" w:rsidRDefault="00CF4D8A" w:rsidP="00CF4D8A">
      <w:pPr>
        <w:spacing w:after="0"/>
        <w:ind w:left="851"/>
        <w:rPr>
          <w:rFonts w:cs="Times New Roman"/>
        </w:rPr>
      </w:pPr>
      <w:proofErr w:type="gramStart"/>
      <w:r w:rsidRPr="000041D7">
        <w:rPr>
          <w:rFonts w:cs="Times New Roman"/>
        </w:rPr>
        <w:t>feltöltés</w:t>
      </w:r>
      <w:proofErr w:type="gramEnd"/>
      <w:r w:rsidRPr="000041D7">
        <w:rPr>
          <w:rFonts w:cs="Times New Roman"/>
        </w:rPr>
        <w:t xml:space="preserve"> és ürítés biztonsági előírásai</w:t>
      </w:r>
    </w:p>
    <w:p w14:paraId="118D69DC" w14:textId="77777777" w:rsidR="00CF4D8A" w:rsidRPr="000041D7" w:rsidRDefault="00CF4D8A" w:rsidP="00CF4D8A">
      <w:pPr>
        <w:spacing w:after="0"/>
        <w:ind w:left="851"/>
        <w:rPr>
          <w:rFonts w:cs="Times New Roman"/>
        </w:rPr>
      </w:pPr>
      <w:proofErr w:type="gramStart"/>
      <w:r w:rsidRPr="000041D7">
        <w:rPr>
          <w:rFonts w:cs="Times New Roman"/>
        </w:rPr>
        <w:t>tartályok</w:t>
      </w:r>
      <w:proofErr w:type="gramEnd"/>
      <w:r w:rsidRPr="000041D7">
        <w:rPr>
          <w:rFonts w:cs="Times New Roman"/>
        </w:rPr>
        <w:t xml:space="preserve"> hermetikusságának ellenőrzése</w:t>
      </w:r>
    </w:p>
    <w:p w14:paraId="7922D9B0" w14:textId="77777777" w:rsidR="00CF4D8A" w:rsidRPr="000041D7" w:rsidRDefault="00CF4D8A" w:rsidP="00CF4D8A">
      <w:pPr>
        <w:spacing w:after="0"/>
        <w:ind w:left="851"/>
        <w:rPr>
          <w:rFonts w:cs="Times New Roman"/>
        </w:rPr>
      </w:pPr>
      <w:proofErr w:type="gramStart"/>
      <w:r w:rsidRPr="000041D7">
        <w:rPr>
          <w:rFonts w:cs="Times New Roman"/>
        </w:rPr>
        <w:t>tartályok</w:t>
      </w:r>
      <w:proofErr w:type="gramEnd"/>
      <w:r w:rsidRPr="000041D7">
        <w:rPr>
          <w:rFonts w:cs="Times New Roman"/>
        </w:rPr>
        <w:t>, rendszer szellőztetése, gázelemző használata</w:t>
      </w:r>
    </w:p>
    <w:p w14:paraId="49061AB1" w14:textId="77777777" w:rsidR="00CF4D8A" w:rsidRPr="000041D7" w:rsidRDefault="00CF4D8A" w:rsidP="00CF4D8A">
      <w:pPr>
        <w:spacing w:after="0"/>
        <w:ind w:left="851"/>
        <w:rPr>
          <w:rFonts w:cs="Times New Roman"/>
        </w:rPr>
      </w:pPr>
      <w:proofErr w:type="gramStart"/>
      <w:r w:rsidRPr="000041D7">
        <w:rPr>
          <w:rFonts w:cs="Times New Roman"/>
        </w:rPr>
        <w:t>tartályok</w:t>
      </w:r>
      <w:proofErr w:type="gramEnd"/>
      <w:r w:rsidRPr="000041D7">
        <w:rPr>
          <w:rFonts w:cs="Times New Roman"/>
        </w:rPr>
        <w:t xml:space="preserve"> hermetizálása</w:t>
      </w:r>
    </w:p>
    <w:p w14:paraId="0A3AC58E" w14:textId="77777777" w:rsidR="00CF4D8A" w:rsidRPr="000041D7" w:rsidRDefault="00CF4D8A" w:rsidP="00CF4D8A">
      <w:pPr>
        <w:spacing w:after="0"/>
        <w:ind w:left="851"/>
        <w:rPr>
          <w:rFonts w:cs="Times New Roman"/>
        </w:rPr>
      </w:pPr>
      <w:proofErr w:type="gramStart"/>
      <w:r w:rsidRPr="000041D7">
        <w:rPr>
          <w:rFonts w:cs="Times New Roman"/>
        </w:rPr>
        <w:t>rutin</w:t>
      </w:r>
      <w:proofErr w:type="gramEnd"/>
      <w:r w:rsidRPr="000041D7">
        <w:rPr>
          <w:rFonts w:cs="Times New Roman"/>
        </w:rPr>
        <w:t xml:space="preserve"> jellegű kiszolgálási munkák (szűrő ellenőrzés, tüzelőanyag mintavétel, feltöltés, leengedés, tömítettség ellenőrzés, stb.) illetve a berendezések működőképességének ellenőrzése</w:t>
      </w:r>
    </w:p>
    <w:p w14:paraId="0BB9967B" w14:textId="77777777" w:rsidR="00CF4D8A" w:rsidRPr="000041D7" w:rsidRDefault="00CF4D8A" w:rsidP="00CF4D8A">
      <w:pPr>
        <w:spacing w:after="0"/>
        <w:ind w:left="851"/>
        <w:rPr>
          <w:rFonts w:cs="Times New Roman"/>
        </w:rPr>
      </w:pPr>
      <w:proofErr w:type="gramStart"/>
      <w:r w:rsidRPr="000041D7">
        <w:rPr>
          <w:rFonts w:cs="Times New Roman"/>
        </w:rPr>
        <w:t>légkondicionáló</w:t>
      </w:r>
      <w:proofErr w:type="gramEnd"/>
      <w:r w:rsidRPr="000041D7">
        <w:rPr>
          <w:rFonts w:cs="Times New Roman"/>
        </w:rPr>
        <w:t xml:space="preserve"> és kabinnyomás-kiegyenlítő berendezés</w:t>
      </w:r>
    </w:p>
    <w:p w14:paraId="69CEA181" w14:textId="77777777" w:rsidR="00CF4D8A" w:rsidRPr="000041D7" w:rsidRDefault="00CF4D8A" w:rsidP="00CF4D8A">
      <w:pPr>
        <w:spacing w:after="0"/>
        <w:ind w:left="851"/>
        <w:rPr>
          <w:rFonts w:cs="Times New Roman"/>
        </w:rPr>
      </w:pPr>
      <w:proofErr w:type="gramStart"/>
      <w:r w:rsidRPr="000041D7">
        <w:rPr>
          <w:rFonts w:cs="Times New Roman"/>
        </w:rPr>
        <w:t>kisgépek</w:t>
      </w:r>
      <w:proofErr w:type="gramEnd"/>
      <w:r w:rsidRPr="000041D7">
        <w:rPr>
          <w:rFonts w:cs="Times New Roman"/>
        </w:rPr>
        <w:t xml:space="preserve"> fűtés szellőzés rendszerének ellenőrzése szűrők cseréje, hőcserélők állapot ellenőrzése</w:t>
      </w:r>
    </w:p>
    <w:p w14:paraId="3716D43D" w14:textId="77777777" w:rsidR="00CF4D8A" w:rsidRPr="000041D7" w:rsidRDefault="00CF4D8A" w:rsidP="00CF4D8A">
      <w:pPr>
        <w:spacing w:after="0"/>
        <w:ind w:left="851"/>
        <w:rPr>
          <w:rFonts w:cs="Times New Roman"/>
        </w:rPr>
      </w:pPr>
      <w:proofErr w:type="gramStart"/>
      <w:r w:rsidRPr="000041D7">
        <w:rPr>
          <w:rFonts w:cs="Times New Roman"/>
        </w:rPr>
        <w:t>mennyiségi</w:t>
      </w:r>
      <w:proofErr w:type="gramEnd"/>
      <w:r w:rsidRPr="000041D7">
        <w:rPr>
          <w:rFonts w:cs="Times New Roman"/>
        </w:rPr>
        <w:t xml:space="preserve"> és minőségi szabályozók beállítása, ápolása</w:t>
      </w:r>
    </w:p>
    <w:p w14:paraId="01D9041A" w14:textId="77777777" w:rsidR="00CF4D8A" w:rsidRPr="000041D7" w:rsidRDefault="00CF4D8A" w:rsidP="00CF4D8A">
      <w:pPr>
        <w:spacing w:after="0"/>
        <w:ind w:left="851"/>
        <w:rPr>
          <w:rFonts w:cs="Times New Roman"/>
        </w:rPr>
      </w:pPr>
      <w:proofErr w:type="gramStart"/>
      <w:r w:rsidRPr="000041D7">
        <w:rPr>
          <w:rFonts w:cs="Times New Roman"/>
        </w:rPr>
        <w:t>rendszerben</w:t>
      </w:r>
      <w:proofErr w:type="gramEnd"/>
      <w:r w:rsidRPr="000041D7">
        <w:rPr>
          <w:rFonts w:cs="Times New Roman"/>
        </w:rPr>
        <w:t xml:space="preserve"> elhelyezett nyomásszabályozó egységek működőképességének ellenőrzése</w:t>
      </w:r>
    </w:p>
    <w:p w14:paraId="7D7F080C" w14:textId="77777777" w:rsidR="00CF4D8A" w:rsidRPr="000041D7" w:rsidRDefault="00CF4D8A" w:rsidP="00CF4D8A">
      <w:pPr>
        <w:spacing w:after="0"/>
        <w:ind w:left="851"/>
        <w:rPr>
          <w:rFonts w:cs="Times New Roman"/>
        </w:rPr>
      </w:pPr>
      <w:proofErr w:type="gramStart"/>
      <w:r w:rsidRPr="000041D7">
        <w:rPr>
          <w:rFonts w:cs="Times New Roman"/>
        </w:rPr>
        <w:t>csővezetékek</w:t>
      </w:r>
      <w:proofErr w:type="gramEnd"/>
      <w:r w:rsidRPr="000041D7">
        <w:rPr>
          <w:rFonts w:cs="Times New Roman"/>
        </w:rPr>
        <w:t xml:space="preserve"> tömítettségének ellenőrzése</w:t>
      </w:r>
    </w:p>
    <w:p w14:paraId="0D64B3D1" w14:textId="77777777" w:rsidR="00CF4D8A" w:rsidRPr="000041D7" w:rsidRDefault="00CF4D8A" w:rsidP="00CF4D8A">
      <w:pPr>
        <w:spacing w:after="0"/>
        <w:ind w:left="851"/>
        <w:rPr>
          <w:rFonts w:cs="Times New Roman"/>
        </w:rPr>
      </w:pPr>
      <w:proofErr w:type="gramStart"/>
      <w:r w:rsidRPr="000041D7">
        <w:rPr>
          <w:rFonts w:cs="Times New Roman"/>
        </w:rPr>
        <w:t>oxigén</w:t>
      </w:r>
      <w:proofErr w:type="gramEnd"/>
      <w:r w:rsidRPr="000041D7">
        <w:rPr>
          <w:rFonts w:cs="Times New Roman"/>
        </w:rPr>
        <w:t xml:space="preserve"> rendszer ellenőrzése, palackok üzemideje, nyomása, egyéni mentőfelszerelések ellenőrzése</w:t>
      </w:r>
    </w:p>
    <w:p w14:paraId="6B532247" w14:textId="77777777" w:rsidR="00CF4D8A" w:rsidRPr="000041D7" w:rsidRDefault="00CF4D8A" w:rsidP="00CF4D8A">
      <w:pPr>
        <w:spacing w:after="0"/>
        <w:ind w:left="851"/>
        <w:rPr>
          <w:rFonts w:cs="Times New Roman"/>
        </w:rPr>
      </w:pPr>
      <w:proofErr w:type="gramStart"/>
      <w:r w:rsidRPr="000041D7">
        <w:rPr>
          <w:rFonts w:cs="Times New Roman"/>
        </w:rPr>
        <w:t>oxigén</w:t>
      </w:r>
      <w:proofErr w:type="gramEnd"/>
      <w:r w:rsidRPr="000041D7">
        <w:rPr>
          <w:rFonts w:cs="Times New Roman"/>
        </w:rPr>
        <w:t xml:space="preserve"> generátorok kisülésének ellenőrzése</w:t>
      </w:r>
    </w:p>
    <w:p w14:paraId="6F56F753" w14:textId="77777777" w:rsidR="00CF4D8A" w:rsidRPr="000041D7" w:rsidRDefault="00CF4D8A" w:rsidP="00CF4D8A">
      <w:pPr>
        <w:spacing w:after="0"/>
        <w:ind w:left="851"/>
        <w:rPr>
          <w:rFonts w:cs="Times New Roman"/>
        </w:rPr>
      </w:pPr>
      <w:proofErr w:type="gramStart"/>
      <w:r w:rsidRPr="000041D7">
        <w:rPr>
          <w:rFonts w:cs="Times New Roman"/>
        </w:rPr>
        <w:t>speciális</w:t>
      </w:r>
      <w:proofErr w:type="gramEnd"/>
      <w:r w:rsidRPr="000041D7">
        <w:rPr>
          <w:rFonts w:cs="Times New Roman"/>
        </w:rPr>
        <w:t xml:space="preserve"> balesetvédelmi szabályok betartása</w:t>
      </w:r>
    </w:p>
    <w:p w14:paraId="765B1CF7" w14:textId="77777777" w:rsidR="00CF4D8A" w:rsidRPr="000041D7" w:rsidRDefault="00CF4D8A" w:rsidP="00CF4D8A">
      <w:pPr>
        <w:spacing w:after="0"/>
        <w:ind w:left="851"/>
        <w:rPr>
          <w:rFonts w:cs="Times New Roman"/>
        </w:rPr>
      </w:pPr>
      <w:proofErr w:type="gramStart"/>
      <w:r w:rsidRPr="000041D7">
        <w:rPr>
          <w:rFonts w:cs="Times New Roman"/>
        </w:rPr>
        <w:t>jég</w:t>
      </w:r>
      <w:proofErr w:type="gramEnd"/>
      <w:r w:rsidRPr="000041D7">
        <w:rPr>
          <w:rFonts w:cs="Times New Roman"/>
        </w:rPr>
        <w:t xml:space="preserve"> és eső elleni védelem</w:t>
      </w:r>
    </w:p>
    <w:p w14:paraId="20732CA3" w14:textId="77777777" w:rsidR="00CF4D8A" w:rsidRPr="000041D7" w:rsidRDefault="00CF4D8A" w:rsidP="00CF4D8A">
      <w:pPr>
        <w:spacing w:after="0"/>
        <w:ind w:left="851"/>
        <w:rPr>
          <w:rFonts w:cs="Times New Roman"/>
        </w:rPr>
      </w:pPr>
      <w:proofErr w:type="gramStart"/>
      <w:r w:rsidRPr="000041D7">
        <w:rPr>
          <w:rFonts w:cs="Times New Roman"/>
        </w:rPr>
        <w:t>jégtelenítő</w:t>
      </w:r>
      <w:proofErr w:type="gramEnd"/>
      <w:r w:rsidRPr="000041D7">
        <w:rPr>
          <w:rFonts w:cs="Times New Roman"/>
        </w:rPr>
        <w:t xml:space="preserve"> rendszerek ellenőrzése, bizonyos rendszereknél feltöltés végrehajtása</w:t>
      </w:r>
    </w:p>
    <w:p w14:paraId="7D843B42" w14:textId="77777777" w:rsidR="00CF4D8A" w:rsidRPr="000041D7" w:rsidRDefault="00CF4D8A" w:rsidP="00CF4D8A">
      <w:pPr>
        <w:spacing w:after="0"/>
        <w:ind w:left="851"/>
        <w:rPr>
          <w:rFonts w:cs="Times New Roman"/>
        </w:rPr>
      </w:pPr>
      <w:proofErr w:type="gramStart"/>
      <w:r w:rsidRPr="000041D7">
        <w:rPr>
          <w:rFonts w:cs="Times New Roman"/>
        </w:rPr>
        <w:t>ablaktörlő</w:t>
      </w:r>
      <w:proofErr w:type="gramEnd"/>
      <w:r w:rsidRPr="000041D7">
        <w:rPr>
          <w:rFonts w:cs="Times New Roman"/>
        </w:rPr>
        <w:t xml:space="preserve"> rendszerek üzemképességének ellenőrzése, hiba kijavítása, elektromos vagy </w:t>
      </w:r>
      <w:proofErr w:type="spellStart"/>
      <w:r w:rsidRPr="000041D7">
        <w:rPr>
          <w:rFonts w:cs="Times New Roman"/>
        </w:rPr>
        <w:t>hidromotorok</w:t>
      </w:r>
      <w:proofErr w:type="spellEnd"/>
      <w:r w:rsidRPr="000041D7">
        <w:rPr>
          <w:rFonts w:cs="Times New Roman"/>
        </w:rPr>
        <w:t xml:space="preserve"> szét- és összeszerelése, hibajavítás</w:t>
      </w:r>
    </w:p>
    <w:p w14:paraId="54E24F35" w14:textId="77777777" w:rsidR="00CF4D8A" w:rsidRPr="000041D7" w:rsidRDefault="00CF4D8A" w:rsidP="00CF4D8A">
      <w:pPr>
        <w:spacing w:after="0"/>
        <w:ind w:left="851"/>
        <w:rPr>
          <w:rFonts w:cs="Times New Roman"/>
        </w:rPr>
      </w:pPr>
      <w:proofErr w:type="gramStart"/>
      <w:r w:rsidRPr="000041D7">
        <w:rPr>
          <w:rFonts w:cs="Times New Roman"/>
        </w:rPr>
        <w:t>tűzvédelem</w:t>
      </w:r>
      <w:proofErr w:type="gramEnd"/>
      <w:r w:rsidRPr="000041D7">
        <w:rPr>
          <w:rFonts w:cs="Times New Roman"/>
        </w:rPr>
        <w:t>, tűzjelző és tűzoltó rendszerek</w:t>
      </w:r>
    </w:p>
    <w:p w14:paraId="09058464" w14:textId="77777777" w:rsidR="00CF4D8A" w:rsidRPr="000041D7" w:rsidRDefault="00CF4D8A" w:rsidP="00CF4D8A">
      <w:pPr>
        <w:spacing w:after="0"/>
        <w:ind w:left="851"/>
        <w:rPr>
          <w:rFonts w:cs="Times New Roman"/>
        </w:rPr>
      </w:pPr>
      <w:proofErr w:type="gramStart"/>
      <w:r w:rsidRPr="000041D7">
        <w:rPr>
          <w:rFonts w:cs="Times New Roman"/>
        </w:rPr>
        <w:lastRenderedPageBreak/>
        <w:t>tűzoltó</w:t>
      </w:r>
      <w:proofErr w:type="gramEnd"/>
      <w:r w:rsidRPr="000041D7">
        <w:rPr>
          <w:rFonts w:cs="Times New Roman"/>
        </w:rPr>
        <w:t xml:space="preserve"> készülék ellenőrzésére vonatkozó követelmények, a tűzvédelmi-rendszer működőképességének ellenőrzése, hibakeresés</w:t>
      </w:r>
    </w:p>
    <w:p w14:paraId="33B4A587" w14:textId="77777777" w:rsidR="00CF4D8A" w:rsidRPr="000041D7" w:rsidRDefault="00CF4D8A" w:rsidP="00CF4D8A">
      <w:pPr>
        <w:spacing w:after="0"/>
        <w:ind w:left="851"/>
        <w:rPr>
          <w:rFonts w:cs="Times New Roman"/>
        </w:rPr>
      </w:pPr>
      <w:proofErr w:type="gramStart"/>
      <w:r w:rsidRPr="000041D7">
        <w:rPr>
          <w:rFonts w:cs="Times New Roman"/>
        </w:rPr>
        <w:t>víz</w:t>
      </w:r>
      <w:proofErr w:type="gramEnd"/>
      <w:r w:rsidRPr="000041D7">
        <w:rPr>
          <w:rFonts w:cs="Times New Roman"/>
        </w:rPr>
        <w:t xml:space="preserve"> és szennyvízrendszer töltési és ürítési eljárásai, a rendszerek ellenőrzése, hatósági előírások ismerete</w:t>
      </w:r>
    </w:p>
    <w:p w14:paraId="343F0489" w14:textId="77777777" w:rsidR="00CF4D8A" w:rsidRPr="000041D7" w:rsidRDefault="00CF4D8A" w:rsidP="00CF4D8A">
      <w:pPr>
        <w:spacing w:after="0"/>
        <w:ind w:left="851"/>
        <w:rPr>
          <w:rFonts w:cs="Times New Roman"/>
        </w:rPr>
      </w:pPr>
      <w:proofErr w:type="gramStart"/>
      <w:r w:rsidRPr="000041D7">
        <w:rPr>
          <w:rFonts w:cs="Times New Roman"/>
        </w:rPr>
        <w:t>készülékek</w:t>
      </w:r>
      <w:proofErr w:type="gramEnd"/>
      <w:r w:rsidRPr="000041D7">
        <w:rPr>
          <w:rFonts w:cs="Times New Roman"/>
        </w:rPr>
        <w:t>, felszerelések</w:t>
      </w:r>
    </w:p>
    <w:p w14:paraId="709DC319" w14:textId="77777777" w:rsidR="00CF4D8A" w:rsidRPr="000041D7" w:rsidRDefault="00CF4D8A" w:rsidP="00CF4D8A">
      <w:pPr>
        <w:spacing w:after="0"/>
        <w:ind w:left="851"/>
        <w:rPr>
          <w:rFonts w:cs="Times New Roman"/>
        </w:rPr>
      </w:pPr>
      <w:proofErr w:type="gramStart"/>
      <w:r w:rsidRPr="000041D7">
        <w:rPr>
          <w:rFonts w:cs="Times New Roman"/>
        </w:rPr>
        <w:t>vész</w:t>
      </w:r>
      <w:proofErr w:type="gramEnd"/>
      <w:r w:rsidRPr="000041D7">
        <w:rPr>
          <w:rFonts w:cs="Times New Roman"/>
        </w:rPr>
        <w:t xml:space="preserve"> és mentőfelszerelések rutinszerű ellenőrzése</w:t>
      </w:r>
    </w:p>
    <w:p w14:paraId="3128C92B" w14:textId="77777777" w:rsidR="00A23F09" w:rsidRPr="000041D7" w:rsidRDefault="00A23F09" w:rsidP="00A23F09">
      <w:pPr>
        <w:tabs>
          <w:tab w:val="left" w:pos="1418"/>
          <w:tab w:val="right" w:pos="9072"/>
        </w:tabs>
        <w:spacing w:after="0"/>
        <w:ind w:left="851"/>
        <w:rPr>
          <w:rFonts w:cs="Times New Roman"/>
        </w:rPr>
      </w:pPr>
    </w:p>
    <w:p w14:paraId="04BA40E1" w14:textId="6B4972A0" w:rsidR="00A23F09" w:rsidRPr="000041D7" w:rsidRDefault="00CF4D8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Helikopterek karbantartása</w:t>
      </w:r>
    </w:p>
    <w:p w14:paraId="550903AF" w14:textId="77777777" w:rsidR="00CF4D8A" w:rsidRPr="000041D7" w:rsidRDefault="00CF4D8A" w:rsidP="00CF4D8A">
      <w:pPr>
        <w:spacing w:after="0"/>
        <w:ind w:left="851"/>
        <w:rPr>
          <w:rFonts w:cs="Times New Roman"/>
        </w:rPr>
      </w:pPr>
      <w:proofErr w:type="gramStart"/>
      <w:r w:rsidRPr="000041D7">
        <w:rPr>
          <w:rFonts w:cs="Times New Roman"/>
        </w:rPr>
        <w:t>a</w:t>
      </w:r>
      <w:proofErr w:type="gramEnd"/>
      <w:r w:rsidRPr="000041D7">
        <w:rPr>
          <w:rFonts w:cs="Times New Roman"/>
        </w:rPr>
        <w:t xml:space="preserve"> helikopter fő részei szét- és összeszerelésének szabályai</w:t>
      </w:r>
    </w:p>
    <w:p w14:paraId="55DF2564" w14:textId="77777777" w:rsidR="00CF4D8A" w:rsidRPr="000041D7" w:rsidRDefault="00CF4D8A" w:rsidP="00CF4D8A">
      <w:pPr>
        <w:spacing w:after="0"/>
        <w:ind w:left="851"/>
        <w:rPr>
          <w:rFonts w:cs="Times New Roman"/>
        </w:rPr>
      </w:pPr>
      <w:r w:rsidRPr="000041D7">
        <w:rPr>
          <w:rFonts w:cs="Times New Roman"/>
        </w:rPr>
        <w:t xml:space="preserve">helikopter </w:t>
      </w:r>
      <w:proofErr w:type="gramStart"/>
      <w:r w:rsidRPr="000041D7">
        <w:rPr>
          <w:rFonts w:cs="Times New Roman"/>
        </w:rPr>
        <w:t>sárkány jellemző</w:t>
      </w:r>
      <w:proofErr w:type="gramEnd"/>
      <w:r w:rsidRPr="000041D7">
        <w:rPr>
          <w:rFonts w:cs="Times New Roman"/>
        </w:rPr>
        <w:t xml:space="preserve"> megoldásai</w:t>
      </w:r>
    </w:p>
    <w:p w14:paraId="6CAA5ED8" w14:textId="77777777" w:rsidR="00CF4D8A" w:rsidRPr="000041D7" w:rsidRDefault="00CF4D8A" w:rsidP="00CF4D8A">
      <w:pPr>
        <w:spacing w:after="0"/>
        <w:ind w:left="851"/>
        <w:rPr>
          <w:rFonts w:cs="Times New Roman"/>
        </w:rPr>
      </w:pPr>
      <w:proofErr w:type="gramStart"/>
      <w:r w:rsidRPr="000041D7">
        <w:rPr>
          <w:rFonts w:cs="Times New Roman"/>
        </w:rPr>
        <w:t>reduktor</w:t>
      </w:r>
      <w:proofErr w:type="gramEnd"/>
      <w:r w:rsidRPr="000041D7">
        <w:rPr>
          <w:rFonts w:cs="Times New Roman"/>
        </w:rPr>
        <w:t>, tartópillér</w:t>
      </w:r>
    </w:p>
    <w:p w14:paraId="5F05656D" w14:textId="77777777" w:rsidR="00CF4D8A" w:rsidRPr="000041D7" w:rsidRDefault="00CF4D8A" w:rsidP="00CF4D8A">
      <w:pPr>
        <w:spacing w:after="0"/>
        <w:ind w:left="851"/>
        <w:rPr>
          <w:rFonts w:cs="Times New Roman"/>
        </w:rPr>
      </w:pPr>
      <w:proofErr w:type="gramStart"/>
      <w:r w:rsidRPr="000041D7">
        <w:rPr>
          <w:rFonts w:cs="Times New Roman"/>
        </w:rPr>
        <w:t>vezérlő</w:t>
      </w:r>
      <w:proofErr w:type="gramEnd"/>
      <w:r w:rsidRPr="000041D7">
        <w:rPr>
          <w:rFonts w:cs="Times New Roman"/>
        </w:rPr>
        <w:t xml:space="preserve"> berendezések</w:t>
      </w:r>
    </w:p>
    <w:p w14:paraId="6D10E23C" w14:textId="77777777" w:rsidR="00CF4D8A" w:rsidRPr="000041D7" w:rsidRDefault="00CF4D8A" w:rsidP="00CF4D8A">
      <w:pPr>
        <w:spacing w:after="0"/>
        <w:ind w:left="851"/>
        <w:rPr>
          <w:rFonts w:cs="Times New Roman"/>
        </w:rPr>
      </w:pPr>
      <w:proofErr w:type="gramStart"/>
      <w:r w:rsidRPr="000041D7">
        <w:rPr>
          <w:rFonts w:cs="Times New Roman"/>
        </w:rPr>
        <w:t>helikopter</w:t>
      </w:r>
      <w:proofErr w:type="gramEnd"/>
      <w:r w:rsidRPr="000041D7">
        <w:rPr>
          <w:rFonts w:cs="Times New Roman"/>
        </w:rPr>
        <w:t xml:space="preserve"> rendszerek</w:t>
      </w:r>
    </w:p>
    <w:p w14:paraId="3BC3F742" w14:textId="77777777" w:rsidR="00CF4D8A" w:rsidRPr="000041D7" w:rsidRDefault="00CF4D8A" w:rsidP="00CF4D8A">
      <w:pPr>
        <w:spacing w:after="0"/>
        <w:ind w:left="851"/>
        <w:rPr>
          <w:rFonts w:cs="Times New Roman"/>
        </w:rPr>
      </w:pPr>
      <w:proofErr w:type="gramStart"/>
      <w:r w:rsidRPr="000041D7">
        <w:rPr>
          <w:rFonts w:cs="Times New Roman"/>
        </w:rPr>
        <w:t>helikopter</w:t>
      </w:r>
      <w:proofErr w:type="gramEnd"/>
      <w:r w:rsidRPr="000041D7">
        <w:rPr>
          <w:rFonts w:cs="Times New Roman"/>
        </w:rPr>
        <w:t xml:space="preserve"> szét- és összeszerelése fő szerkezeti részekre</w:t>
      </w:r>
    </w:p>
    <w:p w14:paraId="67F16256" w14:textId="77777777" w:rsidR="00CF4D8A" w:rsidRPr="000041D7" w:rsidRDefault="00CF4D8A" w:rsidP="00CF4D8A">
      <w:pPr>
        <w:spacing w:after="0"/>
        <w:ind w:left="851"/>
        <w:rPr>
          <w:rFonts w:cs="Times New Roman"/>
        </w:rPr>
      </w:pPr>
      <w:proofErr w:type="gramStart"/>
      <w:r w:rsidRPr="000041D7">
        <w:rPr>
          <w:rFonts w:cs="Times New Roman"/>
        </w:rPr>
        <w:t>helikopterre</w:t>
      </w:r>
      <w:proofErr w:type="gramEnd"/>
      <w:r w:rsidRPr="000041D7">
        <w:rPr>
          <w:rFonts w:cs="Times New Roman"/>
        </w:rPr>
        <w:t xml:space="preserve"> vonatkozó baleseti óvórendszabályok</w:t>
      </w:r>
    </w:p>
    <w:p w14:paraId="32566266" w14:textId="77777777" w:rsidR="00CF4D8A" w:rsidRPr="000041D7" w:rsidRDefault="00CF4D8A" w:rsidP="00CF4D8A">
      <w:pPr>
        <w:spacing w:after="0"/>
        <w:ind w:left="851"/>
        <w:rPr>
          <w:rFonts w:cs="Times New Roman"/>
        </w:rPr>
      </w:pPr>
      <w:proofErr w:type="gramStart"/>
      <w:r w:rsidRPr="000041D7">
        <w:rPr>
          <w:rFonts w:cs="Times New Roman"/>
        </w:rPr>
        <w:t>rendszerek</w:t>
      </w:r>
      <w:proofErr w:type="gramEnd"/>
      <w:r w:rsidRPr="000041D7">
        <w:rPr>
          <w:rFonts w:cs="Times New Roman"/>
        </w:rPr>
        <w:t xml:space="preserve"> karbantartása</w:t>
      </w:r>
    </w:p>
    <w:p w14:paraId="37099EC6" w14:textId="77777777" w:rsidR="00CF4D8A" w:rsidRPr="000041D7" w:rsidRDefault="00CF4D8A" w:rsidP="00CF4D8A">
      <w:pPr>
        <w:spacing w:after="0"/>
        <w:ind w:left="851"/>
        <w:rPr>
          <w:rFonts w:cs="Times New Roman"/>
        </w:rPr>
      </w:pPr>
      <w:proofErr w:type="spellStart"/>
      <w:r w:rsidRPr="000041D7">
        <w:rPr>
          <w:rFonts w:cs="Times New Roman"/>
        </w:rPr>
        <w:t>rotorlapátok</w:t>
      </w:r>
      <w:proofErr w:type="spellEnd"/>
      <w:r w:rsidRPr="000041D7">
        <w:rPr>
          <w:rFonts w:cs="Times New Roman"/>
        </w:rPr>
        <w:t xml:space="preserve"> le- és felszerelése, ápolási munkái</w:t>
      </w:r>
    </w:p>
    <w:p w14:paraId="071CE2DB" w14:textId="77777777" w:rsidR="00CF4D8A" w:rsidRPr="000041D7" w:rsidRDefault="00CF4D8A" w:rsidP="00CF4D8A">
      <w:pPr>
        <w:spacing w:after="0"/>
        <w:ind w:left="851"/>
        <w:rPr>
          <w:rFonts w:cs="Times New Roman"/>
        </w:rPr>
      </w:pPr>
      <w:proofErr w:type="gramStart"/>
      <w:r w:rsidRPr="000041D7">
        <w:rPr>
          <w:rFonts w:cs="Times New Roman"/>
        </w:rPr>
        <w:t>vezérlőautomata</w:t>
      </w:r>
      <w:proofErr w:type="gramEnd"/>
      <w:r w:rsidRPr="000041D7">
        <w:rPr>
          <w:rFonts w:cs="Times New Roman"/>
        </w:rPr>
        <w:t xml:space="preserve"> beszabályozása</w:t>
      </w:r>
    </w:p>
    <w:p w14:paraId="7A37A5A0" w14:textId="77777777" w:rsidR="00CF4D8A" w:rsidRPr="000041D7" w:rsidRDefault="00CF4D8A" w:rsidP="00CF4D8A">
      <w:pPr>
        <w:spacing w:after="0"/>
        <w:ind w:left="851"/>
        <w:rPr>
          <w:rFonts w:cs="Times New Roman"/>
        </w:rPr>
      </w:pPr>
      <w:proofErr w:type="gramStart"/>
      <w:r w:rsidRPr="000041D7">
        <w:rPr>
          <w:rFonts w:cs="Times New Roman"/>
        </w:rPr>
        <w:t>statikus</w:t>
      </w:r>
      <w:proofErr w:type="gramEnd"/>
      <w:r w:rsidRPr="000041D7">
        <w:rPr>
          <w:rFonts w:cs="Times New Roman"/>
        </w:rPr>
        <w:t xml:space="preserve"> beszabályozás</w:t>
      </w:r>
    </w:p>
    <w:p w14:paraId="43D9E290" w14:textId="77777777" w:rsidR="00CF4D8A" w:rsidRPr="000041D7" w:rsidRDefault="00CF4D8A" w:rsidP="00CF4D8A">
      <w:pPr>
        <w:spacing w:after="0"/>
        <w:ind w:left="851"/>
        <w:rPr>
          <w:rFonts w:cs="Times New Roman"/>
        </w:rPr>
      </w:pPr>
      <w:proofErr w:type="gramStart"/>
      <w:r w:rsidRPr="000041D7">
        <w:rPr>
          <w:rFonts w:cs="Times New Roman"/>
        </w:rPr>
        <w:t>dinamikus</w:t>
      </w:r>
      <w:proofErr w:type="gramEnd"/>
      <w:r w:rsidRPr="000041D7">
        <w:rPr>
          <w:rFonts w:cs="Times New Roman"/>
        </w:rPr>
        <w:t xml:space="preserve"> beszabályozás, </w:t>
      </w:r>
      <w:proofErr w:type="spellStart"/>
      <w:r w:rsidRPr="000041D7">
        <w:rPr>
          <w:rFonts w:cs="Times New Roman"/>
        </w:rPr>
        <w:t>egykúponfutás</w:t>
      </w:r>
      <w:proofErr w:type="spellEnd"/>
      <w:r w:rsidRPr="000041D7">
        <w:rPr>
          <w:rFonts w:cs="Times New Roman"/>
        </w:rPr>
        <w:t xml:space="preserve"> ellenőrzése.</w:t>
      </w:r>
    </w:p>
    <w:p w14:paraId="7857AB70" w14:textId="18D57679" w:rsidR="00A23F09" w:rsidRPr="000041D7" w:rsidRDefault="00CF4D8A" w:rsidP="00CF4D8A">
      <w:pPr>
        <w:spacing w:after="0"/>
        <w:ind w:left="851"/>
        <w:rPr>
          <w:rFonts w:cs="Times New Roman"/>
        </w:rPr>
      </w:pPr>
      <w:proofErr w:type="spellStart"/>
      <w:r w:rsidRPr="000041D7">
        <w:rPr>
          <w:rFonts w:cs="Times New Roman"/>
        </w:rPr>
        <w:t>farokrotorok</w:t>
      </w:r>
      <w:proofErr w:type="spellEnd"/>
      <w:r w:rsidRPr="000041D7">
        <w:rPr>
          <w:rFonts w:cs="Times New Roman"/>
        </w:rPr>
        <w:t xml:space="preserve"> ápolási, karbantartási munkái.</w:t>
      </w:r>
    </w:p>
    <w:p w14:paraId="5658CE43" w14:textId="77777777" w:rsidR="00A23F09" w:rsidRPr="000041D7" w:rsidRDefault="00A23F09" w:rsidP="00A23F09">
      <w:pPr>
        <w:tabs>
          <w:tab w:val="left" w:pos="1418"/>
          <w:tab w:val="right" w:pos="9072"/>
        </w:tabs>
        <w:spacing w:after="0"/>
        <w:ind w:left="851"/>
        <w:rPr>
          <w:rFonts w:cs="Times New Roman"/>
        </w:rPr>
      </w:pPr>
    </w:p>
    <w:p w14:paraId="76DC0A51"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7284C480" w14:textId="0220E85E" w:rsidR="00A23F09" w:rsidRPr="000041D7" w:rsidRDefault="00CF4D8A" w:rsidP="00A23F09">
      <w:pPr>
        <w:spacing w:after="0"/>
        <w:ind w:left="426"/>
        <w:rPr>
          <w:rFonts w:cs="Times New Roman"/>
        </w:rPr>
      </w:pPr>
      <w:r w:rsidRPr="000041D7">
        <w:rPr>
          <w:rFonts w:cs="Times New Roman"/>
        </w:rPr>
        <w:t xml:space="preserve">A rendszerek és szerkezetek bemutatásához használatos légi járműveket és modelleket tartalmazó műhelyek, tanhangár. </w:t>
      </w:r>
      <w:r w:rsidRPr="000041D7">
        <w:rPr>
          <w:rFonts w:cs="Times New Roman"/>
          <w:kern w:val="1"/>
          <w:szCs w:val="24"/>
          <w:lang w:eastAsia="hi-IN" w:bidi="hi-IN"/>
        </w:rPr>
        <w:t>Szakma specifikus tanműhelyben vagy szakma specifikus gazdálkodó szervezetnél.</w:t>
      </w:r>
    </w:p>
    <w:p w14:paraId="6A736519" w14:textId="77777777" w:rsidR="00A23F09" w:rsidRPr="000041D7" w:rsidRDefault="00A23F09" w:rsidP="00A23F09">
      <w:pPr>
        <w:spacing w:after="0"/>
        <w:ind w:left="426"/>
        <w:rPr>
          <w:rFonts w:cs="Times New Roman"/>
        </w:rPr>
      </w:pPr>
    </w:p>
    <w:p w14:paraId="5D258BA9"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046BBA06" w14:textId="40187EF6"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33CC33AC" w14:textId="77777777" w:rsidR="00A23F09" w:rsidRPr="000041D7" w:rsidRDefault="00A23F09" w:rsidP="00A23F09">
      <w:pPr>
        <w:spacing w:after="0"/>
        <w:ind w:left="426"/>
        <w:rPr>
          <w:rFonts w:cs="Times New Roman"/>
        </w:rPr>
      </w:pPr>
    </w:p>
    <w:p w14:paraId="59CD70D4" w14:textId="77777777" w:rsidR="00A23F09" w:rsidRPr="000041D7" w:rsidRDefault="00A23F09" w:rsidP="00A23F09">
      <w:pPr>
        <w:spacing w:after="200" w:line="276" w:lineRule="auto"/>
        <w:jc w:val="left"/>
        <w:rPr>
          <w:rFonts w:cs="Times New Roman"/>
        </w:rPr>
      </w:pPr>
      <w:r w:rsidRPr="000041D7">
        <w:rPr>
          <w:rFonts w:cs="Times New Roman"/>
        </w:rPr>
        <w:br w:type="page"/>
      </w:r>
    </w:p>
    <w:p w14:paraId="396E676F" w14:textId="77777777" w:rsidR="00A23F09" w:rsidRPr="000041D7" w:rsidRDefault="00A23F09" w:rsidP="00A23F09">
      <w:pPr>
        <w:rPr>
          <w:rFonts w:cs="Times New Roman"/>
        </w:rPr>
      </w:pPr>
    </w:p>
    <w:p w14:paraId="5B82CECF"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4444D1F6" w14:textId="32314F67" w:rsidR="00A23F09" w:rsidRPr="000041D7" w:rsidRDefault="00CF4D8A" w:rsidP="00A23F09">
      <w:pPr>
        <w:spacing w:after="480"/>
        <w:jc w:val="center"/>
        <w:rPr>
          <w:rFonts w:cs="Times New Roman"/>
          <w:b/>
          <w:sz w:val="36"/>
        </w:rPr>
      </w:pPr>
      <w:r w:rsidRPr="000041D7">
        <w:rPr>
          <w:rFonts w:cs="Times New Roman"/>
          <w:b/>
          <w:sz w:val="36"/>
        </w:rPr>
        <w:t>10432-12</w:t>
      </w:r>
      <w:r w:rsidR="00A23F09" w:rsidRPr="000041D7">
        <w:rPr>
          <w:rFonts w:cs="Times New Roman"/>
          <w:b/>
          <w:sz w:val="36"/>
        </w:rPr>
        <w:t xml:space="preserve"> azonosító számú</w:t>
      </w:r>
    </w:p>
    <w:p w14:paraId="6858880D" w14:textId="77777777" w:rsidR="00CF4D8A" w:rsidRPr="000041D7" w:rsidRDefault="00CF4D8A" w:rsidP="00CF4D8A">
      <w:pPr>
        <w:jc w:val="center"/>
        <w:rPr>
          <w:rFonts w:cs="Times New Roman"/>
          <w:b/>
          <w:sz w:val="36"/>
        </w:rPr>
      </w:pPr>
      <w:proofErr w:type="spellStart"/>
      <w:r w:rsidRPr="000041D7">
        <w:rPr>
          <w:rFonts w:cs="Times New Roman"/>
          <w:b/>
          <w:sz w:val="36"/>
        </w:rPr>
        <w:t>Légijármű</w:t>
      </w:r>
      <w:proofErr w:type="spellEnd"/>
      <w:r w:rsidRPr="000041D7">
        <w:rPr>
          <w:rFonts w:cs="Times New Roman"/>
          <w:b/>
          <w:sz w:val="36"/>
        </w:rPr>
        <w:t xml:space="preserve"> hajtóművek, légcsavarok</w:t>
      </w:r>
    </w:p>
    <w:p w14:paraId="1F37A063" w14:textId="276842BA" w:rsidR="00A23F09" w:rsidRPr="000041D7" w:rsidRDefault="00CF4D8A" w:rsidP="00A23F09">
      <w:pPr>
        <w:jc w:val="center"/>
        <w:rPr>
          <w:rFonts w:cs="Times New Roman"/>
          <w:b/>
          <w:sz w:val="36"/>
        </w:rPr>
      </w:pPr>
      <w:proofErr w:type="gramStart"/>
      <w:r w:rsidRPr="000041D7">
        <w:rPr>
          <w:rFonts w:cs="Times New Roman"/>
          <w:b/>
          <w:sz w:val="36"/>
        </w:rPr>
        <w:t>megnevezésű</w:t>
      </w:r>
      <w:proofErr w:type="gramEnd"/>
    </w:p>
    <w:p w14:paraId="3410BD86"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01438311"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1607DE4C"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46E7C926" w14:textId="77777777" w:rsidR="00A23F09" w:rsidRPr="000041D7" w:rsidRDefault="00A23F09" w:rsidP="00A23F09">
      <w:pPr>
        <w:spacing w:after="200" w:line="276" w:lineRule="auto"/>
        <w:jc w:val="left"/>
        <w:rPr>
          <w:rFonts w:cs="Times New Roman"/>
        </w:rPr>
      </w:pPr>
      <w:r w:rsidRPr="000041D7">
        <w:rPr>
          <w:rFonts w:cs="Times New Roman"/>
        </w:rPr>
        <w:br w:type="page"/>
      </w:r>
    </w:p>
    <w:p w14:paraId="451C9D58" w14:textId="6DA21B0A" w:rsidR="00A23F09" w:rsidRPr="000041D7" w:rsidRDefault="00A23F09" w:rsidP="00A23F09">
      <w:pPr>
        <w:rPr>
          <w:rFonts w:cs="Times New Roman"/>
        </w:rPr>
      </w:pPr>
      <w:r w:rsidRPr="000041D7">
        <w:rPr>
          <w:rFonts w:cs="Times New Roman"/>
        </w:rPr>
        <w:lastRenderedPageBreak/>
        <w:t xml:space="preserve">A </w:t>
      </w:r>
      <w:r w:rsidR="00CF4D8A" w:rsidRPr="000041D7">
        <w:rPr>
          <w:rFonts w:cs="Times New Roman"/>
        </w:rPr>
        <w:t>10432-12</w:t>
      </w:r>
      <w:r w:rsidRPr="000041D7">
        <w:rPr>
          <w:rFonts w:cs="Times New Roman"/>
        </w:rPr>
        <w:t xml:space="preserve"> azonosító számú </w:t>
      </w:r>
      <w:proofErr w:type="spellStart"/>
      <w:r w:rsidR="00CF4D8A" w:rsidRPr="000041D7">
        <w:rPr>
          <w:rFonts w:cs="Times New Roman"/>
        </w:rPr>
        <w:t>Légijármű</w:t>
      </w:r>
      <w:proofErr w:type="spellEnd"/>
      <w:r w:rsidR="00CF4D8A" w:rsidRPr="000041D7">
        <w:rPr>
          <w:rFonts w:cs="Times New Roman"/>
        </w:rPr>
        <w:t xml:space="preserve"> hajtóművek, légcsavarok</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397" w:type="dxa"/>
        <w:tblLayout w:type="fixed"/>
        <w:tblCellMar>
          <w:left w:w="30" w:type="dxa"/>
          <w:right w:w="30" w:type="dxa"/>
        </w:tblCellMar>
        <w:tblLook w:val="0000" w:firstRow="0" w:lastRow="0" w:firstColumn="0" w:lastColumn="0" w:noHBand="0" w:noVBand="0"/>
      </w:tblPr>
      <w:tblGrid>
        <w:gridCol w:w="6667"/>
        <w:gridCol w:w="758"/>
        <w:gridCol w:w="758"/>
        <w:gridCol w:w="759"/>
      </w:tblGrid>
      <w:tr w:rsidR="00F93138" w:rsidRPr="00DE7B91" w14:paraId="12DA344C" w14:textId="77777777" w:rsidTr="00DE7B91">
        <w:trPr>
          <w:cantSplit/>
          <w:trHeight w:val="1697"/>
          <w:jc w:val="center"/>
        </w:trPr>
        <w:tc>
          <w:tcPr>
            <w:tcW w:w="6667" w:type="dxa"/>
            <w:tcBorders>
              <w:top w:val="single" w:sz="6" w:space="0" w:color="auto"/>
              <w:left w:val="single" w:sz="6" w:space="0" w:color="auto"/>
              <w:bottom w:val="single" w:sz="6" w:space="0" w:color="auto"/>
              <w:right w:val="single" w:sz="4" w:space="0" w:color="auto"/>
            </w:tcBorders>
            <w:shd w:val="clear" w:color="auto" w:fill="auto"/>
            <w:vAlign w:val="center"/>
          </w:tcPr>
          <w:p w14:paraId="75CD15BA" w14:textId="77777777" w:rsidR="00F93138" w:rsidRPr="00DE7B91" w:rsidRDefault="00F93138" w:rsidP="00CF4D8A">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57C77BD4" w14:textId="0AE7EA9C"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Repülőgép hajtóművek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1AE64637" w14:textId="322668A6"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Légcsavarok, közlőművek</w:t>
            </w:r>
          </w:p>
        </w:tc>
        <w:tc>
          <w:tcPr>
            <w:tcW w:w="7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F20696D" w14:textId="60AF4103"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Hajtóművek rendszereinek karbantartása</w:t>
            </w:r>
          </w:p>
        </w:tc>
      </w:tr>
      <w:tr w:rsidR="00F93138" w:rsidRPr="00DE7B91" w14:paraId="1C82D04A" w14:textId="77777777" w:rsidTr="00DE7B91">
        <w:trPr>
          <w:trHeight w:val="255"/>
          <w:jc w:val="center"/>
        </w:trPr>
        <w:tc>
          <w:tcPr>
            <w:tcW w:w="6667" w:type="dxa"/>
            <w:tcBorders>
              <w:top w:val="single" w:sz="6" w:space="0" w:color="auto"/>
              <w:left w:val="single" w:sz="6" w:space="0" w:color="auto"/>
              <w:bottom w:val="single" w:sz="4" w:space="0" w:color="auto"/>
              <w:right w:val="single" w:sz="6" w:space="0" w:color="auto"/>
            </w:tcBorders>
            <w:shd w:val="clear" w:color="auto" w:fill="auto"/>
            <w:vAlign w:val="center"/>
          </w:tcPr>
          <w:p w14:paraId="581502E0"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6" w:space="0" w:color="auto"/>
              <w:bottom w:val="single" w:sz="4" w:space="0" w:color="auto"/>
              <w:right w:val="single" w:sz="6" w:space="0" w:color="auto"/>
            </w:tcBorders>
            <w:vAlign w:val="center"/>
          </w:tcPr>
          <w:p w14:paraId="391C3F37" w14:textId="77777777" w:rsidR="00F93138" w:rsidRPr="00DE7B91" w:rsidRDefault="00F93138" w:rsidP="00CF4D8A">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0BB1F3C8" w14:textId="77777777" w:rsidR="00F93138" w:rsidRPr="00DE7B91" w:rsidRDefault="00F93138" w:rsidP="00CF4D8A">
            <w:pPr>
              <w:autoSpaceDE w:val="0"/>
              <w:autoSpaceDN w:val="0"/>
              <w:adjustRightInd w:val="0"/>
              <w:spacing w:after="0"/>
              <w:jc w:val="center"/>
              <w:rPr>
                <w:rFonts w:cs="Times New Roman"/>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44E1E81E" w14:textId="77777777" w:rsidR="00F93138" w:rsidRPr="00DE7B91" w:rsidRDefault="00F93138" w:rsidP="00CF4D8A">
            <w:pPr>
              <w:autoSpaceDE w:val="0"/>
              <w:autoSpaceDN w:val="0"/>
              <w:adjustRightInd w:val="0"/>
              <w:spacing w:after="0"/>
              <w:jc w:val="center"/>
              <w:rPr>
                <w:rFonts w:cs="Times New Roman"/>
                <w:color w:val="000000"/>
                <w:szCs w:val="24"/>
              </w:rPr>
            </w:pPr>
          </w:p>
        </w:tc>
      </w:tr>
      <w:tr w:rsidR="00F93138" w:rsidRPr="00DE7B91" w14:paraId="596A256C"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17D781A" w14:textId="21BBDC29"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Alkalmazza a hőtani alapismereteket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57579C1" w14:textId="3EF9E6E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CCA1B4" w14:textId="141C669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3643FE6" w14:textId="20978E1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F0BECDF"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B8E2FEE" w14:textId="7131B6E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Szemrevételezéssel ellenőrzi a dugattyús motor általános állapotát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D17F1A" w14:textId="1B43AE5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805C06A" w14:textId="0E8500D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FB396A6" w14:textId="1F7D6CB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26F0B9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9D49323" w14:textId="29C0FFC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Előkészíti a motort a hajtóműpróba végrehajtására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1D9609" w14:textId="6C203CF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119575" w14:textId="2BCFD63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29FA091" w14:textId="5F5A4AB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6C7D472"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84C369C" w14:textId="25F0E13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Elvégzi a szükséges időszakos javítási munkákat, átállásokat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D7B54B" w14:textId="24FCBE3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52E80B" w14:textId="0F19350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B9CDA1E" w14:textId="5513C4C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647AC85"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25DECBF" w14:textId="7270D67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Nagyjavítási ciklusonként szétszerelést, </w:t>
            </w:r>
            <w:proofErr w:type="spellStart"/>
            <w:r w:rsidRPr="00DE7B91">
              <w:rPr>
                <w:rFonts w:eastAsia="Times New Roman" w:cs="Times New Roman"/>
                <w:color w:val="000000"/>
                <w:szCs w:val="24"/>
                <w:lang w:eastAsia="hu-HU"/>
              </w:rPr>
              <w:t>hibafelvételezést</w:t>
            </w:r>
            <w:proofErr w:type="spellEnd"/>
            <w:r w:rsidRPr="00DE7B91">
              <w:rPr>
                <w:rFonts w:eastAsia="Times New Roman" w:cs="Times New Roman"/>
                <w:color w:val="000000"/>
                <w:szCs w:val="24"/>
                <w:lang w:eastAsia="hu-HU"/>
              </w:rPr>
              <w:t xml:space="preserve">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8501BAC" w14:textId="6DE07AB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428FD8" w14:textId="57D045B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89533B3" w14:textId="6C10A20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080020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1BAD491" w14:textId="5525BB9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Mechanikai méréseket végez, alkatrészt minősít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798388" w14:textId="239B6FA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BB7F5D6" w14:textId="1D16DF3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B5EEF22" w14:textId="117E056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99D993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D55F37B" w14:textId="2AA1A0F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az üzemanyagrendszer paramétereit, szűrőket tisztít, cserél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6A9E35" w14:textId="15A8590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6444002" w14:textId="766C37B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3583DCE" w14:textId="30A2169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8DC8542"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7560B59" w14:textId="554A424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az indító rendszer működőképességét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AFE5BC1" w14:textId="1CDC7A7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12CFDB" w14:textId="5152688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BBCEF1C" w14:textId="6180688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427A54B"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923522B" w14:textId="1636849F"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Gyújtási rendszeren időszakos ápolásokat, beállításokat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B1444D0" w14:textId="448A741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A0CFE2" w14:textId="0E95911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B53CF4B" w14:textId="1AED0D2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D4872D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F852A3A" w14:textId="131E8888"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Vezérlőrendszert ellenőriz, szükség esetén alkatrészt cserél, szabályoz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2B1E663" w14:textId="15688A7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E02C6B" w14:textId="6694045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C14F783" w14:textId="5778528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6F237C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CEB702F" w14:textId="3E02F0B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 hajtómű vezérlőrendszereinek állapotát, üzemképességét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3B82DB" w14:textId="11D976F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917E5DA" w14:textId="5EB6D84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4D98AF3" w14:textId="2794B64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8622FC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3233088" w14:textId="0F216D08"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Olajrendszer feltöltöttséget ellenőriz, olajcserét, szűrőcserét hajt végre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09C984" w14:textId="106077F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A84AD51" w14:textId="5FE7111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EF9A02B" w14:textId="3E86F7A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B5FDBA1"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03FDC7F" w14:textId="5AD7447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Hajtóműpróbát hajt végre a jellemző paraméterek ellenőrzése érdekében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FAC44F" w14:textId="0F69722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49F22D" w14:textId="5B4DFAF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EDC7C44" w14:textId="59A2C98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FAFAE22"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C723684" w14:textId="5519FF0F"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Alkalmazza a gázturbinás hajtóművek működési ismereteit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A2377B" w14:textId="615AB31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370EC6" w14:textId="6F94A47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13E9867" w14:textId="3476246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11B245F"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D7445E1" w14:textId="33603042"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 szívócsöveket, kiegészítő berendezéseinek működését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0A9A07A" w14:textId="0C28127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7E5D0E" w14:textId="78594BC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8C4E224" w14:textId="14BDD8E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E27C35F"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7D9F9BA" w14:textId="52360EAC" w:rsidR="00F93138" w:rsidRPr="00DE7B91" w:rsidRDefault="00F93138" w:rsidP="00CF4D8A">
            <w:pPr>
              <w:autoSpaceDE w:val="0"/>
              <w:autoSpaceDN w:val="0"/>
              <w:adjustRightInd w:val="0"/>
              <w:spacing w:after="0"/>
              <w:jc w:val="left"/>
              <w:rPr>
                <w:rFonts w:cs="Times New Roman"/>
                <w:color w:val="000000"/>
                <w:szCs w:val="24"/>
              </w:rPr>
            </w:pPr>
            <w:proofErr w:type="spellStart"/>
            <w:r w:rsidRPr="00DE7B91">
              <w:rPr>
                <w:rFonts w:eastAsia="Times New Roman" w:cs="Times New Roman"/>
                <w:color w:val="000000"/>
                <w:szCs w:val="24"/>
                <w:lang w:eastAsia="hu-HU"/>
              </w:rPr>
              <w:t>Videoendoszkópos</w:t>
            </w:r>
            <w:proofErr w:type="spellEnd"/>
            <w:r w:rsidRPr="00DE7B91">
              <w:rPr>
                <w:rFonts w:eastAsia="Times New Roman" w:cs="Times New Roman"/>
                <w:color w:val="000000"/>
                <w:szCs w:val="24"/>
                <w:lang w:eastAsia="hu-HU"/>
              </w:rPr>
              <w:t xml:space="preserve"> vizsgálatot végez a hajtómű belső tereiben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4DFB4F" w14:textId="7EDDBBA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AEDC04" w14:textId="1B7476A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13B68E3" w14:textId="5DF8595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3CE7B7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92E324F" w14:textId="1B88C17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 fúvócsövet, gázsebesség fokozót, sugárfordítót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4CBF69" w14:textId="6873B28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758209F" w14:textId="3995926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AE848CE" w14:textId="3A1E68B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0A089C0"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0B75912" w14:textId="3BA2F7A9"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az olajrendszer nyomását, szivattyúk működőképességét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E0B925" w14:textId="7603F26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2B7D5D" w14:textId="107805E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B750B3F" w14:textId="6786714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E42FC0B"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254D9E0" w14:textId="2BB4001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Karbantartást végez a tüzelőanyag rendszer berendezésein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373F8B" w14:textId="337449A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8D70D2" w14:textId="0F3A303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32DDA0A" w14:textId="465939D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A44BE01"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D0B0093" w14:textId="680D21A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 levegőáteresztő szelepek működését, nyomást, hőmérsékletet szabályoz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A21EC42" w14:textId="5AD206F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71662F" w14:textId="4662547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369FA7C" w14:textId="454F93E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09AECA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5F37452" w14:textId="18E8E42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Elektromos méréseket hajt végre a gyújtási rendszer ellenőrzésekor</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7C22982" w14:textId="39845AB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BF3127" w14:textId="259A10E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7CD5F3C" w14:textId="22882F2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0B390E4"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82A9605" w14:textId="5D851FCA"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Beállítja a fordulatszám határolók és szabályozók működését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CA2C55" w14:textId="57216C9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B13B603" w14:textId="384EA48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E3A51C2" w14:textId="3C0AD58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13CD424"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3CA54AA" w14:textId="06AEEAB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Segédhajtóműveket indít, működési időt dokumentál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1EF5CB" w14:textId="7F6E872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C8464A" w14:textId="4E43D0D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83D3AAE" w14:textId="1AB0852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B08F05F"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5A31C7B" w14:textId="00F00A79"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Elvégzi a hajtóművek karbantartási munkáit, konzerválását, meghibásodás esetén hajtóművet cserél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886564" w14:textId="13CE826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A66FFA" w14:textId="746C5C1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022A651" w14:textId="7C16B59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F33BF2E"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0FA4755" w14:textId="0E4042A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hajtóműpróba során a működési paramétereket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8F31B1" w14:textId="52491B4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72146A" w14:textId="59A8C8F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F8605ED" w14:textId="3B317DF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B9F2E3E"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F3A1077" w14:textId="74BA8AAD"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Ellenőrzi a légcsavar üzemi állapotait, szükség esetén szabályoz, elvégzi a légcsavarok karbantartási és ellenőrzési munkáit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968D62" w14:textId="33670B2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7BAAE82" w14:textId="1323BE3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FC59D1F" w14:textId="5D4454A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337A197" w14:textId="77777777" w:rsidTr="00DE7B91">
        <w:trPr>
          <w:trHeight w:val="255"/>
          <w:jc w:val="center"/>
        </w:trPr>
        <w:tc>
          <w:tcPr>
            <w:tcW w:w="6667" w:type="dxa"/>
            <w:tcBorders>
              <w:top w:val="single" w:sz="4" w:space="0" w:color="auto"/>
              <w:left w:val="single" w:sz="6" w:space="0" w:color="auto"/>
              <w:bottom w:val="single" w:sz="4" w:space="0" w:color="auto"/>
              <w:right w:val="single" w:sz="6" w:space="0" w:color="auto"/>
            </w:tcBorders>
            <w:shd w:val="clear" w:color="auto" w:fill="auto"/>
            <w:vAlign w:val="center"/>
          </w:tcPr>
          <w:p w14:paraId="24BDFFFA"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6" w:space="0" w:color="auto"/>
              <w:bottom w:val="single" w:sz="4" w:space="0" w:color="auto"/>
              <w:right w:val="single" w:sz="6" w:space="0" w:color="auto"/>
            </w:tcBorders>
            <w:vAlign w:val="center"/>
          </w:tcPr>
          <w:p w14:paraId="2811F29D"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53952DE0"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1D0DD719" w14:textId="77777777" w:rsidR="00F93138" w:rsidRPr="00DE7B91" w:rsidRDefault="00F93138" w:rsidP="00CF4D8A">
            <w:pPr>
              <w:autoSpaceDE w:val="0"/>
              <w:autoSpaceDN w:val="0"/>
              <w:adjustRightInd w:val="0"/>
              <w:spacing w:after="0"/>
              <w:jc w:val="center"/>
              <w:rPr>
                <w:rFonts w:cs="Times New Roman"/>
                <w:caps/>
                <w:color w:val="000000"/>
                <w:szCs w:val="24"/>
              </w:rPr>
            </w:pPr>
          </w:p>
        </w:tc>
      </w:tr>
      <w:tr w:rsidR="00F93138" w:rsidRPr="00DE7B91" w14:paraId="439722FB"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83EDC58" w14:textId="21E957B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Hőtani alapismeretek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98088B" w14:textId="0FD7E65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98C779D" w14:textId="68AD95E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CD5A7F0" w14:textId="665C1B5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FAE0F75"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09D1FDB" w14:textId="769134A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Dugattyús hajtóművek alapismeretei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DBEE19" w14:textId="3B9D4A3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4A113F" w14:textId="1C35540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A846165" w14:textId="44E5A34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D2945C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598FCC6" w14:textId="38B4C11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Motorteljesítmény számítása, mérése, befolyásolása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925EF6E" w14:textId="096160D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F5F4785" w14:textId="77CCA96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5479D32" w14:textId="018C1FC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BB091D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C6D6E1D" w14:textId="77ABC7D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Indító és gyújtási rendszerek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263FF9" w14:textId="141F80C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7133CE" w14:textId="179CB56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4DD6BE1" w14:textId="71E7F91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1DD6AC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9F59A9C" w14:textId="6B4C154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Szívó, kipufogó és hűtő rendszerek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392251" w14:textId="60D89BC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0E680DA" w14:textId="70DE206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5E9F5C0" w14:textId="148DDED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8084C2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6F43C72" w14:textId="21AACCA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lastRenderedPageBreak/>
              <w:t>Motorok fel- és túltöltése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2BFB975" w14:textId="3078ECE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3A8164" w14:textId="2A24CDB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F82A289" w14:textId="60F45B4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4F4D2D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F6B4692" w14:textId="195F0B1D"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Kenési rendszerek, kenő és üzemanyagok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7F1BEA" w14:textId="6E3A1A3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5EC7C9" w14:textId="460CC98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3233386" w14:textId="739B611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864AE1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BACB155" w14:textId="2AE943B1"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Gázturbinás hajtóművek felépítése, működése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1BCD2A" w14:textId="51D6B2F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9AA272" w14:textId="349BB8F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B56AF54" w14:textId="5514C24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3C7216E"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D908ACC" w14:textId="186D63F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Levegőbelépő nyílások, szívócsövek szerkezeti megoldásai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D29699B" w14:textId="37A0326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8C553AC" w14:textId="17BB4E9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527CAC6" w14:textId="07C2221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D0F54E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72E29A2" w14:textId="3DA37BAA"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Kompresszorok típusai, szerkezete, működése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00248F" w14:textId="43CC0D6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8773B1" w14:textId="062A66A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06E1CF3" w14:textId="23B01C4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0DED7F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1CBCA54" w14:textId="3638EDCA"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Égőtér szerkezeti jellemzői, fajtái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1DDC78" w14:textId="410721B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9FCD46" w14:textId="49A65B2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392BC91" w14:textId="0E04AF6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0C1CFD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186BA86" w14:textId="64CADFE2"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Turbinák működése, szerkezeti kialakításai, hűtése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AE9534" w14:textId="55FBC18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C9E9C4C" w14:textId="363C75D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BDED01F" w14:textId="4881A77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292D56B"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708468E0" w14:textId="3102BC2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Gázok kiáramlása, fúvócsövek jellemzői, sebességfokozók, sugárfordítók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B85ED3" w14:textId="50F8ECE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61A8B76" w14:textId="78A601E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364FA4C" w14:textId="13A3276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EF0A880"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4C287B5" w14:textId="752A537B"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Gázturbinás hajtóművek kenő- és tüzelőanyag rendszerei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DD1AA0" w14:textId="73D18C1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5326DE" w14:textId="48F7681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706FC13" w14:textId="5660A38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DC3AB9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63AABB3" w14:textId="546D565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Gázturbinás hajtóművek levegőrendszere, hűtés, levegőelosztás, jégtelenítés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3D9A56D" w14:textId="0196369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AC37AA" w14:textId="7AB87F9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CE05244" w14:textId="13049E8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56B7EDE"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19A03DD" w14:textId="3343579F"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Gázturbinás hajtóművek indító és gyújtási rendszerei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930D8D" w14:textId="398544C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07BB303" w14:textId="48AC743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48F5D4B" w14:textId="1AF3275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A7179C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B7C1D6F" w14:textId="7D39FC4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jelzőrendszerei és teljesítménynövelő módszerek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381FDAB" w14:textId="348FA29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ED7ADD" w14:textId="055DEF5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D8F3FC8" w14:textId="7FB3F76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BA41F1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2C3CE54" w14:textId="362734F6"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Turbólégcsavaros, turbóventilátoros hajtóművek kialakítása, szabályozásai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CF4A2D" w14:textId="192795A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75D7C22" w14:textId="1EA55B8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87011BF" w14:textId="48B3EE9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3E47202"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73E778A" w14:textId="39D47CA2"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Segédhajtóművek szerepe, működési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7CCA78" w14:textId="27BE16A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700F32" w14:textId="427839F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E03D471" w14:textId="1955B4F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C13CE9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51CF2C4" w14:textId="080D4773"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tűzvédelmi rendszerei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99F975" w14:textId="007AABB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803D672" w14:textId="7D1A7A5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6469E32" w14:textId="7BD5881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8B7876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611451C" w14:textId="49D3EB26"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karbantartási munkái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94FAFD" w14:textId="61F0DB3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6DC87B" w14:textId="7016684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BB0C0DE" w14:textId="26AA63F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5F65379"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9F0948F" w14:textId="71C92F20"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tárolása, konzerválása, beépítése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7FFE60" w14:textId="4E21D44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24E8D34" w14:textId="02D8EF1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A8BE60C" w14:textId="5758727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A1F1EA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C553A54" w14:textId="772CDCE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ellenőrzése, földi üzemeltetése, hajtóműpróba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AB90F8" w14:textId="0F249E2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E535A9" w14:textId="0AD43C9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0487DBF" w14:textId="0B24974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2E65BC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825D752" w14:textId="15CCBB17"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Dugattyús hajtóművek konstrukciói, szerkezeti kialakítása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C219FC" w14:textId="6A322696"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76BD766" w14:textId="20FF426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F3351D2" w14:textId="7BA3313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8B78E7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2A5B8496" w14:textId="3EA34BD1"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Üzemanyagrendszer felépítése szerkezeti kialakításai, befecskendezés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3FA372D" w14:textId="19A0661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123742C" w14:textId="397A7AE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82C5FA6" w14:textId="2AC96F8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07D41AA"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4E09703" w14:textId="0CC904DC"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Légcsavarok jellemzői, működése, lapelem elmélet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70E21A3" w14:textId="16CC2BD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2D3200" w14:textId="31BA884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4E3DDED" w14:textId="5C0A2BC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F42274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04CE822" w14:textId="0D3F8A41"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Légcsavar-konstrukciók, fordulatszám szabályozás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1721DDF" w14:textId="59A7A23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F0AC5C" w14:textId="0F0750E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9111E0F" w14:textId="26B792D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1B14B4C"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7E98BEF" w14:textId="6B895C01"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Légcsavarok karbantartási és ellenőrzési munkái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AA320E" w14:textId="0F9B960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4F21F2" w14:textId="5ED6D079"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FD6191A" w14:textId="7208948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BC65E31" w14:textId="77777777" w:rsidTr="00DE7B91">
        <w:trPr>
          <w:trHeight w:val="255"/>
          <w:jc w:val="center"/>
        </w:trPr>
        <w:tc>
          <w:tcPr>
            <w:tcW w:w="6667" w:type="dxa"/>
            <w:tcBorders>
              <w:top w:val="single" w:sz="4" w:space="0" w:color="auto"/>
              <w:left w:val="single" w:sz="6" w:space="0" w:color="auto"/>
              <w:bottom w:val="single" w:sz="4" w:space="0" w:color="auto"/>
              <w:right w:val="single" w:sz="6" w:space="0" w:color="auto"/>
            </w:tcBorders>
            <w:shd w:val="clear" w:color="auto" w:fill="auto"/>
            <w:vAlign w:val="center"/>
          </w:tcPr>
          <w:p w14:paraId="19A2757C"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6" w:space="0" w:color="auto"/>
              <w:bottom w:val="single" w:sz="4" w:space="0" w:color="auto"/>
              <w:right w:val="single" w:sz="6" w:space="0" w:color="auto"/>
            </w:tcBorders>
            <w:vAlign w:val="center"/>
          </w:tcPr>
          <w:p w14:paraId="0881C57B"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7581B255"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0BA35EFE" w14:textId="77777777" w:rsidR="00F93138" w:rsidRPr="00DE7B91" w:rsidRDefault="00F93138" w:rsidP="00CF4D8A">
            <w:pPr>
              <w:autoSpaceDE w:val="0"/>
              <w:autoSpaceDN w:val="0"/>
              <w:adjustRightInd w:val="0"/>
              <w:spacing w:after="0"/>
              <w:jc w:val="center"/>
              <w:rPr>
                <w:rFonts w:cs="Times New Roman"/>
                <w:caps/>
                <w:color w:val="000000"/>
                <w:szCs w:val="24"/>
              </w:rPr>
            </w:pPr>
          </w:p>
        </w:tc>
      </w:tr>
      <w:tr w:rsidR="00F93138" w:rsidRPr="00DE7B91" w14:paraId="7B064A44"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4186CEC" w14:textId="6B563829"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Diagram, </w:t>
            </w:r>
            <w:proofErr w:type="spellStart"/>
            <w:r w:rsidRPr="00DE7B91">
              <w:rPr>
                <w:rFonts w:eastAsia="Times New Roman" w:cs="Times New Roman"/>
                <w:color w:val="000000"/>
                <w:szCs w:val="24"/>
                <w:lang w:eastAsia="hu-HU"/>
              </w:rPr>
              <w:t>nomogram</w:t>
            </w:r>
            <w:proofErr w:type="spellEnd"/>
            <w:r w:rsidRPr="00DE7B91">
              <w:rPr>
                <w:rFonts w:eastAsia="Times New Roman" w:cs="Times New Roman"/>
                <w:color w:val="000000"/>
                <w:szCs w:val="24"/>
                <w:lang w:eastAsia="hu-HU"/>
              </w:rPr>
              <w:t xml:space="preserve"> olvasása,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8175B99" w14:textId="65B55DE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21C975" w14:textId="79E12FA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23A7547" w14:textId="4EED07D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EA6435B"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B5C05A5" w14:textId="76534AC6"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Kézi ellenőrző-műszerek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45156FE" w14:textId="7468958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833620" w14:textId="6B3E135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7C03A05" w14:textId="4779F29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2AAF6D2"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5B72E009" w14:textId="2C5B4A11"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Kiszolgáló eszközök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099B46" w14:textId="45353A2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96BCBF" w14:textId="2604CB0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9D3CFF0" w14:textId="20EE863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E82B67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3CB8352" w14:textId="79A0CE2A"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Gépek, berendezések, szerszámok szakszerű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79C0FF" w14:textId="291212B3"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EDD92A" w14:textId="3564372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DB11B11" w14:textId="60A533C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188C89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79ED8FD" w14:textId="3CC12EBE"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Munkabiztonsági eszközök, felszerelések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F708A5" w14:textId="5A2AFEB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139E9F" w14:textId="3E7BC96B"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6B91D30" w14:textId="2DEAD42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03F7516" w14:textId="77777777" w:rsidTr="00DE7B91">
        <w:trPr>
          <w:trHeight w:val="255"/>
          <w:jc w:val="center"/>
        </w:trPr>
        <w:tc>
          <w:tcPr>
            <w:tcW w:w="6667" w:type="dxa"/>
            <w:tcBorders>
              <w:top w:val="single" w:sz="6" w:space="0" w:color="auto"/>
              <w:left w:val="single" w:sz="6" w:space="0" w:color="auto"/>
              <w:bottom w:val="single" w:sz="4" w:space="0" w:color="auto"/>
              <w:right w:val="single" w:sz="6" w:space="0" w:color="auto"/>
            </w:tcBorders>
            <w:shd w:val="clear" w:color="auto" w:fill="auto"/>
            <w:vAlign w:val="center"/>
          </w:tcPr>
          <w:p w14:paraId="02385DAD"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6" w:space="0" w:color="auto"/>
              <w:left w:val="single" w:sz="6" w:space="0" w:color="auto"/>
              <w:bottom w:val="single" w:sz="4" w:space="0" w:color="auto"/>
              <w:right w:val="single" w:sz="6" w:space="0" w:color="auto"/>
            </w:tcBorders>
            <w:vAlign w:val="center"/>
          </w:tcPr>
          <w:p w14:paraId="476E5877"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4" w:space="0" w:color="auto"/>
              <w:right w:val="single" w:sz="6" w:space="0" w:color="auto"/>
            </w:tcBorders>
            <w:vAlign w:val="center"/>
          </w:tcPr>
          <w:p w14:paraId="6F44A3EC"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4" w:space="0" w:color="auto"/>
              <w:right w:val="single" w:sz="6" w:space="0" w:color="auto"/>
            </w:tcBorders>
            <w:vAlign w:val="center"/>
          </w:tcPr>
          <w:p w14:paraId="37518BA5" w14:textId="77777777" w:rsidR="00F93138" w:rsidRPr="00DE7B91" w:rsidRDefault="00F93138" w:rsidP="00CF4D8A">
            <w:pPr>
              <w:autoSpaceDE w:val="0"/>
              <w:autoSpaceDN w:val="0"/>
              <w:adjustRightInd w:val="0"/>
              <w:spacing w:after="0"/>
              <w:jc w:val="center"/>
              <w:rPr>
                <w:rFonts w:cs="Times New Roman"/>
                <w:caps/>
                <w:color w:val="000000"/>
                <w:szCs w:val="24"/>
              </w:rPr>
            </w:pPr>
          </w:p>
        </w:tc>
      </w:tr>
      <w:tr w:rsidR="00F93138" w:rsidRPr="00DE7B91" w14:paraId="6B104371"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D7B862A" w14:textId="2029BAC2"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Fejlődőképesség, önfejlesztés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D6C371" w14:textId="7BEE63DD"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14812C" w14:textId="037A08C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5AC3486" w14:textId="7BAE842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CA0336A"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9F8262E" w14:textId="71104379"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Megbízhatóság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DDB4B5" w14:textId="17F9767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6A8994" w14:textId="5842704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D2CB620" w14:textId="07DAEEE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72AFBEE"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8E13675" w14:textId="750AC3FD"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Önállóság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F31540" w14:textId="390DBF17"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82FD8F" w14:textId="5F68AAB2"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6463176" w14:textId="4D696A98"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DAA0266"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470FD22C"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44FEAD70"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79507827"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1F1E6189" w14:textId="77777777" w:rsidR="00F93138" w:rsidRPr="00DE7B91" w:rsidRDefault="00F93138" w:rsidP="00CF4D8A">
            <w:pPr>
              <w:autoSpaceDE w:val="0"/>
              <w:autoSpaceDN w:val="0"/>
              <w:adjustRightInd w:val="0"/>
              <w:spacing w:after="0"/>
              <w:jc w:val="center"/>
              <w:rPr>
                <w:rFonts w:cs="Times New Roman"/>
                <w:caps/>
                <w:color w:val="000000"/>
                <w:szCs w:val="24"/>
              </w:rPr>
            </w:pPr>
          </w:p>
        </w:tc>
      </w:tr>
      <w:tr w:rsidR="00F93138" w:rsidRPr="00DE7B91" w14:paraId="07D07D6C"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0E2AD8DA" w14:textId="42FAA1DA"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Irányíthatóság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CDD5D9" w14:textId="2420130C"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91B795" w14:textId="7D876795"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43C8920" w14:textId="4E9DB01F"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2089CED"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4684F3B" w14:textId="127A6BCF"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Segítőkészség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B470B7" w14:textId="7D868FCE"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54CDA1" w14:textId="2E47C71A"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1619FAF" w14:textId="12ADEE4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C81AC83"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6F78F9C0" w14:textId="359A548F" w:rsidR="00F93138" w:rsidRPr="00DE7B91" w:rsidRDefault="00F93138" w:rsidP="00CF4D8A">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Motiválhatóság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F1229CC" w14:textId="7CAAD214"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6DA3214" w14:textId="404A4B31"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BC0013B" w14:textId="7D336F70" w:rsidR="00F93138" w:rsidRPr="00DE7B91" w:rsidRDefault="00F93138" w:rsidP="00CF4D8A">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06ECF8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5C42058" w14:textId="77777777" w:rsidR="00F93138" w:rsidRPr="00DE7B91" w:rsidRDefault="00F93138" w:rsidP="00CF4D8A">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20198219"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DA0C06B" w14:textId="77777777" w:rsidR="00F93138" w:rsidRPr="00DE7B91" w:rsidRDefault="00F93138" w:rsidP="00CF4D8A">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6B027959" w14:textId="77777777" w:rsidR="00F93138" w:rsidRPr="00DE7B91" w:rsidRDefault="00F93138" w:rsidP="00CF4D8A">
            <w:pPr>
              <w:autoSpaceDE w:val="0"/>
              <w:autoSpaceDN w:val="0"/>
              <w:adjustRightInd w:val="0"/>
              <w:spacing w:after="0"/>
              <w:jc w:val="center"/>
              <w:rPr>
                <w:rFonts w:cs="Times New Roman"/>
                <w:caps/>
                <w:color w:val="000000"/>
                <w:szCs w:val="24"/>
              </w:rPr>
            </w:pPr>
          </w:p>
        </w:tc>
      </w:tr>
      <w:tr w:rsidR="00F93138" w:rsidRPr="00DE7B91" w14:paraId="784CC407"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161C5B4B" w14:textId="690F5890" w:rsidR="00F93138" w:rsidRPr="00DE7B91" w:rsidRDefault="00F93138" w:rsidP="009A42A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Gyakorlatias feladatértelmezés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E6F947" w14:textId="0CC5773D"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F5F901" w14:textId="0E7C1A5B"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A5E5789" w14:textId="4A0BDB91"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A7597C1"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4092732" w14:textId="43F32098" w:rsidR="00F93138" w:rsidRPr="00DE7B91" w:rsidRDefault="00F93138" w:rsidP="009A42A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Kontroll ellenőrző 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317D4F" w14:textId="613635AB"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BA118DE" w14:textId="77B5C1C7"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E43B5F8" w14:textId="12D7D546"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12DD431" w14:textId="77777777" w:rsidTr="00DE7B91">
        <w:trPr>
          <w:trHeight w:val="255"/>
          <w:jc w:val="center"/>
        </w:trPr>
        <w:tc>
          <w:tcPr>
            <w:tcW w:w="6667" w:type="dxa"/>
            <w:tcBorders>
              <w:top w:val="single" w:sz="4" w:space="0" w:color="auto"/>
              <w:left w:val="single" w:sz="4" w:space="0" w:color="auto"/>
              <w:bottom w:val="single" w:sz="4" w:space="0" w:color="auto"/>
              <w:right w:val="single" w:sz="4" w:space="0" w:color="auto"/>
            </w:tcBorders>
            <w:shd w:val="clear" w:color="auto" w:fill="auto"/>
            <w:vAlign w:val="center"/>
          </w:tcPr>
          <w:p w14:paraId="3C4BA513" w14:textId="7D1D9A25" w:rsidR="00F93138" w:rsidRPr="00DE7B91" w:rsidRDefault="00F93138" w:rsidP="009A42A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Következtetési 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089B33" w14:textId="73AF74B9"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36D071" w14:textId="2D1DE401"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7E73B84" w14:textId="6EC0CB82" w:rsidR="00F93138" w:rsidRPr="00DE7B91" w:rsidRDefault="00F93138" w:rsidP="009A42A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66323CC2" w14:textId="77777777" w:rsidR="00A23F09" w:rsidRPr="000041D7" w:rsidRDefault="00A23F09" w:rsidP="00A23F09">
      <w:pPr>
        <w:rPr>
          <w:rFonts w:cs="Times New Roman"/>
        </w:rPr>
      </w:pPr>
    </w:p>
    <w:p w14:paraId="3051D0F8" w14:textId="77777777" w:rsidR="00A23F09" w:rsidRPr="000041D7" w:rsidRDefault="00A23F09" w:rsidP="00A23F09">
      <w:pPr>
        <w:rPr>
          <w:rFonts w:cs="Times New Roman"/>
        </w:rPr>
      </w:pPr>
      <w:r w:rsidRPr="000041D7">
        <w:rPr>
          <w:rFonts w:cs="Times New Roman"/>
        </w:rPr>
        <w:br w:type="page"/>
      </w:r>
    </w:p>
    <w:p w14:paraId="4DCA828D" w14:textId="2CB1DEE0" w:rsidR="00A23F09" w:rsidRPr="000041D7" w:rsidRDefault="009A42A4" w:rsidP="00A23F09">
      <w:pPr>
        <w:pStyle w:val="Listaszerbekezds"/>
        <w:numPr>
          <w:ilvl w:val="0"/>
          <w:numId w:val="8"/>
        </w:numPr>
        <w:tabs>
          <w:tab w:val="right" w:pos="9072"/>
        </w:tabs>
        <w:spacing w:after="0"/>
        <w:rPr>
          <w:rFonts w:cs="Times New Roman"/>
          <w:b/>
        </w:rPr>
      </w:pPr>
      <w:r w:rsidRPr="000041D7">
        <w:rPr>
          <w:rFonts w:cs="Times New Roman"/>
          <w:b/>
        </w:rPr>
        <w:lastRenderedPageBreak/>
        <w:t>Repülőgép hajtóművek</w:t>
      </w:r>
      <w:r w:rsidR="00A23F09" w:rsidRPr="000041D7">
        <w:rPr>
          <w:rFonts w:cs="Times New Roman"/>
          <w:b/>
        </w:rPr>
        <w:t xml:space="preserve"> tantárgy</w:t>
      </w:r>
      <w:r w:rsidR="00A23F09" w:rsidRPr="000041D7">
        <w:rPr>
          <w:rFonts w:cs="Times New Roman"/>
          <w:b/>
        </w:rPr>
        <w:tab/>
      </w:r>
      <w:r w:rsidR="00974BE0" w:rsidRPr="000041D7">
        <w:rPr>
          <w:rFonts w:cs="Times New Roman"/>
          <w:b/>
        </w:rPr>
        <w:t>124</w:t>
      </w:r>
      <w:r w:rsidR="00A23F09" w:rsidRPr="000041D7">
        <w:rPr>
          <w:rFonts w:cs="Times New Roman"/>
          <w:b/>
        </w:rPr>
        <w:t xml:space="preserve"> óra/</w:t>
      </w:r>
      <w:r w:rsidR="00974BE0" w:rsidRPr="000041D7">
        <w:rPr>
          <w:rFonts w:cs="Times New Roman"/>
          <w:b/>
        </w:rPr>
        <w:t>124</w:t>
      </w:r>
      <w:r w:rsidR="00A23F09" w:rsidRPr="000041D7">
        <w:rPr>
          <w:rFonts w:cs="Times New Roman"/>
          <w:b/>
        </w:rPr>
        <w:t xml:space="preserve"> óra*</w:t>
      </w:r>
    </w:p>
    <w:p w14:paraId="6CFF277F"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139B2FE5" w14:textId="77777777" w:rsidR="00A23F09" w:rsidRPr="000041D7" w:rsidRDefault="00A23F09" w:rsidP="00A23F09">
      <w:pPr>
        <w:spacing w:after="0"/>
        <w:ind w:left="426"/>
        <w:rPr>
          <w:rFonts w:cs="Times New Roman"/>
        </w:rPr>
      </w:pPr>
    </w:p>
    <w:p w14:paraId="4389284D" w14:textId="61276387" w:rsidR="00A23F09" w:rsidRPr="000041D7" w:rsidRDefault="00A23F09" w:rsidP="00A23F09">
      <w:pPr>
        <w:spacing w:after="0"/>
        <w:ind w:left="426"/>
        <w:rPr>
          <w:rFonts w:cs="Times New Roman"/>
        </w:rPr>
      </w:pPr>
      <w:r w:rsidRPr="000041D7">
        <w:rPr>
          <w:rFonts w:cs="Times New Roman"/>
        </w:rPr>
        <w:t>A tantárgy a főszakképesítéshez kapcsolódik.</w:t>
      </w:r>
    </w:p>
    <w:p w14:paraId="7FDBF014" w14:textId="77777777" w:rsidR="00A23F09" w:rsidRPr="000041D7" w:rsidRDefault="00A23F09" w:rsidP="00A23F09">
      <w:pPr>
        <w:spacing w:after="0"/>
        <w:ind w:left="426"/>
        <w:rPr>
          <w:rFonts w:cs="Times New Roman"/>
        </w:rPr>
      </w:pPr>
    </w:p>
    <w:p w14:paraId="339634D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299E6010" w14:textId="77777777" w:rsidR="009A42A4" w:rsidRPr="000041D7" w:rsidRDefault="009A42A4" w:rsidP="009A42A4">
      <w:pPr>
        <w:spacing w:after="0"/>
        <w:ind w:left="426"/>
        <w:rPr>
          <w:rFonts w:cs="Times New Roman"/>
        </w:rPr>
      </w:pPr>
      <w:r w:rsidRPr="000041D7">
        <w:rPr>
          <w:rFonts w:cs="Times New Roman"/>
        </w:rPr>
        <w:t>Megismertesse a hajtómű fogalmát és annak helyes értelmezését</w:t>
      </w:r>
    </w:p>
    <w:p w14:paraId="3BD81922" w14:textId="77777777" w:rsidR="009A42A4" w:rsidRPr="000041D7" w:rsidRDefault="009A42A4" w:rsidP="009A42A4">
      <w:pPr>
        <w:spacing w:after="0"/>
        <w:ind w:left="426"/>
        <w:rPr>
          <w:rFonts w:cs="Times New Roman"/>
        </w:rPr>
      </w:pPr>
      <w:r w:rsidRPr="000041D7">
        <w:rPr>
          <w:rFonts w:cs="Times New Roman"/>
        </w:rPr>
        <w:t xml:space="preserve">Megismertesse a hajtóművek fejlődésének folyamatát, a hajtóművek különböző fajtáit, azok alkalmazásának műszaki, gazdasági és egyéb indokait, a </w:t>
      </w:r>
      <w:proofErr w:type="spellStart"/>
      <w:r w:rsidRPr="000041D7">
        <w:rPr>
          <w:rFonts w:cs="Times New Roman"/>
        </w:rPr>
        <w:t>vonóerőkeltés</w:t>
      </w:r>
      <w:proofErr w:type="spellEnd"/>
      <w:r w:rsidRPr="000041D7">
        <w:rPr>
          <w:rFonts w:cs="Times New Roman"/>
        </w:rPr>
        <w:t xml:space="preserve"> különféle módjait</w:t>
      </w:r>
    </w:p>
    <w:p w14:paraId="6C490697" w14:textId="77777777" w:rsidR="009A42A4" w:rsidRPr="000041D7" w:rsidRDefault="009A42A4" w:rsidP="009A42A4">
      <w:pPr>
        <w:spacing w:after="0"/>
        <w:ind w:left="426"/>
        <w:rPr>
          <w:rFonts w:cs="Times New Roman"/>
        </w:rPr>
      </w:pPr>
      <w:r w:rsidRPr="000041D7">
        <w:rPr>
          <w:rFonts w:cs="Times New Roman"/>
        </w:rPr>
        <w:t xml:space="preserve">Megismertesse a hajtómű sárkányszerkezeten belül lehetséges elhelyezését, a bekötésük szerkezetének módjait, a terhelések felvételének erőjátékát </w:t>
      </w:r>
    </w:p>
    <w:p w14:paraId="488EB582" w14:textId="77777777" w:rsidR="009A42A4" w:rsidRPr="000041D7" w:rsidRDefault="009A42A4" w:rsidP="009A42A4">
      <w:pPr>
        <w:spacing w:after="0"/>
        <w:ind w:left="426"/>
        <w:rPr>
          <w:rFonts w:cs="Times New Roman"/>
        </w:rPr>
      </w:pPr>
      <w:r w:rsidRPr="000041D7">
        <w:rPr>
          <w:rFonts w:cs="Times New Roman"/>
        </w:rPr>
        <w:t>Megismertesse a hajtóművekhez tartozó fizikai törvényszerűségeket</w:t>
      </w:r>
    </w:p>
    <w:p w14:paraId="25D6105F" w14:textId="77777777" w:rsidR="009A42A4" w:rsidRPr="000041D7" w:rsidRDefault="009A42A4" w:rsidP="009A42A4">
      <w:pPr>
        <w:spacing w:after="0"/>
        <w:ind w:left="426"/>
        <w:rPr>
          <w:rFonts w:cs="Times New Roman"/>
        </w:rPr>
      </w:pPr>
      <w:r w:rsidRPr="000041D7">
        <w:rPr>
          <w:rFonts w:cs="Times New Roman"/>
        </w:rPr>
        <w:t>Megismertesse a dugattyús repülőgépmotorok fajtáit, felépítésüket, működésüket, jellemzőiket.</w:t>
      </w:r>
    </w:p>
    <w:p w14:paraId="203EE5AE" w14:textId="77777777" w:rsidR="009A42A4" w:rsidRPr="000041D7" w:rsidRDefault="009A42A4" w:rsidP="009A42A4">
      <w:pPr>
        <w:spacing w:after="0"/>
        <w:ind w:left="426"/>
        <w:rPr>
          <w:rFonts w:cs="Times New Roman"/>
        </w:rPr>
      </w:pPr>
      <w:r w:rsidRPr="000041D7">
        <w:rPr>
          <w:rFonts w:cs="Times New Roman"/>
        </w:rPr>
        <w:t>A gázturbinás hajtóművek fajtáit, az egyes változatok sematikus működési vázlatát, a fejlődés irányát</w:t>
      </w:r>
    </w:p>
    <w:p w14:paraId="27FDFD88" w14:textId="77777777" w:rsidR="009A42A4" w:rsidRPr="000041D7" w:rsidRDefault="009A42A4" w:rsidP="009A42A4">
      <w:pPr>
        <w:spacing w:after="0"/>
        <w:ind w:left="426"/>
        <w:rPr>
          <w:rFonts w:cs="Times New Roman"/>
        </w:rPr>
      </w:pPr>
      <w:r w:rsidRPr="000041D7">
        <w:rPr>
          <w:rFonts w:cs="Times New Roman"/>
        </w:rPr>
        <w:t>Megismertesse a gázturbinás hajtóművek fajtáit, felépítésüket, működésüket, jellemzőiket.</w:t>
      </w:r>
    </w:p>
    <w:p w14:paraId="55F42285" w14:textId="77777777" w:rsidR="009A42A4" w:rsidRPr="000041D7" w:rsidRDefault="009A42A4" w:rsidP="009A42A4">
      <w:pPr>
        <w:spacing w:after="0"/>
        <w:ind w:left="426"/>
        <w:rPr>
          <w:rFonts w:cs="Times New Roman"/>
        </w:rPr>
      </w:pPr>
      <w:r w:rsidRPr="000041D7">
        <w:rPr>
          <w:rFonts w:cs="Times New Roman"/>
        </w:rPr>
        <w:t>Megismertesse a repülőgép fedélzetén alkalmazott gázturbinás energiaközpontok feladatait, szerkezetüket és működésüket, szabályzásuk menetét, ellenőrzésüket</w:t>
      </w:r>
    </w:p>
    <w:p w14:paraId="11DD3989" w14:textId="5AEA6D0B" w:rsidR="009A42A4" w:rsidRPr="000041D7" w:rsidRDefault="009A42A4" w:rsidP="009A42A4">
      <w:pPr>
        <w:spacing w:after="0"/>
        <w:ind w:left="426"/>
        <w:rPr>
          <w:rFonts w:cs="Times New Roman"/>
        </w:rPr>
      </w:pPr>
      <w:r w:rsidRPr="000041D7">
        <w:rPr>
          <w:rFonts w:cs="Times New Roman"/>
        </w:rPr>
        <w:t>Munkájukhoz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III. mellékletében (Part 66) előírt ismeretekkel, képzetségük megfeleljen az Európai Uniós előírásoknak.</w:t>
      </w:r>
    </w:p>
    <w:p w14:paraId="2476D708" w14:textId="6E662BF0" w:rsidR="00A23F09" w:rsidRPr="000041D7" w:rsidRDefault="009A42A4" w:rsidP="009A42A4">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7E241216" w14:textId="77777777" w:rsidR="00A23F09" w:rsidRPr="000041D7" w:rsidRDefault="00A23F09" w:rsidP="00A23F09">
      <w:pPr>
        <w:spacing w:after="0"/>
        <w:ind w:left="426"/>
        <w:rPr>
          <w:rFonts w:cs="Times New Roman"/>
        </w:rPr>
      </w:pPr>
    </w:p>
    <w:p w14:paraId="48D6E16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411E7031" w14:textId="77777777" w:rsidR="009A42A4" w:rsidRPr="000041D7" w:rsidRDefault="009A42A4" w:rsidP="009A42A4">
      <w:pPr>
        <w:spacing w:after="0"/>
        <w:ind w:left="426"/>
        <w:rPr>
          <w:rFonts w:cs="Times New Roman"/>
        </w:rPr>
      </w:pPr>
      <w:r w:rsidRPr="000041D7">
        <w:rPr>
          <w:rFonts w:cs="Times New Roman"/>
        </w:rPr>
        <w:t>Matematika tantárgy algebrai, geometriai ismeretei</w:t>
      </w:r>
    </w:p>
    <w:p w14:paraId="47C2EF20" w14:textId="77777777" w:rsidR="009A42A4" w:rsidRPr="000041D7" w:rsidRDefault="009A42A4" w:rsidP="009A42A4">
      <w:pPr>
        <w:spacing w:after="0"/>
        <w:ind w:left="426"/>
        <w:rPr>
          <w:rFonts w:cs="Times New Roman"/>
        </w:rPr>
      </w:pPr>
      <w:r w:rsidRPr="000041D7">
        <w:rPr>
          <w:rFonts w:cs="Times New Roman"/>
        </w:rPr>
        <w:t>Fizika tantárgy hő- és áramlástani ismeretei</w:t>
      </w:r>
    </w:p>
    <w:p w14:paraId="1C5C8AF9" w14:textId="77777777" w:rsidR="009A42A4" w:rsidRPr="000041D7" w:rsidRDefault="009A42A4" w:rsidP="009A42A4">
      <w:pPr>
        <w:spacing w:after="0"/>
        <w:ind w:left="426"/>
        <w:rPr>
          <w:rFonts w:cs="Times New Roman"/>
        </w:rPr>
      </w:pPr>
      <w:r w:rsidRPr="000041D7">
        <w:rPr>
          <w:rFonts w:cs="Times New Roman"/>
        </w:rPr>
        <w:t>Mechanika szakmai tantárgy statika, dinamika ismeretei.</w:t>
      </w:r>
    </w:p>
    <w:p w14:paraId="254C3EF6" w14:textId="77777777" w:rsidR="009A42A4" w:rsidRPr="000041D7" w:rsidRDefault="009A42A4" w:rsidP="009A42A4">
      <w:pPr>
        <w:spacing w:after="0"/>
        <w:ind w:left="426"/>
        <w:rPr>
          <w:rFonts w:cs="Times New Roman"/>
        </w:rPr>
      </w:pPr>
      <w:r w:rsidRPr="000041D7">
        <w:rPr>
          <w:rFonts w:cs="Times New Roman"/>
        </w:rPr>
        <w:t xml:space="preserve">Technológia szakmai tantárgy anyagok, alkatrészek ismeretei </w:t>
      </w:r>
    </w:p>
    <w:p w14:paraId="7918284C" w14:textId="77777777" w:rsidR="009A42A4" w:rsidRPr="000041D7" w:rsidRDefault="009A42A4" w:rsidP="009A42A4">
      <w:pPr>
        <w:spacing w:after="0"/>
        <w:ind w:left="426"/>
        <w:rPr>
          <w:rFonts w:cs="Times New Roman"/>
        </w:rPr>
      </w:pPr>
      <w:r w:rsidRPr="000041D7">
        <w:rPr>
          <w:rFonts w:cs="Times New Roman"/>
        </w:rPr>
        <w:t>Gépelemek szakmai tantárgy alkatrészek ismeretei.</w:t>
      </w:r>
    </w:p>
    <w:p w14:paraId="76933A82" w14:textId="2ECEF002" w:rsidR="00A23F09" w:rsidRPr="000041D7" w:rsidRDefault="009A42A4" w:rsidP="009A42A4">
      <w:pPr>
        <w:spacing w:after="0"/>
        <w:ind w:left="426"/>
        <w:rPr>
          <w:rFonts w:cs="Times New Roman"/>
        </w:rPr>
      </w:pPr>
      <w:r w:rsidRPr="000041D7">
        <w:rPr>
          <w:rFonts w:cs="Times New Roman"/>
        </w:rPr>
        <w:t>Elektrotechnika-elektronika szakmai tantárgy egyenáramú, mágneses tér, váltakozó áramú ismeretei.</w:t>
      </w:r>
    </w:p>
    <w:p w14:paraId="09388F9B" w14:textId="77777777" w:rsidR="00A23F09" w:rsidRPr="000041D7" w:rsidRDefault="00A23F09" w:rsidP="00A23F09">
      <w:pPr>
        <w:spacing w:after="0"/>
        <w:ind w:left="426"/>
        <w:rPr>
          <w:rFonts w:cs="Times New Roman"/>
        </w:rPr>
      </w:pPr>
    </w:p>
    <w:p w14:paraId="59E9E2E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7CB1CD11" w14:textId="709EF073"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Hajtómű alapismeretek, felosztásuk</w:t>
      </w:r>
    </w:p>
    <w:p w14:paraId="697078FB" w14:textId="77777777" w:rsidR="009A42A4" w:rsidRPr="000041D7" w:rsidRDefault="009A42A4" w:rsidP="009A42A4">
      <w:pPr>
        <w:spacing w:after="0"/>
        <w:ind w:left="851"/>
        <w:rPr>
          <w:rFonts w:cs="Times New Roman"/>
        </w:rPr>
      </w:pPr>
      <w:r w:rsidRPr="000041D7">
        <w:rPr>
          <w:rFonts w:cs="Times New Roman"/>
        </w:rPr>
        <w:t>Hajtóművek alapfogalmai.</w:t>
      </w:r>
    </w:p>
    <w:p w14:paraId="1ADE1924" w14:textId="77777777" w:rsidR="009A42A4" w:rsidRPr="000041D7" w:rsidRDefault="009A42A4" w:rsidP="009A42A4">
      <w:pPr>
        <w:spacing w:after="0"/>
        <w:ind w:left="851"/>
        <w:rPr>
          <w:rFonts w:cs="Times New Roman"/>
        </w:rPr>
      </w:pPr>
      <w:r w:rsidRPr="000041D7">
        <w:rPr>
          <w:rFonts w:cs="Times New Roman"/>
        </w:rPr>
        <w:t>Hajtóművek fejlődése.</w:t>
      </w:r>
    </w:p>
    <w:p w14:paraId="55773964" w14:textId="77777777" w:rsidR="009A42A4" w:rsidRPr="000041D7" w:rsidRDefault="009A42A4" w:rsidP="009A42A4">
      <w:pPr>
        <w:spacing w:after="0"/>
        <w:ind w:left="851"/>
        <w:rPr>
          <w:rFonts w:cs="Times New Roman"/>
        </w:rPr>
      </w:pPr>
      <w:r w:rsidRPr="000041D7">
        <w:rPr>
          <w:rFonts w:cs="Times New Roman"/>
        </w:rPr>
        <w:t>Hajtóművek felosztása.</w:t>
      </w:r>
    </w:p>
    <w:p w14:paraId="4C1504A1" w14:textId="59E19DD3" w:rsidR="00A23F09" w:rsidRPr="000041D7" w:rsidRDefault="009A42A4" w:rsidP="009A42A4">
      <w:pPr>
        <w:spacing w:after="0"/>
        <w:ind w:left="851"/>
        <w:rPr>
          <w:rFonts w:cs="Times New Roman"/>
        </w:rPr>
      </w:pPr>
      <w:r w:rsidRPr="000041D7">
        <w:rPr>
          <w:rFonts w:cs="Times New Roman"/>
        </w:rPr>
        <w:t>Hajtóművek elhelyezkedése</w:t>
      </w:r>
    </w:p>
    <w:p w14:paraId="5D5F6D47" w14:textId="77777777" w:rsidR="00A23F09" w:rsidRPr="000041D7" w:rsidRDefault="00A23F09" w:rsidP="00A23F09">
      <w:pPr>
        <w:tabs>
          <w:tab w:val="left" w:pos="1418"/>
          <w:tab w:val="right" w:pos="9072"/>
        </w:tabs>
        <w:spacing w:after="0"/>
        <w:ind w:left="851"/>
        <w:rPr>
          <w:rFonts w:cs="Times New Roman"/>
        </w:rPr>
      </w:pPr>
    </w:p>
    <w:p w14:paraId="30F02000" w14:textId="35C6B4AF"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Alapfogalmak, állapotváltozások, hőtani alapok, körfolyamatok, hatásfokok</w:t>
      </w:r>
    </w:p>
    <w:p w14:paraId="13074919"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molekulák </w:t>
      </w:r>
      <w:proofErr w:type="spellStart"/>
      <w:r w:rsidRPr="000041D7">
        <w:rPr>
          <w:rFonts w:cs="Times New Roman"/>
        </w:rPr>
        <w:t>hőmozgása</w:t>
      </w:r>
      <w:proofErr w:type="spellEnd"/>
      <w:r w:rsidRPr="000041D7">
        <w:rPr>
          <w:rFonts w:cs="Times New Roman"/>
        </w:rPr>
        <w:t>, összefüggés a mozgásállapot és az energiatartalom közt</w:t>
      </w:r>
    </w:p>
    <w:p w14:paraId="198C07B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hőmérséklet fogalma, mérése, egységei</w:t>
      </w:r>
    </w:p>
    <w:p w14:paraId="2C11DEB0"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fajhő fogalma, fajtái, mértékegysége</w:t>
      </w:r>
    </w:p>
    <w:p w14:paraId="4498D789"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hőmennyiség fogalma, összefüggés az anyag és a fajhő között</w:t>
      </w:r>
    </w:p>
    <w:p w14:paraId="36917531" w14:textId="77777777" w:rsidR="009A42A4" w:rsidRPr="000041D7" w:rsidRDefault="009A42A4" w:rsidP="009A42A4">
      <w:pPr>
        <w:spacing w:after="0"/>
        <w:ind w:left="851"/>
        <w:rPr>
          <w:rFonts w:cs="Times New Roman"/>
        </w:rPr>
      </w:pPr>
      <w:proofErr w:type="gramStart"/>
      <w:r w:rsidRPr="000041D7">
        <w:rPr>
          <w:rFonts w:cs="Times New Roman"/>
        </w:rPr>
        <w:lastRenderedPageBreak/>
        <w:t>az</w:t>
      </w:r>
      <w:proofErr w:type="gramEnd"/>
      <w:r w:rsidRPr="000041D7">
        <w:rPr>
          <w:rFonts w:cs="Times New Roman"/>
        </w:rPr>
        <w:t xml:space="preserve"> állapotjelzők fogalma és köre</w:t>
      </w:r>
    </w:p>
    <w:p w14:paraId="0549AB27"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ideális gáz fogalma</w:t>
      </w:r>
    </w:p>
    <w:p w14:paraId="76379C2E" w14:textId="77777777" w:rsidR="009A42A4" w:rsidRPr="000041D7" w:rsidRDefault="009A42A4" w:rsidP="009A42A4">
      <w:pPr>
        <w:spacing w:after="0"/>
        <w:ind w:left="851"/>
        <w:rPr>
          <w:rFonts w:cs="Times New Roman"/>
        </w:rPr>
      </w:pPr>
      <w:proofErr w:type="spellStart"/>
      <w:r w:rsidRPr="000041D7">
        <w:rPr>
          <w:rFonts w:cs="Times New Roman"/>
        </w:rPr>
        <w:t>Boyle-Mariotte</w:t>
      </w:r>
      <w:proofErr w:type="spellEnd"/>
      <w:r w:rsidRPr="000041D7">
        <w:rPr>
          <w:rFonts w:cs="Times New Roman"/>
        </w:rPr>
        <w:t xml:space="preserve"> törvény</w:t>
      </w:r>
    </w:p>
    <w:p w14:paraId="4E6F8693"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izobár-állapotváltozás, </w:t>
      </w:r>
      <w:proofErr w:type="spellStart"/>
      <w:r w:rsidRPr="000041D7">
        <w:rPr>
          <w:rFonts w:cs="Times New Roman"/>
        </w:rPr>
        <w:t>Gay-Lussac</w:t>
      </w:r>
      <w:proofErr w:type="spellEnd"/>
      <w:r w:rsidRPr="000041D7">
        <w:rPr>
          <w:rFonts w:cs="Times New Roman"/>
        </w:rPr>
        <w:t xml:space="preserve"> I. törvénye</w:t>
      </w:r>
    </w:p>
    <w:p w14:paraId="278A849A"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w:t>
      </w:r>
      <w:proofErr w:type="spellStart"/>
      <w:r w:rsidRPr="000041D7">
        <w:rPr>
          <w:rFonts w:cs="Times New Roman"/>
        </w:rPr>
        <w:t>izochor</w:t>
      </w:r>
      <w:proofErr w:type="spellEnd"/>
      <w:r w:rsidRPr="000041D7">
        <w:rPr>
          <w:rFonts w:cs="Times New Roman"/>
        </w:rPr>
        <w:t xml:space="preserve"> állapotváltozás, </w:t>
      </w:r>
      <w:proofErr w:type="spellStart"/>
      <w:r w:rsidRPr="000041D7">
        <w:rPr>
          <w:rFonts w:cs="Times New Roman"/>
        </w:rPr>
        <w:t>Gay-Lussac</w:t>
      </w:r>
      <w:proofErr w:type="spellEnd"/>
      <w:r w:rsidRPr="000041D7">
        <w:rPr>
          <w:rFonts w:cs="Times New Roman"/>
        </w:rPr>
        <w:t xml:space="preserve"> II. törvénye</w:t>
      </w:r>
    </w:p>
    <w:p w14:paraId="080DE190"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univerzális gáztörvény (</w:t>
      </w:r>
      <w:proofErr w:type="spellStart"/>
      <w:r w:rsidRPr="000041D7">
        <w:rPr>
          <w:rFonts w:cs="Times New Roman"/>
        </w:rPr>
        <w:t>Clapeyron-egyenlet</w:t>
      </w:r>
      <w:proofErr w:type="spellEnd"/>
      <w:r w:rsidRPr="000041D7">
        <w:rPr>
          <w:rFonts w:cs="Times New Roman"/>
        </w:rPr>
        <w:t>)</w:t>
      </w:r>
    </w:p>
    <w:p w14:paraId="17930E15"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adiabatikus állapotváltozás és munkája</w:t>
      </w:r>
    </w:p>
    <w:p w14:paraId="7F8FFB04"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w:t>
      </w:r>
      <w:proofErr w:type="spellStart"/>
      <w:r w:rsidRPr="000041D7">
        <w:rPr>
          <w:rFonts w:cs="Times New Roman"/>
        </w:rPr>
        <w:t>izoterm</w:t>
      </w:r>
      <w:proofErr w:type="spellEnd"/>
      <w:r w:rsidRPr="000041D7">
        <w:rPr>
          <w:rFonts w:cs="Times New Roman"/>
        </w:rPr>
        <w:t xml:space="preserve"> állapotváltozás és munkája</w:t>
      </w:r>
    </w:p>
    <w:p w14:paraId="519DBBE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politropikus</w:t>
      </w:r>
      <w:proofErr w:type="spellEnd"/>
      <w:r w:rsidRPr="000041D7">
        <w:rPr>
          <w:rFonts w:cs="Times New Roman"/>
        </w:rPr>
        <w:t xml:space="preserve"> állapotváltozás és munkája</w:t>
      </w:r>
    </w:p>
    <w:p w14:paraId="2B3EFCC4"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állapotváltozások ábrázolása és összehasonlítása</w:t>
      </w:r>
    </w:p>
    <w:p w14:paraId="2A73AF3D"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termodinamika I főtétele</w:t>
      </w:r>
    </w:p>
    <w:p w14:paraId="33168E4E"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első főtétel megfogalmazása, a belső energia és a technikai munka</w:t>
      </w:r>
    </w:p>
    <w:p w14:paraId="035E0355"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első főtétel matematikai alakja</w:t>
      </w:r>
    </w:p>
    <w:p w14:paraId="48B281CF"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első főtételből levonható következtetések</w:t>
      </w:r>
    </w:p>
    <w:p w14:paraId="032AC94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p-v</w:t>
      </w:r>
      <w:proofErr w:type="spellEnd"/>
      <w:r w:rsidRPr="000041D7">
        <w:rPr>
          <w:rFonts w:cs="Times New Roman"/>
        </w:rPr>
        <w:t xml:space="preserve"> diagram és értelmezése, munkafolyamatok ábrázolása</w:t>
      </w:r>
    </w:p>
    <w:p w14:paraId="1B79666B" w14:textId="77777777" w:rsidR="009A42A4" w:rsidRPr="000041D7" w:rsidRDefault="009A42A4" w:rsidP="009A42A4">
      <w:pPr>
        <w:spacing w:after="0"/>
        <w:ind w:left="851"/>
        <w:rPr>
          <w:rFonts w:cs="Times New Roman"/>
        </w:rPr>
      </w:pPr>
      <w:proofErr w:type="gramStart"/>
      <w:r w:rsidRPr="000041D7">
        <w:rPr>
          <w:rFonts w:cs="Times New Roman"/>
        </w:rPr>
        <w:t>körfolyamatok</w:t>
      </w:r>
      <w:proofErr w:type="gramEnd"/>
      <w:r w:rsidRPr="000041D7">
        <w:rPr>
          <w:rFonts w:cs="Times New Roman"/>
        </w:rPr>
        <w:t xml:space="preserve"> ábrázolása a hőtan II. főtétele</w:t>
      </w:r>
    </w:p>
    <w:p w14:paraId="1B5AC96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T-S tengelyrendszer értelmezése</w:t>
      </w:r>
    </w:p>
    <w:p w14:paraId="04EC42B1" w14:textId="77777777" w:rsidR="009A42A4" w:rsidRPr="000041D7" w:rsidRDefault="009A42A4" w:rsidP="009A42A4">
      <w:pPr>
        <w:spacing w:after="0"/>
        <w:ind w:left="851"/>
        <w:rPr>
          <w:rFonts w:cs="Times New Roman"/>
        </w:rPr>
      </w:pPr>
      <w:proofErr w:type="gramStart"/>
      <w:r w:rsidRPr="000041D7">
        <w:rPr>
          <w:rFonts w:cs="Times New Roman"/>
        </w:rPr>
        <w:t>körfolyamatok</w:t>
      </w:r>
      <w:proofErr w:type="gramEnd"/>
      <w:r w:rsidRPr="000041D7">
        <w:rPr>
          <w:rFonts w:cs="Times New Roman"/>
        </w:rPr>
        <w:t xml:space="preserve"> ábrázolása </w:t>
      </w:r>
      <w:proofErr w:type="spellStart"/>
      <w:r w:rsidRPr="000041D7">
        <w:rPr>
          <w:rFonts w:cs="Times New Roman"/>
        </w:rPr>
        <w:t>p-v</w:t>
      </w:r>
      <w:proofErr w:type="spellEnd"/>
      <w:r w:rsidRPr="000041D7">
        <w:rPr>
          <w:rFonts w:cs="Times New Roman"/>
        </w:rPr>
        <w:t xml:space="preserve"> és T-S rendszerben</w:t>
      </w:r>
    </w:p>
    <w:p w14:paraId="76C7397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Carnot-körfolyamat</w:t>
      </w:r>
      <w:proofErr w:type="spellEnd"/>
      <w:r w:rsidRPr="000041D7">
        <w:rPr>
          <w:rFonts w:cs="Times New Roman"/>
        </w:rPr>
        <w:t xml:space="preserve"> felépítése, munkája és hatásfoka</w:t>
      </w:r>
    </w:p>
    <w:p w14:paraId="53F4A123"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Ottó-körfolyamat felépítése, munkája és hatásfoka</w:t>
      </w:r>
    </w:p>
    <w:p w14:paraId="6AD68EF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Diesel-körfolyamat felépítése, munkája és hatásfoka</w:t>
      </w:r>
    </w:p>
    <w:p w14:paraId="443745A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Humphrey-körfolyamat</w:t>
      </w:r>
      <w:proofErr w:type="spellEnd"/>
      <w:r w:rsidRPr="000041D7">
        <w:rPr>
          <w:rFonts w:cs="Times New Roman"/>
        </w:rPr>
        <w:t xml:space="preserve"> felépítése, munkája és hatásfoka</w:t>
      </w:r>
    </w:p>
    <w:p w14:paraId="1777692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II. főtétel különféle megfogalmazásai, a folyamatok megfordíthatóságának feltételei</w:t>
      </w:r>
    </w:p>
    <w:p w14:paraId="5B094545" w14:textId="77777777" w:rsidR="009A42A4" w:rsidRPr="000041D7" w:rsidRDefault="009A42A4" w:rsidP="009A42A4">
      <w:pPr>
        <w:spacing w:after="0"/>
        <w:ind w:left="851"/>
        <w:rPr>
          <w:rFonts w:cs="Times New Roman"/>
        </w:rPr>
      </w:pPr>
      <w:proofErr w:type="gramStart"/>
      <w:r w:rsidRPr="000041D7">
        <w:rPr>
          <w:rFonts w:cs="Times New Roman"/>
        </w:rPr>
        <w:t>gázok</w:t>
      </w:r>
      <w:proofErr w:type="gramEnd"/>
      <w:r w:rsidRPr="000041D7">
        <w:rPr>
          <w:rFonts w:cs="Times New Roman"/>
        </w:rPr>
        <w:t xml:space="preserve"> kiáramlása állandó nyomású térből</w:t>
      </w:r>
    </w:p>
    <w:p w14:paraId="0DB354F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gáz energiatartalmának állandósága</w:t>
      </w:r>
    </w:p>
    <w:p w14:paraId="33CE521B" w14:textId="77777777" w:rsidR="009A42A4" w:rsidRPr="000041D7" w:rsidRDefault="009A42A4" w:rsidP="009A42A4">
      <w:pPr>
        <w:spacing w:after="0"/>
        <w:ind w:left="851"/>
        <w:rPr>
          <w:rFonts w:cs="Times New Roman"/>
        </w:rPr>
      </w:pPr>
      <w:proofErr w:type="gramStart"/>
      <w:r w:rsidRPr="000041D7">
        <w:rPr>
          <w:rFonts w:cs="Times New Roman"/>
        </w:rPr>
        <w:t>gáz</w:t>
      </w:r>
      <w:proofErr w:type="gramEnd"/>
      <w:r w:rsidRPr="000041D7">
        <w:rPr>
          <w:rFonts w:cs="Times New Roman"/>
        </w:rPr>
        <w:t xml:space="preserve"> kiáramlása kis nyomáskülönbség esetén</w:t>
      </w:r>
    </w:p>
    <w:p w14:paraId="0D30A443" w14:textId="77777777" w:rsidR="009A42A4" w:rsidRPr="000041D7" w:rsidRDefault="009A42A4" w:rsidP="009A42A4">
      <w:pPr>
        <w:spacing w:after="0"/>
        <w:ind w:left="851"/>
        <w:rPr>
          <w:rFonts w:cs="Times New Roman"/>
        </w:rPr>
      </w:pPr>
      <w:proofErr w:type="gramStart"/>
      <w:r w:rsidRPr="000041D7">
        <w:rPr>
          <w:rFonts w:cs="Times New Roman"/>
        </w:rPr>
        <w:t>gáz</w:t>
      </w:r>
      <w:proofErr w:type="gramEnd"/>
      <w:r w:rsidRPr="000041D7">
        <w:rPr>
          <w:rFonts w:cs="Times New Roman"/>
        </w:rPr>
        <w:t xml:space="preserve"> kiáramlása nagy nyomáskülönbség esetén</w:t>
      </w:r>
    </w:p>
    <w:p w14:paraId="1E1A58A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kritikus nyomásviszony</w:t>
      </w:r>
    </w:p>
    <w:p w14:paraId="73C724D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kritikus sebesség</w:t>
      </w:r>
    </w:p>
    <w:p w14:paraId="39DCBB06"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propulziós</w:t>
      </w:r>
      <w:proofErr w:type="spellEnd"/>
      <w:r w:rsidRPr="000041D7">
        <w:rPr>
          <w:rFonts w:cs="Times New Roman"/>
        </w:rPr>
        <w:t xml:space="preserve"> hatásfok</w:t>
      </w:r>
    </w:p>
    <w:p w14:paraId="63FF9F2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termikus hatásfok</w:t>
      </w:r>
    </w:p>
    <w:p w14:paraId="6088BFE7"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indikált hatásfok</w:t>
      </w:r>
    </w:p>
    <w:p w14:paraId="7936F7F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mechanikai hatásfok</w:t>
      </w:r>
    </w:p>
    <w:p w14:paraId="4CD423B6"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effektív hatásfok</w:t>
      </w:r>
    </w:p>
    <w:p w14:paraId="0708665D" w14:textId="016ADA8F"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volumetrikus</w:t>
      </w:r>
      <w:proofErr w:type="spellEnd"/>
      <w:r w:rsidRPr="000041D7">
        <w:rPr>
          <w:rFonts w:cs="Times New Roman"/>
        </w:rPr>
        <w:t xml:space="preserve"> hatásfok</w:t>
      </w:r>
    </w:p>
    <w:p w14:paraId="684BA066" w14:textId="77777777" w:rsidR="00A23F09" w:rsidRPr="000041D7" w:rsidRDefault="00A23F09" w:rsidP="00A23F09">
      <w:pPr>
        <w:tabs>
          <w:tab w:val="left" w:pos="1418"/>
          <w:tab w:val="right" w:pos="9072"/>
        </w:tabs>
        <w:spacing w:after="0"/>
        <w:ind w:left="851"/>
        <w:rPr>
          <w:rFonts w:cs="Times New Roman"/>
        </w:rPr>
      </w:pPr>
    </w:p>
    <w:p w14:paraId="3855661C" w14:textId="56104D62"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Dugattyús hajtóművek I.</w:t>
      </w:r>
    </w:p>
    <w:p w14:paraId="23B6DCA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két- és négyütemű motor működése</w:t>
      </w:r>
    </w:p>
    <w:p w14:paraId="393CFD3E"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Otto és Diesel motorok működése</w:t>
      </w:r>
    </w:p>
    <w:p w14:paraId="73CBFAED"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motor indikátordiagramja, az indikált és effektív középnyomás</w:t>
      </w:r>
    </w:p>
    <w:p w14:paraId="73665A45"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indikált és effektív teljesítmény meghatározása a középnyomások és főméretek segítségével</w:t>
      </w:r>
    </w:p>
    <w:p w14:paraId="38A1F2C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fajlagos és effektív tüzelőanyag-fogyasztás</w:t>
      </w:r>
    </w:p>
    <w:p w14:paraId="37EC149D"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motorban felszabadult hő megoszlása, a hasznosított és a </w:t>
      </w:r>
      <w:proofErr w:type="spellStart"/>
      <w:r w:rsidRPr="000041D7">
        <w:rPr>
          <w:rFonts w:cs="Times New Roman"/>
        </w:rPr>
        <w:t>hulladékhő</w:t>
      </w:r>
      <w:proofErr w:type="spellEnd"/>
    </w:p>
    <w:p w14:paraId="76DF8DB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teljesítménynövekedés igénye a repülés története során</w:t>
      </w:r>
    </w:p>
    <w:p w14:paraId="794CBF01" w14:textId="77777777" w:rsidR="009A42A4" w:rsidRPr="000041D7" w:rsidRDefault="009A42A4" w:rsidP="009A42A4">
      <w:pPr>
        <w:spacing w:after="0"/>
        <w:ind w:left="851"/>
        <w:rPr>
          <w:rFonts w:cs="Times New Roman"/>
        </w:rPr>
      </w:pPr>
      <w:proofErr w:type="gramStart"/>
      <w:r w:rsidRPr="000041D7">
        <w:rPr>
          <w:rFonts w:cs="Times New Roman"/>
        </w:rPr>
        <w:t>követelmény</w:t>
      </w:r>
      <w:proofErr w:type="gramEnd"/>
      <w:r w:rsidRPr="000041D7">
        <w:rPr>
          <w:rFonts w:cs="Times New Roman"/>
        </w:rPr>
        <w:t xml:space="preserve"> a repülőmotor formájával szemben a </w:t>
      </w:r>
      <w:proofErr w:type="spellStart"/>
      <w:r w:rsidRPr="000041D7">
        <w:rPr>
          <w:rFonts w:cs="Times New Roman"/>
        </w:rPr>
        <w:t>futóműszár</w:t>
      </w:r>
      <w:proofErr w:type="spellEnd"/>
      <w:r w:rsidRPr="000041D7">
        <w:rPr>
          <w:rFonts w:cs="Times New Roman"/>
        </w:rPr>
        <w:t>, légcsavarvég és talajtáv, valamint a kilátás tekintetében</w:t>
      </w:r>
    </w:p>
    <w:p w14:paraId="1048909D" w14:textId="77777777" w:rsidR="009A42A4" w:rsidRPr="000041D7" w:rsidRDefault="009A42A4" w:rsidP="009A42A4">
      <w:pPr>
        <w:spacing w:after="0"/>
        <w:ind w:left="851"/>
        <w:rPr>
          <w:rFonts w:cs="Times New Roman"/>
        </w:rPr>
      </w:pPr>
      <w:proofErr w:type="gramStart"/>
      <w:r w:rsidRPr="000041D7">
        <w:rPr>
          <w:rFonts w:cs="Times New Roman"/>
        </w:rPr>
        <w:t>soros</w:t>
      </w:r>
      <w:proofErr w:type="gramEnd"/>
      <w:r w:rsidRPr="000041D7">
        <w:rPr>
          <w:rFonts w:cs="Times New Roman"/>
        </w:rPr>
        <w:t xml:space="preserve"> motorok, álló és lógóhengerrel</w:t>
      </w:r>
    </w:p>
    <w:p w14:paraId="4AE08544" w14:textId="77777777" w:rsidR="009A42A4" w:rsidRPr="000041D7" w:rsidRDefault="009A42A4" w:rsidP="009A42A4">
      <w:pPr>
        <w:spacing w:after="0"/>
        <w:ind w:left="851"/>
        <w:rPr>
          <w:rFonts w:cs="Times New Roman"/>
        </w:rPr>
      </w:pPr>
      <w:proofErr w:type="gramStart"/>
      <w:r w:rsidRPr="000041D7">
        <w:rPr>
          <w:rFonts w:cs="Times New Roman"/>
        </w:rPr>
        <w:t>csillagmotorok</w:t>
      </w:r>
      <w:proofErr w:type="gramEnd"/>
      <w:r w:rsidRPr="000041D7">
        <w:rPr>
          <w:rFonts w:cs="Times New Roman"/>
        </w:rPr>
        <w:t>, egysoros, két és többsoros kivitelben</w:t>
      </w:r>
    </w:p>
    <w:p w14:paraId="22655E51" w14:textId="77777777" w:rsidR="009A42A4" w:rsidRPr="000041D7" w:rsidRDefault="009A42A4" w:rsidP="009A42A4">
      <w:pPr>
        <w:spacing w:after="0"/>
        <w:ind w:left="851"/>
        <w:rPr>
          <w:rFonts w:cs="Times New Roman"/>
        </w:rPr>
      </w:pPr>
      <w:proofErr w:type="gramStart"/>
      <w:r w:rsidRPr="000041D7">
        <w:rPr>
          <w:rFonts w:cs="Times New Roman"/>
        </w:rPr>
        <w:lastRenderedPageBreak/>
        <w:t>a</w:t>
      </w:r>
      <w:proofErr w:type="gramEnd"/>
      <w:r w:rsidRPr="000041D7">
        <w:rPr>
          <w:rFonts w:cs="Times New Roman"/>
        </w:rPr>
        <w:t xml:space="preserve"> </w:t>
      </w:r>
      <w:proofErr w:type="spellStart"/>
      <w:r w:rsidRPr="000041D7">
        <w:rPr>
          <w:rFonts w:cs="Times New Roman"/>
        </w:rPr>
        <w:t>boxer-motorok</w:t>
      </w:r>
      <w:proofErr w:type="spellEnd"/>
    </w:p>
    <w:p w14:paraId="25E01063" w14:textId="77777777" w:rsidR="009A42A4" w:rsidRPr="000041D7" w:rsidRDefault="009A42A4" w:rsidP="009A42A4">
      <w:pPr>
        <w:spacing w:after="0"/>
        <w:ind w:left="851"/>
        <w:rPr>
          <w:rFonts w:cs="Times New Roman"/>
        </w:rPr>
      </w:pPr>
      <w:proofErr w:type="gramStart"/>
      <w:r w:rsidRPr="000041D7">
        <w:rPr>
          <w:rFonts w:cs="Times New Roman"/>
        </w:rPr>
        <w:t>csillag-</w:t>
      </w:r>
      <w:proofErr w:type="gramEnd"/>
      <w:r w:rsidRPr="000041D7">
        <w:rPr>
          <w:rFonts w:cs="Times New Roman"/>
        </w:rPr>
        <w:t xml:space="preserve"> és soros motorok házasításából származó motorok</w:t>
      </w:r>
    </w:p>
    <w:p w14:paraId="1FE159F8" w14:textId="77777777" w:rsidR="009A42A4" w:rsidRPr="000041D7" w:rsidRDefault="009A42A4" w:rsidP="009A42A4">
      <w:pPr>
        <w:spacing w:after="0"/>
        <w:ind w:left="851"/>
        <w:rPr>
          <w:rFonts w:cs="Times New Roman"/>
        </w:rPr>
      </w:pPr>
      <w:r w:rsidRPr="000041D7">
        <w:rPr>
          <w:rFonts w:cs="Times New Roman"/>
        </w:rPr>
        <w:t xml:space="preserve"> V-motor, a H, X, W és ellendugattyús motorok</w:t>
      </w:r>
    </w:p>
    <w:p w14:paraId="234534D2" w14:textId="77777777" w:rsidR="009A42A4" w:rsidRPr="000041D7" w:rsidRDefault="009A42A4" w:rsidP="009A42A4">
      <w:pPr>
        <w:spacing w:after="0"/>
        <w:ind w:left="851"/>
        <w:rPr>
          <w:rFonts w:cs="Times New Roman"/>
        </w:rPr>
      </w:pPr>
      <w:r w:rsidRPr="000041D7">
        <w:rPr>
          <w:rFonts w:cs="Times New Roman"/>
        </w:rPr>
        <w:t>Forgattyús mechanizmus kialakítása</w:t>
      </w:r>
    </w:p>
    <w:p w14:paraId="310818D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végtelen hosszú hajtórudas forgattyús mechanizmus dugattyújának útja, sebessége és gyorsulása</w:t>
      </w:r>
    </w:p>
    <w:p w14:paraId="1EAD743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véges hajtórudas forgattyús mechanizmus dugattyújának útja, sebessége és gyorsulása</w:t>
      </w:r>
    </w:p>
    <w:p w14:paraId="7F50AE8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forgó és alternáló mozgásból ébredő erők</w:t>
      </w:r>
    </w:p>
    <w:p w14:paraId="554492F6"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egyhengeres motor tömegerőinek kiegyenlítése</w:t>
      </w:r>
    </w:p>
    <w:p w14:paraId="42C6D570"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többhengeres motorok gyújtássorrendje és főtengelyének alakja</w:t>
      </w:r>
    </w:p>
    <w:p w14:paraId="60F6FD0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többhengeres soros motorok kiegyenlítése</w:t>
      </w:r>
    </w:p>
    <w:p w14:paraId="7E550EF6" w14:textId="77777777" w:rsidR="009A42A4" w:rsidRPr="000041D7" w:rsidRDefault="009A42A4" w:rsidP="009A42A4">
      <w:pPr>
        <w:spacing w:after="0"/>
        <w:ind w:left="851"/>
        <w:rPr>
          <w:rFonts w:cs="Times New Roman"/>
        </w:rPr>
      </w:pPr>
      <w:proofErr w:type="gramStart"/>
      <w:r w:rsidRPr="000041D7">
        <w:rPr>
          <w:rFonts w:cs="Times New Roman"/>
        </w:rPr>
        <w:t>egysoros</w:t>
      </w:r>
      <w:proofErr w:type="gramEnd"/>
      <w:r w:rsidRPr="000041D7">
        <w:rPr>
          <w:rFonts w:cs="Times New Roman"/>
        </w:rPr>
        <w:t xml:space="preserve"> csillagmotor kiegyenlítése</w:t>
      </w:r>
    </w:p>
    <w:p w14:paraId="202C006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másodrendű tömegerők különleges kiegyenlítése soros- és csillagmotoroknál</w:t>
      </w:r>
    </w:p>
    <w:p w14:paraId="531783B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gáz és tömegerők összegzése, az eredő dugattyúerő</w:t>
      </w:r>
    </w:p>
    <w:p w14:paraId="48260F8D"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eredő dugattyúerő felbontása: rúderő, a normálerő, a </w:t>
      </w:r>
      <w:proofErr w:type="spellStart"/>
      <w:r w:rsidRPr="000041D7">
        <w:rPr>
          <w:rFonts w:cs="Times New Roman"/>
        </w:rPr>
        <w:t>tangenciál</w:t>
      </w:r>
      <w:proofErr w:type="spellEnd"/>
      <w:r w:rsidRPr="000041D7">
        <w:rPr>
          <w:rFonts w:cs="Times New Roman"/>
        </w:rPr>
        <w:t xml:space="preserve"> és </w:t>
      </w:r>
      <w:proofErr w:type="spellStart"/>
      <w:r w:rsidRPr="000041D7">
        <w:rPr>
          <w:rFonts w:cs="Times New Roman"/>
        </w:rPr>
        <w:t>radiálerő</w:t>
      </w:r>
      <w:proofErr w:type="spellEnd"/>
    </w:p>
    <w:p w14:paraId="772F73E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tangenciál-erődiagramm</w:t>
      </w:r>
      <w:proofErr w:type="spellEnd"/>
      <w:r w:rsidRPr="000041D7">
        <w:rPr>
          <w:rFonts w:cs="Times New Roman"/>
        </w:rPr>
        <w:t>, az egyenetlenségi fok, a lendítőtömeg</w:t>
      </w:r>
    </w:p>
    <w:p w14:paraId="727E636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dugattyú és dugattyúgyűrűk alakja, anyaga, igénybevétele</w:t>
      </w:r>
    </w:p>
    <w:p w14:paraId="75B80AE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hajtórudak fajtái, a dugattyúcsapszeg, igénybevétele, alakja, anyaga</w:t>
      </w:r>
    </w:p>
    <w:p w14:paraId="308751C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forgattyús tengely igénybevétele, alakja, anyaga</w:t>
      </w:r>
    </w:p>
    <w:p w14:paraId="525A187D"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főcsap és a forgattyúcsap csapágyának kialakítása, sikló és gördülőcsapágyak</w:t>
      </w:r>
    </w:p>
    <w:p w14:paraId="656A464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henger feladata, anyaga igénybevétele</w:t>
      </w:r>
    </w:p>
    <w:p w14:paraId="39170DF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léghűtésű henger hüvelye és hengerfeje</w:t>
      </w:r>
    </w:p>
    <w:p w14:paraId="447EFC4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folyadékhűtés kialakítása: a száraz- és </w:t>
      </w:r>
      <w:proofErr w:type="spellStart"/>
      <w:r w:rsidRPr="000041D7">
        <w:rPr>
          <w:rFonts w:cs="Times New Roman"/>
        </w:rPr>
        <w:t>nedvesperselyű</w:t>
      </w:r>
      <w:proofErr w:type="spellEnd"/>
      <w:r w:rsidRPr="000041D7">
        <w:rPr>
          <w:rFonts w:cs="Times New Roman"/>
        </w:rPr>
        <w:t xml:space="preserve"> hengerblokk</w:t>
      </w:r>
    </w:p>
    <w:p w14:paraId="56A19AF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hengerfej és hüvely tömítése</w:t>
      </w:r>
    </w:p>
    <w:p w14:paraId="10C3E2A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forgattyús szekrény igénybevétele, anyaga készítésének módjai</w:t>
      </w:r>
    </w:p>
    <w:p w14:paraId="45DA2AF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soros és V-motor forgattyús szekrényének kialakítása és részei</w:t>
      </w:r>
    </w:p>
    <w:p w14:paraId="5DAEC52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csillagmotorok forgattyús szekrényének kialakítása és részei</w:t>
      </w:r>
    </w:p>
    <w:p w14:paraId="14CD71C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négyütemű Otto-motor vezérlése</w:t>
      </w:r>
    </w:p>
    <w:p w14:paraId="2893DE7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vezérlés formái: az alulvezérelt - </w:t>
      </w:r>
      <w:proofErr w:type="spellStart"/>
      <w:r w:rsidRPr="000041D7">
        <w:rPr>
          <w:rFonts w:cs="Times New Roman"/>
        </w:rPr>
        <w:t>oldaltszelepelt</w:t>
      </w:r>
      <w:proofErr w:type="spellEnd"/>
      <w:r w:rsidRPr="000041D7">
        <w:rPr>
          <w:rFonts w:cs="Times New Roman"/>
        </w:rPr>
        <w:t xml:space="preserve">, az alulvezérelt - </w:t>
      </w:r>
      <w:proofErr w:type="spellStart"/>
      <w:r w:rsidRPr="000041D7">
        <w:rPr>
          <w:rFonts w:cs="Times New Roman"/>
        </w:rPr>
        <w:t>felülszelepelt</w:t>
      </w:r>
      <w:proofErr w:type="spellEnd"/>
      <w:r w:rsidRPr="000041D7">
        <w:rPr>
          <w:rFonts w:cs="Times New Roman"/>
        </w:rPr>
        <w:t xml:space="preserve"> és a felülvezérelt - </w:t>
      </w:r>
      <w:proofErr w:type="spellStart"/>
      <w:r w:rsidRPr="000041D7">
        <w:rPr>
          <w:rFonts w:cs="Times New Roman"/>
        </w:rPr>
        <w:t>felülszelepelt</w:t>
      </w:r>
      <w:proofErr w:type="spellEnd"/>
      <w:r w:rsidRPr="000041D7">
        <w:rPr>
          <w:rFonts w:cs="Times New Roman"/>
        </w:rPr>
        <w:t xml:space="preserve"> vezérlés és elemei</w:t>
      </w:r>
    </w:p>
    <w:p w14:paraId="4BCAC4B6"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szívó és a kipufogószelep kialakítása, anyaga, hűtése</w:t>
      </w:r>
    </w:p>
    <w:p w14:paraId="3CE9648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szeleprugók kialakítása, a </w:t>
      </w:r>
      <w:proofErr w:type="spellStart"/>
      <w:r w:rsidRPr="000041D7">
        <w:rPr>
          <w:rFonts w:cs="Times New Roman"/>
        </w:rPr>
        <w:t>simplex</w:t>
      </w:r>
      <w:proofErr w:type="spellEnd"/>
      <w:r w:rsidRPr="000041D7">
        <w:rPr>
          <w:rFonts w:cs="Times New Roman"/>
        </w:rPr>
        <w:t xml:space="preserve"> és duplex tekercsrugók, a hajtűrugó</w:t>
      </w:r>
    </w:p>
    <w:p w14:paraId="60C1F31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szelepemelő tőke kialakítása, a tolórúd és betéteinek szokásos megjelenése, a szelepemelő-himba alakja, anyaga és részei</w:t>
      </w:r>
    </w:p>
    <w:p w14:paraId="0B97C31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repülőmotoroknál alkalmazott vezérlőbütykök eredete és alakja: tangenciális és a meredekemelkedésű - tangenciális bütyök és mozgástörvényeik</w:t>
      </w:r>
    </w:p>
    <w:p w14:paraId="5823843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vezértengely alakja, meghajtása, csapágyazása és kenése</w:t>
      </w:r>
    </w:p>
    <w:p w14:paraId="6593594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bütyköstárcsa</w:t>
      </w:r>
      <w:proofErr w:type="spellEnd"/>
      <w:r w:rsidRPr="000041D7">
        <w:rPr>
          <w:rFonts w:cs="Times New Roman"/>
        </w:rPr>
        <w:t xml:space="preserve"> alakja, a bütykök száma, a módosítás a főtengely és a tárcsa közt</w:t>
      </w:r>
    </w:p>
    <w:p w14:paraId="60D45D2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négyütemű Otto-motor keverékképzése</w:t>
      </w:r>
    </w:p>
    <w:p w14:paraId="4E062D4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tüzelőanyagok összetétele, az elégésükkor keletkező termékek</w:t>
      </w:r>
    </w:p>
    <w:p w14:paraId="5E04F38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benzin - levegő keverék meggyulladásának, égésének és égési sebességének kérdései</w:t>
      </w:r>
    </w:p>
    <w:p w14:paraId="7EFEAAD3"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elméleti és gyakorlati keverési arány, a légfelesleg tényező, a normál, szegény és dús keverék fogalma</w:t>
      </w:r>
    </w:p>
    <w:p w14:paraId="0AEC5060"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elemi porlasztó szerkezete, a keverési arány matematikai kifejezése, az elemi porlasztó hibája fordulatszám-változás és magasságváltozás esetén</w:t>
      </w:r>
    </w:p>
    <w:p w14:paraId="26D41FC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porlasztó kiegészítő berendezései: az alapgáz, a gyorsító, a takarék, a magassági rendszer, a fordulatszám szerinti korrekció: a kiegyenlítő fúvóka és a fékfúvóka, a gyorsleállító</w:t>
      </w:r>
    </w:p>
    <w:p w14:paraId="32D327C0" w14:textId="77777777" w:rsidR="009A42A4" w:rsidRPr="000041D7" w:rsidRDefault="009A42A4" w:rsidP="009A42A4">
      <w:pPr>
        <w:spacing w:after="0"/>
        <w:ind w:left="851"/>
        <w:rPr>
          <w:rFonts w:cs="Times New Roman"/>
        </w:rPr>
      </w:pPr>
      <w:proofErr w:type="gramStart"/>
      <w:r w:rsidRPr="000041D7">
        <w:rPr>
          <w:rFonts w:cs="Times New Roman"/>
        </w:rPr>
        <w:lastRenderedPageBreak/>
        <w:t>a</w:t>
      </w:r>
      <w:proofErr w:type="gramEnd"/>
      <w:r w:rsidRPr="000041D7">
        <w:rPr>
          <w:rFonts w:cs="Times New Roman"/>
        </w:rPr>
        <w:t xml:space="preserve"> membrános permetezőporlasztó szerkezete és működése</w:t>
      </w:r>
    </w:p>
    <w:p w14:paraId="69A8B52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benzinbefecskendezés elve, a befecskendező szivattyú és a porlasztó</w:t>
      </w:r>
    </w:p>
    <w:p w14:paraId="083AB98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befecskendező-szivattyú korrigálása a magasság, hőmérséklet és szívótér nyomás szerint</w:t>
      </w:r>
    </w:p>
    <w:p w14:paraId="4FEBCBB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magasságkorrekció nélküli membrános és a magassági korrekcióval ellátott vivőlapátos tápszivattyú szerkezete és működése</w:t>
      </w:r>
    </w:p>
    <w:p w14:paraId="23F28E8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repülőgépmotorok gyújtásrendszere</w:t>
      </w:r>
    </w:p>
    <w:p w14:paraId="2B53D972"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akkumulátoros gyújtás elve, a megszakító, a gyújtótekercs, az elosztó működése</w:t>
      </w:r>
    </w:p>
    <w:p w14:paraId="4AC9A78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mágnesgyújtás</w:t>
      </w:r>
      <w:proofErr w:type="spellEnd"/>
      <w:r w:rsidRPr="000041D7">
        <w:rPr>
          <w:rFonts w:cs="Times New Roman"/>
        </w:rPr>
        <w:t xml:space="preserve"> szerkezete,  működése: a forgótekercses, forgó </w:t>
      </w:r>
      <w:proofErr w:type="spellStart"/>
      <w:r w:rsidRPr="000041D7">
        <w:rPr>
          <w:rFonts w:cs="Times New Roman"/>
        </w:rPr>
        <w:t>erővonalvezetős</w:t>
      </w:r>
      <w:proofErr w:type="spellEnd"/>
      <w:r w:rsidRPr="000041D7">
        <w:rPr>
          <w:rFonts w:cs="Times New Roman"/>
        </w:rPr>
        <w:t xml:space="preserve"> és </w:t>
      </w:r>
      <w:proofErr w:type="spellStart"/>
      <w:r w:rsidRPr="000041D7">
        <w:rPr>
          <w:rFonts w:cs="Times New Roman"/>
        </w:rPr>
        <w:t>forgómágneses</w:t>
      </w:r>
      <w:proofErr w:type="spellEnd"/>
      <w:r w:rsidRPr="000041D7">
        <w:rPr>
          <w:rFonts w:cs="Times New Roman"/>
        </w:rPr>
        <w:t xml:space="preserve"> gyújtómágnes</w:t>
      </w:r>
    </w:p>
    <w:p w14:paraId="352DD4D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gyújtógyertya szerkezete, </w:t>
      </w:r>
      <w:proofErr w:type="spellStart"/>
      <w:r w:rsidRPr="000041D7">
        <w:rPr>
          <w:rFonts w:cs="Times New Roman"/>
        </w:rPr>
        <w:t>hőértéke</w:t>
      </w:r>
      <w:proofErr w:type="spellEnd"/>
    </w:p>
    <w:p w14:paraId="3F3B2015" w14:textId="3A4A34C9"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gyújtáskapcsoló és a </w:t>
      </w:r>
      <w:proofErr w:type="spellStart"/>
      <w:r w:rsidRPr="000041D7">
        <w:rPr>
          <w:rFonts w:cs="Times New Roman"/>
        </w:rPr>
        <w:t>gyújtáskollektor</w:t>
      </w:r>
      <w:proofErr w:type="spellEnd"/>
      <w:r w:rsidRPr="000041D7">
        <w:rPr>
          <w:rFonts w:cs="Times New Roman"/>
        </w:rPr>
        <w:t xml:space="preserve"> szerelvényei: a gyújtókábel, kábelvégek és az </w:t>
      </w:r>
      <w:proofErr w:type="spellStart"/>
      <w:r w:rsidRPr="000041D7">
        <w:rPr>
          <w:rFonts w:cs="Times New Roman"/>
        </w:rPr>
        <w:t>árnyékolócső</w:t>
      </w:r>
      <w:proofErr w:type="spellEnd"/>
      <w:r w:rsidRPr="000041D7">
        <w:rPr>
          <w:rFonts w:cs="Times New Roman"/>
        </w:rPr>
        <w:t xml:space="preserve"> szerkezete</w:t>
      </w:r>
    </w:p>
    <w:p w14:paraId="5A4A8C49" w14:textId="77777777" w:rsidR="00A23F09" w:rsidRPr="000041D7" w:rsidRDefault="00A23F09" w:rsidP="00A23F09">
      <w:pPr>
        <w:tabs>
          <w:tab w:val="left" w:pos="1418"/>
          <w:tab w:val="right" w:pos="9072"/>
        </w:tabs>
        <w:spacing w:after="0"/>
        <w:ind w:left="851"/>
        <w:rPr>
          <w:rFonts w:cs="Times New Roman"/>
        </w:rPr>
      </w:pPr>
    </w:p>
    <w:p w14:paraId="78F4B15F" w14:textId="06B58771"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Dugattyús hajtóművek II.</w:t>
      </w:r>
    </w:p>
    <w:p w14:paraId="114D0D7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repülőgépmotorok kenésrendszere</w:t>
      </w:r>
    </w:p>
    <w:p w14:paraId="540AB9D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szárazkarterű kenésrendszer felépítése</w:t>
      </w:r>
    </w:p>
    <w:p w14:paraId="3A875F1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külső olajrendszer elemei</w:t>
      </w:r>
    </w:p>
    <w:p w14:paraId="7658D3B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fogaskerekes olajszivattyú működése, a be- és visszaszállító-szivattyúk közötti különbség</w:t>
      </w:r>
    </w:p>
    <w:p w14:paraId="48BF212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motor belső olajrendszerének kialakítása</w:t>
      </w:r>
    </w:p>
    <w:p w14:paraId="67685B0A"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olajhűtő szerkezete: csöves, bordás-csöves és méhsejt hűtők</w:t>
      </w:r>
    </w:p>
    <w:p w14:paraId="29798878"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olajhűtő elhelyezése a repülőgépsárkányban</w:t>
      </w:r>
    </w:p>
    <w:p w14:paraId="36752468"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olajtartály alakja, térfogata, anyaga és a benne elhelyezett elemek</w:t>
      </w:r>
    </w:p>
    <w:p w14:paraId="4702883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repülőgépmotor indítása</w:t>
      </w:r>
    </w:p>
    <w:p w14:paraId="472F948B"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indítás feltételei</w:t>
      </w:r>
    </w:p>
    <w:p w14:paraId="0762830C"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kézi, az elektromotoros, a sűrített levegős és a tehetetlenségi indítás</w:t>
      </w:r>
    </w:p>
    <w:p w14:paraId="694A2212"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indítógyújtás: a kézi </w:t>
      </w:r>
      <w:proofErr w:type="spellStart"/>
      <w:r w:rsidRPr="000041D7">
        <w:rPr>
          <w:rFonts w:cs="Times New Roman"/>
        </w:rPr>
        <w:t>indítómágnes</w:t>
      </w:r>
      <w:proofErr w:type="spellEnd"/>
      <w:r w:rsidRPr="000041D7">
        <w:rPr>
          <w:rFonts w:cs="Times New Roman"/>
        </w:rPr>
        <w:t>, az indítótekercs kis- és nagyfeszültségű kimenettel</w:t>
      </w:r>
    </w:p>
    <w:p w14:paraId="5C0A0E0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keverékdúsítás eszközei: befecskendezés a szívócsőbe, a sűrítőházba, az indító </w:t>
      </w:r>
      <w:proofErr w:type="spellStart"/>
      <w:r w:rsidRPr="000041D7">
        <w:rPr>
          <w:rFonts w:cs="Times New Roman"/>
        </w:rPr>
        <w:t>benzin-sűrítettlevegő-palack</w:t>
      </w:r>
      <w:proofErr w:type="spellEnd"/>
    </w:p>
    <w:p w14:paraId="08C88480"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repülőgépmotor hűtése</w:t>
      </w:r>
    </w:p>
    <w:p w14:paraId="0F8FDC33" w14:textId="77777777" w:rsidR="009A42A4" w:rsidRPr="000041D7" w:rsidRDefault="009A42A4" w:rsidP="009A42A4">
      <w:pPr>
        <w:spacing w:after="0"/>
        <w:ind w:left="851"/>
        <w:rPr>
          <w:rFonts w:cs="Times New Roman"/>
        </w:rPr>
      </w:pPr>
      <w:proofErr w:type="gramStart"/>
      <w:r w:rsidRPr="000041D7">
        <w:rPr>
          <w:rFonts w:cs="Times New Roman"/>
        </w:rPr>
        <w:t>közvetlen</w:t>
      </w:r>
      <w:proofErr w:type="gramEnd"/>
      <w:r w:rsidRPr="000041D7">
        <w:rPr>
          <w:rFonts w:cs="Times New Roman"/>
        </w:rPr>
        <w:t>, vagy léghűtés: a henger és hengerfej hűtőbordáinak kialakítása, elhelyezése, a terelőlemezek szerepe, a levegőbevezető-csatorna kialakítása, a motorburkolat és elemei</w:t>
      </w:r>
    </w:p>
    <w:p w14:paraId="1CFF3EC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hűtés módja és a motorteljesítmény összefüggése, a hűtőfolyadék összetétele, a zárt hűtőrendszer alkalmazásának okai</w:t>
      </w:r>
    </w:p>
    <w:p w14:paraId="0717751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közvetett vagy folyadékhűtés rendszere, elemei és működése, a folyadékszivattyú, a gőzleválasztó, a hűtőradiátor és a </w:t>
      </w:r>
      <w:proofErr w:type="spellStart"/>
      <w:r w:rsidRPr="000041D7">
        <w:rPr>
          <w:rFonts w:cs="Times New Roman"/>
        </w:rPr>
        <w:t>kiegyenlítőtartály</w:t>
      </w:r>
      <w:proofErr w:type="spellEnd"/>
      <w:r w:rsidRPr="000041D7">
        <w:rPr>
          <w:rFonts w:cs="Times New Roman"/>
        </w:rPr>
        <w:t xml:space="preserve"> a kettősszeleppel</w:t>
      </w:r>
    </w:p>
    <w:p w14:paraId="29F3BA50"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repülőgépmotor fel és túltöltése</w:t>
      </w:r>
    </w:p>
    <w:p w14:paraId="063F696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motor teljesítményének csökkenése a repülési magasság növekedésével, a csökkenés oka</w:t>
      </w:r>
    </w:p>
    <w:p w14:paraId="49BC56A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fel- és túltöltés kritériumai, a túltöltés korlátai</w:t>
      </w:r>
    </w:p>
    <w:p w14:paraId="59565A7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feltöltött motor teljesítményének változása, a változás okai</w:t>
      </w:r>
    </w:p>
    <w:p w14:paraId="60D9F18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fel- és túltöltés eszközei, a többsebességű és fokozatnélküli feltöltők</w:t>
      </w:r>
    </w:p>
    <w:p w14:paraId="2413C7DF" w14:textId="77777777" w:rsidR="009A42A4" w:rsidRPr="000041D7" w:rsidRDefault="009A42A4" w:rsidP="009A42A4">
      <w:pPr>
        <w:spacing w:after="0"/>
        <w:ind w:left="851"/>
        <w:rPr>
          <w:rFonts w:cs="Times New Roman"/>
        </w:rPr>
      </w:pPr>
      <w:proofErr w:type="gramStart"/>
      <w:r w:rsidRPr="000041D7">
        <w:rPr>
          <w:rFonts w:cs="Times New Roman"/>
        </w:rPr>
        <w:t>dugattyús</w:t>
      </w:r>
      <w:proofErr w:type="gramEnd"/>
      <w:r w:rsidRPr="000041D7">
        <w:rPr>
          <w:rFonts w:cs="Times New Roman"/>
        </w:rPr>
        <w:t xml:space="preserve"> repülőgépmotor üzemeltetése, és ellenőrzése</w:t>
      </w:r>
    </w:p>
    <w:p w14:paraId="25E78B3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dugattyús repülőmotor teljesítményét meghatározó paraméterek</w:t>
      </w:r>
    </w:p>
    <w:p w14:paraId="3ED437E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motorpróba felépítése és végrehajtása, a teljesítményt és a működőképességet jelző paraméterek köre</w:t>
      </w:r>
    </w:p>
    <w:p w14:paraId="6E70CBD0"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dugattyús repülőgép-hajtómű karbantartásának rendszerei</w:t>
      </w:r>
    </w:p>
    <w:p w14:paraId="7847EE49" w14:textId="77777777" w:rsidR="009A42A4" w:rsidRPr="000041D7" w:rsidRDefault="009A42A4" w:rsidP="009A42A4">
      <w:pPr>
        <w:spacing w:after="0"/>
        <w:ind w:left="851"/>
        <w:rPr>
          <w:rFonts w:cs="Times New Roman"/>
        </w:rPr>
      </w:pPr>
      <w:proofErr w:type="gramStart"/>
      <w:r w:rsidRPr="000041D7">
        <w:rPr>
          <w:rFonts w:cs="Times New Roman"/>
        </w:rPr>
        <w:lastRenderedPageBreak/>
        <w:t>az</w:t>
      </w:r>
      <w:proofErr w:type="gramEnd"/>
      <w:r w:rsidRPr="000041D7">
        <w:rPr>
          <w:rFonts w:cs="Times New Roman"/>
        </w:rPr>
        <w:t xml:space="preserve"> olajcsere, a hűtés és a gyújtás karbantartása, a keverékképző rendszer elemeinek ellenőrzése és karbantartása, a motor felfüggesztésének és vezérlésének ellenőrzése, a téli-nyári átállás</w:t>
      </w:r>
    </w:p>
    <w:p w14:paraId="5E457615" w14:textId="7A8D4CF1"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segédberendezések szabályzása</w:t>
      </w:r>
    </w:p>
    <w:p w14:paraId="29CFE51D" w14:textId="77777777" w:rsidR="00A23F09" w:rsidRPr="000041D7" w:rsidRDefault="00A23F09" w:rsidP="00A23F09">
      <w:pPr>
        <w:tabs>
          <w:tab w:val="left" w:pos="1418"/>
          <w:tab w:val="right" w:pos="9072"/>
        </w:tabs>
        <w:spacing w:after="0"/>
        <w:ind w:left="851"/>
        <w:rPr>
          <w:rFonts w:cs="Times New Roman"/>
        </w:rPr>
      </w:pPr>
    </w:p>
    <w:p w14:paraId="27954913" w14:textId="272AEDE5"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Gázturbinás hajtóművek I.</w:t>
      </w:r>
    </w:p>
    <w:p w14:paraId="59DC30FD" w14:textId="77777777" w:rsidR="009A42A4" w:rsidRPr="000041D7" w:rsidRDefault="009A42A4" w:rsidP="009A42A4">
      <w:pPr>
        <w:spacing w:after="0"/>
        <w:ind w:left="851"/>
        <w:rPr>
          <w:rFonts w:cs="Times New Roman"/>
        </w:rPr>
      </w:pPr>
      <w:proofErr w:type="gramStart"/>
      <w:r w:rsidRPr="000041D7">
        <w:rPr>
          <w:rFonts w:cs="Times New Roman"/>
        </w:rPr>
        <w:t>történeti</w:t>
      </w:r>
      <w:proofErr w:type="gramEnd"/>
      <w:r w:rsidRPr="000041D7">
        <w:rPr>
          <w:rFonts w:cs="Times New Roman"/>
        </w:rPr>
        <w:t xml:space="preserve"> áttekintés</w:t>
      </w:r>
    </w:p>
    <w:p w14:paraId="6F50510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fejlődés útja, iránya és tényezői</w:t>
      </w:r>
    </w:p>
    <w:p w14:paraId="77409BE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gázturbinás sugárhajtóművek fajtái: egytengelyű - egyenáramú, többtengelyű - többáramú, </w:t>
      </w:r>
    </w:p>
    <w:p w14:paraId="04A90525" w14:textId="77777777" w:rsidR="009A42A4" w:rsidRPr="000041D7" w:rsidRDefault="009A42A4" w:rsidP="009A42A4">
      <w:pPr>
        <w:spacing w:after="0"/>
        <w:ind w:left="851"/>
        <w:rPr>
          <w:rFonts w:cs="Times New Roman"/>
        </w:rPr>
      </w:pPr>
      <w:proofErr w:type="gramStart"/>
      <w:r w:rsidRPr="000041D7">
        <w:rPr>
          <w:rFonts w:cs="Times New Roman"/>
        </w:rPr>
        <w:t>légcsavaros</w:t>
      </w:r>
      <w:proofErr w:type="gramEnd"/>
      <w:r w:rsidRPr="000041D7">
        <w:rPr>
          <w:rFonts w:cs="Times New Roman"/>
        </w:rPr>
        <w:t xml:space="preserve"> gázturbinák</w:t>
      </w:r>
    </w:p>
    <w:p w14:paraId="63372066"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tolóerő és a tengelyteljesítmény növelésének korlátai</w:t>
      </w:r>
    </w:p>
    <w:p w14:paraId="54E2DF9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sugárhajtómű jellemző keresztmetszetei és azok jelölése</w:t>
      </w:r>
    </w:p>
    <w:p w14:paraId="1EA88B5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sugárhajtómű ideális munkafolyamata, a körfolyamat hasznos munkája, termikus hatásfoka, a sűrítési viszony</w:t>
      </w:r>
    </w:p>
    <w:p w14:paraId="42F60FCC"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körfolyamat munkája, mint a turbinamunka és kompresszormunka különbsége</w:t>
      </w:r>
    </w:p>
    <w:p w14:paraId="74C8EFB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munkaterület növelése víz befecskendezéssel és </w:t>
      </w:r>
      <w:proofErr w:type="spellStart"/>
      <w:r w:rsidRPr="000041D7">
        <w:rPr>
          <w:rFonts w:cs="Times New Roman"/>
        </w:rPr>
        <w:t>utánégetéssel</w:t>
      </w:r>
      <w:proofErr w:type="spellEnd"/>
    </w:p>
    <w:p w14:paraId="5BA1C4F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valóságos sugárhajtómű munkafolyamata, a veszteségek okai</w:t>
      </w:r>
    </w:p>
    <w:p w14:paraId="680EA853"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egytengelyű - egyáramú gázturbinás sugárhajtómű sebességi jelleggörbéje, magassági jelleggörbéje és fojtási jelleggörbéje</w:t>
      </w:r>
    </w:p>
    <w:p w14:paraId="155C5B8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jelleggörbék kiterjesztése a kétáramú sugárhajtóművekre</w:t>
      </w:r>
    </w:p>
    <w:p w14:paraId="132F5E86" w14:textId="77777777" w:rsidR="009A42A4" w:rsidRPr="000041D7" w:rsidRDefault="009A42A4" w:rsidP="009A42A4">
      <w:pPr>
        <w:spacing w:after="0"/>
        <w:ind w:left="851"/>
        <w:rPr>
          <w:rFonts w:cs="Times New Roman"/>
        </w:rPr>
      </w:pPr>
      <w:proofErr w:type="gramStart"/>
      <w:r w:rsidRPr="000041D7">
        <w:rPr>
          <w:rFonts w:cs="Times New Roman"/>
        </w:rPr>
        <w:t>szívócső</w:t>
      </w:r>
      <w:proofErr w:type="gramEnd"/>
    </w:p>
    <w:p w14:paraId="1B49FB6C" w14:textId="77777777" w:rsidR="009A42A4" w:rsidRPr="000041D7" w:rsidRDefault="009A42A4" w:rsidP="009A42A4">
      <w:pPr>
        <w:spacing w:after="0"/>
        <w:ind w:left="851"/>
        <w:rPr>
          <w:rFonts w:cs="Times New Roman"/>
        </w:rPr>
      </w:pPr>
      <w:proofErr w:type="gramStart"/>
      <w:r w:rsidRPr="000041D7">
        <w:rPr>
          <w:rFonts w:cs="Times New Roman"/>
        </w:rPr>
        <w:t>szívócső</w:t>
      </w:r>
      <w:proofErr w:type="gramEnd"/>
      <w:r w:rsidRPr="000041D7">
        <w:rPr>
          <w:rFonts w:cs="Times New Roman"/>
        </w:rPr>
        <w:t xml:space="preserve"> feladata, a levegő állapotváltozása a szívócsőben</w:t>
      </w:r>
    </w:p>
    <w:p w14:paraId="003F0F5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hangsebesség alatti szívócső szerkezete, működése</w:t>
      </w:r>
    </w:p>
    <w:p w14:paraId="0E3B48E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hangsebesség feletti szívócső kialakítása és működése</w:t>
      </w:r>
    </w:p>
    <w:p w14:paraId="13699647" w14:textId="77777777" w:rsidR="009A42A4" w:rsidRPr="000041D7" w:rsidRDefault="009A42A4" w:rsidP="009A42A4">
      <w:pPr>
        <w:spacing w:after="0"/>
        <w:ind w:left="851"/>
        <w:rPr>
          <w:rFonts w:cs="Times New Roman"/>
        </w:rPr>
      </w:pPr>
      <w:proofErr w:type="gramStart"/>
      <w:r w:rsidRPr="000041D7">
        <w:rPr>
          <w:rFonts w:cs="Times New Roman"/>
        </w:rPr>
        <w:t>kompresszor</w:t>
      </w:r>
      <w:proofErr w:type="gramEnd"/>
    </w:p>
    <w:p w14:paraId="54B6CC0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kompresszor működésének fizikai alapjai </w:t>
      </w:r>
    </w:p>
    <w:p w14:paraId="03BE41AF"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kompresszorok fajtái: centrifugál- és </w:t>
      </w:r>
      <w:proofErr w:type="spellStart"/>
      <w:r w:rsidRPr="000041D7">
        <w:rPr>
          <w:rFonts w:cs="Times New Roman"/>
        </w:rPr>
        <w:t>axiálkompresszor</w:t>
      </w:r>
      <w:proofErr w:type="spellEnd"/>
    </w:p>
    <w:p w14:paraId="34EA760C"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centrifugálkompresszor szerkezete, sebességi háromszögei és nyomásviszonya a veszteségek tükrében</w:t>
      </w:r>
    </w:p>
    <w:p w14:paraId="21BF68ED"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w:t>
      </w:r>
      <w:proofErr w:type="spellStart"/>
      <w:r w:rsidRPr="000041D7">
        <w:rPr>
          <w:rFonts w:cs="Times New Roman"/>
        </w:rPr>
        <w:t>axiálkompresszor-fokozat</w:t>
      </w:r>
      <w:proofErr w:type="spellEnd"/>
      <w:r w:rsidRPr="000041D7">
        <w:rPr>
          <w:rFonts w:cs="Times New Roman"/>
        </w:rPr>
        <w:t xml:space="preserve"> működése az előterelő lapátkoszorúval együtt</w:t>
      </w:r>
    </w:p>
    <w:p w14:paraId="47291946"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sokfokozatú </w:t>
      </w:r>
      <w:proofErr w:type="spellStart"/>
      <w:r w:rsidRPr="000041D7">
        <w:rPr>
          <w:rFonts w:cs="Times New Roman"/>
        </w:rPr>
        <w:t>axiálkompresszor</w:t>
      </w:r>
      <w:proofErr w:type="spellEnd"/>
      <w:r w:rsidRPr="000041D7">
        <w:rPr>
          <w:rFonts w:cs="Times New Roman"/>
        </w:rPr>
        <w:t xml:space="preserve"> működési és geometriai sajátosságai</w:t>
      </w:r>
    </w:p>
    <w:p w14:paraId="0EBB6FB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nyomásviszony értéke a fokozat nyomásviszonyának függvényében</w:t>
      </w:r>
    </w:p>
    <w:p w14:paraId="47B99ECA"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instabil üzem és megakadályozásának eszközei</w:t>
      </w:r>
    </w:p>
    <w:p w14:paraId="370D870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kopresszorok</w:t>
      </w:r>
      <w:proofErr w:type="spellEnd"/>
      <w:r w:rsidRPr="000041D7">
        <w:rPr>
          <w:rFonts w:cs="Times New Roman"/>
        </w:rPr>
        <w:t xml:space="preserve"> jelleggörbéjének felépülése, értelmezése</w:t>
      </w:r>
    </w:p>
    <w:p w14:paraId="1D01AA47"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w:t>
      </w:r>
      <w:proofErr w:type="spellStart"/>
      <w:r w:rsidRPr="000041D7">
        <w:rPr>
          <w:rFonts w:cs="Times New Roman"/>
        </w:rPr>
        <w:t>axiálkompresszor</w:t>
      </w:r>
      <w:proofErr w:type="spellEnd"/>
      <w:r w:rsidRPr="000041D7">
        <w:rPr>
          <w:rFonts w:cs="Times New Roman"/>
        </w:rPr>
        <w:t xml:space="preserve"> forgórészének sémái, a forgórész és a lapátozás kialakítása, a csapágyazás, a kompresszorház kialakításának lehetőségei és technológiája</w:t>
      </w:r>
    </w:p>
    <w:p w14:paraId="63EE2900" w14:textId="77777777" w:rsidR="009A42A4" w:rsidRPr="000041D7" w:rsidRDefault="009A42A4" w:rsidP="009A42A4">
      <w:pPr>
        <w:spacing w:after="0"/>
        <w:ind w:left="851"/>
        <w:rPr>
          <w:rFonts w:cs="Times New Roman"/>
        </w:rPr>
      </w:pPr>
      <w:proofErr w:type="gramStart"/>
      <w:r w:rsidRPr="000041D7">
        <w:rPr>
          <w:rFonts w:cs="Times New Roman"/>
        </w:rPr>
        <w:t>tüzelőterek</w:t>
      </w:r>
      <w:proofErr w:type="gramEnd"/>
      <w:r w:rsidRPr="000041D7">
        <w:rPr>
          <w:rFonts w:cs="Times New Roman"/>
        </w:rPr>
        <w:t xml:space="preserve"> és az </w:t>
      </w:r>
      <w:proofErr w:type="spellStart"/>
      <w:r w:rsidRPr="000041D7">
        <w:rPr>
          <w:rFonts w:cs="Times New Roman"/>
        </w:rPr>
        <w:t>utánégetőtér</w:t>
      </w:r>
      <w:proofErr w:type="spellEnd"/>
    </w:p>
    <w:p w14:paraId="42A7E29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tüzelőtérrel és a porlasztóval szemben támasztott üzemi követelmények</w:t>
      </w:r>
    </w:p>
    <w:p w14:paraId="3DAC3217" w14:textId="77777777" w:rsidR="009A42A4" w:rsidRPr="000041D7" w:rsidRDefault="009A42A4" w:rsidP="009A42A4">
      <w:pPr>
        <w:spacing w:after="0"/>
        <w:ind w:left="851"/>
        <w:rPr>
          <w:rFonts w:cs="Times New Roman"/>
        </w:rPr>
      </w:pPr>
      <w:proofErr w:type="gramStart"/>
      <w:r w:rsidRPr="000041D7">
        <w:rPr>
          <w:rFonts w:cs="Times New Roman"/>
        </w:rPr>
        <w:t>tüzelőterek</w:t>
      </w:r>
      <w:proofErr w:type="gramEnd"/>
      <w:r w:rsidRPr="000041D7">
        <w:rPr>
          <w:rFonts w:cs="Times New Roman"/>
        </w:rPr>
        <w:t xml:space="preserve"> fajtái: csöves, gyűrűs és a csöves-gyűrűs tüzelőterek és szerkezeti elemeik</w:t>
      </w:r>
    </w:p>
    <w:p w14:paraId="120A6C8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porlasztók szerkezete és működése: egy- és kétkamrás, egy és kétnyílású porlasztók</w:t>
      </w:r>
    </w:p>
    <w:p w14:paraId="34F25E8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lángstabilizátor</w:t>
      </w:r>
      <w:proofErr w:type="spellEnd"/>
      <w:r w:rsidRPr="000041D7">
        <w:rPr>
          <w:rFonts w:cs="Times New Roman"/>
        </w:rPr>
        <w:t xml:space="preserve"> szerepe, működése és kiviteli formái</w:t>
      </w:r>
    </w:p>
    <w:p w14:paraId="5120E83C"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w:t>
      </w:r>
      <w:proofErr w:type="spellStart"/>
      <w:r w:rsidRPr="000041D7">
        <w:rPr>
          <w:rFonts w:cs="Times New Roman"/>
        </w:rPr>
        <w:t>utánégetés</w:t>
      </w:r>
      <w:proofErr w:type="spellEnd"/>
      <w:r w:rsidRPr="000041D7">
        <w:rPr>
          <w:rFonts w:cs="Times New Roman"/>
        </w:rPr>
        <w:t xml:space="preserve"> feltételei, az </w:t>
      </w:r>
      <w:proofErr w:type="spellStart"/>
      <w:r w:rsidRPr="000041D7">
        <w:rPr>
          <w:rFonts w:cs="Times New Roman"/>
        </w:rPr>
        <w:t>utánégetőtér</w:t>
      </w:r>
      <w:proofErr w:type="spellEnd"/>
      <w:r w:rsidRPr="000041D7">
        <w:rPr>
          <w:rFonts w:cs="Times New Roman"/>
        </w:rPr>
        <w:t xml:space="preserve"> szerkezeti kialakítása, a hűtés és rezgéscsillapítás</w:t>
      </w:r>
    </w:p>
    <w:p w14:paraId="767A306B"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tüzelőtér hidraulikus és </w:t>
      </w:r>
      <w:proofErr w:type="spellStart"/>
      <w:r w:rsidRPr="000041D7">
        <w:rPr>
          <w:rFonts w:cs="Times New Roman"/>
        </w:rPr>
        <w:t>hőveszteségei</w:t>
      </w:r>
      <w:proofErr w:type="spellEnd"/>
    </w:p>
    <w:p w14:paraId="48A064EB" w14:textId="77777777" w:rsidR="009A42A4" w:rsidRPr="000041D7" w:rsidRDefault="009A42A4" w:rsidP="009A42A4">
      <w:pPr>
        <w:spacing w:after="0"/>
        <w:ind w:left="851"/>
        <w:rPr>
          <w:rFonts w:cs="Times New Roman"/>
        </w:rPr>
      </w:pPr>
      <w:proofErr w:type="gramStart"/>
      <w:r w:rsidRPr="000041D7">
        <w:rPr>
          <w:rFonts w:cs="Times New Roman"/>
        </w:rPr>
        <w:t>turbinák</w:t>
      </w:r>
      <w:proofErr w:type="gramEnd"/>
    </w:p>
    <w:p w14:paraId="4C4C628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turbina működésének fizikai alapjai</w:t>
      </w:r>
    </w:p>
    <w:p w14:paraId="296C1EF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turbinák fajtái: axiális és radiális, egy- és többfokozatú turbinák</w:t>
      </w:r>
    </w:p>
    <w:p w14:paraId="33EBFE36" w14:textId="77777777" w:rsidR="009A42A4" w:rsidRPr="000041D7" w:rsidRDefault="009A42A4" w:rsidP="009A42A4">
      <w:pPr>
        <w:spacing w:after="0"/>
        <w:ind w:left="851"/>
        <w:rPr>
          <w:rFonts w:cs="Times New Roman"/>
        </w:rPr>
      </w:pPr>
      <w:proofErr w:type="gramStart"/>
      <w:r w:rsidRPr="000041D7">
        <w:rPr>
          <w:rFonts w:cs="Times New Roman"/>
        </w:rPr>
        <w:lastRenderedPageBreak/>
        <w:t>a</w:t>
      </w:r>
      <w:proofErr w:type="gramEnd"/>
      <w:r w:rsidRPr="000041D7">
        <w:rPr>
          <w:rFonts w:cs="Times New Roman"/>
        </w:rPr>
        <w:t xml:space="preserve"> turbinafokozat sebességi háromszögei, a reakciófok, az expanzióviszony, a veszteségek fajtái és eredetük</w:t>
      </w:r>
    </w:p>
    <w:p w14:paraId="7F841E5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többfokozatú turbinák alkalmazásának oka, vázlatos felépítésük, geometriai viszonyaik</w:t>
      </w:r>
    </w:p>
    <w:p w14:paraId="0A8D608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szabadturbinák és kapcsolatuk a légcsavarral vagy a forgószárnnyal</w:t>
      </w:r>
    </w:p>
    <w:p w14:paraId="6CBBE770" w14:textId="77777777" w:rsidR="009A42A4" w:rsidRPr="000041D7" w:rsidRDefault="009A42A4" w:rsidP="009A42A4">
      <w:pPr>
        <w:spacing w:after="0"/>
        <w:ind w:left="851"/>
        <w:rPr>
          <w:rFonts w:cs="Times New Roman"/>
        </w:rPr>
      </w:pPr>
      <w:r w:rsidRPr="000041D7">
        <w:rPr>
          <w:rFonts w:cs="Times New Roman"/>
        </w:rPr>
        <w:t>Fúvócsövek és sugárfékek</w:t>
      </w:r>
    </w:p>
    <w:p w14:paraId="7FAAA4D3"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fúvócső kialakítása, szerkezeti elemei és működése, állapotjelzők a fúvócső egyes keresztmetszeteiben</w:t>
      </w:r>
    </w:p>
    <w:p w14:paraId="50823DA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merev fúvócső alakjai, gyártási és ellenőrzési szempontjai</w:t>
      </w:r>
    </w:p>
    <w:p w14:paraId="2F83BAAF"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állítható fúvócsövek fajtái, szerkezetük, alkalmazásuk indoka</w:t>
      </w:r>
    </w:p>
    <w:p w14:paraId="6B9D99F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sugárfékek működésének alapja, az egyes sugárfék típusok szerkezete és működése</w:t>
      </w:r>
    </w:p>
    <w:p w14:paraId="1827D8F8" w14:textId="77777777" w:rsidR="009A42A4" w:rsidRPr="000041D7" w:rsidRDefault="009A42A4" w:rsidP="009A42A4">
      <w:pPr>
        <w:spacing w:after="0"/>
        <w:ind w:left="851"/>
        <w:rPr>
          <w:rFonts w:cs="Times New Roman"/>
        </w:rPr>
      </w:pPr>
      <w:proofErr w:type="gramStart"/>
      <w:r w:rsidRPr="000041D7">
        <w:rPr>
          <w:rFonts w:cs="Times New Roman"/>
        </w:rPr>
        <w:t>forgórész</w:t>
      </w:r>
      <w:proofErr w:type="gramEnd"/>
      <w:r w:rsidRPr="000041D7">
        <w:rPr>
          <w:rFonts w:cs="Times New Roman"/>
        </w:rPr>
        <w:t xml:space="preserve"> csapágyazása, kenése, hűtése, tengelyek kapcsolata a hajtómű-forgórész csapágyazása: támaszos és konzolos séma,</w:t>
      </w:r>
    </w:p>
    <w:p w14:paraId="4BBB65E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csapágyház kialakítása és a kenés különleges követelményei, az ennek megfelelő szerkezet, a hűtőlevegő vezetése a lapátokban és a tárcsákon a forgó és az állórész közötti felületek tömítése: a labirint és a kerámiatömítések</w:t>
      </w:r>
    </w:p>
    <w:p w14:paraId="6F41378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kompresszor és a turbinatengely összekapcsolásának módjai: bordás- menetes és bordás-szférikus tengelykapcsolók</w:t>
      </w:r>
    </w:p>
    <w:p w14:paraId="33FBB2AC" w14:textId="77777777" w:rsidR="009A42A4" w:rsidRPr="000041D7" w:rsidRDefault="009A42A4" w:rsidP="009A42A4">
      <w:pPr>
        <w:spacing w:after="0"/>
        <w:ind w:left="851"/>
        <w:rPr>
          <w:rFonts w:cs="Times New Roman"/>
        </w:rPr>
      </w:pPr>
      <w:proofErr w:type="gramStart"/>
      <w:r w:rsidRPr="000041D7">
        <w:rPr>
          <w:rFonts w:cs="Times New Roman"/>
        </w:rPr>
        <w:t>gázturbinák</w:t>
      </w:r>
      <w:proofErr w:type="gramEnd"/>
      <w:r w:rsidRPr="000041D7">
        <w:rPr>
          <w:rFonts w:cs="Times New Roman"/>
        </w:rPr>
        <w:t xml:space="preserve"> tüzelőanyag rendszere a gázturbinás hajtómű tüzelőanyag-rendszerével szemben támasztott követelmények </w:t>
      </w:r>
    </w:p>
    <w:p w14:paraId="5A0243B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turbina és a kompresszor teljesítménygörbéje, az üzemi pont </w:t>
      </w:r>
    </w:p>
    <w:p w14:paraId="252138F1" w14:textId="23ED2F35"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hajtómű tüzelőanyag-rendszerének vázlata, a rendszerben alkalmazott </w:t>
      </w:r>
      <w:proofErr w:type="spellStart"/>
      <w:r w:rsidRPr="000041D7">
        <w:rPr>
          <w:rFonts w:cs="Times New Roman"/>
        </w:rPr>
        <w:t>centrifugál-táp</w:t>
      </w:r>
      <w:proofErr w:type="spellEnd"/>
      <w:r w:rsidRPr="000041D7">
        <w:rPr>
          <w:rFonts w:cs="Times New Roman"/>
        </w:rPr>
        <w:t xml:space="preserve"> nagynyomású ferdetárcsás és fogaskerekes szivattyúk szerkezete és működése</w:t>
      </w:r>
    </w:p>
    <w:p w14:paraId="069243A1" w14:textId="77777777" w:rsidR="00A23F09" w:rsidRPr="000041D7" w:rsidRDefault="00A23F09" w:rsidP="00A23F09">
      <w:pPr>
        <w:tabs>
          <w:tab w:val="left" w:pos="1418"/>
          <w:tab w:val="right" w:pos="9072"/>
        </w:tabs>
        <w:spacing w:after="0"/>
        <w:ind w:left="851"/>
        <w:rPr>
          <w:rFonts w:cs="Times New Roman"/>
        </w:rPr>
      </w:pPr>
    </w:p>
    <w:p w14:paraId="3439354E" w14:textId="1452B815"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Gázturbinás hajtóművek II.</w:t>
      </w:r>
    </w:p>
    <w:p w14:paraId="6A2ED002" w14:textId="77777777" w:rsidR="009A42A4" w:rsidRPr="000041D7" w:rsidRDefault="009A42A4" w:rsidP="009A42A4">
      <w:pPr>
        <w:spacing w:after="0"/>
        <w:ind w:left="851"/>
        <w:rPr>
          <w:rFonts w:cs="Times New Roman"/>
        </w:rPr>
      </w:pPr>
      <w:proofErr w:type="gramStart"/>
      <w:r w:rsidRPr="000041D7">
        <w:rPr>
          <w:rFonts w:cs="Times New Roman"/>
        </w:rPr>
        <w:t>hajtómű-szabályozó</w:t>
      </w:r>
      <w:proofErr w:type="gramEnd"/>
      <w:r w:rsidRPr="000041D7">
        <w:rPr>
          <w:rFonts w:cs="Times New Roman"/>
        </w:rPr>
        <w:t xml:space="preserve"> berendezések blokksémája, szabályozó és szabályozott tényezők </w:t>
      </w:r>
    </w:p>
    <w:p w14:paraId="20EEBF42"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közvetlen, statikus tüzelőanyag-szabályzó rendszer és hibái közvetett, visszacsatolás nélküli (</w:t>
      </w:r>
      <w:proofErr w:type="spellStart"/>
      <w:r w:rsidRPr="000041D7">
        <w:rPr>
          <w:rFonts w:cs="Times New Roman"/>
        </w:rPr>
        <w:t>astatikus</w:t>
      </w:r>
      <w:proofErr w:type="spellEnd"/>
      <w:r w:rsidRPr="000041D7">
        <w:rPr>
          <w:rFonts w:cs="Times New Roman"/>
        </w:rPr>
        <w:t xml:space="preserve">) tüzelőanyag-szabályzó rendszer és hibái </w:t>
      </w:r>
    </w:p>
    <w:p w14:paraId="022C1B5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közvetett, merev visszacsatolású tüzelőanyag-szabályzó és hibái </w:t>
      </w:r>
    </w:p>
    <w:p w14:paraId="7121ED09"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közvetett, rugalmas visszacsatolású (</w:t>
      </w:r>
      <w:proofErr w:type="spellStart"/>
      <w:r w:rsidRPr="000041D7">
        <w:rPr>
          <w:rFonts w:cs="Times New Roman"/>
        </w:rPr>
        <w:t>izodrom</w:t>
      </w:r>
      <w:proofErr w:type="spellEnd"/>
      <w:r w:rsidRPr="000041D7">
        <w:rPr>
          <w:rFonts w:cs="Times New Roman"/>
        </w:rPr>
        <w:t>) tüzelőanyag-szabályzó rendszer és működése</w:t>
      </w:r>
    </w:p>
    <w:p w14:paraId="3D8F6BF5"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állandó nyomáskülönbségű tüzelőanyag-szabályzó rendszer és működése</w:t>
      </w:r>
    </w:p>
    <w:p w14:paraId="422D5FF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tüzelőanyagszabályzó-rendszer kiegészítő elemei: a gyorsulásszabályzó-automata, a magassági szabályzó berendezés, a fordulatszám-határoló szerkezete és működése</w:t>
      </w:r>
    </w:p>
    <w:p w14:paraId="61C71E8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rendszer ellenőrzése, szabályzása</w:t>
      </w:r>
    </w:p>
    <w:p w14:paraId="2EEC24A6" w14:textId="77777777" w:rsidR="009A42A4" w:rsidRPr="000041D7" w:rsidRDefault="009A42A4" w:rsidP="009A42A4">
      <w:pPr>
        <w:spacing w:after="0"/>
        <w:ind w:left="851"/>
        <w:rPr>
          <w:rFonts w:cs="Times New Roman"/>
        </w:rPr>
      </w:pPr>
      <w:proofErr w:type="gramStart"/>
      <w:r w:rsidRPr="000041D7">
        <w:rPr>
          <w:rFonts w:cs="Times New Roman"/>
        </w:rPr>
        <w:t>kenési</w:t>
      </w:r>
      <w:proofErr w:type="gramEnd"/>
      <w:r w:rsidRPr="000041D7">
        <w:rPr>
          <w:rFonts w:cs="Times New Roman"/>
        </w:rPr>
        <w:t xml:space="preserve"> rendszerek</w:t>
      </w:r>
    </w:p>
    <w:p w14:paraId="3446BFD5"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kenés feladata és a feladatnak megfelelő kenőanyagok</w:t>
      </w:r>
    </w:p>
    <w:p w14:paraId="193A2BD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kenésrendszer kialakítása: nyitott és zárt, cirkulációs és rövidre zárt cirkulációs rendszer</w:t>
      </w:r>
    </w:p>
    <w:p w14:paraId="67AFB7CE"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alkalmazott elemek: szivattyú, szivattyútömb, szűrők, </w:t>
      </w:r>
      <w:proofErr w:type="spellStart"/>
      <w:r w:rsidRPr="000041D7">
        <w:rPr>
          <w:rFonts w:cs="Times New Roman"/>
        </w:rPr>
        <w:t>centrifugál-levegőkiválasztó</w:t>
      </w:r>
      <w:proofErr w:type="spellEnd"/>
      <w:r w:rsidRPr="000041D7">
        <w:rPr>
          <w:rFonts w:cs="Times New Roman"/>
        </w:rPr>
        <w:t>, centrifugál-szellőz feladata, szerkezete, működése</w:t>
      </w:r>
    </w:p>
    <w:p w14:paraId="5B2B5398"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levegő-olaj és a tüzelőanyag-olajhűtő szerkezete, működése</w:t>
      </w:r>
    </w:p>
    <w:p w14:paraId="2832CE6E"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olajtartály szerkezete, elemei</w:t>
      </w:r>
    </w:p>
    <w:p w14:paraId="40260E21"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rendszer ellenőrzése, szabályzása és karbantartása</w:t>
      </w:r>
    </w:p>
    <w:p w14:paraId="0EF8DC5C" w14:textId="77777777" w:rsidR="009A42A4" w:rsidRPr="000041D7" w:rsidRDefault="009A42A4" w:rsidP="009A42A4">
      <w:pPr>
        <w:spacing w:after="0"/>
        <w:ind w:left="851"/>
        <w:rPr>
          <w:rFonts w:cs="Times New Roman"/>
        </w:rPr>
      </w:pPr>
      <w:proofErr w:type="gramStart"/>
      <w:r w:rsidRPr="000041D7">
        <w:rPr>
          <w:rFonts w:cs="Times New Roman"/>
        </w:rPr>
        <w:t>indítási</w:t>
      </w:r>
      <w:proofErr w:type="gramEnd"/>
      <w:r w:rsidRPr="000041D7">
        <w:rPr>
          <w:rFonts w:cs="Times New Roman"/>
        </w:rPr>
        <w:t xml:space="preserve"> rendszerek</w:t>
      </w:r>
    </w:p>
    <w:p w14:paraId="7C2A7D20"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indítás nyomatékviszonyai és szakaszai </w:t>
      </w:r>
    </w:p>
    <w:p w14:paraId="050F2E50"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indító-berendezés alkalmazásának szükségessége, indító-berendezések fajtái</w:t>
      </w:r>
    </w:p>
    <w:p w14:paraId="327065F1"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elektromos indítás</w:t>
      </w:r>
    </w:p>
    <w:p w14:paraId="1D038ED7"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gázturbinás merevtengely-indítóeszközök</w:t>
      </w:r>
    </w:p>
    <w:p w14:paraId="2C8BA21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sűrített-levegős indító-berendezés, a sűrített levegőt előállító fedélzeti gázturbina</w:t>
      </w:r>
    </w:p>
    <w:p w14:paraId="03D68AAD" w14:textId="77777777" w:rsidR="009A42A4" w:rsidRPr="000041D7" w:rsidRDefault="009A42A4" w:rsidP="009A42A4">
      <w:pPr>
        <w:spacing w:after="0"/>
        <w:ind w:left="851"/>
        <w:rPr>
          <w:rFonts w:cs="Times New Roman"/>
        </w:rPr>
      </w:pPr>
      <w:proofErr w:type="gramStart"/>
      <w:r w:rsidRPr="000041D7">
        <w:rPr>
          <w:rFonts w:cs="Times New Roman"/>
        </w:rPr>
        <w:lastRenderedPageBreak/>
        <w:t>az</w:t>
      </w:r>
      <w:proofErr w:type="gramEnd"/>
      <w:r w:rsidRPr="000041D7">
        <w:rPr>
          <w:rFonts w:cs="Times New Roman"/>
        </w:rPr>
        <w:t xml:space="preserve"> indító-tüzelőanyagszabályzó rendszer</w:t>
      </w:r>
    </w:p>
    <w:p w14:paraId="5892D069"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indítógyújtás berendezései, működése</w:t>
      </w:r>
    </w:p>
    <w:p w14:paraId="13522384"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indítófúvóka és gyertya elhelyezése a hajtómű tüzelőterében</w:t>
      </w:r>
    </w:p>
    <w:p w14:paraId="51292A7C" w14:textId="77777777" w:rsidR="009A42A4" w:rsidRPr="000041D7" w:rsidRDefault="009A42A4" w:rsidP="009A42A4">
      <w:pPr>
        <w:spacing w:after="0"/>
        <w:ind w:left="851"/>
        <w:rPr>
          <w:rFonts w:cs="Times New Roman"/>
        </w:rPr>
      </w:pPr>
      <w:proofErr w:type="gramStart"/>
      <w:r w:rsidRPr="000041D7">
        <w:rPr>
          <w:rFonts w:cs="Times New Roman"/>
        </w:rPr>
        <w:t>az</w:t>
      </w:r>
      <w:proofErr w:type="gramEnd"/>
      <w:r w:rsidRPr="000041D7">
        <w:rPr>
          <w:rFonts w:cs="Times New Roman"/>
        </w:rPr>
        <w:t xml:space="preserve"> indítórendszer ellenőrzése, karbantartása és szabályzása</w:t>
      </w:r>
    </w:p>
    <w:p w14:paraId="334FC558" w14:textId="77777777" w:rsidR="009A42A4" w:rsidRPr="000041D7" w:rsidRDefault="009A42A4" w:rsidP="009A42A4">
      <w:pPr>
        <w:spacing w:after="0"/>
        <w:ind w:left="851"/>
        <w:rPr>
          <w:rFonts w:cs="Times New Roman"/>
        </w:rPr>
      </w:pPr>
      <w:proofErr w:type="gramStart"/>
      <w:r w:rsidRPr="000041D7">
        <w:rPr>
          <w:rFonts w:cs="Times New Roman"/>
        </w:rPr>
        <w:t>levegőrendszerek</w:t>
      </w:r>
      <w:proofErr w:type="gramEnd"/>
    </w:p>
    <w:p w14:paraId="165282D5" w14:textId="77777777" w:rsidR="009A42A4" w:rsidRPr="000041D7" w:rsidRDefault="009A42A4" w:rsidP="009A42A4">
      <w:pPr>
        <w:spacing w:after="0"/>
        <w:ind w:left="851"/>
        <w:rPr>
          <w:rFonts w:cs="Times New Roman"/>
        </w:rPr>
      </w:pPr>
      <w:proofErr w:type="gramStart"/>
      <w:r w:rsidRPr="000041D7">
        <w:rPr>
          <w:rFonts w:cs="Times New Roman"/>
        </w:rPr>
        <w:t>gyújtási</w:t>
      </w:r>
      <w:proofErr w:type="gramEnd"/>
      <w:r w:rsidRPr="000041D7">
        <w:rPr>
          <w:rFonts w:cs="Times New Roman"/>
        </w:rPr>
        <w:t xml:space="preserve"> rendszerek</w:t>
      </w:r>
    </w:p>
    <w:p w14:paraId="7671F241" w14:textId="77777777" w:rsidR="009A42A4" w:rsidRPr="000041D7" w:rsidRDefault="009A42A4" w:rsidP="009A42A4">
      <w:pPr>
        <w:spacing w:after="0"/>
        <w:ind w:left="851"/>
        <w:rPr>
          <w:rFonts w:cs="Times New Roman"/>
        </w:rPr>
      </w:pPr>
      <w:r w:rsidRPr="000041D7">
        <w:rPr>
          <w:rFonts w:cs="Times New Roman"/>
        </w:rPr>
        <w:t>Teljesítményfokozó rendszerek</w:t>
      </w:r>
    </w:p>
    <w:p w14:paraId="0C678F64" w14:textId="77777777" w:rsidR="009A42A4" w:rsidRPr="000041D7" w:rsidRDefault="009A42A4" w:rsidP="009A42A4">
      <w:pPr>
        <w:spacing w:after="0"/>
        <w:ind w:left="851"/>
        <w:rPr>
          <w:rFonts w:cs="Times New Roman"/>
        </w:rPr>
      </w:pPr>
      <w:r w:rsidRPr="000041D7">
        <w:rPr>
          <w:rFonts w:cs="Times New Roman"/>
        </w:rPr>
        <w:t>Segédhajtóművek (</w:t>
      </w:r>
      <w:proofErr w:type="spellStart"/>
      <w:r w:rsidRPr="000041D7">
        <w:rPr>
          <w:rFonts w:cs="Times New Roman"/>
        </w:rPr>
        <w:t>APU-k</w:t>
      </w:r>
      <w:proofErr w:type="spellEnd"/>
      <w:r w:rsidRPr="000041D7">
        <w:rPr>
          <w:rFonts w:cs="Times New Roman"/>
        </w:rPr>
        <w:t>)</w:t>
      </w:r>
    </w:p>
    <w:p w14:paraId="11BEC58F" w14:textId="7BF4B8D4" w:rsidR="00A23F09" w:rsidRPr="000041D7" w:rsidRDefault="009A42A4" w:rsidP="009A42A4">
      <w:pPr>
        <w:spacing w:after="0"/>
        <w:ind w:left="851"/>
        <w:rPr>
          <w:rFonts w:cs="Times New Roman"/>
        </w:rPr>
      </w:pPr>
      <w:r w:rsidRPr="000041D7">
        <w:rPr>
          <w:rFonts w:cs="Times New Roman"/>
        </w:rPr>
        <w:t>Hajtómű-beépítés</w:t>
      </w:r>
    </w:p>
    <w:p w14:paraId="5EADB8B8" w14:textId="77777777" w:rsidR="00A23F09" w:rsidRPr="000041D7" w:rsidRDefault="00A23F09" w:rsidP="00A23F09">
      <w:pPr>
        <w:tabs>
          <w:tab w:val="left" w:pos="1418"/>
          <w:tab w:val="right" w:pos="9072"/>
        </w:tabs>
        <w:spacing w:after="0"/>
        <w:ind w:left="851"/>
        <w:rPr>
          <w:rFonts w:cs="Times New Roman"/>
        </w:rPr>
      </w:pPr>
    </w:p>
    <w:p w14:paraId="574B198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771FE44D" w14:textId="02937551" w:rsidR="00A23F09" w:rsidRPr="000041D7" w:rsidRDefault="009A42A4" w:rsidP="00A23F09">
      <w:pPr>
        <w:spacing w:after="0"/>
        <w:ind w:left="426"/>
        <w:rPr>
          <w:rFonts w:cs="Times New Roman"/>
        </w:rPr>
      </w:pPr>
      <w:r w:rsidRPr="000041D7">
        <w:rPr>
          <w:rFonts w:cs="Times New Roman"/>
        </w:rPr>
        <w:t>Multimédiás tanterem.</w:t>
      </w:r>
    </w:p>
    <w:p w14:paraId="1D865303" w14:textId="77777777" w:rsidR="00A23F09" w:rsidRPr="000041D7" w:rsidRDefault="00A23F09" w:rsidP="00A23F09">
      <w:pPr>
        <w:spacing w:after="0"/>
        <w:ind w:left="426"/>
        <w:rPr>
          <w:rFonts w:cs="Times New Roman"/>
        </w:rPr>
      </w:pPr>
    </w:p>
    <w:p w14:paraId="0A0692D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393CEE58" w14:textId="49BCD2D6"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71907970" w14:textId="77777777" w:rsidR="00A23F09" w:rsidRPr="000041D7" w:rsidRDefault="00A23F09" w:rsidP="00A23F09">
      <w:pPr>
        <w:spacing w:after="0"/>
        <w:ind w:left="426"/>
        <w:rPr>
          <w:rFonts w:cs="Times New Roman"/>
        </w:rPr>
      </w:pPr>
    </w:p>
    <w:p w14:paraId="77B490C4" w14:textId="5E947222" w:rsidR="00A23F09" w:rsidRPr="000041D7" w:rsidRDefault="009A42A4" w:rsidP="00A23F09">
      <w:pPr>
        <w:pStyle w:val="Listaszerbekezds"/>
        <w:numPr>
          <w:ilvl w:val="0"/>
          <w:numId w:val="8"/>
        </w:numPr>
        <w:tabs>
          <w:tab w:val="right" w:pos="9072"/>
        </w:tabs>
        <w:spacing w:after="0"/>
        <w:rPr>
          <w:rFonts w:cs="Times New Roman"/>
          <w:b/>
        </w:rPr>
      </w:pPr>
      <w:r w:rsidRPr="000041D7">
        <w:rPr>
          <w:rFonts w:cs="Times New Roman"/>
          <w:b/>
        </w:rPr>
        <w:t>Légcsavarok, közlőművek</w:t>
      </w:r>
      <w:r w:rsidR="00A23F09" w:rsidRPr="000041D7">
        <w:rPr>
          <w:rFonts w:cs="Times New Roman"/>
          <w:b/>
        </w:rPr>
        <w:t xml:space="preserve"> tantárgy</w:t>
      </w:r>
      <w:r w:rsidR="00A23F09" w:rsidRPr="000041D7">
        <w:rPr>
          <w:rFonts w:cs="Times New Roman"/>
          <w:b/>
        </w:rPr>
        <w:tab/>
      </w:r>
      <w:r w:rsidR="00974BE0" w:rsidRPr="000041D7">
        <w:rPr>
          <w:rFonts w:cs="Times New Roman"/>
          <w:b/>
        </w:rPr>
        <w:t>47</w:t>
      </w:r>
      <w:r w:rsidR="00A23F09" w:rsidRPr="000041D7">
        <w:rPr>
          <w:rFonts w:cs="Times New Roman"/>
          <w:b/>
        </w:rPr>
        <w:t xml:space="preserve"> óra/</w:t>
      </w:r>
      <w:r w:rsidR="00974BE0" w:rsidRPr="000041D7">
        <w:rPr>
          <w:rFonts w:cs="Times New Roman"/>
          <w:b/>
        </w:rPr>
        <w:t>47</w:t>
      </w:r>
      <w:r w:rsidR="00A23F09" w:rsidRPr="000041D7">
        <w:rPr>
          <w:rFonts w:cs="Times New Roman"/>
          <w:b/>
        </w:rPr>
        <w:t xml:space="preserve"> óra*</w:t>
      </w:r>
    </w:p>
    <w:p w14:paraId="6522B147"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7EF7D737" w14:textId="77777777" w:rsidR="00A23F09" w:rsidRPr="000041D7" w:rsidRDefault="00A23F09" w:rsidP="00A23F09">
      <w:pPr>
        <w:spacing w:after="0"/>
        <w:ind w:left="426"/>
        <w:rPr>
          <w:rFonts w:cs="Times New Roman"/>
        </w:rPr>
      </w:pPr>
    </w:p>
    <w:p w14:paraId="050864CD" w14:textId="05C1863A" w:rsidR="00A23F09" w:rsidRPr="000041D7" w:rsidRDefault="00A23F09" w:rsidP="00A23F09">
      <w:pPr>
        <w:spacing w:after="0"/>
        <w:ind w:left="426"/>
        <w:rPr>
          <w:rFonts w:cs="Times New Roman"/>
        </w:rPr>
      </w:pPr>
      <w:r w:rsidRPr="000041D7">
        <w:rPr>
          <w:rFonts w:cs="Times New Roman"/>
        </w:rPr>
        <w:t>A tantárgy a főszakképesítéshez kapcsolódik.</w:t>
      </w:r>
    </w:p>
    <w:p w14:paraId="2E0FBDDA" w14:textId="77777777" w:rsidR="00A23F09" w:rsidRPr="000041D7" w:rsidRDefault="00A23F09" w:rsidP="00A23F09">
      <w:pPr>
        <w:spacing w:after="0"/>
        <w:ind w:left="426"/>
        <w:rPr>
          <w:rFonts w:cs="Times New Roman"/>
        </w:rPr>
      </w:pPr>
    </w:p>
    <w:p w14:paraId="2CF3229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45282432" w14:textId="77777777" w:rsidR="009A42A4" w:rsidRPr="000041D7" w:rsidRDefault="009A42A4" w:rsidP="009A42A4">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merev és állítható légcsavar üzemét jellemző sajátosságokat, a légcsavar reduktor alkalmazásának okát, a légcsavarállító rendszereket és az ezt végző berendezések szerkezetét, működését, ellenőrzését és karbantartásának módját</w:t>
      </w:r>
    </w:p>
    <w:p w14:paraId="30016F4D" w14:textId="77777777" w:rsidR="009A42A4" w:rsidRPr="000041D7" w:rsidRDefault="009A42A4" w:rsidP="009A42A4">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légcsavar üzemének hatását a motor működésére, megindokolja a légcsavarmeghajtás módosításának szükségességét, a légcsavarlapát beépítési szögének változtatását és az ezt végző szabályozó szerkezetét és működését</w:t>
      </w:r>
    </w:p>
    <w:p w14:paraId="4217AE58" w14:textId="77777777" w:rsidR="009A42A4" w:rsidRPr="000041D7" w:rsidRDefault="009A42A4" w:rsidP="009A42A4">
      <w:pPr>
        <w:spacing w:after="0"/>
        <w:ind w:left="426"/>
        <w:rPr>
          <w:rFonts w:cs="Times New Roman"/>
        </w:rPr>
      </w:pPr>
      <w:proofErr w:type="gramStart"/>
      <w:r w:rsidRPr="000041D7">
        <w:rPr>
          <w:rFonts w:cs="Times New Roman"/>
        </w:rPr>
        <w:t>ismertesse</w:t>
      </w:r>
      <w:proofErr w:type="gramEnd"/>
      <w:r w:rsidRPr="000041D7">
        <w:rPr>
          <w:rFonts w:cs="Times New Roman"/>
        </w:rPr>
        <w:t xml:space="preserve"> a dugattyús-légcsavaros repülőgép-hajtóművek karbantartásának lehetőségeit, a lehetőségek nyomán kialakult karbantartási rendszereket, azok eszközeit és a karbantartás lefolytatásának technológiai és anyagi feltételeit</w:t>
      </w:r>
    </w:p>
    <w:p w14:paraId="218849DA" w14:textId="77777777" w:rsidR="009A42A4" w:rsidRPr="000041D7" w:rsidRDefault="009A42A4" w:rsidP="009A42A4">
      <w:pPr>
        <w:spacing w:after="0"/>
        <w:ind w:left="426"/>
        <w:rPr>
          <w:rFonts w:cs="Times New Roman"/>
        </w:rPr>
      </w:pPr>
      <w:proofErr w:type="gramStart"/>
      <w:r w:rsidRPr="000041D7">
        <w:rPr>
          <w:rFonts w:cs="Times New Roman"/>
        </w:rPr>
        <w:t>a</w:t>
      </w:r>
      <w:proofErr w:type="gramEnd"/>
      <w:r w:rsidRPr="000041D7">
        <w:rPr>
          <w:rFonts w:cs="Times New Roman"/>
        </w:rPr>
        <w:t xml:space="preserve"> repülőgépész szakképesítés Szakmai és Vizsgáztatási Követelményei behatárolják azt az ismeretanyagot, amit a szakmunkás vizsgához a jelöltnek összefüggéseiben el kell sajátítani, ezek ismerete a szakma gyakorlásához ma kifejezetten szükséges</w:t>
      </w:r>
    </w:p>
    <w:p w14:paraId="0485E88C" w14:textId="77777777" w:rsidR="009A42A4" w:rsidRPr="000041D7" w:rsidRDefault="009A42A4" w:rsidP="009A42A4">
      <w:pPr>
        <w:spacing w:after="0"/>
        <w:ind w:left="426"/>
        <w:rPr>
          <w:rFonts w:cs="Times New Roman"/>
        </w:rPr>
      </w:pPr>
      <w:proofErr w:type="gramStart"/>
      <w:r w:rsidRPr="000041D7">
        <w:rPr>
          <w:rFonts w:cs="Times New Roman"/>
        </w:rPr>
        <w:t>e</w:t>
      </w:r>
      <w:proofErr w:type="gramEnd"/>
      <w:r w:rsidRPr="000041D7">
        <w:rPr>
          <w:rFonts w:cs="Times New Roman"/>
        </w:rPr>
        <w:t xml:space="preserve"> tantárgy tanításának célja az, hogy követelményrendszer témaköreit egységes, egymásra épülő program- rendszerbe foglalja és a többi tantárgyi ismerettel, a szaktantárggyal kapcsolatot alkotó, nélkülözhetetlen összefüggéseket is megvilágítsa</w:t>
      </w:r>
    </w:p>
    <w:p w14:paraId="2036E6C1" w14:textId="77777777" w:rsidR="009A42A4" w:rsidRPr="000041D7" w:rsidRDefault="009A42A4" w:rsidP="009A42A4">
      <w:pPr>
        <w:spacing w:after="0"/>
        <w:ind w:left="426"/>
        <w:rPr>
          <w:rFonts w:cs="Times New Roman"/>
        </w:rPr>
      </w:pPr>
      <w:proofErr w:type="gramStart"/>
      <w:r w:rsidRPr="000041D7">
        <w:rPr>
          <w:rFonts w:cs="Times New Roman"/>
        </w:rPr>
        <w:t>az</w:t>
      </w:r>
      <w:proofErr w:type="gramEnd"/>
      <w:r w:rsidRPr="000041D7">
        <w:rPr>
          <w:rFonts w:cs="Times New Roman"/>
        </w:rPr>
        <w:t xml:space="preserve"> elsajátított ismeretanyaggal, a vizsgát tett "Szakemberek" a repülés területén munkát vállalhatnak</w:t>
      </w:r>
    </w:p>
    <w:p w14:paraId="753F2DD0" w14:textId="60B09A6F" w:rsidR="009A42A4" w:rsidRPr="000041D7" w:rsidRDefault="009A42A4" w:rsidP="009A42A4">
      <w:pPr>
        <w:spacing w:after="0"/>
        <w:ind w:left="426"/>
        <w:rPr>
          <w:rFonts w:cs="Times New Roman"/>
        </w:rPr>
      </w:pPr>
      <w:proofErr w:type="gramStart"/>
      <w:r w:rsidRPr="000041D7">
        <w:rPr>
          <w:rFonts w:cs="Times New Roman"/>
        </w:rPr>
        <w:t>munkájukhoz</w:t>
      </w:r>
      <w:proofErr w:type="gramEnd"/>
      <w:r w:rsidRPr="000041D7">
        <w:rPr>
          <w:rFonts w:cs="Times New Roman"/>
        </w:rPr>
        <w:t xml:space="preserve">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III. mellékletében (Part 66) előírt ismeretekkel, képzetségük megfeleljen az Európai Uniós előírásoknak.</w:t>
      </w:r>
    </w:p>
    <w:p w14:paraId="068214BB" w14:textId="72218517" w:rsidR="00A23F09" w:rsidRPr="000041D7" w:rsidRDefault="009A42A4" w:rsidP="009A42A4">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47620DAB" w14:textId="77777777" w:rsidR="00A23F09" w:rsidRPr="000041D7" w:rsidRDefault="00A23F09" w:rsidP="00A23F09">
      <w:pPr>
        <w:spacing w:after="0"/>
        <w:ind w:left="426"/>
        <w:rPr>
          <w:rFonts w:cs="Times New Roman"/>
        </w:rPr>
      </w:pPr>
    </w:p>
    <w:p w14:paraId="17B33AC1"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5A023A7C" w14:textId="77777777" w:rsidR="009A42A4" w:rsidRPr="000041D7" w:rsidRDefault="009A42A4" w:rsidP="009A42A4">
      <w:pPr>
        <w:spacing w:after="0"/>
        <w:ind w:left="426"/>
        <w:rPr>
          <w:rFonts w:cs="Times New Roman"/>
        </w:rPr>
      </w:pPr>
      <w:r w:rsidRPr="000041D7">
        <w:rPr>
          <w:rFonts w:cs="Times New Roman"/>
        </w:rPr>
        <w:t>Matematika: algebrai és geometriai ismeretek</w:t>
      </w:r>
    </w:p>
    <w:p w14:paraId="228A9532" w14:textId="77777777" w:rsidR="009A42A4" w:rsidRPr="000041D7" w:rsidRDefault="009A42A4" w:rsidP="009A42A4">
      <w:pPr>
        <w:spacing w:after="0"/>
        <w:ind w:left="426"/>
        <w:rPr>
          <w:rFonts w:cs="Times New Roman"/>
        </w:rPr>
      </w:pPr>
      <w:r w:rsidRPr="000041D7">
        <w:rPr>
          <w:rFonts w:cs="Times New Roman"/>
        </w:rPr>
        <w:t xml:space="preserve">Mechanika: erő, </w:t>
      </w:r>
      <w:proofErr w:type="spellStart"/>
      <w:r w:rsidRPr="000041D7">
        <w:rPr>
          <w:rFonts w:cs="Times New Roman"/>
        </w:rPr>
        <w:t>erő</w:t>
      </w:r>
      <w:proofErr w:type="spellEnd"/>
      <w:r w:rsidRPr="000041D7">
        <w:rPr>
          <w:rFonts w:cs="Times New Roman"/>
        </w:rPr>
        <w:t xml:space="preserve"> rendszerek, testek egyensúlya</w:t>
      </w:r>
    </w:p>
    <w:p w14:paraId="398A5317" w14:textId="77777777" w:rsidR="009A42A4" w:rsidRPr="000041D7" w:rsidRDefault="009A42A4" w:rsidP="009A42A4">
      <w:pPr>
        <w:spacing w:after="0"/>
        <w:ind w:left="426"/>
        <w:rPr>
          <w:rFonts w:cs="Times New Roman"/>
        </w:rPr>
      </w:pPr>
      <w:r w:rsidRPr="000041D7">
        <w:rPr>
          <w:rFonts w:cs="Times New Roman"/>
        </w:rPr>
        <w:lastRenderedPageBreak/>
        <w:t>Gépelemek-géptan: tengelyek, csapágyazások, hajtások</w:t>
      </w:r>
    </w:p>
    <w:p w14:paraId="0AA26E7A" w14:textId="77777777" w:rsidR="009A42A4" w:rsidRPr="000041D7" w:rsidRDefault="009A42A4" w:rsidP="009A42A4">
      <w:pPr>
        <w:spacing w:after="0"/>
        <w:ind w:left="426"/>
        <w:rPr>
          <w:rFonts w:cs="Times New Roman"/>
        </w:rPr>
      </w:pPr>
      <w:r w:rsidRPr="000041D7">
        <w:rPr>
          <w:rFonts w:cs="Times New Roman"/>
        </w:rPr>
        <w:t>Aerodinamika és repüléselmélet: légerők keletkezése</w:t>
      </w:r>
    </w:p>
    <w:p w14:paraId="1474FEFD" w14:textId="77777777" w:rsidR="009A42A4" w:rsidRPr="000041D7" w:rsidRDefault="009A42A4" w:rsidP="009A42A4">
      <w:pPr>
        <w:spacing w:after="0"/>
        <w:ind w:left="426"/>
        <w:rPr>
          <w:rFonts w:cs="Times New Roman"/>
        </w:rPr>
      </w:pPr>
      <w:r w:rsidRPr="000041D7">
        <w:rPr>
          <w:rFonts w:cs="Times New Roman"/>
        </w:rPr>
        <w:t>Repülőgép hajtóművek: teljesítmény, nyomaték</w:t>
      </w:r>
    </w:p>
    <w:p w14:paraId="51E1CB97" w14:textId="6766DA05" w:rsidR="00A23F09" w:rsidRPr="000041D7" w:rsidRDefault="009A42A4" w:rsidP="009A42A4">
      <w:pPr>
        <w:spacing w:after="0"/>
        <w:ind w:left="426"/>
        <w:rPr>
          <w:rFonts w:cs="Times New Roman"/>
        </w:rPr>
      </w:pPr>
      <w:r w:rsidRPr="000041D7">
        <w:rPr>
          <w:rFonts w:cs="Times New Roman"/>
        </w:rPr>
        <w:t>Hajtóművek, rendszereinek karbantartási gyakorlata</w:t>
      </w:r>
    </w:p>
    <w:p w14:paraId="5E4C32A6" w14:textId="77777777" w:rsidR="00A23F09" w:rsidRPr="000041D7" w:rsidRDefault="00A23F09" w:rsidP="00A23F09">
      <w:pPr>
        <w:spacing w:after="0"/>
        <w:ind w:left="426"/>
        <w:rPr>
          <w:rFonts w:cs="Times New Roman"/>
        </w:rPr>
      </w:pPr>
    </w:p>
    <w:p w14:paraId="2C3FFF7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2E3961E9" w14:textId="1A279E66"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Légcsavarok aerodinamikája</w:t>
      </w:r>
    </w:p>
    <w:p w14:paraId="5C8BB179"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feladata</w:t>
      </w:r>
    </w:p>
    <w:p w14:paraId="76245AD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w:t>
      </w:r>
      <w:proofErr w:type="spellStart"/>
      <w:r w:rsidRPr="000041D7">
        <w:rPr>
          <w:rFonts w:cs="Times New Roman"/>
        </w:rPr>
        <w:t>propulziós</w:t>
      </w:r>
      <w:proofErr w:type="spellEnd"/>
      <w:r w:rsidRPr="000041D7">
        <w:rPr>
          <w:rFonts w:cs="Times New Roman"/>
        </w:rPr>
        <w:t xml:space="preserve"> vontatás fogalma</w:t>
      </w:r>
    </w:p>
    <w:p w14:paraId="6BBE4C9D" w14:textId="77777777" w:rsidR="009A42A4"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geometriai jellemzői</w:t>
      </w:r>
    </w:p>
    <w:p w14:paraId="7E8E00C4"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elvi kialakítása</w:t>
      </w:r>
    </w:p>
    <w:p w14:paraId="28C06866"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működésének elmélete</w:t>
      </w:r>
    </w:p>
    <w:p w14:paraId="7871DB01" w14:textId="77777777" w:rsidR="009A42A4" w:rsidRPr="000041D7" w:rsidRDefault="009A42A4" w:rsidP="009A42A4">
      <w:pPr>
        <w:spacing w:after="0"/>
        <w:ind w:left="851"/>
        <w:rPr>
          <w:rFonts w:cs="Times New Roman"/>
        </w:rPr>
      </w:pPr>
      <w:proofErr w:type="gramStart"/>
      <w:r w:rsidRPr="000041D7">
        <w:rPr>
          <w:rFonts w:cs="Times New Roman"/>
        </w:rPr>
        <w:t>merev</w:t>
      </w:r>
      <w:proofErr w:type="gramEnd"/>
      <w:r w:rsidRPr="000041D7">
        <w:rPr>
          <w:rFonts w:cs="Times New Roman"/>
        </w:rPr>
        <w:t xml:space="preserve"> légcsavar hátránya</w:t>
      </w:r>
    </w:p>
    <w:p w14:paraId="6A6DF904" w14:textId="42EBC048" w:rsidR="00A23F09" w:rsidRPr="000041D7" w:rsidRDefault="009A42A4" w:rsidP="009A42A4">
      <w:pPr>
        <w:spacing w:after="0"/>
        <w:ind w:left="851"/>
        <w:rPr>
          <w:rFonts w:cs="Times New Roman"/>
        </w:rPr>
      </w:pPr>
      <w:proofErr w:type="gramStart"/>
      <w:r w:rsidRPr="000041D7">
        <w:rPr>
          <w:rFonts w:cs="Times New Roman"/>
        </w:rPr>
        <w:t>állítható</w:t>
      </w:r>
      <w:proofErr w:type="gramEnd"/>
      <w:r w:rsidRPr="000041D7">
        <w:rPr>
          <w:rFonts w:cs="Times New Roman"/>
        </w:rPr>
        <w:t xml:space="preserve"> légcsavarok üzemi helyzetei</w:t>
      </w:r>
    </w:p>
    <w:p w14:paraId="17F6F256" w14:textId="77777777" w:rsidR="00A23F09" w:rsidRPr="000041D7" w:rsidRDefault="00A23F09" w:rsidP="00A23F09">
      <w:pPr>
        <w:tabs>
          <w:tab w:val="left" w:pos="1418"/>
          <w:tab w:val="right" w:pos="9072"/>
        </w:tabs>
        <w:spacing w:after="0"/>
        <w:ind w:left="851"/>
        <w:rPr>
          <w:rFonts w:cs="Times New Roman"/>
        </w:rPr>
      </w:pPr>
    </w:p>
    <w:p w14:paraId="77BB8596" w14:textId="65E1CF3F"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Légcsavarok szerkezeti kialakítása</w:t>
      </w:r>
    </w:p>
    <w:p w14:paraId="4D487AF6" w14:textId="77777777" w:rsidR="009A42A4"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részei</w:t>
      </w:r>
    </w:p>
    <w:p w14:paraId="70A216D7" w14:textId="77777777" w:rsidR="009A42A4" w:rsidRPr="000041D7" w:rsidRDefault="009A42A4" w:rsidP="009A42A4">
      <w:pPr>
        <w:spacing w:after="0"/>
        <w:ind w:left="851"/>
        <w:rPr>
          <w:rFonts w:cs="Times New Roman"/>
        </w:rPr>
      </w:pPr>
      <w:proofErr w:type="gramStart"/>
      <w:r w:rsidRPr="000041D7">
        <w:rPr>
          <w:rFonts w:cs="Times New Roman"/>
        </w:rPr>
        <w:t>lapátok</w:t>
      </w:r>
      <w:proofErr w:type="gramEnd"/>
      <w:r w:rsidRPr="000041D7">
        <w:rPr>
          <w:rFonts w:cs="Times New Roman"/>
        </w:rPr>
        <w:t xml:space="preserve"> kialakítása, anyaga, ellenőrzése</w:t>
      </w:r>
    </w:p>
    <w:p w14:paraId="15533064" w14:textId="77777777" w:rsidR="009A42A4"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agy feladata, fajtái</w:t>
      </w:r>
    </w:p>
    <w:p w14:paraId="7000BC1B" w14:textId="33743097" w:rsidR="00A23F09"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agyak szerkezete</w:t>
      </w:r>
    </w:p>
    <w:p w14:paraId="673D584F" w14:textId="77777777" w:rsidR="00A23F09" w:rsidRPr="000041D7" w:rsidRDefault="00A23F09" w:rsidP="00A23F09">
      <w:pPr>
        <w:tabs>
          <w:tab w:val="left" w:pos="1418"/>
          <w:tab w:val="right" w:pos="9072"/>
        </w:tabs>
        <w:spacing w:after="0"/>
        <w:ind w:left="851"/>
        <w:rPr>
          <w:rFonts w:cs="Times New Roman"/>
        </w:rPr>
      </w:pPr>
    </w:p>
    <w:p w14:paraId="3771BC52" w14:textId="586A9A88"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Légcsavar állítása, meghajtása</w:t>
      </w:r>
    </w:p>
    <w:p w14:paraId="1E17DEFE"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állításának módjai: kézi, elektromos és hidraulikus állítás, az egyenes és fordított hidraulikus rendszer</w:t>
      </w:r>
    </w:p>
    <w:p w14:paraId="14D27059"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légcsavarlapátra ható lég- és tömegerők, az állandó fordulatszámú automatikus légcsavar</w:t>
      </w:r>
    </w:p>
    <w:p w14:paraId="682CB10A" w14:textId="77777777" w:rsidR="009A42A4"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hidraulikus légcsavarállító és szabályozóautomata szerkezete és működése</w:t>
      </w:r>
    </w:p>
    <w:p w14:paraId="215265AA" w14:textId="1590BB01"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fordulatszámát csökkentő reduktor alkalmazásának oka, homlokkerekes és bolygóműves reduktor szerkezet</w:t>
      </w:r>
    </w:p>
    <w:p w14:paraId="7112F65C" w14:textId="77777777" w:rsidR="00A23F09" w:rsidRPr="000041D7" w:rsidRDefault="00A23F09" w:rsidP="00A23F09">
      <w:pPr>
        <w:tabs>
          <w:tab w:val="left" w:pos="1418"/>
          <w:tab w:val="right" w:pos="9072"/>
        </w:tabs>
        <w:spacing w:after="0"/>
        <w:ind w:left="851"/>
        <w:rPr>
          <w:rFonts w:cs="Times New Roman"/>
        </w:rPr>
      </w:pPr>
    </w:p>
    <w:p w14:paraId="7F820BD2" w14:textId="6A304975" w:rsidR="00A23F09" w:rsidRPr="000041D7" w:rsidRDefault="009A42A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Légcsavar jégtelenítése, karbantartása</w:t>
      </w:r>
    </w:p>
    <w:p w14:paraId="11DEFC09" w14:textId="77777777" w:rsidR="009A42A4" w:rsidRPr="000041D7" w:rsidRDefault="009A42A4" w:rsidP="009A42A4">
      <w:pPr>
        <w:spacing w:after="0"/>
        <w:ind w:left="851"/>
        <w:rPr>
          <w:rFonts w:cs="Times New Roman"/>
        </w:rPr>
      </w:pPr>
      <w:proofErr w:type="gramStart"/>
      <w:r w:rsidRPr="000041D7">
        <w:rPr>
          <w:rFonts w:cs="Times New Roman"/>
        </w:rPr>
        <w:t>szinkronizáló</w:t>
      </w:r>
      <w:proofErr w:type="gramEnd"/>
      <w:r w:rsidRPr="000041D7">
        <w:rPr>
          <w:rFonts w:cs="Times New Roman"/>
        </w:rPr>
        <w:t xml:space="preserve"> és szinkronfázis-berendezés</w:t>
      </w:r>
    </w:p>
    <w:p w14:paraId="3277947A" w14:textId="77777777" w:rsidR="009A42A4" w:rsidRPr="000041D7" w:rsidRDefault="009A42A4" w:rsidP="009A42A4">
      <w:pPr>
        <w:spacing w:after="0"/>
        <w:ind w:left="851"/>
        <w:rPr>
          <w:rFonts w:cs="Times New Roman"/>
        </w:rPr>
      </w:pPr>
      <w:proofErr w:type="gramStart"/>
      <w:r w:rsidRPr="000041D7">
        <w:rPr>
          <w:rFonts w:cs="Times New Roman"/>
        </w:rPr>
        <w:t>folyadékos</w:t>
      </w:r>
      <w:proofErr w:type="gramEnd"/>
      <w:r w:rsidRPr="000041D7">
        <w:rPr>
          <w:rFonts w:cs="Times New Roman"/>
        </w:rPr>
        <w:t xml:space="preserve"> és elektromos jégmentesítő készülékek </w:t>
      </w:r>
    </w:p>
    <w:p w14:paraId="3087D06E" w14:textId="77777777" w:rsidR="009A42A4" w:rsidRPr="000041D7" w:rsidRDefault="009A42A4" w:rsidP="009A42A4">
      <w:pPr>
        <w:spacing w:after="0"/>
        <w:ind w:left="851"/>
        <w:rPr>
          <w:rFonts w:cs="Times New Roman"/>
        </w:rPr>
      </w:pPr>
      <w:proofErr w:type="gramStart"/>
      <w:r w:rsidRPr="000041D7">
        <w:rPr>
          <w:rFonts w:cs="Times New Roman"/>
        </w:rPr>
        <w:t>statikus</w:t>
      </w:r>
      <w:proofErr w:type="gramEnd"/>
      <w:r w:rsidRPr="000041D7">
        <w:rPr>
          <w:rFonts w:cs="Times New Roman"/>
        </w:rPr>
        <w:t xml:space="preserve"> és dinamikus kiegyensúlyozás </w:t>
      </w:r>
    </w:p>
    <w:p w14:paraId="6553EA12" w14:textId="77777777" w:rsidR="009A42A4" w:rsidRPr="000041D7" w:rsidRDefault="009A42A4" w:rsidP="009A42A4">
      <w:pPr>
        <w:spacing w:after="0"/>
        <w:ind w:left="851"/>
        <w:rPr>
          <w:rFonts w:cs="Times New Roman"/>
        </w:rPr>
      </w:pPr>
      <w:proofErr w:type="gramStart"/>
      <w:r w:rsidRPr="000041D7">
        <w:rPr>
          <w:rFonts w:cs="Times New Roman"/>
        </w:rPr>
        <w:t>lapátnyomvonal-ellenőrzés</w:t>
      </w:r>
      <w:proofErr w:type="gramEnd"/>
      <w:r w:rsidRPr="000041D7">
        <w:rPr>
          <w:rFonts w:cs="Times New Roman"/>
        </w:rPr>
        <w:t xml:space="preserve"> </w:t>
      </w:r>
    </w:p>
    <w:p w14:paraId="5F4793C5" w14:textId="77777777" w:rsidR="009A42A4" w:rsidRPr="000041D7" w:rsidRDefault="009A42A4" w:rsidP="009A42A4">
      <w:pPr>
        <w:spacing w:after="0"/>
        <w:ind w:left="851"/>
        <w:rPr>
          <w:rFonts w:cs="Times New Roman"/>
        </w:rPr>
      </w:pPr>
      <w:proofErr w:type="gramStart"/>
      <w:r w:rsidRPr="000041D7">
        <w:rPr>
          <w:rFonts w:cs="Times New Roman"/>
        </w:rPr>
        <w:t>lapátsérülések</w:t>
      </w:r>
      <w:proofErr w:type="gramEnd"/>
      <w:r w:rsidRPr="000041D7">
        <w:rPr>
          <w:rFonts w:cs="Times New Roman"/>
        </w:rPr>
        <w:t xml:space="preserve">, erózió, korrózió, ütközési sérülések, rétegleválás felmérése </w:t>
      </w:r>
    </w:p>
    <w:p w14:paraId="57FCE799" w14:textId="77777777" w:rsidR="009A42A4"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gondozási/javítási tervek üzemidő nyilvántartás</w:t>
      </w:r>
    </w:p>
    <w:p w14:paraId="1C4DBC2A" w14:textId="77777777" w:rsidR="009A42A4" w:rsidRPr="000041D7" w:rsidRDefault="009A42A4" w:rsidP="009A42A4">
      <w:pPr>
        <w:spacing w:after="0"/>
        <w:ind w:left="851"/>
        <w:rPr>
          <w:rFonts w:cs="Times New Roman"/>
        </w:rPr>
      </w:pPr>
      <w:proofErr w:type="gramStart"/>
      <w:r w:rsidRPr="000041D7">
        <w:rPr>
          <w:rFonts w:cs="Times New Roman"/>
        </w:rPr>
        <w:t>légcsavar</w:t>
      </w:r>
      <w:proofErr w:type="gramEnd"/>
      <w:r w:rsidRPr="000041D7">
        <w:rPr>
          <w:rFonts w:cs="Times New Roman"/>
        </w:rPr>
        <w:t xml:space="preserve"> és hajtómű járatása</w:t>
      </w:r>
    </w:p>
    <w:p w14:paraId="3B0C86C7" w14:textId="6D385A17" w:rsidR="00A23F09" w:rsidRPr="000041D7" w:rsidRDefault="009A42A4" w:rsidP="009A42A4">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konzerválása és </w:t>
      </w:r>
      <w:proofErr w:type="spellStart"/>
      <w:r w:rsidRPr="000041D7">
        <w:rPr>
          <w:rFonts w:cs="Times New Roman"/>
        </w:rPr>
        <w:t>dekonzerválása</w:t>
      </w:r>
      <w:proofErr w:type="spellEnd"/>
    </w:p>
    <w:p w14:paraId="6A9B5423" w14:textId="77777777" w:rsidR="00A23F09" w:rsidRPr="000041D7" w:rsidRDefault="00A23F09" w:rsidP="00A23F09">
      <w:pPr>
        <w:tabs>
          <w:tab w:val="left" w:pos="1418"/>
          <w:tab w:val="right" w:pos="9072"/>
        </w:tabs>
        <w:spacing w:after="0"/>
        <w:ind w:left="851"/>
        <w:rPr>
          <w:rFonts w:cs="Times New Roman"/>
        </w:rPr>
      </w:pPr>
    </w:p>
    <w:p w14:paraId="53C800C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3AD1FA07" w14:textId="7FBCAAB5" w:rsidR="00A23F09" w:rsidRPr="000041D7" w:rsidRDefault="009A42A4" w:rsidP="00A23F09">
      <w:pPr>
        <w:spacing w:after="0"/>
        <w:ind w:left="426"/>
        <w:rPr>
          <w:rFonts w:cs="Times New Roman"/>
        </w:rPr>
      </w:pPr>
      <w:r w:rsidRPr="000041D7">
        <w:rPr>
          <w:rFonts w:cs="Times New Roman"/>
        </w:rPr>
        <w:t>Multimédiás tanterem</w:t>
      </w:r>
    </w:p>
    <w:p w14:paraId="2471B96F" w14:textId="77777777" w:rsidR="00A23F09" w:rsidRPr="000041D7" w:rsidRDefault="00A23F09" w:rsidP="00A23F09">
      <w:pPr>
        <w:spacing w:after="0"/>
        <w:ind w:left="426"/>
        <w:rPr>
          <w:rFonts w:cs="Times New Roman"/>
        </w:rPr>
      </w:pPr>
    </w:p>
    <w:p w14:paraId="6C670C05"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4845082A" w14:textId="207BDCF9"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B56FFE9" w14:textId="77777777" w:rsidR="00A23F09" w:rsidRPr="000041D7" w:rsidRDefault="00A23F09" w:rsidP="00A23F09">
      <w:pPr>
        <w:spacing w:after="0"/>
        <w:ind w:left="426"/>
        <w:rPr>
          <w:rFonts w:cs="Times New Roman"/>
        </w:rPr>
      </w:pPr>
    </w:p>
    <w:p w14:paraId="73A46083" w14:textId="77777777" w:rsidR="00A23F09" w:rsidRPr="000041D7" w:rsidRDefault="00A23F09" w:rsidP="00A23F09">
      <w:pPr>
        <w:rPr>
          <w:rFonts w:cs="Times New Roman"/>
        </w:rPr>
      </w:pPr>
      <w:r w:rsidRPr="000041D7">
        <w:rPr>
          <w:rFonts w:cs="Times New Roman"/>
        </w:rPr>
        <w:br w:type="page"/>
      </w:r>
    </w:p>
    <w:p w14:paraId="04177DC0" w14:textId="3E3DC68A" w:rsidR="00A23F09" w:rsidRPr="000041D7" w:rsidRDefault="005F700C" w:rsidP="00A23F09">
      <w:pPr>
        <w:pStyle w:val="Listaszerbekezds"/>
        <w:numPr>
          <w:ilvl w:val="0"/>
          <w:numId w:val="8"/>
        </w:numPr>
        <w:tabs>
          <w:tab w:val="right" w:pos="9072"/>
        </w:tabs>
        <w:spacing w:after="0"/>
        <w:rPr>
          <w:rFonts w:cs="Times New Roman"/>
          <w:b/>
        </w:rPr>
      </w:pPr>
      <w:r w:rsidRPr="000041D7">
        <w:rPr>
          <w:rFonts w:cs="Times New Roman"/>
          <w:b/>
        </w:rPr>
        <w:lastRenderedPageBreak/>
        <w:t>Hajtóművek</w:t>
      </w:r>
      <w:r w:rsidR="009A42A4" w:rsidRPr="000041D7">
        <w:rPr>
          <w:rFonts w:cs="Times New Roman"/>
          <w:b/>
        </w:rPr>
        <w:t xml:space="preserve"> rendszereinek karbantartási gyakorlata</w:t>
      </w:r>
      <w:r w:rsidR="00A23F09" w:rsidRPr="000041D7">
        <w:rPr>
          <w:rFonts w:cs="Times New Roman"/>
          <w:b/>
        </w:rPr>
        <w:t xml:space="preserve"> tantárgy</w:t>
      </w:r>
      <w:r w:rsidR="00A23F09" w:rsidRPr="000041D7">
        <w:rPr>
          <w:rFonts w:cs="Times New Roman"/>
          <w:b/>
        </w:rPr>
        <w:tab/>
      </w:r>
      <w:r w:rsidR="00550293" w:rsidRPr="000041D7">
        <w:rPr>
          <w:rFonts w:cs="Times New Roman"/>
          <w:b/>
        </w:rPr>
        <w:t>93</w:t>
      </w:r>
      <w:r w:rsidR="00A23F09" w:rsidRPr="000041D7">
        <w:rPr>
          <w:rFonts w:cs="Times New Roman"/>
          <w:b/>
        </w:rPr>
        <w:t xml:space="preserve"> óra/</w:t>
      </w:r>
      <w:r w:rsidR="00550293" w:rsidRPr="000041D7">
        <w:rPr>
          <w:rFonts w:cs="Times New Roman"/>
          <w:b/>
        </w:rPr>
        <w:t>93</w:t>
      </w:r>
      <w:r w:rsidR="00A23F09" w:rsidRPr="000041D7">
        <w:rPr>
          <w:rFonts w:cs="Times New Roman"/>
          <w:b/>
        </w:rPr>
        <w:t xml:space="preserve"> óra*</w:t>
      </w:r>
    </w:p>
    <w:p w14:paraId="143FE17B"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71B9DE08" w14:textId="77777777" w:rsidR="00A23F09" w:rsidRPr="000041D7" w:rsidRDefault="00A23F09" w:rsidP="00A23F09">
      <w:pPr>
        <w:spacing w:after="0"/>
        <w:ind w:left="426"/>
        <w:rPr>
          <w:rFonts w:cs="Times New Roman"/>
        </w:rPr>
      </w:pPr>
    </w:p>
    <w:p w14:paraId="0287DB83" w14:textId="2A006E20" w:rsidR="00A23F09" w:rsidRPr="000041D7" w:rsidRDefault="00A23F09" w:rsidP="00A23F09">
      <w:pPr>
        <w:spacing w:after="0"/>
        <w:ind w:left="426"/>
        <w:rPr>
          <w:rFonts w:cs="Times New Roman"/>
        </w:rPr>
      </w:pPr>
      <w:r w:rsidRPr="000041D7">
        <w:rPr>
          <w:rFonts w:cs="Times New Roman"/>
        </w:rPr>
        <w:t>A tantárgy a főszakképesítéshez kapcsolódik.</w:t>
      </w:r>
    </w:p>
    <w:p w14:paraId="30FCD4C8" w14:textId="77777777" w:rsidR="00A23F09" w:rsidRPr="000041D7" w:rsidRDefault="00A23F09" w:rsidP="00A23F09">
      <w:pPr>
        <w:spacing w:after="0"/>
        <w:ind w:left="426"/>
        <w:rPr>
          <w:rFonts w:cs="Times New Roman"/>
        </w:rPr>
      </w:pPr>
    </w:p>
    <w:p w14:paraId="6E7BCC3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5C7C9482" w14:textId="77777777" w:rsidR="007E6DCD" w:rsidRPr="000041D7" w:rsidRDefault="007E6DCD" w:rsidP="007E6DCD">
      <w:pPr>
        <w:spacing w:after="0"/>
        <w:ind w:left="426"/>
        <w:rPr>
          <w:rFonts w:cs="Times New Roman"/>
        </w:rPr>
      </w:pPr>
      <w:proofErr w:type="gramStart"/>
      <w:r w:rsidRPr="000041D7">
        <w:rPr>
          <w:rFonts w:cs="Times New Roman"/>
        </w:rPr>
        <w:t>a</w:t>
      </w:r>
      <w:proofErr w:type="gramEnd"/>
      <w:r w:rsidRPr="000041D7">
        <w:rPr>
          <w:rFonts w:cs="Times New Roman"/>
        </w:rPr>
        <w:t xml:space="preserve">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Repülőgépész szakma gyakorlásához nélkülözhetetlenek.</w:t>
      </w:r>
    </w:p>
    <w:p w14:paraId="325A2FFF" w14:textId="77777777" w:rsidR="007E6DCD" w:rsidRPr="000041D7" w:rsidRDefault="007E6DCD" w:rsidP="007E6DCD">
      <w:pPr>
        <w:spacing w:after="0"/>
        <w:ind w:left="426"/>
        <w:rPr>
          <w:rFonts w:cs="Times New Roman"/>
        </w:rPr>
      </w:pPr>
      <w:proofErr w:type="gramStart"/>
      <w:r w:rsidRPr="000041D7">
        <w:rPr>
          <w:rFonts w:cs="Times New Roman"/>
        </w:rPr>
        <w:t>korszerű</w:t>
      </w:r>
      <w:proofErr w:type="gramEnd"/>
      <w:r w:rsidRPr="000041D7">
        <w:rPr>
          <w:rFonts w:cs="Times New Roman"/>
        </w:rPr>
        <w:t xml:space="preserve"> szakmai gyakorlati felkészültségű szakembereket  képezzen, akik képesek a repülőszakma területén üzemeltetési, karbantartási és javítási feladatok ellátására.</w:t>
      </w:r>
    </w:p>
    <w:p w14:paraId="48F00B46" w14:textId="77777777" w:rsidR="007E6DCD" w:rsidRPr="000041D7" w:rsidRDefault="007E6DCD" w:rsidP="007E6DCD">
      <w:pPr>
        <w:spacing w:after="0"/>
        <w:ind w:left="426"/>
        <w:rPr>
          <w:rFonts w:cs="Times New Roman"/>
        </w:rPr>
      </w:pPr>
      <w:proofErr w:type="gramStart"/>
      <w:r w:rsidRPr="000041D7">
        <w:rPr>
          <w:rFonts w:cs="Times New Roman"/>
        </w:rPr>
        <w:t>fejlessze</w:t>
      </w:r>
      <w:proofErr w:type="gramEnd"/>
      <w:r w:rsidRPr="000041D7">
        <w:rPr>
          <w:rFonts w:cs="Times New Roman"/>
        </w:rPr>
        <w:t xml:space="preserve"> a tanulók műszaki problémamegoldó képességét</w:t>
      </w:r>
    </w:p>
    <w:p w14:paraId="3BED5AC4" w14:textId="77777777" w:rsidR="007E6DCD" w:rsidRPr="000041D7" w:rsidRDefault="007E6DCD" w:rsidP="007E6DCD">
      <w:pPr>
        <w:spacing w:after="0"/>
        <w:ind w:left="426"/>
        <w:rPr>
          <w:rFonts w:cs="Times New Roman"/>
        </w:rPr>
      </w:pPr>
      <w:proofErr w:type="gramStart"/>
      <w:r w:rsidRPr="000041D7">
        <w:rPr>
          <w:rFonts w:cs="Times New Roman"/>
        </w:rPr>
        <w:t>az</w:t>
      </w:r>
      <w:proofErr w:type="gramEnd"/>
      <w:r w:rsidRPr="000041D7">
        <w:rPr>
          <w:rFonts w:cs="Times New Roman"/>
        </w:rPr>
        <w:t xml:space="preserve"> elméletben tanultakat a gyakorlatban tudja alkalmazni.</w:t>
      </w:r>
    </w:p>
    <w:p w14:paraId="1BBFDEFB" w14:textId="77777777" w:rsidR="007E6DCD" w:rsidRPr="000041D7" w:rsidRDefault="007E6DCD" w:rsidP="007E6DCD">
      <w:pPr>
        <w:spacing w:after="0"/>
        <w:ind w:left="426"/>
        <w:rPr>
          <w:rFonts w:cs="Times New Roman"/>
        </w:rPr>
      </w:pPr>
      <w:proofErr w:type="gramStart"/>
      <w:r w:rsidRPr="000041D7">
        <w:rPr>
          <w:rFonts w:cs="Times New Roman"/>
        </w:rPr>
        <w:t>fejlessze</w:t>
      </w:r>
      <w:proofErr w:type="gramEnd"/>
      <w:r w:rsidRPr="000041D7">
        <w:rPr>
          <w:rFonts w:cs="Times New Roman"/>
        </w:rPr>
        <w:t xml:space="preserve"> a tanulók logikai és gyakorlati készségét.</w:t>
      </w:r>
    </w:p>
    <w:p w14:paraId="2ADA0B7E" w14:textId="77777777" w:rsidR="007E6DCD" w:rsidRPr="000041D7" w:rsidRDefault="007E6DCD" w:rsidP="007E6DCD">
      <w:pPr>
        <w:spacing w:after="0"/>
        <w:ind w:left="426"/>
        <w:rPr>
          <w:rFonts w:cs="Times New Roman"/>
        </w:rPr>
      </w:pPr>
      <w:proofErr w:type="gramStart"/>
      <w:r w:rsidRPr="000041D7">
        <w:rPr>
          <w:rFonts w:cs="Times New Roman"/>
        </w:rPr>
        <w:t>fejlessze</w:t>
      </w:r>
      <w:proofErr w:type="gramEnd"/>
      <w:r w:rsidRPr="000041D7">
        <w:rPr>
          <w:rFonts w:cs="Times New Roman"/>
        </w:rPr>
        <w:t xml:space="preserve"> a rendszerszemléletű gondolkodást.</w:t>
      </w:r>
    </w:p>
    <w:p w14:paraId="09F79F1E" w14:textId="77777777" w:rsidR="007E6DCD" w:rsidRPr="000041D7" w:rsidRDefault="007E6DCD" w:rsidP="007E6DCD">
      <w:pPr>
        <w:spacing w:after="0"/>
        <w:ind w:left="426"/>
        <w:rPr>
          <w:rFonts w:cs="Times New Roman"/>
        </w:rPr>
      </w:pPr>
      <w:proofErr w:type="gramStart"/>
      <w:r w:rsidRPr="000041D7">
        <w:rPr>
          <w:rFonts w:cs="Times New Roman"/>
        </w:rPr>
        <w:t>járuljon</w:t>
      </w:r>
      <w:proofErr w:type="gramEnd"/>
      <w:r w:rsidRPr="000041D7">
        <w:rPr>
          <w:rFonts w:cs="Times New Roman"/>
        </w:rPr>
        <w:t xml:space="preserve"> hozzá a speciális szakmai elméleti tantárgyak és a szakmai gyakorlat alapozásához.</w:t>
      </w:r>
    </w:p>
    <w:p w14:paraId="7B9FFA2B" w14:textId="77777777" w:rsidR="007E6DCD" w:rsidRPr="000041D7" w:rsidRDefault="007E6DCD" w:rsidP="007E6DCD">
      <w:pPr>
        <w:spacing w:after="0"/>
        <w:ind w:left="426"/>
        <w:rPr>
          <w:rFonts w:cs="Times New Roman"/>
        </w:rPr>
      </w:pPr>
      <w:proofErr w:type="gramStart"/>
      <w:r w:rsidRPr="000041D7">
        <w:rPr>
          <w:rFonts w:cs="Times New Roman"/>
        </w:rPr>
        <w:t>ismerje</w:t>
      </w:r>
      <w:proofErr w:type="gramEnd"/>
      <w:r w:rsidRPr="000041D7">
        <w:rPr>
          <w:rFonts w:cs="Times New Roman"/>
        </w:rPr>
        <w:t xml:space="preserve"> a szabványos elemeket és szerkezeti egységeket, a vonatkozó szabványokat, táblázatokat, diagramokat, katalógusokat és ezek használatát.</w:t>
      </w:r>
    </w:p>
    <w:p w14:paraId="434D2D45" w14:textId="77777777" w:rsidR="007E6DCD" w:rsidRPr="000041D7" w:rsidRDefault="007E6DCD" w:rsidP="007E6DCD">
      <w:pPr>
        <w:spacing w:after="0"/>
        <w:ind w:left="426"/>
        <w:rPr>
          <w:rFonts w:cs="Times New Roman"/>
        </w:rPr>
      </w:pPr>
      <w:proofErr w:type="gramStart"/>
      <w:r w:rsidRPr="000041D7">
        <w:rPr>
          <w:rFonts w:cs="Times New Roman"/>
        </w:rPr>
        <w:t>biztosítsa</w:t>
      </w:r>
      <w:proofErr w:type="gramEnd"/>
      <w:r w:rsidRPr="000041D7">
        <w:rPr>
          <w:rFonts w:cs="Times New Roman"/>
        </w:rPr>
        <w:t xml:space="preserve"> a munka- és környezetvédelmi, tűzvédelmi és biztonságtechnikai előírások elsajátítását, azok maradéktalan betartását, a biztonságtechnikai eszközök kezelését.</w:t>
      </w:r>
    </w:p>
    <w:p w14:paraId="02CE8E68" w14:textId="0AFBAB5C" w:rsidR="007E6DCD" w:rsidRPr="000041D7" w:rsidRDefault="007E6DCD" w:rsidP="007E6DCD">
      <w:pPr>
        <w:spacing w:after="0"/>
        <w:ind w:left="426"/>
        <w:rPr>
          <w:rFonts w:cs="Times New Roman"/>
        </w:rPr>
      </w:pPr>
      <w:proofErr w:type="gramStart"/>
      <w:r w:rsidRPr="000041D7">
        <w:rPr>
          <w:rFonts w:cs="Times New Roman"/>
        </w:rPr>
        <w:t>munkájukhoz</w:t>
      </w:r>
      <w:proofErr w:type="gramEnd"/>
      <w:r w:rsidRPr="000041D7">
        <w:rPr>
          <w:rFonts w:cs="Times New Roman"/>
        </w:rPr>
        <w:t xml:space="preserve"> rendelkezzenek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III. mellékletében (Part 66) előírt ismeretekkel, képzetségük megfeleljen az Európai Uniós előírásoknak.</w:t>
      </w:r>
    </w:p>
    <w:p w14:paraId="1E56E088" w14:textId="73E9A064" w:rsidR="00A23F09" w:rsidRPr="000041D7" w:rsidRDefault="007E6DCD" w:rsidP="007E6DCD">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D45628">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nemzeti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05F086DE" w14:textId="77777777" w:rsidR="00A23F09" w:rsidRPr="000041D7" w:rsidRDefault="00A23F09" w:rsidP="00A23F09">
      <w:pPr>
        <w:spacing w:after="0"/>
        <w:ind w:left="426"/>
        <w:rPr>
          <w:rFonts w:cs="Times New Roman"/>
        </w:rPr>
      </w:pPr>
    </w:p>
    <w:p w14:paraId="7772B4B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6AE0DD06" w14:textId="77777777" w:rsidR="007E6DCD" w:rsidRPr="000041D7" w:rsidRDefault="007E6DCD" w:rsidP="007E6DCD">
      <w:pPr>
        <w:spacing w:after="0"/>
        <w:ind w:left="426"/>
        <w:rPr>
          <w:rFonts w:cs="Times New Roman"/>
        </w:rPr>
      </w:pPr>
      <w:r w:rsidRPr="000041D7">
        <w:rPr>
          <w:rFonts w:cs="Times New Roman"/>
        </w:rPr>
        <w:t>Mechanika szakmai tantárgy statika, dinamika ismeretei.</w:t>
      </w:r>
    </w:p>
    <w:p w14:paraId="4F8C2DF5" w14:textId="77777777" w:rsidR="007E6DCD" w:rsidRPr="000041D7" w:rsidRDefault="007E6DCD" w:rsidP="007E6DCD">
      <w:pPr>
        <w:spacing w:after="0"/>
        <w:ind w:left="426"/>
        <w:rPr>
          <w:rFonts w:cs="Times New Roman"/>
        </w:rPr>
      </w:pPr>
      <w:r w:rsidRPr="000041D7">
        <w:rPr>
          <w:rFonts w:cs="Times New Roman"/>
        </w:rPr>
        <w:t>Technológia szakmai tantárgy anyagok, alkatrészek ismeretei.</w:t>
      </w:r>
    </w:p>
    <w:p w14:paraId="4FCBF6BB" w14:textId="77777777" w:rsidR="007E6DCD" w:rsidRPr="000041D7" w:rsidRDefault="007E6DCD" w:rsidP="007E6DCD">
      <w:pPr>
        <w:spacing w:after="0"/>
        <w:ind w:left="426"/>
        <w:rPr>
          <w:rFonts w:cs="Times New Roman"/>
        </w:rPr>
      </w:pPr>
      <w:r w:rsidRPr="000041D7">
        <w:rPr>
          <w:rFonts w:cs="Times New Roman"/>
        </w:rPr>
        <w:t>Gépelemek szakmai tantárgy alkatrészek ismeretei.</w:t>
      </w:r>
    </w:p>
    <w:p w14:paraId="5EC53EE5" w14:textId="77777777" w:rsidR="007E6DCD" w:rsidRPr="000041D7" w:rsidRDefault="007E6DCD" w:rsidP="007E6DCD">
      <w:pPr>
        <w:spacing w:after="0"/>
        <w:ind w:left="426"/>
        <w:rPr>
          <w:rFonts w:cs="Times New Roman"/>
        </w:rPr>
      </w:pPr>
      <w:r w:rsidRPr="000041D7">
        <w:rPr>
          <w:rFonts w:cs="Times New Roman"/>
        </w:rPr>
        <w:t>Elektrotechnika-elektronika szakmai tantárgy egyenáramú, mágneses tér, váltakozó áramú ismeretei.</w:t>
      </w:r>
    </w:p>
    <w:p w14:paraId="500AC4A9" w14:textId="77777777" w:rsidR="007E6DCD" w:rsidRPr="000041D7" w:rsidRDefault="007E6DCD" w:rsidP="007E6DCD">
      <w:pPr>
        <w:spacing w:after="0"/>
        <w:ind w:left="426"/>
        <w:rPr>
          <w:rFonts w:cs="Times New Roman"/>
        </w:rPr>
      </w:pPr>
      <w:r w:rsidRPr="000041D7">
        <w:rPr>
          <w:rFonts w:cs="Times New Roman"/>
        </w:rPr>
        <w:t>Repülőgép hajtóművek szakmai tantárgy összes ismeret anyaga.</w:t>
      </w:r>
    </w:p>
    <w:p w14:paraId="068C7215" w14:textId="48276FB2" w:rsidR="00A23F09" w:rsidRPr="000041D7" w:rsidRDefault="007E6DCD" w:rsidP="007E6DCD">
      <w:pPr>
        <w:spacing w:after="0"/>
        <w:ind w:left="426"/>
        <w:rPr>
          <w:rFonts w:cs="Times New Roman"/>
        </w:rPr>
      </w:pPr>
      <w:r w:rsidRPr="000041D7">
        <w:rPr>
          <w:rFonts w:cs="Times New Roman"/>
        </w:rPr>
        <w:t>Légcsavarok, közlőművek szakmai tantárgy összes ismeret anyaga.</w:t>
      </w:r>
    </w:p>
    <w:p w14:paraId="550144C1" w14:textId="77777777" w:rsidR="00A23F09" w:rsidRPr="000041D7" w:rsidRDefault="00A23F09" w:rsidP="00A23F09">
      <w:pPr>
        <w:spacing w:after="0"/>
        <w:ind w:left="426"/>
        <w:rPr>
          <w:rFonts w:cs="Times New Roman"/>
        </w:rPr>
      </w:pPr>
    </w:p>
    <w:p w14:paraId="2CB771A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148F45AC" w14:textId="455C32E6" w:rsidR="00A23F09" w:rsidRPr="000041D7" w:rsidRDefault="007E6DC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Műhelyrend, munkavédelem</w:t>
      </w:r>
    </w:p>
    <w:p w14:paraId="7D52C77D" w14:textId="77777777" w:rsidR="007E6DCD" w:rsidRPr="000041D7" w:rsidRDefault="007E6DCD" w:rsidP="007E6DCD">
      <w:pPr>
        <w:spacing w:after="0"/>
        <w:ind w:left="851"/>
        <w:rPr>
          <w:rFonts w:cs="Times New Roman"/>
        </w:rPr>
      </w:pPr>
      <w:proofErr w:type="gramStart"/>
      <w:r w:rsidRPr="000041D7">
        <w:rPr>
          <w:rFonts w:cs="Times New Roman"/>
        </w:rPr>
        <w:t>a</w:t>
      </w:r>
      <w:proofErr w:type="gramEnd"/>
      <w:r w:rsidRPr="000041D7">
        <w:rPr>
          <w:rFonts w:cs="Times New Roman"/>
        </w:rPr>
        <w:t xml:space="preserve"> tantárgy tanításának célja és feladatai</w:t>
      </w:r>
    </w:p>
    <w:p w14:paraId="6BBBFBAC" w14:textId="77777777" w:rsidR="007E6DCD" w:rsidRPr="000041D7" w:rsidRDefault="007E6DCD" w:rsidP="007E6DCD">
      <w:pPr>
        <w:spacing w:after="0"/>
        <w:ind w:left="851"/>
        <w:rPr>
          <w:rFonts w:cs="Times New Roman"/>
        </w:rPr>
      </w:pPr>
      <w:proofErr w:type="gramStart"/>
      <w:r w:rsidRPr="000041D7">
        <w:rPr>
          <w:rFonts w:cs="Times New Roman"/>
        </w:rPr>
        <w:t>követelmények</w:t>
      </w:r>
      <w:proofErr w:type="gramEnd"/>
    </w:p>
    <w:p w14:paraId="25B2D9AA" w14:textId="77777777" w:rsidR="007E6DCD" w:rsidRPr="000041D7" w:rsidRDefault="007E6DCD" w:rsidP="007E6DCD">
      <w:pPr>
        <w:spacing w:after="0"/>
        <w:ind w:left="851"/>
        <w:rPr>
          <w:rFonts w:cs="Times New Roman"/>
        </w:rPr>
      </w:pPr>
      <w:proofErr w:type="gramStart"/>
      <w:r w:rsidRPr="000041D7">
        <w:rPr>
          <w:rFonts w:cs="Times New Roman"/>
        </w:rPr>
        <w:t>műhely</w:t>
      </w:r>
      <w:proofErr w:type="gramEnd"/>
      <w:r w:rsidRPr="000041D7">
        <w:rPr>
          <w:rFonts w:cs="Times New Roman"/>
        </w:rPr>
        <w:t xml:space="preserve"> és szerszámrend</w:t>
      </w:r>
    </w:p>
    <w:p w14:paraId="5955230D" w14:textId="77777777" w:rsidR="007E6DCD" w:rsidRPr="000041D7" w:rsidRDefault="007E6DCD" w:rsidP="007E6DCD">
      <w:pPr>
        <w:spacing w:after="0"/>
        <w:ind w:left="851"/>
        <w:rPr>
          <w:rFonts w:cs="Times New Roman"/>
        </w:rPr>
      </w:pPr>
      <w:proofErr w:type="gramStart"/>
      <w:r w:rsidRPr="000041D7">
        <w:rPr>
          <w:rFonts w:cs="Times New Roman"/>
        </w:rPr>
        <w:t>speciális</w:t>
      </w:r>
      <w:proofErr w:type="gramEnd"/>
      <w:r w:rsidRPr="000041D7">
        <w:rPr>
          <w:rFonts w:cs="Times New Roman"/>
        </w:rPr>
        <w:t xml:space="preserve"> szerszámok, rendszerfeltöltő berendezések</w:t>
      </w:r>
    </w:p>
    <w:p w14:paraId="322E90D3" w14:textId="77777777" w:rsidR="007E6DCD" w:rsidRPr="000041D7" w:rsidRDefault="007E6DCD" w:rsidP="007E6DCD">
      <w:pPr>
        <w:spacing w:after="0"/>
        <w:ind w:left="851"/>
        <w:rPr>
          <w:rFonts w:cs="Times New Roman"/>
        </w:rPr>
      </w:pPr>
      <w:proofErr w:type="gramStart"/>
      <w:r w:rsidRPr="000041D7">
        <w:rPr>
          <w:rFonts w:cs="Times New Roman"/>
        </w:rPr>
        <w:t>akkumulátor</w:t>
      </w:r>
      <w:proofErr w:type="gramEnd"/>
      <w:r w:rsidRPr="000041D7">
        <w:rPr>
          <w:rFonts w:cs="Times New Roman"/>
        </w:rPr>
        <w:t xml:space="preserve"> kocsik és használatuk</w:t>
      </w:r>
    </w:p>
    <w:p w14:paraId="3F76C618" w14:textId="77777777" w:rsidR="007E6DCD" w:rsidRPr="000041D7" w:rsidRDefault="007E6DCD" w:rsidP="007E6DCD">
      <w:pPr>
        <w:spacing w:after="0"/>
        <w:ind w:left="851"/>
        <w:rPr>
          <w:rFonts w:cs="Times New Roman"/>
        </w:rPr>
      </w:pPr>
      <w:proofErr w:type="gramStart"/>
      <w:r w:rsidRPr="000041D7">
        <w:rPr>
          <w:rFonts w:cs="Times New Roman"/>
        </w:rPr>
        <w:t>levegős</w:t>
      </w:r>
      <w:proofErr w:type="gramEnd"/>
      <w:r w:rsidRPr="000041D7">
        <w:rPr>
          <w:rFonts w:cs="Times New Roman"/>
        </w:rPr>
        <w:t xml:space="preserve"> szerszámok szakszerű használata</w:t>
      </w:r>
    </w:p>
    <w:p w14:paraId="4A9A5F95" w14:textId="77777777" w:rsidR="007E6DCD" w:rsidRPr="000041D7" w:rsidRDefault="007E6DCD" w:rsidP="007E6DCD">
      <w:pPr>
        <w:spacing w:after="0"/>
        <w:ind w:left="851"/>
        <w:rPr>
          <w:rFonts w:cs="Times New Roman"/>
        </w:rPr>
      </w:pPr>
      <w:proofErr w:type="gramStart"/>
      <w:r w:rsidRPr="000041D7">
        <w:rPr>
          <w:rFonts w:cs="Times New Roman"/>
        </w:rPr>
        <w:t>üzemelő</w:t>
      </w:r>
      <w:proofErr w:type="gramEnd"/>
      <w:r w:rsidRPr="000041D7">
        <w:rPr>
          <w:rFonts w:cs="Times New Roman"/>
        </w:rPr>
        <w:t xml:space="preserve"> légi járművek megközelítése, tartózkodási területek</w:t>
      </w:r>
    </w:p>
    <w:p w14:paraId="1F51C14E" w14:textId="77777777" w:rsidR="007E6DCD" w:rsidRPr="000041D7" w:rsidRDefault="007E6DCD" w:rsidP="007E6DCD">
      <w:pPr>
        <w:spacing w:after="0"/>
        <w:ind w:left="851"/>
        <w:rPr>
          <w:rFonts w:cs="Times New Roman"/>
        </w:rPr>
      </w:pPr>
      <w:proofErr w:type="gramStart"/>
      <w:r w:rsidRPr="000041D7">
        <w:rPr>
          <w:rFonts w:cs="Times New Roman"/>
        </w:rPr>
        <w:t>közlekedési</w:t>
      </w:r>
      <w:proofErr w:type="gramEnd"/>
      <w:r w:rsidRPr="000041D7">
        <w:rPr>
          <w:rFonts w:cs="Times New Roman"/>
        </w:rPr>
        <w:t xml:space="preserve"> lehetőségek</w:t>
      </w:r>
    </w:p>
    <w:p w14:paraId="1E718F93" w14:textId="77777777" w:rsidR="007E6DCD" w:rsidRPr="000041D7" w:rsidRDefault="007E6DCD" w:rsidP="007E6DCD">
      <w:pPr>
        <w:spacing w:after="0"/>
        <w:ind w:left="851"/>
        <w:rPr>
          <w:rFonts w:cs="Times New Roman"/>
        </w:rPr>
      </w:pPr>
      <w:proofErr w:type="gramStart"/>
      <w:r w:rsidRPr="000041D7">
        <w:rPr>
          <w:rFonts w:cs="Times New Roman"/>
        </w:rPr>
        <w:t>általános</w:t>
      </w:r>
      <w:proofErr w:type="gramEnd"/>
      <w:r w:rsidRPr="000041D7">
        <w:rPr>
          <w:rFonts w:cs="Times New Roman"/>
        </w:rPr>
        <w:t xml:space="preserve"> és szakági balesetelhárítási egészség- és</w:t>
      </w:r>
    </w:p>
    <w:p w14:paraId="059DC3C3" w14:textId="77777777" w:rsidR="007E6DCD" w:rsidRPr="000041D7" w:rsidRDefault="007E6DCD" w:rsidP="007E6DCD">
      <w:pPr>
        <w:spacing w:after="0"/>
        <w:ind w:left="851"/>
        <w:rPr>
          <w:rFonts w:cs="Times New Roman"/>
        </w:rPr>
      </w:pPr>
      <w:proofErr w:type="gramStart"/>
      <w:r w:rsidRPr="000041D7">
        <w:rPr>
          <w:rFonts w:cs="Times New Roman"/>
        </w:rPr>
        <w:lastRenderedPageBreak/>
        <w:t>környezetvédelmi</w:t>
      </w:r>
      <w:proofErr w:type="gramEnd"/>
      <w:r w:rsidRPr="000041D7">
        <w:rPr>
          <w:rFonts w:cs="Times New Roman"/>
        </w:rPr>
        <w:t xml:space="preserve"> óvórendszabályok ismertetése</w:t>
      </w:r>
    </w:p>
    <w:p w14:paraId="57708796" w14:textId="106BBCA6" w:rsidR="00A23F09" w:rsidRPr="000041D7" w:rsidRDefault="007E6DCD" w:rsidP="007E6DCD">
      <w:pPr>
        <w:spacing w:after="0"/>
        <w:ind w:left="851"/>
        <w:rPr>
          <w:rFonts w:cs="Times New Roman"/>
        </w:rPr>
      </w:pPr>
      <w:proofErr w:type="gramStart"/>
      <w:r w:rsidRPr="000041D7">
        <w:rPr>
          <w:rFonts w:cs="Times New Roman"/>
        </w:rPr>
        <w:t>tűz</w:t>
      </w:r>
      <w:proofErr w:type="gramEnd"/>
      <w:r w:rsidRPr="000041D7">
        <w:rPr>
          <w:rFonts w:cs="Times New Roman"/>
        </w:rPr>
        <w:t xml:space="preserve"> elleni biztonsági előírások ismertetése</w:t>
      </w:r>
    </w:p>
    <w:p w14:paraId="130E76DD" w14:textId="77777777" w:rsidR="00A23F09" w:rsidRPr="000041D7" w:rsidRDefault="00A23F09" w:rsidP="00A23F09">
      <w:pPr>
        <w:tabs>
          <w:tab w:val="left" w:pos="1418"/>
          <w:tab w:val="right" w:pos="9072"/>
        </w:tabs>
        <w:spacing w:after="0"/>
        <w:ind w:left="851"/>
        <w:rPr>
          <w:rFonts w:cs="Times New Roman"/>
        </w:rPr>
      </w:pPr>
    </w:p>
    <w:p w14:paraId="2CF2A8F2" w14:textId="40997AFD" w:rsidR="00A23F09" w:rsidRPr="000041D7" w:rsidRDefault="007E6DC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Dugattyús repülőgépmotorok szerelése</w:t>
      </w:r>
    </w:p>
    <w:p w14:paraId="6DBA1133" w14:textId="77777777" w:rsidR="007E6DCD" w:rsidRPr="000041D7" w:rsidRDefault="007E6DCD" w:rsidP="007E6DCD">
      <w:pPr>
        <w:spacing w:after="0"/>
        <w:ind w:left="851"/>
        <w:rPr>
          <w:rFonts w:cs="Times New Roman"/>
        </w:rPr>
      </w:pPr>
      <w:proofErr w:type="gramStart"/>
      <w:r w:rsidRPr="000041D7">
        <w:rPr>
          <w:rFonts w:cs="Times New Roman"/>
        </w:rPr>
        <w:t>összeszerelése</w:t>
      </w:r>
      <w:proofErr w:type="gramEnd"/>
      <w:r w:rsidRPr="000041D7">
        <w:rPr>
          <w:rFonts w:cs="Times New Roman"/>
        </w:rPr>
        <w:t xml:space="preserve">, technológiai sorrend gyakorlása, </w:t>
      </w:r>
      <w:proofErr w:type="spellStart"/>
      <w:r w:rsidRPr="000041D7">
        <w:rPr>
          <w:rFonts w:cs="Times New Roman"/>
        </w:rPr>
        <w:t>komplettírozás</w:t>
      </w:r>
      <w:proofErr w:type="spellEnd"/>
    </w:p>
    <w:p w14:paraId="1632B52F" w14:textId="77777777" w:rsidR="007E6DCD" w:rsidRPr="000041D7" w:rsidRDefault="007E6DCD" w:rsidP="007E6DCD">
      <w:pPr>
        <w:spacing w:after="0"/>
        <w:ind w:left="851"/>
        <w:rPr>
          <w:rFonts w:cs="Times New Roman"/>
        </w:rPr>
      </w:pPr>
      <w:proofErr w:type="spellStart"/>
      <w:r w:rsidRPr="000041D7">
        <w:rPr>
          <w:rFonts w:cs="Times New Roman"/>
        </w:rPr>
        <w:t>hibafelvételezés</w:t>
      </w:r>
      <w:proofErr w:type="spellEnd"/>
    </w:p>
    <w:p w14:paraId="325D9608" w14:textId="77777777" w:rsidR="007E6DCD" w:rsidRPr="000041D7" w:rsidRDefault="007E6DCD" w:rsidP="007E6DCD">
      <w:pPr>
        <w:spacing w:after="0"/>
        <w:ind w:left="851"/>
        <w:rPr>
          <w:rFonts w:cs="Times New Roman"/>
        </w:rPr>
      </w:pPr>
      <w:proofErr w:type="gramStart"/>
      <w:r w:rsidRPr="000041D7">
        <w:rPr>
          <w:rFonts w:cs="Times New Roman"/>
        </w:rPr>
        <w:t>hiba-felvételezés</w:t>
      </w:r>
      <w:proofErr w:type="gramEnd"/>
      <w:r w:rsidRPr="000041D7">
        <w:rPr>
          <w:rFonts w:cs="Times New Roman"/>
        </w:rPr>
        <w:t xml:space="preserve"> szemrevételezéssel</w:t>
      </w:r>
    </w:p>
    <w:p w14:paraId="4B516F19" w14:textId="77777777" w:rsidR="007E6DCD" w:rsidRPr="000041D7" w:rsidRDefault="007E6DCD" w:rsidP="007E6DCD">
      <w:pPr>
        <w:spacing w:after="0"/>
        <w:ind w:left="851"/>
        <w:rPr>
          <w:rFonts w:cs="Times New Roman"/>
        </w:rPr>
      </w:pPr>
      <w:proofErr w:type="gramStart"/>
      <w:r w:rsidRPr="000041D7">
        <w:rPr>
          <w:rFonts w:cs="Times New Roman"/>
        </w:rPr>
        <w:t>hiba-felvételezés</w:t>
      </w:r>
      <w:proofErr w:type="gramEnd"/>
      <w:r w:rsidRPr="000041D7">
        <w:rPr>
          <w:rFonts w:cs="Times New Roman"/>
        </w:rPr>
        <w:t xml:space="preserve"> méréssel, hengerek, dugattyúk, csapok, perselyek mérése, mérési jegyzőkönyv kiállítása, alkatrész minősítése</w:t>
      </w:r>
    </w:p>
    <w:p w14:paraId="0E1FE2C8" w14:textId="77777777" w:rsidR="007E6DCD" w:rsidRPr="000041D7" w:rsidRDefault="007E6DCD" w:rsidP="007E6DCD">
      <w:pPr>
        <w:spacing w:after="0"/>
        <w:ind w:left="851"/>
        <w:rPr>
          <w:rFonts w:cs="Times New Roman"/>
        </w:rPr>
      </w:pPr>
      <w:proofErr w:type="gramStart"/>
      <w:r w:rsidRPr="000041D7">
        <w:rPr>
          <w:rFonts w:cs="Times New Roman"/>
        </w:rPr>
        <w:t>hiba-felvételezés</w:t>
      </w:r>
      <w:proofErr w:type="gramEnd"/>
      <w:r w:rsidRPr="000041D7">
        <w:rPr>
          <w:rFonts w:cs="Times New Roman"/>
        </w:rPr>
        <w:t xml:space="preserve"> egyéb módszerei</w:t>
      </w:r>
    </w:p>
    <w:p w14:paraId="784BDE2E" w14:textId="77777777" w:rsidR="007E6DCD" w:rsidRPr="000041D7" w:rsidRDefault="007E6DCD" w:rsidP="007E6DCD">
      <w:pPr>
        <w:spacing w:after="0"/>
        <w:ind w:left="851"/>
        <w:rPr>
          <w:rFonts w:cs="Times New Roman"/>
        </w:rPr>
      </w:pPr>
      <w:proofErr w:type="gramStart"/>
      <w:r w:rsidRPr="000041D7">
        <w:rPr>
          <w:rFonts w:cs="Times New Roman"/>
        </w:rPr>
        <w:t>alkatrész</w:t>
      </w:r>
      <w:proofErr w:type="gramEnd"/>
      <w:r w:rsidRPr="000041D7">
        <w:rPr>
          <w:rFonts w:cs="Times New Roman"/>
        </w:rPr>
        <w:t xml:space="preserve"> minősítése, visszaépíthető, javítható, csere</w:t>
      </w:r>
    </w:p>
    <w:p w14:paraId="11978E83" w14:textId="77777777" w:rsidR="007E6DCD" w:rsidRPr="000041D7" w:rsidRDefault="007E6DCD" w:rsidP="007E6DCD">
      <w:pPr>
        <w:spacing w:after="0"/>
        <w:ind w:left="851"/>
        <w:rPr>
          <w:rFonts w:cs="Times New Roman"/>
        </w:rPr>
      </w:pPr>
      <w:proofErr w:type="gramStart"/>
      <w:r w:rsidRPr="000041D7">
        <w:rPr>
          <w:rFonts w:cs="Times New Roman"/>
        </w:rPr>
        <w:t>alkatrészjavítás</w:t>
      </w:r>
      <w:proofErr w:type="gramEnd"/>
      <w:r w:rsidRPr="000041D7">
        <w:rPr>
          <w:rFonts w:cs="Times New Roman"/>
        </w:rPr>
        <w:t xml:space="preserve"> végrehajtása a szerkezetjavítási utasítás alapján</w:t>
      </w:r>
    </w:p>
    <w:p w14:paraId="7E42FE8B" w14:textId="77777777" w:rsidR="007E6DCD" w:rsidRPr="000041D7" w:rsidRDefault="007E6DCD" w:rsidP="007E6DCD">
      <w:pPr>
        <w:spacing w:after="0"/>
        <w:ind w:left="851"/>
        <w:rPr>
          <w:rFonts w:cs="Times New Roman"/>
        </w:rPr>
      </w:pPr>
      <w:proofErr w:type="gramStart"/>
      <w:r w:rsidRPr="000041D7">
        <w:rPr>
          <w:rFonts w:cs="Times New Roman"/>
        </w:rPr>
        <w:t>cserére</w:t>
      </w:r>
      <w:proofErr w:type="gramEnd"/>
      <w:r w:rsidRPr="000041D7">
        <w:rPr>
          <w:rFonts w:cs="Times New Roman"/>
        </w:rPr>
        <w:t xml:space="preserve"> szoruló alkatrészek beazonosítása ábrás alkatrész katalógus használatával, fő méreteinek egyeztetése alapján</w:t>
      </w:r>
    </w:p>
    <w:p w14:paraId="6B2C1B38" w14:textId="77777777" w:rsidR="007E6DCD" w:rsidRPr="000041D7" w:rsidRDefault="007E6DCD" w:rsidP="007E6DCD">
      <w:pPr>
        <w:spacing w:after="0"/>
        <w:ind w:left="851"/>
        <w:rPr>
          <w:rFonts w:cs="Times New Roman"/>
        </w:rPr>
      </w:pPr>
      <w:proofErr w:type="gramStart"/>
      <w:r w:rsidRPr="000041D7">
        <w:rPr>
          <w:rFonts w:cs="Times New Roman"/>
        </w:rPr>
        <w:t>alkatrész</w:t>
      </w:r>
      <w:proofErr w:type="gramEnd"/>
      <w:r w:rsidRPr="000041D7">
        <w:rPr>
          <w:rFonts w:cs="Times New Roman"/>
        </w:rPr>
        <w:t xml:space="preserve"> beépíthetőségének feltételei</w:t>
      </w:r>
    </w:p>
    <w:p w14:paraId="161D35F2" w14:textId="77777777" w:rsidR="007E6DCD" w:rsidRPr="000041D7" w:rsidRDefault="007E6DCD" w:rsidP="007E6DCD">
      <w:pPr>
        <w:spacing w:after="0"/>
        <w:ind w:left="851"/>
        <w:rPr>
          <w:rFonts w:cs="Times New Roman"/>
        </w:rPr>
      </w:pPr>
      <w:proofErr w:type="gramStart"/>
      <w:r w:rsidRPr="000041D7">
        <w:rPr>
          <w:rFonts w:cs="Times New Roman"/>
        </w:rPr>
        <w:t>összeszerelés</w:t>
      </w:r>
      <w:proofErr w:type="gramEnd"/>
      <w:r w:rsidRPr="000041D7">
        <w:rPr>
          <w:rFonts w:cs="Times New Roman"/>
        </w:rPr>
        <w:t xml:space="preserve"> során a meghúzási nyomatékok figyelembevétele</w:t>
      </w:r>
    </w:p>
    <w:p w14:paraId="79AB4F77" w14:textId="77777777" w:rsidR="007E6DCD" w:rsidRPr="000041D7" w:rsidRDefault="007E6DCD" w:rsidP="007E6DCD">
      <w:pPr>
        <w:spacing w:after="0"/>
        <w:ind w:left="851"/>
        <w:rPr>
          <w:rFonts w:cs="Times New Roman"/>
        </w:rPr>
      </w:pPr>
      <w:proofErr w:type="gramStart"/>
      <w:r w:rsidRPr="000041D7">
        <w:rPr>
          <w:rFonts w:cs="Times New Roman"/>
        </w:rPr>
        <w:t>illesztési</w:t>
      </w:r>
      <w:proofErr w:type="gramEnd"/>
      <w:r w:rsidRPr="000041D7">
        <w:rPr>
          <w:rFonts w:cs="Times New Roman"/>
        </w:rPr>
        <w:t xml:space="preserve"> hézagok mérése, szabályozása</w:t>
      </w:r>
    </w:p>
    <w:p w14:paraId="3C147E2B" w14:textId="77777777" w:rsidR="007E6DCD" w:rsidRPr="000041D7" w:rsidRDefault="007E6DCD" w:rsidP="007E6DCD">
      <w:pPr>
        <w:spacing w:after="0"/>
        <w:ind w:left="851"/>
        <w:rPr>
          <w:rFonts w:cs="Times New Roman"/>
        </w:rPr>
      </w:pPr>
      <w:proofErr w:type="gramStart"/>
      <w:r w:rsidRPr="000041D7">
        <w:rPr>
          <w:rFonts w:cs="Times New Roman"/>
        </w:rPr>
        <w:t>biztosítási</w:t>
      </w:r>
      <w:proofErr w:type="gramEnd"/>
      <w:r w:rsidRPr="000041D7">
        <w:rPr>
          <w:rFonts w:cs="Times New Roman"/>
        </w:rPr>
        <w:t xml:space="preserve"> feladatok elvégzése</w:t>
      </w:r>
    </w:p>
    <w:p w14:paraId="79390DDC" w14:textId="77777777" w:rsidR="007E6DCD" w:rsidRPr="000041D7" w:rsidRDefault="007E6DCD" w:rsidP="007E6DCD">
      <w:pPr>
        <w:spacing w:after="0"/>
        <w:ind w:left="851"/>
        <w:rPr>
          <w:rFonts w:cs="Times New Roman"/>
        </w:rPr>
      </w:pPr>
      <w:proofErr w:type="gramStart"/>
      <w:r w:rsidRPr="000041D7">
        <w:rPr>
          <w:rFonts w:cs="Times New Roman"/>
        </w:rPr>
        <w:t>vezérlőrendszer</w:t>
      </w:r>
      <w:proofErr w:type="gramEnd"/>
      <w:r w:rsidRPr="000041D7">
        <w:rPr>
          <w:rFonts w:cs="Times New Roman"/>
        </w:rPr>
        <w:t xml:space="preserve"> beállítási munkáinak elvégzése</w:t>
      </w:r>
    </w:p>
    <w:p w14:paraId="1CD5B3C0" w14:textId="77777777" w:rsidR="007E6DCD" w:rsidRPr="000041D7" w:rsidRDefault="007E6DCD" w:rsidP="007E6DCD">
      <w:pPr>
        <w:spacing w:after="0"/>
        <w:ind w:left="851"/>
        <w:rPr>
          <w:rFonts w:cs="Times New Roman"/>
        </w:rPr>
      </w:pPr>
      <w:proofErr w:type="gramStart"/>
      <w:r w:rsidRPr="000041D7">
        <w:rPr>
          <w:rFonts w:cs="Times New Roman"/>
        </w:rPr>
        <w:t>gyújtási</w:t>
      </w:r>
      <w:proofErr w:type="gramEnd"/>
      <w:r w:rsidRPr="000041D7">
        <w:rPr>
          <w:rFonts w:cs="Times New Roman"/>
        </w:rPr>
        <w:t xml:space="preserve"> rendszerek ellenőrzése, gyertyakábelek, gyertyák ellenőrzése</w:t>
      </w:r>
    </w:p>
    <w:p w14:paraId="4D5D85EB" w14:textId="77777777" w:rsidR="007E6DCD" w:rsidRPr="000041D7" w:rsidRDefault="007E6DCD" w:rsidP="007E6DCD">
      <w:pPr>
        <w:spacing w:after="0"/>
        <w:ind w:left="851"/>
        <w:rPr>
          <w:rFonts w:cs="Times New Roman"/>
        </w:rPr>
      </w:pPr>
      <w:proofErr w:type="gramStart"/>
      <w:r w:rsidRPr="000041D7">
        <w:rPr>
          <w:rFonts w:cs="Times New Roman"/>
        </w:rPr>
        <w:t>gyújtómágnes</w:t>
      </w:r>
      <w:proofErr w:type="gramEnd"/>
      <w:r w:rsidRPr="000041D7">
        <w:rPr>
          <w:rFonts w:cs="Times New Roman"/>
        </w:rPr>
        <w:t xml:space="preserve"> vizsgálata, beszabályozása</w:t>
      </w:r>
    </w:p>
    <w:p w14:paraId="17E778EB" w14:textId="77777777" w:rsidR="007E6DCD" w:rsidRPr="000041D7" w:rsidRDefault="007E6DCD" w:rsidP="007E6DCD">
      <w:pPr>
        <w:spacing w:after="0"/>
        <w:ind w:left="851"/>
        <w:rPr>
          <w:rFonts w:cs="Times New Roman"/>
        </w:rPr>
      </w:pPr>
      <w:proofErr w:type="gramStart"/>
      <w:r w:rsidRPr="000041D7">
        <w:rPr>
          <w:rFonts w:cs="Times New Roman"/>
        </w:rPr>
        <w:t>gyújtás</w:t>
      </w:r>
      <w:proofErr w:type="gramEnd"/>
      <w:r w:rsidRPr="000041D7">
        <w:rPr>
          <w:rFonts w:cs="Times New Roman"/>
        </w:rPr>
        <w:t xml:space="preserve"> beállítási feladatok végrehajtása</w:t>
      </w:r>
    </w:p>
    <w:p w14:paraId="26167C1B" w14:textId="77777777" w:rsidR="007E6DCD" w:rsidRPr="000041D7" w:rsidRDefault="007E6DCD" w:rsidP="007E6DCD">
      <w:pPr>
        <w:spacing w:after="0"/>
        <w:ind w:left="851"/>
        <w:rPr>
          <w:rFonts w:cs="Times New Roman"/>
        </w:rPr>
      </w:pPr>
      <w:proofErr w:type="gramStart"/>
      <w:r w:rsidRPr="000041D7">
        <w:rPr>
          <w:rFonts w:cs="Times New Roman"/>
        </w:rPr>
        <w:t>tüzelőanyag</w:t>
      </w:r>
      <w:proofErr w:type="gramEnd"/>
      <w:r w:rsidRPr="000041D7">
        <w:rPr>
          <w:rFonts w:cs="Times New Roman"/>
        </w:rPr>
        <w:t xml:space="preserve"> szivattyúk szét összeszerelése, szállítóképesség, nyomásszabályozás</w:t>
      </w:r>
    </w:p>
    <w:p w14:paraId="47A3DC25" w14:textId="77777777" w:rsidR="007E6DCD" w:rsidRPr="000041D7" w:rsidRDefault="007E6DCD" w:rsidP="007E6DCD">
      <w:pPr>
        <w:spacing w:after="0"/>
        <w:ind w:left="851"/>
        <w:rPr>
          <w:rFonts w:cs="Times New Roman"/>
        </w:rPr>
      </w:pPr>
      <w:proofErr w:type="gramStart"/>
      <w:r w:rsidRPr="000041D7">
        <w:rPr>
          <w:rFonts w:cs="Times New Roman"/>
        </w:rPr>
        <w:t>olajszivattyúk</w:t>
      </w:r>
      <w:proofErr w:type="gramEnd"/>
      <w:r w:rsidRPr="000041D7">
        <w:rPr>
          <w:rFonts w:cs="Times New Roman"/>
        </w:rPr>
        <w:t xml:space="preserve"> szét összeszerelése, szállítóképesség, nyomásszabályozás</w:t>
      </w:r>
    </w:p>
    <w:p w14:paraId="74414417" w14:textId="77777777" w:rsidR="007E6DCD" w:rsidRPr="000041D7" w:rsidRDefault="007E6DCD" w:rsidP="007E6DCD">
      <w:pPr>
        <w:spacing w:after="0"/>
        <w:ind w:left="851"/>
        <w:rPr>
          <w:rFonts w:cs="Times New Roman"/>
        </w:rPr>
      </w:pPr>
      <w:proofErr w:type="gramStart"/>
      <w:r w:rsidRPr="000041D7">
        <w:rPr>
          <w:rFonts w:cs="Times New Roman"/>
        </w:rPr>
        <w:t>indító</w:t>
      </w:r>
      <w:proofErr w:type="gramEnd"/>
      <w:r w:rsidRPr="000041D7">
        <w:rPr>
          <w:rFonts w:cs="Times New Roman"/>
        </w:rPr>
        <w:t xml:space="preserve"> berendezések szét összeszerelése, ellenőrzése</w:t>
      </w:r>
    </w:p>
    <w:p w14:paraId="06DE1F98" w14:textId="77777777" w:rsidR="007E6DCD" w:rsidRPr="000041D7" w:rsidRDefault="007E6DCD" w:rsidP="007E6DCD">
      <w:pPr>
        <w:spacing w:after="0"/>
        <w:ind w:left="851"/>
        <w:rPr>
          <w:rFonts w:cs="Times New Roman"/>
        </w:rPr>
      </w:pPr>
      <w:proofErr w:type="gramStart"/>
      <w:r w:rsidRPr="000041D7">
        <w:rPr>
          <w:rFonts w:cs="Times New Roman"/>
        </w:rPr>
        <w:t>kompresszorok</w:t>
      </w:r>
      <w:proofErr w:type="gramEnd"/>
      <w:r w:rsidRPr="000041D7">
        <w:rPr>
          <w:rFonts w:cs="Times New Roman"/>
        </w:rPr>
        <w:t xml:space="preserve"> szerelése</w:t>
      </w:r>
    </w:p>
    <w:p w14:paraId="126EB9CD" w14:textId="77777777" w:rsidR="007E6DCD" w:rsidRPr="000041D7" w:rsidRDefault="007E6DCD" w:rsidP="007E6DCD">
      <w:pPr>
        <w:spacing w:after="0"/>
        <w:ind w:left="851"/>
        <w:rPr>
          <w:rFonts w:cs="Times New Roman"/>
        </w:rPr>
      </w:pPr>
      <w:proofErr w:type="gramStart"/>
      <w:r w:rsidRPr="000041D7">
        <w:rPr>
          <w:rFonts w:cs="Times New Roman"/>
        </w:rPr>
        <w:t>generátorok</w:t>
      </w:r>
      <w:proofErr w:type="gramEnd"/>
      <w:r w:rsidRPr="000041D7">
        <w:rPr>
          <w:rFonts w:cs="Times New Roman"/>
        </w:rPr>
        <w:t xml:space="preserve"> szerelése, ellenőrzése</w:t>
      </w:r>
    </w:p>
    <w:p w14:paraId="3CDAAE10" w14:textId="77777777" w:rsidR="007E6DCD" w:rsidRPr="000041D7" w:rsidRDefault="007E6DCD" w:rsidP="007E6DCD">
      <w:pPr>
        <w:spacing w:after="0"/>
        <w:ind w:left="851"/>
        <w:rPr>
          <w:rFonts w:cs="Times New Roman"/>
        </w:rPr>
      </w:pPr>
      <w:proofErr w:type="gramStart"/>
      <w:r w:rsidRPr="000041D7">
        <w:rPr>
          <w:rFonts w:cs="Times New Roman"/>
        </w:rPr>
        <w:t>sűrítők</w:t>
      </w:r>
      <w:proofErr w:type="gramEnd"/>
      <w:r w:rsidRPr="000041D7">
        <w:rPr>
          <w:rFonts w:cs="Times New Roman"/>
        </w:rPr>
        <w:t xml:space="preserve"> szét összeszerelése, ellenőrzése</w:t>
      </w:r>
    </w:p>
    <w:p w14:paraId="2C546552" w14:textId="77777777" w:rsidR="007E6DCD" w:rsidRPr="000041D7" w:rsidRDefault="007E6DCD" w:rsidP="007E6DCD">
      <w:pPr>
        <w:spacing w:after="0"/>
        <w:ind w:left="851"/>
        <w:rPr>
          <w:rFonts w:cs="Times New Roman"/>
        </w:rPr>
      </w:pPr>
      <w:proofErr w:type="gramStart"/>
      <w:r w:rsidRPr="000041D7">
        <w:rPr>
          <w:rFonts w:cs="Times New Roman"/>
        </w:rPr>
        <w:t>léghűtéses</w:t>
      </w:r>
      <w:proofErr w:type="gramEnd"/>
      <w:r w:rsidRPr="000041D7">
        <w:rPr>
          <w:rFonts w:cs="Times New Roman"/>
        </w:rPr>
        <w:t xml:space="preserve"> motorok ápolási munkái</w:t>
      </w:r>
    </w:p>
    <w:p w14:paraId="3CBFB589" w14:textId="77777777" w:rsidR="007E6DCD" w:rsidRPr="000041D7" w:rsidRDefault="007E6DCD" w:rsidP="007E6DCD">
      <w:pPr>
        <w:spacing w:after="0"/>
        <w:ind w:left="851"/>
        <w:rPr>
          <w:rFonts w:cs="Times New Roman"/>
        </w:rPr>
      </w:pPr>
      <w:proofErr w:type="gramStart"/>
      <w:r w:rsidRPr="000041D7">
        <w:rPr>
          <w:rFonts w:cs="Times New Roman"/>
        </w:rPr>
        <w:t>porlasztók</w:t>
      </w:r>
      <w:proofErr w:type="gramEnd"/>
      <w:r w:rsidRPr="000041D7">
        <w:rPr>
          <w:rFonts w:cs="Times New Roman"/>
        </w:rPr>
        <w:t>, befecskendezők szét összeszerelése, szabályozása</w:t>
      </w:r>
    </w:p>
    <w:p w14:paraId="21A40BD5" w14:textId="77777777" w:rsidR="007E6DCD" w:rsidRPr="000041D7" w:rsidRDefault="007E6DCD" w:rsidP="007E6DCD">
      <w:pPr>
        <w:spacing w:after="0"/>
        <w:ind w:left="851"/>
        <w:rPr>
          <w:rFonts w:cs="Times New Roman"/>
        </w:rPr>
      </w:pPr>
      <w:proofErr w:type="gramStart"/>
      <w:r w:rsidRPr="000041D7">
        <w:rPr>
          <w:rFonts w:cs="Times New Roman"/>
        </w:rPr>
        <w:t>téli</w:t>
      </w:r>
      <w:proofErr w:type="gramEnd"/>
      <w:r w:rsidRPr="000041D7">
        <w:rPr>
          <w:rFonts w:cs="Times New Roman"/>
        </w:rPr>
        <w:t xml:space="preserve"> nyári átállások munkapontjai</w:t>
      </w:r>
    </w:p>
    <w:p w14:paraId="2D66B3A9" w14:textId="77777777" w:rsidR="007E6DCD" w:rsidRPr="000041D7" w:rsidRDefault="007E6DCD" w:rsidP="007E6DCD">
      <w:pPr>
        <w:spacing w:after="0"/>
        <w:ind w:left="851"/>
        <w:rPr>
          <w:rFonts w:cs="Times New Roman"/>
        </w:rPr>
      </w:pPr>
      <w:proofErr w:type="gramStart"/>
      <w:r w:rsidRPr="000041D7">
        <w:rPr>
          <w:rFonts w:cs="Times New Roman"/>
        </w:rPr>
        <w:t>jeladók</w:t>
      </w:r>
      <w:proofErr w:type="gramEnd"/>
      <w:r w:rsidRPr="000041D7">
        <w:rPr>
          <w:rFonts w:cs="Times New Roman"/>
        </w:rPr>
        <w:t xml:space="preserve"> ellenőrzése, cseréje</w:t>
      </w:r>
    </w:p>
    <w:p w14:paraId="58072698" w14:textId="77777777" w:rsidR="007E6DCD" w:rsidRPr="000041D7" w:rsidRDefault="007E6DCD" w:rsidP="007E6DCD">
      <w:pPr>
        <w:spacing w:after="0"/>
        <w:ind w:left="851"/>
        <w:rPr>
          <w:rFonts w:cs="Times New Roman"/>
        </w:rPr>
      </w:pPr>
      <w:proofErr w:type="gramStart"/>
      <w:r w:rsidRPr="000041D7">
        <w:rPr>
          <w:rFonts w:cs="Times New Roman"/>
        </w:rPr>
        <w:t>vezérlési</w:t>
      </w:r>
      <w:proofErr w:type="gramEnd"/>
      <w:r w:rsidRPr="000041D7">
        <w:rPr>
          <w:rFonts w:cs="Times New Roman"/>
        </w:rPr>
        <w:t xml:space="preserve"> beállítások gázkar, magasságigáz</w:t>
      </w:r>
    </w:p>
    <w:p w14:paraId="25608B02" w14:textId="77777777" w:rsidR="007E6DCD" w:rsidRPr="000041D7" w:rsidRDefault="007E6DCD" w:rsidP="007E6DCD">
      <w:pPr>
        <w:spacing w:after="0"/>
        <w:ind w:left="851"/>
        <w:rPr>
          <w:rFonts w:cs="Times New Roman"/>
        </w:rPr>
      </w:pPr>
      <w:proofErr w:type="gramStart"/>
      <w:r w:rsidRPr="000041D7">
        <w:rPr>
          <w:rFonts w:cs="Times New Roman"/>
        </w:rPr>
        <w:t>az</w:t>
      </w:r>
      <w:proofErr w:type="gramEnd"/>
      <w:r w:rsidRPr="000041D7">
        <w:rPr>
          <w:rFonts w:cs="Times New Roman"/>
        </w:rPr>
        <w:t xml:space="preserve"> elvégzett munkák dokumentálása, minőségtanúsítás</w:t>
      </w:r>
    </w:p>
    <w:p w14:paraId="74480947" w14:textId="03C193E3" w:rsidR="00A23F09" w:rsidRPr="000041D7" w:rsidRDefault="007E6DCD" w:rsidP="007E6DCD">
      <w:pPr>
        <w:spacing w:after="0"/>
        <w:ind w:left="851"/>
        <w:rPr>
          <w:rFonts w:cs="Times New Roman"/>
        </w:rPr>
      </w:pPr>
      <w:proofErr w:type="gramStart"/>
      <w:r w:rsidRPr="000041D7">
        <w:rPr>
          <w:rFonts w:cs="Times New Roman"/>
        </w:rPr>
        <w:t>hajtóművek</w:t>
      </w:r>
      <w:proofErr w:type="gramEnd"/>
      <w:r w:rsidRPr="000041D7">
        <w:rPr>
          <w:rFonts w:cs="Times New Roman"/>
        </w:rPr>
        <w:t xml:space="preserve"> ki beépítése, tárolása</w:t>
      </w:r>
    </w:p>
    <w:p w14:paraId="0A98DFEF" w14:textId="77777777" w:rsidR="00A23F09" w:rsidRPr="000041D7" w:rsidRDefault="00A23F09" w:rsidP="00A23F09">
      <w:pPr>
        <w:tabs>
          <w:tab w:val="left" w:pos="1418"/>
          <w:tab w:val="right" w:pos="9072"/>
        </w:tabs>
        <w:spacing w:after="0"/>
        <w:ind w:left="851"/>
        <w:rPr>
          <w:rFonts w:cs="Times New Roman"/>
        </w:rPr>
      </w:pPr>
    </w:p>
    <w:p w14:paraId="25D3801C" w14:textId="116345FF" w:rsidR="00A23F09" w:rsidRPr="000041D7" w:rsidRDefault="007E6DC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Dugattyús motorok üzemeltetése</w:t>
      </w:r>
    </w:p>
    <w:p w14:paraId="4026ACAD" w14:textId="77777777" w:rsidR="007E6DCD" w:rsidRPr="000041D7" w:rsidRDefault="007E6DCD" w:rsidP="007E6DCD">
      <w:pPr>
        <w:spacing w:after="0"/>
        <w:ind w:left="851"/>
        <w:rPr>
          <w:rFonts w:cs="Times New Roman"/>
        </w:rPr>
      </w:pPr>
      <w:proofErr w:type="gramStart"/>
      <w:r w:rsidRPr="000041D7">
        <w:rPr>
          <w:rFonts w:cs="Times New Roman"/>
        </w:rPr>
        <w:t>dugattyús</w:t>
      </w:r>
      <w:proofErr w:type="gramEnd"/>
      <w:r w:rsidRPr="000041D7">
        <w:rPr>
          <w:rFonts w:cs="Times New Roman"/>
        </w:rPr>
        <w:t xml:space="preserve"> motoros repülőgépek előkészítése indításra</w:t>
      </w:r>
    </w:p>
    <w:p w14:paraId="26BB5259" w14:textId="77777777" w:rsidR="007E6DCD" w:rsidRPr="000041D7" w:rsidRDefault="007E6DCD" w:rsidP="007E6DCD">
      <w:pPr>
        <w:spacing w:after="0"/>
        <w:ind w:left="851"/>
        <w:rPr>
          <w:rFonts w:cs="Times New Roman"/>
        </w:rPr>
      </w:pPr>
      <w:proofErr w:type="gramStart"/>
      <w:r w:rsidRPr="000041D7">
        <w:rPr>
          <w:rFonts w:cs="Times New Roman"/>
        </w:rPr>
        <w:t>hajtóműpróba</w:t>
      </w:r>
      <w:proofErr w:type="gramEnd"/>
      <w:r w:rsidRPr="000041D7">
        <w:rPr>
          <w:rFonts w:cs="Times New Roman"/>
        </w:rPr>
        <w:t xml:space="preserve"> menete</w:t>
      </w:r>
    </w:p>
    <w:p w14:paraId="7B52F094" w14:textId="77777777" w:rsidR="007E6DCD" w:rsidRPr="000041D7" w:rsidRDefault="007E6DCD" w:rsidP="007E6DCD">
      <w:pPr>
        <w:spacing w:after="0"/>
        <w:ind w:left="851"/>
        <w:rPr>
          <w:rFonts w:cs="Times New Roman"/>
        </w:rPr>
      </w:pPr>
      <w:proofErr w:type="gramStart"/>
      <w:r w:rsidRPr="000041D7">
        <w:rPr>
          <w:rFonts w:cs="Times New Roman"/>
        </w:rPr>
        <w:t>üzemi</w:t>
      </w:r>
      <w:proofErr w:type="gramEnd"/>
      <w:r w:rsidRPr="000041D7">
        <w:rPr>
          <w:rFonts w:cs="Times New Roman"/>
        </w:rPr>
        <w:t xml:space="preserve"> paraméterek ellenőrzése, hibafeltárás, szabályozás</w:t>
      </w:r>
    </w:p>
    <w:p w14:paraId="37E44C36" w14:textId="77777777" w:rsidR="007E6DCD" w:rsidRPr="000041D7" w:rsidRDefault="007E6DCD" w:rsidP="007E6DCD">
      <w:pPr>
        <w:spacing w:after="0"/>
        <w:ind w:left="851"/>
        <w:rPr>
          <w:rFonts w:cs="Times New Roman"/>
        </w:rPr>
      </w:pPr>
      <w:proofErr w:type="gramStart"/>
      <w:r w:rsidRPr="000041D7">
        <w:rPr>
          <w:rFonts w:cs="Times New Roman"/>
        </w:rPr>
        <w:t>időszakos</w:t>
      </w:r>
      <w:proofErr w:type="gramEnd"/>
      <w:r w:rsidRPr="000041D7">
        <w:rPr>
          <w:rFonts w:cs="Times New Roman"/>
        </w:rPr>
        <w:t xml:space="preserve"> ápolások, ellenőrzési munkák</w:t>
      </w:r>
    </w:p>
    <w:p w14:paraId="3DE6730F" w14:textId="4C4C8391" w:rsidR="00A23F09" w:rsidRPr="000041D7" w:rsidRDefault="007E6DCD" w:rsidP="007E6DCD">
      <w:pPr>
        <w:spacing w:after="0"/>
        <w:ind w:left="851"/>
        <w:rPr>
          <w:rFonts w:cs="Times New Roman"/>
        </w:rPr>
      </w:pPr>
      <w:proofErr w:type="gramStart"/>
      <w:r w:rsidRPr="000041D7">
        <w:rPr>
          <w:rFonts w:cs="Times New Roman"/>
        </w:rPr>
        <w:t>okmányok</w:t>
      </w:r>
      <w:proofErr w:type="gramEnd"/>
      <w:r w:rsidRPr="000041D7">
        <w:rPr>
          <w:rFonts w:cs="Times New Roman"/>
        </w:rPr>
        <w:t xml:space="preserve"> és alapdokumentációk, üzemidő nyilvántartása</w:t>
      </w:r>
    </w:p>
    <w:p w14:paraId="4CD8EBD4" w14:textId="77777777" w:rsidR="00A23F09" w:rsidRPr="000041D7" w:rsidRDefault="00A23F09" w:rsidP="00A23F09">
      <w:pPr>
        <w:tabs>
          <w:tab w:val="left" w:pos="1418"/>
          <w:tab w:val="right" w:pos="9072"/>
        </w:tabs>
        <w:spacing w:after="0"/>
        <w:ind w:left="851"/>
        <w:rPr>
          <w:rFonts w:cs="Times New Roman"/>
        </w:rPr>
      </w:pPr>
    </w:p>
    <w:p w14:paraId="38DBF4A4" w14:textId="2DEED183" w:rsidR="00A23F09" w:rsidRPr="000041D7" w:rsidRDefault="007E6DC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Gázturbinás hajtóművek szerelése</w:t>
      </w:r>
    </w:p>
    <w:p w14:paraId="0D146734" w14:textId="77777777" w:rsidR="007E6DCD" w:rsidRPr="000041D7" w:rsidRDefault="007E6DCD" w:rsidP="007E6DCD">
      <w:pPr>
        <w:spacing w:after="0"/>
        <w:ind w:left="851"/>
        <w:rPr>
          <w:rFonts w:cs="Times New Roman"/>
        </w:rPr>
      </w:pPr>
      <w:proofErr w:type="gramStart"/>
      <w:r w:rsidRPr="000041D7">
        <w:rPr>
          <w:rFonts w:cs="Times New Roman"/>
        </w:rPr>
        <w:t>gázturbinás</w:t>
      </w:r>
      <w:proofErr w:type="gramEnd"/>
      <w:r w:rsidRPr="000041D7">
        <w:rPr>
          <w:rFonts w:cs="Times New Roman"/>
        </w:rPr>
        <w:t xml:space="preserve"> hajtóművek részleges szétszerelése főbb szerkezeti részekre, összeszerelése, technológiai sorrend gyakorlása, </w:t>
      </w:r>
      <w:proofErr w:type="spellStart"/>
      <w:r w:rsidRPr="000041D7">
        <w:rPr>
          <w:rFonts w:cs="Times New Roman"/>
        </w:rPr>
        <w:t>komplettírozás</w:t>
      </w:r>
      <w:proofErr w:type="spellEnd"/>
    </w:p>
    <w:p w14:paraId="62C7DCC7" w14:textId="77777777" w:rsidR="007E6DCD" w:rsidRPr="000041D7" w:rsidRDefault="007E6DCD" w:rsidP="007E6DCD">
      <w:pPr>
        <w:spacing w:after="0"/>
        <w:ind w:left="851"/>
        <w:rPr>
          <w:rFonts w:cs="Times New Roman"/>
        </w:rPr>
      </w:pPr>
      <w:proofErr w:type="spellStart"/>
      <w:r w:rsidRPr="000041D7">
        <w:rPr>
          <w:rFonts w:cs="Times New Roman"/>
        </w:rPr>
        <w:t>hibafelvételezés</w:t>
      </w:r>
      <w:proofErr w:type="spellEnd"/>
    </w:p>
    <w:p w14:paraId="286DA28C" w14:textId="77777777" w:rsidR="007E6DCD" w:rsidRPr="000041D7" w:rsidRDefault="007E6DCD" w:rsidP="007E6DCD">
      <w:pPr>
        <w:spacing w:after="0"/>
        <w:ind w:left="851"/>
        <w:rPr>
          <w:rFonts w:cs="Times New Roman"/>
        </w:rPr>
      </w:pPr>
      <w:proofErr w:type="gramStart"/>
      <w:r w:rsidRPr="000041D7">
        <w:rPr>
          <w:rFonts w:cs="Times New Roman"/>
        </w:rPr>
        <w:t>hiba-felvételezés</w:t>
      </w:r>
      <w:proofErr w:type="gramEnd"/>
      <w:r w:rsidRPr="000041D7">
        <w:rPr>
          <w:rFonts w:cs="Times New Roman"/>
        </w:rPr>
        <w:t xml:space="preserve"> szemrevételezéssel</w:t>
      </w:r>
    </w:p>
    <w:p w14:paraId="1101B00D" w14:textId="77777777" w:rsidR="007E6DCD" w:rsidRPr="000041D7" w:rsidRDefault="007E6DCD" w:rsidP="007E6DCD">
      <w:pPr>
        <w:spacing w:after="0"/>
        <w:ind w:left="851"/>
        <w:rPr>
          <w:rFonts w:cs="Times New Roman"/>
        </w:rPr>
      </w:pPr>
      <w:proofErr w:type="gramStart"/>
      <w:r w:rsidRPr="000041D7">
        <w:rPr>
          <w:rFonts w:cs="Times New Roman"/>
        </w:rPr>
        <w:t>hiba-felvételezés</w:t>
      </w:r>
      <w:proofErr w:type="gramEnd"/>
      <w:r w:rsidRPr="000041D7">
        <w:rPr>
          <w:rFonts w:cs="Times New Roman"/>
        </w:rPr>
        <w:t xml:space="preserve"> méréssel, hengerek, dugattyúk, csapok, perselyek mérése, mérési jegyzőkönyv kiállítása, alkatrész minősítése</w:t>
      </w:r>
    </w:p>
    <w:p w14:paraId="08CB9860" w14:textId="77777777" w:rsidR="007E6DCD" w:rsidRPr="000041D7" w:rsidRDefault="007E6DCD" w:rsidP="007E6DCD">
      <w:pPr>
        <w:spacing w:after="0"/>
        <w:ind w:left="851"/>
        <w:rPr>
          <w:rFonts w:cs="Times New Roman"/>
        </w:rPr>
      </w:pPr>
      <w:proofErr w:type="gramStart"/>
      <w:r w:rsidRPr="000041D7">
        <w:rPr>
          <w:rFonts w:cs="Times New Roman"/>
        </w:rPr>
        <w:lastRenderedPageBreak/>
        <w:t>hiba-felvételezés</w:t>
      </w:r>
      <w:proofErr w:type="gramEnd"/>
      <w:r w:rsidRPr="000041D7">
        <w:rPr>
          <w:rFonts w:cs="Times New Roman"/>
        </w:rPr>
        <w:t xml:space="preserve"> egyéb módszerei</w:t>
      </w:r>
    </w:p>
    <w:p w14:paraId="05A15074" w14:textId="77777777" w:rsidR="007E6DCD" w:rsidRPr="000041D7" w:rsidRDefault="007E6DCD" w:rsidP="007E6DCD">
      <w:pPr>
        <w:spacing w:after="0"/>
        <w:ind w:left="851"/>
        <w:rPr>
          <w:rFonts w:cs="Times New Roman"/>
        </w:rPr>
      </w:pPr>
      <w:proofErr w:type="gramStart"/>
      <w:r w:rsidRPr="000041D7">
        <w:rPr>
          <w:rFonts w:cs="Times New Roman"/>
        </w:rPr>
        <w:t>alkatrész</w:t>
      </w:r>
      <w:proofErr w:type="gramEnd"/>
      <w:r w:rsidRPr="000041D7">
        <w:rPr>
          <w:rFonts w:cs="Times New Roman"/>
        </w:rPr>
        <w:t xml:space="preserve"> minősítése, visszaépíthető, javítható, csere</w:t>
      </w:r>
    </w:p>
    <w:p w14:paraId="189820C0" w14:textId="77777777" w:rsidR="007E6DCD" w:rsidRPr="000041D7" w:rsidRDefault="007E6DCD" w:rsidP="007E6DCD">
      <w:pPr>
        <w:spacing w:after="0"/>
        <w:ind w:left="851"/>
        <w:rPr>
          <w:rFonts w:cs="Times New Roman"/>
        </w:rPr>
      </w:pPr>
      <w:proofErr w:type="gramStart"/>
      <w:r w:rsidRPr="000041D7">
        <w:rPr>
          <w:rFonts w:cs="Times New Roman"/>
        </w:rPr>
        <w:t>alkatrészjavítás</w:t>
      </w:r>
      <w:proofErr w:type="gramEnd"/>
      <w:r w:rsidRPr="000041D7">
        <w:rPr>
          <w:rFonts w:cs="Times New Roman"/>
        </w:rPr>
        <w:t xml:space="preserve"> végrehajtása a szerkezetjavítási utasítás alapján</w:t>
      </w:r>
    </w:p>
    <w:p w14:paraId="1F2D187B" w14:textId="77777777" w:rsidR="007E6DCD" w:rsidRPr="000041D7" w:rsidRDefault="007E6DCD" w:rsidP="007E6DCD">
      <w:pPr>
        <w:spacing w:after="0"/>
        <w:ind w:left="851"/>
        <w:rPr>
          <w:rFonts w:cs="Times New Roman"/>
        </w:rPr>
      </w:pPr>
      <w:proofErr w:type="gramStart"/>
      <w:r w:rsidRPr="000041D7">
        <w:rPr>
          <w:rFonts w:cs="Times New Roman"/>
        </w:rPr>
        <w:t>cserére</w:t>
      </w:r>
      <w:proofErr w:type="gramEnd"/>
      <w:r w:rsidRPr="000041D7">
        <w:rPr>
          <w:rFonts w:cs="Times New Roman"/>
        </w:rPr>
        <w:t xml:space="preserve"> szoruló alkatrészek beazonosítása ábrás alkatrész katalógus használatával, fő méreteinek egyeztetése alapján</w:t>
      </w:r>
    </w:p>
    <w:p w14:paraId="2010D90A" w14:textId="77777777" w:rsidR="007E6DCD" w:rsidRPr="000041D7" w:rsidRDefault="007E6DCD" w:rsidP="007E6DCD">
      <w:pPr>
        <w:spacing w:after="0"/>
        <w:ind w:left="851"/>
        <w:rPr>
          <w:rFonts w:cs="Times New Roman"/>
        </w:rPr>
      </w:pPr>
      <w:proofErr w:type="gramStart"/>
      <w:r w:rsidRPr="000041D7">
        <w:rPr>
          <w:rFonts w:cs="Times New Roman"/>
        </w:rPr>
        <w:t>alkatrész</w:t>
      </w:r>
      <w:proofErr w:type="gramEnd"/>
      <w:r w:rsidRPr="000041D7">
        <w:rPr>
          <w:rFonts w:cs="Times New Roman"/>
        </w:rPr>
        <w:t xml:space="preserve"> beépíthetőségének feltételei</w:t>
      </w:r>
    </w:p>
    <w:p w14:paraId="41630A82" w14:textId="77777777" w:rsidR="007E6DCD" w:rsidRPr="000041D7" w:rsidRDefault="007E6DCD" w:rsidP="007E6DCD">
      <w:pPr>
        <w:spacing w:after="0"/>
        <w:ind w:left="851"/>
        <w:rPr>
          <w:rFonts w:cs="Times New Roman"/>
        </w:rPr>
      </w:pPr>
      <w:proofErr w:type="gramStart"/>
      <w:r w:rsidRPr="000041D7">
        <w:rPr>
          <w:rFonts w:cs="Times New Roman"/>
        </w:rPr>
        <w:t>összeszerelés</w:t>
      </w:r>
      <w:proofErr w:type="gramEnd"/>
      <w:r w:rsidRPr="000041D7">
        <w:rPr>
          <w:rFonts w:cs="Times New Roman"/>
        </w:rPr>
        <w:t xml:space="preserve"> során a meghúzási nyomatékok figyelembevétele</w:t>
      </w:r>
    </w:p>
    <w:p w14:paraId="0F96E7B5" w14:textId="77777777" w:rsidR="007E6DCD" w:rsidRPr="000041D7" w:rsidRDefault="007E6DCD" w:rsidP="007E6DCD">
      <w:pPr>
        <w:spacing w:after="0"/>
        <w:ind w:left="851"/>
        <w:rPr>
          <w:rFonts w:cs="Times New Roman"/>
        </w:rPr>
      </w:pPr>
      <w:proofErr w:type="gramStart"/>
      <w:r w:rsidRPr="000041D7">
        <w:rPr>
          <w:rFonts w:cs="Times New Roman"/>
        </w:rPr>
        <w:t>illesztési</w:t>
      </w:r>
      <w:proofErr w:type="gramEnd"/>
      <w:r w:rsidRPr="000041D7">
        <w:rPr>
          <w:rFonts w:cs="Times New Roman"/>
        </w:rPr>
        <w:t xml:space="preserve"> hézagok mérése, szabályozása</w:t>
      </w:r>
    </w:p>
    <w:p w14:paraId="2B43D35C" w14:textId="77777777" w:rsidR="007E6DCD" w:rsidRPr="000041D7" w:rsidRDefault="007E6DCD" w:rsidP="007E6DCD">
      <w:pPr>
        <w:spacing w:after="0"/>
        <w:ind w:left="851"/>
        <w:rPr>
          <w:rFonts w:cs="Times New Roman"/>
        </w:rPr>
      </w:pPr>
      <w:proofErr w:type="gramStart"/>
      <w:r w:rsidRPr="000041D7">
        <w:rPr>
          <w:rFonts w:cs="Times New Roman"/>
        </w:rPr>
        <w:t>biztosítási</w:t>
      </w:r>
      <w:proofErr w:type="gramEnd"/>
      <w:r w:rsidRPr="000041D7">
        <w:rPr>
          <w:rFonts w:cs="Times New Roman"/>
        </w:rPr>
        <w:t xml:space="preserve"> feladatok elvégzése</w:t>
      </w:r>
    </w:p>
    <w:p w14:paraId="64104AA2" w14:textId="77777777" w:rsidR="007E6DCD" w:rsidRPr="000041D7" w:rsidRDefault="007E6DCD" w:rsidP="007E6DCD">
      <w:pPr>
        <w:spacing w:after="0"/>
        <w:ind w:left="851"/>
        <w:rPr>
          <w:rFonts w:cs="Times New Roman"/>
        </w:rPr>
      </w:pPr>
      <w:proofErr w:type="gramStart"/>
      <w:r w:rsidRPr="000041D7">
        <w:rPr>
          <w:rFonts w:cs="Times New Roman"/>
        </w:rPr>
        <w:t>áttételházak</w:t>
      </w:r>
      <w:proofErr w:type="gramEnd"/>
      <w:r w:rsidRPr="000041D7">
        <w:rPr>
          <w:rFonts w:cs="Times New Roman"/>
        </w:rPr>
        <w:t xml:space="preserve"> ellenőrzése</w:t>
      </w:r>
    </w:p>
    <w:p w14:paraId="600C1D5D" w14:textId="77777777" w:rsidR="007E6DCD" w:rsidRPr="000041D7" w:rsidRDefault="007E6DCD" w:rsidP="007E6DCD">
      <w:pPr>
        <w:spacing w:after="0"/>
        <w:ind w:left="851"/>
        <w:rPr>
          <w:rFonts w:cs="Times New Roman"/>
        </w:rPr>
      </w:pPr>
      <w:proofErr w:type="gramStart"/>
      <w:r w:rsidRPr="000041D7">
        <w:rPr>
          <w:rFonts w:cs="Times New Roman"/>
        </w:rPr>
        <w:t>vezérlőrendszer</w:t>
      </w:r>
      <w:proofErr w:type="gramEnd"/>
      <w:r w:rsidRPr="000041D7">
        <w:rPr>
          <w:rFonts w:cs="Times New Roman"/>
        </w:rPr>
        <w:t xml:space="preserve"> beállítási munkáinak elvégzése</w:t>
      </w:r>
    </w:p>
    <w:p w14:paraId="4BCF63EF" w14:textId="77777777" w:rsidR="007E6DCD" w:rsidRPr="000041D7" w:rsidRDefault="007E6DCD" w:rsidP="007E6DCD">
      <w:pPr>
        <w:spacing w:after="0"/>
        <w:ind w:left="851"/>
        <w:rPr>
          <w:rFonts w:cs="Times New Roman"/>
        </w:rPr>
      </w:pPr>
      <w:proofErr w:type="gramStart"/>
      <w:r w:rsidRPr="000041D7">
        <w:rPr>
          <w:rFonts w:cs="Times New Roman"/>
        </w:rPr>
        <w:t>indítógyújtási</w:t>
      </w:r>
      <w:proofErr w:type="gramEnd"/>
      <w:r w:rsidRPr="000041D7">
        <w:rPr>
          <w:rFonts w:cs="Times New Roman"/>
        </w:rPr>
        <w:t xml:space="preserve"> rendszerek ellenőrzése, gyertyakábelek, gyertyák ellenőrzése</w:t>
      </w:r>
    </w:p>
    <w:p w14:paraId="6E3997EC" w14:textId="77777777" w:rsidR="007E6DCD" w:rsidRPr="000041D7" w:rsidRDefault="007E6DCD" w:rsidP="007E6DCD">
      <w:pPr>
        <w:spacing w:after="0"/>
        <w:ind w:left="851"/>
        <w:rPr>
          <w:rFonts w:cs="Times New Roman"/>
        </w:rPr>
      </w:pPr>
      <w:proofErr w:type="gramStart"/>
      <w:r w:rsidRPr="000041D7">
        <w:rPr>
          <w:rFonts w:cs="Times New Roman"/>
        </w:rPr>
        <w:t>tüzelőanyag</w:t>
      </w:r>
      <w:proofErr w:type="gramEnd"/>
      <w:r w:rsidRPr="000041D7">
        <w:rPr>
          <w:rFonts w:cs="Times New Roman"/>
        </w:rPr>
        <w:t xml:space="preserve"> szivattyúk szét összeszerelése, szállítóképesség, nyomásszabályozás</w:t>
      </w:r>
    </w:p>
    <w:p w14:paraId="3286193E" w14:textId="77777777" w:rsidR="007E6DCD" w:rsidRPr="000041D7" w:rsidRDefault="007E6DCD" w:rsidP="007E6DCD">
      <w:pPr>
        <w:spacing w:after="0"/>
        <w:ind w:left="851"/>
        <w:rPr>
          <w:rFonts w:cs="Times New Roman"/>
        </w:rPr>
      </w:pPr>
      <w:proofErr w:type="gramStart"/>
      <w:r w:rsidRPr="000041D7">
        <w:rPr>
          <w:rFonts w:cs="Times New Roman"/>
        </w:rPr>
        <w:t>tüzelőanyag</w:t>
      </w:r>
      <w:proofErr w:type="gramEnd"/>
      <w:r w:rsidRPr="000041D7">
        <w:rPr>
          <w:rFonts w:cs="Times New Roman"/>
        </w:rPr>
        <w:t xml:space="preserve"> rendszer szűrőinek ellenőrzése, tisztítása, cseréje</w:t>
      </w:r>
    </w:p>
    <w:p w14:paraId="5D833790" w14:textId="77777777" w:rsidR="007E6DCD" w:rsidRPr="000041D7" w:rsidRDefault="007E6DCD" w:rsidP="007E6DCD">
      <w:pPr>
        <w:spacing w:after="0"/>
        <w:ind w:left="851"/>
        <w:rPr>
          <w:rFonts w:cs="Times New Roman"/>
        </w:rPr>
      </w:pPr>
      <w:proofErr w:type="gramStart"/>
      <w:r w:rsidRPr="000041D7">
        <w:rPr>
          <w:rFonts w:cs="Times New Roman"/>
        </w:rPr>
        <w:t>tüzelőanyag</w:t>
      </w:r>
      <w:proofErr w:type="gramEnd"/>
      <w:r w:rsidRPr="000041D7">
        <w:rPr>
          <w:rFonts w:cs="Times New Roman"/>
        </w:rPr>
        <w:t xml:space="preserve"> adagolók, fordulatszám határolók szerelése, szabályozása</w:t>
      </w:r>
    </w:p>
    <w:p w14:paraId="0DF77990" w14:textId="77777777" w:rsidR="007E6DCD" w:rsidRPr="000041D7" w:rsidRDefault="007E6DCD" w:rsidP="007E6DCD">
      <w:pPr>
        <w:spacing w:after="0"/>
        <w:ind w:left="851"/>
        <w:rPr>
          <w:rFonts w:cs="Times New Roman"/>
        </w:rPr>
      </w:pPr>
      <w:proofErr w:type="gramStart"/>
      <w:r w:rsidRPr="000041D7">
        <w:rPr>
          <w:rFonts w:cs="Times New Roman"/>
        </w:rPr>
        <w:t>olajszivattyúk</w:t>
      </w:r>
      <w:proofErr w:type="gramEnd"/>
      <w:r w:rsidRPr="000041D7">
        <w:rPr>
          <w:rFonts w:cs="Times New Roman"/>
        </w:rPr>
        <w:t xml:space="preserve"> szét összeszerelése, szállítóképesség, nyomásszabályozás</w:t>
      </w:r>
    </w:p>
    <w:p w14:paraId="69FF5284" w14:textId="77777777" w:rsidR="007E6DCD" w:rsidRPr="000041D7" w:rsidRDefault="007E6DCD" w:rsidP="007E6DCD">
      <w:pPr>
        <w:spacing w:after="0"/>
        <w:ind w:left="851"/>
        <w:rPr>
          <w:rFonts w:cs="Times New Roman"/>
        </w:rPr>
      </w:pPr>
      <w:proofErr w:type="gramStart"/>
      <w:r w:rsidRPr="000041D7">
        <w:rPr>
          <w:rFonts w:cs="Times New Roman"/>
        </w:rPr>
        <w:t>olajrendszer</w:t>
      </w:r>
      <w:proofErr w:type="gramEnd"/>
      <w:r w:rsidRPr="000041D7">
        <w:rPr>
          <w:rFonts w:cs="Times New Roman"/>
        </w:rPr>
        <w:t xml:space="preserve"> elemeinek karbantartási munkái (olajhűtő, </w:t>
      </w:r>
      <w:proofErr w:type="spellStart"/>
      <w:r w:rsidRPr="000041D7">
        <w:rPr>
          <w:rFonts w:cs="Times New Roman"/>
        </w:rPr>
        <w:t>levegőkiválsztó</w:t>
      </w:r>
      <w:proofErr w:type="spellEnd"/>
      <w:r w:rsidRPr="000041D7">
        <w:rPr>
          <w:rFonts w:cs="Times New Roman"/>
        </w:rPr>
        <w:t>)</w:t>
      </w:r>
    </w:p>
    <w:p w14:paraId="030D7D8E" w14:textId="77777777" w:rsidR="007E6DCD" w:rsidRPr="000041D7" w:rsidRDefault="007E6DCD" w:rsidP="007E6DCD">
      <w:pPr>
        <w:spacing w:after="0"/>
        <w:ind w:left="851"/>
        <w:rPr>
          <w:rFonts w:cs="Times New Roman"/>
        </w:rPr>
      </w:pPr>
      <w:proofErr w:type="spellStart"/>
      <w:r w:rsidRPr="000041D7">
        <w:rPr>
          <w:rFonts w:cs="Times New Roman"/>
        </w:rPr>
        <w:t>pompázsszelepek</w:t>
      </w:r>
      <w:proofErr w:type="spellEnd"/>
      <w:r w:rsidRPr="000041D7">
        <w:rPr>
          <w:rFonts w:cs="Times New Roman"/>
        </w:rPr>
        <w:t xml:space="preserve"> szerelése</w:t>
      </w:r>
    </w:p>
    <w:p w14:paraId="37965DC5" w14:textId="77777777" w:rsidR="007E6DCD" w:rsidRPr="000041D7" w:rsidRDefault="007E6DCD" w:rsidP="007E6DCD">
      <w:pPr>
        <w:spacing w:after="0"/>
        <w:ind w:left="851"/>
        <w:rPr>
          <w:rFonts w:cs="Times New Roman"/>
        </w:rPr>
      </w:pPr>
      <w:proofErr w:type="gramStart"/>
      <w:r w:rsidRPr="000041D7">
        <w:rPr>
          <w:rFonts w:cs="Times New Roman"/>
        </w:rPr>
        <w:t>generátorok</w:t>
      </w:r>
      <w:proofErr w:type="gramEnd"/>
      <w:r w:rsidRPr="000041D7">
        <w:rPr>
          <w:rFonts w:cs="Times New Roman"/>
        </w:rPr>
        <w:t xml:space="preserve"> szerelése, ellenőrzése</w:t>
      </w:r>
    </w:p>
    <w:p w14:paraId="1E98165A" w14:textId="77777777" w:rsidR="007E6DCD" w:rsidRPr="000041D7" w:rsidRDefault="007E6DCD" w:rsidP="007E6DCD">
      <w:pPr>
        <w:spacing w:after="0"/>
        <w:ind w:left="851"/>
        <w:rPr>
          <w:rFonts w:cs="Times New Roman"/>
        </w:rPr>
      </w:pPr>
      <w:proofErr w:type="gramStart"/>
      <w:r w:rsidRPr="000041D7">
        <w:rPr>
          <w:rFonts w:cs="Times New Roman"/>
        </w:rPr>
        <w:t>jeladók</w:t>
      </w:r>
      <w:proofErr w:type="gramEnd"/>
      <w:r w:rsidRPr="000041D7">
        <w:rPr>
          <w:rFonts w:cs="Times New Roman"/>
        </w:rPr>
        <w:t xml:space="preserve"> ellenőrzése, cseréje</w:t>
      </w:r>
    </w:p>
    <w:p w14:paraId="4B9E45A0" w14:textId="77777777" w:rsidR="007E6DCD" w:rsidRPr="000041D7" w:rsidRDefault="007E6DCD" w:rsidP="007E6DCD">
      <w:pPr>
        <w:spacing w:after="0"/>
        <w:ind w:left="851"/>
        <w:rPr>
          <w:rFonts w:cs="Times New Roman"/>
        </w:rPr>
      </w:pPr>
      <w:proofErr w:type="gramStart"/>
      <w:r w:rsidRPr="000041D7">
        <w:rPr>
          <w:rFonts w:cs="Times New Roman"/>
        </w:rPr>
        <w:t>hajtóművek</w:t>
      </w:r>
      <w:proofErr w:type="gramEnd"/>
      <w:r w:rsidRPr="000041D7">
        <w:rPr>
          <w:rFonts w:cs="Times New Roman"/>
        </w:rPr>
        <w:t xml:space="preserve"> jégtelenítő rendszereinek ellenőrzése</w:t>
      </w:r>
    </w:p>
    <w:p w14:paraId="11E1D72E" w14:textId="77777777" w:rsidR="007E6DCD" w:rsidRPr="000041D7" w:rsidRDefault="007E6DCD" w:rsidP="007E6DCD">
      <w:pPr>
        <w:spacing w:after="0"/>
        <w:ind w:left="851"/>
        <w:rPr>
          <w:rFonts w:cs="Times New Roman"/>
        </w:rPr>
      </w:pPr>
      <w:proofErr w:type="gramStart"/>
      <w:r w:rsidRPr="000041D7">
        <w:rPr>
          <w:rFonts w:cs="Times New Roman"/>
        </w:rPr>
        <w:t>szívócső</w:t>
      </w:r>
      <w:proofErr w:type="gramEnd"/>
      <w:r w:rsidRPr="000041D7">
        <w:rPr>
          <w:rFonts w:cs="Times New Roman"/>
        </w:rPr>
        <w:t xml:space="preserve"> ellenőrzése</w:t>
      </w:r>
    </w:p>
    <w:p w14:paraId="2008C133" w14:textId="77777777" w:rsidR="007E6DCD" w:rsidRPr="000041D7" w:rsidRDefault="007E6DCD" w:rsidP="007E6DCD">
      <w:pPr>
        <w:spacing w:after="0"/>
        <w:ind w:left="851"/>
        <w:rPr>
          <w:rFonts w:cs="Times New Roman"/>
        </w:rPr>
      </w:pPr>
      <w:proofErr w:type="gramStart"/>
      <w:r w:rsidRPr="000041D7">
        <w:rPr>
          <w:rFonts w:cs="Times New Roman"/>
        </w:rPr>
        <w:t>kompresszor</w:t>
      </w:r>
      <w:proofErr w:type="gramEnd"/>
      <w:r w:rsidRPr="000041D7">
        <w:rPr>
          <w:rFonts w:cs="Times New Roman"/>
        </w:rPr>
        <w:t xml:space="preserve"> ellenőrzése</w:t>
      </w:r>
    </w:p>
    <w:p w14:paraId="0AE891EE" w14:textId="77777777" w:rsidR="007E6DCD" w:rsidRPr="000041D7" w:rsidRDefault="007E6DCD" w:rsidP="007E6DCD">
      <w:pPr>
        <w:spacing w:after="0"/>
        <w:ind w:left="851"/>
        <w:rPr>
          <w:rFonts w:cs="Times New Roman"/>
        </w:rPr>
      </w:pPr>
      <w:proofErr w:type="gramStart"/>
      <w:r w:rsidRPr="000041D7">
        <w:rPr>
          <w:rFonts w:cs="Times New Roman"/>
        </w:rPr>
        <w:t>tüzelőterek</w:t>
      </w:r>
      <w:proofErr w:type="gramEnd"/>
      <w:r w:rsidRPr="000041D7">
        <w:rPr>
          <w:rFonts w:cs="Times New Roman"/>
        </w:rPr>
        <w:t xml:space="preserve"> ellenőrzése</w:t>
      </w:r>
    </w:p>
    <w:p w14:paraId="1733071E" w14:textId="77777777" w:rsidR="007E6DCD" w:rsidRPr="000041D7" w:rsidRDefault="007E6DCD" w:rsidP="007E6DCD">
      <w:pPr>
        <w:spacing w:after="0"/>
        <w:ind w:left="851"/>
        <w:rPr>
          <w:rFonts w:cs="Times New Roman"/>
        </w:rPr>
      </w:pPr>
      <w:proofErr w:type="gramStart"/>
      <w:r w:rsidRPr="000041D7">
        <w:rPr>
          <w:rFonts w:cs="Times New Roman"/>
        </w:rPr>
        <w:t>turbina</w:t>
      </w:r>
      <w:proofErr w:type="gramEnd"/>
      <w:r w:rsidRPr="000041D7">
        <w:rPr>
          <w:rFonts w:cs="Times New Roman"/>
        </w:rPr>
        <w:t xml:space="preserve"> ellenőrzése</w:t>
      </w:r>
    </w:p>
    <w:p w14:paraId="1BA4D175" w14:textId="77777777" w:rsidR="007E6DCD" w:rsidRPr="000041D7" w:rsidRDefault="007E6DCD" w:rsidP="007E6DCD">
      <w:pPr>
        <w:spacing w:after="0"/>
        <w:ind w:left="851"/>
        <w:rPr>
          <w:rFonts w:cs="Times New Roman"/>
        </w:rPr>
      </w:pPr>
      <w:proofErr w:type="gramStart"/>
      <w:r w:rsidRPr="000041D7">
        <w:rPr>
          <w:rFonts w:cs="Times New Roman"/>
        </w:rPr>
        <w:t>fúvócsövek</w:t>
      </w:r>
      <w:proofErr w:type="gramEnd"/>
      <w:r w:rsidRPr="000041D7">
        <w:rPr>
          <w:rFonts w:cs="Times New Roman"/>
        </w:rPr>
        <w:t xml:space="preserve"> ellenőrzése</w:t>
      </w:r>
    </w:p>
    <w:p w14:paraId="1D043AE4" w14:textId="77777777" w:rsidR="007E6DCD" w:rsidRPr="000041D7" w:rsidRDefault="007E6DCD" w:rsidP="007E6DCD">
      <w:pPr>
        <w:spacing w:after="0"/>
        <w:ind w:left="851"/>
        <w:rPr>
          <w:rFonts w:cs="Times New Roman"/>
        </w:rPr>
      </w:pPr>
      <w:proofErr w:type="gramStart"/>
      <w:r w:rsidRPr="000041D7">
        <w:rPr>
          <w:rFonts w:cs="Times New Roman"/>
        </w:rPr>
        <w:t>sugárfék</w:t>
      </w:r>
      <w:proofErr w:type="gramEnd"/>
      <w:r w:rsidRPr="000041D7">
        <w:rPr>
          <w:rFonts w:cs="Times New Roman"/>
        </w:rPr>
        <w:t xml:space="preserve"> ellenőrzése</w:t>
      </w:r>
    </w:p>
    <w:p w14:paraId="4653F7F2" w14:textId="77777777" w:rsidR="007E6DCD" w:rsidRPr="000041D7" w:rsidRDefault="007E6DCD" w:rsidP="007E6DCD">
      <w:pPr>
        <w:spacing w:after="0"/>
        <w:ind w:left="851"/>
        <w:rPr>
          <w:rFonts w:cs="Times New Roman"/>
        </w:rPr>
      </w:pPr>
      <w:proofErr w:type="gramStart"/>
      <w:r w:rsidRPr="000041D7">
        <w:rPr>
          <w:rFonts w:cs="Times New Roman"/>
        </w:rPr>
        <w:t>vezérlési</w:t>
      </w:r>
      <w:proofErr w:type="gramEnd"/>
      <w:r w:rsidRPr="000041D7">
        <w:rPr>
          <w:rFonts w:cs="Times New Roman"/>
        </w:rPr>
        <w:t xml:space="preserve"> beállítások</w:t>
      </w:r>
    </w:p>
    <w:p w14:paraId="1E5BE4D2" w14:textId="77777777" w:rsidR="007E6DCD" w:rsidRPr="000041D7" w:rsidRDefault="007E6DCD" w:rsidP="007E6DCD">
      <w:pPr>
        <w:spacing w:after="0"/>
        <w:ind w:left="851"/>
        <w:rPr>
          <w:rFonts w:cs="Times New Roman"/>
        </w:rPr>
      </w:pPr>
      <w:proofErr w:type="gramStart"/>
      <w:r w:rsidRPr="000041D7">
        <w:rPr>
          <w:rFonts w:cs="Times New Roman"/>
        </w:rPr>
        <w:t>az</w:t>
      </w:r>
      <w:proofErr w:type="gramEnd"/>
      <w:r w:rsidRPr="000041D7">
        <w:rPr>
          <w:rFonts w:cs="Times New Roman"/>
        </w:rPr>
        <w:t xml:space="preserve"> elvégzett munkák dokumentálása, minőségtanúsítás</w:t>
      </w:r>
    </w:p>
    <w:p w14:paraId="6944FC23" w14:textId="466600F7" w:rsidR="00A23F09" w:rsidRPr="000041D7" w:rsidRDefault="007E6DCD" w:rsidP="007E6DCD">
      <w:pPr>
        <w:spacing w:after="0"/>
        <w:ind w:left="851"/>
        <w:rPr>
          <w:rFonts w:cs="Times New Roman"/>
        </w:rPr>
      </w:pPr>
      <w:proofErr w:type="gramStart"/>
      <w:r w:rsidRPr="000041D7">
        <w:rPr>
          <w:rFonts w:cs="Times New Roman"/>
        </w:rPr>
        <w:t>hajtóművek</w:t>
      </w:r>
      <w:proofErr w:type="gramEnd"/>
      <w:r w:rsidRPr="000041D7">
        <w:rPr>
          <w:rFonts w:cs="Times New Roman"/>
        </w:rPr>
        <w:t xml:space="preserve"> ki beépítése, tárolása</w:t>
      </w:r>
    </w:p>
    <w:p w14:paraId="1689AC46" w14:textId="77777777" w:rsidR="00A23F09" w:rsidRPr="000041D7" w:rsidRDefault="00A23F09" w:rsidP="00A23F09">
      <w:pPr>
        <w:tabs>
          <w:tab w:val="left" w:pos="1418"/>
          <w:tab w:val="right" w:pos="9072"/>
        </w:tabs>
        <w:spacing w:after="0"/>
        <w:ind w:left="851"/>
        <w:rPr>
          <w:rFonts w:cs="Times New Roman"/>
        </w:rPr>
      </w:pPr>
    </w:p>
    <w:p w14:paraId="3AA2BFF0" w14:textId="6344F826" w:rsidR="00A23F09" w:rsidRPr="000041D7" w:rsidRDefault="002060A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Gázturbinás hajtóművek üzemeltetése</w:t>
      </w:r>
    </w:p>
    <w:p w14:paraId="336CC570" w14:textId="77777777" w:rsidR="002060A1" w:rsidRPr="000041D7" w:rsidRDefault="002060A1" w:rsidP="002060A1">
      <w:pPr>
        <w:spacing w:after="0"/>
        <w:ind w:left="851"/>
        <w:rPr>
          <w:rFonts w:cs="Times New Roman"/>
        </w:rPr>
      </w:pPr>
      <w:proofErr w:type="gramStart"/>
      <w:r w:rsidRPr="000041D7">
        <w:rPr>
          <w:rFonts w:cs="Times New Roman"/>
        </w:rPr>
        <w:t>gázturbinás</w:t>
      </w:r>
      <w:proofErr w:type="gramEnd"/>
      <w:r w:rsidRPr="000041D7">
        <w:rPr>
          <w:rFonts w:cs="Times New Roman"/>
        </w:rPr>
        <w:t xml:space="preserve"> hajtóműves repülőgépek előkészítése indításra</w:t>
      </w:r>
    </w:p>
    <w:p w14:paraId="6EDF28F6" w14:textId="77777777" w:rsidR="002060A1" w:rsidRPr="000041D7" w:rsidRDefault="002060A1" w:rsidP="002060A1">
      <w:pPr>
        <w:spacing w:after="0"/>
        <w:ind w:left="851"/>
        <w:rPr>
          <w:rFonts w:cs="Times New Roman"/>
        </w:rPr>
      </w:pPr>
      <w:proofErr w:type="gramStart"/>
      <w:r w:rsidRPr="000041D7">
        <w:rPr>
          <w:rFonts w:cs="Times New Roman"/>
        </w:rPr>
        <w:t>hajtóműpróba</w:t>
      </w:r>
      <w:proofErr w:type="gramEnd"/>
      <w:r w:rsidRPr="000041D7">
        <w:rPr>
          <w:rFonts w:cs="Times New Roman"/>
        </w:rPr>
        <w:t xml:space="preserve"> menete</w:t>
      </w:r>
    </w:p>
    <w:p w14:paraId="023345F4" w14:textId="77777777" w:rsidR="002060A1" w:rsidRPr="000041D7" w:rsidRDefault="002060A1" w:rsidP="002060A1">
      <w:pPr>
        <w:spacing w:after="0"/>
        <w:ind w:left="851"/>
        <w:rPr>
          <w:rFonts w:cs="Times New Roman"/>
        </w:rPr>
      </w:pPr>
      <w:proofErr w:type="gramStart"/>
      <w:r w:rsidRPr="000041D7">
        <w:rPr>
          <w:rFonts w:cs="Times New Roman"/>
        </w:rPr>
        <w:t>üzemi</w:t>
      </w:r>
      <w:proofErr w:type="gramEnd"/>
      <w:r w:rsidRPr="000041D7">
        <w:rPr>
          <w:rFonts w:cs="Times New Roman"/>
        </w:rPr>
        <w:t xml:space="preserve"> paraméterek ellenőrzése, hibafeltárás, szabályozás</w:t>
      </w:r>
    </w:p>
    <w:p w14:paraId="040F5A5E" w14:textId="77777777" w:rsidR="002060A1" w:rsidRPr="000041D7" w:rsidRDefault="002060A1" w:rsidP="002060A1">
      <w:pPr>
        <w:spacing w:after="0"/>
        <w:ind w:left="851"/>
        <w:rPr>
          <w:rFonts w:cs="Times New Roman"/>
        </w:rPr>
      </w:pPr>
      <w:proofErr w:type="gramStart"/>
      <w:r w:rsidRPr="000041D7">
        <w:rPr>
          <w:rFonts w:cs="Times New Roman"/>
        </w:rPr>
        <w:t>időszakos</w:t>
      </w:r>
      <w:proofErr w:type="gramEnd"/>
      <w:r w:rsidRPr="000041D7">
        <w:rPr>
          <w:rFonts w:cs="Times New Roman"/>
        </w:rPr>
        <w:t xml:space="preserve"> ápolások, ellenőrzési munkák</w:t>
      </w:r>
    </w:p>
    <w:p w14:paraId="10AA311C" w14:textId="5C0A6885" w:rsidR="00A23F09" w:rsidRPr="000041D7" w:rsidRDefault="002060A1" w:rsidP="002060A1">
      <w:pPr>
        <w:spacing w:after="0"/>
        <w:ind w:left="851"/>
        <w:rPr>
          <w:rFonts w:cs="Times New Roman"/>
        </w:rPr>
      </w:pPr>
      <w:proofErr w:type="gramStart"/>
      <w:r w:rsidRPr="000041D7">
        <w:rPr>
          <w:rFonts w:cs="Times New Roman"/>
        </w:rPr>
        <w:t>okmányok</w:t>
      </w:r>
      <w:proofErr w:type="gramEnd"/>
      <w:r w:rsidRPr="000041D7">
        <w:rPr>
          <w:rFonts w:cs="Times New Roman"/>
        </w:rPr>
        <w:t xml:space="preserve"> és alapdokumentációk, üzemidő nyilvántartása</w:t>
      </w:r>
    </w:p>
    <w:p w14:paraId="6C2AA742" w14:textId="77777777" w:rsidR="00A23F09" w:rsidRPr="000041D7" w:rsidRDefault="00A23F09" w:rsidP="00A23F09">
      <w:pPr>
        <w:tabs>
          <w:tab w:val="left" w:pos="1418"/>
          <w:tab w:val="right" w:pos="9072"/>
        </w:tabs>
        <w:spacing w:after="0"/>
        <w:ind w:left="851"/>
        <w:rPr>
          <w:rFonts w:cs="Times New Roman"/>
        </w:rPr>
      </w:pPr>
    </w:p>
    <w:p w14:paraId="3B5F6FA2" w14:textId="212A51BF" w:rsidR="00A23F09" w:rsidRPr="000041D7" w:rsidRDefault="002060A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 xml:space="preserve">Légcsavarok és </w:t>
      </w:r>
      <w:proofErr w:type="spellStart"/>
      <w:r w:rsidRPr="000041D7">
        <w:rPr>
          <w:rFonts w:cs="Times New Roman"/>
          <w:b/>
          <w:i/>
          <w:szCs w:val="24"/>
        </w:rPr>
        <w:t>légcsavarszabályozók</w:t>
      </w:r>
      <w:proofErr w:type="spellEnd"/>
      <w:r w:rsidRPr="000041D7">
        <w:rPr>
          <w:rFonts w:cs="Times New Roman"/>
          <w:b/>
          <w:i/>
          <w:szCs w:val="24"/>
        </w:rPr>
        <w:t xml:space="preserve"> szerelése</w:t>
      </w:r>
    </w:p>
    <w:p w14:paraId="35C1412F" w14:textId="77777777" w:rsidR="002060A1" w:rsidRPr="000041D7" w:rsidRDefault="002060A1" w:rsidP="002060A1">
      <w:pPr>
        <w:spacing w:after="0"/>
        <w:ind w:left="851"/>
        <w:rPr>
          <w:rFonts w:cs="Times New Roman"/>
        </w:rPr>
      </w:pPr>
      <w:proofErr w:type="gramStart"/>
      <w:r w:rsidRPr="000041D7">
        <w:rPr>
          <w:rFonts w:cs="Times New Roman"/>
        </w:rPr>
        <w:t>merev</w:t>
      </w:r>
      <w:proofErr w:type="gramEnd"/>
      <w:r w:rsidRPr="000041D7">
        <w:rPr>
          <w:rFonts w:cs="Times New Roman"/>
        </w:rPr>
        <w:t xml:space="preserve"> és állítható légcsavarok, légcsavar szabályzók szerkezeti kialakítása, működése</w:t>
      </w:r>
    </w:p>
    <w:p w14:paraId="51EE6956" w14:textId="77777777" w:rsidR="002060A1" w:rsidRPr="000041D7" w:rsidRDefault="002060A1" w:rsidP="002060A1">
      <w:pPr>
        <w:spacing w:after="0"/>
        <w:ind w:left="851"/>
        <w:rPr>
          <w:rFonts w:cs="Times New Roman"/>
        </w:rPr>
      </w:pPr>
      <w:proofErr w:type="gramStart"/>
      <w:r w:rsidRPr="000041D7">
        <w:rPr>
          <w:rFonts w:cs="Times New Roman"/>
        </w:rPr>
        <w:t>lapátsérülések</w:t>
      </w:r>
      <w:proofErr w:type="gramEnd"/>
      <w:r w:rsidRPr="000041D7">
        <w:rPr>
          <w:rFonts w:cs="Times New Roman"/>
        </w:rPr>
        <w:t>, erózió, korrózió, ütközési sérülések, rétegleválás felmérése</w:t>
      </w:r>
    </w:p>
    <w:p w14:paraId="424BEA19" w14:textId="77777777" w:rsidR="002060A1" w:rsidRPr="000041D7" w:rsidRDefault="002060A1" w:rsidP="002060A1">
      <w:pPr>
        <w:spacing w:after="0"/>
        <w:ind w:left="851"/>
        <w:rPr>
          <w:rFonts w:cs="Times New Roman"/>
        </w:rPr>
      </w:pPr>
      <w:proofErr w:type="gramStart"/>
      <w:r w:rsidRPr="000041D7">
        <w:rPr>
          <w:rFonts w:cs="Times New Roman"/>
        </w:rPr>
        <w:t>merev</w:t>
      </w:r>
      <w:proofErr w:type="gramEnd"/>
      <w:r w:rsidRPr="000041D7">
        <w:rPr>
          <w:rFonts w:cs="Times New Roman"/>
        </w:rPr>
        <w:t xml:space="preserve"> légcsavarok le- és felszerelése</w:t>
      </w:r>
    </w:p>
    <w:p w14:paraId="7560A376" w14:textId="77777777" w:rsidR="002060A1" w:rsidRPr="000041D7" w:rsidRDefault="002060A1" w:rsidP="002060A1">
      <w:pPr>
        <w:spacing w:after="0"/>
        <w:ind w:left="851"/>
        <w:rPr>
          <w:rFonts w:cs="Times New Roman"/>
        </w:rPr>
      </w:pPr>
      <w:proofErr w:type="gramStart"/>
      <w:r w:rsidRPr="000041D7">
        <w:rPr>
          <w:rFonts w:cs="Times New Roman"/>
        </w:rPr>
        <w:t>légcsavarok</w:t>
      </w:r>
      <w:proofErr w:type="gramEnd"/>
      <w:r w:rsidRPr="000041D7">
        <w:rPr>
          <w:rFonts w:cs="Times New Roman"/>
        </w:rPr>
        <w:t xml:space="preserve"> emelkedésének ellenőrzése</w:t>
      </w:r>
    </w:p>
    <w:p w14:paraId="176BD2AA" w14:textId="77777777" w:rsidR="002060A1" w:rsidRPr="000041D7" w:rsidRDefault="002060A1" w:rsidP="002060A1">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kiegyensúlyozása</w:t>
      </w:r>
    </w:p>
    <w:p w14:paraId="1E7D93B5" w14:textId="77777777" w:rsidR="002060A1" w:rsidRPr="000041D7" w:rsidRDefault="002060A1" w:rsidP="002060A1">
      <w:pPr>
        <w:spacing w:after="0"/>
        <w:ind w:left="851"/>
        <w:rPr>
          <w:rFonts w:cs="Times New Roman"/>
        </w:rPr>
      </w:pPr>
      <w:proofErr w:type="gramStart"/>
      <w:r w:rsidRPr="000041D7">
        <w:rPr>
          <w:rFonts w:cs="Times New Roman"/>
        </w:rPr>
        <w:t>a</w:t>
      </w:r>
      <w:proofErr w:type="gramEnd"/>
      <w:r w:rsidRPr="000041D7">
        <w:rPr>
          <w:rFonts w:cs="Times New Roman"/>
        </w:rPr>
        <w:t xml:space="preserve"> légcsavar beállítása</w:t>
      </w:r>
    </w:p>
    <w:p w14:paraId="52985953" w14:textId="77777777" w:rsidR="002060A1" w:rsidRPr="000041D7" w:rsidRDefault="002060A1" w:rsidP="002060A1">
      <w:pPr>
        <w:spacing w:after="0"/>
        <w:ind w:left="851"/>
        <w:rPr>
          <w:rFonts w:cs="Times New Roman"/>
        </w:rPr>
      </w:pPr>
      <w:proofErr w:type="gramStart"/>
      <w:r w:rsidRPr="000041D7">
        <w:rPr>
          <w:rFonts w:cs="Times New Roman"/>
        </w:rPr>
        <w:t>állítható</w:t>
      </w:r>
      <w:proofErr w:type="gramEnd"/>
      <w:r w:rsidRPr="000041D7">
        <w:rPr>
          <w:rFonts w:cs="Times New Roman"/>
        </w:rPr>
        <w:t xml:space="preserve"> légcsavarok le- és felszerelése</w:t>
      </w:r>
    </w:p>
    <w:p w14:paraId="39A7A570" w14:textId="77777777" w:rsidR="002060A1" w:rsidRPr="000041D7" w:rsidRDefault="002060A1" w:rsidP="002060A1">
      <w:pPr>
        <w:spacing w:after="0"/>
        <w:ind w:left="851"/>
        <w:rPr>
          <w:rFonts w:cs="Times New Roman"/>
        </w:rPr>
      </w:pPr>
      <w:proofErr w:type="gramStart"/>
      <w:r w:rsidRPr="000041D7">
        <w:rPr>
          <w:rFonts w:cs="Times New Roman"/>
        </w:rPr>
        <w:t>célszerszámok</w:t>
      </w:r>
      <w:proofErr w:type="gramEnd"/>
      <w:r w:rsidRPr="000041D7">
        <w:rPr>
          <w:rFonts w:cs="Times New Roman"/>
        </w:rPr>
        <w:t>, készülékek, segédberendezések</w:t>
      </w:r>
    </w:p>
    <w:p w14:paraId="6F827CD2" w14:textId="77777777" w:rsidR="002060A1" w:rsidRPr="000041D7" w:rsidRDefault="002060A1" w:rsidP="002060A1">
      <w:pPr>
        <w:spacing w:after="0"/>
        <w:ind w:left="851"/>
        <w:rPr>
          <w:rFonts w:cs="Times New Roman"/>
        </w:rPr>
      </w:pPr>
      <w:proofErr w:type="gramStart"/>
      <w:r w:rsidRPr="000041D7">
        <w:rPr>
          <w:rFonts w:cs="Times New Roman"/>
        </w:rPr>
        <w:t>légcsavarok</w:t>
      </w:r>
      <w:proofErr w:type="gramEnd"/>
      <w:r w:rsidRPr="000041D7">
        <w:rPr>
          <w:rFonts w:cs="Times New Roman"/>
        </w:rPr>
        <w:t xml:space="preserve"> szét- és összeszerelése</w:t>
      </w:r>
    </w:p>
    <w:p w14:paraId="7BFB7AE6" w14:textId="77777777" w:rsidR="002060A1" w:rsidRPr="000041D7" w:rsidRDefault="002060A1" w:rsidP="002060A1">
      <w:pPr>
        <w:spacing w:after="0"/>
        <w:ind w:left="851"/>
        <w:rPr>
          <w:rFonts w:cs="Times New Roman"/>
        </w:rPr>
      </w:pPr>
      <w:proofErr w:type="gramStart"/>
      <w:r w:rsidRPr="000041D7">
        <w:rPr>
          <w:rFonts w:cs="Times New Roman"/>
        </w:rPr>
        <w:t>hiba-felvételezés</w:t>
      </w:r>
      <w:proofErr w:type="gramEnd"/>
      <w:r w:rsidRPr="000041D7">
        <w:rPr>
          <w:rFonts w:cs="Times New Roman"/>
        </w:rPr>
        <w:t>, javítás vagy csere</w:t>
      </w:r>
    </w:p>
    <w:p w14:paraId="79A6B812" w14:textId="77777777" w:rsidR="002060A1" w:rsidRPr="000041D7" w:rsidRDefault="002060A1" w:rsidP="002060A1">
      <w:pPr>
        <w:spacing w:after="0"/>
        <w:ind w:left="851"/>
        <w:rPr>
          <w:rFonts w:cs="Times New Roman"/>
        </w:rPr>
      </w:pPr>
      <w:proofErr w:type="gramStart"/>
      <w:r w:rsidRPr="000041D7">
        <w:rPr>
          <w:rFonts w:cs="Times New Roman"/>
        </w:rPr>
        <w:lastRenderedPageBreak/>
        <w:t>légcsavarok</w:t>
      </w:r>
      <w:proofErr w:type="gramEnd"/>
      <w:r w:rsidRPr="000041D7">
        <w:rPr>
          <w:rFonts w:cs="Times New Roman"/>
        </w:rPr>
        <w:t xml:space="preserve"> beállítása</w:t>
      </w:r>
    </w:p>
    <w:p w14:paraId="0BF087BF" w14:textId="77777777" w:rsidR="002060A1" w:rsidRPr="000041D7" w:rsidRDefault="002060A1" w:rsidP="002060A1">
      <w:pPr>
        <w:spacing w:after="0"/>
        <w:ind w:left="851"/>
        <w:rPr>
          <w:rFonts w:cs="Times New Roman"/>
        </w:rPr>
      </w:pPr>
      <w:proofErr w:type="gramStart"/>
      <w:r w:rsidRPr="000041D7">
        <w:rPr>
          <w:rFonts w:cs="Times New Roman"/>
        </w:rPr>
        <w:t>dokumentációk</w:t>
      </w:r>
      <w:proofErr w:type="gramEnd"/>
      <w:r w:rsidRPr="000041D7">
        <w:rPr>
          <w:rFonts w:cs="Times New Roman"/>
        </w:rPr>
        <w:t xml:space="preserve"> készítése</w:t>
      </w:r>
    </w:p>
    <w:p w14:paraId="259471F2" w14:textId="77777777" w:rsidR="002060A1" w:rsidRPr="000041D7" w:rsidRDefault="002060A1" w:rsidP="002060A1">
      <w:pPr>
        <w:spacing w:after="0"/>
        <w:ind w:left="851"/>
        <w:rPr>
          <w:rFonts w:cs="Times New Roman"/>
        </w:rPr>
      </w:pPr>
      <w:proofErr w:type="gramStart"/>
      <w:r w:rsidRPr="000041D7">
        <w:rPr>
          <w:rFonts w:cs="Times New Roman"/>
        </w:rPr>
        <w:t>baleset-elhárítás</w:t>
      </w:r>
      <w:proofErr w:type="gramEnd"/>
    </w:p>
    <w:p w14:paraId="4AE4164C" w14:textId="77777777" w:rsidR="002060A1" w:rsidRPr="000041D7" w:rsidRDefault="002060A1" w:rsidP="002060A1">
      <w:pPr>
        <w:spacing w:after="0"/>
        <w:ind w:left="851"/>
        <w:rPr>
          <w:rFonts w:cs="Times New Roman"/>
        </w:rPr>
      </w:pPr>
      <w:proofErr w:type="gramStart"/>
      <w:r w:rsidRPr="000041D7">
        <w:rPr>
          <w:rFonts w:cs="Times New Roman"/>
        </w:rPr>
        <w:t>állítható</w:t>
      </w:r>
      <w:proofErr w:type="gramEnd"/>
      <w:r w:rsidRPr="000041D7">
        <w:rPr>
          <w:rFonts w:cs="Times New Roman"/>
        </w:rPr>
        <w:t xml:space="preserve"> légcsavarok és légcsavarszabályzók karbantartása</w:t>
      </w:r>
    </w:p>
    <w:p w14:paraId="2B384318" w14:textId="77777777" w:rsidR="002060A1" w:rsidRPr="000041D7" w:rsidRDefault="002060A1" w:rsidP="002060A1">
      <w:pPr>
        <w:spacing w:after="0"/>
        <w:ind w:left="851"/>
        <w:rPr>
          <w:rFonts w:cs="Times New Roman"/>
        </w:rPr>
      </w:pPr>
      <w:proofErr w:type="gramStart"/>
      <w:r w:rsidRPr="000041D7">
        <w:rPr>
          <w:rFonts w:cs="Times New Roman"/>
        </w:rPr>
        <w:t>beszabályozás</w:t>
      </w:r>
      <w:proofErr w:type="gramEnd"/>
    </w:p>
    <w:p w14:paraId="2872AF42" w14:textId="77777777" w:rsidR="002060A1" w:rsidRPr="000041D7" w:rsidRDefault="002060A1" w:rsidP="002060A1">
      <w:pPr>
        <w:spacing w:after="0"/>
        <w:ind w:left="851"/>
        <w:rPr>
          <w:rFonts w:cs="Times New Roman"/>
        </w:rPr>
      </w:pPr>
      <w:proofErr w:type="gramStart"/>
      <w:r w:rsidRPr="000041D7">
        <w:rPr>
          <w:rFonts w:cs="Times New Roman"/>
        </w:rPr>
        <w:t>működéspróba</w:t>
      </w:r>
      <w:proofErr w:type="gramEnd"/>
    </w:p>
    <w:p w14:paraId="574A7FFA" w14:textId="52BA5203" w:rsidR="00A23F09" w:rsidRPr="000041D7" w:rsidRDefault="002060A1" w:rsidP="002060A1">
      <w:pPr>
        <w:spacing w:after="0"/>
        <w:ind w:left="851"/>
        <w:rPr>
          <w:rFonts w:cs="Times New Roman"/>
        </w:rPr>
      </w:pPr>
      <w:proofErr w:type="gramStart"/>
      <w:r w:rsidRPr="000041D7">
        <w:rPr>
          <w:rFonts w:cs="Times New Roman"/>
        </w:rPr>
        <w:t>baleseti</w:t>
      </w:r>
      <w:proofErr w:type="gramEnd"/>
      <w:r w:rsidRPr="000041D7">
        <w:rPr>
          <w:rFonts w:cs="Times New Roman"/>
        </w:rPr>
        <w:t xml:space="preserve"> források</w:t>
      </w:r>
    </w:p>
    <w:p w14:paraId="601C89C3" w14:textId="77777777" w:rsidR="00A23F09" w:rsidRPr="000041D7" w:rsidRDefault="00A23F09" w:rsidP="00A23F09">
      <w:pPr>
        <w:tabs>
          <w:tab w:val="left" w:pos="1418"/>
          <w:tab w:val="right" w:pos="9072"/>
        </w:tabs>
        <w:spacing w:after="0"/>
        <w:ind w:left="851"/>
        <w:rPr>
          <w:rFonts w:cs="Times New Roman"/>
        </w:rPr>
      </w:pPr>
    </w:p>
    <w:p w14:paraId="5190EB69"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3FA3F356" w14:textId="7C1263A7" w:rsidR="00A23F09" w:rsidRPr="000041D7" w:rsidRDefault="002060A1" w:rsidP="00A23F09">
      <w:pPr>
        <w:spacing w:after="0"/>
        <w:ind w:left="426"/>
        <w:rPr>
          <w:rFonts w:cs="Times New Roman"/>
        </w:rPr>
      </w:pPr>
      <w:r w:rsidRPr="000041D7">
        <w:rPr>
          <w:rFonts w:cs="Times New Roman"/>
        </w:rPr>
        <w:t>A rendszerek és szerkezetek bemutatásához használatos légi járműveket és modelleket tartalmazó műhelyek, tanhangár. Szakma specifikus tanműhelyben vagy szakma specifikus gazdálkodó szervezetnél.</w:t>
      </w:r>
    </w:p>
    <w:p w14:paraId="0FBAFC11" w14:textId="77777777" w:rsidR="00A23F09" w:rsidRPr="000041D7" w:rsidRDefault="00A23F09" w:rsidP="00A23F09">
      <w:pPr>
        <w:spacing w:after="0"/>
        <w:ind w:left="426"/>
        <w:rPr>
          <w:rFonts w:cs="Times New Roman"/>
        </w:rPr>
      </w:pPr>
    </w:p>
    <w:p w14:paraId="768D125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1D063176" w14:textId="043C3EAA"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1A42DD9" w14:textId="77777777" w:rsidR="00A23F09" w:rsidRPr="000041D7" w:rsidRDefault="00A23F09" w:rsidP="00A23F09">
      <w:pPr>
        <w:spacing w:after="0"/>
        <w:ind w:left="426"/>
        <w:rPr>
          <w:rFonts w:cs="Times New Roman"/>
        </w:rPr>
      </w:pPr>
    </w:p>
    <w:p w14:paraId="05390E2C" w14:textId="77777777" w:rsidR="00A23F09" w:rsidRPr="000041D7" w:rsidRDefault="00A23F09" w:rsidP="00A23F09">
      <w:pPr>
        <w:spacing w:after="200" w:line="276" w:lineRule="auto"/>
        <w:jc w:val="left"/>
        <w:rPr>
          <w:rFonts w:cs="Times New Roman"/>
        </w:rPr>
      </w:pPr>
      <w:r w:rsidRPr="000041D7">
        <w:rPr>
          <w:rFonts w:cs="Times New Roman"/>
        </w:rPr>
        <w:br w:type="page"/>
      </w:r>
    </w:p>
    <w:p w14:paraId="78E15EAF" w14:textId="77777777" w:rsidR="00A23F09" w:rsidRPr="000041D7" w:rsidRDefault="00A23F09" w:rsidP="00A23F09">
      <w:pPr>
        <w:rPr>
          <w:rFonts w:cs="Times New Roman"/>
        </w:rPr>
      </w:pPr>
    </w:p>
    <w:p w14:paraId="78FA6252"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389AE2A5" w14:textId="5C392A1A" w:rsidR="00A23F09" w:rsidRPr="000041D7" w:rsidRDefault="002060A1" w:rsidP="00A23F09">
      <w:pPr>
        <w:spacing w:after="480"/>
        <w:jc w:val="center"/>
        <w:rPr>
          <w:rFonts w:cs="Times New Roman"/>
          <w:b/>
          <w:sz w:val="36"/>
        </w:rPr>
      </w:pPr>
      <w:r w:rsidRPr="000041D7">
        <w:rPr>
          <w:rFonts w:cs="Times New Roman"/>
          <w:b/>
          <w:sz w:val="36"/>
        </w:rPr>
        <w:t>10430-</w:t>
      </w:r>
      <w:r w:rsidR="00573A73" w:rsidRPr="000041D7">
        <w:rPr>
          <w:rFonts w:cs="Times New Roman"/>
          <w:b/>
          <w:sz w:val="36"/>
        </w:rPr>
        <w:t>16</w:t>
      </w:r>
      <w:r w:rsidR="00A23F09" w:rsidRPr="000041D7">
        <w:rPr>
          <w:rFonts w:cs="Times New Roman"/>
          <w:b/>
          <w:sz w:val="36"/>
        </w:rPr>
        <w:t xml:space="preserve"> azonosító számú</w:t>
      </w:r>
    </w:p>
    <w:p w14:paraId="28F59B5A" w14:textId="772C2602" w:rsidR="00A23F09" w:rsidRPr="000041D7" w:rsidRDefault="002060A1" w:rsidP="00A23F09">
      <w:pPr>
        <w:jc w:val="center"/>
        <w:rPr>
          <w:rFonts w:cs="Times New Roman"/>
          <w:b/>
          <w:sz w:val="36"/>
        </w:rPr>
      </w:pPr>
      <w:r w:rsidRPr="000041D7">
        <w:rPr>
          <w:rFonts w:cs="Times New Roman"/>
          <w:b/>
          <w:sz w:val="36"/>
        </w:rPr>
        <w:t>Légiközlekedési jogszabályok és humán faktor</w:t>
      </w:r>
    </w:p>
    <w:p w14:paraId="71558324"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7894E5CC"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0340CEB4"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68469226" w14:textId="77777777" w:rsidR="00A23F09" w:rsidRPr="000041D7" w:rsidRDefault="00A23F09" w:rsidP="00A23F09">
      <w:pPr>
        <w:spacing w:after="200" w:line="276" w:lineRule="auto"/>
        <w:jc w:val="left"/>
        <w:rPr>
          <w:rFonts w:cs="Times New Roman"/>
        </w:rPr>
      </w:pPr>
      <w:r w:rsidRPr="000041D7">
        <w:rPr>
          <w:rFonts w:cs="Times New Roman"/>
        </w:rPr>
        <w:br w:type="page"/>
      </w:r>
    </w:p>
    <w:p w14:paraId="7661B5F0" w14:textId="7CDA80FD" w:rsidR="00A23F09" w:rsidRPr="000041D7" w:rsidRDefault="00A23F09" w:rsidP="00A23F09">
      <w:pPr>
        <w:rPr>
          <w:rFonts w:cs="Times New Roman"/>
        </w:rPr>
      </w:pPr>
      <w:r w:rsidRPr="000041D7">
        <w:rPr>
          <w:rFonts w:cs="Times New Roman"/>
        </w:rPr>
        <w:lastRenderedPageBreak/>
        <w:t xml:space="preserve">A </w:t>
      </w:r>
      <w:r w:rsidR="002060A1" w:rsidRPr="000041D7">
        <w:rPr>
          <w:rFonts w:cs="Times New Roman"/>
        </w:rPr>
        <w:t>10430-</w:t>
      </w:r>
      <w:r w:rsidR="00573A73" w:rsidRPr="000041D7">
        <w:rPr>
          <w:rFonts w:cs="Times New Roman"/>
        </w:rPr>
        <w:t>16</w:t>
      </w:r>
      <w:r w:rsidRPr="000041D7">
        <w:rPr>
          <w:rFonts w:cs="Times New Roman"/>
        </w:rPr>
        <w:t xml:space="preserve"> azonosító számú </w:t>
      </w:r>
      <w:r w:rsidR="002060A1" w:rsidRPr="000041D7">
        <w:rPr>
          <w:rFonts w:cs="Times New Roman"/>
        </w:rPr>
        <w:t>Légiközlekedési jogszabályok és humán faktor</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1643" w:type="dxa"/>
        <w:tblLayout w:type="fixed"/>
        <w:tblCellMar>
          <w:left w:w="30" w:type="dxa"/>
          <w:right w:w="30" w:type="dxa"/>
        </w:tblCellMar>
        <w:tblLook w:val="0000" w:firstRow="0" w:lastRow="0" w:firstColumn="0" w:lastColumn="0" w:noHBand="0" w:noVBand="0"/>
      </w:tblPr>
      <w:tblGrid>
        <w:gridCol w:w="5913"/>
        <w:gridCol w:w="758"/>
        <w:gridCol w:w="758"/>
      </w:tblGrid>
      <w:tr w:rsidR="00F93138" w:rsidRPr="00DE7B91" w14:paraId="413D5B73" w14:textId="77777777" w:rsidTr="00DE7B91">
        <w:trPr>
          <w:cantSplit/>
          <w:trHeight w:val="2012"/>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1D8DABE1" w14:textId="77777777" w:rsidR="00F93138" w:rsidRPr="00DE7B91" w:rsidRDefault="00F93138" w:rsidP="002060A1">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5F079B99" w14:textId="19E19E24"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Légiközlekedési jogszabályok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41E913A6" w14:textId="66467CCC"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Humán faktor</w:t>
            </w:r>
          </w:p>
        </w:tc>
      </w:tr>
      <w:tr w:rsidR="00F93138" w:rsidRPr="00DE7B91" w14:paraId="7F462E78"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9EA3313" w14:textId="77777777" w:rsidR="00F93138" w:rsidRPr="00DE7B91" w:rsidRDefault="00F93138" w:rsidP="002060A1">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4" w:space="0" w:color="auto"/>
              <w:bottom w:val="single" w:sz="4" w:space="0" w:color="auto"/>
              <w:right w:val="single" w:sz="4" w:space="0" w:color="auto"/>
            </w:tcBorders>
            <w:vAlign w:val="center"/>
          </w:tcPr>
          <w:p w14:paraId="58B65A1C" w14:textId="77777777" w:rsidR="00F93138" w:rsidRPr="00DE7B91" w:rsidRDefault="00F93138" w:rsidP="002060A1">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66ABC7D3" w14:textId="77777777" w:rsidR="00F93138" w:rsidRPr="00DE7B91" w:rsidRDefault="00F93138" w:rsidP="002060A1">
            <w:pPr>
              <w:autoSpaceDE w:val="0"/>
              <w:autoSpaceDN w:val="0"/>
              <w:adjustRightInd w:val="0"/>
              <w:spacing w:after="0"/>
              <w:jc w:val="center"/>
              <w:rPr>
                <w:rFonts w:cs="Times New Roman"/>
                <w:color w:val="000000"/>
                <w:szCs w:val="24"/>
              </w:rPr>
            </w:pPr>
          </w:p>
        </w:tc>
      </w:tr>
      <w:tr w:rsidR="00F93138" w:rsidRPr="00DE7B91" w14:paraId="556F94D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271A49C" w14:textId="64E1DA22"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Alkalmazza a </w:t>
            </w:r>
            <w:proofErr w:type="spellStart"/>
            <w:r w:rsidRPr="00DE7B91">
              <w:rPr>
                <w:rFonts w:eastAsia="Times New Roman" w:cs="Times New Roman"/>
                <w:color w:val="000000"/>
                <w:szCs w:val="24"/>
                <w:lang w:eastAsia="hu-HU"/>
              </w:rPr>
              <w:t>légijármű</w:t>
            </w:r>
            <w:proofErr w:type="spellEnd"/>
            <w:r w:rsidRPr="00DE7B91">
              <w:rPr>
                <w:rFonts w:eastAsia="Times New Roman" w:cs="Times New Roman"/>
                <w:color w:val="000000"/>
                <w:szCs w:val="24"/>
                <w:lang w:eastAsia="hu-HU"/>
              </w:rPr>
              <w:t xml:space="preserve"> előállításra és karbantartásra vonatkozó nemzetközi jogszabályokat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C4C79F" w14:textId="477A2AB6"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42AD529" w14:textId="34C55239"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DBCBF3B"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CFE5D60" w14:textId="10F020D6"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Alkalmazza a </w:t>
            </w:r>
            <w:proofErr w:type="spellStart"/>
            <w:r w:rsidRPr="00DE7B91">
              <w:rPr>
                <w:rFonts w:eastAsia="Times New Roman" w:cs="Times New Roman"/>
                <w:color w:val="000000"/>
                <w:szCs w:val="24"/>
                <w:lang w:eastAsia="hu-HU"/>
              </w:rPr>
              <w:t>légijármű</w:t>
            </w:r>
            <w:proofErr w:type="spellEnd"/>
            <w:r w:rsidRPr="00DE7B91">
              <w:rPr>
                <w:rFonts w:eastAsia="Times New Roman" w:cs="Times New Roman"/>
                <w:color w:val="000000"/>
                <w:szCs w:val="24"/>
                <w:lang w:eastAsia="hu-HU"/>
              </w:rPr>
              <w:t xml:space="preserve"> előállításra és karbantartásra vonatkozó Európai Uniós jogszabályokat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511F7D" w14:textId="67287A32"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431E2BD" w14:textId="16E4C2CF"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4C0E9316"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C97043A" w14:textId="61122F3A"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Alkalmazza a </w:t>
            </w:r>
            <w:proofErr w:type="spellStart"/>
            <w:r w:rsidRPr="00DE7B91">
              <w:rPr>
                <w:rFonts w:eastAsia="Times New Roman" w:cs="Times New Roman"/>
                <w:color w:val="000000"/>
                <w:szCs w:val="24"/>
                <w:lang w:eastAsia="hu-HU"/>
              </w:rPr>
              <w:t>légijármű</w:t>
            </w:r>
            <w:proofErr w:type="spellEnd"/>
            <w:r w:rsidRPr="00DE7B91">
              <w:rPr>
                <w:rFonts w:eastAsia="Times New Roman" w:cs="Times New Roman"/>
                <w:color w:val="000000"/>
                <w:szCs w:val="24"/>
                <w:lang w:eastAsia="hu-HU"/>
              </w:rPr>
              <w:t xml:space="preserve"> előállításra és karbantartásra vonatkozó hazai jogszabályokat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88A099F" w14:textId="11AAAE79"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A00FD3" w14:textId="5BF408BC"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75BF2F6E"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B5DA87A" w14:textId="3BFFF7A7"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Alkalmazza a hatóság által kibocsátott előírásokat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153194" w14:textId="65CC95F6"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1BCBC3" w14:textId="74A1E577"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2A821C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A03DFE9" w14:textId="01ED040A"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Használja a </w:t>
            </w:r>
            <w:proofErr w:type="spellStart"/>
            <w:r w:rsidRPr="00DE7B91">
              <w:rPr>
                <w:rFonts w:eastAsia="Times New Roman" w:cs="Times New Roman"/>
                <w:color w:val="000000"/>
                <w:szCs w:val="24"/>
                <w:lang w:eastAsia="hu-HU"/>
              </w:rPr>
              <w:t>légijármű</w:t>
            </w:r>
            <w:proofErr w:type="spellEnd"/>
            <w:r w:rsidRPr="00DE7B91">
              <w:rPr>
                <w:rFonts w:eastAsia="Times New Roman" w:cs="Times New Roman"/>
                <w:color w:val="000000"/>
                <w:szCs w:val="24"/>
                <w:lang w:eastAsia="hu-HU"/>
              </w:rPr>
              <w:t xml:space="preserve"> tanúsítási dokumentumokat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B1D63F" w14:textId="7CC0A635"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74F83F" w14:textId="05B53067"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A4961D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6540C72" w14:textId="130E8E40"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Megfelelően használja a </w:t>
            </w:r>
            <w:proofErr w:type="spellStart"/>
            <w:r w:rsidRPr="00DE7B91">
              <w:rPr>
                <w:rFonts w:eastAsia="Times New Roman" w:cs="Times New Roman"/>
                <w:color w:val="000000"/>
                <w:szCs w:val="24"/>
                <w:lang w:eastAsia="hu-HU"/>
              </w:rPr>
              <w:t>légijármű</w:t>
            </w:r>
            <w:proofErr w:type="spellEnd"/>
            <w:r w:rsidRPr="00DE7B91">
              <w:rPr>
                <w:rFonts w:eastAsia="Times New Roman" w:cs="Times New Roman"/>
                <w:color w:val="000000"/>
                <w:szCs w:val="24"/>
                <w:lang w:eastAsia="hu-HU"/>
              </w:rPr>
              <w:t xml:space="preserve"> karbantartás szabványos dokumentumait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16E499B" w14:textId="3073F4E2"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0A9122" w14:textId="6B864E73"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85B5363"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7D37197" w14:textId="1A7C9581"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Odafigyel az emberi tényező okozta hibákra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B98CF1" w14:textId="388035EE"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A60C049" w14:textId="29A1AA8D"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1A39985"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6DD7EEB" w14:textId="3A18BAD1"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Munkájánál figyelembe veszi az emberi teljesítményt és annak korlátait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A5ACDFF" w14:textId="61C3A45D"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9D7432" w14:textId="298565B8"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B099F1E"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5EC6E99" w14:textId="7D9C06D4"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Csoport munkánál felhasználja a szociálpszichológia útmutatásait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5BC8BC" w14:textId="65BEDBB0"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30B660" w14:textId="65FEE5B2"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E0953DF"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C83842F" w14:textId="7EBEDA0B"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Odafigyel az emberi teljesítményt befolyásoló tényezőkre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72D82A" w14:textId="7ABFC5EA"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DBAA5B" w14:textId="2A188DD5"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D699BB2"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14E467F8" w14:textId="0B05E68B"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munka fizikai környezetét megfelelően alakítja ki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7556BC" w14:textId="7C6A24E1"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8D2245" w14:textId="0F15C965"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D2DF2A5"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4AD663A" w14:textId="51DBF2B2"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Olajrendszer feltöltöttséget ellenőriz, olajcserét, szűrőcserét hajt </w:t>
            </w:r>
            <w:proofErr w:type="spellStart"/>
            <w:r w:rsidRPr="00DE7B91">
              <w:rPr>
                <w:rFonts w:eastAsia="Times New Roman" w:cs="Times New Roman"/>
                <w:color w:val="000000"/>
                <w:szCs w:val="24"/>
                <w:lang w:eastAsia="hu-HU"/>
              </w:rPr>
              <w:t>végreA</w:t>
            </w:r>
            <w:proofErr w:type="spellEnd"/>
            <w:r w:rsidRPr="00DE7B91">
              <w:rPr>
                <w:rFonts w:eastAsia="Times New Roman" w:cs="Times New Roman"/>
                <w:color w:val="000000"/>
                <w:szCs w:val="24"/>
                <w:lang w:eastAsia="hu-HU"/>
              </w:rPr>
              <w:t xml:space="preserve"> feladatait az előírások szerint végzi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B379768" w14:textId="7DFA69AE"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B876E8" w14:textId="0AB5424F"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5A08C5B"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16C2A2DF" w14:textId="66BD7B2E"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Megfelelően kommunikál munkacsoportján belül és más munkacsoportokkal is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EF1376" w14:textId="0E2B938B"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CA7686" w14:textId="38C7EA54"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DB9DC1E"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B354B69" w14:textId="68756025"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Odafigyel az emberi hibák elkerülésére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69AD882" w14:textId="79F65E27"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D70B323" w14:textId="7B8701E3"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57843E6"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E3E2977" w14:textId="05606E42"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Felismeri a munkahelyi veszélyeket, és megfelelően kezeli őket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C98768" w14:textId="5F729924"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5C7E11" w14:textId="4A69D8A3"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AB39B25"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1D1B8E1" w14:textId="59A8C7E5" w:rsidR="00F93138" w:rsidRPr="00DE7B91" w:rsidRDefault="00F93138" w:rsidP="002060A1">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Ismeri és alkalmazza a vállalkozás jogkövető működése érdekében a fogyasztóvédelmi előírásokat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AE5FE9" w14:textId="3B097E7F"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A2551F" w14:textId="7646B3F6" w:rsidR="00F93138" w:rsidRPr="00DE7B91" w:rsidRDefault="00F93138" w:rsidP="002060A1">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181E5CD"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753A25F" w14:textId="77777777" w:rsidR="00F93138" w:rsidRPr="00DE7B91" w:rsidRDefault="00F93138" w:rsidP="002060A1">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4" w:space="0" w:color="auto"/>
              <w:bottom w:val="single" w:sz="4" w:space="0" w:color="auto"/>
              <w:right w:val="single" w:sz="4" w:space="0" w:color="auto"/>
            </w:tcBorders>
            <w:vAlign w:val="center"/>
          </w:tcPr>
          <w:p w14:paraId="6E88FEBC" w14:textId="77777777" w:rsidR="00F93138" w:rsidRPr="00DE7B91" w:rsidRDefault="00F93138" w:rsidP="002060A1">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18A1658A" w14:textId="77777777" w:rsidR="00F93138" w:rsidRPr="00DE7B91" w:rsidRDefault="00F93138" w:rsidP="002060A1">
            <w:pPr>
              <w:autoSpaceDE w:val="0"/>
              <w:autoSpaceDN w:val="0"/>
              <w:adjustRightInd w:val="0"/>
              <w:spacing w:after="0"/>
              <w:jc w:val="center"/>
              <w:rPr>
                <w:rFonts w:cs="Times New Roman"/>
                <w:caps/>
                <w:color w:val="000000"/>
                <w:szCs w:val="24"/>
              </w:rPr>
            </w:pPr>
          </w:p>
        </w:tc>
      </w:tr>
      <w:tr w:rsidR="00F93138" w:rsidRPr="00DE7B91" w14:paraId="1C594747"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F59BE24" w14:textId="2E7004FB"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ICAO tevékenysége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E04EA9" w14:textId="1A7BEBC6"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366C3C" w14:textId="1F10D59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78D83F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10FFA1CE" w14:textId="63DDA57D"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EASA tevékenysége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EF0DD0" w14:textId="4922A4BF"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F1C453" w14:textId="51170249"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67AFDC8"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04F81662" w14:textId="7ABF8E9F"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216/2008 EK rendelet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7F5696" w14:textId="21CF5D61"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29A00A" w14:textId="2B3E1035"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E06C54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B3B731F" w14:textId="07007D0D"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748/2012 EU rendelet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BC4846" w14:textId="38CA0D4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2D815E" w14:textId="3A6B2C9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5810CCD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0397D8A5" w14:textId="28038300" w:rsidR="00F93138" w:rsidRPr="00DE7B91" w:rsidRDefault="00F93138" w:rsidP="009426A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w:t>
            </w:r>
            <w:r w:rsidR="009426A6">
              <w:rPr>
                <w:rFonts w:eastAsia="Times New Roman" w:cs="Times New Roman"/>
                <w:color w:val="000000"/>
                <w:szCs w:val="24"/>
                <w:lang w:eastAsia="hu-HU"/>
              </w:rPr>
              <w:t>z</w:t>
            </w:r>
            <w:r w:rsidRPr="00DE7B91">
              <w:rPr>
                <w:rFonts w:eastAsia="Times New Roman" w:cs="Times New Roman"/>
                <w:color w:val="000000"/>
                <w:szCs w:val="24"/>
                <w:lang w:eastAsia="hu-HU"/>
              </w:rPr>
              <w:t xml:space="preserve"> 1321/2014</w:t>
            </w:r>
            <w:r w:rsidR="009426A6">
              <w:rPr>
                <w:rFonts w:eastAsia="Times New Roman" w:cs="Times New Roman"/>
                <w:color w:val="000000"/>
                <w:szCs w:val="24"/>
                <w:lang w:eastAsia="hu-HU"/>
              </w:rPr>
              <w:t>/</w:t>
            </w:r>
            <w:r w:rsidRPr="00DE7B91">
              <w:rPr>
                <w:rFonts w:eastAsia="Times New Roman" w:cs="Times New Roman"/>
                <w:color w:val="000000"/>
                <w:szCs w:val="24"/>
                <w:lang w:eastAsia="hu-HU"/>
              </w:rPr>
              <w:t>EU rendelet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5EEBDC" w14:textId="63483A5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8B406C" w14:textId="64F25CBD"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56B3D37F"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1026DD0" w14:textId="5577AD7E" w:rsidR="00F93138" w:rsidRPr="00DE7B91" w:rsidRDefault="00F93138" w:rsidP="009426A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w:t>
            </w:r>
            <w:r w:rsidR="009426A6">
              <w:rPr>
                <w:rFonts w:eastAsia="Times New Roman" w:cs="Times New Roman"/>
                <w:color w:val="000000"/>
                <w:szCs w:val="24"/>
                <w:lang w:eastAsia="hu-HU"/>
              </w:rPr>
              <w:t>z</w:t>
            </w:r>
            <w:r w:rsidRPr="00DE7B91">
              <w:rPr>
                <w:rFonts w:eastAsia="Times New Roman" w:cs="Times New Roman"/>
                <w:color w:val="000000"/>
                <w:szCs w:val="24"/>
                <w:lang w:eastAsia="hu-HU"/>
              </w:rPr>
              <w:t xml:space="preserve"> 1321/2014</w:t>
            </w:r>
            <w:r w:rsidR="009426A6">
              <w:rPr>
                <w:rFonts w:eastAsia="Times New Roman" w:cs="Times New Roman"/>
                <w:color w:val="000000"/>
                <w:szCs w:val="24"/>
                <w:lang w:eastAsia="hu-HU"/>
              </w:rPr>
              <w:t>/</w:t>
            </w:r>
            <w:r w:rsidRPr="00DE7B91">
              <w:rPr>
                <w:rFonts w:eastAsia="Times New Roman" w:cs="Times New Roman"/>
                <w:color w:val="000000"/>
                <w:szCs w:val="24"/>
                <w:lang w:eastAsia="hu-HU"/>
              </w:rPr>
              <w:t xml:space="preserve">EU rendelet Part M (folyamatos </w:t>
            </w:r>
            <w:proofErr w:type="spellStart"/>
            <w:r w:rsidRPr="00DE7B91">
              <w:rPr>
                <w:rFonts w:eastAsia="Times New Roman" w:cs="Times New Roman"/>
                <w:color w:val="000000"/>
                <w:szCs w:val="24"/>
                <w:lang w:eastAsia="hu-HU"/>
              </w:rPr>
              <w:t>légialkalmasság</w:t>
            </w:r>
            <w:proofErr w:type="spellEnd"/>
            <w:r w:rsidRPr="00DE7B91">
              <w:rPr>
                <w:rFonts w:eastAsia="Times New Roman" w:cs="Times New Roman"/>
                <w:color w:val="000000"/>
                <w:szCs w:val="24"/>
                <w:lang w:eastAsia="hu-HU"/>
              </w:rPr>
              <w:t xml:space="preserve"> fenntartása) melléklete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3B9064" w14:textId="6D4B7035"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1F1F47" w14:textId="021C999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6A3F5F3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AFB7BB1" w14:textId="5F91D03D" w:rsidR="00F93138" w:rsidRPr="00DE7B91" w:rsidRDefault="00F93138" w:rsidP="009426A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w:t>
            </w:r>
            <w:r w:rsidR="009426A6">
              <w:rPr>
                <w:rFonts w:eastAsia="Times New Roman" w:cs="Times New Roman"/>
                <w:color w:val="000000"/>
                <w:szCs w:val="24"/>
                <w:lang w:eastAsia="hu-HU"/>
              </w:rPr>
              <w:t>z</w:t>
            </w:r>
            <w:r w:rsidRPr="00DE7B91">
              <w:rPr>
                <w:rFonts w:eastAsia="Times New Roman" w:cs="Times New Roman"/>
                <w:color w:val="000000"/>
                <w:szCs w:val="24"/>
                <w:lang w:eastAsia="hu-HU"/>
              </w:rPr>
              <w:t xml:space="preserve"> 1321/2014</w:t>
            </w:r>
            <w:r w:rsidR="009426A6">
              <w:rPr>
                <w:rFonts w:eastAsia="Times New Roman" w:cs="Times New Roman"/>
                <w:color w:val="000000"/>
                <w:szCs w:val="24"/>
                <w:lang w:eastAsia="hu-HU"/>
              </w:rPr>
              <w:t>/</w:t>
            </w:r>
            <w:r w:rsidRPr="00DE7B91">
              <w:rPr>
                <w:rFonts w:eastAsia="Times New Roman" w:cs="Times New Roman"/>
                <w:color w:val="000000"/>
                <w:szCs w:val="24"/>
                <w:lang w:eastAsia="hu-HU"/>
              </w:rPr>
              <w:t>EU rendelet Part 66 (üzemképesség tanúsítók követelményei) melléklete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C52132" w14:textId="25F203F7"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976A95" w14:textId="508ED061"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47C9681B"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E976C34" w14:textId="133C088D" w:rsidR="00F93138" w:rsidRPr="00DE7B91" w:rsidRDefault="00F93138" w:rsidP="009426A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w:t>
            </w:r>
            <w:r w:rsidR="009426A6">
              <w:rPr>
                <w:rFonts w:eastAsia="Times New Roman" w:cs="Times New Roman"/>
                <w:color w:val="000000"/>
                <w:szCs w:val="24"/>
                <w:lang w:eastAsia="hu-HU"/>
              </w:rPr>
              <w:t xml:space="preserve">z </w:t>
            </w:r>
            <w:r w:rsidRPr="00DE7B91">
              <w:rPr>
                <w:rFonts w:eastAsia="Times New Roman" w:cs="Times New Roman"/>
                <w:color w:val="000000"/>
                <w:szCs w:val="24"/>
                <w:lang w:eastAsia="hu-HU"/>
              </w:rPr>
              <w:t>1321/2014</w:t>
            </w:r>
            <w:r w:rsidR="009426A6">
              <w:rPr>
                <w:rFonts w:eastAsia="Times New Roman" w:cs="Times New Roman"/>
                <w:color w:val="000000"/>
                <w:szCs w:val="24"/>
                <w:lang w:eastAsia="hu-HU"/>
              </w:rPr>
              <w:t>/</w:t>
            </w:r>
            <w:r w:rsidRPr="00DE7B91">
              <w:rPr>
                <w:rFonts w:eastAsia="Times New Roman" w:cs="Times New Roman"/>
                <w:color w:val="000000"/>
                <w:szCs w:val="24"/>
                <w:lang w:eastAsia="hu-HU"/>
              </w:rPr>
              <w:t>EU rendelet Part 145 (jóváhagyott karbantartó szervezetek követelményei) melléklete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1EFD35" w14:textId="64B6945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9E48689" w14:textId="4B64C084"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5145A9D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929387D" w14:textId="733A60AA" w:rsidR="00F93138" w:rsidRPr="00DE7B91" w:rsidRDefault="00F93138" w:rsidP="00897A94">
            <w:pPr>
              <w:autoSpaceDE w:val="0"/>
              <w:autoSpaceDN w:val="0"/>
              <w:adjustRightInd w:val="0"/>
              <w:spacing w:after="0"/>
              <w:jc w:val="left"/>
              <w:rPr>
                <w:rFonts w:cs="Times New Roman"/>
                <w:color w:val="000000"/>
                <w:szCs w:val="24"/>
              </w:rPr>
            </w:pPr>
            <w:proofErr w:type="gramStart"/>
            <w:r w:rsidRPr="00DE7B91">
              <w:rPr>
                <w:rFonts w:eastAsia="Times New Roman" w:cs="Times New Roman"/>
                <w:color w:val="000000"/>
                <w:szCs w:val="24"/>
                <w:lang w:eastAsia="hu-HU"/>
              </w:rPr>
              <w:lastRenderedPageBreak/>
              <w:t>A</w:t>
            </w:r>
            <w:proofErr w:type="gramEnd"/>
            <w:r w:rsidRPr="00DE7B91">
              <w:rPr>
                <w:rFonts w:eastAsia="Times New Roman" w:cs="Times New Roman"/>
                <w:color w:val="000000"/>
                <w:szCs w:val="24"/>
                <w:lang w:eastAsia="hu-HU"/>
              </w:rPr>
              <w:t xml:space="preserve"> EU-OPS (kereskedelmi célú </w:t>
            </w:r>
            <w:proofErr w:type="spellStart"/>
            <w:r w:rsidRPr="00DE7B91">
              <w:rPr>
                <w:rFonts w:eastAsia="Times New Roman" w:cs="Times New Roman"/>
                <w:color w:val="000000"/>
                <w:szCs w:val="24"/>
                <w:lang w:eastAsia="hu-HU"/>
              </w:rPr>
              <w:t>légifuvarozás</w:t>
            </w:r>
            <w:proofErr w:type="spellEnd"/>
            <w:r w:rsidRPr="00DE7B91">
              <w:rPr>
                <w:rFonts w:eastAsia="Times New Roman" w:cs="Times New Roman"/>
                <w:color w:val="000000"/>
                <w:szCs w:val="24"/>
                <w:lang w:eastAsia="hu-HU"/>
              </w:rPr>
              <w:t>) előírásai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690A78" w14:textId="219B5C5C"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1C38F7B" w14:textId="6032FFF9"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4BC0D035"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4B8BD49" w14:textId="1F92E96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karbantartási programokra, minimális felszerelési listára vonatkozó előírások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428796" w14:textId="62109DC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9587F41" w14:textId="3281F68C"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49CF3FF"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C41A4F0" w14:textId="3EDC1A1F"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karbantartáshoz használatos minden utasítás, információ, karbantartási dokumentáció kezelése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61493A" w14:textId="1CE2F91F"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431F32" w14:textId="4A7BD647"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494639E"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0A310EA8" w14:textId="0BD84E98"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A </w:t>
            </w:r>
            <w:proofErr w:type="spellStart"/>
            <w:r w:rsidRPr="00DE7B91">
              <w:rPr>
                <w:rFonts w:eastAsia="Times New Roman" w:cs="Times New Roman"/>
                <w:color w:val="000000"/>
                <w:szCs w:val="24"/>
                <w:lang w:eastAsia="hu-HU"/>
              </w:rPr>
              <w:t>légialkalmasság</w:t>
            </w:r>
            <w:proofErr w:type="spellEnd"/>
            <w:r w:rsidRPr="00DE7B91">
              <w:rPr>
                <w:rFonts w:eastAsia="Times New Roman" w:cs="Times New Roman"/>
                <w:color w:val="000000"/>
                <w:szCs w:val="24"/>
                <w:lang w:eastAsia="hu-HU"/>
              </w:rPr>
              <w:t xml:space="preserve"> fenntartásához és minden körülmények közötti üzemeltetéshez szükséges követelmények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70BEB32" w14:textId="044BC6CF"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F4A9E6D" w14:textId="6A169F6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F77D7BA"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44972CC" w14:textId="00EE3911"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emberi tényező figyelembevételének szükségessége (</w:t>
            </w:r>
            <w:proofErr w:type="spellStart"/>
            <w:r w:rsidRPr="00DE7B91">
              <w:rPr>
                <w:rFonts w:eastAsia="Times New Roman" w:cs="Times New Roman"/>
                <w:color w:val="000000"/>
                <w:szCs w:val="24"/>
                <w:lang w:eastAsia="hu-HU"/>
              </w:rPr>
              <w:t>Murphy-rörvénye</w:t>
            </w:r>
            <w:proofErr w:type="spellEnd"/>
            <w:r w:rsidRPr="00DE7B91">
              <w:rPr>
                <w:rFonts w:eastAsia="Times New Roman" w:cs="Times New Roman"/>
                <w:color w:val="000000"/>
                <w:szCs w:val="24"/>
                <w:lang w:eastAsia="hu-HU"/>
              </w:rPr>
              <w: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C5D367" w14:textId="4E10045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4BE159" w14:textId="5782415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5AC1532"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959E937" w14:textId="3B106D9C"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emberi teljesítményt befolyásoló tényezők és annak korlátai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54BB06" w14:textId="0049C175"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979910" w14:textId="288F596E"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F38B69D"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B64F426" w14:textId="1E66A61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szociálpszichológia csoport munkára vonatkozó útmutatásai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F75CC0" w14:textId="62FE42AD"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AE10D6" w14:textId="4F50D8E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0A3A746"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93BF2BE" w14:textId="6B9D67D6"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emberi teljesítményt befolyásoló tényezők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BDC6A33" w14:textId="10A561C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1E2CDB8" w14:textId="33A3B08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E242141"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E0C7AE1" w14:textId="29B82A93"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fizikai munkakörnyezet optimális kialakítását befolyásoló tényezők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D2E78C" w14:textId="194602BA"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09CF95" w14:textId="2DE34B5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DBC3E45"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81029C3" w14:textId="03CD7A02"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feladatok elvégzéséhez szükséges optimális megoldások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F1EF5CF" w14:textId="7CCE63CF"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C8C31E" w14:textId="14D7E82D"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31E7D33"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09AD9DCF" w14:textId="39F2B01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optimális kommunikációs folyamatok munkacsoporton belül és kívül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8BBF46" w14:textId="2E59F62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035DFA8" w14:textId="4C4474C1"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C1D20E2"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3B5D60E" w14:textId="793FFA5C"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tipikus emberi hibák, azok következménye és elkerülési módjai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1E1D0B2" w14:textId="26748AFE"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100EEF" w14:textId="6004F795"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E4C5088"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4833B3D" w14:textId="399AE9A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munkahelyi vészhelyzetek kezelése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9849BC1" w14:textId="0702229B"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581A0D" w14:textId="77F6489B"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DD1D0E3"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0BA5E93" w14:textId="3E4C5A4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képzéshez illeszkedő hazai és európai uniós fogyasztóvédelmi előírások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CB2045" w14:textId="122FDB91"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A1BC00" w14:textId="5106FCA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F6928BD"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054783D0" w14:textId="77777777" w:rsidR="00F93138" w:rsidRPr="00DE7B91" w:rsidRDefault="00F93138" w:rsidP="00897A94">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4" w:space="0" w:color="auto"/>
              <w:bottom w:val="single" w:sz="4" w:space="0" w:color="auto"/>
              <w:right w:val="single" w:sz="4" w:space="0" w:color="auto"/>
            </w:tcBorders>
            <w:vAlign w:val="center"/>
          </w:tcPr>
          <w:p w14:paraId="239872E5" w14:textId="77777777" w:rsidR="00F93138" w:rsidRPr="00DE7B91" w:rsidRDefault="00F93138" w:rsidP="00897A9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A7C74BD" w14:textId="77777777" w:rsidR="00F93138" w:rsidRPr="00DE7B91" w:rsidRDefault="00F93138" w:rsidP="00897A94">
            <w:pPr>
              <w:autoSpaceDE w:val="0"/>
              <w:autoSpaceDN w:val="0"/>
              <w:adjustRightInd w:val="0"/>
              <w:spacing w:after="0"/>
              <w:jc w:val="center"/>
              <w:rPr>
                <w:rFonts w:cs="Times New Roman"/>
                <w:caps/>
                <w:color w:val="000000"/>
                <w:szCs w:val="24"/>
              </w:rPr>
            </w:pPr>
          </w:p>
        </w:tc>
      </w:tr>
      <w:tr w:rsidR="00F93138" w:rsidRPr="00DE7B91" w14:paraId="7A7A6C98"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04C9375" w14:textId="52D4BD5C"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Angol nyelvű dokumentáció olvasása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C1BD35" w14:textId="467158B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845B98" w14:textId="0564A28C"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8F0851B"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5A50C7D" w14:textId="00BC8E5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Karbantartási dokumentáció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DCE841" w14:textId="5CAD1291"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0C70571" w14:textId="76AE2DA6"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6ADEF0A"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E2F68A0" w14:textId="131A30F8"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Piktogramok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BCD99DE" w14:textId="6ED550B7"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94A806" w14:textId="0886664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37D8E61"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729D24C" w14:textId="77777777" w:rsidR="00F93138" w:rsidRPr="00DE7B91" w:rsidRDefault="00F93138" w:rsidP="00897A94">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1A75922A" w14:textId="77777777" w:rsidR="00F93138" w:rsidRPr="00DE7B91" w:rsidRDefault="00F93138" w:rsidP="00897A9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B75261B" w14:textId="77777777" w:rsidR="00F93138" w:rsidRPr="00DE7B91" w:rsidRDefault="00F93138" w:rsidP="00897A94">
            <w:pPr>
              <w:autoSpaceDE w:val="0"/>
              <w:autoSpaceDN w:val="0"/>
              <w:adjustRightInd w:val="0"/>
              <w:spacing w:after="0"/>
              <w:jc w:val="center"/>
              <w:rPr>
                <w:rFonts w:cs="Times New Roman"/>
                <w:caps/>
                <w:color w:val="000000"/>
                <w:szCs w:val="24"/>
              </w:rPr>
            </w:pPr>
          </w:p>
        </w:tc>
      </w:tr>
      <w:tr w:rsidR="00F93138" w:rsidRPr="00DE7B91" w14:paraId="01659213"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2CBDF4D" w14:textId="1C9D848E"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Megbízhatóság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242726C" w14:textId="61F2EEE9"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A2C9730" w14:textId="3FC44ABE"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78C0EA6"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0A199D3" w14:textId="68743CA7"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Precizitás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9712F6" w14:textId="4E47C682"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8BF4E82" w14:textId="32973C06"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90640F"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31AD371" w14:textId="6EE68100"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Felelősségtudat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2E676D" w14:textId="1BEFE08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A427E1D" w14:textId="5C845FF2"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9796AC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95B62CD" w14:textId="77777777" w:rsidR="00F93138" w:rsidRPr="00DE7B91" w:rsidRDefault="00F93138" w:rsidP="00897A94">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01EA13AA" w14:textId="77777777" w:rsidR="00F93138" w:rsidRPr="00DE7B91" w:rsidRDefault="00F93138" w:rsidP="00897A9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C011549" w14:textId="77777777" w:rsidR="00F93138" w:rsidRPr="00DE7B91" w:rsidRDefault="00F93138" w:rsidP="00897A94">
            <w:pPr>
              <w:autoSpaceDE w:val="0"/>
              <w:autoSpaceDN w:val="0"/>
              <w:adjustRightInd w:val="0"/>
              <w:spacing w:after="0"/>
              <w:jc w:val="center"/>
              <w:rPr>
                <w:rFonts w:cs="Times New Roman"/>
                <w:caps/>
                <w:color w:val="000000"/>
                <w:szCs w:val="24"/>
              </w:rPr>
            </w:pPr>
          </w:p>
        </w:tc>
      </w:tr>
      <w:tr w:rsidR="00F93138" w:rsidRPr="00DE7B91" w14:paraId="2731F0B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7201C4B5" w14:textId="30687F03"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Határozottság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E435FC" w14:textId="33DD52DC"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F7E37A" w14:textId="4CC0815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CC5DED8"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41EBE928" w14:textId="102DA72B"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Motiválhatóság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5C6D1D" w14:textId="4272CC93"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D2B33E" w14:textId="491F06D5"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00267CE"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1E02CCDA" w14:textId="4655F4A4"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Kapcsolatfenntartó 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798C80" w14:textId="6A971A8E"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100B61" w14:textId="41E2B7C4"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9D1F71"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67551536" w14:textId="77777777" w:rsidR="00F93138" w:rsidRPr="00DE7B91" w:rsidRDefault="00F93138" w:rsidP="00897A94">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461BAE7B" w14:textId="77777777" w:rsidR="00F93138" w:rsidRPr="00DE7B91" w:rsidRDefault="00F93138" w:rsidP="00897A9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F0173CF" w14:textId="77777777" w:rsidR="00F93138" w:rsidRPr="00DE7B91" w:rsidRDefault="00F93138" w:rsidP="00897A94">
            <w:pPr>
              <w:autoSpaceDE w:val="0"/>
              <w:autoSpaceDN w:val="0"/>
              <w:adjustRightInd w:val="0"/>
              <w:spacing w:after="0"/>
              <w:jc w:val="center"/>
              <w:rPr>
                <w:rFonts w:cs="Times New Roman"/>
                <w:caps/>
                <w:color w:val="000000"/>
                <w:szCs w:val="24"/>
              </w:rPr>
            </w:pPr>
          </w:p>
        </w:tc>
      </w:tr>
      <w:tr w:rsidR="00F93138" w:rsidRPr="00DE7B91" w14:paraId="584D3D8F"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3CCBED3F" w14:textId="56D2512C"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Logikus gondolkodás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595064" w14:textId="5D80F35A"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B6E099B" w14:textId="3704B2E4"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A4146C4"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263F7B81" w14:textId="4A4F9D95"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Ismeretek helyénvaló alkalmazása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71D48F" w14:textId="6B5D4547"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F463D7" w14:textId="7437A110"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BA06659" w14:textId="77777777" w:rsidTr="00DE7B91">
        <w:trPr>
          <w:trHeight w:val="255"/>
          <w:jc w:val="center"/>
        </w:trPr>
        <w:tc>
          <w:tcPr>
            <w:tcW w:w="5913" w:type="dxa"/>
            <w:tcBorders>
              <w:top w:val="single" w:sz="4" w:space="0" w:color="auto"/>
              <w:left w:val="single" w:sz="4" w:space="0" w:color="auto"/>
              <w:bottom w:val="single" w:sz="4" w:space="0" w:color="auto"/>
              <w:right w:val="single" w:sz="4" w:space="0" w:color="auto"/>
            </w:tcBorders>
            <w:shd w:val="clear" w:color="auto" w:fill="auto"/>
            <w:vAlign w:val="center"/>
          </w:tcPr>
          <w:p w14:paraId="55449941" w14:textId="152ACECA" w:rsidR="00F93138" w:rsidRPr="00DE7B91" w:rsidRDefault="00F93138" w:rsidP="00897A9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Rendszerező 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B83A77" w14:textId="264BC51F"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DA7B7A2" w14:textId="43D5F068" w:rsidR="00F93138" w:rsidRPr="00DE7B91" w:rsidRDefault="00F93138" w:rsidP="00897A9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63833FBE" w14:textId="77777777" w:rsidR="00A23F09" w:rsidRPr="000041D7" w:rsidRDefault="00A23F09" w:rsidP="00A23F09">
      <w:pPr>
        <w:rPr>
          <w:rFonts w:cs="Times New Roman"/>
        </w:rPr>
      </w:pPr>
    </w:p>
    <w:p w14:paraId="3D314CF1" w14:textId="77777777" w:rsidR="00A23F09" w:rsidRPr="000041D7" w:rsidRDefault="00A23F09" w:rsidP="00A23F09">
      <w:pPr>
        <w:rPr>
          <w:rFonts w:cs="Times New Roman"/>
        </w:rPr>
      </w:pPr>
      <w:r w:rsidRPr="000041D7">
        <w:rPr>
          <w:rFonts w:cs="Times New Roman"/>
        </w:rPr>
        <w:br w:type="page"/>
      </w:r>
    </w:p>
    <w:p w14:paraId="27618920" w14:textId="552E13A7" w:rsidR="00A23F09" w:rsidRPr="000041D7" w:rsidRDefault="00897A94" w:rsidP="00A23F09">
      <w:pPr>
        <w:pStyle w:val="Listaszerbekezds"/>
        <w:numPr>
          <w:ilvl w:val="0"/>
          <w:numId w:val="8"/>
        </w:numPr>
        <w:tabs>
          <w:tab w:val="right" w:pos="9072"/>
        </w:tabs>
        <w:spacing w:after="0"/>
        <w:rPr>
          <w:rFonts w:cs="Times New Roman"/>
          <w:b/>
        </w:rPr>
      </w:pPr>
      <w:r w:rsidRPr="000041D7">
        <w:rPr>
          <w:rFonts w:cs="Times New Roman"/>
          <w:b/>
        </w:rPr>
        <w:lastRenderedPageBreak/>
        <w:t>Légiközlekedési jogszabályok</w:t>
      </w:r>
      <w:r w:rsidR="00A23F09" w:rsidRPr="000041D7">
        <w:rPr>
          <w:rFonts w:cs="Times New Roman"/>
          <w:b/>
        </w:rPr>
        <w:t xml:space="preserve"> tantárgy</w:t>
      </w:r>
      <w:r w:rsidR="00A23F09" w:rsidRPr="000041D7">
        <w:rPr>
          <w:rFonts w:cs="Times New Roman"/>
          <w:b/>
        </w:rPr>
        <w:tab/>
      </w:r>
      <w:r w:rsidR="00550293" w:rsidRPr="000041D7">
        <w:rPr>
          <w:rFonts w:cs="Times New Roman"/>
          <w:b/>
        </w:rPr>
        <w:t>31</w:t>
      </w:r>
      <w:r w:rsidR="00A23F09" w:rsidRPr="000041D7">
        <w:rPr>
          <w:rFonts w:cs="Times New Roman"/>
          <w:b/>
        </w:rPr>
        <w:t xml:space="preserve"> óra/</w:t>
      </w:r>
      <w:r w:rsidRPr="000041D7">
        <w:rPr>
          <w:rFonts w:cs="Times New Roman"/>
          <w:b/>
        </w:rPr>
        <w:t>31</w:t>
      </w:r>
      <w:r w:rsidR="00A23F09" w:rsidRPr="000041D7">
        <w:rPr>
          <w:rFonts w:cs="Times New Roman"/>
          <w:b/>
        </w:rPr>
        <w:t xml:space="preserve"> óra*</w:t>
      </w:r>
    </w:p>
    <w:p w14:paraId="63D666B7"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332F6F5F" w14:textId="77777777" w:rsidR="00A23F09" w:rsidRPr="000041D7" w:rsidRDefault="00A23F09" w:rsidP="00A23F09">
      <w:pPr>
        <w:spacing w:after="0"/>
        <w:ind w:left="426"/>
        <w:rPr>
          <w:rFonts w:cs="Times New Roman"/>
        </w:rPr>
      </w:pPr>
    </w:p>
    <w:p w14:paraId="3DD050C6" w14:textId="76AED09F" w:rsidR="00A23F09" w:rsidRPr="000041D7" w:rsidRDefault="00A23F09" w:rsidP="00A23F09">
      <w:pPr>
        <w:spacing w:after="0"/>
        <w:ind w:left="426"/>
        <w:rPr>
          <w:rFonts w:cs="Times New Roman"/>
        </w:rPr>
      </w:pPr>
      <w:r w:rsidRPr="000041D7">
        <w:rPr>
          <w:rFonts w:cs="Times New Roman"/>
        </w:rPr>
        <w:t>A tantárgy a főszakképesítéshez kapcsolódik.</w:t>
      </w:r>
    </w:p>
    <w:p w14:paraId="7BB79DC8" w14:textId="77777777" w:rsidR="00A23F09" w:rsidRPr="000041D7" w:rsidRDefault="00A23F09" w:rsidP="00A23F09">
      <w:pPr>
        <w:spacing w:after="0"/>
        <w:ind w:left="426"/>
        <w:rPr>
          <w:rFonts w:cs="Times New Roman"/>
        </w:rPr>
      </w:pPr>
    </w:p>
    <w:p w14:paraId="4E2D0A66"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7D528F6A" w14:textId="77777777" w:rsidR="00897A94" w:rsidRPr="000041D7" w:rsidRDefault="00897A94" w:rsidP="00897A94">
      <w:pPr>
        <w:spacing w:after="0"/>
        <w:ind w:left="426"/>
        <w:rPr>
          <w:rFonts w:cs="Times New Roman"/>
        </w:rPr>
      </w:pPr>
      <w:r w:rsidRPr="000041D7">
        <w:rPr>
          <w:rFonts w:cs="Times New Roman"/>
        </w:rPr>
        <w:t>Tudja milyen nemzetközi (ICAO, EASA) és nemzeti (HGCAA) szervezetekkel és hatóságokkal kerülhet kapcsolatba.</w:t>
      </w:r>
    </w:p>
    <w:p w14:paraId="6354CD64" w14:textId="77777777" w:rsidR="00897A94" w:rsidRPr="000041D7" w:rsidRDefault="00897A94" w:rsidP="00897A94">
      <w:pPr>
        <w:spacing w:after="0"/>
        <w:ind w:left="426"/>
        <w:rPr>
          <w:rFonts w:cs="Times New Roman"/>
        </w:rPr>
      </w:pPr>
      <w:r w:rsidRPr="000041D7">
        <w:rPr>
          <w:rFonts w:cs="Times New Roman"/>
        </w:rPr>
        <w:t xml:space="preserve">A tanuló elsajátítsa a </w:t>
      </w:r>
      <w:proofErr w:type="spellStart"/>
      <w:r w:rsidRPr="000041D7">
        <w:rPr>
          <w:rFonts w:cs="Times New Roman"/>
        </w:rPr>
        <w:t>légijármű</w:t>
      </w:r>
      <w:proofErr w:type="spellEnd"/>
      <w:r w:rsidRPr="000041D7">
        <w:rPr>
          <w:rFonts w:cs="Times New Roman"/>
        </w:rPr>
        <w:t xml:space="preserve"> karbantartási környezetben érvényes nemzetközi és nemzeti aktuális előírásrendszer felépítését, tartalmát, alkalmazási követelményeit.</w:t>
      </w:r>
    </w:p>
    <w:p w14:paraId="47586725" w14:textId="77777777" w:rsidR="00897A94" w:rsidRPr="000041D7" w:rsidRDefault="00897A94" w:rsidP="00897A94">
      <w:pPr>
        <w:spacing w:after="0"/>
        <w:ind w:left="426"/>
        <w:rPr>
          <w:rFonts w:cs="Times New Roman"/>
        </w:rPr>
      </w:pPr>
      <w:r w:rsidRPr="000041D7">
        <w:rPr>
          <w:rFonts w:cs="Times New Roman"/>
        </w:rPr>
        <w:t xml:space="preserve">Ismerje és alkalmazza a </w:t>
      </w:r>
      <w:proofErr w:type="spellStart"/>
      <w:r w:rsidRPr="000041D7">
        <w:rPr>
          <w:rFonts w:cs="Times New Roman"/>
        </w:rPr>
        <w:t>légijárművek</w:t>
      </w:r>
      <w:proofErr w:type="spellEnd"/>
      <w:r w:rsidRPr="000041D7">
        <w:rPr>
          <w:rFonts w:cs="Times New Roman"/>
        </w:rPr>
        <w:t xml:space="preserve"> kezdeti </w:t>
      </w:r>
      <w:proofErr w:type="spellStart"/>
      <w:r w:rsidRPr="000041D7">
        <w:rPr>
          <w:rFonts w:cs="Times New Roman"/>
        </w:rPr>
        <w:t>légialkalmasság</w:t>
      </w:r>
      <w:proofErr w:type="spellEnd"/>
      <w:r w:rsidRPr="000041D7">
        <w:rPr>
          <w:rFonts w:cs="Times New Roman"/>
        </w:rPr>
        <w:t xml:space="preserve"> biztosításának követelmény rendszerét nemzetközi és nemzeti területen.</w:t>
      </w:r>
    </w:p>
    <w:p w14:paraId="2579CCE9" w14:textId="77777777" w:rsidR="00897A94" w:rsidRPr="000041D7" w:rsidRDefault="00897A94" w:rsidP="00897A94">
      <w:pPr>
        <w:spacing w:after="0"/>
        <w:ind w:left="426"/>
        <w:rPr>
          <w:rFonts w:cs="Times New Roman"/>
        </w:rPr>
      </w:pPr>
      <w:r w:rsidRPr="000041D7">
        <w:rPr>
          <w:rFonts w:cs="Times New Roman"/>
        </w:rPr>
        <w:t xml:space="preserve">Ismerje és alkalmazza a </w:t>
      </w:r>
      <w:proofErr w:type="spellStart"/>
      <w:r w:rsidRPr="000041D7">
        <w:rPr>
          <w:rFonts w:cs="Times New Roman"/>
        </w:rPr>
        <w:t>légijárművek</w:t>
      </w:r>
      <w:proofErr w:type="spellEnd"/>
      <w:r w:rsidRPr="000041D7">
        <w:rPr>
          <w:rFonts w:cs="Times New Roman"/>
        </w:rPr>
        <w:t xml:space="preserve"> folyamatos </w:t>
      </w:r>
      <w:proofErr w:type="spellStart"/>
      <w:r w:rsidRPr="000041D7">
        <w:rPr>
          <w:rFonts w:cs="Times New Roman"/>
        </w:rPr>
        <w:t>légialkalmasság</w:t>
      </w:r>
      <w:proofErr w:type="spellEnd"/>
      <w:r w:rsidRPr="000041D7">
        <w:rPr>
          <w:rFonts w:cs="Times New Roman"/>
        </w:rPr>
        <w:t xml:space="preserve"> biztosításának követelmény rendszerét nemzetközi és nemzeti területen.</w:t>
      </w:r>
    </w:p>
    <w:p w14:paraId="4CB6D1A6" w14:textId="77777777" w:rsidR="00897A94" w:rsidRPr="000041D7" w:rsidRDefault="00897A94" w:rsidP="00897A94">
      <w:pPr>
        <w:spacing w:after="0"/>
        <w:ind w:left="426"/>
        <w:rPr>
          <w:rFonts w:cs="Times New Roman"/>
        </w:rPr>
      </w:pPr>
      <w:r w:rsidRPr="000041D7">
        <w:rPr>
          <w:rFonts w:cs="Times New Roman"/>
        </w:rPr>
        <w:t>Tudja a jóváhagyott karbantartó szervezetek működésének követelményeit nemzetközi és nemzeti területen.</w:t>
      </w:r>
    </w:p>
    <w:p w14:paraId="1C95A054" w14:textId="77777777" w:rsidR="00897A94" w:rsidRPr="000041D7" w:rsidRDefault="00897A94" w:rsidP="00897A94">
      <w:pPr>
        <w:spacing w:after="0"/>
        <w:ind w:left="426"/>
        <w:rPr>
          <w:rFonts w:cs="Times New Roman"/>
        </w:rPr>
      </w:pPr>
      <w:r w:rsidRPr="000041D7">
        <w:rPr>
          <w:rFonts w:cs="Times New Roman"/>
        </w:rPr>
        <w:t>Tudja a repülőgép karbantartó szakma minőség tanúsítóinak elméleti és gyakorlati képzettség követelményeit nemzetközi és nemzeti területen.</w:t>
      </w:r>
    </w:p>
    <w:p w14:paraId="333473E2" w14:textId="77777777" w:rsidR="00897A94" w:rsidRPr="000041D7" w:rsidRDefault="00897A94" w:rsidP="00897A94">
      <w:pPr>
        <w:spacing w:after="0"/>
        <w:ind w:left="426"/>
        <w:rPr>
          <w:rFonts w:cs="Times New Roman"/>
        </w:rPr>
      </w:pPr>
      <w:r w:rsidRPr="000041D7">
        <w:rPr>
          <w:rFonts w:cs="Times New Roman"/>
        </w:rPr>
        <w:t xml:space="preserve">Ismerje a kereskedelmi </w:t>
      </w:r>
      <w:proofErr w:type="spellStart"/>
      <w:r w:rsidRPr="000041D7">
        <w:rPr>
          <w:rFonts w:cs="Times New Roman"/>
        </w:rPr>
        <w:t>légiszállítás</w:t>
      </w:r>
      <w:proofErr w:type="spellEnd"/>
      <w:r w:rsidRPr="000041D7">
        <w:rPr>
          <w:rFonts w:cs="Times New Roman"/>
        </w:rPr>
        <w:t xml:space="preserve"> előírás rendszerét nemzetközi téren.</w:t>
      </w:r>
    </w:p>
    <w:p w14:paraId="7E4E75DF" w14:textId="77777777" w:rsidR="00897A94" w:rsidRPr="000041D7" w:rsidRDefault="00897A94" w:rsidP="00897A94">
      <w:pPr>
        <w:spacing w:after="0"/>
        <w:ind w:left="426"/>
        <w:rPr>
          <w:rFonts w:cs="Times New Roman"/>
        </w:rPr>
      </w:pPr>
      <w:r w:rsidRPr="000041D7">
        <w:rPr>
          <w:rFonts w:cs="Times New Roman"/>
        </w:rPr>
        <w:t>Használni tudja a karbantartás területén alkalmazandó dokumentációkat.</w:t>
      </w:r>
    </w:p>
    <w:p w14:paraId="230CE4E0" w14:textId="77777777" w:rsidR="00897A94" w:rsidRPr="000041D7" w:rsidRDefault="00897A94" w:rsidP="00897A94">
      <w:pPr>
        <w:spacing w:after="0"/>
        <w:ind w:left="426"/>
        <w:rPr>
          <w:rFonts w:cs="Times New Roman"/>
        </w:rPr>
      </w:pPr>
      <w:r w:rsidRPr="000041D7">
        <w:rPr>
          <w:rFonts w:cs="Times New Roman"/>
        </w:rPr>
        <w:t xml:space="preserve">Ismerje a </w:t>
      </w:r>
      <w:proofErr w:type="spellStart"/>
      <w:r w:rsidRPr="000041D7">
        <w:rPr>
          <w:rFonts w:cs="Times New Roman"/>
        </w:rPr>
        <w:t>légijármű</w:t>
      </w:r>
      <w:proofErr w:type="spellEnd"/>
      <w:r w:rsidRPr="000041D7">
        <w:rPr>
          <w:rFonts w:cs="Times New Roman"/>
        </w:rPr>
        <w:t xml:space="preserve"> tanúsítási folyamatát és a hozzá szükséges dokumentumokat.</w:t>
      </w:r>
    </w:p>
    <w:p w14:paraId="40B51867" w14:textId="77777777" w:rsidR="00897A94" w:rsidRPr="000041D7" w:rsidRDefault="00897A94" w:rsidP="00897A94">
      <w:pPr>
        <w:spacing w:after="0"/>
        <w:ind w:left="426"/>
        <w:rPr>
          <w:rFonts w:cs="Times New Roman"/>
        </w:rPr>
      </w:pPr>
      <w:r w:rsidRPr="000041D7">
        <w:rPr>
          <w:rFonts w:cs="Times New Roman"/>
        </w:rPr>
        <w:t>Az elsajátított ismeretanyaggal, a vizsgát tett "Szakemberek" a repülés területén munkát vállalhatnak.</w:t>
      </w:r>
    </w:p>
    <w:p w14:paraId="7E75F5A4" w14:textId="0120BDD4" w:rsidR="00897A94" w:rsidRPr="000041D7" w:rsidRDefault="00897A94" w:rsidP="00897A94">
      <w:pPr>
        <w:spacing w:after="0"/>
        <w:ind w:left="426"/>
        <w:rPr>
          <w:rFonts w:cs="Times New Roman"/>
        </w:rPr>
      </w:pPr>
      <w:r w:rsidRPr="000041D7">
        <w:rPr>
          <w:rFonts w:cs="Times New Roman"/>
        </w:rPr>
        <w:t>Munkájukhoz rendelkezzenek a</w:t>
      </w:r>
      <w:r w:rsidR="009426A6">
        <w:rPr>
          <w:rFonts w:cs="Times New Roman"/>
        </w:rPr>
        <w:t>z</w:t>
      </w:r>
      <w:r w:rsidRPr="000041D7">
        <w:rPr>
          <w:rFonts w:cs="Times New Roman"/>
        </w:rPr>
        <w:t xml:space="preserve"> </w:t>
      </w:r>
      <w:r w:rsidR="0030416D">
        <w:rPr>
          <w:rFonts w:cs="Times New Roman"/>
        </w:rPr>
        <w:t>1321</w:t>
      </w:r>
      <w:r w:rsidR="00BB2CF2">
        <w:rPr>
          <w:rFonts w:cs="Times New Roman"/>
        </w:rPr>
        <w:t>/2014/EU rendelet</w:t>
      </w:r>
      <w:r w:rsidRPr="000041D7">
        <w:rPr>
          <w:rFonts w:cs="Times New Roman"/>
        </w:rPr>
        <w:t>, III. mellékletében (Part 66) előírt ismeretekkel, képzettségük megfeleljen az Európai Uniós előírásoknak.</w:t>
      </w:r>
    </w:p>
    <w:p w14:paraId="30F4D7ED" w14:textId="601F0EC2" w:rsidR="00A23F09" w:rsidRPr="000041D7" w:rsidRDefault="00897A94" w:rsidP="00897A94">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30416D">
        <w:rPr>
          <w:rFonts w:cs="Times New Roman"/>
        </w:rPr>
        <w:t>1321</w:t>
      </w:r>
      <w:r w:rsidR="00BB2CF2">
        <w:rPr>
          <w:rFonts w:cs="Times New Roman"/>
        </w:rPr>
        <w:t>/2014/EU rendelet</w:t>
      </w:r>
      <w:r w:rsidRPr="000041D7">
        <w:rPr>
          <w:rFonts w:cs="Times New Roman"/>
        </w:rPr>
        <w:t xml:space="preserve"> 66.</w:t>
      </w:r>
      <w:proofErr w:type="gramStart"/>
      <w:r w:rsidRPr="000041D7">
        <w:rPr>
          <w:rFonts w:cs="Times New Roman"/>
        </w:rPr>
        <w:t>A</w:t>
      </w:r>
      <w:proofErr w:type="gramEnd"/>
      <w:r w:rsidRPr="000041D7">
        <w:rPr>
          <w:rFonts w:cs="Times New Roman"/>
        </w:rPr>
        <w:t xml:space="preserve">.70. Elismerési rendelkezések és 66.B.405. A műszaki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3C0C7604" w14:textId="77777777" w:rsidR="00A23F09" w:rsidRPr="000041D7" w:rsidRDefault="00A23F09" w:rsidP="00A23F09">
      <w:pPr>
        <w:spacing w:after="0"/>
        <w:ind w:left="426"/>
        <w:rPr>
          <w:rFonts w:cs="Times New Roman"/>
        </w:rPr>
      </w:pPr>
    </w:p>
    <w:p w14:paraId="451845E7"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014EDF89" w14:textId="77777777" w:rsidR="00897A94" w:rsidRPr="000041D7" w:rsidRDefault="00897A94" w:rsidP="00897A94">
      <w:pPr>
        <w:spacing w:after="0"/>
        <w:ind w:left="426"/>
        <w:rPr>
          <w:rFonts w:cs="Times New Roman"/>
        </w:rPr>
      </w:pPr>
      <w:r w:rsidRPr="000041D7">
        <w:rPr>
          <w:rFonts w:cs="Times New Roman"/>
        </w:rPr>
        <w:t>Történelem tantárgy: legújabbkor technika történeti, nemzetközi szervezetek történeti, Európai Unió történeti ismeretei.</w:t>
      </w:r>
    </w:p>
    <w:p w14:paraId="4F3E8F93" w14:textId="49E23FF8" w:rsidR="00A23F09" w:rsidRPr="000041D7" w:rsidRDefault="00897A94" w:rsidP="00897A94">
      <w:pPr>
        <w:spacing w:after="0"/>
        <w:ind w:left="426"/>
        <w:rPr>
          <w:rFonts w:cs="Times New Roman"/>
        </w:rPr>
      </w:pPr>
      <w:r w:rsidRPr="000041D7">
        <w:rPr>
          <w:rFonts w:cs="Times New Roman"/>
        </w:rPr>
        <w:t>Magyar irodalom: szövegértési ismeretek.</w:t>
      </w:r>
    </w:p>
    <w:p w14:paraId="2E16E062" w14:textId="77777777" w:rsidR="00A23F09" w:rsidRPr="000041D7" w:rsidRDefault="00A23F09" w:rsidP="00A23F09">
      <w:pPr>
        <w:spacing w:after="0"/>
        <w:ind w:left="426"/>
        <w:rPr>
          <w:rFonts w:cs="Times New Roman"/>
        </w:rPr>
      </w:pPr>
    </w:p>
    <w:p w14:paraId="3EAACB3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943F9D7" w14:textId="48FD1BE4" w:rsidR="00A23F09" w:rsidRPr="000041D7" w:rsidRDefault="00897A9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Jogszabályok</w:t>
      </w:r>
    </w:p>
    <w:p w14:paraId="54EED921" w14:textId="77777777" w:rsidR="00897A94" w:rsidRPr="000041D7" w:rsidRDefault="00897A94" w:rsidP="00897A94">
      <w:pPr>
        <w:spacing w:after="0"/>
        <w:ind w:left="851"/>
        <w:rPr>
          <w:rFonts w:cs="Times New Roman"/>
        </w:rPr>
      </w:pPr>
      <w:proofErr w:type="spellStart"/>
      <w:r w:rsidRPr="000041D7">
        <w:rPr>
          <w:rFonts w:cs="Times New Roman"/>
        </w:rPr>
        <w:t>Chicago-i</w:t>
      </w:r>
      <w:proofErr w:type="spellEnd"/>
      <w:r w:rsidRPr="000041D7">
        <w:rPr>
          <w:rFonts w:cs="Times New Roman"/>
        </w:rPr>
        <w:t xml:space="preserve"> Egyezmény.</w:t>
      </w:r>
    </w:p>
    <w:p w14:paraId="6A0CAE04" w14:textId="77777777" w:rsidR="00897A94" w:rsidRPr="000041D7" w:rsidRDefault="00897A94" w:rsidP="00897A94">
      <w:pPr>
        <w:spacing w:after="0"/>
        <w:ind w:left="851"/>
        <w:rPr>
          <w:rFonts w:cs="Times New Roman"/>
        </w:rPr>
      </w:pPr>
      <w:r w:rsidRPr="000041D7">
        <w:rPr>
          <w:rFonts w:cs="Times New Roman"/>
        </w:rPr>
        <w:t>A Nemzetközi Polgári Repülési Szervezet (ICAO) szerepe.</w:t>
      </w:r>
    </w:p>
    <w:p w14:paraId="037CB6EF" w14:textId="77777777" w:rsidR="00897A94" w:rsidRPr="000041D7" w:rsidRDefault="00897A94" w:rsidP="00897A94">
      <w:pPr>
        <w:spacing w:after="0"/>
        <w:ind w:left="851"/>
        <w:rPr>
          <w:rFonts w:cs="Times New Roman"/>
        </w:rPr>
      </w:pPr>
      <w:r w:rsidRPr="000041D7">
        <w:rPr>
          <w:rFonts w:cs="Times New Roman"/>
        </w:rPr>
        <w:t>JAA szervezete, tevékenysége.</w:t>
      </w:r>
    </w:p>
    <w:p w14:paraId="62829C61" w14:textId="77777777" w:rsidR="00897A94" w:rsidRPr="000041D7" w:rsidRDefault="00897A94" w:rsidP="00897A94">
      <w:pPr>
        <w:spacing w:after="0"/>
        <w:ind w:left="851"/>
        <w:rPr>
          <w:rFonts w:cs="Times New Roman"/>
        </w:rPr>
      </w:pPr>
      <w:r w:rsidRPr="000041D7">
        <w:rPr>
          <w:rFonts w:cs="Times New Roman"/>
        </w:rPr>
        <w:t>Európai Unió jogrendszere.</w:t>
      </w:r>
    </w:p>
    <w:p w14:paraId="47B61FDC" w14:textId="77777777" w:rsidR="00897A94" w:rsidRPr="000041D7" w:rsidRDefault="00897A94" w:rsidP="00897A94">
      <w:pPr>
        <w:spacing w:after="0"/>
        <w:ind w:left="851"/>
        <w:rPr>
          <w:rFonts w:cs="Times New Roman"/>
        </w:rPr>
      </w:pPr>
      <w:r w:rsidRPr="000041D7">
        <w:rPr>
          <w:rFonts w:cs="Times New Roman"/>
        </w:rPr>
        <w:t xml:space="preserve">2002 </w:t>
      </w:r>
      <w:proofErr w:type="spellStart"/>
      <w:r w:rsidRPr="000041D7">
        <w:rPr>
          <w:rFonts w:cs="Times New Roman"/>
        </w:rPr>
        <w:t>Liszaboni</w:t>
      </w:r>
      <w:proofErr w:type="spellEnd"/>
      <w:r w:rsidRPr="000041D7">
        <w:rPr>
          <w:rFonts w:cs="Times New Roman"/>
        </w:rPr>
        <w:t xml:space="preserve"> - szerződés.</w:t>
      </w:r>
    </w:p>
    <w:p w14:paraId="30F126F8" w14:textId="77777777" w:rsidR="00897A94" w:rsidRPr="000041D7" w:rsidRDefault="00897A94" w:rsidP="00897A94">
      <w:pPr>
        <w:spacing w:after="0"/>
        <w:ind w:left="851"/>
        <w:rPr>
          <w:rFonts w:cs="Times New Roman"/>
        </w:rPr>
      </w:pPr>
      <w:r w:rsidRPr="000041D7">
        <w:rPr>
          <w:rFonts w:cs="Times New Roman"/>
        </w:rPr>
        <w:t>Az EASA szerepe, tevékenysége.</w:t>
      </w:r>
    </w:p>
    <w:p w14:paraId="2E70CF16" w14:textId="77777777" w:rsidR="00897A94" w:rsidRPr="000041D7" w:rsidRDefault="00897A94" w:rsidP="00897A94">
      <w:pPr>
        <w:spacing w:after="0"/>
        <w:ind w:left="851"/>
        <w:rPr>
          <w:rFonts w:cs="Times New Roman"/>
        </w:rPr>
      </w:pPr>
      <w:r w:rsidRPr="000041D7">
        <w:rPr>
          <w:rFonts w:cs="Times New Roman"/>
        </w:rPr>
        <w:t>A tagállamok szerepe.</w:t>
      </w:r>
    </w:p>
    <w:p w14:paraId="38C55469" w14:textId="77777777" w:rsidR="00897A94" w:rsidRPr="000041D7" w:rsidRDefault="00897A94" w:rsidP="00897A94">
      <w:pPr>
        <w:spacing w:after="0"/>
        <w:ind w:left="851"/>
        <w:rPr>
          <w:rFonts w:cs="Times New Roman"/>
        </w:rPr>
      </w:pPr>
      <w:r w:rsidRPr="000041D7">
        <w:rPr>
          <w:rFonts w:cs="Times New Roman"/>
        </w:rPr>
        <w:t>A 216/2008. EK rendelet a repülés biztonságról és a környezetvédelemről, alap rendelet.</w:t>
      </w:r>
    </w:p>
    <w:p w14:paraId="05441CAF" w14:textId="77777777" w:rsidR="00897A94" w:rsidRPr="000041D7" w:rsidRDefault="00897A94" w:rsidP="00897A94">
      <w:pPr>
        <w:spacing w:after="0"/>
        <w:ind w:left="851"/>
        <w:rPr>
          <w:rFonts w:cs="Times New Roman"/>
        </w:rPr>
      </w:pPr>
      <w:r w:rsidRPr="000041D7">
        <w:rPr>
          <w:rFonts w:cs="Times New Roman"/>
        </w:rPr>
        <w:t xml:space="preserve">A 748/2012. EK rendelet a kezdeti </w:t>
      </w:r>
      <w:proofErr w:type="spellStart"/>
      <w:r w:rsidRPr="000041D7">
        <w:rPr>
          <w:rFonts w:cs="Times New Roman"/>
        </w:rPr>
        <w:t>légialkalmasságról</w:t>
      </w:r>
      <w:proofErr w:type="spellEnd"/>
      <w:r w:rsidRPr="000041D7">
        <w:rPr>
          <w:rFonts w:cs="Times New Roman"/>
        </w:rPr>
        <w:t>.</w:t>
      </w:r>
    </w:p>
    <w:p w14:paraId="210D2591" w14:textId="2D5D958B" w:rsidR="00897A94" w:rsidRPr="000041D7" w:rsidRDefault="00897A94" w:rsidP="00897A94">
      <w:pPr>
        <w:spacing w:after="0"/>
        <w:ind w:left="851"/>
        <w:rPr>
          <w:rFonts w:cs="Times New Roman"/>
        </w:rPr>
      </w:pPr>
      <w:r w:rsidRPr="000041D7">
        <w:rPr>
          <w:rFonts w:cs="Times New Roman"/>
        </w:rPr>
        <w:t>A</w:t>
      </w:r>
      <w:r w:rsidR="009426A6">
        <w:rPr>
          <w:rFonts w:cs="Times New Roman"/>
        </w:rPr>
        <w:t>z</w:t>
      </w:r>
      <w:r w:rsidRPr="000041D7">
        <w:rPr>
          <w:rFonts w:cs="Times New Roman"/>
        </w:rPr>
        <w:t xml:space="preserve"> </w:t>
      </w:r>
      <w:r w:rsidR="0030416D">
        <w:rPr>
          <w:rFonts w:cs="Times New Roman"/>
        </w:rPr>
        <w:t>1321</w:t>
      </w:r>
      <w:r w:rsidR="00BB2CF2">
        <w:rPr>
          <w:rFonts w:cs="Times New Roman"/>
        </w:rPr>
        <w:t>/2014/EU rendelet</w:t>
      </w:r>
      <w:r w:rsidRPr="000041D7">
        <w:rPr>
          <w:rFonts w:cs="Times New Roman"/>
        </w:rPr>
        <w:t xml:space="preserve"> </w:t>
      </w:r>
      <w:r w:rsidR="00960145" w:rsidRPr="00B65004">
        <w:rPr>
          <w:rFonts w:cs="Times New Roman"/>
        </w:rPr>
        <w:t>a légi járművek és repüléstechnikai termékek, alkatrészek és berendezések folyamatos légi alkalmasságának biztosításáról és az ezzel összefüggő feladatokban részt vevő szervezetek és személyek jóváhagyásáról</w:t>
      </w:r>
      <w:r w:rsidRPr="000041D7">
        <w:rPr>
          <w:rFonts w:cs="Times New Roman"/>
        </w:rPr>
        <w:t>.</w:t>
      </w:r>
    </w:p>
    <w:p w14:paraId="7FD491A8" w14:textId="1066E3CD" w:rsidR="00A23F09" w:rsidRPr="000041D7" w:rsidRDefault="00897A94" w:rsidP="00897A94">
      <w:pPr>
        <w:spacing w:after="0"/>
        <w:ind w:left="851"/>
        <w:rPr>
          <w:rFonts w:cs="Times New Roman"/>
        </w:rPr>
      </w:pPr>
      <w:r w:rsidRPr="000041D7">
        <w:rPr>
          <w:rFonts w:cs="Times New Roman"/>
        </w:rPr>
        <w:lastRenderedPageBreak/>
        <w:t>EASA kapcsolat más légügyi hatóságokkal.</w:t>
      </w:r>
    </w:p>
    <w:p w14:paraId="18E4D118" w14:textId="77777777" w:rsidR="00A23F09" w:rsidRPr="000041D7" w:rsidRDefault="00A23F09" w:rsidP="00A23F09">
      <w:pPr>
        <w:tabs>
          <w:tab w:val="left" w:pos="1418"/>
          <w:tab w:val="right" w:pos="9072"/>
        </w:tabs>
        <w:spacing w:after="0"/>
        <w:ind w:left="851"/>
        <w:rPr>
          <w:rFonts w:cs="Times New Roman"/>
        </w:rPr>
      </w:pPr>
    </w:p>
    <w:p w14:paraId="1D365153" w14:textId="236D576B" w:rsidR="00A23F09" w:rsidRPr="000041D7" w:rsidRDefault="00897A9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Tanúsító személyek – karbantartás</w:t>
      </w:r>
    </w:p>
    <w:p w14:paraId="7FC6AD2C" w14:textId="77777777" w:rsidR="00897A94" w:rsidRPr="000041D7" w:rsidRDefault="00897A94" w:rsidP="00897A94">
      <w:pPr>
        <w:spacing w:after="0"/>
        <w:ind w:left="851"/>
        <w:rPr>
          <w:rFonts w:cs="Times New Roman"/>
        </w:rPr>
      </w:pPr>
      <w:r w:rsidRPr="000041D7">
        <w:rPr>
          <w:rFonts w:cs="Times New Roman"/>
        </w:rPr>
        <w:t>Tanúsítói kategóriák: A, B1, B2, B3, C, és jogosultságaik.</w:t>
      </w:r>
    </w:p>
    <w:p w14:paraId="03EE7AEE" w14:textId="77777777" w:rsidR="00897A94" w:rsidRPr="000041D7" w:rsidRDefault="00897A94" w:rsidP="00897A94">
      <w:pPr>
        <w:spacing w:after="0"/>
        <w:ind w:left="851"/>
        <w:rPr>
          <w:rFonts w:cs="Times New Roman"/>
        </w:rPr>
      </w:pPr>
      <w:r w:rsidRPr="000041D7">
        <w:rPr>
          <w:rFonts w:cs="Times New Roman"/>
        </w:rPr>
        <w:t>Tanúsítói engedély megszerzésének feltételei.</w:t>
      </w:r>
    </w:p>
    <w:p w14:paraId="6EEEBF5F" w14:textId="77777777" w:rsidR="00897A94" w:rsidRPr="000041D7" w:rsidRDefault="00897A94" w:rsidP="00897A94">
      <w:pPr>
        <w:spacing w:after="0"/>
        <w:ind w:left="851"/>
        <w:rPr>
          <w:rFonts w:cs="Times New Roman"/>
        </w:rPr>
      </w:pPr>
      <w:r w:rsidRPr="000041D7">
        <w:rPr>
          <w:rFonts w:cs="Times New Roman"/>
        </w:rPr>
        <w:t>Tanúsítói engedély kiadása, meghosszabbítása, visszavonása.</w:t>
      </w:r>
    </w:p>
    <w:p w14:paraId="58308138" w14:textId="77777777" w:rsidR="00897A94" w:rsidRPr="000041D7" w:rsidRDefault="00897A94" w:rsidP="00897A94">
      <w:pPr>
        <w:spacing w:after="0"/>
        <w:ind w:left="851"/>
        <w:rPr>
          <w:rFonts w:cs="Times New Roman"/>
        </w:rPr>
      </w:pPr>
      <w:r w:rsidRPr="000041D7">
        <w:rPr>
          <w:rFonts w:cs="Times New Roman"/>
        </w:rPr>
        <w:t>Alapismereti követelmények.</w:t>
      </w:r>
    </w:p>
    <w:p w14:paraId="57DA15C9" w14:textId="77777777" w:rsidR="00897A94" w:rsidRPr="000041D7" w:rsidRDefault="00897A94" w:rsidP="00897A94">
      <w:pPr>
        <w:spacing w:after="0"/>
        <w:ind w:left="851"/>
        <w:rPr>
          <w:rFonts w:cs="Times New Roman"/>
        </w:rPr>
      </w:pPr>
      <w:r w:rsidRPr="000041D7">
        <w:rPr>
          <w:rFonts w:cs="Times New Roman"/>
        </w:rPr>
        <w:t>Szakmai tapasztalati követelmények.</w:t>
      </w:r>
    </w:p>
    <w:p w14:paraId="6482B50E" w14:textId="77777777" w:rsidR="00897A94" w:rsidRPr="000041D7" w:rsidRDefault="00897A94" w:rsidP="00897A94">
      <w:pPr>
        <w:spacing w:after="0"/>
        <w:ind w:left="851"/>
        <w:rPr>
          <w:rFonts w:cs="Times New Roman"/>
        </w:rPr>
      </w:pPr>
      <w:r w:rsidRPr="000041D7">
        <w:rPr>
          <w:rFonts w:cs="Times New Roman"/>
        </w:rPr>
        <w:t>Típusképzés.</w:t>
      </w:r>
    </w:p>
    <w:p w14:paraId="0568CFA7" w14:textId="77777777" w:rsidR="00897A94" w:rsidRPr="000041D7" w:rsidRDefault="00897A94" w:rsidP="00897A94">
      <w:pPr>
        <w:spacing w:after="0"/>
        <w:ind w:left="851"/>
        <w:rPr>
          <w:rFonts w:cs="Times New Roman"/>
        </w:rPr>
      </w:pPr>
      <w:r w:rsidRPr="000041D7">
        <w:rPr>
          <w:rFonts w:cs="Times New Roman"/>
        </w:rPr>
        <w:t>Hatósági eljárások.</w:t>
      </w:r>
    </w:p>
    <w:p w14:paraId="20F2ECEC" w14:textId="77777777" w:rsidR="00897A94" w:rsidRPr="000041D7" w:rsidRDefault="00897A94" w:rsidP="00897A94">
      <w:pPr>
        <w:spacing w:after="0"/>
        <w:ind w:left="851"/>
        <w:rPr>
          <w:rFonts w:cs="Times New Roman"/>
        </w:rPr>
      </w:pPr>
      <w:r w:rsidRPr="000041D7">
        <w:rPr>
          <w:rFonts w:cs="Times New Roman"/>
        </w:rPr>
        <w:t>Nemzeti szakképzések elismerése.</w:t>
      </w:r>
    </w:p>
    <w:p w14:paraId="2277D681" w14:textId="77777777" w:rsidR="00897A94" w:rsidRPr="000041D7" w:rsidRDefault="00897A94" w:rsidP="00897A94">
      <w:pPr>
        <w:spacing w:after="0"/>
        <w:ind w:left="851"/>
        <w:rPr>
          <w:rFonts w:cs="Times New Roman"/>
        </w:rPr>
      </w:pPr>
      <w:r w:rsidRPr="000041D7">
        <w:rPr>
          <w:rFonts w:cs="Times New Roman"/>
        </w:rPr>
        <w:t>Megkövetelt alapismeretek:</w:t>
      </w:r>
    </w:p>
    <w:p w14:paraId="6A6CD240" w14:textId="77777777" w:rsidR="00897A94" w:rsidRPr="000041D7" w:rsidRDefault="00897A94" w:rsidP="00897A94">
      <w:pPr>
        <w:spacing w:after="0"/>
        <w:ind w:left="851"/>
        <w:rPr>
          <w:rFonts w:cs="Times New Roman"/>
        </w:rPr>
      </w:pPr>
      <w:r w:rsidRPr="000041D7">
        <w:rPr>
          <w:rFonts w:cs="Times New Roman"/>
        </w:rPr>
        <w:t>Ismeretszintek.</w:t>
      </w:r>
    </w:p>
    <w:p w14:paraId="6BCAD4B6" w14:textId="77777777" w:rsidR="00897A94" w:rsidRPr="000041D7" w:rsidRDefault="00897A94" w:rsidP="00897A94">
      <w:pPr>
        <w:spacing w:after="0"/>
        <w:ind w:left="851"/>
        <w:rPr>
          <w:rFonts w:cs="Times New Roman"/>
        </w:rPr>
      </w:pPr>
      <w:r w:rsidRPr="000041D7">
        <w:rPr>
          <w:rFonts w:cs="Times New Roman"/>
        </w:rPr>
        <w:t>Tantárgyi modulok.</w:t>
      </w:r>
    </w:p>
    <w:p w14:paraId="5F4F46CC" w14:textId="77777777" w:rsidR="00897A94" w:rsidRPr="000041D7" w:rsidRDefault="00897A94" w:rsidP="00897A94">
      <w:pPr>
        <w:spacing w:after="0"/>
        <w:ind w:left="851"/>
        <w:rPr>
          <w:rFonts w:cs="Times New Roman"/>
        </w:rPr>
      </w:pPr>
      <w:r w:rsidRPr="000041D7">
        <w:rPr>
          <w:rFonts w:cs="Times New Roman"/>
        </w:rPr>
        <w:t>Alapvizsgaszabvány.</w:t>
      </w:r>
    </w:p>
    <w:p w14:paraId="7F5BE389" w14:textId="77777777" w:rsidR="00897A94" w:rsidRPr="000041D7" w:rsidRDefault="00897A94" w:rsidP="00897A94">
      <w:pPr>
        <w:spacing w:after="0"/>
        <w:ind w:left="851"/>
        <w:rPr>
          <w:rFonts w:cs="Times New Roman"/>
        </w:rPr>
      </w:pPr>
      <w:r w:rsidRPr="000041D7">
        <w:rPr>
          <w:rFonts w:cs="Times New Roman"/>
        </w:rPr>
        <w:t>Típus tanfolyam és vizsga.</w:t>
      </w:r>
    </w:p>
    <w:p w14:paraId="47DA9B31" w14:textId="03350066" w:rsidR="00A23F09" w:rsidRPr="000041D7" w:rsidRDefault="00897A94" w:rsidP="00897A94">
      <w:pPr>
        <w:spacing w:after="0"/>
        <w:ind w:left="851"/>
        <w:rPr>
          <w:rFonts w:cs="Times New Roman"/>
        </w:rPr>
      </w:pPr>
      <w:r w:rsidRPr="000041D7">
        <w:rPr>
          <w:rFonts w:cs="Times New Roman"/>
        </w:rPr>
        <w:t>Légijármű-karbantartói engedély.</w:t>
      </w:r>
    </w:p>
    <w:p w14:paraId="28808FED" w14:textId="77777777" w:rsidR="00A23F09" w:rsidRPr="000041D7" w:rsidRDefault="00A23F09" w:rsidP="00A23F09">
      <w:pPr>
        <w:tabs>
          <w:tab w:val="left" w:pos="1418"/>
          <w:tab w:val="right" w:pos="9072"/>
        </w:tabs>
        <w:spacing w:after="0"/>
        <w:ind w:left="851"/>
        <w:rPr>
          <w:rFonts w:cs="Times New Roman"/>
        </w:rPr>
      </w:pPr>
    </w:p>
    <w:p w14:paraId="671E4ADE" w14:textId="4CC9BBB2" w:rsidR="00A23F09" w:rsidRPr="000041D7" w:rsidRDefault="00897A9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Jóváhagyott karbantartó szervezetek</w:t>
      </w:r>
    </w:p>
    <w:p w14:paraId="6A0E5CF5" w14:textId="77777777" w:rsidR="00897A94" w:rsidRPr="000041D7" w:rsidRDefault="00897A94" w:rsidP="00897A94">
      <w:pPr>
        <w:spacing w:after="0"/>
        <w:ind w:left="851"/>
        <w:rPr>
          <w:rFonts w:cs="Times New Roman"/>
        </w:rPr>
      </w:pPr>
      <w:r w:rsidRPr="000041D7">
        <w:rPr>
          <w:rFonts w:cs="Times New Roman"/>
        </w:rPr>
        <w:t>Jóváhagyott karbantartó szervezet követelményei:</w:t>
      </w:r>
    </w:p>
    <w:p w14:paraId="44111100" w14:textId="77777777" w:rsidR="00897A94" w:rsidRPr="000041D7" w:rsidRDefault="00897A94" w:rsidP="00897A94">
      <w:pPr>
        <w:spacing w:after="0"/>
        <w:ind w:left="851"/>
        <w:rPr>
          <w:rFonts w:cs="Times New Roman"/>
        </w:rPr>
      </w:pPr>
      <w:r w:rsidRPr="000041D7">
        <w:rPr>
          <w:rFonts w:cs="Times New Roman"/>
        </w:rPr>
        <w:t>Létesítményekkel szembeni követelmények.</w:t>
      </w:r>
    </w:p>
    <w:p w14:paraId="5DC5F95A" w14:textId="77777777" w:rsidR="00897A94" w:rsidRPr="000041D7" w:rsidRDefault="00897A94" w:rsidP="00897A94">
      <w:pPr>
        <w:spacing w:after="0"/>
        <w:ind w:left="851"/>
        <w:rPr>
          <w:rFonts w:cs="Times New Roman"/>
        </w:rPr>
      </w:pPr>
      <w:r w:rsidRPr="000041D7">
        <w:rPr>
          <w:rFonts w:cs="Times New Roman"/>
        </w:rPr>
        <w:t>Személyi feltételek.</w:t>
      </w:r>
    </w:p>
    <w:p w14:paraId="0EFBCF0F" w14:textId="77777777" w:rsidR="00897A94" w:rsidRPr="000041D7" w:rsidRDefault="00897A94" w:rsidP="00897A94">
      <w:pPr>
        <w:spacing w:after="0"/>
        <w:ind w:left="851"/>
        <w:rPr>
          <w:rFonts w:cs="Times New Roman"/>
        </w:rPr>
      </w:pPr>
      <w:r w:rsidRPr="000041D7">
        <w:rPr>
          <w:rFonts w:cs="Times New Roman"/>
        </w:rPr>
        <w:t>Felszerelések, szerszámok, anyagok.</w:t>
      </w:r>
    </w:p>
    <w:p w14:paraId="6D43325C" w14:textId="77777777" w:rsidR="00897A94" w:rsidRPr="000041D7" w:rsidRDefault="00897A94" w:rsidP="00897A94">
      <w:pPr>
        <w:spacing w:after="0"/>
        <w:ind w:left="851"/>
        <w:rPr>
          <w:rFonts w:cs="Times New Roman"/>
        </w:rPr>
      </w:pPr>
      <w:r w:rsidRPr="000041D7">
        <w:rPr>
          <w:rFonts w:cs="Times New Roman"/>
        </w:rPr>
        <w:t>Komponensek átvétele.</w:t>
      </w:r>
    </w:p>
    <w:p w14:paraId="45EFF14D" w14:textId="77777777" w:rsidR="00897A94" w:rsidRPr="000041D7" w:rsidRDefault="00897A94" w:rsidP="00897A94">
      <w:pPr>
        <w:spacing w:after="0"/>
        <w:ind w:left="851"/>
        <w:rPr>
          <w:rFonts w:cs="Times New Roman"/>
        </w:rPr>
      </w:pPr>
      <w:r w:rsidRPr="000041D7">
        <w:rPr>
          <w:rFonts w:cs="Times New Roman"/>
        </w:rPr>
        <w:t>Karbantartási dokumentációk.</w:t>
      </w:r>
    </w:p>
    <w:p w14:paraId="2108F6CF" w14:textId="77777777" w:rsidR="00897A94" w:rsidRPr="000041D7" w:rsidRDefault="00897A94" w:rsidP="00897A94">
      <w:pPr>
        <w:spacing w:after="0"/>
        <w:ind w:left="851"/>
        <w:rPr>
          <w:rFonts w:cs="Times New Roman"/>
        </w:rPr>
      </w:pPr>
      <w:r w:rsidRPr="000041D7">
        <w:rPr>
          <w:rFonts w:cs="Times New Roman"/>
        </w:rPr>
        <w:t>Karbantartás tanúsítása.</w:t>
      </w:r>
    </w:p>
    <w:p w14:paraId="6FF122E3" w14:textId="77777777" w:rsidR="00897A94" w:rsidRPr="000041D7" w:rsidRDefault="00897A94" w:rsidP="00897A94">
      <w:pPr>
        <w:spacing w:after="0"/>
        <w:ind w:left="851"/>
        <w:rPr>
          <w:rFonts w:cs="Times New Roman"/>
        </w:rPr>
      </w:pPr>
      <w:r w:rsidRPr="000041D7">
        <w:rPr>
          <w:rFonts w:cs="Times New Roman"/>
        </w:rPr>
        <w:t>Karbantartási nyilvántartások.</w:t>
      </w:r>
    </w:p>
    <w:p w14:paraId="10D44771" w14:textId="77777777" w:rsidR="00897A94" w:rsidRPr="000041D7" w:rsidRDefault="00897A94" w:rsidP="00897A94">
      <w:pPr>
        <w:spacing w:after="0"/>
        <w:ind w:left="851"/>
        <w:rPr>
          <w:rFonts w:cs="Times New Roman"/>
        </w:rPr>
      </w:pPr>
      <w:r w:rsidRPr="000041D7">
        <w:rPr>
          <w:rFonts w:cs="Times New Roman"/>
        </w:rPr>
        <w:t>Események bejelentése.</w:t>
      </w:r>
    </w:p>
    <w:p w14:paraId="3AC57FF6" w14:textId="77777777" w:rsidR="00897A94" w:rsidRPr="000041D7" w:rsidRDefault="00897A94" w:rsidP="00897A94">
      <w:pPr>
        <w:spacing w:after="0"/>
        <w:ind w:left="851"/>
        <w:rPr>
          <w:rFonts w:cs="Times New Roman"/>
        </w:rPr>
      </w:pPr>
      <w:r w:rsidRPr="000041D7">
        <w:rPr>
          <w:rFonts w:cs="Times New Roman"/>
        </w:rPr>
        <w:t>Biztonság és minőségpolitika, karbantartási eljárások és minőségbiztosítási rendszer.</w:t>
      </w:r>
    </w:p>
    <w:p w14:paraId="45CAC5E7" w14:textId="77777777" w:rsidR="00897A94" w:rsidRPr="000041D7" w:rsidRDefault="00897A94" w:rsidP="00897A94">
      <w:pPr>
        <w:spacing w:after="0"/>
        <w:ind w:left="851"/>
        <w:rPr>
          <w:rFonts w:cs="Times New Roman"/>
        </w:rPr>
      </w:pPr>
      <w:r w:rsidRPr="000041D7">
        <w:rPr>
          <w:rFonts w:cs="Times New Roman"/>
        </w:rPr>
        <w:t>Karbantartó szervezet kézikönyve (MOE).</w:t>
      </w:r>
    </w:p>
    <w:p w14:paraId="0F16F7FA" w14:textId="77777777" w:rsidR="00897A94" w:rsidRPr="000041D7" w:rsidRDefault="00897A94" w:rsidP="00897A94">
      <w:pPr>
        <w:spacing w:after="0"/>
        <w:ind w:left="851"/>
        <w:rPr>
          <w:rFonts w:cs="Times New Roman"/>
        </w:rPr>
      </w:pPr>
      <w:r w:rsidRPr="000041D7">
        <w:rPr>
          <w:rFonts w:cs="Times New Roman"/>
        </w:rPr>
        <w:t>Szervezet jogosultságai.</w:t>
      </w:r>
    </w:p>
    <w:p w14:paraId="7F33E91D" w14:textId="77777777" w:rsidR="00897A94" w:rsidRPr="000041D7" w:rsidRDefault="00897A94" w:rsidP="00897A94">
      <w:pPr>
        <w:spacing w:after="0"/>
        <w:ind w:left="851"/>
        <w:rPr>
          <w:rFonts w:cs="Times New Roman"/>
        </w:rPr>
      </w:pPr>
      <w:r w:rsidRPr="000041D7">
        <w:rPr>
          <w:rFonts w:cs="Times New Roman"/>
        </w:rPr>
        <w:t>Hatósági eljárások.</w:t>
      </w:r>
    </w:p>
    <w:p w14:paraId="102B0357" w14:textId="0582FFB1" w:rsidR="00A23F09" w:rsidRPr="000041D7" w:rsidRDefault="00897A94" w:rsidP="00897A94">
      <w:pPr>
        <w:spacing w:after="0"/>
        <w:ind w:left="851"/>
        <w:rPr>
          <w:rFonts w:cs="Times New Roman"/>
        </w:rPr>
      </w:pPr>
      <w:r w:rsidRPr="000041D7">
        <w:rPr>
          <w:rFonts w:cs="Times New Roman"/>
        </w:rPr>
        <w:t>Üzemképességi bizonyítvány (EASA FORM 1) használata karbantartáshoz.</w:t>
      </w:r>
    </w:p>
    <w:p w14:paraId="5D2BC82B" w14:textId="77777777" w:rsidR="00A23F09" w:rsidRPr="000041D7" w:rsidRDefault="00A23F09" w:rsidP="00A23F09">
      <w:pPr>
        <w:tabs>
          <w:tab w:val="left" w:pos="1418"/>
          <w:tab w:val="right" w:pos="9072"/>
        </w:tabs>
        <w:spacing w:after="0"/>
        <w:ind w:left="851"/>
        <w:rPr>
          <w:rFonts w:cs="Times New Roman"/>
        </w:rPr>
      </w:pPr>
    </w:p>
    <w:p w14:paraId="73AAEFDC" w14:textId="521EB0CB" w:rsidR="00A23F09" w:rsidRPr="000041D7" w:rsidRDefault="00897A9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EU-OPS – Kereskedelmi célú légi fuvarozás</w:t>
      </w:r>
    </w:p>
    <w:p w14:paraId="1C230C3B" w14:textId="77777777" w:rsidR="00705B79" w:rsidRPr="000041D7" w:rsidRDefault="00705B79" w:rsidP="00705B79">
      <w:pPr>
        <w:spacing w:after="0"/>
        <w:ind w:left="851"/>
        <w:rPr>
          <w:rFonts w:cs="Times New Roman"/>
        </w:rPr>
      </w:pPr>
      <w:r w:rsidRPr="000041D7">
        <w:rPr>
          <w:rFonts w:cs="Times New Roman"/>
        </w:rPr>
        <w:t>Légijármű-üzemeltetői bizonyítványok.</w:t>
      </w:r>
    </w:p>
    <w:p w14:paraId="0798E856" w14:textId="77777777" w:rsidR="00705B79" w:rsidRPr="000041D7" w:rsidRDefault="00705B79" w:rsidP="00705B79">
      <w:pPr>
        <w:spacing w:after="0"/>
        <w:ind w:left="851"/>
        <w:rPr>
          <w:rFonts w:cs="Times New Roman"/>
        </w:rPr>
      </w:pPr>
      <w:r w:rsidRPr="000041D7">
        <w:rPr>
          <w:rFonts w:cs="Times New Roman"/>
        </w:rPr>
        <w:t>Az üzemeltető kötelességei.</w:t>
      </w:r>
    </w:p>
    <w:p w14:paraId="1015E7DD" w14:textId="77777777" w:rsidR="00705B79" w:rsidRPr="000041D7" w:rsidRDefault="00705B79" w:rsidP="00705B79">
      <w:pPr>
        <w:spacing w:after="0"/>
        <w:ind w:left="851"/>
        <w:rPr>
          <w:rFonts w:cs="Times New Roman"/>
        </w:rPr>
      </w:pPr>
      <w:r w:rsidRPr="000041D7">
        <w:rPr>
          <w:rFonts w:cs="Times New Roman"/>
        </w:rPr>
        <w:t>A légi járműn tartandó dokumentumok.</w:t>
      </w:r>
    </w:p>
    <w:p w14:paraId="7FC0CDBE" w14:textId="336CBABD" w:rsidR="00A23F09" w:rsidRPr="000041D7" w:rsidRDefault="00705B79" w:rsidP="00705B79">
      <w:pPr>
        <w:spacing w:after="0"/>
        <w:ind w:left="851"/>
        <w:rPr>
          <w:rFonts w:cs="Times New Roman"/>
        </w:rPr>
      </w:pPr>
      <w:r w:rsidRPr="000041D7">
        <w:rPr>
          <w:rFonts w:cs="Times New Roman"/>
        </w:rPr>
        <w:t>A légi járművön feltüntetendő jelzések (jelölések).</w:t>
      </w:r>
    </w:p>
    <w:p w14:paraId="22A1F7EC" w14:textId="77777777" w:rsidR="00A23F09" w:rsidRPr="000041D7" w:rsidRDefault="00A23F09" w:rsidP="00A23F09">
      <w:pPr>
        <w:tabs>
          <w:tab w:val="left" w:pos="1418"/>
          <w:tab w:val="right" w:pos="9072"/>
        </w:tabs>
        <w:spacing w:after="0"/>
        <w:ind w:left="851"/>
        <w:rPr>
          <w:rFonts w:cs="Times New Roman"/>
        </w:rPr>
      </w:pPr>
    </w:p>
    <w:p w14:paraId="3AB0E2FD" w14:textId="6AFBE7AD"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Légi járművek tanúsítása</w:t>
      </w:r>
    </w:p>
    <w:p w14:paraId="74C63F2E" w14:textId="77777777" w:rsidR="00705B79" w:rsidRPr="000041D7" w:rsidRDefault="00705B79" w:rsidP="00705B79">
      <w:pPr>
        <w:spacing w:after="0"/>
        <w:ind w:left="851"/>
        <w:rPr>
          <w:rFonts w:cs="Times New Roman"/>
        </w:rPr>
      </w:pPr>
      <w:r w:rsidRPr="000041D7">
        <w:rPr>
          <w:rFonts w:cs="Times New Roman"/>
        </w:rPr>
        <w:t>Általánosságok:</w:t>
      </w:r>
    </w:p>
    <w:p w14:paraId="7472BB2C" w14:textId="77777777" w:rsidR="00705B79" w:rsidRPr="000041D7" w:rsidRDefault="00705B79" w:rsidP="00705B79">
      <w:pPr>
        <w:spacing w:after="0"/>
        <w:ind w:left="851"/>
        <w:rPr>
          <w:rFonts w:cs="Times New Roman"/>
        </w:rPr>
      </w:pPr>
      <w:r w:rsidRPr="000041D7">
        <w:rPr>
          <w:rFonts w:cs="Times New Roman"/>
        </w:rPr>
        <w:t>Tanúsítási szabályok: pl. EACS 23/25/27/29.</w:t>
      </w:r>
    </w:p>
    <w:p w14:paraId="708383BD" w14:textId="77777777" w:rsidR="00705B79" w:rsidRPr="000041D7" w:rsidRDefault="00705B79" w:rsidP="00705B79">
      <w:pPr>
        <w:spacing w:after="0"/>
        <w:ind w:left="851"/>
        <w:rPr>
          <w:rFonts w:cs="Times New Roman"/>
        </w:rPr>
      </w:pPr>
      <w:r w:rsidRPr="000041D7">
        <w:rPr>
          <w:rFonts w:cs="Times New Roman"/>
        </w:rPr>
        <w:t>748/2012. EK rendelet.</w:t>
      </w:r>
    </w:p>
    <w:p w14:paraId="0061D423" w14:textId="77777777" w:rsidR="00705B79" w:rsidRPr="000041D7" w:rsidRDefault="00705B79" w:rsidP="00705B79">
      <w:pPr>
        <w:spacing w:after="0"/>
        <w:ind w:left="851"/>
        <w:rPr>
          <w:rFonts w:cs="Times New Roman"/>
        </w:rPr>
      </w:pPr>
      <w:proofErr w:type="spellStart"/>
      <w:r w:rsidRPr="000041D7">
        <w:rPr>
          <w:rFonts w:cs="Times New Roman"/>
        </w:rPr>
        <w:t>Típusalkalmassági</w:t>
      </w:r>
      <w:proofErr w:type="spellEnd"/>
      <w:r w:rsidRPr="000041D7">
        <w:rPr>
          <w:rFonts w:cs="Times New Roman"/>
        </w:rPr>
        <w:t xml:space="preserve"> bizonyítvány.</w:t>
      </w:r>
    </w:p>
    <w:p w14:paraId="4413FA89" w14:textId="77777777" w:rsidR="00705B79" w:rsidRPr="000041D7" w:rsidRDefault="00705B79" w:rsidP="00705B79">
      <w:pPr>
        <w:spacing w:after="0"/>
        <w:ind w:left="851"/>
        <w:rPr>
          <w:rFonts w:cs="Times New Roman"/>
        </w:rPr>
      </w:pPr>
      <w:r w:rsidRPr="000041D7">
        <w:rPr>
          <w:rFonts w:cs="Times New Roman"/>
        </w:rPr>
        <w:t xml:space="preserve">Kiegészítő </w:t>
      </w:r>
      <w:proofErr w:type="spellStart"/>
      <w:r w:rsidRPr="000041D7">
        <w:rPr>
          <w:rFonts w:cs="Times New Roman"/>
        </w:rPr>
        <w:t>típusalkalmassági</w:t>
      </w:r>
      <w:proofErr w:type="spellEnd"/>
      <w:r w:rsidRPr="000041D7">
        <w:rPr>
          <w:rFonts w:cs="Times New Roman"/>
        </w:rPr>
        <w:t xml:space="preserve"> bizonyítvány.</w:t>
      </w:r>
    </w:p>
    <w:p w14:paraId="4D7F3FF9" w14:textId="77777777" w:rsidR="00705B79" w:rsidRPr="000041D7" w:rsidRDefault="00705B79" w:rsidP="00705B79">
      <w:pPr>
        <w:spacing w:after="0"/>
        <w:ind w:left="851"/>
        <w:rPr>
          <w:rFonts w:cs="Times New Roman"/>
        </w:rPr>
      </w:pPr>
      <w:r w:rsidRPr="000041D7">
        <w:rPr>
          <w:rFonts w:cs="Times New Roman"/>
        </w:rPr>
        <w:t>Rész Tervező/gyártóüzem jóváhagyása.</w:t>
      </w:r>
    </w:p>
    <w:p w14:paraId="25C61265" w14:textId="77777777" w:rsidR="00705B79" w:rsidRPr="000041D7" w:rsidRDefault="00705B79" w:rsidP="00705B79">
      <w:pPr>
        <w:spacing w:after="0"/>
        <w:ind w:left="851"/>
        <w:rPr>
          <w:rFonts w:cs="Times New Roman"/>
        </w:rPr>
      </w:pPr>
      <w:r w:rsidRPr="000041D7">
        <w:rPr>
          <w:rFonts w:cs="Times New Roman"/>
        </w:rPr>
        <w:t>Dokumentumok:</w:t>
      </w:r>
    </w:p>
    <w:p w14:paraId="3ABC657D" w14:textId="77777777" w:rsidR="00705B79" w:rsidRPr="000041D7" w:rsidRDefault="00705B79" w:rsidP="00705B79">
      <w:pPr>
        <w:spacing w:after="0"/>
        <w:ind w:left="851"/>
        <w:rPr>
          <w:rFonts w:cs="Times New Roman"/>
        </w:rPr>
      </w:pPr>
      <w:proofErr w:type="spellStart"/>
      <w:r w:rsidRPr="000041D7">
        <w:rPr>
          <w:rFonts w:cs="Times New Roman"/>
        </w:rPr>
        <w:t>Légialkalmassági</w:t>
      </w:r>
      <w:proofErr w:type="spellEnd"/>
      <w:r w:rsidRPr="000041D7">
        <w:rPr>
          <w:rFonts w:cs="Times New Roman"/>
        </w:rPr>
        <w:t xml:space="preserve"> bizonyítvány.</w:t>
      </w:r>
    </w:p>
    <w:p w14:paraId="688E3A1C" w14:textId="77777777" w:rsidR="00705B79" w:rsidRPr="000041D7" w:rsidRDefault="00705B79" w:rsidP="00705B79">
      <w:pPr>
        <w:spacing w:after="0"/>
        <w:ind w:left="851"/>
        <w:rPr>
          <w:rFonts w:cs="Times New Roman"/>
        </w:rPr>
      </w:pPr>
      <w:r w:rsidRPr="000041D7">
        <w:rPr>
          <w:rFonts w:cs="Times New Roman"/>
        </w:rPr>
        <w:t>Lajstromba vételi bizonyítvány.</w:t>
      </w:r>
    </w:p>
    <w:p w14:paraId="33582BE0" w14:textId="77777777" w:rsidR="00705B79" w:rsidRPr="000041D7" w:rsidRDefault="00705B79" w:rsidP="00705B79">
      <w:pPr>
        <w:spacing w:after="0"/>
        <w:ind w:left="851"/>
        <w:rPr>
          <w:rFonts w:cs="Times New Roman"/>
        </w:rPr>
      </w:pPr>
      <w:r w:rsidRPr="000041D7">
        <w:rPr>
          <w:rFonts w:cs="Times New Roman"/>
        </w:rPr>
        <w:lastRenderedPageBreak/>
        <w:t>Zajbizonyítvány.</w:t>
      </w:r>
    </w:p>
    <w:p w14:paraId="5897F2D6" w14:textId="77777777" w:rsidR="00705B79" w:rsidRPr="000041D7" w:rsidRDefault="00705B79" w:rsidP="00705B79">
      <w:pPr>
        <w:spacing w:after="0"/>
        <w:ind w:left="851"/>
        <w:rPr>
          <w:rFonts w:cs="Times New Roman"/>
        </w:rPr>
      </w:pPr>
      <w:r w:rsidRPr="000041D7">
        <w:rPr>
          <w:rFonts w:cs="Times New Roman"/>
        </w:rPr>
        <w:t>Tömegjegyzőkönyv.</w:t>
      </w:r>
    </w:p>
    <w:p w14:paraId="2F00DDFA" w14:textId="584BDA00" w:rsidR="00A23F09" w:rsidRPr="000041D7" w:rsidRDefault="00705B79" w:rsidP="00705B79">
      <w:pPr>
        <w:spacing w:after="0"/>
        <w:ind w:left="851"/>
        <w:rPr>
          <w:rFonts w:cs="Times New Roman"/>
        </w:rPr>
      </w:pPr>
      <w:r w:rsidRPr="000041D7">
        <w:rPr>
          <w:rFonts w:cs="Times New Roman"/>
        </w:rPr>
        <w:t>Rádióengedély és jóváhagyás.</w:t>
      </w:r>
    </w:p>
    <w:p w14:paraId="4F508009" w14:textId="77777777" w:rsidR="00A23F09" w:rsidRPr="000041D7" w:rsidRDefault="00A23F09" w:rsidP="00A23F09">
      <w:pPr>
        <w:tabs>
          <w:tab w:val="left" w:pos="1418"/>
          <w:tab w:val="right" w:pos="9072"/>
        </w:tabs>
        <w:spacing w:after="0"/>
        <w:ind w:left="851"/>
        <w:rPr>
          <w:rFonts w:cs="Times New Roman"/>
        </w:rPr>
      </w:pPr>
    </w:p>
    <w:p w14:paraId="5E4CA64B" w14:textId="355E431D"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 xml:space="preserve">Folyamatos </w:t>
      </w:r>
      <w:proofErr w:type="spellStart"/>
      <w:r w:rsidRPr="000041D7">
        <w:rPr>
          <w:rFonts w:cs="Times New Roman"/>
          <w:b/>
          <w:i/>
        </w:rPr>
        <w:t>légialkalmasság</w:t>
      </w:r>
      <w:proofErr w:type="spellEnd"/>
    </w:p>
    <w:p w14:paraId="6328B374" w14:textId="77777777" w:rsidR="00705B79" w:rsidRPr="000041D7" w:rsidRDefault="00705B79" w:rsidP="00705B79">
      <w:pPr>
        <w:spacing w:after="0"/>
        <w:ind w:left="851"/>
        <w:rPr>
          <w:rFonts w:cs="Times New Roman"/>
        </w:rPr>
      </w:pPr>
      <w:r w:rsidRPr="000041D7">
        <w:rPr>
          <w:rFonts w:cs="Times New Roman"/>
        </w:rPr>
        <w:t>Műszaki követelmények:</w:t>
      </w:r>
    </w:p>
    <w:p w14:paraId="2B795617" w14:textId="77777777" w:rsidR="00705B79" w:rsidRPr="000041D7" w:rsidRDefault="00705B79" w:rsidP="00705B79">
      <w:pPr>
        <w:spacing w:after="0"/>
        <w:ind w:left="851"/>
        <w:rPr>
          <w:rFonts w:cs="Times New Roman"/>
        </w:rPr>
      </w:pPr>
      <w:r w:rsidRPr="000041D7">
        <w:rPr>
          <w:rFonts w:cs="Times New Roman"/>
        </w:rPr>
        <w:t>Kötelezettségek.</w:t>
      </w:r>
    </w:p>
    <w:p w14:paraId="68E867E0" w14:textId="77777777" w:rsidR="00705B79" w:rsidRPr="000041D7" w:rsidRDefault="00705B79" w:rsidP="00705B79">
      <w:pPr>
        <w:spacing w:after="0"/>
        <w:ind w:left="851"/>
        <w:rPr>
          <w:rFonts w:cs="Times New Roman"/>
        </w:rPr>
      </w:pPr>
      <w:r w:rsidRPr="000041D7">
        <w:rPr>
          <w:rFonts w:cs="Times New Roman"/>
        </w:rPr>
        <w:t>Felelősség.</w:t>
      </w:r>
    </w:p>
    <w:p w14:paraId="36E5ED11" w14:textId="77777777" w:rsidR="00705B79" w:rsidRPr="000041D7" w:rsidRDefault="00705B79" w:rsidP="00705B79">
      <w:pPr>
        <w:spacing w:after="0"/>
        <w:ind w:left="851"/>
        <w:rPr>
          <w:rFonts w:cs="Times New Roman"/>
        </w:rPr>
      </w:pPr>
      <w:r w:rsidRPr="000041D7">
        <w:rPr>
          <w:rFonts w:cs="Times New Roman"/>
        </w:rPr>
        <w:t>Események jelentése.</w:t>
      </w:r>
    </w:p>
    <w:p w14:paraId="2DC48636" w14:textId="77777777" w:rsidR="00705B79" w:rsidRPr="000041D7" w:rsidRDefault="00705B79" w:rsidP="00705B79">
      <w:pPr>
        <w:spacing w:after="0"/>
        <w:ind w:left="851"/>
        <w:rPr>
          <w:rFonts w:cs="Times New Roman"/>
        </w:rPr>
      </w:pPr>
      <w:r w:rsidRPr="000041D7">
        <w:rPr>
          <w:rFonts w:cs="Times New Roman"/>
        </w:rPr>
        <w:t xml:space="preserve">Folyamatos </w:t>
      </w:r>
      <w:proofErr w:type="spellStart"/>
      <w:r w:rsidRPr="000041D7">
        <w:rPr>
          <w:rFonts w:cs="Times New Roman"/>
        </w:rPr>
        <w:t>légialkalmasság</w:t>
      </w:r>
      <w:proofErr w:type="spellEnd"/>
      <w:r w:rsidRPr="000041D7">
        <w:rPr>
          <w:rFonts w:cs="Times New Roman"/>
        </w:rPr>
        <w:t xml:space="preserve"> fenntartása</w:t>
      </w:r>
    </w:p>
    <w:p w14:paraId="675D81B5" w14:textId="77777777" w:rsidR="00705B79" w:rsidRPr="000041D7" w:rsidRDefault="00705B79" w:rsidP="00705B79">
      <w:pPr>
        <w:spacing w:after="0"/>
        <w:ind w:left="851"/>
        <w:rPr>
          <w:rFonts w:cs="Times New Roman"/>
        </w:rPr>
      </w:pPr>
      <w:r w:rsidRPr="000041D7">
        <w:rPr>
          <w:rFonts w:cs="Times New Roman"/>
        </w:rPr>
        <w:t xml:space="preserve">Folyamatos </w:t>
      </w:r>
      <w:proofErr w:type="spellStart"/>
      <w:r w:rsidRPr="000041D7">
        <w:rPr>
          <w:rFonts w:cs="Times New Roman"/>
        </w:rPr>
        <w:t>légialkalmasság</w:t>
      </w:r>
      <w:proofErr w:type="spellEnd"/>
      <w:r w:rsidRPr="000041D7">
        <w:rPr>
          <w:rFonts w:cs="Times New Roman"/>
        </w:rPr>
        <w:t xml:space="preserve"> fenntartásával kapcsolatos feladatok.</w:t>
      </w:r>
    </w:p>
    <w:p w14:paraId="0945F086" w14:textId="77777777" w:rsidR="00705B79" w:rsidRPr="000041D7" w:rsidRDefault="00705B79" w:rsidP="00705B79">
      <w:pPr>
        <w:spacing w:after="0"/>
        <w:ind w:left="851"/>
        <w:rPr>
          <w:rFonts w:cs="Times New Roman"/>
        </w:rPr>
      </w:pPr>
      <w:r w:rsidRPr="000041D7">
        <w:rPr>
          <w:rFonts w:cs="Times New Roman"/>
        </w:rPr>
        <w:t>Karbantartási program.</w:t>
      </w:r>
    </w:p>
    <w:p w14:paraId="5B28EA24" w14:textId="77777777" w:rsidR="00705B79" w:rsidRPr="000041D7" w:rsidRDefault="00705B79" w:rsidP="00705B79">
      <w:pPr>
        <w:spacing w:after="0"/>
        <w:ind w:left="851"/>
        <w:rPr>
          <w:rFonts w:cs="Times New Roman"/>
        </w:rPr>
      </w:pPr>
      <w:proofErr w:type="spellStart"/>
      <w:r w:rsidRPr="000041D7">
        <w:rPr>
          <w:rFonts w:cs="Times New Roman"/>
        </w:rPr>
        <w:t>Légialkalmassági</w:t>
      </w:r>
      <w:proofErr w:type="spellEnd"/>
      <w:r w:rsidRPr="000041D7">
        <w:rPr>
          <w:rFonts w:cs="Times New Roman"/>
        </w:rPr>
        <w:t xml:space="preserve"> utasítások.</w:t>
      </w:r>
    </w:p>
    <w:p w14:paraId="4BAB6063" w14:textId="77777777" w:rsidR="00705B79" w:rsidRPr="000041D7" w:rsidRDefault="00705B79" w:rsidP="00705B79">
      <w:pPr>
        <w:spacing w:after="0"/>
        <w:ind w:left="851"/>
        <w:rPr>
          <w:rFonts w:cs="Times New Roman"/>
        </w:rPr>
      </w:pPr>
      <w:proofErr w:type="spellStart"/>
      <w:r w:rsidRPr="000041D7">
        <w:rPr>
          <w:rFonts w:cs="Times New Roman"/>
        </w:rPr>
        <w:t>Légialkalmasság</w:t>
      </w:r>
      <w:proofErr w:type="spellEnd"/>
      <w:r w:rsidRPr="000041D7">
        <w:rPr>
          <w:rFonts w:cs="Times New Roman"/>
        </w:rPr>
        <w:t xml:space="preserve"> fenntartásának nyilvántartása.</w:t>
      </w:r>
    </w:p>
    <w:p w14:paraId="089D92BB" w14:textId="77777777" w:rsidR="00705B79" w:rsidRPr="000041D7" w:rsidRDefault="00705B79" w:rsidP="00705B79">
      <w:pPr>
        <w:spacing w:after="0"/>
        <w:ind w:left="851"/>
        <w:rPr>
          <w:rFonts w:cs="Times New Roman"/>
        </w:rPr>
      </w:pPr>
      <w:r w:rsidRPr="000041D7">
        <w:rPr>
          <w:rFonts w:cs="Times New Roman"/>
        </w:rPr>
        <w:t>Fedélzeti műszaki naplózási rendszer.</w:t>
      </w:r>
    </w:p>
    <w:p w14:paraId="2012BE77" w14:textId="77777777" w:rsidR="00705B79" w:rsidRPr="000041D7" w:rsidRDefault="00705B79" w:rsidP="00705B79">
      <w:pPr>
        <w:spacing w:after="0"/>
        <w:ind w:left="851"/>
        <w:rPr>
          <w:rFonts w:cs="Times New Roman"/>
        </w:rPr>
      </w:pPr>
      <w:r w:rsidRPr="000041D7">
        <w:rPr>
          <w:rFonts w:cs="Times New Roman"/>
        </w:rPr>
        <w:t>Karbantartási szabványok.</w:t>
      </w:r>
    </w:p>
    <w:p w14:paraId="0A21AD5B" w14:textId="77777777" w:rsidR="00705B79" w:rsidRPr="000041D7" w:rsidRDefault="00705B79" w:rsidP="00705B79">
      <w:pPr>
        <w:spacing w:after="0"/>
        <w:ind w:left="851"/>
        <w:rPr>
          <w:rFonts w:cs="Times New Roman"/>
        </w:rPr>
      </w:pPr>
      <w:r w:rsidRPr="000041D7">
        <w:rPr>
          <w:rFonts w:cs="Times New Roman"/>
        </w:rPr>
        <w:t>Karbantartási dokumentáció.</w:t>
      </w:r>
    </w:p>
    <w:p w14:paraId="49043288" w14:textId="77777777" w:rsidR="00705B79" w:rsidRPr="000041D7" w:rsidRDefault="00705B79" w:rsidP="00705B79">
      <w:pPr>
        <w:spacing w:after="0"/>
        <w:ind w:left="851"/>
        <w:rPr>
          <w:rFonts w:cs="Times New Roman"/>
        </w:rPr>
      </w:pPr>
      <w:r w:rsidRPr="000041D7">
        <w:rPr>
          <w:rFonts w:cs="Times New Roman"/>
        </w:rPr>
        <w:t>Karbantartás végrehajtása.</w:t>
      </w:r>
    </w:p>
    <w:p w14:paraId="41136745" w14:textId="77777777" w:rsidR="00705B79" w:rsidRPr="000041D7" w:rsidRDefault="00705B79" w:rsidP="00705B79">
      <w:pPr>
        <w:spacing w:after="0"/>
        <w:ind w:left="851"/>
        <w:rPr>
          <w:rFonts w:cs="Times New Roman"/>
        </w:rPr>
      </w:pPr>
      <w:proofErr w:type="spellStart"/>
      <w:r w:rsidRPr="000041D7">
        <w:rPr>
          <w:rFonts w:cs="Times New Roman"/>
        </w:rPr>
        <w:t>Légijármű</w:t>
      </w:r>
      <w:proofErr w:type="spellEnd"/>
      <w:r w:rsidRPr="000041D7">
        <w:rPr>
          <w:rFonts w:cs="Times New Roman"/>
        </w:rPr>
        <w:t xml:space="preserve"> meghibásodásai.</w:t>
      </w:r>
    </w:p>
    <w:p w14:paraId="206D9012" w14:textId="77777777" w:rsidR="00705B79" w:rsidRPr="000041D7" w:rsidRDefault="00705B79" w:rsidP="00705B79">
      <w:pPr>
        <w:spacing w:after="0"/>
        <w:ind w:left="851"/>
        <w:rPr>
          <w:rFonts w:cs="Times New Roman"/>
        </w:rPr>
      </w:pPr>
      <w:r w:rsidRPr="000041D7">
        <w:rPr>
          <w:rFonts w:cs="Times New Roman"/>
        </w:rPr>
        <w:t>Komponensek.</w:t>
      </w:r>
    </w:p>
    <w:p w14:paraId="263CB963" w14:textId="77777777" w:rsidR="00705B79" w:rsidRPr="000041D7" w:rsidRDefault="00705B79" w:rsidP="00705B79">
      <w:pPr>
        <w:spacing w:after="0"/>
        <w:ind w:left="851"/>
        <w:rPr>
          <w:rFonts w:cs="Times New Roman"/>
        </w:rPr>
      </w:pPr>
      <w:r w:rsidRPr="000041D7">
        <w:rPr>
          <w:rFonts w:cs="Times New Roman"/>
        </w:rPr>
        <w:t>Beépítés.</w:t>
      </w:r>
    </w:p>
    <w:p w14:paraId="02A0E34F" w14:textId="77777777" w:rsidR="00705B79" w:rsidRPr="000041D7" w:rsidRDefault="00705B79" w:rsidP="00705B79">
      <w:pPr>
        <w:spacing w:after="0"/>
        <w:ind w:left="851"/>
        <w:rPr>
          <w:rFonts w:cs="Times New Roman"/>
        </w:rPr>
      </w:pPr>
      <w:r w:rsidRPr="000041D7">
        <w:rPr>
          <w:rFonts w:cs="Times New Roman"/>
        </w:rPr>
        <w:t>Komponensek karbantartása.</w:t>
      </w:r>
    </w:p>
    <w:p w14:paraId="713D0717" w14:textId="77777777" w:rsidR="00705B79" w:rsidRPr="000041D7" w:rsidRDefault="00705B79" w:rsidP="00705B79">
      <w:pPr>
        <w:spacing w:after="0"/>
        <w:ind w:left="851"/>
        <w:rPr>
          <w:rFonts w:cs="Times New Roman"/>
        </w:rPr>
      </w:pPr>
      <w:r w:rsidRPr="000041D7">
        <w:rPr>
          <w:rFonts w:cs="Times New Roman"/>
        </w:rPr>
        <w:t>Korlátozott üzemidejű komponensek.</w:t>
      </w:r>
    </w:p>
    <w:p w14:paraId="4D4602CE" w14:textId="77777777" w:rsidR="00705B79" w:rsidRPr="000041D7" w:rsidRDefault="00705B79" w:rsidP="00705B79">
      <w:pPr>
        <w:spacing w:after="0"/>
        <w:ind w:left="851"/>
        <w:rPr>
          <w:rFonts w:cs="Times New Roman"/>
        </w:rPr>
      </w:pPr>
      <w:r w:rsidRPr="000041D7">
        <w:rPr>
          <w:rFonts w:cs="Times New Roman"/>
        </w:rPr>
        <w:t>Üzemkész komponensek ellenőrzése.</w:t>
      </w:r>
    </w:p>
    <w:p w14:paraId="11E67693" w14:textId="77777777" w:rsidR="00705B79" w:rsidRPr="000041D7" w:rsidRDefault="00705B79" w:rsidP="00705B79">
      <w:pPr>
        <w:spacing w:after="0"/>
        <w:ind w:left="851"/>
        <w:rPr>
          <w:rFonts w:cs="Times New Roman"/>
        </w:rPr>
      </w:pPr>
      <w:r w:rsidRPr="000041D7">
        <w:rPr>
          <w:rFonts w:cs="Times New Roman"/>
        </w:rPr>
        <w:t>Karbantartó szervezet.</w:t>
      </w:r>
    </w:p>
    <w:p w14:paraId="515FA1CB" w14:textId="77777777" w:rsidR="00705B79" w:rsidRPr="000041D7" w:rsidRDefault="00705B79" w:rsidP="00705B79">
      <w:pPr>
        <w:spacing w:after="0"/>
        <w:ind w:left="851"/>
        <w:rPr>
          <w:rFonts w:cs="Times New Roman"/>
        </w:rPr>
      </w:pPr>
      <w:r w:rsidRPr="000041D7">
        <w:rPr>
          <w:rFonts w:cs="Times New Roman"/>
        </w:rPr>
        <w:t>Karbantartó szervezet kézikönyve.</w:t>
      </w:r>
    </w:p>
    <w:p w14:paraId="5CCED205" w14:textId="77777777" w:rsidR="00705B79" w:rsidRPr="000041D7" w:rsidRDefault="00705B79" w:rsidP="00705B79">
      <w:pPr>
        <w:spacing w:after="0"/>
        <w:ind w:left="851"/>
        <w:rPr>
          <w:rFonts w:cs="Times New Roman"/>
        </w:rPr>
      </w:pPr>
      <w:r w:rsidRPr="000041D7">
        <w:rPr>
          <w:rFonts w:cs="Times New Roman"/>
        </w:rPr>
        <w:t xml:space="preserve">Létesítmények. </w:t>
      </w:r>
    </w:p>
    <w:p w14:paraId="055BEB87" w14:textId="77777777" w:rsidR="00705B79" w:rsidRPr="000041D7" w:rsidRDefault="00705B79" w:rsidP="00705B79">
      <w:pPr>
        <w:spacing w:after="0"/>
        <w:ind w:left="851"/>
        <w:rPr>
          <w:rFonts w:cs="Times New Roman"/>
        </w:rPr>
      </w:pPr>
      <w:r w:rsidRPr="000041D7">
        <w:rPr>
          <w:rFonts w:cs="Times New Roman"/>
        </w:rPr>
        <w:t>Személyi feltételek.</w:t>
      </w:r>
    </w:p>
    <w:p w14:paraId="32674820" w14:textId="77777777" w:rsidR="00705B79" w:rsidRPr="000041D7" w:rsidRDefault="00705B79" w:rsidP="00705B79">
      <w:pPr>
        <w:spacing w:after="0"/>
        <w:ind w:left="851"/>
        <w:rPr>
          <w:rFonts w:cs="Times New Roman"/>
        </w:rPr>
      </w:pPr>
      <w:r w:rsidRPr="000041D7">
        <w:rPr>
          <w:rFonts w:cs="Times New Roman"/>
        </w:rPr>
        <w:t>Tanúsító személyek.</w:t>
      </w:r>
    </w:p>
    <w:p w14:paraId="3F46C24D" w14:textId="77777777" w:rsidR="00705B79" w:rsidRPr="000041D7" w:rsidRDefault="00705B79" w:rsidP="00705B79">
      <w:pPr>
        <w:spacing w:after="0"/>
        <w:ind w:left="851"/>
        <w:rPr>
          <w:rFonts w:cs="Times New Roman"/>
        </w:rPr>
      </w:pPr>
      <w:r w:rsidRPr="000041D7">
        <w:rPr>
          <w:rFonts w:cs="Times New Roman"/>
        </w:rPr>
        <w:t>Komponensek, felszerelések, szerszámok.</w:t>
      </w:r>
    </w:p>
    <w:p w14:paraId="1898D32D" w14:textId="77777777" w:rsidR="00705B79" w:rsidRPr="000041D7" w:rsidRDefault="00705B79" w:rsidP="00705B79">
      <w:pPr>
        <w:spacing w:after="0"/>
        <w:ind w:left="851"/>
        <w:rPr>
          <w:rFonts w:cs="Times New Roman"/>
        </w:rPr>
      </w:pPr>
      <w:r w:rsidRPr="000041D7">
        <w:rPr>
          <w:rFonts w:cs="Times New Roman"/>
        </w:rPr>
        <w:t>Karbantartási dokumentáció.</w:t>
      </w:r>
    </w:p>
    <w:p w14:paraId="39EA1899" w14:textId="77777777" w:rsidR="00705B79" w:rsidRPr="000041D7" w:rsidRDefault="00705B79" w:rsidP="00705B79">
      <w:pPr>
        <w:spacing w:after="0"/>
        <w:ind w:left="851"/>
        <w:rPr>
          <w:rFonts w:cs="Times New Roman"/>
        </w:rPr>
      </w:pPr>
      <w:r w:rsidRPr="000041D7">
        <w:rPr>
          <w:rFonts w:cs="Times New Roman"/>
        </w:rPr>
        <w:t>Karbantartási nyilvántartások.</w:t>
      </w:r>
    </w:p>
    <w:p w14:paraId="64BE88B6" w14:textId="77777777" w:rsidR="00705B79" w:rsidRPr="000041D7" w:rsidRDefault="00705B79" w:rsidP="00705B79">
      <w:pPr>
        <w:spacing w:after="0"/>
        <w:ind w:left="851"/>
        <w:rPr>
          <w:rFonts w:cs="Times New Roman"/>
        </w:rPr>
      </w:pPr>
      <w:r w:rsidRPr="000041D7">
        <w:rPr>
          <w:rFonts w:cs="Times New Roman"/>
        </w:rPr>
        <w:t>Szervezet jogosultságai.</w:t>
      </w:r>
    </w:p>
    <w:p w14:paraId="7C8F93DE" w14:textId="77777777" w:rsidR="00705B79" w:rsidRPr="000041D7" w:rsidRDefault="00705B79" w:rsidP="00705B79">
      <w:pPr>
        <w:spacing w:after="0"/>
        <w:ind w:left="851"/>
        <w:rPr>
          <w:rFonts w:cs="Times New Roman"/>
        </w:rPr>
      </w:pPr>
      <w:r w:rsidRPr="000041D7">
        <w:rPr>
          <w:rFonts w:cs="Times New Roman"/>
        </w:rPr>
        <w:t>Változások a jóváhagyott karbantartó szervezetnél.</w:t>
      </w:r>
    </w:p>
    <w:p w14:paraId="2B289F1D" w14:textId="77777777" w:rsidR="00705B79" w:rsidRPr="000041D7" w:rsidRDefault="00705B79" w:rsidP="00705B79">
      <w:pPr>
        <w:spacing w:after="0"/>
        <w:ind w:left="851"/>
        <w:rPr>
          <w:rFonts w:cs="Times New Roman"/>
        </w:rPr>
      </w:pPr>
      <w:r w:rsidRPr="000041D7">
        <w:rPr>
          <w:rFonts w:cs="Times New Roman"/>
        </w:rPr>
        <w:t>Légialkalmasság-irányító szervezet:</w:t>
      </w:r>
    </w:p>
    <w:p w14:paraId="506CF1ED" w14:textId="77777777" w:rsidR="00705B79" w:rsidRPr="000041D7" w:rsidRDefault="00705B79" w:rsidP="00705B79">
      <w:pPr>
        <w:spacing w:after="0"/>
        <w:ind w:left="851"/>
        <w:rPr>
          <w:rFonts w:cs="Times New Roman"/>
        </w:rPr>
      </w:pPr>
      <w:r w:rsidRPr="000041D7">
        <w:rPr>
          <w:rFonts w:cs="Times New Roman"/>
        </w:rPr>
        <w:t>Kézikönyv a légialkalmasság-irányításához.</w:t>
      </w:r>
    </w:p>
    <w:p w14:paraId="7E89FB7E" w14:textId="77777777" w:rsidR="00705B79" w:rsidRPr="000041D7" w:rsidRDefault="00705B79" w:rsidP="00705B79">
      <w:pPr>
        <w:spacing w:after="0"/>
        <w:ind w:left="851"/>
        <w:rPr>
          <w:rFonts w:cs="Times New Roman"/>
        </w:rPr>
      </w:pPr>
      <w:r w:rsidRPr="000041D7">
        <w:rPr>
          <w:rFonts w:cs="Times New Roman"/>
        </w:rPr>
        <w:t>Létesítmények.</w:t>
      </w:r>
    </w:p>
    <w:p w14:paraId="0E820E48" w14:textId="77777777" w:rsidR="00705B79" w:rsidRPr="000041D7" w:rsidRDefault="00705B79" w:rsidP="00705B79">
      <w:pPr>
        <w:spacing w:after="0"/>
        <w:ind w:left="851"/>
        <w:rPr>
          <w:rFonts w:cs="Times New Roman"/>
        </w:rPr>
      </w:pPr>
      <w:r w:rsidRPr="000041D7">
        <w:rPr>
          <w:rFonts w:cs="Times New Roman"/>
        </w:rPr>
        <w:t>Személyi feltételek.</w:t>
      </w:r>
    </w:p>
    <w:p w14:paraId="2E6A9D39" w14:textId="77777777" w:rsidR="00705B79" w:rsidRPr="000041D7" w:rsidRDefault="00705B79" w:rsidP="00705B79">
      <w:pPr>
        <w:spacing w:after="0"/>
        <w:ind w:left="851"/>
        <w:rPr>
          <w:rFonts w:cs="Times New Roman"/>
        </w:rPr>
      </w:pPr>
      <w:r w:rsidRPr="000041D7">
        <w:rPr>
          <w:rFonts w:cs="Times New Roman"/>
        </w:rPr>
        <w:t xml:space="preserve">Folyamatos </w:t>
      </w:r>
      <w:proofErr w:type="spellStart"/>
      <w:r w:rsidRPr="000041D7">
        <w:rPr>
          <w:rFonts w:cs="Times New Roman"/>
        </w:rPr>
        <w:t>légialkalmasság</w:t>
      </w:r>
      <w:proofErr w:type="spellEnd"/>
      <w:r w:rsidRPr="000041D7">
        <w:rPr>
          <w:rFonts w:cs="Times New Roman"/>
        </w:rPr>
        <w:t xml:space="preserve"> fenntartásának irányítása.</w:t>
      </w:r>
    </w:p>
    <w:p w14:paraId="4B1E6EF8" w14:textId="77777777" w:rsidR="00705B79" w:rsidRPr="000041D7" w:rsidRDefault="00705B79" w:rsidP="00705B79">
      <w:pPr>
        <w:spacing w:after="0"/>
        <w:ind w:left="851"/>
        <w:rPr>
          <w:rFonts w:cs="Times New Roman"/>
        </w:rPr>
      </w:pPr>
      <w:r w:rsidRPr="000041D7">
        <w:rPr>
          <w:rFonts w:cs="Times New Roman"/>
        </w:rPr>
        <w:t>Dokumentáció.</w:t>
      </w:r>
    </w:p>
    <w:p w14:paraId="69940312" w14:textId="77777777" w:rsidR="00705B79" w:rsidRPr="000041D7" w:rsidRDefault="00705B79" w:rsidP="00705B79">
      <w:pPr>
        <w:spacing w:after="0"/>
        <w:ind w:left="851"/>
        <w:rPr>
          <w:rFonts w:cs="Times New Roman"/>
        </w:rPr>
      </w:pPr>
      <w:proofErr w:type="spellStart"/>
      <w:r w:rsidRPr="000041D7">
        <w:rPr>
          <w:rFonts w:cs="Times New Roman"/>
        </w:rPr>
        <w:t>Légialkalmassági</w:t>
      </w:r>
      <w:proofErr w:type="spellEnd"/>
      <w:r w:rsidRPr="000041D7">
        <w:rPr>
          <w:rFonts w:cs="Times New Roman"/>
        </w:rPr>
        <w:t xml:space="preserve"> felülvizsgálat.</w:t>
      </w:r>
    </w:p>
    <w:p w14:paraId="6E46C7B7" w14:textId="77777777" w:rsidR="00705B79" w:rsidRPr="000041D7" w:rsidRDefault="00705B79" w:rsidP="00705B79">
      <w:pPr>
        <w:spacing w:after="0"/>
        <w:ind w:left="851"/>
        <w:rPr>
          <w:rFonts w:cs="Times New Roman"/>
        </w:rPr>
      </w:pPr>
      <w:r w:rsidRPr="000041D7">
        <w:rPr>
          <w:rFonts w:cs="Times New Roman"/>
        </w:rPr>
        <w:t>Szervezet jogosultságai.</w:t>
      </w:r>
    </w:p>
    <w:p w14:paraId="2C68B330" w14:textId="77777777" w:rsidR="00705B79" w:rsidRPr="000041D7" w:rsidRDefault="00705B79" w:rsidP="00705B79">
      <w:pPr>
        <w:spacing w:after="0"/>
        <w:ind w:left="851"/>
        <w:rPr>
          <w:rFonts w:cs="Times New Roman"/>
        </w:rPr>
      </w:pPr>
      <w:r w:rsidRPr="000041D7">
        <w:rPr>
          <w:rFonts w:cs="Times New Roman"/>
        </w:rPr>
        <w:t>Minőségbiztosítási rendszer.</w:t>
      </w:r>
    </w:p>
    <w:p w14:paraId="47AF0E15" w14:textId="77777777" w:rsidR="00705B79" w:rsidRPr="000041D7" w:rsidRDefault="00705B79" w:rsidP="00705B79">
      <w:pPr>
        <w:spacing w:after="0"/>
        <w:ind w:left="851"/>
        <w:rPr>
          <w:rFonts w:cs="Times New Roman"/>
        </w:rPr>
      </w:pPr>
      <w:r w:rsidRPr="000041D7">
        <w:rPr>
          <w:rFonts w:cs="Times New Roman"/>
        </w:rPr>
        <w:t>Nyilvántartások vezetése.</w:t>
      </w:r>
    </w:p>
    <w:p w14:paraId="21BC06B6" w14:textId="77777777" w:rsidR="00705B79" w:rsidRPr="000041D7" w:rsidRDefault="00705B79" w:rsidP="00705B79">
      <w:pPr>
        <w:spacing w:after="0"/>
        <w:ind w:left="851"/>
        <w:rPr>
          <w:rFonts w:cs="Times New Roman"/>
        </w:rPr>
      </w:pPr>
      <w:r w:rsidRPr="000041D7">
        <w:rPr>
          <w:rFonts w:cs="Times New Roman"/>
        </w:rPr>
        <w:t>Szabálytalanságok.</w:t>
      </w:r>
    </w:p>
    <w:p w14:paraId="455A27BE" w14:textId="77777777" w:rsidR="00705B79" w:rsidRPr="000041D7" w:rsidRDefault="00705B79" w:rsidP="00705B79">
      <w:pPr>
        <w:spacing w:after="0"/>
        <w:ind w:left="851"/>
        <w:rPr>
          <w:rFonts w:cs="Times New Roman"/>
        </w:rPr>
      </w:pPr>
      <w:proofErr w:type="spellStart"/>
      <w:r w:rsidRPr="000041D7">
        <w:rPr>
          <w:rFonts w:cs="Times New Roman"/>
        </w:rPr>
        <w:t>Üzembehelyezési</w:t>
      </w:r>
      <w:proofErr w:type="spellEnd"/>
      <w:r w:rsidRPr="000041D7">
        <w:rPr>
          <w:rFonts w:cs="Times New Roman"/>
        </w:rPr>
        <w:t xml:space="preserve"> bizonyítvány (CRS).</w:t>
      </w:r>
    </w:p>
    <w:p w14:paraId="2EB383A2" w14:textId="77777777" w:rsidR="00705B79" w:rsidRPr="000041D7" w:rsidRDefault="00705B79" w:rsidP="00705B79">
      <w:pPr>
        <w:spacing w:after="0"/>
        <w:ind w:left="851"/>
        <w:rPr>
          <w:rFonts w:cs="Times New Roman"/>
        </w:rPr>
      </w:pPr>
      <w:proofErr w:type="spellStart"/>
      <w:r w:rsidRPr="000041D7">
        <w:rPr>
          <w:rFonts w:cs="Times New Roman"/>
        </w:rPr>
        <w:t>Légialkalmassági</w:t>
      </w:r>
      <w:proofErr w:type="spellEnd"/>
      <w:r w:rsidRPr="000041D7">
        <w:rPr>
          <w:rFonts w:cs="Times New Roman"/>
        </w:rPr>
        <w:t xml:space="preserve"> felülvizsgálati bizonyítvány.</w:t>
      </w:r>
    </w:p>
    <w:p w14:paraId="37CDAF00" w14:textId="77777777" w:rsidR="00705B79" w:rsidRPr="000041D7" w:rsidRDefault="00705B79" w:rsidP="00705B79">
      <w:pPr>
        <w:spacing w:after="0"/>
        <w:ind w:left="851"/>
        <w:rPr>
          <w:rFonts w:cs="Times New Roman"/>
        </w:rPr>
      </w:pPr>
      <w:r w:rsidRPr="000041D7">
        <w:rPr>
          <w:rFonts w:cs="Times New Roman"/>
        </w:rPr>
        <w:t>Illetékes hatóság eljárásai.</w:t>
      </w:r>
    </w:p>
    <w:p w14:paraId="68BF61F9" w14:textId="77777777" w:rsidR="00705B79" w:rsidRPr="000041D7" w:rsidRDefault="00705B79" w:rsidP="00705B79">
      <w:pPr>
        <w:spacing w:after="0"/>
        <w:ind w:left="851"/>
        <w:rPr>
          <w:rFonts w:cs="Times New Roman"/>
        </w:rPr>
      </w:pPr>
      <w:r w:rsidRPr="000041D7">
        <w:rPr>
          <w:rFonts w:cs="Times New Roman"/>
        </w:rPr>
        <w:t>Illetékesség.</w:t>
      </w:r>
    </w:p>
    <w:p w14:paraId="111E7888" w14:textId="77777777" w:rsidR="00705B79" w:rsidRPr="000041D7" w:rsidRDefault="00705B79" w:rsidP="00705B79">
      <w:pPr>
        <w:spacing w:after="0"/>
        <w:ind w:left="851"/>
        <w:rPr>
          <w:rFonts w:cs="Times New Roman"/>
        </w:rPr>
      </w:pPr>
      <w:proofErr w:type="spellStart"/>
      <w:r w:rsidRPr="000041D7">
        <w:rPr>
          <w:rFonts w:cs="Times New Roman"/>
        </w:rPr>
        <w:t>Légialkalmasság</w:t>
      </w:r>
      <w:proofErr w:type="spellEnd"/>
      <w:r w:rsidRPr="000041D7">
        <w:rPr>
          <w:rFonts w:cs="Times New Roman"/>
        </w:rPr>
        <w:t xml:space="preserve"> fenntartása.</w:t>
      </w:r>
    </w:p>
    <w:p w14:paraId="5902C289" w14:textId="77777777" w:rsidR="00705B79" w:rsidRPr="000041D7" w:rsidRDefault="00705B79" w:rsidP="00705B79">
      <w:pPr>
        <w:spacing w:after="0"/>
        <w:ind w:left="851"/>
        <w:rPr>
          <w:rFonts w:cs="Times New Roman"/>
        </w:rPr>
      </w:pPr>
      <w:r w:rsidRPr="000041D7">
        <w:rPr>
          <w:rFonts w:cs="Times New Roman"/>
        </w:rPr>
        <w:lastRenderedPageBreak/>
        <w:t>Karbantartó szervezet.</w:t>
      </w:r>
    </w:p>
    <w:p w14:paraId="59EDE666" w14:textId="77777777" w:rsidR="00705B79" w:rsidRPr="000041D7" w:rsidRDefault="00705B79" w:rsidP="00705B79">
      <w:pPr>
        <w:spacing w:after="0"/>
        <w:ind w:left="851"/>
        <w:rPr>
          <w:rFonts w:cs="Times New Roman"/>
        </w:rPr>
      </w:pPr>
      <w:r w:rsidRPr="000041D7">
        <w:rPr>
          <w:rFonts w:cs="Times New Roman"/>
        </w:rPr>
        <w:t>Légialkalmasság-irányító szervezet.</w:t>
      </w:r>
    </w:p>
    <w:p w14:paraId="3D9480F5" w14:textId="16ACAEB9" w:rsidR="00A23F09" w:rsidRPr="000041D7" w:rsidRDefault="00705B79" w:rsidP="00705B79">
      <w:pPr>
        <w:spacing w:after="0"/>
        <w:ind w:left="851"/>
        <w:rPr>
          <w:rFonts w:cs="Times New Roman"/>
        </w:rPr>
      </w:pPr>
      <w:r w:rsidRPr="000041D7">
        <w:rPr>
          <w:rFonts w:cs="Times New Roman"/>
        </w:rPr>
        <w:t>EASA FORM 1 (CRS)</w:t>
      </w:r>
    </w:p>
    <w:p w14:paraId="05241E8F" w14:textId="77777777" w:rsidR="00A23F09" w:rsidRPr="000041D7" w:rsidRDefault="00A23F09" w:rsidP="00A23F09">
      <w:pPr>
        <w:tabs>
          <w:tab w:val="left" w:pos="1418"/>
          <w:tab w:val="right" w:pos="9072"/>
        </w:tabs>
        <w:spacing w:after="0"/>
        <w:ind w:left="851"/>
        <w:rPr>
          <w:rFonts w:cs="Times New Roman"/>
        </w:rPr>
      </w:pPr>
    </w:p>
    <w:p w14:paraId="55B50879" w14:textId="656476F4"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Karbantartásokra érvényes nemzeti és nemzetközi előírások</w:t>
      </w:r>
    </w:p>
    <w:p w14:paraId="3BE97EE4" w14:textId="77777777" w:rsidR="00705B79" w:rsidRPr="000041D7" w:rsidRDefault="00705B79" w:rsidP="00705B79">
      <w:pPr>
        <w:spacing w:after="0"/>
        <w:ind w:left="851"/>
        <w:rPr>
          <w:rFonts w:cs="Times New Roman"/>
        </w:rPr>
      </w:pPr>
      <w:r w:rsidRPr="000041D7">
        <w:rPr>
          <w:rFonts w:cs="Times New Roman"/>
        </w:rPr>
        <w:t>Karbantartási programok, karbantartási ellenőrzések és felülvizsgálatok.</w:t>
      </w:r>
    </w:p>
    <w:p w14:paraId="07B5C8B9" w14:textId="77777777" w:rsidR="00705B79" w:rsidRPr="000041D7" w:rsidRDefault="00705B79" w:rsidP="00705B79">
      <w:pPr>
        <w:spacing w:after="0"/>
        <w:ind w:left="851"/>
        <w:rPr>
          <w:rFonts w:cs="Times New Roman"/>
        </w:rPr>
      </w:pPr>
      <w:r w:rsidRPr="000041D7">
        <w:rPr>
          <w:rFonts w:cs="Times New Roman"/>
        </w:rPr>
        <w:t>Alap minimális felszerelési lista, minimálisan felszerelési lista, kiszolgálási eltérési lista.</w:t>
      </w:r>
    </w:p>
    <w:p w14:paraId="63E21727" w14:textId="77777777" w:rsidR="00705B79" w:rsidRPr="000041D7" w:rsidRDefault="00705B79" w:rsidP="00705B79">
      <w:pPr>
        <w:spacing w:after="0"/>
        <w:ind w:left="851"/>
        <w:rPr>
          <w:rFonts w:cs="Times New Roman"/>
        </w:rPr>
      </w:pPr>
      <w:proofErr w:type="spellStart"/>
      <w:r w:rsidRPr="000041D7">
        <w:rPr>
          <w:rFonts w:cs="Times New Roman"/>
        </w:rPr>
        <w:t>Légialkalmassági</w:t>
      </w:r>
      <w:proofErr w:type="spellEnd"/>
      <w:r w:rsidRPr="000041D7">
        <w:rPr>
          <w:rFonts w:cs="Times New Roman"/>
        </w:rPr>
        <w:t xml:space="preserve"> utasítások.</w:t>
      </w:r>
    </w:p>
    <w:p w14:paraId="739F2AFA" w14:textId="77777777" w:rsidR="00705B79" w:rsidRPr="000041D7" w:rsidRDefault="00705B79" w:rsidP="00705B79">
      <w:pPr>
        <w:spacing w:after="0"/>
        <w:ind w:left="851"/>
        <w:rPr>
          <w:rFonts w:cs="Times New Roman"/>
        </w:rPr>
      </w:pPr>
      <w:r w:rsidRPr="000041D7">
        <w:rPr>
          <w:rFonts w:cs="Times New Roman"/>
        </w:rPr>
        <w:t>Karbantartási közlemények, gyártói karbantartási információk.</w:t>
      </w:r>
    </w:p>
    <w:p w14:paraId="3C40A3AB" w14:textId="77777777" w:rsidR="00705B79" w:rsidRPr="000041D7" w:rsidRDefault="00705B79" w:rsidP="00705B79">
      <w:pPr>
        <w:spacing w:after="0"/>
        <w:ind w:left="851"/>
        <w:rPr>
          <w:rFonts w:cs="Times New Roman"/>
        </w:rPr>
      </w:pPr>
      <w:r w:rsidRPr="000041D7">
        <w:rPr>
          <w:rFonts w:cs="Times New Roman"/>
        </w:rPr>
        <w:t>Módosítások és javítások.</w:t>
      </w:r>
    </w:p>
    <w:p w14:paraId="16D3B1DD" w14:textId="77777777" w:rsidR="00705B79" w:rsidRPr="000041D7" w:rsidRDefault="00705B79" w:rsidP="00705B79">
      <w:pPr>
        <w:spacing w:after="0"/>
        <w:ind w:left="851"/>
        <w:rPr>
          <w:rFonts w:cs="Times New Roman"/>
        </w:rPr>
      </w:pPr>
      <w:r w:rsidRPr="000041D7">
        <w:rPr>
          <w:rFonts w:cs="Times New Roman"/>
        </w:rPr>
        <w:t>Karbantartási dokumentáció: karbantartási kézikönyvek, szerkezetjavítási kézikönyv, képes alkatrész-katalógus.</w:t>
      </w:r>
    </w:p>
    <w:p w14:paraId="525B1D7C" w14:textId="77777777" w:rsidR="00705B79" w:rsidRPr="000041D7" w:rsidRDefault="00705B79" w:rsidP="00705B79">
      <w:pPr>
        <w:spacing w:after="0"/>
        <w:ind w:left="851"/>
        <w:rPr>
          <w:rFonts w:cs="Times New Roman"/>
        </w:rPr>
      </w:pPr>
      <w:proofErr w:type="spellStart"/>
      <w:r w:rsidRPr="000041D7">
        <w:rPr>
          <w:rFonts w:cs="Times New Roman"/>
        </w:rPr>
        <w:t>Légialkalmasság</w:t>
      </w:r>
      <w:proofErr w:type="spellEnd"/>
      <w:r w:rsidRPr="000041D7">
        <w:rPr>
          <w:rFonts w:cs="Times New Roman"/>
        </w:rPr>
        <w:t xml:space="preserve"> fenntartása.</w:t>
      </w:r>
    </w:p>
    <w:p w14:paraId="0C8712B7" w14:textId="77777777" w:rsidR="00705B79" w:rsidRPr="000041D7" w:rsidRDefault="00705B79" w:rsidP="00705B79">
      <w:pPr>
        <w:spacing w:after="0"/>
        <w:ind w:left="851"/>
        <w:rPr>
          <w:rFonts w:cs="Times New Roman"/>
        </w:rPr>
      </w:pPr>
      <w:r w:rsidRPr="000041D7">
        <w:rPr>
          <w:rFonts w:cs="Times New Roman"/>
        </w:rPr>
        <w:t>Berepülések; ETOPS, karbantartási és kiszolgálási követelmények.</w:t>
      </w:r>
    </w:p>
    <w:p w14:paraId="1D12F076" w14:textId="34E5A2D7" w:rsidR="00A23F09" w:rsidRPr="000041D7" w:rsidRDefault="00705B79" w:rsidP="00705B79">
      <w:pPr>
        <w:spacing w:after="0"/>
        <w:ind w:left="851"/>
        <w:rPr>
          <w:rFonts w:cs="Times New Roman"/>
        </w:rPr>
      </w:pPr>
      <w:r w:rsidRPr="000041D7">
        <w:rPr>
          <w:rFonts w:cs="Times New Roman"/>
        </w:rPr>
        <w:t>Minden időjárási körülmény melletti üzemelés, 2/3 kategóriás üzemelés és minimális felszerelési követelmények.</w:t>
      </w:r>
    </w:p>
    <w:p w14:paraId="7A9FA4EC" w14:textId="77777777" w:rsidR="00A23F09" w:rsidRPr="000041D7" w:rsidRDefault="00A23F09" w:rsidP="00A23F09">
      <w:pPr>
        <w:tabs>
          <w:tab w:val="left" w:pos="1418"/>
          <w:tab w:val="right" w:pos="9072"/>
        </w:tabs>
        <w:spacing w:after="0"/>
        <w:ind w:left="851"/>
        <w:rPr>
          <w:rFonts w:cs="Times New Roman"/>
        </w:rPr>
      </w:pPr>
    </w:p>
    <w:p w14:paraId="5986EB91" w14:textId="3F699956"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Fogyasztóvédelmi alapfogalmak</w:t>
      </w:r>
    </w:p>
    <w:p w14:paraId="2D0903F5" w14:textId="77777777" w:rsidR="00705B79" w:rsidRPr="000041D7" w:rsidRDefault="00705B79" w:rsidP="00705B79">
      <w:pPr>
        <w:spacing w:after="0"/>
        <w:ind w:left="851"/>
        <w:rPr>
          <w:rFonts w:cs="Times New Roman"/>
        </w:rPr>
      </w:pPr>
      <w:r w:rsidRPr="000041D7">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14:paraId="1377CD95" w14:textId="14DFBAED" w:rsidR="00705B79" w:rsidRPr="000041D7" w:rsidRDefault="00960145" w:rsidP="00705B79">
      <w:pPr>
        <w:spacing w:after="0"/>
        <w:ind w:left="851"/>
        <w:rPr>
          <w:rFonts w:cs="Times New Roman"/>
        </w:rPr>
      </w:pPr>
      <w:r>
        <w:rPr>
          <w:rFonts w:cs="Times New Roman"/>
        </w:rPr>
        <w:t xml:space="preserve">1. </w:t>
      </w:r>
      <w:r w:rsidR="00705B79" w:rsidRPr="000041D7">
        <w:rPr>
          <w:rFonts w:cs="Times New Roman"/>
        </w:rPr>
        <w:t xml:space="preserve">Fogyasztó </w:t>
      </w:r>
      <w:r>
        <w:rPr>
          <w:rFonts w:cs="Times New Roman"/>
        </w:rPr>
        <w:t>[</w:t>
      </w:r>
      <w:proofErr w:type="spellStart"/>
      <w:r w:rsidR="00705B79" w:rsidRPr="000041D7">
        <w:rPr>
          <w:rFonts w:cs="Times New Roman"/>
        </w:rPr>
        <w:t>Fgytv</w:t>
      </w:r>
      <w:proofErr w:type="spellEnd"/>
      <w:r w:rsidR="00705B79" w:rsidRPr="000041D7">
        <w:rPr>
          <w:rFonts w:cs="Times New Roman"/>
        </w:rPr>
        <w:t>. 2. § a) pont</w:t>
      </w:r>
      <w:r>
        <w:rPr>
          <w:rFonts w:cs="Times New Roman"/>
        </w:rPr>
        <w:t>]</w:t>
      </w:r>
    </w:p>
    <w:p w14:paraId="76167C1B" w14:textId="79BD7EB8" w:rsidR="00705B79" w:rsidRPr="000041D7" w:rsidRDefault="00960145" w:rsidP="00705B79">
      <w:pPr>
        <w:spacing w:after="0"/>
        <w:ind w:left="851"/>
        <w:rPr>
          <w:rFonts w:cs="Times New Roman"/>
        </w:rPr>
      </w:pPr>
      <w:r>
        <w:rPr>
          <w:rFonts w:cs="Times New Roman"/>
        </w:rPr>
        <w:t xml:space="preserve">2. </w:t>
      </w:r>
      <w:r w:rsidR="00705B79" w:rsidRPr="000041D7">
        <w:rPr>
          <w:rFonts w:cs="Times New Roman"/>
        </w:rPr>
        <w:t xml:space="preserve">Vállalkozás </w:t>
      </w:r>
      <w:r>
        <w:rPr>
          <w:rFonts w:cs="Times New Roman"/>
        </w:rPr>
        <w:t>[</w:t>
      </w:r>
      <w:proofErr w:type="spellStart"/>
      <w:r w:rsidR="00705B79" w:rsidRPr="000041D7">
        <w:rPr>
          <w:rFonts w:cs="Times New Roman"/>
        </w:rPr>
        <w:t>Fgytv</w:t>
      </w:r>
      <w:proofErr w:type="spellEnd"/>
      <w:r w:rsidR="00705B79" w:rsidRPr="000041D7">
        <w:rPr>
          <w:rFonts w:cs="Times New Roman"/>
        </w:rPr>
        <w:t>. 2. § b) pont</w:t>
      </w:r>
      <w:r>
        <w:rPr>
          <w:rFonts w:cs="Times New Roman"/>
        </w:rPr>
        <w:t>]</w:t>
      </w:r>
    </w:p>
    <w:p w14:paraId="57A413BD" w14:textId="79B17274" w:rsidR="00705B79" w:rsidRPr="000041D7" w:rsidRDefault="00960145" w:rsidP="00705B79">
      <w:pPr>
        <w:spacing w:after="0"/>
        <w:ind w:left="851"/>
        <w:rPr>
          <w:rFonts w:cs="Times New Roman"/>
        </w:rPr>
      </w:pPr>
      <w:r>
        <w:rPr>
          <w:rFonts w:cs="Times New Roman"/>
        </w:rPr>
        <w:t xml:space="preserve">3. </w:t>
      </w:r>
      <w:r w:rsidR="00705B79" w:rsidRPr="000041D7">
        <w:rPr>
          <w:rFonts w:cs="Times New Roman"/>
        </w:rPr>
        <w:t xml:space="preserve">Termék és szolgáltatás </w:t>
      </w:r>
      <w:r>
        <w:rPr>
          <w:rFonts w:cs="Times New Roman"/>
        </w:rPr>
        <w:t>[</w:t>
      </w:r>
      <w:proofErr w:type="spellStart"/>
      <w:r w:rsidR="00705B79" w:rsidRPr="000041D7">
        <w:rPr>
          <w:rFonts w:cs="Times New Roman"/>
        </w:rPr>
        <w:t>Fgytv</w:t>
      </w:r>
      <w:proofErr w:type="spellEnd"/>
      <w:r w:rsidR="00705B79" w:rsidRPr="000041D7">
        <w:rPr>
          <w:rFonts w:cs="Times New Roman"/>
        </w:rPr>
        <w:t>. 2. § f) és g) pont</w:t>
      </w:r>
      <w:r>
        <w:rPr>
          <w:rFonts w:cs="Times New Roman"/>
        </w:rPr>
        <w:t>]</w:t>
      </w:r>
    </w:p>
    <w:p w14:paraId="4C962448" w14:textId="13B61783" w:rsidR="00705B79" w:rsidRPr="000041D7" w:rsidRDefault="00960145" w:rsidP="00705B79">
      <w:pPr>
        <w:spacing w:after="0"/>
        <w:ind w:left="851"/>
        <w:rPr>
          <w:rFonts w:cs="Times New Roman"/>
        </w:rPr>
      </w:pPr>
      <w:r>
        <w:rPr>
          <w:rFonts w:cs="Times New Roman"/>
        </w:rPr>
        <w:t xml:space="preserve">4. </w:t>
      </w:r>
      <w:r w:rsidR="00705B79" w:rsidRPr="000041D7">
        <w:rPr>
          <w:rFonts w:cs="Times New Roman"/>
        </w:rPr>
        <w:t xml:space="preserve">Eladási ár és egységár </w:t>
      </w:r>
      <w:r>
        <w:rPr>
          <w:rFonts w:cs="Times New Roman"/>
        </w:rPr>
        <w:t>[</w:t>
      </w:r>
      <w:proofErr w:type="spellStart"/>
      <w:r w:rsidR="00705B79" w:rsidRPr="000041D7">
        <w:rPr>
          <w:rFonts w:cs="Times New Roman"/>
        </w:rPr>
        <w:t>Fgytv</w:t>
      </w:r>
      <w:proofErr w:type="spellEnd"/>
      <w:r w:rsidR="00705B79" w:rsidRPr="000041D7">
        <w:rPr>
          <w:rFonts w:cs="Times New Roman"/>
        </w:rPr>
        <w:t>. 2. § m) és n) pont</w:t>
      </w:r>
      <w:r>
        <w:rPr>
          <w:rFonts w:cs="Times New Roman"/>
        </w:rPr>
        <w:t>]</w:t>
      </w:r>
    </w:p>
    <w:p w14:paraId="4E2C03E2" w14:textId="2847EB39" w:rsidR="00705B79" w:rsidRPr="000041D7" w:rsidRDefault="00960145" w:rsidP="00705B79">
      <w:pPr>
        <w:spacing w:after="0"/>
        <w:ind w:left="851"/>
        <w:rPr>
          <w:rFonts w:cs="Times New Roman"/>
        </w:rPr>
      </w:pPr>
      <w:r>
        <w:rPr>
          <w:rFonts w:cs="Times New Roman"/>
        </w:rPr>
        <w:t xml:space="preserve">5. </w:t>
      </w:r>
      <w:r w:rsidR="00705B79" w:rsidRPr="000041D7">
        <w:rPr>
          <w:rFonts w:cs="Times New Roman"/>
        </w:rPr>
        <w:t xml:space="preserve">Az ár feltüntetése (feltüntetés módja, több ár feltüntetése, </w:t>
      </w:r>
      <w:proofErr w:type="spellStart"/>
      <w:r w:rsidR="00705B79" w:rsidRPr="000041D7">
        <w:rPr>
          <w:rFonts w:cs="Times New Roman"/>
        </w:rPr>
        <w:t>Fgytv</w:t>
      </w:r>
      <w:proofErr w:type="spellEnd"/>
      <w:r w:rsidR="00705B79" w:rsidRPr="000041D7">
        <w:rPr>
          <w:rFonts w:cs="Times New Roman"/>
        </w:rPr>
        <w:t>. 14. §)</w:t>
      </w:r>
    </w:p>
    <w:p w14:paraId="056F2CDB" w14:textId="6A17B8D4" w:rsidR="00705B79" w:rsidRPr="000041D7" w:rsidRDefault="00960145" w:rsidP="00705B79">
      <w:pPr>
        <w:spacing w:after="0"/>
        <w:ind w:left="851"/>
        <w:rPr>
          <w:rFonts w:cs="Times New Roman"/>
        </w:rPr>
      </w:pPr>
      <w:r>
        <w:rPr>
          <w:rFonts w:cs="Times New Roman"/>
        </w:rPr>
        <w:t xml:space="preserve">6. </w:t>
      </w:r>
      <w:r w:rsidR="00705B79" w:rsidRPr="000041D7">
        <w:rPr>
          <w:rFonts w:cs="Times New Roman"/>
        </w:rPr>
        <w:t xml:space="preserve">Gyermek- és fiatalkorúak védelmét szolgáló előírások (alkohol, dohánytermék, szexuális termék kiszolgálásának tilalma, </w:t>
      </w:r>
      <w:proofErr w:type="spellStart"/>
      <w:r w:rsidR="00705B79" w:rsidRPr="000041D7">
        <w:rPr>
          <w:rFonts w:cs="Times New Roman"/>
        </w:rPr>
        <w:t>Fgytv</w:t>
      </w:r>
      <w:proofErr w:type="spellEnd"/>
      <w:r w:rsidR="00705B79" w:rsidRPr="000041D7">
        <w:rPr>
          <w:rFonts w:cs="Times New Roman"/>
        </w:rPr>
        <w:t>. 16/</w:t>
      </w:r>
      <w:proofErr w:type="gramStart"/>
      <w:r w:rsidR="00705B79" w:rsidRPr="000041D7">
        <w:rPr>
          <w:rFonts w:cs="Times New Roman"/>
        </w:rPr>
        <w:t>A.</w:t>
      </w:r>
      <w:proofErr w:type="gramEnd"/>
      <w:r w:rsidR="00705B79" w:rsidRPr="000041D7">
        <w:rPr>
          <w:rFonts w:cs="Times New Roman"/>
        </w:rPr>
        <w:t xml:space="preserve"> §)</w:t>
      </w:r>
    </w:p>
    <w:p w14:paraId="69FB1257" w14:textId="2B1A9607" w:rsidR="00705B79" w:rsidRPr="000041D7" w:rsidRDefault="00960145" w:rsidP="00705B79">
      <w:pPr>
        <w:spacing w:after="0"/>
        <w:ind w:left="851"/>
        <w:rPr>
          <w:rFonts w:cs="Times New Roman"/>
        </w:rPr>
      </w:pPr>
      <w:r>
        <w:rPr>
          <w:rFonts w:cs="Times New Roman"/>
        </w:rPr>
        <w:t xml:space="preserve">7. </w:t>
      </w:r>
      <w:r w:rsidR="00705B79" w:rsidRPr="000041D7">
        <w:rPr>
          <w:rFonts w:cs="Times New Roman"/>
        </w:rPr>
        <w:t xml:space="preserve">Panaszkezelés, ügyfélszolgálat (panasztételi lehetőségek, szóbeli, írásbeli panasz, jegyzőkönyv felvétele, válaszadás módja és ideje, </w:t>
      </w:r>
      <w:proofErr w:type="spellStart"/>
      <w:r w:rsidR="00705B79" w:rsidRPr="000041D7">
        <w:rPr>
          <w:rFonts w:cs="Times New Roman"/>
        </w:rPr>
        <w:t>Fgytv</w:t>
      </w:r>
      <w:proofErr w:type="spellEnd"/>
      <w:r w:rsidR="00705B79" w:rsidRPr="000041D7">
        <w:rPr>
          <w:rFonts w:cs="Times New Roman"/>
        </w:rPr>
        <w:t>. 17/</w:t>
      </w:r>
      <w:proofErr w:type="gramStart"/>
      <w:r w:rsidR="00705B79" w:rsidRPr="000041D7">
        <w:rPr>
          <w:rFonts w:cs="Times New Roman"/>
        </w:rPr>
        <w:t>A.</w:t>
      </w:r>
      <w:proofErr w:type="gramEnd"/>
      <w:r w:rsidR="00705B79" w:rsidRPr="000041D7">
        <w:rPr>
          <w:rFonts w:cs="Times New Roman"/>
        </w:rPr>
        <w:t xml:space="preserve"> §)</w:t>
      </w:r>
    </w:p>
    <w:p w14:paraId="51AA1AA3" w14:textId="54736CF1" w:rsidR="00705B79" w:rsidRPr="000041D7" w:rsidRDefault="00960145" w:rsidP="00705B79">
      <w:pPr>
        <w:spacing w:after="0"/>
        <w:ind w:left="851"/>
        <w:rPr>
          <w:rFonts w:cs="Times New Roman"/>
        </w:rPr>
      </w:pPr>
      <w:r>
        <w:rPr>
          <w:rFonts w:cs="Times New Roman"/>
        </w:rPr>
        <w:t xml:space="preserve">8. </w:t>
      </w:r>
      <w:r w:rsidR="00705B79" w:rsidRPr="000041D7">
        <w:rPr>
          <w:rFonts w:cs="Times New Roman"/>
        </w:rPr>
        <w:t xml:space="preserve">Békéltető testület </w:t>
      </w:r>
      <w:r>
        <w:rPr>
          <w:rFonts w:cs="Times New Roman"/>
        </w:rPr>
        <w:t>[</w:t>
      </w:r>
      <w:r w:rsidR="00705B79" w:rsidRPr="000041D7">
        <w:rPr>
          <w:rFonts w:cs="Times New Roman"/>
        </w:rPr>
        <w:t xml:space="preserve">alternatív vitarendezés lényege, fogalma, feladatai, </w:t>
      </w:r>
      <w:proofErr w:type="spellStart"/>
      <w:r w:rsidR="00705B79" w:rsidRPr="000041D7">
        <w:rPr>
          <w:rFonts w:cs="Times New Roman"/>
        </w:rPr>
        <w:t>Fgytv</w:t>
      </w:r>
      <w:proofErr w:type="spellEnd"/>
      <w:r w:rsidR="00705B79" w:rsidRPr="000041D7">
        <w:rPr>
          <w:rFonts w:cs="Times New Roman"/>
        </w:rPr>
        <w:t>. 2. § o) pont és 18. §</w:t>
      </w:r>
      <w:r>
        <w:rPr>
          <w:rFonts w:cs="Times New Roman"/>
        </w:rPr>
        <w:t>]</w:t>
      </w:r>
    </w:p>
    <w:p w14:paraId="1BA1ABB7" w14:textId="5B47255A" w:rsidR="00705B79" w:rsidRPr="000041D7" w:rsidRDefault="00960145" w:rsidP="00705B79">
      <w:pPr>
        <w:spacing w:after="0"/>
        <w:ind w:left="851"/>
        <w:rPr>
          <w:rFonts w:cs="Times New Roman"/>
        </w:rPr>
      </w:pPr>
      <w:r>
        <w:rPr>
          <w:rFonts w:cs="Times New Roman"/>
        </w:rPr>
        <w:t xml:space="preserve">9. </w:t>
      </w:r>
      <w:r w:rsidR="00705B79" w:rsidRPr="000041D7">
        <w:rPr>
          <w:rFonts w:cs="Times New Roman"/>
        </w:rPr>
        <w:t xml:space="preserve">Fogyasztói érdekek képviseletét ellátó egyesületek </w:t>
      </w:r>
      <w:r>
        <w:rPr>
          <w:rFonts w:cs="Times New Roman"/>
        </w:rPr>
        <w:t>[</w:t>
      </w:r>
      <w:r w:rsidR="00705B79" w:rsidRPr="000041D7">
        <w:rPr>
          <w:rFonts w:cs="Times New Roman"/>
        </w:rPr>
        <w:t xml:space="preserve">fogalma, feladatai, </w:t>
      </w:r>
      <w:proofErr w:type="spellStart"/>
      <w:r w:rsidR="00705B79" w:rsidRPr="000041D7">
        <w:rPr>
          <w:rFonts w:cs="Times New Roman"/>
        </w:rPr>
        <w:t>Fgytv</w:t>
      </w:r>
      <w:proofErr w:type="spellEnd"/>
      <w:r w:rsidR="00705B79" w:rsidRPr="000041D7">
        <w:rPr>
          <w:rFonts w:cs="Times New Roman"/>
        </w:rPr>
        <w:t>. 2. § e) pont és 45. §</w:t>
      </w:r>
      <w:r>
        <w:rPr>
          <w:rFonts w:cs="Times New Roman"/>
        </w:rPr>
        <w:t>]</w:t>
      </w:r>
    </w:p>
    <w:p w14:paraId="24454BEC" w14:textId="710FFA3A" w:rsidR="00705B79" w:rsidRPr="000041D7" w:rsidRDefault="00960145" w:rsidP="00705B79">
      <w:pPr>
        <w:spacing w:after="0"/>
        <w:ind w:left="851"/>
        <w:rPr>
          <w:rFonts w:cs="Times New Roman"/>
        </w:rPr>
      </w:pPr>
      <w:r>
        <w:rPr>
          <w:rFonts w:cs="Times New Roman"/>
        </w:rPr>
        <w:t xml:space="preserve">10. </w:t>
      </w:r>
      <w:r w:rsidR="00705B79" w:rsidRPr="000041D7">
        <w:rPr>
          <w:rFonts w:cs="Times New Roman"/>
        </w:rPr>
        <w:t xml:space="preserve">Piacfelügyeleti alapfogalmak </w:t>
      </w:r>
    </w:p>
    <w:p w14:paraId="117E584E" w14:textId="0CFF6DFF" w:rsidR="00705B79" w:rsidRPr="000041D7" w:rsidRDefault="00960145" w:rsidP="00705B79">
      <w:pPr>
        <w:spacing w:after="0"/>
        <w:ind w:left="851"/>
        <w:rPr>
          <w:rFonts w:cs="Times New Roman"/>
        </w:rPr>
      </w:pPr>
      <w:r>
        <w:rPr>
          <w:rFonts w:cs="Times New Roman"/>
        </w:rPr>
        <w:t xml:space="preserve">11. </w:t>
      </w:r>
      <w:r w:rsidR="00705B79" w:rsidRPr="000041D7">
        <w:rPr>
          <w:rFonts w:cs="Times New Roman"/>
        </w:rPr>
        <w:t>Biztonságos termék (</w:t>
      </w:r>
      <w:proofErr w:type="spellStart"/>
      <w:r w:rsidR="00705B79" w:rsidRPr="000041D7">
        <w:rPr>
          <w:rFonts w:cs="Times New Roman"/>
        </w:rPr>
        <w:t>Pftv</w:t>
      </w:r>
      <w:proofErr w:type="spellEnd"/>
      <w:r w:rsidR="00705B79" w:rsidRPr="000041D7">
        <w:rPr>
          <w:rFonts w:cs="Times New Roman"/>
        </w:rPr>
        <w:t>. 2. § 1. pont)</w:t>
      </w:r>
    </w:p>
    <w:p w14:paraId="370E6B53" w14:textId="3E2B8AE8" w:rsidR="00705B79" w:rsidRPr="000041D7" w:rsidRDefault="00960145" w:rsidP="00705B79">
      <w:pPr>
        <w:spacing w:after="0"/>
        <w:ind w:left="851"/>
        <w:rPr>
          <w:rFonts w:cs="Times New Roman"/>
        </w:rPr>
      </w:pPr>
      <w:r>
        <w:rPr>
          <w:rFonts w:cs="Times New Roman"/>
        </w:rPr>
        <w:t xml:space="preserve">12. </w:t>
      </w:r>
      <w:r w:rsidR="00705B79" w:rsidRPr="000041D7">
        <w:rPr>
          <w:rFonts w:cs="Times New Roman"/>
        </w:rPr>
        <w:t>CE megfelelőségi jelölés (</w:t>
      </w:r>
      <w:proofErr w:type="spellStart"/>
      <w:r w:rsidR="00705B79" w:rsidRPr="000041D7">
        <w:rPr>
          <w:rFonts w:cs="Times New Roman"/>
        </w:rPr>
        <w:t>Pftv</w:t>
      </w:r>
      <w:proofErr w:type="spellEnd"/>
      <w:r w:rsidR="00705B79" w:rsidRPr="000041D7">
        <w:rPr>
          <w:rFonts w:cs="Times New Roman"/>
        </w:rPr>
        <w:t>. 2. § 2. pont és 6. §)</w:t>
      </w:r>
    </w:p>
    <w:p w14:paraId="3F381177" w14:textId="277CB3C2" w:rsidR="00705B79" w:rsidRPr="000041D7" w:rsidRDefault="00960145" w:rsidP="00705B79">
      <w:pPr>
        <w:spacing w:after="0"/>
        <w:ind w:left="851"/>
        <w:rPr>
          <w:rFonts w:cs="Times New Roman"/>
        </w:rPr>
      </w:pPr>
      <w:r>
        <w:rPr>
          <w:rFonts w:cs="Times New Roman"/>
        </w:rPr>
        <w:t xml:space="preserve">13. </w:t>
      </w:r>
      <w:r w:rsidR="00705B79" w:rsidRPr="000041D7">
        <w:rPr>
          <w:rFonts w:cs="Times New Roman"/>
        </w:rPr>
        <w:t>Kereskedelmi törvény fogyasztóvédelmi rendelkezései</w:t>
      </w:r>
    </w:p>
    <w:p w14:paraId="6502D28D" w14:textId="7608EC45" w:rsidR="00705B79" w:rsidRPr="000041D7" w:rsidRDefault="00960145" w:rsidP="00705B79">
      <w:pPr>
        <w:spacing w:after="0"/>
        <w:ind w:left="851"/>
        <w:rPr>
          <w:rFonts w:cs="Times New Roman"/>
        </w:rPr>
      </w:pPr>
      <w:r>
        <w:rPr>
          <w:rFonts w:cs="Times New Roman"/>
        </w:rPr>
        <w:t xml:space="preserve">14. </w:t>
      </w:r>
      <w:r w:rsidR="00705B79" w:rsidRPr="000041D7">
        <w:rPr>
          <w:rFonts w:cs="Times New Roman"/>
        </w:rPr>
        <w:t>Méret, súly, használhatóság ellenőrzése [</w:t>
      </w:r>
      <w:proofErr w:type="spellStart"/>
      <w:r w:rsidR="00705B79" w:rsidRPr="000041D7">
        <w:rPr>
          <w:rFonts w:cs="Times New Roman"/>
        </w:rPr>
        <w:t>Kertv</w:t>
      </w:r>
      <w:proofErr w:type="spellEnd"/>
      <w:r w:rsidR="00705B79" w:rsidRPr="000041D7">
        <w:rPr>
          <w:rFonts w:cs="Times New Roman"/>
        </w:rPr>
        <w:t>. 5. § (2) bekezdés]</w:t>
      </w:r>
    </w:p>
    <w:p w14:paraId="385460A3" w14:textId="4F5D0841" w:rsidR="00705B79" w:rsidRPr="000041D7" w:rsidRDefault="00960145" w:rsidP="00705B79">
      <w:pPr>
        <w:spacing w:after="0"/>
        <w:ind w:left="851"/>
        <w:rPr>
          <w:rFonts w:cs="Times New Roman"/>
        </w:rPr>
      </w:pPr>
      <w:r>
        <w:rPr>
          <w:rFonts w:cs="Times New Roman"/>
        </w:rPr>
        <w:t xml:space="preserve">15. </w:t>
      </w:r>
      <w:r w:rsidR="00705B79" w:rsidRPr="000041D7">
        <w:rPr>
          <w:rFonts w:cs="Times New Roman"/>
        </w:rPr>
        <w:t>Vásárlók könyve vezetése [</w:t>
      </w:r>
      <w:proofErr w:type="spellStart"/>
      <w:r w:rsidR="00705B79" w:rsidRPr="000041D7">
        <w:rPr>
          <w:rFonts w:cs="Times New Roman"/>
        </w:rPr>
        <w:t>Kertv</w:t>
      </w:r>
      <w:proofErr w:type="spellEnd"/>
      <w:r w:rsidR="00705B79" w:rsidRPr="000041D7">
        <w:rPr>
          <w:rFonts w:cs="Times New Roman"/>
        </w:rPr>
        <w:t>. 5. § (4) bekezdés]</w:t>
      </w:r>
    </w:p>
    <w:p w14:paraId="180C18E5" w14:textId="3F1282C0" w:rsidR="00705B79" w:rsidRPr="000041D7" w:rsidRDefault="00960145" w:rsidP="00705B79">
      <w:pPr>
        <w:spacing w:after="0"/>
        <w:ind w:left="851"/>
        <w:rPr>
          <w:rFonts w:cs="Times New Roman"/>
        </w:rPr>
      </w:pPr>
      <w:r>
        <w:rPr>
          <w:rFonts w:cs="Times New Roman"/>
        </w:rPr>
        <w:t xml:space="preserve">16. </w:t>
      </w:r>
      <w:r w:rsidR="00705B79" w:rsidRPr="000041D7">
        <w:rPr>
          <w:rFonts w:cs="Times New Roman"/>
        </w:rPr>
        <w:t>Üzlet nyitva tartásáról szóló tájékoztatás [</w:t>
      </w:r>
      <w:proofErr w:type="spellStart"/>
      <w:r w:rsidR="00705B79" w:rsidRPr="000041D7">
        <w:rPr>
          <w:rFonts w:cs="Times New Roman"/>
        </w:rPr>
        <w:t>Kertv</w:t>
      </w:r>
      <w:proofErr w:type="spellEnd"/>
      <w:r w:rsidR="00705B79" w:rsidRPr="000041D7">
        <w:rPr>
          <w:rFonts w:cs="Times New Roman"/>
        </w:rPr>
        <w:t>. 6. § (2) bekezdés b) pont]</w:t>
      </w:r>
    </w:p>
    <w:p w14:paraId="2323CE34" w14:textId="277B74A4" w:rsidR="00705B79" w:rsidRPr="000041D7" w:rsidRDefault="00E91951" w:rsidP="00705B79">
      <w:pPr>
        <w:spacing w:after="0"/>
        <w:ind w:left="851"/>
        <w:rPr>
          <w:rFonts w:cs="Times New Roman"/>
        </w:rPr>
      </w:pPr>
      <w:r>
        <w:rPr>
          <w:rFonts w:cs="Times New Roman"/>
        </w:rPr>
        <w:t>17. Ü</w:t>
      </w:r>
      <w:r w:rsidR="00705B79" w:rsidRPr="000041D7">
        <w:rPr>
          <w:rFonts w:cs="Times New Roman"/>
        </w:rPr>
        <w:t>zlethelyiségen kívüli és távollevők közötti ügyletekhez (e-kereskedelemhez) kapcsolódó fogyasztóvédelmi előírások [kötelező tájékoztatás, elállási jog, 45/2014. (II. 26.) Korm. rendelet 11. §, 20. §]</w:t>
      </w:r>
    </w:p>
    <w:p w14:paraId="2FAA5F88" w14:textId="27205164" w:rsidR="00705B79" w:rsidRPr="000041D7" w:rsidRDefault="00E91951" w:rsidP="00705B79">
      <w:pPr>
        <w:spacing w:after="0"/>
        <w:ind w:left="851"/>
        <w:rPr>
          <w:rFonts w:cs="Times New Roman"/>
        </w:rPr>
      </w:pPr>
      <w:r>
        <w:rPr>
          <w:rFonts w:cs="Times New Roman"/>
        </w:rPr>
        <w:t>18</w:t>
      </w:r>
      <w:r w:rsidR="00960145">
        <w:rPr>
          <w:rFonts w:cs="Times New Roman"/>
        </w:rPr>
        <w:t xml:space="preserve">. </w:t>
      </w:r>
      <w:r w:rsidR="00705B79" w:rsidRPr="000041D7">
        <w:rPr>
          <w:rFonts w:cs="Times New Roman"/>
        </w:rPr>
        <w:t>Szavatosságra és jótállásra vonatkozó tudnivalók</w:t>
      </w:r>
    </w:p>
    <w:p w14:paraId="361FB88D" w14:textId="0AF23E2B" w:rsidR="00705B79" w:rsidRPr="000041D7" w:rsidRDefault="00E91951" w:rsidP="00705B79">
      <w:pPr>
        <w:spacing w:after="0"/>
        <w:ind w:left="851"/>
        <w:rPr>
          <w:rFonts w:cs="Times New Roman"/>
        </w:rPr>
      </w:pPr>
      <w:r>
        <w:rPr>
          <w:rFonts w:cs="Times New Roman"/>
        </w:rPr>
        <w:t>19</w:t>
      </w:r>
      <w:r w:rsidR="00960145">
        <w:rPr>
          <w:rFonts w:cs="Times New Roman"/>
        </w:rPr>
        <w:t xml:space="preserve">. </w:t>
      </w:r>
      <w:r w:rsidR="00705B79" w:rsidRPr="000041D7">
        <w:rPr>
          <w:rFonts w:cs="Times New Roman"/>
        </w:rPr>
        <w:t>Kellékszavatosság (fogalom, Ptk. 6:159.§-6:167. §)</w:t>
      </w:r>
    </w:p>
    <w:p w14:paraId="79F7D262" w14:textId="6B680548" w:rsidR="00705B79" w:rsidRPr="000041D7" w:rsidRDefault="00E91951" w:rsidP="00705B79">
      <w:pPr>
        <w:spacing w:after="0"/>
        <w:ind w:left="851"/>
        <w:rPr>
          <w:rFonts w:cs="Times New Roman"/>
        </w:rPr>
      </w:pPr>
      <w:r>
        <w:rPr>
          <w:rFonts w:cs="Times New Roman"/>
        </w:rPr>
        <w:t>20</w:t>
      </w:r>
      <w:r w:rsidR="00960145">
        <w:rPr>
          <w:rFonts w:cs="Times New Roman"/>
        </w:rPr>
        <w:t xml:space="preserve">. </w:t>
      </w:r>
      <w:r w:rsidR="00705B79" w:rsidRPr="000041D7">
        <w:rPr>
          <w:rFonts w:cs="Times New Roman"/>
        </w:rPr>
        <w:t>Jótállás (fogalom, Ptk. 6:171.§-6:173. §)</w:t>
      </w:r>
    </w:p>
    <w:p w14:paraId="334EFFA6" w14:textId="341D39C2" w:rsidR="00705B79" w:rsidRPr="000041D7" w:rsidRDefault="00E91951" w:rsidP="00705B79">
      <w:pPr>
        <w:spacing w:after="0"/>
        <w:ind w:left="851"/>
        <w:rPr>
          <w:rFonts w:cs="Times New Roman"/>
        </w:rPr>
      </w:pPr>
      <w:r>
        <w:rPr>
          <w:rFonts w:cs="Times New Roman"/>
        </w:rPr>
        <w:lastRenderedPageBreak/>
        <w:t>21</w:t>
      </w:r>
      <w:r w:rsidR="00960145">
        <w:rPr>
          <w:rFonts w:cs="Times New Roman"/>
        </w:rPr>
        <w:t xml:space="preserve">. </w:t>
      </w:r>
      <w:r w:rsidR="00705B79" w:rsidRPr="000041D7">
        <w:rPr>
          <w:rFonts w:cs="Times New Roman"/>
        </w:rPr>
        <w:t>Egyes tartós fogyasztási cikkekre vonatkozó kötelező jótállás [értékhatár, jótállási idő, érintett termékek, 151/2003. (IX. 22.) Korm. rendelet 2. §, 3. §, melléket]</w:t>
      </w:r>
    </w:p>
    <w:p w14:paraId="78B25B7E" w14:textId="3F32A310" w:rsidR="00705B79" w:rsidRPr="000041D7" w:rsidRDefault="00E91951" w:rsidP="00705B79">
      <w:pPr>
        <w:spacing w:after="0"/>
        <w:ind w:left="851"/>
        <w:rPr>
          <w:rFonts w:cs="Times New Roman"/>
        </w:rPr>
      </w:pPr>
      <w:r>
        <w:rPr>
          <w:rFonts w:cs="Times New Roman"/>
        </w:rPr>
        <w:t>22</w:t>
      </w:r>
      <w:r w:rsidR="00960145">
        <w:rPr>
          <w:rFonts w:cs="Times New Roman"/>
        </w:rPr>
        <w:t xml:space="preserve">. </w:t>
      </w:r>
      <w:r w:rsidR="00705B79" w:rsidRPr="000041D7">
        <w:rPr>
          <w:rFonts w:cs="Times New Roman"/>
        </w:rPr>
        <w:t>Egyes javító, karbantartó szolgáltatásokra vonatkozó kötelező jótállás [értékhatár, jótállási idő, érintett szolgáltatások, 249/2004. (VIII. 27.) Korm. rendelet 1. §, mellék</w:t>
      </w:r>
      <w:r w:rsidR="00960145">
        <w:rPr>
          <w:rFonts w:cs="Times New Roman"/>
        </w:rPr>
        <w:t>l</w:t>
      </w:r>
      <w:r w:rsidR="00705B79" w:rsidRPr="000041D7">
        <w:rPr>
          <w:rFonts w:cs="Times New Roman"/>
        </w:rPr>
        <w:t>et]</w:t>
      </w:r>
    </w:p>
    <w:p w14:paraId="6D6CE8F5" w14:textId="0E28CEED" w:rsidR="00705B79" w:rsidRPr="000041D7" w:rsidRDefault="00E91951" w:rsidP="00705B79">
      <w:pPr>
        <w:spacing w:after="0"/>
        <w:ind w:left="851"/>
        <w:rPr>
          <w:rFonts w:cs="Times New Roman"/>
        </w:rPr>
      </w:pPr>
      <w:r>
        <w:rPr>
          <w:rFonts w:cs="Times New Roman"/>
        </w:rPr>
        <w:t>23</w:t>
      </w:r>
      <w:r w:rsidR="00960145">
        <w:rPr>
          <w:rFonts w:cs="Times New Roman"/>
        </w:rPr>
        <w:t xml:space="preserve">. </w:t>
      </w:r>
      <w:r w:rsidR="00705B79" w:rsidRPr="000041D7">
        <w:rPr>
          <w:rFonts w:cs="Times New Roman"/>
        </w:rPr>
        <w:t>Szavatossági, jótállási igények intézése [jegyzőkönyv, kijavítás vagy kicserélés ideje, 19/2014. (IV. 29.) NGM rendelet 4. §, 5. § ]</w:t>
      </w:r>
    </w:p>
    <w:p w14:paraId="65EBA8FC" w14:textId="77777777" w:rsidR="00960145" w:rsidRDefault="00960145" w:rsidP="00705B79">
      <w:pPr>
        <w:spacing w:after="0"/>
        <w:ind w:left="851"/>
        <w:rPr>
          <w:rFonts w:cs="Times New Roman"/>
        </w:rPr>
      </w:pPr>
    </w:p>
    <w:p w14:paraId="0631E655" w14:textId="09F70E48" w:rsidR="00705B79" w:rsidRPr="000041D7" w:rsidRDefault="00705B79" w:rsidP="00705B79">
      <w:pPr>
        <w:spacing w:after="0"/>
        <w:ind w:left="851"/>
        <w:rPr>
          <w:rFonts w:cs="Times New Roman"/>
        </w:rPr>
      </w:pPr>
      <w:r w:rsidRPr="000041D7">
        <w:rPr>
          <w:rFonts w:cs="Times New Roman"/>
        </w:rPr>
        <w:t>A tananyagban szereplő jogszabályok</w:t>
      </w:r>
    </w:p>
    <w:p w14:paraId="435E10F0" w14:textId="7C90867E" w:rsidR="00705B79" w:rsidRPr="000041D7" w:rsidRDefault="00960145" w:rsidP="00705B79">
      <w:pPr>
        <w:spacing w:after="0"/>
        <w:ind w:left="851"/>
        <w:rPr>
          <w:rFonts w:cs="Times New Roman"/>
        </w:rPr>
      </w:pPr>
      <w:proofErr w:type="gramStart"/>
      <w:r>
        <w:rPr>
          <w:rFonts w:cs="Times New Roman"/>
        </w:rPr>
        <w:t>a</w:t>
      </w:r>
      <w:proofErr w:type="gramEnd"/>
      <w:r>
        <w:rPr>
          <w:rFonts w:cs="Times New Roman"/>
        </w:rPr>
        <w:t xml:space="preserve">) </w:t>
      </w:r>
      <w:proofErr w:type="spellStart"/>
      <w:r w:rsidR="00705B79" w:rsidRPr="000041D7">
        <w:rPr>
          <w:rFonts w:cs="Times New Roman"/>
        </w:rPr>
        <w:t>A</w:t>
      </w:r>
      <w:proofErr w:type="spellEnd"/>
      <w:r w:rsidR="00705B79" w:rsidRPr="000041D7">
        <w:rPr>
          <w:rFonts w:cs="Times New Roman"/>
        </w:rPr>
        <w:t xml:space="preserve"> fogyasztóvédelemről szóló 1997. évi CLV. törvény (</w:t>
      </w:r>
      <w:proofErr w:type="spellStart"/>
      <w:r w:rsidR="00705B79" w:rsidRPr="000041D7">
        <w:rPr>
          <w:rFonts w:cs="Times New Roman"/>
        </w:rPr>
        <w:t>Fgytv</w:t>
      </w:r>
      <w:proofErr w:type="spellEnd"/>
      <w:r w:rsidR="00705B79" w:rsidRPr="000041D7">
        <w:rPr>
          <w:rFonts w:cs="Times New Roman"/>
        </w:rPr>
        <w:t>.)</w:t>
      </w:r>
    </w:p>
    <w:p w14:paraId="0ABC9AA9" w14:textId="33CAD13E" w:rsidR="00705B79" w:rsidRPr="000041D7" w:rsidRDefault="00960145" w:rsidP="00705B79">
      <w:pPr>
        <w:spacing w:after="0"/>
        <w:ind w:left="851"/>
        <w:rPr>
          <w:rFonts w:cs="Times New Roman"/>
        </w:rPr>
      </w:pPr>
      <w:r>
        <w:rPr>
          <w:rFonts w:cs="Times New Roman"/>
        </w:rPr>
        <w:t xml:space="preserve">b) </w:t>
      </w:r>
      <w:proofErr w:type="gramStart"/>
      <w:r w:rsidR="00705B79" w:rsidRPr="000041D7">
        <w:rPr>
          <w:rFonts w:cs="Times New Roman"/>
        </w:rPr>
        <w:t>A</w:t>
      </w:r>
      <w:proofErr w:type="gramEnd"/>
      <w:r w:rsidR="00705B79" w:rsidRPr="000041D7">
        <w:rPr>
          <w:rFonts w:cs="Times New Roman"/>
        </w:rPr>
        <w:t xml:space="preserve"> termékek piacfelügyeletéről szóló 2012. évi LXX</w:t>
      </w:r>
      <w:r w:rsidR="005066EA">
        <w:rPr>
          <w:rFonts w:cs="Times New Roman"/>
        </w:rPr>
        <w:t>X</w:t>
      </w:r>
      <w:r w:rsidR="00705B79" w:rsidRPr="000041D7">
        <w:rPr>
          <w:rFonts w:cs="Times New Roman"/>
        </w:rPr>
        <w:t>VIII. törvény (</w:t>
      </w:r>
      <w:proofErr w:type="spellStart"/>
      <w:r w:rsidR="00705B79" w:rsidRPr="000041D7">
        <w:rPr>
          <w:rFonts w:cs="Times New Roman"/>
        </w:rPr>
        <w:t>Pftv</w:t>
      </w:r>
      <w:proofErr w:type="spellEnd"/>
      <w:r w:rsidR="00705B79" w:rsidRPr="000041D7">
        <w:rPr>
          <w:rFonts w:cs="Times New Roman"/>
        </w:rPr>
        <w:t>.)</w:t>
      </w:r>
    </w:p>
    <w:p w14:paraId="00860636" w14:textId="06C9FE1C" w:rsidR="00705B79" w:rsidRPr="000041D7" w:rsidRDefault="00960145" w:rsidP="00705B79">
      <w:pPr>
        <w:spacing w:after="0"/>
        <w:ind w:left="851"/>
        <w:rPr>
          <w:rFonts w:cs="Times New Roman"/>
        </w:rPr>
      </w:pPr>
      <w:r>
        <w:rPr>
          <w:rFonts w:cs="Times New Roman"/>
        </w:rPr>
        <w:t xml:space="preserve">c) </w:t>
      </w:r>
      <w:proofErr w:type="gramStart"/>
      <w:r w:rsidR="00705B79" w:rsidRPr="000041D7">
        <w:rPr>
          <w:rFonts w:cs="Times New Roman"/>
        </w:rPr>
        <w:t>A</w:t>
      </w:r>
      <w:proofErr w:type="gramEnd"/>
      <w:r w:rsidR="00705B79" w:rsidRPr="000041D7">
        <w:rPr>
          <w:rFonts w:cs="Times New Roman"/>
        </w:rPr>
        <w:t xml:space="preserve"> kereskedelemről szóló 2005. évi CLXIV. törvény (</w:t>
      </w:r>
      <w:proofErr w:type="spellStart"/>
      <w:r w:rsidR="00705B79" w:rsidRPr="000041D7">
        <w:rPr>
          <w:rFonts w:cs="Times New Roman"/>
        </w:rPr>
        <w:t>Kertv</w:t>
      </w:r>
      <w:proofErr w:type="spellEnd"/>
      <w:r w:rsidR="00705B79" w:rsidRPr="000041D7">
        <w:rPr>
          <w:rFonts w:cs="Times New Roman"/>
        </w:rPr>
        <w:t>.)</w:t>
      </w:r>
    </w:p>
    <w:p w14:paraId="30A8FDAA" w14:textId="0E262FB2" w:rsidR="00705B79" w:rsidRPr="000041D7" w:rsidRDefault="00960145" w:rsidP="00705B79">
      <w:pPr>
        <w:spacing w:after="0"/>
        <w:ind w:left="851"/>
        <w:rPr>
          <w:rFonts w:cs="Times New Roman"/>
        </w:rPr>
      </w:pPr>
      <w:r>
        <w:rPr>
          <w:rFonts w:cs="Times New Roman"/>
        </w:rPr>
        <w:t xml:space="preserve">d) </w:t>
      </w:r>
      <w:proofErr w:type="gramStart"/>
      <w:r w:rsidR="00705B79" w:rsidRPr="000041D7">
        <w:rPr>
          <w:rFonts w:cs="Times New Roman"/>
        </w:rPr>
        <w:t>A</w:t>
      </w:r>
      <w:proofErr w:type="gramEnd"/>
      <w:r w:rsidR="00705B79" w:rsidRPr="000041D7">
        <w:rPr>
          <w:rFonts w:cs="Times New Roman"/>
        </w:rPr>
        <w:t xml:space="preserve"> Polgári Törvénykönyvről szóló 2013. évi V. törvény (Ptk.) </w:t>
      </w:r>
    </w:p>
    <w:p w14:paraId="5E183780" w14:textId="6A0089FE" w:rsidR="00705B79" w:rsidRPr="000041D7" w:rsidRDefault="00960145" w:rsidP="00705B79">
      <w:pPr>
        <w:spacing w:after="0"/>
        <w:ind w:left="851"/>
        <w:rPr>
          <w:rFonts w:cs="Times New Roman"/>
        </w:rPr>
      </w:pPr>
      <w:proofErr w:type="gramStart"/>
      <w:r>
        <w:rPr>
          <w:rFonts w:cs="Times New Roman"/>
        </w:rPr>
        <w:t>e</w:t>
      </w:r>
      <w:proofErr w:type="gramEnd"/>
      <w:r>
        <w:rPr>
          <w:rFonts w:cs="Times New Roman"/>
        </w:rPr>
        <w:t xml:space="preserve">) </w:t>
      </w:r>
      <w:r w:rsidR="00705B79" w:rsidRPr="000041D7">
        <w:rPr>
          <w:rFonts w:cs="Times New Roman"/>
        </w:rPr>
        <w:t>A fogyasztó és a vállalkozás közötti szerződések részletes szabályairól szóló 45/2014. (II. 26.) Korm. rendelet</w:t>
      </w:r>
    </w:p>
    <w:p w14:paraId="28080101" w14:textId="31BAB64F" w:rsidR="00A23F09" w:rsidRPr="000041D7" w:rsidRDefault="00960145" w:rsidP="00705B79">
      <w:pPr>
        <w:spacing w:after="0"/>
        <w:ind w:left="851"/>
        <w:rPr>
          <w:rFonts w:cs="Times New Roman"/>
        </w:rPr>
      </w:pPr>
      <w:proofErr w:type="gramStart"/>
      <w:r>
        <w:rPr>
          <w:rFonts w:cs="Times New Roman"/>
        </w:rPr>
        <w:t>f</w:t>
      </w:r>
      <w:proofErr w:type="gramEnd"/>
      <w:r>
        <w:rPr>
          <w:rFonts w:cs="Times New Roman"/>
        </w:rPr>
        <w:t xml:space="preserve">) </w:t>
      </w:r>
      <w:r w:rsidR="00705B79" w:rsidRPr="000041D7">
        <w:rPr>
          <w:rFonts w:cs="Times New Roman"/>
        </w:rPr>
        <w:t>A fogyasztó és vállalkozás közötti szerződés keretében eladott dolgokra vonatkozó szavatossági és jótállási igények intézésének eljárási szabályairól szóló 19/2014. (IV. 29.) NGM rendelet</w:t>
      </w:r>
    </w:p>
    <w:p w14:paraId="561B4958" w14:textId="77777777" w:rsidR="00A23F09" w:rsidRPr="000041D7" w:rsidRDefault="00A23F09" w:rsidP="00A23F09">
      <w:pPr>
        <w:tabs>
          <w:tab w:val="left" w:pos="1418"/>
          <w:tab w:val="right" w:pos="9072"/>
        </w:tabs>
        <w:spacing w:after="0"/>
        <w:ind w:left="851"/>
        <w:rPr>
          <w:rFonts w:cs="Times New Roman"/>
        </w:rPr>
      </w:pPr>
    </w:p>
    <w:p w14:paraId="75CE51D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0725EF89" w14:textId="45570D76" w:rsidR="00A23F09" w:rsidRPr="000041D7" w:rsidRDefault="00705B79" w:rsidP="00A23F09">
      <w:pPr>
        <w:spacing w:after="0"/>
        <w:ind w:left="426"/>
        <w:rPr>
          <w:rFonts w:cs="Times New Roman"/>
        </w:rPr>
      </w:pPr>
      <w:r w:rsidRPr="000041D7">
        <w:rPr>
          <w:rFonts w:cs="Times New Roman"/>
        </w:rPr>
        <w:t>Multimédiás tanterem.</w:t>
      </w:r>
    </w:p>
    <w:p w14:paraId="55631331" w14:textId="77777777" w:rsidR="00A23F09" w:rsidRPr="000041D7" w:rsidRDefault="00A23F09" w:rsidP="00A23F09">
      <w:pPr>
        <w:spacing w:after="0"/>
        <w:ind w:left="426"/>
        <w:rPr>
          <w:rFonts w:cs="Times New Roman"/>
        </w:rPr>
      </w:pPr>
    </w:p>
    <w:p w14:paraId="35C5CF7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00B5A93C" w14:textId="343E793E"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542A0676" w14:textId="77777777" w:rsidR="00A23F09" w:rsidRPr="000041D7" w:rsidRDefault="00A23F09" w:rsidP="00A23F09">
      <w:pPr>
        <w:spacing w:after="0"/>
        <w:ind w:left="426"/>
        <w:rPr>
          <w:rFonts w:cs="Times New Roman"/>
        </w:rPr>
      </w:pPr>
    </w:p>
    <w:p w14:paraId="15827C5F" w14:textId="2C72D414" w:rsidR="00A23F09" w:rsidRPr="000041D7" w:rsidRDefault="00705B79" w:rsidP="00A23F09">
      <w:pPr>
        <w:pStyle w:val="Listaszerbekezds"/>
        <w:numPr>
          <w:ilvl w:val="0"/>
          <w:numId w:val="8"/>
        </w:numPr>
        <w:tabs>
          <w:tab w:val="right" w:pos="9072"/>
        </w:tabs>
        <w:spacing w:after="0"/>
        <w:rPr>
          <w:rFonts w:cs="Times New Roman"/>
          <w:b/>
        </w:rPr>
      </w:pPr>
      <w:r w:rsidRPr="000041D7">
        <w:rPr>
          <w:rFonts w:cs="Times New Roman"/>
          <w:b/>
        </w:rPr>
        <w:t>Humán faktor</w:t>
      </w:r>
      <w:r w:rsidR="00A23F09" w:rsidRPr="000041D7">
        <w:rPr>
          <w:rFonts w:cs="Times New Roman"/>
          <w:b/>
        </w:rPr>
        <w:t xml:space="preserve"> tantárgy</w:t>
      </w:r>
      <w:r w:rsidR="00A23F09" w:rsidRPr="000041D7">
        <w:rPr>
          <w:rFonts w:cs="Times New Roman"/>
          <w:b/>
        </w:rPr>
        <w:tab/>
      </w:r>
      <w:r w:rsidR="00550293" w:rsidRPr="000041D7">
        <w:rPr>
          <w:rFonts w:cs="Times New Roman"/>
          <w:b/>
        </w:rPr>
        <w:t>31</w:t>
      </w:r>
      <w:r w:rsidR="00A23F09" w:rsidRPr="000041D7">
        <w:rPr>
          <w:rFonts w:cs="Times New Roman"/>
          <w:b/>
        </w:rPr>
        <w:t xml:space="preserve"> óra/</w:t>
      </w:r>
      <w:r w:rsidRPr="000041D7">
        <w:rPr>
          <w:rFonts w:cs="Times New Roman"/>
          <w:b/>
        </w:rPr>
        <w:t>31</w:t>
      </w:r>
      <w:r w:rsidR="00A23F09" w:rsidRPr="000041D7">
        <w:rPr>
          <w:rFonts w:cs="Times New Roman"/>
          <w:b/>
        </w:rPr>
        <w:t xml:space="preserve"> óra*</w:t>
      </w:r>
    </w:p>
    <w:p w14:paraId="49EA0C79"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32ED4E22" w14:textId="77777777" w:rsidR="00A23F09" w:rsidRPr="000041D7" w:rsidRDefault="00A23F09" w:rsidP="00A23F09">
      <w:pPr>
        <w:spacing w:after="0"/>
        <w:ind w:left="426"/>
        <w:rPr>
          <w:rFonts w:cs="Times New Roman"/>
        </w:rPr>
      </w:pPr>
    </w:p>
    <w:p w14:paraId="54DB2F77" w14:textId="19EE893E" w:rsidR="00A23F09" w:rsidRPr="000041D7" w:rsidRDefault="00A23F09" w:rsidP="00A23F09">
      <w:pPr>
        <w:spacing w:after="0"/>
        <w:ind w:left="426"/>
        <w:rPr>
          <w:rFonts w:cs="Times New Roman"/>
        </w:rPr>
      </w:pPr>
      <w:r w:rsidRPr="000041D7">
        <w:rPr>
          <w:rFonts w:cs="Times New Roman"/>
        </w:rPr>
        <w:t>A tantárgy a főszakképesítéshez kapcsolódik.</w:t>
      </w:r>
    </w:p>
    <w:p w14:paraId="77B8BC26" w14:textId="77777777" w:rsidR="00A23F09" w:rsidRPr="000041D7" w:rsidRDefault="00A23F09" w:rsidP="00A23F09">
      <w:pPr>
        <w:spacing w:after="0"/>
        <w:ind w:left="426"/>
        <w:rPr>
          <w:rFonts w:cs="Times New Roman"/>
        </w:rPr>
      </w:pPr>
    </w:p>
    <w:p w14:paraId="0516E86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57D38773" w14:textId="77777777" w:rsidR="00705B79" w:rsidRPr="000041D7" w:rsidRDefault="00705B79" w:rsidP="00705B79">
      <w:pPr>
        <w:spacing w:after="0"/>
        <w:ind w:left="426"/>
        <w:rPr>
          <w:rFonts w:cs="Times New Roman"/>
        </w:rPr>
      </w:pPr>
      <w:r w:rsidRPr="000041D7">
        <w:rPr>
          <w:rFonts w:cs="Times New Roman"/>
        </w:rPr>
        <w:t>A tanuló ismerje meg a munka közben figyelembe veendő emberi tényezőket.</w:t>
      </w:r>
    </w:p>
    <w:p w14:paraId="690018D2" w14:textId="77777777" w:rsidR="00705B79" w:rsidRPr="000041D7" w:rsidRDefault="00705B79" w:rsidP="00705B79">
      <w:pPr>
        <w:spacing w:after="0"/>
        <w:ind w:left="426"/>
        <w:rPr>
          <w:rFonts w:cs="Times New Roman"/>
        </w:rPr>
      </w:pPr>
      <w:r w:rsidRPr="000041D7">
        <w:rPr>
          <w:rFonts w:cs="Times New Roman"/>
        </w:rPr>
        <w:t>Tanulja meg a munkát befolyásoló emberi teljesítmény korlátokat.</w:t>
      </w:r>
    </w:p>
    <w:p w14:paraId="43C52C85" w14:textId="77777777" w:rsidR="00705B79" w:rsidRPr="000041D7" w:rsidRDefault="00705B79" w:rsidP="00705B79">
      <w:pPr>
        <w:spacing w:after="0"/>
        <w:ind w:left="426"/>
        <w:rPr>
          <w:rFonts w:cs="Times New Roman"/>
        </w:rPr>
      </w:pPr>
      <w:r w:rsidRPr="000041D7">
        <w:rPr>
          <w:rFonts w:cs="Times New Roman"/>
        </w:rPr>
        <w:t>Sajátítsa el az emberi tényező szociológiai összetevőit.</w:t>
      </w:r>
    </w:p>
    <w:p w14:paraId="7E49CA4C" w14:textId="77777777" w:rsidR="00705B79" w:rsidRPr="000041D7" w:rsidRDefault="00705B79" w:rsidP="00705B79">
      <w:pPr>
        <w:spacing w:after="0"/>
        <w:ind w:left="426"/>
        <w:rPr>
          <w:rFonts w:cs="Times New Roman"/>
        </w:rPr>
      </w:pPr>
      <w:r w:rsidRPr="000041D7">
        <w:rPr>
          <w:rFonts w:cs="Times New Roman"/>
        </w:rPr>
        <w:t>Tudjon a teljesítményt befolyásoló tényezőkről.</w:t>
      </w:r>
    </w:p>
    <w:p w14:paraId="6FE2B999" w14:textId="77777777" w:rsidR="00705B79" w:rsidRPr="000041D7" w:rsidRDefault="00705B79" w:rsidP="00705B79">
      <w:pPr>
        <w:spacing w:after="0"/>
        <w:ind w:left="426"/>
        <w:rPr>
          <w:rFonts w:cs="Times New Roman"/>
        </w:rPr>
      </w:pPr>
      <w:r w:rsidRPr="000041D7">
        <w:rPr>
          <w:rFonts w:cs="Times New Roman"/>
        </w:rPr>
        <w:t>Ismerje meg a fizikai környezet munkavégzést befolyásoló hatásait.</w:t>
      </w:r>
    </w:p>
    <w:p w14:paraId="67F70350" w14:textId="77777777" w:rsidR="00705B79" w:rsidRPr="000041D7" w:rsidRDefault="00705B79" w:rsidP="00705B79">
      <w:pPr>
        <w:spacing w:after="0"/>
        <w:ind w:left="426"/>
        <w:rPr>
          <w:rFonts w:cs="Times New Roman"/>
        </w:rPr>
      </w:pPr>
      <w:r w:rsidRPr="000041D7">
        <w:rPr>
          <w:rFonts w:cs="Times New Roman"/>
        </w:rPr>
        <w:t>Tudja a munka feladatok közötti különbségeket.</w:t>
      </w:r>
    </w:p>
    <w:p w14:paraId="0A470116" w14:textId="77777777" w:rsidR="00705B79" w:rsidRPr="000041D7" w:rsidRDefault="00705B79" w:rsidP="00705B79">
      <w:pPr>
        <w:spacing w:after="0"/>
        <w:ind w:left="426"/>
        <w:rPr>
          <w:rFonts w:cs="Times New Roman"/>
        </w:rPr>
      </w:pPr>
      <w:r w:rsidRPr="000041D7">
        <w:rPr>
          <w:rFonts w:cs="Times New Roman"/>
        </w:rPr>
        <w:t>Ismerje a csoport kommunikációt és a dokumentálás napra készségét.</w:t>
      </w:r>
    </w:p>
    <w:p w14:paraId="6101677B" w14:textId="77777777" w:rsidR="00705B79" w:rsidRPr="000041D7" w:rsidRDefault="00705B79" w:rsidP="00705B79">
      <w:pPr>
        <w:spacing w:after="0"/>
        <w:ind w:left="426"/>
        <w:rPr>
          <w:rFonts w:cs="Times New Roman"/>
        </w:rPr>
      </w:pPr>
      <w:r w:rsidRPr="000041D7">
        <w:rPr>
          <w:rFonts w:cs="Times New Roman"/>
        </w:rPr>
        <w:t>Tudjon az emberi hibákról.</w:t>
      </w:r>
    </w:p>
    <w:p w14:paraId="0DEBC642" w14:textId="77777777" w:rsidR="00705B79" w:rsidRPr="000041D7" w:rsidRDefault="00705B79" w:rsidP="00705B79">
      <w:pPr>
        <w:spacing w:after="0"/>
        <w:ind w:left="426"/>
        <w:rPr>
          <w:rFonts w:cs="Times New Roman"/>
        </w:rPr>
      </w:pPr>
      <w:r w:rsidRPr="000041D7">
        <w:rPr>
          <w:rFonts w:cs="Times New Roman"/>
        </w:rPr>
        <w:t xml:space="preserve">Ismerje a munkahelyi veszélyeket </w:t>
      </w:r>
      <w:proofErr w:type="spellStart"/>
      <w:r w:rsidRPr="000041D7">
        <w:rPr>
          <w:rFonts w:cs="Times New Roman"/>
        </w:rPr>
        <w:t>légijármű</w:t>
      </w:r>
      <w:proofErr w:type="spellEnd"/>
      <w:r w:rsidRPr="000041D7">
        <w:rPr>
          <w:rFonts w:cs="Times New Roman"/>
        </w:rPr>
        <w:t xml:space="preserve"> karbantartási környezetben.</w:t>
      </w:r>
    </w:p>
    <w:p w14:paraId="29218D06" w14:textId="77777777" w:rsidR="00705B79" w:rsidRPr="000041D7" w:rsidRDefault="00705B79" w:rsidP="00705B79">
      <w:pPr>
        <w:spacing w:after="0"/>
        <w:ind w:left="426"/>
        <w:rPr>
          <w:rFonts w:cs="Times New Roman"/>
        </w:rPr>
      </w:pPr>
      <w:r w:rsidRPr="000041D7">
        <w:rPr>
          <w:rFonts w:cs="Times New Roman"/>
        </w:rPr>
        <w:t>Az elsajátított ismeretanyaggal, a vizsgát tett "Szakemberek" a repülés területén munkát vállalhatnak.</w:t>
      </w:r>
    </w:p>
    <w:p w14:paraId="072BD7C1" w14:textId="228610C8" w:rsidR="00705B79" w:rsidRPr="000041D7" w:rsidRDefault="00705B79" w:rsidP="00705B79">
      <w:pPr>
        <w:spacing w:after="0"/>
        <w:ind w:left="426"/>
        <w:rPr>
          <w:rFonts w:cs="Times New Roman"/>
        </w:rPr>
      </w:pPr>
      <w:r w:rsidRPr="000041D7">
        <w:rPr>
          <w:rFonts w:cs="Times New Roman"/>
        </w:rPr>
        <w:t>Munkájukhoz rendelkezzenek a</w:t>
      </w:r>
      <w:r w:rsidR="009426A6">
        <w:rPr>
          <w:rFonts w:cs="Times New Roman"/>
        </w:rPr>
        <w:t>z</w:t>
      </w:r>
      <w:r w:rsidRPr="000041D7">
        <w:rPr>
          <w:rFonts w:cs="Times New Roman"/>
        </w:rPr>
        <w:t xml:space="preserve"> </w:t>
      </w:r>
      <w:r w:rsidR="0030416D">
        <w:rPr>
          <w:rFonts w:cs="Times New Roman"/>
        </w:rPr>
        <w:t>1321</w:t>
      </w:r>
      <w:r w:rsidR="00960145">
        <w:rPr>
          <w:rFonts w:cs="Times New Roman"/>
        </w:rPr>
        <w:t>/2014/EU rendelet</w:t>
      </w:r>
      <w:r w:rsidRPr="000041D7">
        <w:rPr>
          <w:rFonts w:cs="Times New Roman"/>
        </w:rPr>
        <w:t>, III. mellékletében (Part 66) előírt ismeretekkel, képzettségük megfeleljen az Európai Uniós előírásoknak.</w:t>
      </w:r>
    </w:p>
    <w:p w14:paraId="5ADF89B8" w14:textId="0C3E819B" w:rsidR="00A23F09" w:rsidRPr="000041D7" w:rsidRDefault="00705B79" w:rsidP="00705B79">
      <w:pPr>
        <w:spacing w:after="0"/>
        <w:ind w:left="426"/>
        <w:rPr>
          <w:rFonts w:cs="Times New Roman"/>
        </w:rPr>
      </w:pPr>
      <w:r w:rsidRPr="000041D7">
        <w:rPr>
          <w:rFonts w:cs="Times New Roman"/>
        </w:rPr>
        <w:t>Az elsajátított ismeretek alapján a</w:t>
      </w:r>
      <w:r w:rsidR="009426A6">
        <w:rPr>
          <w:rFonts w:cs="Times New Roman"/>
        </w:rPr>
        <w:t>z</w:t>
      </w:r>
      <w:r w:rsidRPr="000041D7">
        <w:rPr>
          <w:rFonts w:cs="Times New Roman"/>
        </w:rPr>
        <w:t xml:space="preserve"> </w:t>
      </w:r>
      <w:r w:rsidR="0030416D">
        <w:rPr>
          <w:rFonts w:cs="Times New Roman"/>
        </w:rPr>
        <w:t>1321</w:t>
      </w:r>
      <w:r w:rsidR="00960145">
        <w:rPr>
          <w:rFonts w:cs="Times New Roman"/>
        </w:rPr>
        <w:t>/2014/EU rendelet</w:t>
      </w:r>
      <w:r w:rsidRPr="000041D7">
        <w:rPr>
          <w:rFonts w:cs="Times New Roman"/>
        </w:rPr>
        <w:t>66.</w:t>
      </w:r>
      <w:proofErr w:type="gramStart"/>
      <w:r w:rsidRPr="000041D7">
        <w:rPr>
          <w:rFonts w:cs="Times New Roman"/>
        </w:rPr>
        <w:t>A</w:t>
      </w:r>
      <w:proofErr w:type="gramEnd"/>
      <w:r w:rsidRPr="000041D7">
        <w:rPr>
          <w:rFonts w:cs="Times New Roman"/>
        </w:rPr>
        <w:t xml:space="preserve">.70. Elismerési rendelkezések és 66.B.405. A műszaki szakképesítésekre vonatkozó elismerési jelentés bekezdések alapján elismerhető legyen, </w:t>
      </w:r>
      <w:proofErr w:type="gramStart"/>
      <w:r w:rsidRPr="000041D7">
        <w:rPr>
          <w:rFonts w:cs="Times New Roman"/>
        </w:rPr>
        <w:t>ezen</w:t>
      </w:r>
      <w:proofErr w:type="gramEnd"/>
      <w:r w:rsidRPr="000041D7">
        <w:rPr>
          <w:rFonts w:cs="Times New Roman"/>
        </w:rPr>
        <w:t xml:space="preserve"> rendelet B1 végzettségének alapismereti követelmény teljesítéseként.</w:t>
      </w:r>
    </w:p>
    <w:p w14:paraId="4CB335CE" w14:textId="77777777" w:rsidR="00A23F09" w:rsidRPr="000041D7" w:rsidRDefault="00A23F09" w:rsidP="00A23F09">
      <w:pPr>
        <w:spacing w:after="0"/>
        <w:ind w:left="426"/>
        <w:rPr>
          <w:rFonts w:cs="Times New Roman"/>
        </w:rPr>
      </w:pPr>
    </w:p>
    <w:p w14:paraId="1223F12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07E68244" w14:textId="366D1B24" w:rsidR="00A23F09" w:rsidRPr="000041D7" w:rsidRDefault="00705B79" w:rsidP="00A23F09">
      <w:pPr>
        <w:spacing w:after="0"/>
        <w:ind w:left="426"/>
        <w:rPr>
          <w:rFonts w:cs="Times New Roman"/>
        </w:rPr>
      </w:pPr>
      <w:r w:rsidRPr="000041D7">
        <w:rPr>
          <w:rFonts w:cs="Times New Roman"/>
        </w:rPr>
        <w:t>Légiközlekedési jogszabályok szakmai tantárgy: emberi teljesítmény korlátai, szociálpszichológiai, fizikai környezetre, feladatokra, kommunikációra, emberi hibákra, munkahelyi veszélyekre vonatkozó ismeretei.</w:t>
      </w:r>
    </w:p>
    <w:p w14:paraId="3120272C" w14:textId="77777777" w:rsidR="00A23F09" w:rsidRPr="000041D7" w:rsidRDefault="00A23F09" w:rsidP="00A23F09">
      <w:pPr>
        <w:spacing w:after="0"/>
        <w:ind w:left="426"/>
        <w:rPr>
          <w:rFonts w:cs="Times New Roman"/>
        </w:rPr>
      </w:pPr>
    </w:p>
    <w:p w14:paraId="398B8CD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9A7D7DF" w14:textId="22335045"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Általánosságok</w:t>
      </w:r>
    </w:p>
    <w:p w14:paraId="0FA1BB88" w14:textId="77777777" w:rsidR="00705B79" w:rsidRPr="000041D7" w:rsidRDefault="00705B79" w:rsidP="00705B79">
      <w:pPr>
        <w:spacing w:after="0"/>
        <w:ind w:left="851"/>
        <w:rPr>
          <w:rFonts w:cs="Times New Roman"/>
        </w:rPr>
      </w:pPr>
      <w:r w:rsidRPr="000041D7">
        <w:rPr>
          <w:rFonts w:cs="Times New Roman"/>
        </w:rPr>
        <w:t>Az emberi tényezők figyelembe vételének szükségessége.</w:t>
      </w:r>
    </w:p>
    <w:p w14:paraId="4AA40FCC" w14:textId="77777777" w:rsidR="00705B79" w:rsidRPr="000041D7" w:rsidRDefault="00705B79" w:rsidP="00705B79">
      <w:pPr>
        <w:spacing w:after="0"/>
        <w:ind w:left="851"/>
        <w:rPr>
          <w:rFonts w:cs="Times New Roman"/>
        </w:rPr>
      </w:pPr>
      <w:r w:rsidRPr="000041D7">
        <w:rPr>
          <w:rFonts w:cs="Times New Roman"/>
        </w:rPr>
        <w:t>Emberi tényezőkre/emberi hibára visszavezethető események.</w:t>
      </w:r>
    </w:p>
    <w:p w14:paraId="77115AD4" w14:textId="12FED237" w:rsidR="00A23F09" w:rsidRPr="000041D7" w:rsidRDefault="00705B79" w:rsidP="00705B79">
      <w:pPr>
        <w:spacing w:after="0"/>
        <w:ind w:left="851"/>
        <w:rPr>
          <w:rFonts w:cs="Times New Roman"/>
        </w:rPr>
      </w:pPr>
      <w:r w:rsidRPr="000041D7">
        <w:rPr>
          <w:rFonts w:cs="Times New Roman"/>
        </w:rPr>
        <w:t>Murphy-törvénye</w:t>
      </w:r>
    </w:p>
    <w:p w14:paraId="6FD66888" w14:textId="77777777" w:rsidR="00A23F09" w:rsidRPr="000041D7" w:rsidRDefault="00A23F09" w:rsidP="00A23F09">
      <w:pPr>
        <w:tabs>
          <w:tab w:val="left" w:pos="1418"/>
          <w:tab w:val="right" w:pos="9072"/>
        </w:tabs>
        <w:spacing w:after="0"/>
        <w:ind w:left="851"/>
        <w:rPr>
          <w:rFonts w:cs="Times New Roman"/>
        </w:rPr>
      </w:pPr>
    </w:p>
    <w:p w14:paraId="0F750A71" w14:textId="672D135A"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Az emberi teljesítmény és korlátai</w:t>
      </w:r>
    </w:p>
    <w:p w14:paraId="47CC4A6F" w14:textId="77777777" w:rsidR="00705B79" w:rsidRPr="000041D7" w:rsidRDefault="00705B79" w:rsidP="00705B79">
      <w:pPr>
        <w:spacing w:after="0"/>
        <w:ind w:left="851"/>
        <w:rPr>
          <w:rFonts w:cs="Times New Roman"/>
        </w:rPr>
      </w:pPr>
      <w:r w:rsidRPr="000041D7">
        <w:rPr>
          <w:rFonts w:cs="Times New Roman"/>
        </w:rPr>
        <w:t>Látás.</w:t>
      </w:r>
    </w:p>
    <w:p w14:paraId="03506B21" w14:textId="77777777" w:rsidR="00705B79" w:rsidRPr="000041D7" w:rsidRDefault="00705B79" w:rsidP="00705B79">
      <w:pPr>
        <w:spacing w:after="0"/>
        <w:ind w:left="851"/>
        <w:rPr>
          <w:rFonts w:cs="Times New Roman"/>
        </w:rPr>
      </w:pPr>
      <w:r w:rsidRPr="000041D7">
        <w:rPr>
          <w:rFonts w:cs="Times New Roman"/>
        </w:rPr>
        <w:t>Hallás.</w:t>
      </w:r>
    </w:p>
    <w:p w14:paraId="3F2A8C8F" w14:textId="77777777" w:rsidR="00705B79" w:rsidRPr="000041D7" w:rsidRDefault="00705B79" w:rsidP="00705B79">
      <w:pPr>
        <w:spacing w:after="0"/>
        <w:ind w:left="851"/>
        <w:rPr>
          <w:rFonts w:cs="Times New Roman"/>
        </w:rPr>
      </w:pPr>
      <w:r w:rsidRPr="000041D7">
        <w:rPr>
          <w:rFonts w:cs="Times New Roman"/>
        </w:rPr>
        <w:t>Információ-feldolgozás.</w:t>
      </w:r>
    </w:p>
    <w:p w14:paraId="5E5F0CF0" w14:textId="77777777" w:rsidR="00705B79" w:rsidRPr="000041D7" w:rsidRDefault="00705B79" w:rsidP="00705B79">
      <w:pPr>
        <w:spacing w:after="0"/>
        <w:ind w:left="851"/>
        <w:rPr>
          <w:rFonts w:cs="Times New Roman"/>
        </w:rPr>
      </w:pPr>
      <w:r w:rsidRPr="000041D7">
        <w:rPr>
          <w:rFonts w:cs="Times New Roman"/>
        </w:rPr>
        <w:t>Figyelem és észlelés.</w:t>
      </w:r>
    </w:p>
    <w:p w14:paraId="7F802C80" w14:textId="77777777" w:rsidR="00705B79" w:rsidRPr="000041D7" w:rsidRDefault="00705B79" w:rsidP="00705B79">
      <w:pPr>
        <w:spacing w:after="0"/>
        <w:ind w:left="851"/>
        <w:rPr>
          <w:rFonts w:cs="Times New Roman"/>
        </w:rPr>
      </w:pPr>
      <w:r w:rsidRPr="000041D7">
        <w:rPr>
          <w:rFonts w:cs="Times New Roman"/>
        </w:rPr>
        <w:t>Emlékezet.</w:t>
      </w:r>
    </w:p>
    <w:p w14:paraId="181E4D39" w14:textId="7338181E" w:rsidR="00A23F09" w:rsidRPr="000041D7" w:rsidRDefault="00705B79" w:rsidP="00705B79">
      <w:pPr>
        <w:spacing w:after="0"/>
        <w:ind w:left="851"/>
        <w:rPr>
          <w:rFonts w:cs="Times New Roman"/>
        </w:rPr>
      </w:pPr>
      <w:r w:rsidRPr="000041D7">
        <w:rPr>
          <w:rFonts w:cs="Times New Roman"/>
        </w:rPr>
        <w:t>Klausztrofóbia és fizikai hozzáférhetőség.</w:t>
      </w:r>
    </w:p>
    <w:p w14:paraId="5D8531B6" w14:textId="77777777" w:rsidR="00A23F09" w:rsidRPr="000041D7" w:rsidRDefault="00A23F09" w:rsidP="00A23F09">
      <w:pPr>
        <w:tabs>
          <w:tab w:val="left" w:pos="1418"/>
          <w:tab w:val="right" w:pos="9072"/>
        </w:tabs>
        <w:spacing w:after="0"/>
        <w:ind w:left="851"/>
        <w:rPr>
          <w:rFonts w:cs="Times New Roman"/>
        </w:rPr>
      </w:pPr>
    </w:p>
    <w:p w14:paraId="59D10130" w14:textId="609FAE3B"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Szociálpszichológia</w:t>
      </w:r>
    </w:p>
    <w:p w14:paraId="269705F9" w14:textId="77777777" w:rsidR="00705B79" w:rsidRPr="000041D7" w:rsidRDefault="00705B79" w:rsidP="00705B79">
      <w:pPr>
        <w:spacing w:after="0"/>
        <w:ind w:left="851"/>
        <w:rPr>
          <w:rFonts w:cs="Times New Roman"/>
        </w:rPr>
      </w:pPr>
      <w:r w:rsidRPr="000041D7">
        <w:rPr>
          <w:rFonts w:cs="Times New Roman"/>
        </w:rPr>
        <w:t>Egyén és a csoport felelőssége.</w:t>
      </w:r>
    </w:p>
    <w:p w14:paraId="0ACCE75E" w14:textId="77777777" w:rsidR="00705B79" w:rsidRPr="000041D7" w:rsidRDefault="00705B79" w:rsidP="00705B79">
      <w:pPr>
        <w:spacing w:after="0"/>
        <w:ind w:left="851"/>
        <w:rPr>
          <w:rFonts w:cs="Times New Roman"/>
        </w:rPr>
      </w:pPr>
      <w:r w:rsidRPr="000041D7">
        <w:rPr>
          <w:rFonts w:cs="Times New Roman"/>
        </w:rPr>
        <w:t>Motiváció és de-motiváció.</w:t>
      </w:r>
    </w:p>
    <w:p w14:paraId="71D4C6AE" w14:textId="77777777" w:rsidR="00705B79" w:rsidRPr="000041D7" w:rsidRDefault="00705B79" w:rsidP="00705B79">
      <w:pPr>
        <w:spacing w:after="0"/>
        <w:ind w:left="851"/>
        <w:rPr>
          <w:rFonts w:cs="Times New Roman"/>
        </w:rPr>
      </w:pPr>
      <w:r w:rsidRPr="000041D7">
        <w:rPr>
          <w:rFonts w:cs="Times New Roman"/>
        </w:rPr>
        <w:t>Csoportnyomás.</w:t>
      </w:r>
    </w:p>
    <w:p w14:paraId="0AD6F0A2" w14:textId="77777777" w:rsidR="00705B79" w:rsidRPr="000041D7" w:rsidRDefault="00705B79" w:rsidP="00705B79">
      <w:pPr>
        <w:spacing w:after="0"/>
        <w:ind w:left="851"/>
        <w:rPr>
          <w:rFonts w:cs="Times New Roman"/>
        </w:rPr>
      </w:pPr>
      <w:r w:rsidRPr="000041D7">
        <w:rPr>
          <w:rFonts w:cs="Times New Roman"/>
        </w:rPr>
        <w:t>„Kulturális” érdekeltség.</w:t>
      </w:r>
    </w:p>
    <w:p w14:paraId="72DA2E39" w14:textId="77777777" w:rsidR="00705B79" w:rsidRPr="000041D7" w:rsidRDefault="00705B79" w:rsidP="00705B79">
      <w:pPr>
        <w:spacing w:after="0"/>
        <w:ind w:left="851"/>
        <w:rPr>
          <w:rFonts w:cs="Times New Roman"/>
        </w:rPr>
      </w:pPr>
      <w:r w:rsidRPr="000041D7">
        <w:rPr>
          <w:rFonts w:cs="Times New Roman"/>
        </w:rPr>
        <w:t>Csapatmunka.</w:t>
      </w:r>
    </w:p>
    <w:p w14:paraId="422761C2" w14:textId="372C2377" w:rsidR="00A23F09" w:rsidRPr="000041D7" w:rsidRDefault="00705B79" w:rsidP="00705B79">
      <w:pPr>
        <w:spacing w:after="0"/>
        <w:ind w:left="851"/>
        <w:rPr>
          <w:rFonts w:cs="Times New Roman"/>
        </w:rPr>
      </w:pPr>
      <w:r w:rsidRPr="000041D7">
        <w:rPr>
          <w:rFonts w:cs="Times New Roman"/>
        </w:rPr>
        <w:t>Irányítás, felügyelet és vezetés.</w:t>
      </w:r>
    </w:p>
    <w:p w14:paraId="7BDE28B6" w14:textId="77777777" w:rsidR="00A23F09" w:rsidRPr="000041D7" w:rsidRDefault="00A23F09" w:rsidP="00A23F09">
      <w:pPr>
        <w:tabs>
          <w:tab w:val="left" w:pos="1418"/>
          <w:tab w:val="right" w:pos="9072"/>
        </w:tabs>
        <w:spacing w:after="0"/>
        <w:ind w:left="851"/>
        <w:rPr>
          <w:rFonts w:cs="Times New Roman"/>
        </w:rPr>
      </w:pPr>
    </w:p>
    <w:p w14:paraId="14CCDB23" w14:textId="3CE10C50"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 teljesítményt befolyásoló tényezők</w:t>
      </w:r>
    </w:p>
    <w:p w14:paraId="6E3CF54C" w14:textId="77777777" w:rsidR="00705B79" w:rsidRPr="000041D7" w:rsidRDefault="00705B79" w:rsidP="00705B79">
      <w:pPr>
        <w:spacing w:after="0"/>
        <w:ind w:left="851"/>
        <w:rPr>
          <w:rFonts w:cs="Times New Roman"/>
        </w:rPr>
      </w:pPr>
      <w:r w:rsidRPr="000041D7">
        <w:rPr>
          <w:rFonts w:cs="Times New Roman"/>
        </w:rPr>
        <w:t>Kondíció/egészség.</w:t>
      </w:r>
    </w:p>
    <w:p w14:paraId="339B56CD" w14:textId="77777777" w:rsidR="00705B79" w:rsidRPr="000041D7" w:rsidRDefault="00705B79" w:rsidP="00705B79">
      <w:pPr>
        <w:spacing w:after="0"/>
        <w:ind w:left="851"/>
        <w:rPr>
          <w:rFonts w:cs="Times New Roman"/>
        </w:rPr>
      </w:pPr>
      <w:r w:rsidRPr="000041D7">
        <w:rPr>
          <w:rFonts w:cs="Times New Roman"/>
        </w:rPr>
        <w:t>Stressz: otthoni és munkahelyi.</w:t>
      </w:r>
    </w:p>
    <w:p w14:paraId="695DC96B" w14:textId="77777777" w:rsidR="00705B79" w:rsidRPr="000041D7" w:rsidRDefault="00705B79" w:rsidP="00705B79">
      <w:pPr>
        <w:spacing w:after="0"/>
        <w:ind w:left="851"/>
        <w:rPr>
          <w:rFonts w:cs="Times New Roman"/>
        </w:rPr>
      </w:pPr>
      <w:r w:rsidRPr="000041D7">
        <w:rPr>
          <w:rFonts w:cs="Times New Roman"/>
        </w:rPr>
        <w:t>Időhiány és határidők.</w:t>
      </w:r>
    </w:p>
    <w:p w14:paraId="4E04EAA2" w14:textId="77777777" w:rsidR="00705B79" w:rsidRPr="000041D7" w:rsidRDefault="00705B79" w:rsidP="00705B79">
      <w:pPr>
        <w:spacing w:after="0"/>
        <w:ind w:left="851"/>
        <w:rPr>
          <w:rFonts w:cs="Times New Roman"/>
        </w:rPr>
      </w:pPr>
      <w:r w:rsidRPr="000041D7">
        <w:rPr>
          <w:rFonts w:cs="Times New Roman"/>
        </w:rPr>
        <w:t>Munkaterhelés: túl nagy és túl kicsi.</w:t>
      </w:r>
    </w:p>
    <w:p w14:paraId="2DAA1DBF" w14:textId="77777777" w:rsidR="00705B79" w:rsidRPr="000041D7" w:rsidRDefault="00705B79" w:rsidP="00705B79">
      <w:pPr>
        <w:spacing w:after="0"/>
        <w:ind w:left="851"/>
        <w:rPr>
          <w:rFonts w:cs="Times New Roman"/>
        </w:rPr>
      </w:pPr>
      <w:r w:rsidRPr="000041D7">
        <w:rPr>
          <w:rFonts w:cs="Times New Roman"/>
        </w:rPr>
        <w:t>Alvás és fáradtság, többműszakos munkavégzés.</w:t>
      </w:r>
    </w:p>
    <w:p w14:paraId="11FF7B80" w14:textId="7243FA81" w:rsidR="00A23F09" w:rsidRPr="000041D7" w:rsidRDefault="00705B79" w:rsidP="00705B79">
      <w:pPr>
        <w:spacing w:after="0"/>
        <w:ind w:left="851"/>
        <w:rPr>
          <w:rFonts w:cs="Times New Roman"/>
        </w:rPr>
      </w:pPr>
      <w:r w:rsidRPr="000041D7">
        <w:rPr>
          <w:rFonts w:cs="Times New Roman"/>
        </w:rPr>
        <w:t>Alkohol, gyógyszerek, kábítószerek</w:t>
      </w:r>
    </w:p>
    <w:p w14:paraId="1131904E" w14:textId="77777777" w:rsidR="00A23F09" w:rsidRPr="000041D7" w:rsidRDefault="00A23F09" w:rsidP="00A23F09">
      <w:pPr>
        <w:tabs>
          <w:tab w:val="left" w:pos="1418"/>
          <w:tab w:val="right" w:pos="9072"/>
        </w:tabs>
        <w:spacing w:after="0"/>
        <w:ind w:left="851"/>
        <w:rPr>
          <w:rFonts w:cs="Times New Roman"/>
        </w:rPr>
      </w:pPr>
    </w:p>
    <w:p w14:paraId="3579B9A8" w14:textId="5E8F38EF"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Fizikai környezet</w:t>
      </w:r>
    </w:p>
    <w:p w14:paraId="5CB5A1C7" w14:textId="77777777" w:rsidR="00705B79" w:rsidRPr="000041D7" w:rsidRDefault="00705B79" w:rsidP="00705B79">
      <w:pPr>
        <w:spacing w:after="0"/>
        <w:ind w:left="851"/>
        <w:rPr>
          <w:rFonts w:cs="Times New Roman"/>
        </w:rPr>
      </w:pPr>
      <w:r w:rsidRPr="000041D7">
        <w:rPr>
          <w:rFonts w:cs="Times New Roman"/>
        </w:rPr>
        <w:t>Zaj és füst.</w:t>
      </w:r>
    </w:p>
    <w:p w14:paraId="3F0C3A71" w14:textId="77777777" w:rsidR="00705B79" w:rsidRPr="000041D7" w:rsidRDefault="00705B79" w:rsidP="00705B79">
      <w:pPr>
        <w:spacing w:after="0"/>
        <w:ind w:left="851"/>
        <w:rPr>
          <w:rFonts w:cs="Times New Roman"/>
        </w:rPr>
      </w:pPr>
      <w:r w:rsidRPr="000041D7">
        <w:rPr>
          <w:rFonts w:cs="Times New Roman"/>
        </w:rPr>
        <w:t>Megvilágítás.</w:t>
      </w:r>
    </w:p>
    <w:p w14:paraId="532AD126" w14:textId="77777777" w:rsidR="00705B79" w:rsidRPr="000041D7" w:rsidRDefault="00705B79" w:rsidP="00705B79">
      <w:pPr>
        <w:spacing w:after="0"/>
        <w:ind w:left="851"/>
        <w:rPr>
          <w:rFonts w:cs="Times New Roman"/>
        </w:rPr>
      </w:pPr>
      <w:r w:rsidRPr="000041D7">
        <w:rPr>
          <w:rFonts w:cs="Times New Roman"/>
        </w:rPr>
        <w:t>Klíma és hőmérséklet.</w:t>
      </w:r>
    </w:p>
    <w:p w14:paraId="2CA67F50" w14:textId="77777777" w:rsidR="00705B79" w:rsidRPr="000041D7" w:rsidRDefault="00705B79" w:rsidP="00705B79">
      <w:pPr>
        <w:spacing w:after="0"/>
        <w:ind w:left="851"/>
        <w:rPr>
          <w:rFonts w:cs="Times New Roman"/>
        </w:rPr>
      </w:pPr>
      <w:r w:rsidRPr="000041D7">
        <w:rPr>
          <w:rFonts w:cs="Times New Roman"/>
        </w:rPr>
        <w:t>Mozgás és rezgés.</w:t>
      </w:r>
    </w:p>
    <w:p w14:paraId="19D43A26" w14:textId="0A6EF81B" w:rsidR="00A23F09" w:rsidRPr="000041D7" w:rsidRDefault="00705B79" w:rsidP="00705B79">
      <w:pPr>
        <w:spacing w:after="0"/>
        <w:ind w:left="851"/>
        <w:rPr>
          <w:rFonts w:cs="Times New Roman"/>
        </w:rPr>
      </w:pPr>
      <w:r w:rsidRPr="000041D7">
        <w:rPr>
          <w:rFonts w:cs="Times New Roman"/>
        </w:rPr>
        <w:t>Munkahelyi környezet</w:t>
      </w:r>
    </w:p>
    <w:p w14:paraId="7DC78EA8" w14:textId="77777777" w:rsidR="00A23F09" w:rsidRPr="000041D7" w:rsidRDefault="00A23F09" w:rsidP="00A23F09">
      <w:pPr>
        <w:tabs>
          <w:tab w:val="left" w:pos="1418"/>
          <w:tab w:val="right" w:pos="9072"/>
        </w:tabs>
        <w:spacing w:after="0"/>
        <w:ind w:left="851"/>
        <w:rPr>
          <w:rFonts w:cs="Times New Roman"/>
        </w:rPr>
      </w:pPr>
    </w:p>
    <w:p w14:paraId="6BB8AE7A" w14:textId="04C61470"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Feladatok</w:t>
      </w:r>
    </w:p>
    <w:p w14:paraId="51D588D2" w14:textId="77777777" w:rsidR="00705B79" w:rsidRPr="000041D7" w:rsidRDefault="00705B79" w:rsidP="00705B79">
      <w:pPr>
        <w:spacing w:after="0"/>
        <w:ind w:left="851"/>
        <w:rPr>
          <w:rFonts w:cs="Times New Roman"/>
        </w:rPr>
      </w:pPr>
      <w:r w:rsidRPr="000041D7">
        <w:rPr>
          <w:rFonts w:cs="Times New Roman"/>
        </w:rPr>
        <w:t>Fizikai munka.</w:t>
      </w:r>
    </w:p>
    <w:p w14:paraId="07EECC1D" w14:textId="77777777" w:rsidR="00705B79" w:rsidRPr="000041D7" w:rsidRDefault="00705B79" w:rsidP="00705B79">
      <w:pPr>
        <w:spacing w:after="0"/>
        <w:ind w:left="851"/>
        <w:rPr>
          <w:rFonts w:cs="Times New Roman"/>
        </w:rPr>
      </w:pPr>
      <w:r w:rsidRPr="000041D7">
        <w:rPr>
          <w:rFonts w:cs="Times New Roman"/>
        </w:rPr>
        <w:t>Rutinfeladatok.</w:t>
      </w:r>
    </w:p>
    <w:p w14:paraId="6F19369F" w14:textId="77777777" w:rsidR="00705B79" w:rsidRPr="000041D7" w:rsidRDefault="00705B79" w:rsidP="00705B79">
      <w:pPr>
        <w:spacing w:after="0"/>
        <w:ind w:left="851"/>
        <w:rPr>
          <w:rFonts w:cs="Times New Roman"/>
        </w:rPr>
      </w:pPr>
      <w:r w:rsidRPr="000041D7">
        <w:rPr>
          <w:rFonts w:cs="Times New Roman"/>
        </w:rPr>
        <w:t>Vizuális ellenőrzés.</w:t>
      </w:r>
    </w:p>
    <w:p w14:paraId="270A6A72" w14:textId="3551538B" w:rsidR="00A23F09" w:rsidRPr="000041D7" w:rsidRDefault="00705B79" w:rsidP="00705B79">
      <w:pPr>
        <w:spacing w:after="0"/>
        <w:ind w:left="851"/>
        <w:rPr>
          <w:rFonts w:cs="Times New Roman"/>
        </w:rPr>
      </w:pPr>
      <w:r w:rsidRPr="000041D7">
        <w:rPr>
          <w:rFonts w:cs="Times New Roman"/>
        </w:rPr>
        <w:t>Bonyolult rendszerek</w:t>
      </w:r>
    </w:p>
    <w:p w14:paraId="55A24F16" w14:textId="77777777" w:rsidR="00A23F09" w:rsidRPr="000041D7" w:rsidRDefault="00A23F09" w:rsidP="00A23F09">
      <w:pPr>
        <w:tabs>
          <w:tab w:val="left" w:pos="1418"/>
          <w:tab w:val="right" w:pos="9072"/>
        </w:tabs>
        <w:spacing w:after="0"/>
        <w:ind w:left="851"/>
        <w:rPr>
          <w:rFonts w:cs="Times New Roman"/>
        </w:rPr>
      </w:pPr>
    </w:p>
    <w:p w14:paraId="4EC0D742" w14:textId="4F437ABD"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Kommunikáció</w:t>
      </w:r>
    </w:p>
    <w:p w14:paraId="0B6FAB5F" w14:textId="77777777" w:rsidR="00705B79" w:rsidRPr="000041D7" w:rsidRDefault="00705B79" w:rsidP="00705B79">
      <w:pPr>
        <w:spacing w:after="0"/>
        <w:ind w:left="851"/>
        <w:rPr>
          <w:rFonts w:cs="Times New Roman"/>
        </w:rPr>
      </w:pPr>
      <w:r w:rsidRPr="000041D7">
        <w:rPr>
          <w:rFonts w:cs="Times New Roman"/>
        </w:rPr>
        <w:lastRenderedPageBreak/>
        <w:t>A csoporton belüli és a csoportok közötti kommunikáció.</w:t>
      </w:r>
    </w:p>
    <w:p w14:paraId="560E10C9" w14:textId="77777777" w:rsidR="00705B79" w:rsidRPr="000041D7" w:rsidRDefault="00705B79" w:rsidP="00705B79">
      <w:pPr>
        <w:spacing w:after="0"/>
        <w:ind w:left="851"/>
        <w:rPr>
          <w:rFonts w:cs="Times New Roman"/>
        </w:rPr>
      </w:pPr>
      <w:r w:rsidRPr="000041D7">
        <w:rPr>
          <w:rFonts w:cs="Times New Roman"/>
        </w:rPr>
        <w:t>Munka naplózása és nyilvántartása.</w:t>
      </w:r>
    </w:p>
    <w:p w14:paraId="74A6CE7A" w14:textId="77777777" w:rsidR="00705B79" w:rsidRPr="000041D7" w:rsidRDefault="00705B79" w:rsidP="00705B79">
      <w:pPr>
        <w:spacing w:after="0"/>
        <w:ind w:left="851"/>
        <w:rPr>
          <w:rFonts w:cs="Times New Roman"/>
        </w:rPr>
      </w:pPr>
      <w:r w:rsidRPr="000041D7">
        <w:rPr>
          <w:rFonts w:cs="Times New Roman"/>
        </w:rPr>
        <w:t>„Naprakésznek lenni“, aktualitás.</w:t>
      </w:r>
    </w:p>
    <w:p w14:paraId="570ED7C4" w14:textId="3E4C07E5" w:rsidR="00A23F09" w:rsidRPr="000041D7" w:rsidRDefault="00705B79" w:rsidP="00705B79">
      <w:pPr>
        <w:spacing w:after="0"/>
        <w:ind w:left="851"/>
        <w:rPr>
          <w:rFonts w:cs="Times New Roman"/>
        </w:rPr>
      </w:pPr>
      <w:r w:rsidRPr="000041D7">
        <w:rPr>
          <w:rFonts w:cs="Times New Roman"/>
        </w:rPr>
        <w:t>Információk terjesztése</w:t>
      </w:r>
    </w:p>
    <w:p w14:paraId="6F785D68" w14:textId="77777777" w:rsidR="00A23F09" w:rsidRPr="000041D7" w:rsidRDefault="00A23F09" w:rsidP="00A23F09">
      <w:pPr>
        <w:tabs>
          <w:tab w:val="left" w:pos="1418"/>
          <w:tab w:val="right" w:pos="9072"/>
        </w:tabs>
        <w:spacing w:after="0"/>
        <w:ind w:left="851"/>
        <w:rPr>
          <w:rFonts w:cs="Times New Roman"/>
        </w:rPr>
      </w:pPr>
    </w:p>
    <w:p w14:paraId="77A44B80" w14:textId="720F62DC"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Emberi hibák</w:t>
      </w:r>
    </w:p>
    <w:p w14:paraId="46486D3C" w14:textId="77777777" w:rsidR="00705B79" w:rsidRPr="000041D7" w:rsidRDefault="00705B79" w:rsidP="00705B79">
      <w:pPr>
        <w:spacing w:after="0"/>
        <w:ind w:left="851"/>
        <w:rPr>
          <w:rFonts w:cs="Times New Roman"/>
        </w:rPr>
      </w:pPr>
      <w:r w:rsidRPr="000041D7">
        <w:rPr>
          <w:rFonts w:cs="Times New Roman"/>
        </w:rPr>
        <w:t>Hibamodellek és hibaelméletek.</w:t>
      </w:r>
    </w:p>
    <w:p w14:paraId="639377C1" w14:textId="77777777" w:rsidR="00705B79" w:rsidRPr="000041D7" w:rsidRDefault="00705B79" w:rsidP="00705B79">
      <w:pPr>
        <w:spacing w:after="0"/>
        <w:ind w:left="851"/>
        <w:rPr>
          <w:rFonts w:cs="Times New Roman"/>
        </w:rPr>
      </w:pPr>
      <w:r w:rsidRPr="000041D7">
        <w:rPr>
          <w:rFonts w:cs="Times New Roman"/>
        </w:rPr>
        <w:t>Hibatípusok a karbantartási munkáknál.</w:t>
      </w:r>
    </w:p>
    <w:p w14:paraId="2B66029A" w14:textId="77777777" w:rsidR="00705B79" w:rsidRPr="000041D7" w:rsidRDefault="00705B79" w:rsidP="00705B79">
      <w:pPr>
        <w:spacing w:after="0"/>
        <w:ind w:left="851"/>
        <w:rPr>
          <w:rFonts w:cs="Times New Roman"/>
        </w:rPr>
      </w:pPr>
      <w:r w:rsidRPr="000041D7">
        <w:rPr>
          <w:rFonts w:cs="Times New Roman"/>
        </w:rPr>
        <w:t>A hiba következményei (azaz balesetek).</w:t>
      </w:r>
    </w:p>
    <w:p w14:paraId="74F15CEA" w14:textId="037E9F79" w:rsidR="00A23F09" w:rsidRPr="000041D7" w:rsidRDefault="00705B79" w:rsidP="00705B79">
      <w:pPr>
        <w:spacing w:after="0"/>
        <w:ind w:left="851"/>
        <w:rPr>
          <w:rFonts w:cs="Times New Roman"/>
        </w:rPr>
      </w:pPr>
      <w:r w:rsidRPr="000041D7">
        <w:rPr>
          <w:rFonts w:cs="Times New Roman"/>
        </w:rPr>
        <w:t>Hibák elkerülése és kezelése.</w:t>
      </w:r>
    </w:p>
    <w:p w14:paraId="6A86811B" w14:textId="77777777" w:rsidR="00A23F09" w:rsidRPr="000041D7" w:rsidRDefault="00A23F09" w:rsidP="00A23F09">
      <w:pPr>
        <w:tabs>
          <w:tab w:val="left" w:pos="1418"/>
          <w:tab w:val="right" w:pos="9072"/>
        </w:tabs>
        <w:spacing w:after="0"/>
        <w:ind w:left="851"/>
        <w:rPr>
          <w:rFonts w:cs="Times New Roman"/>
        </w:rPr>
      </w:pPr>
    </w:p>
    <w:p w14:paraId="4513CBA4" w14:textId="461FC6D6" w:rsidR="00A23F09" w:rsidRPr="000041D7" w:rsidRDefault="00705B7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Munkahelyi veszélyek</w:t>
      </w:r>
    </w:p>
    <w:p w14:paraId="483C7915" w14:textId="77777777" w:rsidR="00705B79" w:rsidRPr="000041D7" w:rsidRDefault="00705B79" w:rsidP="00705B79">
      <w:pPr>
        <w:spacing w:after="0"/>
        <w:ind w:left="851"/>
        <w:rPr>
          <w:rFonts w:cs="Times New Roman"/>
        </w:rPr>
      </w:pPr>
      <w:r w:rsidRPr="000041D7">
        <w:rPr>
          <w:rFonts w:cs="Times New Roman"/>
        </w:rPr>
        <w:t>Veszélyek felismerése és elkerülése.</w:t>
      </w:r>
    </w:p>
    <w:p w14:paraId="52FDF5F7" w14:textId="77777777" w:rsidR="00705B79" w:rsidRPr="000041D7" w:rsidRDefault="00705B79" w:rsidP="00705B79">
      <w:pPr>
        <w:spacing w:after="0"/>
        <w:ind w:left="851"/>
        <w:rPr>
          <w:rFonts w:cs="Times New Roman"/>
        </w:rPr>
      </w:pPr>
      <w:r w:rsidRPr="000041D7">
        <w:rPr>
          <w:rFonts w:cs="Times New Roman"/>
        </w:rPr>
        <w:t>Vészhelyzetek kezelése.</w:t>
      </w:r>
    </w:p>
    <w:p w14:paraId="23781C76" w14:textId="73D1EEAD" w:rsidR="00A23F09" w:rsidRPr="000041D7" w:rsidRDefault="00705B79" w:rsidP="00705B79">
      <w:pPr>
        <w:spacing w:after="0"/>
        <w:ind w:left="851"/>
        <w:rPr>
          <w:rFonts w:cs="Times New Roman"/>
        </w:rPr>
      </w:pPr>
      <w:r w:rsidRPr="000041D7">
        <w:rPr>
          <w:rFonts w:cs="Times New Roman"/>
        </w:rPr>
        <w:t>Piktogramok használata.</w:t>
      </w:r>
    </w:p>
    <w:p w14:paraId="51E89217" w14:textId="77777777" w:rsidR="00A23F09" w:rsidRPr="000041D7" w:rsidRDefault="00A23F09" w:rsidP="00A23F09">
      <w:pPr>
        <w:tabs>
          <w:tab w:val="left" w:pos="1418"/>
          <w:tab w:val="right" w:pos="9072"/>
        </w:tabs>
        <w:spacing w:after="0"/>
        <w:ind w:left="851"/>
        <w:rPr>
          <w:rFonts w:cs="Times New Roman"/>
        </w:rPr>
      </w:pPr>
    </w:p>
    <w:p w14:paraId="4821029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356C812B" w14:textId="1E98DFEB" w:rsidR="00A23F09" w:rsidRPr="000041D7" w:rsidRDefault="00705B79" w:rsidP="00A23F09">
      <w:pPr>
        <w:spacing w:after="0"/>
        <w:ind w:left="426"/>
        <w:rPr>
          <w:rFonts w:cs="Times New Roman"/>
        </w:rPr>
      </w:pPr>
      <w:r w:rsidRPr="000041D7">
        <w:rPr>
          <w:rFonts w:cs="Times New Roman"/>
        </w:rPr>
        <w:t>Multimédiás tanterem</w:t>
      </w:r>
    </w:p>
    <w:p w14:paraId="1EA41834" w14:textId="77777777" w:rsidR="00A23F09" w:rsidRPr="000041D7" w:rsidRDefault="00A23F09" w:rsidP="00A23F09">
      <w:pPr>
        <w:spacing w:after="0"/>
        <w:ind w:left="426"/>
        <w:rPr>
          <w:rFonts w:cs="Times New Roman"/>
        </w:rPr>
      </w:pPr>
    </w:p>
    <w:p w14:paraId="6C0A41F6"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60915B8C" w14:textId="25366999"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4371FA54" w14:textId="77777777" w:rsidR="00A23F09" w:rsidRPr="000041D7" w:rsidRDefault="00A23F09" w:rsidP="00A23F09">
      <w:pPr>
        <w:spacing w:after="0"/>
        <w:ind w:left="426"/>
        <w:rPr>
          <w:rFonts w:cs="Times New Roman"/>
        </w:rPr>
      </w:pPr>
    </w:p>
    <w:p w14:paraId="20058EF3" w14:textId="77777777" w:rsidR="00A23F09" w:rsidRPr="000041D7" w:rsidRDefault="00A23F09" w:rsidP="00A23F09">
      <w:pPr>
        <w:spacing w:after="200" w:line="276" w:lineRule="auto"/>
        <w:jc w:val="left"/>
        <w:rPr>
          <w:rFonts w:cs="Times New Roman"/>
        </w:rPr>
      </w:pPr>
      <w:r w:rsidRPr="000041D7">
        <w:rPr>
          <w:rFonts w:cs="Times New Roman"/>
        </w:rPr>
        <w:br w:type="page"/>
      </w:r>
    </w:p>
    <w:p w14:paraId="1049BCBF" w14:textId="77777777" w:rsidR="00A23F09" w:rsidRPr="000041D7" w:rsidRDefault="00A23F09" w:rsidP="00A23F09">
      <w:pPr>
        <w:rPr>
          <w:rFonts w:cs="Times New Roman"/>
        </w:rPr>
      </w:pPr>
    </w:p>
    <w:p w14:paraId="77DAB543"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1C68CF4B" w14:textId="7F2824AE" w:rsidR="00A23F09" w:rsidRPr="000041D7" w:rsidRDefault="008E429D" w:rsidP="00A23F09">
      <w:pPr>
        <w:spacing w:after="480"/>
        <w:jc w:val="center"/>
        <w:rPr>
          <w:rFonts w:cs="Times New Roman"/>
          <w:b/>
          <w:sz w:val="36"/>
        </w:rPr>
      </w:pPr>
      <w:r w:rsidRPr="000041D7">
        <w:rPr>
          <w:rFonts w:cs="Times New Roman"/>
          <w:b/>
          <w:sz w:val="36"/>
        </w:rPr>
        <w:t>10443-16</w:t>
      </w:r>
      <w:r w:rsidR="00A23F09" w:rsidRPr="000041D7">
        <w:rPr>
          <w:rFonts w:cs="Times New Roman"/>
          <w:b/>
          <w:sz w:val="36"/>
        </w:rPr>
        <w:t xml:space="preserve"> azonosító számú</w:t>
      </w:r>
    </w:p>
    <w:p w14:paraId="7BE51EC6" w14:textId="425C169C" w:rsidR="00A23F09" w:rsidRPr="000041D7" w:rsidRDefault="008E429D" w:rsidP="00A23F09">
      <w:pPr>
        <w:jc w:val="center"/>
        <w:rPr>
          <w:rFonts w:cs="Times New Roman"/>
          <w:b/>
          <w:sz w:val="36"/>
        </w:rPr>
      </w:pPr>
      <w:r w:rsidRPr="000041D7">
        <w:rPr>
          <w:rFonts w:cs="Times New Roman"/>
          <w:b/>
          <w:sz w:val="36"/>
        </w:rPr>
        <w:t>Gépkezelő általános ismeretei</w:t>
      </w:r>
    </w:p>
    <w:p w14:paraId="1FDA8A6B"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1DFCE159"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095DC8D6"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6DEE6160" w14:textId="77777777" w:rsidR="00A23F09" w:rsidRPr="000041D7" w:rsidRDefault="00A23F09" w:rsidP="00A23F09">
      <w:pPr>
        <w:spacing w:after="200" w:line="276" w:lineRule="auto"/>
        <w:jc w:val="left"/>
        <w:rPr>
          <w:rFonts w:cs="Times New Roman"/>
        </w:rPr>
      </w:pPr>
      <w:r w:rsidRPr="000041D7">
        <w:rPr>
          <w:rFonts w:cs="Times New Roman"/>
        </w:rPr>
        <w:br w:type="page"/>
      </w:r>
    </w:p>
    <w:p w14:paraId="6D1AA372" w14:textId="5FEB13DB" w:rsidR="00A23F09" w:rsidRPr="000041D7" w:rsidRDefault="00A23F09" w:rsidP="00A23F09">
      <w:pPr>
        <w:rPr>
          <w:rFonts w:cs="Times New Roman"/>
        </w:rPr>
      </w:pPr>
      <w:r w:rsidRPr="000041D7">
        <w:rPr>
          <w:rFonts w:cs="Times New Roman"/>
        </w:rPr>
        <w:lastRenderedPageBreak/>
        <w:t xml:space="preserve">A </w:t>
      </w:r>
      <w:r w:rsidR="0049118A" w:rsidRPr="000041D7">
        <w:rPr>
          <w:rFonts w:cs="Times New Roman"/>
        </w:rPr>
        <w:t>10443-16</w:t>
      </w:r>
      <w:r w:rsidRPr="000041D7">
        <w:rPr>
          <w:rFonts w:cs="Times New Roman"/>
        </w:rPr>
        <w:t xml:space="preserve"> azonosító számú </w:t>
      </w:r>
      <w:r w:rsidR="0049118A" w:rsidRPr="000041D7">
        <w:rPr>
          <w:rFonts w:cs="Times New Roman"/>
        </w:rPr>
        <w:t>Gépkezelő általános ismeretei</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074" w:type="dxa"/>
        <w:tblLayout w:type="fixed"/>
        <w:tblCellMar>
          <w:left w:w="30" w:type="dxa"/>
          <w:right w:w="30" w:type="dxa"/>
        </w:tblCellMar>
        <w:tblLook w:val="0000" w:firstRow="0" w:lastRow="0" w:firstColumn="0" w:lastColumn="0" w:noHBand="0" w:noVBand="0"/>
      </w:tblPr>
      <w:tblGrid>
        <w:gridCol w:w="6344"/>
        <w:gridCol w:w="938"/>
      </w:tblGrid>
      <w:tr w:rsidR="00F93138" w:rsidRPr="00DE7B91" w14:paraId="5937760F" w14:textId="77777777" w:rsidTr="00DE7B91">
        <w:trPr>
          <w:cantSplit/>
          <w:trHeight w:val="1697"/>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31FD4B1E" w14:textId="77777777" w:rsidR="00F93138" w:rsidRPr="00DE7B91" w:rsidRDefault="00F93138" w:rsidP="0084454D">
            <w:pPr>
              <w:autoSpaceDE w:val="0"/>
              <w:autoSpaceDN w:val="0"/>
              <w:adjustRightInd w:val="0"/>
              <w:spacing w:after="0"/>
              <w:jc w:val="center"/>
              <w:rPr>
                <w:rFonts w:cs="Times New Roman"/>
                <w:color w:val="000000"/>
                <w:szCs w:val="24"/>
              </w:rPr>
            </w:pPr>
          </w:p>
        </w:tc>
        <w:tc>
          <w:tcPr>
            <w:tcW w:w="938" w:type="dxa"/>
            <w:tcBorders>
              <w:top w:val="single" w:sz="6" w:space="0" w:color="auto"/>
              <w:left w:val="single" w:sz="6" w:space="0" w:color="auto"/>
              <w:bottom w:val="single" w:sz="6" w:space="0" w:color="auto"/>
              <w:right w:val="single" w:sz="6" w:space="0" w:color="auto"/>
            </w:tcBorders>
            <w:textDirection w:val="btLr"/>
            <w:vAlign w:val="center"/>
          </w:tcPr>
          <w:p w14:paraId="5D379DBB" w14:textId="3C83E353" w:rsidR="00F93138" w:rsidRPr="00DE7B91" w:rsidRDefault="00F93138" w:rsidP="0084454D">
            <w:pPr>
              <w:autoSpaceDE w:val="0"/>
              <w:autoSpaceDN w:val="0"/>
              <w:adjustRightInd w:val="0"/>
              <w:spacing w:after="0"/>
              <w:ind w:left="113" w:right="113"/>
              <w:jc w:val="center"/>
              <w:rPr>
                <w:rFonts w:cs="Times New Roman"/>
                <w:color w:val="000000"/>
                <w:szCs w:val="24"/>
              </w:rPr>
            </w:pPr>
            <w:r w:rsidRPr="00DE7B91">
              <w:rPr>
                <w:rFonts w:cs="Times New Roman"/>
                <w:color w:val="000000"/>
                <w:szCs w:val="24"/>
                <w:lang w:eastAsia="hu-HU"/>
              </w:rPr>
              <w:t>Gépkezelő általános ismeretei</w:t>
            </w:r>
          </w:p>
        </w:tc>
      </w:tr>
      <w:tr w:rsidR="00F93138" w:rsidRPr="00DE7B91" w14:paraId="0EE77BBD"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3FB8FCC2" w14:textId="77777777" w:rsidR="00F93138" w:rsidRPr="00DE7B91" w:rsidRDefault="00F93138" w:rsidP="0084454D">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938" w:type="dxa"/>
            <w:tcBorders>
              <w:top w:val="single" w:sz="6" w:space="0" w:color="auto"/>
              <w:left w:val="single" w:sz="6" w:space="0" w:color="auto"/>
              <w:bottom w:val="single" w:sz="6" w:space="0" w:color="auto"/>
              <w:right w:val="single" w:sz="6" w:space="0" w:color="auto"/>
            </w:tcBorders>
            <w:vAlign w:val="center"/>
          </w:tcPr>
          <w:p w14:paraId="36C57A1D" w14:textId="77777777" w:rsidR="00F93138" w:rsidRPr="00DE7B91" w:rsidRDefault="00F93138" w:rsidP="0084454D">
            <w:pPr>
              <w:autoSpaceDE w:val="0"/>
              <w:autoSpaceDN w:val="0"/>
              <w:adjustRightInd w:val="0"/>
              <w:spacing w:after="0"/>
              <w:jc w:val="center"/>
              <w:rPr>
                <w:rFonts w:cs="Times New Roman"/>
                <w:color w:val="000000"/>
                <w:szCs w:val="24"/>
              </w:rPr>
            </w:pPr>
          </w:p>
        </w:tc>
      </w:tr>
      <w:tr w:rsidR="00F93138" w:rsidRPr="00DE7B91" w14:paraId="37B5181A"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6182AB18" w14:textId="0D458769"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Működteti a belsőégésű motoros szerkezeteket, gépeket</w:t>
            </w:r>
          </w:p>
        </w:tc>
        <w:tc>
          <w:tcPr>
            <w:tcW w:w="938" w:type="dxa"/>
            <w:tcBorders>
              <w:top w:val="nil"/>
              <w:left w:val="nil"/>
              <w:bottom w:val="single" w:sz="4" w:space="0" w:color="auto"/>
              <w:right w:val="single" w:sz="4" w:space="0" w:color="auto"/>
            </w:tcBorders>
            <w:vAlign w:val="center"/>
          </w:tcPr>
          <w:p w14:paraId="6CEAA2B7" w14:textId="3F687CF2"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9FA1B08"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2D670FEF" w14:textId="268E136D"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Működteti a villamos hajtású szerkezeteket, gépeket</w:t>
            </w:r>
          </w:p>
        </w:tc>
        <w:tc>
          <w:tcPr>
            <w:tcW w:w="938" w:type="dxa"/>
            <w:tcBorders>
              <w:top w:val="nil"/>
              <w:left w:val="nil"/>
              <w:bottom w:val="single" w:sz="4" w:space="0" w:color="auto"/>
              <w:right w:val="single" w:sz="4" w:space="0" w:color="auto"/>
            </w:tcBorders>
            <w:vAlign w:val="center"/>
          </w:tcPr>
          <w:p w14:paraId="65DB0503" w14:textId="338C0953"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48E0FB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5DC937D" w14:textId="1E4E8EFE"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Működteti a hidraulikus és pneumatikus </w:t>
            </w:r>
            <w:proofErr w:type="gramStart"/>
            <w:r w:rsidRPr="00DE7B91">
              <w:rPr>
                <w:rFonts w:cs="Times New Roman"/>
                <w:color w:val="000000"/>
                <w:szCs w:val="24"/>
                <w:lang w:eastAsia="hu-HU"/>
              </w:rPr>
              <w:t>berendezéseket ,</w:t>
            </w:r>
            <w:proofErr w:type="gramEnd"/>
            <w:r w:rsidRPr="00DE7B91">
              <w:rPr>
                <w:rFonts w:cs="Times New Roman"/>
                <w:color w:val="000000"/>
                <w:szCs w:val="24"/>
                <w:lang w:eastAsia="hu-HU"/>
              </w:rPr>
              <w:t xml:space="preserve"> szerkezeteket</w:t>
            </w:r>
          </w:p>
        </w:tc>
        <w:tc>
          <w:tcPr>
            <w:tcW w:w="938" w:type="dxa"/>
            <w:tcBorders>
              <w:top w:val="nil"/>
              <w:left w:val="nil"/>
              <w:bottom w:val="single" w:sz="4" w:space="0" w:color="auto"/>
              <w:right w:val="single" w:sz="4" w:space="0" w:color="auto"/>
            </w:tcBorders>
            <w:vAlign w:val="center"/>
          </w:tcPr>
          <w:p w14:paraId="7A12D895" w14:textId="46D077F2"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C525C0B"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EEAB40C" w14:textId="4696584E"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Működteti a mechanikai szerkezeteket, hajtásokat</w:t>
            </w:r>
          </w:p>
        </w:tc>
        <w:tc>
          <w:tcPr>
            <w:tcW w:w="938" w:type="dxa"/>
            <w:tcBorders>
              <w:top w:val="nil"/>
              <w:left w:val="nil"/>
              <w:bottom w:val="single" w:sz="4" w:space="0" w:color="auto"/>
              <w:right w:val="single" w:sz="4" w:space="0" w:color="auto"/>
            </w:tcBorders>
            <w:vAlign w:val="center"/>
          </w:tcPr>
          <w:p w14:paraId="4D09FD03" w14:textId="10C67690"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69D41A21"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63135F1" w14:textId="28BF3E11"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Betartja a munkagépekre vonatkozó biztonságtechnikai, munka-, tűz- és </w:t>
            </w:r>
            <w:proofErr w:type="gramStart"/>
            <w:r w:rsidRPr="00DE7B91">
              <w:rPr>
                <w:rFonts w:cs="Times New Roman"/>
                <w:color w:val="000000"/>
                <w:szCs w:val="24"/>
                <w:lang w:eastAsia="hu-HU"/>
              </w:rPr>
              <w:t>környezetvédelmi  szabályokat</w:t>
            </w:r>
            <w:proofErr w:type="gramEnd"/>
            <w:r w:rsidRPr="00DE7B91">
              <w:rPr>
                <w:rFonts w:cs="Times New Roman"/>
                <w:color w:val="000000"/>
                <w:szCs w:val="24"/>
                <w:lang w:eastAsia="hu-HU"/>
              </w:rPr>
              <w:t>, előírásokat</w:t>
            </w:r>
          </w:p>
        </w:tc>
        <w:tc>
          <w:tcPr>
            <w:tcW w:w="938" w:type="dxa"/>
            <w:tcBorders>
              <w:top w:val="nil"/>
              <w:left w:val="nil"/>
              <w:bottom w:val="single" w:sz="4" w:space="0" w:color="auto"/>
              <w:right w:val="single" w:sz="4" w:space="0" w:color="auto"/>
            </w:tcBorders>
            <w:vAlign w:val="center"/>
          </w:tcPr>
          <w:p w14:paraId="18EF212A" w14:textId="4BBCDE27"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56638AB"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D84B0B1" w14:textId="27A35F0D"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Elvégzi a munkagép üzemeltetéséhez előírt adminisztrációs feladatokat</w:t>
            </w:r>
          </w:p>
        </w:tc>
        <w:tc>
          <w:tcPr>
            <w:tcW w:w="938" w:type="dxa"/>
            <w:tcBorders>
              <w:top w:val="nil"/>
              <w:left w:val="nil"/>
              <w:bottom w:val="single" w:sz="4" w:space="0" w:color="auto"/>
              <w:right w:val="single" w:sz="4" w:space="0" w:color="auto"/>
            </w:tcBorders>
            <w:vAlign w:val="center"/>
          </w:tcPr>
          <w:p w14:paraId="667B7D2B" w14:textId="41824A3E"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DF417FA"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8FA5757" w14:textId="3E67022B"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Elvégzi a kötelezően előírt biztonsági és üzemi ellenőrzéseket</w:t>
            </w:r>
          </w:p>
        </w:tc>
        <w:tc>
          <w:tcPr>
            <w:tcW w:w="938" w:type="dxa"/>
            <w:tcBorders>
              <w:top w:val="nil"/>
              <w:left w:val="nil"/>
              <w:bottom w:val="single" w:sz="4" w:space="0" w:color="auto"/>
              <w:right w:val="single" w:sz="4" w:space="0" w:color="auto"/>
            </w:tcBorders>
            <w:vAlign w:val="center"/>
          </w:tcPr>
          <w:p w14:paraId="36F5A5A2" w14:textId="10CAF6B4"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0595CEB"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1E347E2E" w14:textId="55670B0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Elvégzi az előírt kenési, karbantartási, gépápolási teendőket</w:t>
            </w:r>
          </w:p>
        </w:tc>
        <w:tc>
          <w:tcPr>
            <w:tcW w:w="938" w:type="dxa"/>
            <w:tcBorders>
              <w:top w:val="nil"/>
              <w:left w:val="nil"/>
              <w:bottom w:val="single" w:sz="4" w:space="0" w:color="auto"/>
              <w:right w:val="single" w:sz="4" w:space="0" w:color="auto"/>
            </w:tcBorders>
            <w:vAlign w:val="center"/>
          </w:tcPr>
          <w:p w14:paraId="5ED96EAB" w14:textId="6D1E780F"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79D2403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4C6B20D" w14:textId="44F0CEF6"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Betartja a hibaelhárítás és </w:t>
            </w:r>
            <w:proofErr w:type="gramStart"/>
            <w:r w:rsidRPr="00DE7B91">
              <w:rPr>
                <w:rFonts w:cs="Times New Roman"/>
                <w:color w:val="000000"/>
                <w:szCs w:val="24"/>
                <w:lang w:eastAsia="hu-HU"/>
              </w:rPr>
              <w:t>karbantartás  biztonsági</w:t>
            </w:r>
            <w:proofErr w:type="gramEnd"/>
            <w:r w:rsidRPr="00DE7B91">
              <w:rPr>
                <w:rFonts w:cs="Times New Roman"/>
                <w:color w:val="000000"/>
                <w:szCs w:val="24"/>
                <w:lang w:eastAsia="hu-HU"/>
              </w:rPr>
              <w:t xml:space="preserve"> szabályait</w:t>
            </w:r>
          </w:p>
        </w:tc>
        <w:tc>
          <w:tcPr>
            <w:tcW w:w="938" w:type="dxa"/>
            <w:tcBorders>
              <w:top w:val="nil"/>
              <w:left w:val="nil"/>
              <w:bottom w:val="single" w:sz="4" w:space="0" w:color="auto"/>
              <w:right w:val="single" w:sz="4" w:space="0" w:color="auto"/>
            </w:tcBorders>
            <w:vAlign w:val="center"/>
          </w:tcPr>
          <w:p w14:paraId="05A9A59F" w14:textId="6540826A"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391BE2C"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5EB1ADD" w14:textId="76D80E8C"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A munkaterületet a szabályoknak megfelelően alakítja ki</w:t>
            </w:r>
          </w:p>
        </w:tc>
        <w:tc>
          <w:tcPr>
            <w:tcW w:w="938" w:type="dxa"/>
            <w:tcBorders>
              <w:top w:val="nil"/>
              <w:left w:val="nil"/>
              <w:bottom w:val="single" w:sz="4" w:space="0" w:color="auto"/>
              <w:right w:val="single" w:sz="4" w:space="0" w:color="auto"/>
            </w:tcBorders>
            <w:vAlign w:val="center"/>
          </w:tcPr>
          <w:p w14:paraId="277242CA" w14:textId="59B2FC3B"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3D4D7290"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60EEDF7" w14:textId="42834883"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Elvégzi a munkaterületen a számára szóban, vagy írásban megadott feladatokat, az utasításoknak megfelelően</w:t>
            </w:r>
          </w:p>
        </w:tc>
        <w:tc>
          <w:tcPr>
            <w:tcW w:w="938" w:type="dxa"/>
            <w:tcBorders>
              <w:top w:val="nil"/>
              <w:left w:val="nil"/>
              <w:bottom w:val="single" w:sz="4" w:space="0" w:color="auto"/>
              <w:right w:val="single" w:sz="4" w:space="0" w:color="auto"/>
            </w:tcBorders>
            <w:vAlign w:val="center"/>
          </w:tcPr>
          <w:p w14:paraId="15CC10CC" w14:textId="4181A4B4"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F66A4D3"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96A7D94" w14:textId="25986270"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Használja a munkavégzéshez szükséges segédanyagokat, eszközöket</w:t>
            </w:r>
          </w:p>
        </w:tc>
        <w:tc>
          <w:tcPr>
            <w:tcW w:w="938" w:type="dxa"/>
            <w:tcBorders>
              <w:top w:val="nil"/>
              <w:left w:val="nil"/>
              <w:bottom w:val="single" w:sz="4" w:space="0" w:color="auto"/>
              <w:right w:val="single" w:sz="4" w:space="0" w:color="auto"/>
            </w:tcBorders>
            <w:vAlign w:val="center"/>
          </w:tcPr>
          <w:p w14:paraId="45607254" w14:textId="62051C61"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7D8DD682"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2FCE188E" w14:textId="791EB031"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Használja az egyéni és csoportos védőeszközöket</w:t>
            </w:r>
          </w:p>
        </w:tc>
        <w:tc>
          <w:tcPr>
            <w:tcW w:w="938" w:type="dxa"/>
            <w:tcBorders>
              <w:top w:val="nil"/>
              <w:left w:val="nil"/>
              <w:bottom w:val="single" w:sz="4" w:space="0" w:color="auto"/>
              <w:right w:val="single" w:sz="4" w:space="0" w:color="auto"/>
            </w:tcBorders>
            <w:vAlign w:val="center"/>
          </w:tcPr>
          <w:p w14:paraId="1090DAA1" w14:textId="295A4AC7"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AE2216F"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456B34DC" w14:textId="07F37B41"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Baleset, illetve veszélyhelyzet esetén munkakörének megfelelően intézkedik</w:t>
            </w:r>
          </w:p>
        </w:tc>
        <w:tc>
          <w:tcPr>
            <w:tcW w:w="938" w:type="dxa"/>
            <w:tcBorders>
              <w:top w:val="nil"/>
              <w:left w:val="nil"/>
              <w:bottom w:val="single" w:sz="4" w:space="0" w:color="auto"/>
              <w:right w:val="single" w:sz="4" w:space="0" w:color="auto"/>
            </w:tcBorders>
            <w:vAlign w:val="center"/>
          </w:tcPr>
          <w:p w14:paraId="3CD7AAAC" w14:textId="22CC209E"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715A331"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20294AC9" w14:textId="0C0C0320"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Baleset esetén elsősegélyt nyújt</w:t>
            </w:r>
          </w:p>
        </w:tc>
        <w:tc>
          <w:tcPr>
            <w:tcW w:w="938" w:type="dxa"/>
            <w:tcBorders>
              <w:top w:val="nil"/>
              <w:left w:val="nil"/>
              <w:bottom w:val="single" w:sz="4" w:space="0" w:color="auto"/>
              <w:right w:val="single" w:sz="4" w:space="0" w:color="auto"/>
            </w:tcBorders>
            <w:vAlign w:val="center"/>
          </w:tcPr>
          <w:p w14:paraId="6B26C1FB" w14:textId="43E09F2B"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8074A8A"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42248CD" w14:textId="1B470579"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Tűzeset esetén használja a tűzoltó eszközöket</w:t>
            </w:r>
          </w:p>
        </w:tc>
        <w:tc>
          <w:tcPr>
            <w:tcW w:w="938" w:type="dxa"/>
            <w:tcBorders>
              <w:top w:val="nil"/>
              <w:left w:val="nil"/>
              <w:bottom w:val="single" w:sz="4" w:space="0" w:color="auto"/>
              <w:right w:val="single" w:sz="4" w:space="0" w:color="auto"/>
            </w:tcBorders>
            <w:vAlign w:val="center"/>
          </w:tcPr>
          <w:p w14:paraId="324F8437" w14:textId="0EA9A610"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A4E323B"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5AC3737D" w14:textId="77777777" w:rsidR="00F93138" w:rsidRPr="00DE7B91" w:rsidRDefault="00F93138" w:rsidP="0049118A">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938" w:type="dxa"/>
            <w:tcBorders>
              <w:top w:val="single" w:sz="6" w:space="0" w:color="auto"/>
              <w:left w:val="single" w:sz="6" w:space="0" w:color="auto"/>
              <w:bottom w:val="single" w:sz="6" w:space="0" w:color="auto"/>
              <w:right w:val="single" w:sz="6" w:space="0" w:color="auto"/>
            </w:tcBorders>
            <w:vAlign w:val="center"/>
          </w:tcPr>
          <w:p w14:paraId="173256B5" w14:textId="77777777" w:rsidR="00F93138" w:rsidRPr="00DE7B91" w:rsidRDefault="00F93138" w:rsidP="0049118A">
            <w:pPr>
              <w:autoSpaceDE w:val="0"/>
              <w:autoSpaceDN w:val="0"/>
              <w:adjustRightInd w:val="0"/>
              <w:spacing w:after="0"/>
              <w:jc w:val="center"/>
              <w:rPr>
                <w:rFonts w:cs="Times New Roman"/>
                <w:caps/>
                <w:color w:val="000000"/>
                <w:szCs w:val="24"/>
              </w:rPr>
            </w:pPr>
          </w:p>
        </w:tc>
      </w:tr>
      <w:tr w:rsidR="00F93138" w:rsidRPr="00DE7B91" w14:paraId="31C7F6D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4E9C192" w14:textId="149919C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Belsőégésű motorok csoportosítása, felépítése</w:t>
            </w:r>
          </w:p>
        </w:tc>
        <w:tc>
          <w:tcPr>
            <w:tcW w:w="938" w:type="dxa"/>
            <w:tcBorders>
              <w:top w:val="nil"/>
              <w:left w:val="nil"/>
              <w:bottom w:val="single" w:sz="4" w:space="0" w:color="auto"/>
              <w:right w:val="single" w:sz="4" w:space="0" w:color="auto"/>
            </w:tcBorders>
            <w:vAlign w:val="center"/>
          </w:tcPr>
          <w:p w14:paraId="46B3EA76" w14:textId="507F247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4430D80"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5C6BE71" w14:textId="38A79B8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Belsőégésű motorok rendszerei (hűtő-, kenő-, üzemanyag-ellátó)</w:t>
            </w:r>
          </w:p>
        </w:tc>
        <w:tc>
          <w:tcPr>
            <w:tcW w:w="938" w:type="dxa"/>
            <w:tcBorders>
              <w:top w:val="nil"/>
              <w:left w:val="nil"/>
              <w:bottom w:val="single" w:sz="4" w:space="0" w:color="auto"/>
              <w:right w:val="single" w:sz="4" w:space="0" w:color="auto"/>
            </w:tcBorders>
            <w:vAlign w:val="center"/>
          </w:tcPr>
          <w:p w14:paraId="4484D722" w14:textId="1106C597"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1DAE89C8"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28893C7" w14:textId="4BD6FE22"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Belsőégésű motorok üzemeltetése, karbantartása</w:t>
            </w:r>
          </w:p>
        </w:tc>
        <w:tc>
          <w:tcPr>
            <w:tcW w:w="938" w:type="dxa"/>
            <w:tcBorders>
              <w:top w:val="nil"/>
              <w:left w:val="nil"/>
              <w:bottom w:val="single" w:sz="4" w:space="0" w:color="auto"/>
              <w:right w:val="single" w:sz="4" w:space="0" w:color="auto"/>
            </w:tcBorders>
            <w:vAlign w:val="center"/>
          </w:tcPr>
          <w:p w14:paraId="7C9A1D52" w14:textId="11E034BF"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14A845F"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6687CE35" w14:textId="6154476B"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Anyagismereti alapfogalmak</w:t>
            </w:r>
          </w:p>
        </w:tc>
        <w:tc>
          <w:tcPr>
            <w:tcW w:w="938" w:type="dxa"/>
            <w:tcBorders>
              <w:top w:val="nil"/>
              <w:left w:val="nil"/>
              <w:bottom w:val="single" w:sz="4" w:space="0" w:color="auto"/>
              <w:right w:val="single" w:sz="4" w:space="0" w:color="auto"/>
            </w:tcBorders>
            <w:vAlign w:val="center"/>
          </w:tcPr>
          <w:p w14:paraId="02FEAA17" w14:textId="7944D15F"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3D53B1EA"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266E42FF" w14:textId="6021333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Forgó mozgást végző gépelemek</w:t>
            </w:r>
          </w:p>
        </w:tc>
        <w:tc>
          <w:tcPr>
            <w:tcW w:w="938" w:type="dxa"/>
            <w:tcBorders>
              <w:top w:val="nil"/>
              <w:left w:val="nil"/>
              <w:bottom w:val="single" w:sz="4" w:space="0" w:color="auto"/>
              <w:right w:val="single" w:sz="4" w:space="0" w:color="auto"/>
            </w:tcBorders>
            <w:vAlign w:val="center"/>
          </w:tcPr>
          <w:p w14:paraId="6F0D00F5" w14:textId="74B732E0"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57CFC45"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4BD1545A" w14:textId="3327B06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Hajtások</w:t>
            </w:r>
          </w:p>
        </w:tc>
        <w:tc>
          <w:tcPr>
            <w:tcW w:w="938" w:type="dxa"/>
            <w:tcBorders>
              <w:top w:val="nil"/>
              <w:left w:val="nil"/>
              <w:bottom w:val="single" w:sz="4" w:space="0" w:color="auto"/>
              <w:right w:val="single" w:sz="4" w:space="0" w:color="auto"/>
            </w:tcBorders>
            <w:vAlign w:val="center"/>
          </w:tcPr>
          <w:p w14:paraId="389DEB65" w14:textId="14A7A1D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3D45F108"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F9EAB11" w14:textId="7DF9361B"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Elektromosság alapfogalmai</w:t>
            </w:r>
          </w:p>
        </w:tc>
        <w:tc>
          <w:tcPr>
            <w:tcW w:w="938" w:type="dxa"/>
            <w:tcBorders>
              <w:top w:val="nil"/>
              <w:left w:val="nil"/>
              <w:bottom w:val="single" w:sz="4" w:space="0" w:color="auto"/>
              <w:right w:val="single" w:sz="4" w:space="0" w:color="auto"/>
            </w:tcBorders>
            <w:vAlign w:val="center"/>
          </w:tcPr>
          <w:p w14:paraId="0515B7AC" w14:textId="5C9DAB0F"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92080B8"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E8FC0DB" w14:textId="27B84507"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Elektromos szerkezetek felépítése, üzemeltetése</w:t>
            </w:r>
          </w:p>
        </w:tc>
        <w:tc>
          <w:tcPr>
            <w:tcW w:w="938" w:type="dxa"/>
            <w:tcBorders>
              <w:top w:val="nil"/>
              <w:left w:val="nil"/>
              <w:bottom w:val="single" w:sz="4" w:space="0" w:color="auto"/>
              <w:right w:val="single" w:sz="4" w:space="0" w:color="auto"/>
            </w:tcBorders>
            <w:vAlign w:val="center"/>
          </w:tcPr>
          <w:p w14:paraId="6BE67B94" w14:textId="633CEA91"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5424510"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A4CFB36" w14:textId="32FFB26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Villamos akkumulátorok fajtái, töltése-, karbantartása</w:t>
            </w:r>
          </w:p>
        </w:tc>
        <w:tc>
          <w:tcPr>
            <w:tcW w:w="938" w:type="dxa"/>
            <w:tcBorders>
              <w:top w:val="nil"/>
              <w:left w:val="nil"/>
              <w:bottom w:val="single" w:sz="4" w:space="0" w:color="auto"/>
              <w:right w:val="single" w:sz="4" w:space="0" w:color="auto"/>
            </w:tcBorders>
            <w:vAlign w:val="center"/>
          </w:tcPr>
          <w:p w14:paraId="564E210E" w14:textId="166B6785"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2D67CC8"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4ADACC16" w14:textId="316F0DD8"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Hidraulikus és pneumatikus rendszerek felépítése, működése-, üzemeltetése, karbantartása</w:t>
            </w:r>
          </w:p>
        </w:tc>
        <w:tc>
          <w:tcPr>
            <w:tcW w:w="938" w:type="dxa"/>
            <w:tcBorders>
              <w:top w:val="nil"/>
              <w:left w:val="nil"/>
              <w:bottom w:val="single" w:sz="4" w:space="0" w:color="auto"/>
              <w:right w:val="single" w:sz="4" w:space="0" w:color="auto"/>
            </w:tcBorders>
            <w:vAlign w:val="center"/>
          </w:tcPr>
          <w:p w14:paraId="46D43D56" w14:textId="0C72D79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142A004D"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BA03F6E" w14:textId="2CC641BB"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Munka- és balesetvédelmi ismeretek</w:t>
            </w:r>
          </w:p>
        </w:tc>
        <w:tc>
          <w:tcPr>
            <w:tcW w:w="938" w:type="dxa"/>
            <w:tcBorders>
              <w:top w:val="nil"/>
              <w:left w:val="nil"/>
              <w:bottom w:val="single" w:sz="4" w:space="0" w:color="auto"/>
              <w:right w:val="single" w:sz="4" w:space="0" w:color="auto"/>
            </w:tcBorders>
            <w:vAlign w:val="center"/>
          </w:tcPr>
          <w:p w14:paraId="2DAE465D" w14:textId="4CD47667"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7A7EC7AA"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E194FF7" w14:textId="0DCF3499"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Tűz- és környezetvédelmi ismeretek</w:t>
            </w:r>
          </w:p>
        </w:tc>
        <w:tc>
          <w:tcPr>
            <w:tcW w:w="938" w:type="dxa"/>
            <w:tcBorders>
              <w:top w:val="nil"/>
              <w:left w:val="nil"/>
              <w:bottom w:val="single" w:sz="4" w:space="0" w:color="auto"/>
              <w:right w:val="single" w:sz="4" w:space="0" w:color="auto"/>
            </w:tcBorders>
            <w:vAlign w:val="center"/>
          </w:tcPr>
          <w:p w14:paraId="7C1D652F" w14:textId="612189A0"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5701B91"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6BFA2EE1" w14:textId="5EA9BA3B"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Elsősegély nyújtási alapismeretek</w:t>
            </w:r>
          </w:p>
        </w:tc>
        <w:tc>
          <w:tcPr>
            <w:tcW w:w="938" w:type="dxa"/>
            <w:tcBorders>
              <w:top w:val="nil"/>
              <w:left w:val="nil"/>
              <w:bottom w:val="single" w:sz="4" w:space="0" w:color="auto"/>
              <w:right w:val="single" w:sz="4" w:space="0" w:color="auto"/>
            </w:tcBorders>
            <w:vAlign w:val="center"/>
          </w:tcPr>
          <w:p w14:paraId="77E56313" w14:textId="305A53F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65F511A0"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F5545AF" w14:textId="1454A94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Egyéni és csoportos védőeszközök fajtái, használatuk</w:t>
            </w:r>
          </w:p>
        </w:tc>
        <w:tc>
          <w:tcPr>
            <w:tcW w:w="938" w:type="dxa"/>
            <w:tcBorders>
              <w:top w:val="nil"/>
              <w:left w:val="nil"/>
              <w:bottom w:val="single" w:sz="4" w:space="0" w:color="auto"/>
              <w:right w:val="single" w:sz="4" w:space="0" w:color="auto"/>
            </w:tcBorders>
            <w:vAlign w:val="center"/>
          </w:tcPr>
          <w:p w14:paraId="655F3186" w14:textId="0EEE4A75"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583535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5B215A6" w14:textId="66AB192F"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lastRenderedPageBreak/>
              <w:t>Munkavégzés-, karbantartás és egyszerű javítás szabályai</w:t>
            </w:r>
          </w:p>
        </w:tc>
        <w:tc>
          <w:tcPr>
            <w:tcW w:w="938" w:type="dxa"/>
            <w:tcBorders>
              <w:top w:val="nil"/>
              <w:left w:val="nil"/>
              <w:bottom w:val="single" w:sz="4" w:space="0" w:color="auto"/>
              <w:right w:val="single" w:sz="4" w:space="0" w:color="auto"/>
            </w:tcBorders>
            <w:vAlign w:val="center"/>
          </w:tcPr>
          <w:p w14:paraId="1BF531B6" w14:textId="4CF20022"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DC8F75C"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A20D82B" w14:textId="7AFBECF1"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Időszakos karbantartási feladatok</w:t>
            </w:r>
          </w:p>
        </w:tc>
        <w:tc>
          <w:tcPr>
            <w:tcW w:w="938" w:type="dxa"/>
            <w:tcBorders>
              <w:top w:val="nil"/>
              <w:left w:val="nil"/>
              <w:bottom w:val="single" w:sz="4" w:space="0" w:color="auto"/>
              <w:right w:val="single" w:sz="4" w:space="0" w:color="auto"/>
            </w:tcBorders>
            <w:vAlign w:val="center"/>
          </w:tcPr>
          <w:p w14:paraId="1911BFDE" w14:textId="2DBDDC87"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9EBD5D9"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1C633C6" w14:textId="67C1EDFF"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Karbantartó anyagok és eszközök</w:t>
            </w:r>
          </w:p>
        </w:tc>
        <w:tc>
          <w:tcPr>
            <w:tcW w:w="938" w:type="dxa"/>
            <w:tcBorders>
              <w:top w:val="nil"/>
              <w:left w:val="nil"/>
              <w:bottom w:val="single" w:sz="4" w:space="0" w:color="auto"/>
              <w:right w:val="single" w:sz="4" w:space="0" w:color="auto"/>
            </w:tcBorders>
            <w:vAlign w:val="center"/>
          </w:tcPr>
          <w:p w14:paraId="5BBD2B57" w14:textId="15D4505E"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6E96ABE3"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7778B99" w14:textId="0D1BDBE0"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Gépkönyv, gépnapló tartalma, vezetése</w:t>
            </w:r>
          </w:p>
        </w:tc>
        <w:tc>
          <w:tcPr>
            <w:tcW w:w="938" w:type="dxa"/>
            <w:tcBorders>
              <w:top w:val="nil"/>
              <w:left w:val="nil"/>
              <w:bottom w:val="single" w:sz="4" w:space="0" w:color="auto"/>
              <w:right w:val="single" w:sz="4" w:space="0" w:color="auto"/>
            </w:tcBorders>
            <w:vAlign w:val="center"/>
          </w:tcPr>
          <w:p w14:paraId="0033350B" w14:textId="00CEDCE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55097A3"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254D18F4" w14:textId="77777777" w:rsidR="00F93138" w:rsidRPr="00DE7B91" w:rsidRDefault="00F93138" w:rsidP="0049118A">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938" w:type="dxa"/>
            <w:tcBorders>
              <w:top w:val="single" w:sz="6" w:space="0" w:color="auto"/>
              <w:left w:val="single" w:sz="6" w:space="0" w:color="auto"/>
              <w:bottom w:val="single" w:sz="6" w:space="0" w:color="auto"/>
              <w:right w:val="single" w:sz="6" w:space="0" w:color="auto"/>
            </w:tcBorders>
            <w:vAlign w:val="center"/>
          </w:tcPr>
          <w:p w14:paraId="19C31B4A" w14:textId="77777777" w:rsidR="00F93138" w:rsidRPr="00DE7B91" w:rsidRDefault="00F93138" w:rsidP="0049118A">
            <w:pPr>
              <w:autoSpaceDE w:val="0"/>
              <w:autoSpaceDN w:val="0"/>
              <w:adjustRightInd w:val="0"/>
              <w:spacing w:after="0"/>
              <w:jc w:val="center"/>
              <w:rPr>
                <w:rFonts w:cs="Times New Roman"/>
                <w:caps/>
                <w:color w:val="000000"/>
                <w:szCs w:val="24"/>
              </w:rPr>
            </w:pPr>
          </w:p>
        </w:tc>
      </w:tr>
      <w:tr w:rsidR="00F93138" w:rsidRPr="00DE7B91" w14:paraId="00513A34"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FD5F565" w14:textId="000EC4F1"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Kezelőszervek, vezérlőelemek működtetése</w:t>
            </w:r>
          </w:p>
        </w:tc>
        <w:tc>
          <w:tcPr>
            <w:tcW w:w="938" w:type="dxa"/>
            <w:tcBorders>
              <w:top w:val="nil"/>
              <w:left w:val="nil"/>
              <w:bottom w:val="single" w:sz="4" w:space="0" w:color="auto"/>
              <w:right w:val="single" w:sz="4" w:space="0" w:color="auto"/>
            </w:tcBorders>
            <w:vAlign w:val="center"/>
          </w:tcPr>
          <w:p w14:paraId="4E3411D6" w14:textId="51A5FB5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6BC2523"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4732802F" w14:textId="67A8DFE6"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Olvasott szakmai szöveg megértése, műszaki ábrák olvasása, értelmezése</w:t>
            </w:r>
          </w:p>
        </w:tc>
        <w:tc>
          <w:tcPr>
            <w:tcW w:w="938" w:type="dxa"/>
            <w:tcBorders>
              <w:top w:val="nil"/>
              <w:left w:val="nil"/>
              <w:bottom w:val="single" w:sz="4" w:space="0" w:color="auto"/>
              <w:right w:val="single" w:sz="4" w:space="0" w:color="auto"/>
            </w:tcBorders>
            <w:vAlign w:val="center"/>
          </w:tcPr>
          <w:p w14:paraId="776C53C1" w14:textId="54A25C1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E20736D"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AE95BC5" w14:textId="73B48B0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Szakmai nyelvi íráskészség, </w:t>
            </w:r>
            <w:proofErr w:type="gramStart"/>
            <w:r w:rsidRPr="00DE7B91">
              <w:rPr>
                <w:rFonts w:cs="Times New Roman"/>
                <w:color w:val="000000"/>
                <w:szCs w:val="24"/>
                <w:lang w:eastAsia="hu-HU"/>
              </w:rPr>
              <w:t>fogalmazás írásban</w:t>
            </w:r>
            <w:proofErr w:type="gramEnd"/>
          </w:p>
        </w:tc>
        <w:tc>
          <w:tcPr>
            <w:tcW w:w="938" w:type="dxa"/>
            <w:tcBorders>
              <w:top w:val="nil"/>
              <w:left w:val="nil"/>
              <w:bottom w:val="single" w:sz="4" w:space="0" w:color="auto"/>
              <w:right w:val="single" w:sz="4" w:space="0" w:color="auto"/>
            </w:tcBorders>
            <w:vAlign w:val="center"/>
          </w:tcPr>
          <w:p w14:paraId="65728D46" w14:textId="7046FBE9"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1459153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2DF8EF05" w14:textId="6E3B0E75"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Biztonságtechnikai jelképek, táblák, feliratok, piktogramok olvasása, értelmezése</w:t>
            </w:r>
          </w:p>
        </w:tc>
        <w:tc>
          <w:tcPr>
            <w:tcW w:w="938" w:type="dxa"/>
            <w:tcBorders>
              <w:top w:val="nil"/>
              <w:left w:val="nil"/>
              <w:bottom w:val="single" w:sz="4" w:space="0" w:color="auto"/>
              <w:right w:val="single" w:sz="4" w:space="0" w:color="auto"/>
            </w:tcBorders>
            <w:vAlign w:val="center"/>
          </w:tcPr>
          <w:p w14:paraId="41F6652A" w14:textId="6AA67F3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0C90C93"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88F62E1" w14:textId="106C0DD2"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Egyéni és csoportos munkavédelmi eszközök és berendezések használata</w:t>
            </w:r>
          </w:p>
        </w:tc>
        <w:tc>
          <w:tcPr>
            <w:tcW w:w="938" w:type="dxa"/>
            <w:tcBorders>
              <w:top w:val="nil"/>
              <w:left w:val="nil"/>
              <w:bottom w:val="single" w:sz="4" w:space="0" w:color="auto"/>
              <w:right w:val="single" w:sz="4" w:space="0" w:color="auto"/>
            </w:tcBorders>
            <w:vAlign w:val="center"/>
          </w:tcPr>
          <w:p w14:paraId="6FD1164C" w14:textId="1C5AEFC8"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D5289E4"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2AD7C70A" w14:textId="77777777" w:rsidR="00F93138" w:rsidRPr="00DE7B91" w:rsidRDefault="00F93138" w:rsidP="0049118A">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32FB9A83" w14:textId="77777777" w:rsidR="00F93138" w:rsidRPr="00DE7B91" w:rsidRDefault="00F93138" w:rsidP="0049118A">
            <w:pPr>
              <w:autoSpaceDE w:val="0"/>
              <w:autoSpaceDN w:val="0"/>
              <w:adjustRightInd w:val="0"/>
              <w:spacing w:after="0"/>
              <w:jc w:val="center"/>
              <w:rPr>
                <w:rFonts w:cs="Times New Roman"/>
                <w:caps/>
                <w:color w:val="000000"/>
                <w:szCs w:val="24"/>
              </w:rPr>
            </w:pPr>
          </w:p>
        </w:tc>
      </w:tr>
      <w:tr w:rsidR="00F93138" w:rsidRPr="00DE7B91" w14:paraId="22D194A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280C28C" w14:textId="7F60278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Felelősségtudat</w:t>
            </w:r>
          </w:p>
        </w:tc>
        <w:tc>
          <w:tcPr>
            <w:tcW w:w="938" w:type="dxa"/>
            <w:tcBorders>
              <w:top w:val="nil"/>
              <w:left w:val="nil"/>
              <w:bottom w:val="single" w:sz="4" w:space="0" w:color="auto"/>
              <w:right w:val="single" w:sz="4" w:space="0" w:color="auto"/>
            </w:tcBorders>
            <w:vAlign w:val="center"/>
          </w:tcPr>
          <w:p w14:paraId="50B46314" w14:textId="26D8EE94"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3F631033"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5D405A54" w14:textId="6B45633A"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Döntésképesség</w:t>
            </w:r>
          </w:p>
        </w:tc>
        <w:tc>
          <w:tcPr>
            <w:tcW w:w="938" w:type="dxa"/>
            <w:tcBorders>
              <w:top w:val="nil"/>
              <w:left w:val="nil"/>
              <w:bottom w:val="single" w:sz="4" w:space="0" w:color="auto"/>
              <w:right w:val="single" w:sz="4" w:space="0" w:color="auto"/>
            </w:tcBorders>
            <w:vAlign w:val="center"/>
          </w:tcPr>
          <w:p w14:paraId="08D620EF" w14:textId="5FFCA280"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13106DF9"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4E2042A2" w14:textId="77777777" w:rsidR="00F93138" w:rsidRPr="00DE7B91" w:rsidRDefault="00F93138" w:rsidP="0049118A">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46A917FE" w14:textId="77777777" w:rsidR="00F93138" w:rsidRPr="00DE7B91" w:rsidRDefault="00F93138" w:rsidP="0049118A">
            <w:pPr>
              <w:autoSpaceDE w:val="0"/>
              <w:autoSpaceDN w:val="0"/>
              <w:adjustRightInd w:val="0"/>
              <w:spacing w:after="0"/>
              <w:jc w:val="center"/>
              <w:rPr>
                <w:rFonts w:cs="Times New Roman"/>
                <w:caps/>
                <w:color w:val="000000"/>
                <w:szCs w:val="24"/>
              </w:rPr>
            </w:pPr>
          </w:p>
        </w:tc>
      </w:tr>
      <w:tr w:rsidR="00F93138" w:rsidRPr="00DE7B91" w14:paraId="0C8422C6"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7857ABB1" w14:textId="4CF052C3"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Irányíthatóság</w:t>
            </w:r>
          </w:p>
        </w:tc>
        <w:tc>
          <w:tcPr>
            <w:tcW w:w="938" w:type="dxa"/>
            <w:tcBorders>
              <w:top w:val="nil"/>
              <w:left w:val="nil"/>
              <w:bottom w:val="single" w:sz="4" w:space="0" w:color="auto"/>
              <w:right w:val="single" w:sz="4" w:space="0" w:color="auto"/>
            </w:tcBorders>
            <w:vAlign w:val="center"/>
          </w:tcPr>
          <w:p w14:paraId="56629505" w14:textId="3AA3ECCA"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49E5B85"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4436B50F" w14:textId="3DBFD51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Kompromisszum-készség</w:t>
            </w:r>
          </w:p>
        </w:tc>
        <w:tc>
          <w:tcPr>
            <w:tcW w:w="938" w:type="dxa"/>
            <w:tcBorders>
              <w:top w:val="nil"/>
              <w:left w:val="nil"/>
              <w:bottom w:val="single" w:sz="4" w:space="0" w:color="auto"/>
              <w:right w:val="single" w:sz="4" w:space="0" w:color="auto"/>
            </w:tcBorders>
            <w:vAlign w:val="center"/>
          </w:tcPr>
          <w:p w14:paraId="01CCE3F5" w14:textId="035E35FD"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E601865" w14:textId="77777777" w:rsidTr="00DE7B91">
        <w:trPr>
          <w:trHeight w:val="255"/>
          <w:jc w:val="center"/>
        </w:trPr>
        <w:tc>
          <w:tcPr>
            <w:tcW w:w="6344" w:type="dxa"/>
            <w:tcBorders>
              <w:top w:val="single" w:sz="6" w:space="0" w:color="auto"/>
              <w:left w:val="single" w:sz="6" w:space="0" w:color="auto"/>
              <w:bottom w:val="single" w:sz="6" w:space="0" w:color="auto"/>
              <w:right w:val="single" w:sz="6" w:space="0" w:color="auto"/>
            </w:tcBorders>
            <w:shd w:val="clear" w:color="auto" w:fill="auto"/>
            <w:vAlign w:val="center"/>
          </w:tcPr>
          <w:p w14:paraId="2BC1E13A" w14:textId="77777777" w:rsidR="00F93138" w:rsidRPr="00DE7B91" w:rsidRDefault="00F93138" w:rsidP="0049118A">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47EA4609" w14:textId="77777777" w:rsidR="00F93138" w:rsidRPr="00DE7B91" w:rsidRDefault="00F93138" w:rsidP="0049118A">
            <w:pPr>
              <w:autoSpaceDE w:val="0"/>
              <w:autoSpaceDN w:val="0"/>
              <w:adjustRightInd w:val="0"/>
              <w:spacing w:after="0"/>
              <w:jc w:val="center"/>
              <w:rPr>
                <w:rFonts w:cs="Times New Roman"/>
                <w:caps/>
                <w:color w:val="000000"/>
                <w:szCs w:val="24"/>
              </w:rPr>
            </w:pPr>
          </w:p>
        </w:tc>
      </w:tr>
      <w:tr w:rsidR="00F93138" w:rsidRPr="00DE7B91" w14:paraId="3E6A2F50"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37949EA7" w14:textId="1E46D5F8"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Problémamegoldás, hibaelhárítás</w:t>
            </w:r>
          </w:p>
        </w:tc>
        <w:tc>
          <w:tcPr>
            <w:tcW w:w="938" w:type="dxa"/>
            <w:tcBorders>
              <w:top w:val="nil"/>
              <w:left w:val="nil"/>
              <w:bottom w:val="single" w:sz="4" w:space="0" w:color="auto"/>
              <w:right w:val="single" w:sz="4" w:space="0" w:color="auto"/>
            </w:tcBorders>
            <w:vAlign w:val="center"/>
          </w:tcPr>
          <w:p w14:paraId="5B973CD7" w14:textId="1E8B4CBC"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2A67B605" w14:textId="77777777" w:rsidTr="00DE7B91">
        <w:trPr>
          <w:trHeight w:val="255"/>
          <w:jc w:val="center"/>
        </w:trPr>
        <w:tc>
          <w:tcPr>
            <w:tcW w:w="6344" w:type="dxa"/>
            <w:tcBorders>
              <w:top w:val="nil"/>
              <w:left w:val="single" w:sz="4" w:space="0" w:color="auto"/>
              <w:bottom w:val="single" w:sz="4" w:space="0" w:color="auto"/>
              <w:right w:val="single" w:sz="4" w:space="0" w:color="auto"/>
            </w:tcBorders>
            <w:vAlign w:val="center"/>
          </w:tcPr>
          <w:p w14:paraId="0AA5ED6D" w14:textId="610B8044" w:rsidR="00F93138" w:rsidRPr="00DE7B91" w:rsidRDefault="00F93138" w:rsidP="0049118A">
            <w:pPr>
              <w:autoSpaceDE w:val="0"/>
              <w:autoSpaceDN w:val="0"/>
              <w:adjustRightInd w:val="0"/>
              <w:spacing w:after="0"/>
              <w:jc w:val="left"/>
              <w:rPr>
                <w:rFonts w:cs="Times New Roman"/>
                <w:color w:val="000000"/>
                <w:szCs w:val="24"/>
              </w:rPr>
            </w:pPr>
            <w:r w:rsidRPr="00DE7B91">
              <w:rPr>
                <w:rFonts w:cs="Times New Roman"/>
                <w:color w:val="000000"/>
                <w:szCs w:val="24"/>
                <w:lang w:eastAsia="hu-HU"/>
              </w:rPr>
              <w:t>Gyakorlatias feladatértelmezés</w:t>
            </w:r>
          </w:p>
        </w:tc>
        <w:tc>
          <w:tcPr>
            <w:tcW w:w="938" w:type="dxa"/>
            <w:tcBorders>
              <w:top w:val="nil"/>
              <w:left w:val="nil"/>
              <w:bottom w:val="single" w:sz="4" w:space="0" w:color="auto"/>
              <w:right w:val="single" w:sz="4" w:space="0" w:color="auto"/>
            </w:tcBorders>
            <w:vAlign w:val="center"/>
          </w:tcPr>
          <w:p w14:paraId="1A922E84" w14:textId="1144A4D8" w:rsidR="00F93138" w:rsidRPr="00DE7B91" w:rsidRDefault="00F93138" w:rsidP="0049118A">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bl>
    <w:p w14:paraId="14B79BF3" w14:textId="77777777" w:rsidR="00A23F09" w:rsidRPr="000041D7" w:rsidRDefault="00A23F09" w:rsidP="00A23F09">
      <w:pPr>
        <w:rPr>
          <w:rFonts w:cs="Times New Roman"/>
        </w:rPr>
      </w:pPr>
    </w:p>
    <w:p w14:paraId="404552FD" w14:textId="5A4B6D45" w:rsidR="00A23F09" w:rsidRPr="000041D7" w:rsidRDefault="0049118A" w:rsidP="00A23F09">
      <w:pPr>
        <w:pStyle w:val="Listaszerbekezds"/>
        <w:numPr>
          <w:ilvl w:val="0"/>
          <w:numId w:val="8"/>
        </w:numPr>
        <w:tabs>
          <w:tab w:val="right" w:pos="9072"/>
        </w:tabs>
        <w:spacing w:after="0"/>
        <w:rPr>
          <w:rFonts w:cs="Times New Roman"/>
          <w:b/>
        </w:rPr>
      </w:pPr>
      <w:r w:rsidRPr="000041D7">
        <w:rPr>
          <w:rFonts w:cs="Times New Roman"/>
          <w:b/>
        </w:rPr>
        <w:t>Gépkezelő általános ismeretei</w:t>
      </w:r>
      <w:r w:rsidR="00A23F09" w:rsidRPr="000041D7">
        <w:rPr>
          <w:rFonts w:cs="Times New Roman"/>
          <w:b/>
        </w:rPr>
        <w:t xml:space="preserve"> tantárgy</w:t>
      </w:r>
      <w:r w:rsidR="00A23F09" w:rsidRPr="000041D7">
        <w:rPr>
          <w:rFonts w:cs="Times New Roman"/>
          <w:b/>
        </w:rPr>
        <w:tab/>
      </w:r>
      <w:r w:rsidR="004D6435" w:rsidRPr="000041D7">
        <w:rPr>
          <w:rFonts w:cs="Times New Roman"/>
          <w:b/>
        </w:rPr>
        <w:t>18</w:t>
      </w:r>
      <w:r w:rsidR="00A23F09" w:rsidRPr="000041D7">
        <w:rPr>
          <w:rFonts w:cs="Times New Roman"/>
          <w:b/>
        </w:rPr>
        <w:t xml:space="preserve"> óra/</w:t>
      </w:r>
      <w:r w:rsidR="004D6435" w:rsidRPr="000041D7">
        <w:rPr>
          <w:rFonts w:cs="Times New Roman"/>
          <w:b/>
        </w:rPr>
        <w:t>0</w:t>
      </w:r>
      <w:r w:rsidR="00A23F09" w:rsidRPr="000041D7">
        <w:rPr>
          <w:rFonts w:cs="Times New Roman"/>
          <w:b/>
        </w:rPr>
        <w:t xml:space="preserve"> óra*</w:t>
      </w:r>
    </w:p>
    <w:p w14:paraId="3E8D849C"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56252033" w14:textId="77777777" w:rsidR="00A23F09" w:rsidRPr="000041D7" w:rsidRDefault="00A23F09" w:rsidP="00A23F09">
      <w:pPr>
        <w:spacing w:after="0"/>
        <w:ind w:left="426"/>
        <w:rPr>
          <w:rFonts w:cs="Times New Roman"/>
        </w:rPr>
      </w:pPr>
    </w:p>
    <w:p w14:paraId="695121F6" w14:textId="1121750F" w:rsidR="00A23F09" w:rsidRPr="000041D7" w:rsidRDefault="00A23F09" w:rsidP="00A23F09">
      <w:pPr>
        <w:spacing w:after="0"/>
        <w:ind w:left="426"/>
        <w:rPr>
          <w:rFonts w:cs="Times New Roman"/>
        </w:rPr>
      </w:pPr>
      <w:r w:rsidRPr="000041D7">
        <w:rPr>
          <w:rFonts w:cs="Times New Roman"/>
        </w:rPr>
        <w:t xml:space="preserve">A tantárgy a </w:t>
      </w:r>
      <w:r w:rsidR="00460CB9" w:rsidRPr="000041D7">
        <w:rPr>
          <w:rFonts w:cs="Times New Roman"/>
          <w:szCs w:val="24"/>
        </w:rPr>
        <w:t>32 582 02 Építő- és anyagmozgatógép kezelője</w:t>
      </w:r>
      <w:r w:rsidR="008348D0" w:rsidRPr="000041D7">
        <w:rPr>
          <w:rFonts w:cs="Times New Roman"/>
          <w:szCs w:val="24"/>
        </w:rPr>
        <w:t xml:space="preserve"> mellék-</w:t>
      </w:r>
      <w:r w:rsidRPr="000041D7">
        <w:rPr>
          <w:rFonts w:cs="Times New Roman"/>
        </w:rPr>
        <w:t>szakképesítéshez kapcsolódik.</w:t>
      </w:r>
    </w:p>
    <w:p w14:paraId="6890C79C" w14:textId="77777777" w:rsidR="00A23F09" w:rsidRPr="000041D7" w:rsidRDefault="00A23F09" w:rsidP="00A23F09">
      <w:pPr>
        <w:spacing w:after="0"/>
        <w:ind w:left="426"/>
        <w:rPr>
          <w:rFonts w:cs="Times New Roman"/>
        </w:rPr>
      </w:pPr>
    </w:p>
    <w:p w14:paraId="1546A56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52454D2B" w14:textId="2EA3A111" w:rsidR="00A23F09" w:rsidRPr="000041D7" w:rsidRDefault="00460CB9" w:rsidP="00A23F09">
      <w:pPr>
        <w:spacing w:after="0"/>
        <w:ind w:left="426"/>
        <w:rPr>
          <w:rFonts w:cs="Times New Roman"/>
        </w:rPr>
      </w:pPr>
      <w:r w:rsidRPr="000041D7">
        <w:rPr>
          <w:rFonts w:cs="Times New Roman"/>
        </w:rPr>
        <w:t>A résztvevő ismerje meg az építő- és anyagmozgató gépek szerkezetei felépítésének műszaki alapjait.</w:t>
      </w:r>
    </w:p>
    <w:p w14:paraId="47AE4D27" w14:textId="77777777" w:rsidR="00A23F09" w:rsidRPr="000041D7" w:rsidRDefault="00A23F09" w:rsidP="00A23F09">
      <w:pPr>
        <w:spacing w:after="0"/>
        <w:ind w:left="426"/>
        <w:rPr>
          <w:rFonts w:cs="Times New Roman"/>
        </w:rPr>
      </w:pPr>
    </w:p>
    <w:p w14:paraId="04D2A58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202566D7" w14:textId="77777777" w:rsidR="00A23F09" w:rsidRPr="000041D7" w:rsidRDefault="00A23F09" w:rsidP="00A23F09">
      <w:pPr>
        <w:spacing w:after="0"/>
        <w:ind w:left="426"/>
        <w:rPr>
          <w:rFonts w:cs="Times New Roman"/>
        </w:rPr>
      </w:pPr>
    </w:p>
    <w:p w14:paraId="55E7196D" w14:textId="77777777" w:rsidR="00A23F09" w:rsidRPr="000041D7" w:rsidRDefault="00A23F09" w:rsidP="00A23F09">
      <w:pPr>
        <w:spacing w:after="0"/>
        <w:ind w:left="426"/>
        <w:rPr>
          <w:rFonts w:cs="Times New Roman"/>
        </w:rPr>
      </w:pPr>
    </w:p>
    <w:p w14:paraId="1DC743D7"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00824F66" w14:textId="133219FB"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Gépelemek</w:t>
      </w:r>
    </w:p>
    <w:p w14:paraId="358F8833" w14:textId="77777777" w:rsidR="00460CB9" w:rsidRPr="000041D7" w:rsidRDefault="00460CB9" w:rsidP="00460CB9">
      <w:pPr>
        <w:spacing w:after="0"/>
        <w:ind w:left="851"/>
        <w:rPr>
          <w:rFonts w:cs="Times New Roman"/>
        </w:rPr>
      </w:pPr>
      <w:r w:rsidRPr="000041D7">
        <w:rPr>
          <w:rFonts w:cs="Times New Roman"/>
        </w:rPr>
        <w:t>Műszaki rajz készítése, olvasása, rajzszabványok értelmezése, alkalmazása.</w:t>
      </w:r>
    </w:p>
    <w:p w14:paraId="5E68ED1C" w14:textId="77777777" w:rsidR="00460CB9" w:rsidRPr="000041D7" w:rsidRDefault="00460CB9" w:rsidP="00460CB9">
      <w:pPr>
        <w:spacing w:after="0"/>
        <w:ind w:left="851"/>
        <w:rPr>
          <w:rFonts w:cs="Times New Roman"/>
        </w:rPr>
      </w:pPr>
      <w:r w:rsidRPr="000041D7">
        <w:rPr>
          <w:rFonts w:cs="Times New Roman"/>
        </w:rPr>
        <w:t>Gépelemek ábrázolása, rajzok olvasása.</w:t>
      </w:r>
    </w:p>
    <w:p w14:paraId="7A5D2A2D" w14:textId="77777777" w:rsidR="00460CB9" w:rsidRPr="000041D7" w:rsidRDefault="00460CB9" w:rsidP="00460CB9">
      <w:pPr>
        <w:spacing w:after="0"/>
        <w:ind w:left="851"/>
        <w:rPr>
          <w:rFonts w:cs="Times New Roman"/>
        </w:rPr>
      </w:pPr>
      <w:r w:rsidRPr="000041D7">
        <w:rPr>
          <w:rFonts w:cs="Times New Roman"/>
        </w:rPr>
        <w:t>Síkmértani szerkesztések és vetületi ábrázolás.</w:t>
      </w:r>
    </w:p>
    <w:p w14:paraId="63280CD6" w14:textId="77777777" w:rsidR="00460CB9" w:rsidRPr="000041D7" w:rsidRDefault="00460CB9" w:rsidP="00460CB9">
      <w:pPr>
        <w:spacing w:after="0"/>
        <w:ind w:left="851"/>
        <w:rPr>
          <w:rFonts w:cs="Times New Roman"/>
        </w:rPr>
      </w:pPr>
      <w:r w:rsidRPr="000041D7">
        <w:rPr>
          <w:rFonts w:cs="Times New Roman"/>
        </w:rPr>
        <w:t>Metszeti ábrázolás.</w:t>
      </w:r>
    </w:p>
    <w:p w14:paraId="12815DC3" w14:textId="77777777" w:rsidR="00460CB9" w:rsidRPr="000041D7" w:rsidRDefault="00460CB9" w:rsidP="00460CB9">
      <w:pPr>
        <w:spacing w:after="0"/>
        <w:ind w:left="851"/>
        <w:rPr>
          <w:rFonts w:cs="Times New Roman"/>
        </w:rPr>
      </w:pPr>
      <w:r w:rsidRPr="000041D7">
        <w:rPr>
          <w:rFonts w:cs="Times New Roman"/>
        </w:rPr>
        <w:t>Méretmegadás, felületminőség, tűrések, illesztések.</w:t>
      </w:r>
    </w:p>
    <w:p w14:paraId="07F6CA86" w14:textId="77777777" w:rsidR="00460CB9" w:rsidRPr="000041D7" w:rsidRDefault="00460CB9" w:rsidP="00460CB9">
      <w:pPr>
        <w:spacing w:after="0"/>
        <w:ind w:left="851"/>
        <w:rPr>
          <w:rFonts w:cs="Times New Roman"/>
        </w:rPr>
      </w:pPr>
      <w:r w:rsidRPr="000041D7">
        <w:rPr>
          <w:rFonts w:cs="Times New Roman"/>
        </w:rPr>
        <w:t>Jelképes ábrázolások.</w:t>
      </w:r>
    </w:p>
    <w:p w14:paraId="21C43180" w14:textId="77777777" w:rsidR="00460CB9" w:rsidRPr="000041D7" w:rsidRDefault="00460CB9" w:rsidP="00460CB9">
      <w:pPr>
        <w:spacing w:after="0"/>
        <w:ind w:left="851"/>
        <w:rPr>
          <w:rFonts w:cs="Times New Roman"/>
        </w:rPr>
      </w:pPr>
      <w:r w:rsidRPr="000041D7">
        <w:rPr>
          <w:rFonts w:cs="Times New Roman"/>
        </w:rPr>
        <w:t>Hidraulikus és pneumatikus berendezések ábrázolása, ábrák olvasása.</w:t>
      </w:r>
    </w:p>
    <w:p w14:paraId="7EABC587" w14:textId="77777777" w:rsidR="00460CB9" w:rsidRPr="000041D7" w:rsidRDefault="00460CB9" w:rsidP="00460CB9">
      <w:pPr>
        <w:spacing w:after="0"/>
        <w:ind w:left="851"/>
        <w:rPr>
          <w:rFonts w:cs="Times New Roman"/>
        </w:rPr>
      </w:pPr>
      <w:r w:rsidRPr="000041D7">
        <w:rPr>
          <w:rFonts w:cs="Times New Roman"/>
        </w:rPr>
        <w:t>Tengelykapcsolók rendeltetése, szerkezeti kialakításuk, felhasználási területei.</w:t>
      </w:r>
    </w:p>
    <w:p w14:paraId="222CA9B0" w14:textId="1EC5B791" w:rsidR="00A23F09" w:rsidRPr="000041D7" w:rsidRDefault="00460CB9" w:rsidP="00460CB9">
      <w:pPr>
        <w:spacing w:after="0"/>
        <w:ind w:left="851"/>
        <w:rPr>
          <w:rFonts w:cs="Times New Roman"/>
        </w:rPr>
      </w:pPr>
      <w:r w:rsidRPr="000041D7">
        <w:rPr>
          <w:rFonts w:cs="Times New Roman"/>
        </w:rPr>
        <w:t>Fékszerkezetek rendeltetése, szerkezeti kialakításuk, felhasználási területei.</w:t>
      </w:r>
    </w:p>
    <w:p w14:paraId="2676902B" w14:textId="77777777" w:rsidR="00A23F09" w:rsidRPr="000041D7" w:rsidRDefault="00A23F09" w:rsidP="00A23F09">
      <w:pPr>
        <w:tabs>
          <w:tab w:val="left" w:pos="1418"/>
          <w:tab w:val="right" w:pos="9072"/>
        </w:tabs>
        <w:spacing w:after="0"/>
        <w:ind w:left="851"/>
        <w:rPr>
          <w:rFonts w:cs="Times New Roman"/>
        </w:rPr>
      </w:pPr>
    </w:p>
    <w:p w14:paraId="2D858EB0" w14:textId="4241857E"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Belsőégésű motorok</w:t>
      </w:r>
    </w:p>
    <w:p w14:paraId="252E5E12" w14:textId="761CB0F9" w:rsidR="00460CB9" w:rsidRPr="000041D7" w:rsidRDefault="00460CB9" w:rsidP="00460CB9">
      <w:pPr>
        <w:spacing w:after="0"/>
        <w:ind w:left="851"/>
        <w:rPr>
          <w:rFonts w:cs="Times New Roman"/>
        </w:rPr>
      </w:pPr>
      <w:r w:rsidRPr="000041D7">
        <w:rPr>
          <w:rFonts w:cs="Times New Roman"/>
        </w:rPr>
        <w:lastRenderedPageBreak/>
        <w:t>A belsőégésű motorok működésének szerkezeti alapjai tantárgy a motorok működésének fizikai alapjait tartalmazza. Célja, hogy a tanulók a belsőégésű motorok részegységeinek tanulásához megfelelő fizikai alapismeretekkel rendelkezzenek.</w:t>
      </w:r>
      <w:r w:rsidR="005066EA">
        <w:rPr>
          <w:rFonts w:cs="Times New Roman"/>
        </w:rPr>
        <w:t xml:space="preserve"> </w:t>
      </w:r>
      <w:r w:rsidRPr="000041D7">
        <w:rPr>
          <w:rFonts w:cs="Times New Roman"/>
        </w:rPr>
        <w:t>Működtetni tudják a belsőégésű motoros szerkezeteket, gépeket</w:t>
      </w:r>
    </w:p>
    <w:p w14:paraId="7EDBAAA8" w14:textId="77777777" w:rsidR="00460CB9" w:rsidRPr="000041D7" w:rsidRDefault="00460CB9" w:rsidP="00460CB9">
      <w:pPr>
        <w:spacing w:after="0"/>
        <w:ind w:left="851"/>
        <w:rPr>
          <w:rFonts w:cs="Times New Roman"/>
        </w:rPr>
      </w:pPr>
      <w:r w:rsidRPr="000041D7">
        <w:rPr>
          <w:rFonts w:cs="Times New Roman"/>
        </w:rPr>
        <w:t>Otto-motorok szerkezete, működése.</w:t>
      </w:r>
    </w:p>
    <w:p w14:paraId="4C2EF23B" w14:textId="77777777" w:rsidR="00460CB9" w:rsidRPr="000041D7" w:rsidRDefault="00460CB9" w:rsidP="00460CB9">
      <w:pPr>
        <w:spacing w:after="0"/>
        <w:ind w:left="851"/>
        <w:rPr>
          <w:rFonts w:cs="Times New Roman"/>
        </w:rPr>
      </w:pPr>
      <w:r w:rsidRPr="000041D7">
        <w:rPr>
          <w:rFonts w:cs="Times New Roman"/>
        </w:rPr>
        <w:t>Dízelmotorok szerkezete, működése.</w:t>
      </w:r>
    </w:p>
    <w:p w14:paraId="400F9D5F" w14:textId="77777777" w:rsidR="00460CB9" w:rsidRPr="000041D7" w:rsidRDefault="00460CB9" w:rsidP="00460CB9">
      <w:pPr>
        <w:spacing w:after="0"/>
        <w:ind w:left="851"/>
        <w:rPr>
          <w:rFonts w:cs="Times New Roman"/>
        </w:rPr>
      </w:pPr>
      <w:r w:rsidRPr="000041D7">
        <w:rPr>
          <w:rFonts w:cs="Times New Roman"/>
        </w:rPr>
        <w:t>Motorok hűtése, kenése.</w:t>
      </w:r>
    </w:p>
    <w:p w14:paraId="77BFB596" w14:textId="32151A7B" w:rsidR="00A23F09" w:rsidRPr="000041D7" w:rsidRDefault="00460CB9" w:rsidP="00460CB9">
      <w:pPr>
        <w:spacing w:after="0"/>
        <w:ind w:left="851"/>
        <w:rPr>
          <w:rFonts w:cs="Times New Roman"/>
        </w:rPr>
      </w:pPr>
      <w:r w:rsidRPr="000041D7">
        <w:rPr>
          <w:rFonts w:cs="Times New Roman"/>
        </w:rPr>
        <w:t>Motorok tüzelőanyag-ellátó rendszerei.</w:t>
      </w:r>
    </w:p>
    <w:p w14:paraId="10A6342B" w14:textId="77777777" w:rsidR="00A23F09" w:rsidRPr="000041D7" w:rsidRDefault="00A23F09" w:rsidP="00A23F09">
      <w:pPr>
        <w:tabs>
          <w:tab w:val="left" w:pos="1418"/>
          <w:tab w:val="right" w:pos="9072"/>
        </w:tabs>
        <w:spacing w:after="0"/>
        <w:ind w:left="851"/>
        <w:rPr>
          <w:rFonts w:cs="Times New Roman"/>
        </w:rPr>
      </w:pPr>
    </w:p>
    <w:p w14:paraId="532C0A72" w14:textId="5C996E30"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Elektromosság alapfogalmai</w:t>
      </w:r>
    </w:p>
    <w:p w14:paraId="76BF9752" w14:textId="77777777" w:rsidR="00460CB9" w:rsidRPr="000041D7" w:rsidRDefault="00460CB9" w:rsidP="00460CB9">
      <w:pPr>
        <w:spacing w:after="0"/>
        <w:ind w:left="851"/>
        <w:rPr>
          <w:rFonts w:cs="Times New Roman"/>
        </w:rPr>
      </w:pPr>
      <w:r w:rsidRPr="000041D7">
        <w:rPr>
          <w:rFonts w:cs="Times New Roman"/>
        </w:rPr>
        <w:t>Járműveken alkalmazott elektromos berendezések.</w:t>
      </w:r>
    </w:p>
    <w:p w14:paraId="2F1D1688" w14:textId="77777777" w:rsidR="00460CB9" w:rsidRPr="000041D7" w:rsidRDefault="00460CB9" w:rsidP="00460CB9">
      <w:pPr>
        <w:spacing w:after="0"/>
        <w:ind w:left="851"/>
        <w:rPr>
          <w:rFonts w:cs="Times New Roman"/>
        </w:rPr>
      </w:pPr>
      <w:r w:rsidRPr="000041D7">
        <w:rPr>
          <w:rFonts w:cs="Times New Roman"/>
        </w:rPr>
        <w:t>Áramkörök kialakítása, elemei, elektromos jellemzők mérése (pl. feszültség, áramerősség, ellenállás).</w:t>
      </w:r>
    </w:p>
    <w:p w14:paraId="09F62F0F" w14:textId="77777777" w:rsidR="00460CB9" w:rsidRPr="000041D7" w:rsidRDefault="00460CB9" w:rsidP="00460CB9">
      <w:pPr>
        <w:spacing w:after="0"/>
        <w:ind w:left="851"/>
        <w:rPr>
          <w:rFonts w:cs="Times New Roman"/>
        </w:rPr>
      </w:pPr>
      <w:r w:rsidRPr="000041D7">
        <w:rPr>
          <w:rFonts w:cs="Times New Roman"/>
        </w:rPr>
        <w:t>Az erőforrások akkumulátorainak szerkezete, működése, üzeme, kezelése.</w:t>
      </w:r>
    </w:p>
    <w:p w14:paraId="44780926" w14:textId="77777777" w:rsidR="00460CB9" w:rsidRPr="000041D7" w:rsidRDefault="00460CB9" w:rsidP="00460CB9">
      <w:pPr>
        <w:spacing w:after="0"/>
        <w:ind w:left="851"/>
        <w:rPr>
          <w:rFonts w:cs="Times New Roman"/>
        </w:rPr>
      </w:pPr>
      <w:r w:rsidRPr="000041D7">
        <w:rPr>
          <w:rFonts w:cs="Times New Roman"/>
        </w:rPr>
        <w:t>Belsőégésű motorok indítási feltételei, indítási teljesítmény szükséglet, indítómotorok felépítése, működése, jellemző paraméterei.</w:t>
      </w:r>
    </w:p>
    <w:p w14:paraId="4C03C135" w14:textId="77777777" w:rsidR="00460CB9" w:rsidRPr="000041D7" w:rsidRDefault="00460CB9" w:rsidP="00460CB9">
      <w:pPr>
        <w:spacing w:after="0"/>
        <w:ind w:left="851"/>
        <w:rPr>
          <w:rFonts w:cs="Times New Roman"/>
        </w:rPr>
      </w:pPr>
      <w:r w:rsidRPr="000041D7">
        <w:rPr>
          <w:rFonts w:cs="Times New Roman"/>
        </w:rPr>
        <w:t xml:space="preserve">A gyújtóberendezés feladata, a gyújtószikra előállítása, az akkumulátoros, mágneses és elektronikus gyújtóberendezés szerkezeti felépítése, működése. </w:t>
      </w:r>
    </w:p>
    <w:p w14:paraId="4717F641" w14:textId="77777777" w:rsidR="00460CB9" w:rsidRPr="000041D7" w:rsidRDefault="00460CB9" w:rsidP="00460CB9">
      <w:pPr>
        <w:spacing w:after="0"/>
        <w:ind w:left="851"/>
        <w:rPr>
          <w:rFonts w:cs="Times New Roman"/>
        </w:rPr>
      </w:pPr>
      <w:r w:rsidRPr="000041D7">
        <w:rPr>
          <w:rFonts w:cs="Times New Roman"/>
        </w:rPr>
        <w:t>Dízelmotorok indítását segítő berendezések szerkezeti egységei, működése és karbantartása.</w:t>
      </w:r>
    </w:p>
    <w:p w14:paraId="7D4EF9F2" w14:textId="77777777" w:rsidR="00460CB9" w:rsidRPr="000041D7" w:rsidRDefault="00460CB9" w:rsidP="00460CB9">
      <w:pPr>
        <w:spacing w:after="0"/>
        <w:ind w:left="851"/>
        <w:rPr>
          <w:rFonts w:cs="Times New Roman"/>
        </w:rPr>
      </w:pPr>
      <w:r w:rsidRPr="000041D7">
        <w:rPr>
          <w:rFonts w:cs="Times New Roman"/>
        </w:rPr>
        <w:t xml:space="preserve">Az erőgépek jelző és világítóberendezéseire vonatkozó előírások, a berendezések felépítése, működése és ellenőrzése. </w:t>
      </w:r>
    </w:p>
    <w:p w14:paraId="59D7AD0D" w14:textId="77777777" w:rsidR="00460CB9" w:rsidRPr="000041D7" w:rsidRDefault="00460CB9" w:rsidP="00460CB9">
      <w:pPr>
        <w:spacing w:after="0"/>
        <w:ind w:left="851"/>
        <w:rPr>
          <w:rFonts w:cs="Times New Roman"/>
        </w:rPr>
      </w:pPr>
      <w:r w:rsidRPr="000041D7">
        <w:rPr>
          <w:rFonts w:cs="Times New Roman"/>
        </w:rPr>
        <w:t>Az erőgépeken alkalmazott egyéb jelzőberendezések ellenőrzése és kezelése pl. töltés-, tüzelőanyagszint, olajnyomás, hűtőfolyadék hőmérsékletjelző.</w:t>
      </w:r>
    </w:p>
    <w:p w14:paraId="5B99936D" w14:textId="4216BA8B" w:rsidR="00A23F09" w:rsidRPr="000041D7" w:rsidRDefault="00460CB9" w:rsidP="00460CB9">
      <w:pPr>
        <w:spacing w:after="0"/>
        <w:ind w:left="851"/>
        <w:rPr>
          <w:rFonts w:cs="Times New Roman"/>
        </w:rPr>
      </w:pPr>
      <w:r w:rsidRPr="000041D7">
        <w:rPr>
          <w:rFonts w:cs="Times New Roman"/>
        </w:rPr>
        <w:t>Az erőgépek elektromos rendszerének kapcsolási rajza, alkalmazott jelképes jelölések.</w:t>
      </w:r>
    </w:p>
    <w:p w14:paraId="2DB99889" w14:textId="77777777" w:rsidR="00A23F09" w:rsidRPr="000041D7" w:rsidRDefault="00A23F09" w:rsidP="00A23F09">
      <w:pPr>
        <w:tabs>
          <w:tab w:val="left" w:pos="1418"/>
          <w:tab w:val="right" w:pos="9072"/>
        </w:tabs>
        <w:spacing w:after="0"/>
        <w:ind w:left="851"/>
        <w:rPr>
          <w:rFonts w:cs="Times New Roman"/>
        </w:rPr>
      </w:pPr>
    </w:p>
    <w:p w14:paraId="441D94BD" w14:textId="6B5CD873"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Hidraulika és pneumatika</w:t>
      </w:r>
    </w:p>
    <w:p w14:paraId="446637EC" w14:textId="77777777" w:rsidR="00460CB9" w:rsidRPr="000041D7" w:rsidRDefault="00460CB9" w:rsidP="00460CB9">
      <w:pPr>
        <w:spacing w:after="0"/>
        <w:ind w:left="851"/>
        <w:rPr>
          <w:rFonts w:cs="Times New Roman"/>
        </w:rPr>
      </w:pPr>
      <w:r w:rsidRPr="000041D7">
        <w:rPr>
          <w:rFonts w:cs="Times New Roman"/>
        </w:rPr>
        <w:t>Hidraulikus és pneumatikus rendszer energiaellátó, irányító és végrehajtó elemeinek megismertetése a tanulókkal.</w:t>
      </w:r>
    </w:p>
    <w:p w14:paraId="207C3892" w14:textId="77777777" w:rsidR="00460CB9" w:rsidRPr="000041D7" w:rsidRDefault="00460CB9" w:rsidP="00460CB9">
      <w:pPr>
        <w:spacing w:after="0"/>
        <w:ind w:left="851"/>
        <w:rPr>
          <w:rFonts w:cs="Times New Roman"/>
        </w:rPr>
      </w:pPr>
      <w:r w:rsidRPr="000041D7">
        <w:rPr>
          <w:rFonts w:cs="Times New Roman"/>
        </w:rPr>
        <w:t>Technológiai alapfogalmak. (Technológiai alapismeretek tantárgy)</w:t>
      </w:r>
    </w:p>
    <w:p w14:paraId="5892F8BA" w14:textId="77777777" w:rsidR="00460CB9" w:rsidRPr="000041D7" w:rsidRDefault="00460CB9" w:rsidP="00460CB9">
      <w:pPr>
        <w:spacing w:after="0"/>
        <w:ind w:left="851"/>
        <w:rPr>
          <w:rFonts w:cs="Times New Roman"/>
        </w:rPr>
      </w:pPr>
      <w:r w:rsidRPr="000041D7">
        <w:rPr>
          <w:rFonts w:cs="Times New Roman"/>
        </w:rPr>
        <w:t>Fémtani alapfogalmak.</w:t>
      </w:r>
    </w:p>
    <w:p w14:paraId="195CE08C" w14:textId="77777777" w:rsidR="00460CB9" w:rsidRPr="000041D7" w:rsidRDefault="00460CB9" w:rsidP="00460CB9">
      <w:pPr>
        <w:spacing w:after="0"/>
        <w:ind w:left="851"/>
        <w:rPr>
          <w:rFonts w:cs="Times New Roman"/>
        </w:rPr>
      </w:pPr>
      <w:r w:rsidRPr="000041D7">
        <w:rPr>
          <w:rFonts w:cs="Times New Roman"/>
        </w:rPr>
        <w:t>Fémes szerkezeti anyagok.</w:t>
      </w:r>
    </w:p>
    <w:p w14:paraId="1B1F20B2" w14:textId="77777777" w:rsidR="00460CB9" w:rsidRPr="000041D7" w:rsidRDefault="00460CB9" w:rsidP="00460CB9">
      <w:pPr>
        <w:spacing w:after="0"/>
        <w:ind w:left="851"/>
        <w:rPr>
          <w:rFonts w:cs="Times New Roman"/>
        </w:rPr>
      </w:pPr>
      <w:r w:rsidRPr="000041D7">
        <w:rPr>
          <w:rFonts w:cs="Times New Roman"/>
        </w:rPr>
        <w:t>Nemfémes szerkezeti anyagok.</w:t>
      </w:r>
    </w:p>
    <w:p w14:paraId="14360B3B" w14:textId="77777777" w:rsidR="00460CB9" w:rsidRPr="000041D7" w:rsidRDefault="00460CB9" w:rsidP="00460CB9">
      <w:pPr>
        <w:spacing w:after="0"/>
        <w:ind w:left="851"/>
        <w:rPr>
          <w:rFonts w:cs="Times New Roman"/>
        </w:rPr>
      </w:pPr>
      <w:r w:rsidRPr="000041D7">
        <w:rPr>
          <w:rFonts w:cs="Times New Roman"/>
        </w:rPr>
        <w:t>Kötések.</w:t>
      </w:r>
    </w:p>
    <w:p w14:paraId="7859A39B" w14:textId="77777777" w:rsidR="00460CB9" w:rsidRPr="000041D7" w:rsidRDefault="00460CB9" w:rsidP="00460CB9">
      <w:pPr>
        <w:spacing w:after="0"/>
        <w:ind w:left="851"/>
        <w:rPr>
          <w:rFonts w:cs="Times New Roman"/>
        </w:rPr>
      </w:pPr>
      <w:r w:rsidRPr="000041D7">
        <w:rPr>
          <w:rFonts w:cs="Times New Roman"/>
        </w:rPr>
        <w:t>Forgács nélküli hidegalakítások.</w:t>
      </w:r>
    </w:p>
    <w:p w14:paraId="21E674F6" w14:textId="77777777" w:rsidR="00460CB9" w:rsidRPr="000041D7" w:rsidRDefault="00460CB9" w:rsidP="00460CB9">
      <w:pPr>
        <w:spacing w:after="0"/>
        <w:ind w:left="851"/>
        <w:rPr>
          <w:rFonts w:cs="Times New Roman"/>
        </w:rPr>
      </w:pPr>
      <w:r w:rsidRPr="000041D7">
        <w:rPr>
          <w:rFonts w:cs="Times New Roman"/>
        </w:rPr>
        <w:t>Forgácsolás.</w:t>
      </w:r>
    </w:p>
    <w:p w14:paraId="2121BA64" w14:textId="77777777" w:rsidR="00460CB9" w:rsidRPr="000041D7" w:rsidRDefault="00460CB9" w:rsidP="00460CB9">
      <w:pPr>
        <w:spacing w:after="0"/>
        <w:ind w:left="851"/>
        <w:rPr>
          <w:rFonts w:cs="Times New Roman"/>
        </w:rPr>
      </w:pPr>
      <w:r w:rsidRPr="000041D7">
        <w:rPr>
          <w:rFonts w:cs="Times New Roman"/>
        </w:rPr>
        <w:t>Felújítási technológiák.</w:t>
      </w:r>
    </w:p>
    <w:p w14:paraId="25F84A93" w14:textId="77777777" w:rsidR="00460CB9" w:rsidRPr="000041D7" w:rsidRDefault="00460CB9" w:rsidP="00460CB9">
      <w:pPr>
        <w:spacing w:after="0"/>
        <w:ind w:left="851"/>
        <w:rPr>
          <w:rFonts w:cs="Times New Roman"/>
        </w:rPr>
      </w:pPr>
      <w:r w:rsidRPr="000041D7">
        <w:rPr>
          <w:rFonts w:cs="Times New Roman"/>
        </w:rPr>
        <w:t>Anyag és hibakereső vizsgálatok.</w:t>
      </w:r>
    </w:p>
    <w:p w14:paraId="3DDFEFC0" w14:textId="41519E60" w:rsidR="00A23F09" w:rsidRPr="000041D7" w:rsidRDefault="00460CB9" w:rsidP="00460CB9">
      <w:pPr>
        <w:spacing w:after="0"/>
        <w:ind w:left="851"/>
        <w:rPr>
          <w:rFonts w:cs="Times New Roman"/>
        </w:rPr>
      </w:pPr>
      <w:r w:rsidRPr="000041D7">
        <w:rPr>
          <w:rFonts w:cs="Times New Roman"/>
        </w:rPr>
        <w:t>Szereléstechnika.</w:t>
      </w:r>
    </w:p>
    <w:p w14:paraId="52FD7177" w14:textId="77777777" w:rsidR="00A23F09" w:rsidRPr="000041D7" w:rsidRDefault="00A23F09" w:rsidP="00A23F09">
      <w:pPr>
        <w:tabs>
          <w:tab w:val="left" w:pos="1418"/>
          <w:tab w:val="right" w:pos="9072"/>
        </w:tabs>
        <w:spacing w:after="0"/>
        <w:ind w:left="851"/>
        <w:rPr>
          <w:rFonts w:cs="Times New Roman"/>
        </w:rPr>
      </w:pPr>
    </w:p>
    <w:p w14:paraId="5FF6BE77" w14:textId="73479CB6"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Gazdaságos üzemeltetés</w:t>
      </w:r>
    </w:p>
    <w:p w14:paraId="17F5CC13" w14:textId="10D272DD" w:rsidR="00A23F09" w:rsidRPr="000041D7" w:rsidRDefault="00460CB9" w:rsidP="00A23F09">
      <w:pPr>
        <w:spacing w:after="0"/>
        <w:ind w:left="851"/>
        <w:rPr>
          <w:rFonts w:cs="Times New Roman"/>
        </w:rPr>
      </w:pPr>
      <w:r w:rsidRPr="000041D7">
        <w:rPr>
          <w:rFonts w:cs="Times New Roman"/>
        </w:rPr>
        <w:t>A biztonság, a teljesítmény és az optimális üzemeltetési költségek szem előtt tartásának megismerése.</w:t>
      </w:r>
    </w:p>
    <w:p w14:paraId="4BA2BD82" w14:textId="77777777" w:rsidR="00A23F09" w:rsidRPr="000041D7" w:rsidRDefault="00A23F09" w:rsidP="00A23F09">
      <w:pPr>
        <w:tabs>
          <w:tab w:val="left" w:pos="1418"/>
          <w:tab w:val="right" w:pos="9072"/>
        </w:tabs>
        <w:spacing w:after="0"/>
        <w:ind w:left="851"/>
        <w:rPr>
          <w:rFonts w:cs="Times New Roman"/>
        </w:rPr>
      </w:pPr>
    </w:p>
    <w:p w14:paraId="3D4CFE71" w14:textId="51856DEE"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Munka és balesetvédelmi ismeretek</w:t>
      </w:r>
    </w:p>
    <w:p w14:paraId="6103285F" w14:textId="77777777" w:rsidR="00460CB9" w:rsidRPr="000041D7" w:rsidRDefault="00460CB9" w:rsidP="00460CB9">
      <w:pPr>
        <w:spacing w:after="0"/>
        <w:ind w:left="851"/>
        <w:rPr>
          <w:rFonts w:cs="Times New Roman"/>
        </w:rPr>
      </w:pPr>
      <w:r w:rsidRPr="000041D7">
        <w:rPr>
          <w:rFonts w:cs="Times New Roman"/>
        </w:rPr>
        <w:t>A munkahelyi egészség és biztonság jelentősége</w:t>
      </w:r>
    </w:p>
    <w:p w14:paraId="5130A4B8" w14:textId="77777777" w:rsidR="00460CB9" w:rsidRPr="000041D7" w:rsidRDefault="00460CB9" w:rsidP="00460CB9">
      <w:pPr>
        <w:spacing w:after="0"/>
        <w:ind w:left="851"/>
        <w:rPr>
          <w:rFonts w:cs="Times New Roman"/>
        </w:rPr>
      </w:pPr>
      <w:r w:rsidRPr="000041D7">
        <w:rPr>
          <w:rFonts w:cs="Times New Roman"/>
        </w:rPr>
        <w:t xml:space="preserve">A szervezett munkavégzésre vonatkozó munkabiztonsági és munkaegészségügyi követelmények, továbbá ennek megvalósítására szolgáló törvénykezési, szervezési, </w:t>
      </w:r>
      <w:r w:rsidRPr="000041D7">
        <w:rPr>
          <w:rFonts w:cs="Times New Roman"/>
        </w:rPr>
        <w:lastRenderedPageBreak/>
        <w:t xml:space="preserve">intézményi előírások jelentősége. Az egészséget nem veszélyeztető és biztonságos munkavégzés személyi, tárgyi és szervezeti feltételeinek értelmezése. </w:t>
      </w:r>
    </w:p>
    <w:p w14:paraId="522C0960" w14:textId="77777777" w:rsidR="00460CB9" w:rsidRPr="000041D7" w:rsidRDefault="00460CB9" w:rsidP="00460CB9">
      <w:pPr>
        <w:spacing w:after="0"/>
        <w:ind w:left="851"/>
        <w:rPr>
          <w:rFonts w:cs="Times New Roman"/>
        </w:rPr>
      </w:pPr>
      <w:r w:rsidRPr="000041D7">
        <w:rPr>
          <w:rFonts w:cs="Times New Roman"/>
        </w:rPr>
        <w:t>A munkakörnyezet és a munkavégzés hatása a munkát végző ember egészségére és testi épségére.</w:t>
      </w:r>
    </w:p>
    <w:p w14:paraId="7E707C3E" w14:textId="77777777" w:rsidR="00460CB9" w:rsidRPr="000041D7" w:rsidRDefault="00460CB9" w:rsidP="00460CB9">
      <w:pPr>
        <w:spacing w:after="0"/>
        <w:ind w:left="851"/>
        <w:rPr>
          <w:rFonts w:cs="Times New Roman"/>
        </w:rPr>
      </w:pPr>
      <w:r w:rsidRPr="000041D7">
        <w:rPr>
          <w:rFonts w:cs="Times New Roman"/>
        </w:rPr>
        <w:t>A munkavállalók egészségét és biztonságát veszélyeztető kockázatok, a munkakörülmények hatásai, a munkavégzésből eredő megterhelések, munkakörnyezet kóroki tényezők.</w:t>
      </w:r>
    </w:p>
    <w:p w14:paraId="3C5B4498" w14:textId="77777777" w:rsidR="00460CB9" w:rsidRPr="000041D7" w:rsidRDefault="00460CB9" w:rsidP="00460CB9">
      <w:pPr>
        <w:spacing w:after="0"/>
        <w:ind w:left="851"/>
        <w:rPr>
          <w:rFonts w:cs="Times New Roman"/>
        </w:rPr>
      </w:pPr>
      <w:r w:rsidRPr="000041D7">
        <w:rPr>
          <w:rFonts w:cs="Times New Roman"/>
        </w:rPr>
        <w:t>A megelőzés fontossága és lehetőségei.</w:t>
      </w:r>
    </w:p>
    <w:p w14:paraId="14634E9E" w14:textId="77777777" w:rsidR="00460CB9" w:rsidRPr="000041D7" w:rsidRDefault="00460CB9" w:rsidP="00460CB9">
      <w:pPr>
        <w:spacing w:after="0"/>
        <w:ind w:left="851"/>
        <w:rPr>
          <w:rFonts w:cs="Times New Roman"/>
        </w:rPr>
      </w:pPr>
      <w:r w:rsidRPr="000041D7">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w:t>
      </w:r>
    </w:p>
    <w:p w14:paraId="40CBBD3E" w14:textId="77777777" w:rsidR="00460CB9" w:rsidRPr="000041D7" w:rsidRDefault="00460CB9" w:rsidP="00460CB9">
      <w:pPr>
        <w:spacing w:after="0"/>
        <w:ind w:left="851"/>
        <w:rPr>
          <w:rFonts w:cs="Times New Roman"/>
        </w:rPr>
      </w:pPr>
      <w:r w:rsidRPr="000041D7">
        <w:rPr>
          <w:rFonts w:cs="Times New Roman"/>
        </w:rPr>
        <w:t>A műszaki megelőzés, zárt technológia, a biztonsági berendezések, egyéni védőeszközök és szervezési intézkedések fogalma, fajtái, és rendeltetésük.</w:t>
      </w:r>
    </w:p>
    <w:p w14:paraId="6327D60D" w14:textId="77777777" w:rsidR="00460CB9" w:rsidRPr="000041D7" w:rsidRDefault="00460CB9" w:rsidP="00460CB9">
      <w:pPr>
        <w:spacing w:after="0"/>
        <w:ind w:left="851"/>
        <w:rPr>
          <w:rFonts w:cs="Times New Roman"/>
        </w:rPr>
      </w:pPr>
      <w:r w:rsidRPr="000041D7">
        <w:rPr>
          <w:rFonts w:cs="Times New Roman"/>
        </w:rPr>
        <w:t>Munkavédelem, mint komplex fogalom (munkabiztonság-munkaegészségügy).</w:t>
      </w:r>
    </w:p>
    <w:p w14:paraId="0A4BAB75" w14:textId="77777777" w:rsidR="00460CB9" w:rsidRPr="000041D7" w:rsidRDefault="00460CB9" w:rsidP="00460CB9">
      <w:pPr>
        <w:spacing w:after="0"/>
        <w:ind w:left="851"/>
        <w:rPr>
          <w:rFonts w:cs="Times New Roman"/>
        </w:rPr>
      </w:pPr>
      <w:r w:rsidRPr="000041D7">
        <w:rPr>
          <w:rFonts w:cs="Times New Roman"/>
        </w:rPr>
        <w:t>Veszélyes és ártalmas termelési tényezők. Munkavédelem fogalomrendszere.</w:t>
      </w:r>
    </w:p>
    <w:p w14:paraId="4DCA0333" w14:textId="45BE4335" w:rsidR="00A23F09" w:rsidRPr="000041D7" w:rsidRDefault="00460CB9" w:rsidP="00460CB9">
      <w:pPr>
        <w:spacing w:after="0"/>
        <w:ind w:left="851"/>
        <w:rPr>
          <w:rFonts w:cs="Times New Roman"/>
        </w:rPr>
      </w:pPr>
      <w:r w:rsidRPr="000041D7">
        <w:rPr>
          <w:rFonts w:cs="Times New Roman"/>
        </w:rPr>
        <w:t>A munkavédelemről szóló 1993. évi XCIII</w:t>
      </w:r>
      <w:r w:rsidR="005066EA">
        <w:rPr>
          <w:rFonts w:cs="Times New Roman"/>
        </w:rPr>
        <w:t>.</w:t>
      </w:r>
      <w:r w:rsidRPr="000041D7">
        <w:rPr>
          <w:rFonts w:cs="Times New Roman"/>
        </w:rPr>
        <w:t xml:space="preserve"> törvény fogalom meghatározásai.</w:t>
      </w:r>
    </w:p>
    <w:p w14:paraId="59E9A6AC" w14:textId="77777777" w:rsidR="00A23F09" w:rsidRPr="000041D7" w:rsidRDefault="00A23F09" w:rsidP="00A23F09">
      <w:pPr>
        <w:tabs>
          <w:tab w:val="left" w:pos="1418"/>
          <w:tab w:val="right" w:pos="9072"/>
        </w:tabs>
        <w:spacing w:after="0"/>
        <w:ind w:left="851"/>
        <w:rPr>
          <w:rFonts w:cs="Times New Roman"/>
        </w:rPr>
      </w:pPr>
    </w:p>
    <w:p w14:paraId="73AC0AF1" w14:textId="444C981E"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Gépkezelő adminisztrációs feladatok</w:t>
      </w:r>
    </w:p>
    <w:p w14:paraId="2A2CC66C" w14:textId="65E923D2" w:rsidR="00A23F09" w:rsidRPr="000041D7" w:rsidRDefault="00460CB9" w:rsidP="00A23F09">
      <w:pPr>
        <w:spacing w:after="0"/>
        <w:ind w:left="851"/>
        <w:rPr>
          <w:rFonts w:cs="Times New Roman"/>
        </w:rPr>
      </w:pPr>
      <w:r w:rsidRPr="000041D7">
        <w:rPr>
          <w:rFonts w:cs="Times New Roman"/>
        </w:rPr>
        <w:t>A gépkezelői munka során kötelezően elvégzendő adminisztrációs teendők begyakorlása. Ismerje meg a szükséges dokumentációkat, ezek kezelését.</w:t>
      </w:r>
    </w:p>
    <w:p w14:paraId="12C4F547" w14:textId="77777777" w:rsidR="00A23F09" w:rsidRPr="000041D7" w:rsidRDefault="00A23F09" w:rsidP="00A23F09">
      <w:pPr>
        <w:tabs>
          <w:tab w:val="left" w:pos="1418"/>
          <w:tab w:val="right" w:pos="9072"/>
        </w:tabs>
        <w:spacing w:after="0"/>
        <w:ind w:left="851"/>
        <w:rPr>
          <w:rFonts w:cs="Times New Roman"/>
        </w:rPr>
      </w:pPr>
    </w:p>
    <w:p w14:paraId="290268AE" w14:textId="29A3A9F7"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Hibaelhárítás</w:t>
      </w:r>
    </w:p>
    <w:p w14:paraId="5C76A46A" w14:textId="1B72483D" w:rsidR="00A23F09" w:rsidRPr="000041D7" w:rsidRDefault="00460CB9" w:rsidP="004D6435">
      <w:pPr>
        <w:spacing w:after="0"/>
        <w:ind w:left="851"/>
        <w:rPr>
          <w:rFonts w:cs="Times New Roman"/>
        </w:rPr>
      </w:pPr>
      <w:r w:rsidRPr="000041D7">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w:t>
      </w:r>
      <w:r w:rsidR="004D6435" w:rsidRPr="000041D7">
        <w:rPr>
          <w:rFonts w:cs="Times New Roman"/>
        </w:rPr>
        <w:t>, felhasználását és megőrzését.</w:t>
      </w:r>
    </w:p>
    <w:p w14:paraId="4E8E621B" w14:textId="77777777" w:rsidR="00A23F09" w:rsidRPr="000041D7" w:rsidRDefault="00A23F09" w:rsidP="00A23F09">
      <w:pPr>
        <w:tabs>
          <w:tab w:val="left" w:pos="1418"/>
          <w:tab w:val="right" w:pos="9072"/>
        </w:tabs>
        <w:spacing w:after="0"/>
        <w:ind w:left="851"/>
        <w:rPr>
          <w:rFonts w:cs="Times New Roman"/>
        </w:rPr>
      </w:pPr>
    </w:p>
    <w:p w14:paraId="4756795B" w14:textId="0A582523"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Elsősegély nyújtási ismeretek</w:t>
      </w:r>
    </w:p>
    <w:p w14:paraId="5B7A5FD7" w14:textId="1AF47D64" w:rsidR="00A23F09" w:rsidRPr="000041D7" w:rsidRDefault="00460CB9" w:rsidP="00A23F09">
      <w:pPr>
        <w:spacing w:after="0"/>
        <w:ind w:left="851"/>
        <w:rPr>
          <w:rFonts w:cs="Times New Roman"/>
        </w:rPr>
      </w:pPr>
      <w:r w:rsidRPr="000041D7">
        <w:rPr>
          <w:rFonts w:cs="Times New Roman"/>
        </w:rPr>
        <w:t>Elsősegély nyújtás ismeretek alapvető célja, hogy a munkavégzés alatt vagy azon kívül is a tanulók képesek legyenek felismerni a balesetek során keletkezett sérüléseket és képesek legyenek az elsősegélynyújtás elvégzésére.</w:t>
      </w:r>
    </w:p>
    <w:p w14:paraId="00BB9566" w14:textId="77777777" w:rsidR="00A23F09" w:rsidRPr="000041D7" w:rsidRDefault="00A23F09" w:rsidP="00A23F09">
      <w:pPr>
        <w:tabs>
          <w:tab w:val="left" w:pos="1418"/>
          <w:tab w:val="right" w:pos="9072"/>
        </w:tabs>
        <w:spacing w:after="0"/>
        <w:ind w:left="851"/>
        <w:rPr>
          <w:rFonts w:cs="Times New Roman"/>
        </w:rPr>
      </w:pPr>
    </w:p>
    <w:p w14:paraId="375F18D0" w14:textId="67E15440"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Tűz- és környezetvédelmi ismeretek</w:t>
      </w:r>
    </w:p>
    <w:p w14:paraId="4F6E00A7" w14:textId="77777777" w:rsidR="00460CB9" w:rsidRPr="000041D7" w:rsidRDefault="00460CB9" w:rsidP="00460CB9">
      <w:pPr>
        <w:spacing w:after="0"/>
        <w:ind w:left="851"/>
        <w:rPr>
          <w:rFonts w:cs="Times New Roman"/>
        </w:rPr>
      </w:pPr>
      <w:r w:rsidRPr="000041D7">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5647A43A" w14:textId="4A1BEE38" w:rsidR="00A23F09" w:rsidRPr="000041D7" w:rsidRDefault="00460CB9" w:rsidP="00460CB9">
      <w:pPr>
        <w:spacing w:after="0"/>
        <w:ind w:left="851"/>
        <w:rPr>
          <w:rFonts w:cs="Times New Roman"/>
        </w:rPr>
      </w:pPr>
      <w:r w:rsidRPr="000041D7">
        <w:rPr>
          <w:rFonts w:cs="Times New Roman"/>
        </w:rPr>
        <w:t>Tűzosztályok, tűzveszélyességi osztályok.</w:t>
      </w:r>
    </w:p>
    <w:p w14:paraId="15742103" w14:textId="77777777" w:rsidR="00A23F09" w:rsidRPr="000041D7" w:rsidRDefault="00A23F09" w:rsidP="00A23F09">
      <w:pPr>
        <w:tabs>
          <w:tab w:val="left" w:pos="1418"/>
          <w:tab w:val="right" w:pos="9072"/>
        </w:tabs>
        <w:spacing w:after="0"/>
        <w:ind w:left="851"/>
        <w:rPr>
          <w:rFonts w:cs="Times New Roman"/>
        </w:rPr>
      </w:pPr>
    </w:p>
    <w:p w14:paraId="26784C18"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700BEDD0" w14:textId="2C8EB53C" w:rsidR="00A23F09" w:rsidRPr="000041D7" w:rsidRDefault="00460CB9" w:rsidP="00A23F09">
      <w:pPr>
        <w:spacing w:after="0"/>
        <w:ind w:left="426"/>
        <w:rPr>
          <w:rFonts w:cs="Times New Roman"/>
        </w:rPr>
      </w:pPr>
      <w:r w:rsidRPr="000041D7">
        <w:rPr>
          <w:rFonts w:cs="Times New Roman"/>
        </w:rPr>
        <w:t>Tanterem</w:t>
      </w:r>
    </w:p>
    <w:p w14:paraId="14AF2E24" w14:textId="77777777" w:rsidR="00A23F09" w:rsidRPr="000041D7" w:rsidRDefault="00A23F09" w:rsidP="00A23F09">
      <w:pPr>
        <w:spacing w:after="0"/>
        <w:ind w:left="426"/>
        <w:rPr>
          <w:rFonts w:cs="Times New Roman"/>
        </w:rPr>
      </w:pPr>
    </w:p>
    <w:p w14:paraId="14248D7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59547815" w14:textId="003D0469"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88F93A6" w14:textId="77777777" w:rsidR="00A23F09" w:rsidRPr="000041D7" w:rsidRDefault="00A23F09" w:rsidP="00A23F09">
      <w:pPr>
        <w:spacing w:after="0"/>
        <w:ind w:left="426"/>
        <w:rPr>
          <w:rFonts w:cs="Times New Roman"/>
        </w:rPr>
      </w:pPr>
    </w:p>
    <w:p w14:paraId="10AB5606" w14:textId="77777777" w:rsidR="00A23F09" w:rsidRPr="000041D7" w:rsidRDefault="00A23F09" w:rsidP="00A23F09">
      <w:pPr>
        <w:spacing w:after="200" w:line="276" w:lineRule="auto"/>
        <w:jc w:val="left"/>
        <w:rPr>
          <w:rFonts w:cs="Times New Roman"/>
        </w:rPr>
      </w:pPr>
      <w:r w:rsidRPr="000041D7">
        <w:rPr>
          <w:rFonts w:cs="Times New Roman"/>
        </w:rPr>
        <w:br w:type="page"/>
      </w:r>
    </w:p>
    <w:p w14:paraId="180FEDFD" w14:textId="77777777" w:rsidR="00A23F09" w:rsidRPr="000041D7" w:rsidRDefault="00A23F09" w:rsidP="00A23F09">
      <w:pPr>
        <w:rPr>
          <w:rFonts w:cs="Times New Roman"/>
        </w:rPr>
      </w:pPr>
    </w:p>
    <w:p w14:paraId="3629B32A"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78CB2B32" w14:textId="2926F38C" w:rsidR="00A23F09" w:rsidRPr="000041D7" w:rsidRDefault="00460CB9" w:rsidP="00A23F09">
      <w:pPr>
        <w:spacing w:after="480"/>
        <w:jc w:val="center"/>
        <w:rPr>
          <w:rFonts w:cs="Times New Roman"/>
          <w:b/>
          <w:sz w:val="36"/>
        </w:rPr>
      </w:pPr>
      <w:r w:rsidRPr="000041D7">
        <w:rPr>
          <w:rFonts w:cs="Times New Roman"/>
          <w:b/>
          <w:sz w:val="36"/>
        </w:rPr>
        <w:t>10445-16</w:t>
      </w:r>
      <w:r w:rsidR="00A23F09" w:rsidRPr="000041D7">
        <w:rPr>
          <w:rFonts w:cs="Times New Roman"/>
          <w:b/>
          <w:sz w:val="36"/>
        </w:rPr>
        <w:t xml:space="preserve"> azonosító számú</w:t>
      </w:r>
    </w:p>
    <w:p w14:paraId="25450E4F" w14:textId="007563C7" w:rsidR="00A23F09" w:rsidRPr="000041D7" w:rsidRDefault="00460CB9" w:rsidP="00A23F09">
      <w:pPr>
        <w:jc w:val="center"/>
        <w:rPr>
          <w:rFonts w:cs="Times New Roman"/>
          <w:b/>
          <w:sz w:val="36"/>
        </w:rPr>
      </w:pPr>
      <w:proofErr w:type="spellStart"/>
      <w:r w:rsidRPr="000041D7">
        <w:rPr>
          <w:rFonts w:cs="Times New Roman"/>
          <w:b/>
          <w:sz w:val="36"/>
        </w:rPr>
        <w:t>Emelőgépkezelő</w:t>
      </w:r>
      <w:proofErr w:type="spellEnd"/>
      <w:r w:rsidRPr="000041D7">
        <w:rPr>
          <w:rFonts w:cs="Times New Roman"/>
          <w:b/>
          <w:sz w:val="36"/>
        </w:rPr>
        <w:t xml:space="preserve"> speciális feladatai</w:t>
      </w:r>
    </w:p>
    <w:p w14:paraId="6542AAF6"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49A59D65"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71941975"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59A1A1AD" w14:textId="77777777" w:rsidR="00A23F09" w:rsidRPr="000041D7" w:rsidRDefault="00A23F09" w:rsidP="00A23F09">
      <w:pPr>
        <w:spacing w:after="200" w:line="276" w:lineRule="auto"/>
        <w:jc w:val="left"/>
        <w:rPr>
          <w:rFonts w:cs="Times New Roman"/>
        </w:rPr>
      </w:pPr>
      <w:r w:rsidRPr="000041D7">
        <w:rPr>
          <w:rFonts w:cs="Times New Roman"/>
        </w:rPr>
        <w:br w:type="page"/>
      </w:r>
    </w:p>
    <w:p w14:paraId="28C45393" w14:textId="4BEA8203" w:rsidR="00A23F09" w:rsidRPr="000041D7" w:rsidRDefault="00A23F09" w:rsidP="00A23F09">
      <w:pPr>
        <w:rPr>
          <w:rFonts w:cs="Times New Roman"/>
        </w:rPr>
      </w:pPr>
      <w:r w:rsidRPr="000041D7">
        <w:rPr>
          <w:rFonts w:cs="Times New Roman"/>
        </w:rPr>
        <w:lastRenderedPageBreak/>
        <w:t xml:space="preserve">A </w:t>
      </w:r>
      <w:r w:rsidR="00460CB9" w:rsidRPr="000041D7">
        <w:rPr>
          <w:rFonts w:cs="Times New Roman"/>
        </w:rPr>
        <w:t>10445-16</w:t>
      </w:r>
      <w:r w:rsidRPr="000041D7">
        <w:rPr>
          <w:rFonts w:cs="Times New Roman"/>
        </w:rPr>
        <w:t xml:space="preserve"> azonosító számú </w:t>
      </w:r>
      <w:proofErr w:type="spellStart"/>
      <w:r w:rsidR="00460CB9" w:rsidRPr="000041D7">
        <w:rPr>
          <w:rFonts w:cs="Times New Roman"/>
        </w:rPr>
        <w:t>Emelőgépkezelő</w:t>
      </w:r>
      <w:proofErr w:type="spellEnd"/>
      <w:r w:rsidR="00460CB9" w:rsidRPr="000041D7">
        <w:rPr>
          <w:rFonts w:cs="Times New Roman"/>
        </w:rPr>
        <w:t xml:space="preserve"> speciális feladatai</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1601" w:type="dxa"/>
        <w:tblLayout w:type="fixed"/>
        <w:tblCellMar>
          <w:left w:w="30" w:type="dxa"/>
          <w:right w:w="30" w:type="dxa"/>
        </w:tblCellMar>
        <w:tblLook w:val="0000" w:firstRow="0" w:lastRow="0" w:firstColumn="0" w:lastColumn="0" w:noHBand="0" w:noVBand="0"/>
      </w:tblPr>
      <w:tblGrid>
        <w:gridCol w:w="5871"/>
        <w:gridCol w:w="942"/>
        <w:gridCol w:w="942"/>
      </w:tblGrid>
      <w:tr w:rsidR="00F93138" w:rsidRPr="00DE7B91" w14:paraId="2850125A" w14:textId="77777777" w:rsidTr="00DE7B91">
        <w:trPr>
          <w:cantSplit/>
          <w:trHeight w:val="2291"/>
          <w:jc w:val="center"/>
        </w:trPr>
        <w:tc>
          <w:tcPr>
            <w:tcW w:w="5871" w:type="dxa"/>
            <w:tcBorders>
              <w:top w:val="single" w:sz="6" w:space="0" w:color="auto"/>
              <w:left w:val="single" w:sz="6" w:space="0" w:color="auto"/>
              <w:bottom w:val="single" w:sz="6" w:space="0" w:color="auto"/>
              <w:right w:val="single" w:sz="6" w:space="0" w:color="auto"/>
            </w:tcBorders>
            <w:shd w:val="clear" w:color="auto" w:fill="auto"/>
            <w:vAlign w:val="center"/>
          </w:tcPr>
          <w:p w14:paraId="0EC6ED32" w14:textId="77777777" w:rsidR="00F93138" w:rsidRPr="00DE7B91" w:rsidRDefault="00F93138" w:rsidP="00460CB9">
            <w:pPr>
              <w:autoSpaceDE w:val="0"/>
              <w:autoSpaceDN w:val="0"/>
              <w:adjustRightInd w:val="0"/>
              <w:spacing w:after="0"/>
              <w:jc w:val="center"/>
              <w:rPr>
                <w:rFonts w:cs="Times New Roman"/>
                <w:color w:val="000000"/>
                <w:szCs w:val="24"/>
              </w:rPr>
            </w:pPr>
          </w:p>
        </w:tc>
        <w:tc>
          <w:tcPr>
            <w:tcW w:w="942" w:type="dxa"/>
            <w:tcBorders>
              <w:top w:val="single" w:sz="4" w:space="0" w:color="auto"/>
              <w:left w:val="nil"/>
              <w:bottom w:val="single" w:sz="4" w:space="0" w:color="auto"/>
              <w:right w:val="single" w:sz="4" w:space="0" w:color="auto"/>
            </w:tcBorders>
            <w:textDirection w:val="btLr"/>
            <w:vAlign w:val="center"/>
          </w:tcPr>
          <w:p w14:paraId="008652E3" w14:textId="4248FA37" w:rsidR="00F93138" w:rsidRPr="00DE7B91" w:rsidRDefault="00F93138" w:rsidP="00DE7B91">
            <w:pPr>
              <w:autoSpaceDE w:val="0"/>
              <w:autoSpaceDN w:val="0"/>
              <w:adjustRightInd w:val="0"/>
              <w:spacing w:after="0"/>
              <w:ind w:left="113" w:right="113"/>
              <w:jc w:val="center"/>
              <w:rPr>
                <w:rFonts w:cs="Times New Roman"/>
                <w:color w:val="000000"/>
                <w:szCs w:val="24"/>
              </w:rPr>
            </w:pPr>
            <w:proofErr w:type="spellStart"/>
            <w:r w:rsidRPr="00DE7B91">
              <w:rPr>
                <w:rFonts w:cs="Times New Roman"/>
                <w:color w:val="000000"/>
                <w:szCs w:val="24"/>
                <w:lang w:eastAsia="hu-HU"/>
              </w:rPr>
              <w:t>Emelőgépkezelő</w:t>
            </w:r>
            <w:proofErr w:type="spellEnd"/>
            <w:r w:rsidRPr="00DE7B91">
              <w:rPr>
                <w:rFonts w:cs="Times New Roman"/>
                <w:color w:val="000000"/>
                <w:szCs w:val="24"/>
                <w:lang w:eastAsia="hu-HU"/>
              </w:rPr>
              <w:t xml:space="preserve"> speciális feladatai</w:t>
            </w:r>
          </w:p>
        </w:tc>
        <w:tc>
          <w:tcPr>
            <w:tcW w:w="942" w:type="dxa"/>
            <w:tcBorders>
              <w:top w:val="single" w:sz="4" w:space="0" w:color="auto"/>
              <w:left w:val="nil"/>
              <w:bottom w:val="single" w:sz="4" w:space="0" w:color="auto"/>
              <w:right w:val="single" w:sz="4" w:space="0" w:color="auto"/>
            </w:tcBorders>
            <w:textDirection w:val="btLr"/>
            <w:vAlign w:val="center"/>
          </w:tcPr>
          <w:p w14:paraId="3C267906" w14:textId="051E05F8" w:rsidR="00F93138" w:rsidRPr="00DE7B91" w:rsidRDefault="00F93138" w:rsidP="00DE7B91">
            <w:pPr>
              <w:autoSpaceDE w:val="0"/>
              <w:autoSpaceDN w:val="0"/>
              <w:adjustRightInd w:val="0"/>
              <w:spacing w:after="0"/>
              <w:ind w:left="113" w:right="113"/>
              <w:jc w:val="center"/>
              <w:rPr>
                <w:rFonts w:cs="Times New Roman"/>
                <w:color w:val="000000"/>
                <w:szCs w:val="24"/>
              </w:rPr>
            </w:pPr>
            <w:proofErr w:type="spellStart"/>
            <w:r w:rsidRPr="00DE7B91">
              <w:rPr>
                <w:rFonts w:cs="Times New Roman"/>
                <w:color w:val="000000"/>
                <w:szCs w:val="24"/>
                <w:lang w:eastAsia="hu-HU"/>
              </w:rPr>
              <w:t>Emelőgépkezelő</w:t>
            </w:r>
            <w:proofErr w:type="spellEnd"/>
            <w:r w:rsidRPr="00DE7B91">
              <w:rPr>
                <w:rFonts w:cs="Times New Roman"/>
                <w:color w:val="000000"/>
                <w:szCs w:val="24"/>
                <w:lang w:eastAsia="hu-HU"/>
              </w:rPr>
              <w:t xml:space="preserve"> speciális feladatai gyakorlat</w:t>
            </w:r>
          </w:p>
        </w:tc>
      </w:tr>
      <w:tr w:rsidR="00F93138" w:rsidRPr="00DE7B91" w14:paraId="7C7A53F1" w14:textId="77777777" w:rsidTr="00DE7B91">
        <w:trPr>
          <w:trHeight w:val="255"/>
          <w:jc w:val="center"/>
        </w:trPr>
        <w:tc>
          <w:tcPr>
            <w:tcW w:w="5871" w:type="dxa"/>
            <w:tcBorders>
              <w:top w:val="single" w:sz="6" w:space="0" w:color="auto"/>
              <w:left w:val="single" w:sz="6" w:space="0" w:color="auto"/>
              <w:bottom w:val="single" w:sz="4" w:space="0" w:color="auto"/>
              <w:right w:val="single" w:sz="6" w:space="0" w:color="auto"/>
            </w:tcBorders>
            <w:shd w:val="clear" w:color="auto" w:fill="auto"/>
            <w:vAlign w:val="center"/>
          </w:tcPr>
          <w:p w14:paraId="22DCCDBB" w14:textId="77777777" w:rsidR="00F93138" w:rsidRPr="00DE7B91" w:rsidRDefault="00F93138" w:rsidP="00460CB9">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942" w:type="dxa"/>
            <w:tcBorders>
              <w:top w:val="single" w:sz="6" w:space="0" w:color="auto"/>
              <w:left w:val="single" w:sz="6" w:space="0" w:color="auto"/>
              <w:bottom w:val="single" w:sz="4" w:space="0" w:color="auto"/>
              <w:right w:val="single" w:sz="6" w:space="0" w:color="auto"/>
            </w:tcBorders>
            <w:vAlign w:val="center"/>
          </w:tcPr>
          <w:p w14:paraId="0BCD39E8" w14:textId="77777777" w:rsidR="00F93138" w:rsidRPr="00DE7B91" w:rsidRDefault="00F93138" w:rsidP="00460CB9">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4" w:space="0" w:color="auto"/>
              <w:right w:val="single" w:sz="6" w:space="0" w:color="auto"/>
            </w:tcBorders>
            <w:vAlign w:val="center"/>
          </w:tcPr>
          <w:p w14:paraId="5B332AE2" w14:textId="77777777" w:rsidR="00F93138" w:rsidRPr="00DE7B91" w:rsidRDefault="00F93138" w:rsidP="00460CB9">
            <w:pPr>
              <w:autoSpaceDE w:val="0"/>
              <w:autoSpaceDN w:val="0"/>
              <w:adjustRightInd w:val="0"/>
              <w:spacing w:after="0"/>
              <w:jc w:val="center"/>
              <w:rPr>
                <w:rFonts w:cs="Times New Roman"/>
                <w:color w:val="000000"/>
                <w:szCs w:val="24"/>
              </w:rPr>
            </w:pPr>
          </w:p>
        </w:tc>
      </w:tr>
      <w:tr w:rsidR="00F93138" w:rsidRPr="00DE7B91" w14:paraId="16D8CD9C"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7BF34353" w14:textId="3A56DEE0"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Áttekinti a feladat ellátásához szükséges dokumentumokat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E6AD43E" w14:textId="6F4A8F88"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35D2990" w14:textId="06E4CC2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3E4B7C57"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7BC96CA4" w14:textId="1278899A"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Ellenőrzi a mozgatásra kerülő teher tervezett útvonalát és a teher elhelyezési helyét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959D71F" w14:textId="35438A79"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69EB0BC" w14:textId="7B24204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15D06578"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12E9A7A" w14:textId="33F6C884"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Használja a gépcsoportra előírt egyéni és csoportos védőeszközöket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3E8FF68" w14:textId="1D77348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C9AFE65" w14:textId="01266727"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534917B2"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318F22B2" w14:textId="394FE350"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Az előírásoknak megfelelően vezeti az emelőgép-naplót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B32E00D" w14:textId="48D04AFB"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9CA4750" w14:textId="79D95918"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1C8BEAC1"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6760400" w14:textId="223BECB9"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Kötöző eszközöket, függesztő eszközöket kiválaszt, ellenőriz és használ</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8842AD8" w14:textId="6FF54A8C"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16C9F2D" w14:textId="3039D8CB"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64DA12A0"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6A4D9CB3" w14:textId="363EA802"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Teherfelvevő eszközöket kiválaszt, ellenőriz és használ</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E817650" w14:textId="1CC01A6A"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7A4BB80" w14:textId="10C2052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061EA1AC"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1DCE728" w14:textId="7E4BE521"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Használja a rakatképző eszközöket, segédanyagokat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29CC5C5" w14:textId="40A225E3"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35BE10B" w14:textId="27945BE5"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4456A940"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3CE7C18" w14:textId="01961F49"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Elvégzi a gépápolási, karbantartási munkálatokat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37B7472" w14:textId="773AE4BF"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22EF715" w14:textId="29665A31"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31348F74"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8116BD5" w14:textId="569ED0E8"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Elvégzi a műszakkezdés előtti biztonsági és üzemi ellenőrzéseket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F628413" w14:textId="25C13C95"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171A17F" w14:textId="013DF3FA"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1731F2E6"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6E63E53" w14:textId="7310D157"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Biztonságosan végrehajtja a teher emelését, mozgatását és lehelyezését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9F1EC76" w14:textId="7DF4A8EE"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10963CD" w14:textId="14383E0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25F8E461"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32ADC2C" w14:textId="1EDD3DA0"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Szükség esetén különleges emelést végez</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E4D4001" w14:textId="7DFC8273"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49D2CCC" w14:textId="474B8E95"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285452E9"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16548BCD" w14:textId="64C9E783"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Betartja az emelőgépekre vonatkozó munkavédelmi előírásokat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483FECE" w14:textId="56EF1115"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6D2FBAE" w14:textId="43C13E75"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42E869BA"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5FD70F7" w14:textId="19AA8D10" w:rsidR="00F93138" w:rsidRPr="00DE7B91" w:rsidRDefault="00F93138" w:rsidP="004D6435">
            <w:pPr>
              <w:autoSpaceDE w:val="0"/>
              <w:autoSpaceDN w:val="0"/>
              <w:adjustRightInd w:val="0"/>
              <w:spacing w:after="0"/>
              <w:jc w:val="left"/>
              <w:rPr>
                <w:rFonts w:cs="Times New Roman"/>
                <w:color w:val="000000"/>
                <w:szCs w:val="24"/>
              </w:rPr>
            </w:pPr>
            <w:proofErr w:type="gramStart"/>
            <w:r w:rsidRPr="00DE7B91">
              <w:rPr>
                <w:rFonts w:eastAsia="Times New Roman" w:cs="Times New Roman"/>
                <w:szCs w:val="24"/>
                <w:lang w:eastAsia="hu-HU"/>
              </w:rPr>
              <w:t>Felismeri</w:t>
            </w:r>
            <w:proofErr w:type="gramEnd"/>
            <w:r w:rsidRPr="00DE7B91">
              <w:rPr>
                <w:rFonts w:eastAsia="Times New Roman" w:cs="Times New Roman"/>
                <w:szCs w:val="24"/>
                <w:lang w:eastAsia="hu-HU"/>
              </w:rPr>
              <w:t xml:space="preserve"> és  munkahelyi vezetőjének jelzi a veszélyforrásokat és az egészségre ártalmas   tényezőket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6E386AE" w14:textId="72B8C221"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1B2779D" w14:textId="4F0C70CC"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495FB335"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692CE1B4" w14:textId="3B27ACA2"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Kötözővel, irányítóval kapcsolatot tart</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9DBAE1F" w14:textId="06FC8CB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BB3E580" w14:textId="5007C30E"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29989788"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776AD5D6" w14:textId="3822FD8B"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Emelőgépet működtet, emelőgéppel munkavégzést hajt végre</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89A6DEC" w14:textId="1FC2230E"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777E840" w14:textId="0728024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7AD10CA4"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DFA078F" w14:textId="0AE18979"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Munkaterületen helyváltoztatásokat hajt végre az arra alkalmas géppel</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C00D9E8" w14:textId="4CE928D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7B474C5" w14:textId="0AB41350"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13627AD2"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0DEF9AC" w14:textId="77777777" w:rsidR="00F93138" w:rsidRPr="00DE7B91" w:rsidRDefault="00F93138" w:rsidP="004D6435">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942" w:type="dxa"/>
            <w:tcBorders>
              <w:top w:val="single" w:sz="4" w:space="0" w:color="auto"/>
              <w:left w:val="single" w:sz="4" w:space="0" w:color="auto"/>
              <w:bottom w:val="single" w:sz="4" w:space="0" w:color="auto"/>
              <w:right w:val="single" w:sz="4" w:space="0" w:color="auto"/>
            </w:tcBorders>
            <w:vAlign w:val="center"/>
          </w:tcPr>
          <w:p w14:paraId="451D0C55" w14:textId="77777777" w:rsidR="00F93138" w:rsidRPr="00DE7B91" w:rsidRDefault="00F93138" w:rsidP="004D6435">
            <w:pPr>
              <w:autoSpaceDE w:val="0"/>
              <w:autoSpaceDN w:val="0"/>
              <w:adjustRightInd w:val="0"/>
              <w:spacing w:after="0"/>
              <w:jc w:val="center"/>
              <w:rPr>
                <w:rFonts w:cs="Times New Roman"/>
                <w:caps/>
                <w:color w:val="000000"/>
                <w:szCs w:val="24"/>
              </w:rPr>
            </w:pPr>
          </w:p>
        </w:tc>
        <w:tc>
          <w:tcPr>
            <w:tcW w:w="942" w:type="dxa"/>
            <w:tcBorders>
              <w:top w:val="single" w:sz="4" w:space="0" w:color="auto"/>
              <w:left w:val="single" w:sz="4" w:space="0" w:color="auto"/>
              <w:bottom w:val="single" w:sz="4" w:space="0" w:color="auto"/>
              <w:right w:val="single" w:sz="4" w:space="0" w:color="auto"/>
            </w:tcBorders>
            <w:vAlign w:val="center"/>
          </w:tcPr>
          <w:p w14:paraId="066EF259" w14:textId="77777777" w:rsidR="00F93138" w:rsidRPr="00DE7B91" w:rsidRDefault="00F93138" w:rsidP="004D6435">
            <w:pPr>
              <w:autoSpaceDE w:val="0"/>
              <w:autoSpaceDN w:val="0"/>
              <w:adjustRightInd w:val="0"/>
              <w:spacing w:after="0"/>
              <w:jc w:val="center"/>
              <w:rPr>
                <w:rFonts w:cs="Times New Roman"/>
                <w:caps/>
                <w:color w:val="000000"/>
                <w:szCs w:val="24"/>
              </w:rPr>
            </w:pPr>
          </w:p>
        </w:tc>
      </w:tr>
      <w:tr w:rsidR="00F93138" w:rsidRPr="00DE7B91" w14:paraId="00D88C64"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40E7B71" w14:textId="254F6F44"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Anyagmozgatás, közlekedés szabályai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AA27DE1" w14:textId="1A00AC3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6C42D27" w14:textId="4942875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3970D008"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62C66032" w14:textId="184F57CC"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Emelés- és rakodástechnológia</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F654770" w14:textId="36E7E741"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B727566" w14:textId="799F80A7"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40D99A3B"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6A9DA3F7" w14:textId="771770EA"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Próbaemelés</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CA82BB9" w14:textId="5953B0BA"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AA22EC0" w14:textId="7AAFA2D0"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5F0A4B40"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15054C3" w14:textId="3F05FE33"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Teheremelés-, szállítás és elhelyezés szabályai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1D0ABF6" w14:textId="63F5AF16"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D61BE28" w14:textId="634AC08C"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79B16C04"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3FE2D37" w14:textId="45C9A7BB"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A rakatképzés és bontás szabályai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9195339" w14:textId="643487D9"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B9AA40D" w14:textId="4E4C84A5"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6B26DCDA"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BE48F6A" w14:textId="68898E99"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Darabáruk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A5EC141" w14:textId="00306990"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028BC18" w14:textId="5C4E74F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48681FAD"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B83B7D7" w14:textId="48E9A4F6"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Egységrakományok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7308706" w14:textId="466A3DF2"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BB8DBCD" w14:textId="74D738D0"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3B70C37D"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1FD83ED" w14:textId="7FAB83D6"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Rakatképzés segédeszközei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5BACF2B" w14:textId="71EDA7BE"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AAAAE0B" w14:textId="45491FBB"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178B4529"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2E790C0" w14:textId="21531E94"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Ömlesztett anyagok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8A8C8C8" w14:textId="0CC8DED9"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E2B4885" w14:textId="1119DE76"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636E7BA8"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7EF36B97" w14:textId="28780E1D"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Emelőgép-napló vezetése</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B736FDF" w14:textId="20C23FAF"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697AD21" w14:textId="5711EB8C"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596151FD"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920D38F" w14:textId="658644EE"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lastRenderedPageBreak/>
              <w:t>Veszélyes anyagok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B60DBE7" w14:textId="6B0F4DF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DE12DA4" w14:textId="452E6E45"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70A576CC"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4F38E86" w14:textId="214924CF"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Hulladék és veszélyes hulladék gyűjtésének előírásai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1EAF9AA0" w14:textId="0E15E794"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1CBADD6" w14:textId="7961CC17"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29A1C320"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6776580" w14:textId="37DF7874"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Függesztő és teherfelvevő eszközök fajtái, kiválasztása, ellenőrzése</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D7D9334" w14:textId="131CDBC6"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584F21B" w14:textId="55280868"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662439CC"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D118835" w14:textId="7BD75093"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Emelés függesztő - és teherfelvevő eszközökkel</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4A34C6C" w14:textId="0E3B0C98"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7B785AF" w14:textId="0A5ED9FF"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2FF15DB3"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959FFA7" w14:textId="73DDB6A5"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Emelési-, rögzítési pontok kialakításai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CB1678E" w14:textId="1BB4BBD3"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CDEB423" w14:textId="7F964612"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1A7463A2"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17F5AD3E" w14:textId="430B1820"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Teherkötözés szabályai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703E7A2" w14:textId="1BA95992"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BDA0FF5" w14:textId="4ADDF6A0"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49290257"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5F54EE25" w14:textId="404B47FE"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Irányító igénybevételének feltételei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840E312" w14:textId="2315BC62"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4C541D61" w14:textId="13E8BEAA"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715F182A"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252A26C1" w14:textId="62E74909" w:rsidR="00F93138" w:rsidRPr="00DE7B91" w:rsidRDefault="00F93138" w:rsidP="004D6435">
            <w:pPr>
              <w:autoSpaceDE w:val="0"/>
              <w:autoSpaceDN w:val="0"/>
              <w:adjustRightInd w:val="0"/>
              <w:spacing w:after="0"/>
              <w:jc w:val="left"/>
              <w:rPr>
                <w:rFonts w:cs="Times New Roman"/>
                <w:color w:val="000000"/>
                <w:szCs w:val="24"/>
                <w:lang w:eastAsia="hu-HU"/>
              </w:rPr>
            </w:pPr>
            <w:r w:rsidRPr="00DE7B91">
              <w:rPr>
                <w:rFonts w:eastAsia="Times New Roman" w:cs="Times New Roman"/>
                <w:szCs w:val="24"/>
                <w:lang w:eastAsia="hu-HU"/>
              </w:rPr>
              <w:t xml:space="preserve">Jogszabályban </w:t>
            </w:r>
            <w:proofErr w:type="gramStart"/>
            <w:r w:rsidRPr="00DE7B91">
              <w:rPr>
                <w:rFonts w:eastAsia="Times New Roman" w:cs="Times New Roman"/>
                <w:szCs w:val="24"/>
                <w:lang w:eastAsia="hu-HU"/>
              </w:rPr>
              <w:t>előírt  kézjelzések</w:t>
            </w:r>
            <w:proofErr w:type="gramEnd"/>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D1D8304" w14:textId="5DE9D0D5"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038268A" w14:textId="6DFD712A" w:rsidR="00F93138" w:rsidRPr="00DE7B91" w:rsidRDefault="00F93138" w:rsidP="004D6435">
            <w:pPr>
              <w:autoSpaceDE w:val="0"/>
              <w:autoSpaceDN w:val="0"/>
              <w:adjustRightInd w:val="0"/>
              <w:spacing w:after="0"/>
              <w:jc w:val="center"/>
              <w:rPr>
                <w:rFonts w:cs="Times New Roman"/>
                <w:caps/>
                <w:color w:val="000000"/>
                <w:szCs w:val="24"/>
                <w:lang w:eastAsia="hu-HU"/>
              </w:rPr>
            </w:pPr>
            <w:r w:rsidRPr="00DE7B91">
              <w:rPr>
                <w:rFonts w:eastAsia="Times New Roman" w:cs="Times New Roman"/>
                <w:caps/>
                <w:szCs w:val="24"/>
                <w:lang w:eastAsia="hu-HU"/>
              </w:rPr>
              <w:t>x</w:t>
            </w:r>
          </w:p>
        </w:tc>
      </w:tr>
      <w:tr w:rsidR="00F93138" w:rsidRPr="00DE7B91" w14:paraId="0E2C673B"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85DD723" w14:textId="13071723"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Teheremelés biztonsági előírásai</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3132EC2" w14:textId="73109FF1"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1F5A889" w14:textId="00C2ABB3"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270BB6DE"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E8E8F2E" w14:textId="3D2C2F64"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Egyéni és csoportos védőfelszerelések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E1789B1" w14:textId="4A94C81B"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80A1033" w14:textId="13214F90"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31302AF6"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077329AF" w14:textId="1BDF1AD5"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Sajátos munkabiztonsági ismeretek</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812D98A" w14:textId="193167D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6308176" w14:textId="537E39B8"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1E9E2438"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1FECF7C9" w14:textId="413E6385"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Emelőgépek fajtái, rendszere, felépítése</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60EA9A62" w14:textId="76C1959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23317C91" w14:textId="23A0E18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38378817"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33E02899" w14:textId="737211AE"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Adott emelőgép szerkezettana</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39824E86" w14:textId="4FD26D8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570B3575" w14:textId="3C39E1F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6F282250" w14:textId="77777777" w:rsidTr="00DE7B91">
        <w:trPr>
          <w:trHeight w:val="255"/>
          <w:jc w:val="center"/>
        </w:trPr>
        <w:tc>
          <w:tcPr>
            <w:tcW w:w="5871" w:type="dxa"/>
            <w:tcBorders>
              <w:top w:val="single" w:sz="4" w:space="0" w:color="auto"/>
              <w:left w:val="single" w:sz="4" w:space="0" w:color="auto"/>
              <w:bottom w:val="single" w:sz="4" w:space="0" w:color="auto"/>
              <w:right w:val="single" w:sz="4" w:space="0" w:color="auto"/>
            </w:tcBorders>
            <w:shd w:val="clear" w:color="auto" w:fill="auto"/>
            <w:vAlign w:val="center"/>
          </w:tcPr>
          <w:p w14:paraId="456CA9EE" w14:textId="567D2DD8" w:rsidR="00F93138" w:rsidRPr="00DE7B91" w:rsidRDefault="00F93138" w:rsidP="004D6435">
            <w:pPr>
              <w:autoSpaceDE w:val="0"/>
              <w:autoSpaceDN w:val="0"/>
              <w:adjustRightInd w:val="0"/>
              <w:spacing w:after="0"/>
              <w:jc w:val="left"/>
              <w:rPr>
                <w:rFonts w:cs="Times New Roman"/>
                <w:color w:val="000000"/>
                <w:szCs w:val="24"/>
              </w:rPr>
            </w:pPr>
            <w:r w:rsidRPr="00DE7B91">
              <w:rPr>
                <w:rFonts w:eastAsia="Times New Roman" w:cs="Times New Roman"/>
                <w:szCs w:val="24"/>
                <w:lang w:eastAsia="hu-HU"/>
              </w:rPr>
              <w:t>Adott emelőgép működtetése</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74BFE58D" w14:textId="16E14F2B"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14:paraId="00D6471D" w14:textId="06C5D3E1"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eastAsia="Times New Roman" w:cs="Times New Roman"/>
                <w:caps/>
                <w:szCs w:val="24"/>
                <w:lang w:eastAsia="hu-HU"/>
              </w:rPr>
              <w:t>x</w:t>
            </w:r>
          </w:p>
        </w:tc>
      </w:tr>
      <w:tr w:rsidR="00F93138" w:rsidRPr="00DE7B91" w14:paraId="47C0DC6B" w14:textId="77777777" w:rsidTr="00DE7B91">
        <w:trPr>
          <w:trHeight w:val="255"/>
          <w:jc w:val="center"/>
        </w:trPr>
        <w:tc>
          <w:tcPr>
            <w:tcW w:w="5871" w:type="dxa"/>
            <w:tcBorders>
              <w:top w:val="single" w:sz="4" w:space="0" w:color="auto"/>
              <w:left w:val="single" w:sz="6" w:space="0" w:color="auto"/>
              <w:bottom w:val="single" w:sz="6" w:space="0" w:color="auto"/>
              <w:right w:val="single" w:sz="6" w:space="0" w:color="auto"/>
            </w:tcBorders>
            <w:shd w:val="clear" w:color="auto" w:fill="auto"/>
            <w:vAlign w:val="center"/>
          </w:tcPr>
          <w:p w14:paraId="71B93C96" w14:textId="77777777" w:rsidR="00F93138" w:rsidRPr="00DE7B91" w:rsidRDefault="00F93138" w:rsidP="004D6435">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942" w:type="dxa"/>
            <w:tcBorders>
              <w:top w:val="single" w:sz="4" w:space="0" w:color="auto"/>
              <w:left w:val="single" w:sz="6" w:space="0" w:color="auto"/>
              <w:bottom w:val="single" w:sz="6" w:space="0" w:color="auto"/>
              <w:right w:val="single" w:sz="6" w:space="0" w:color="auto"/>
            </w:tcBorders>
            <w:vAlign w:val="center"/>
          </w:tcPr>
          <w:p w14:paraId="6A564B7D" w14:textId="77777777" w:rsidR="00F93138" w:rsidRPr="00DE7B91" w:rsidRDefault="00F93138" w:rsidP="004D6435">
            <w:pPr>
              <w:autoSpaceDE w:val="0"/>
              <w:autoSpaceDN w:val="0"/>
              <w:adjustRightInd w:val="0"/>
              <w:spacing w:after="0"/>
              <w:jc w:val="center"/>
              <w:rPr>
                <w:rFonts w:cs="Times New Roman"/>
                <w:caps/>
                <w:color w:val="000000"/>
                <w:szCs w:val="24"/>
              </w:rPr>
            </w:pPr>
          </w:p>
        </w:tc>
        <w:tc>
          <w:tcPr>
            <w:tcW w:w="942" w:type="dxa"/>
            <w:tcBorders>
              <w:top w:val="single" w:sz="4" w:space="0" w:color="auto"/>
              <w:left w:val="single" w:sz="6" w:space="0" w:color="auto"/>
              <w:bottom w:val="single" w:sz="6" w:space="0" w:color="auto"/>
              <w:right w:val="single" w:sz="6" w:space="0" w:color="auto"/>
            </w:tcBorders>
            <w:vAlign w:val="center"/>
          </w:tcPr>
          <w:p w14:paraId="0B9AE423" w14:textId="77777777" w:rsidR="00F93138" w:rsidRPr="00DE7B91" w:rsidRDefault="00F93138" w:rsidP="004D6435">
            <w:pPr>
              <w:autoSpaceDE w:val="0"/>
              <w:autoSpaceDN w:val="0"/>
              <w:adjustRightInd w:val="0"/>
              <w:spacing w:after="0"/>
              <w:jc w:val="center"/>
              <w:rPr>
                <w:rFonts w:cs="Times New Roman"/>
                <w:caps/>
                <w:color w:val="000000"/>
                <w:szCs w:val="24"/>
              </w:rPr>
            </w:pPr>
          </w:p>
        </w:tc>
      </w:tr>
      <w:tr w:rsidR="00F93138" w:rsidRPr="00DE7B91" w14:paraId="2AF66158"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4CD4E33D" w14:textId="04E3A963"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Kezelőszervek, vezérlőelemek működtetése</w:t>
            </w:r>
          </w:p>
        </w:tc>
        <w:tc>
          <w:tcPr>
            <w:tcW w:w="942" w:type="dxa"/>
            <w:tcBorders>
              <w:top w:val="nil"/>
              <w:left w:val="nil"/>
              <w:bottom w:val="single" w:sz="4" w:space="0" w:color="auto"/>
              <w:right w:val="single" w:sz="4" w:space="0" w:color="auto"/>
            </w:tcBorders>
            <w:vAlign w:val="center"/>
          </w:tcPr>
          <w:p w14:paraId="1E1E8A5B" w14:textId="2CE5E48D"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14AE8DD1" w14:textId="0A7DC7CC"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F54669C"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4901295C" w14:textId="16669708"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Olvasott szakmai szöveg megértése, műszaki ábrák olvasása, értelmezése</w:t>
            </w:r>
          </w:p>
        </w:tc>
        <w:tc>
          <w:tcPr>
            <w:tcW w:w="942" w:type="dxa"/>
            <w:tcBorders>
              <w:top w:val="nil"/>
              <w:left w:val="nil"/>
              <w:bottom w:val="single" w:sz="4" w:space="0" w:color="auto"/>
              <w:right w:val="single" w:sz="4" w:space="0" w:color="auto"/>
            </w:tcBorders>
            <w:vAlign w:val="center"/>
          </w:tcPr>
          <w:p w14:paraId="4C9C97B2" w14:textId="78BCD10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2E74695F" w14:textId="7EAC633E"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DFE1B4C"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33F12E10" w14:textId="3668300B"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Szakmai nyelvi </w:t>
            </w:r>
            <w:proofErr w:type="spellStart"/>
            <w:r w:rsidRPr="00DE7B91">
              <w:rPr>
                <w:rFonts w:cs="Times New Roman"/>
                <w:color w:val="000000"/>
                <w:szCs w:val="24"/>
                <w:lang w:eastAsia="hu-HU"/>
              </w:rPr>
              <w:t>iráskészség</w:t>
            </w:r>
            <w:proofErr w:type="spellEnd"/>
            <w:r w:rsidRPr="00DE7B91">
              <w:rPr>
                <w:rFonts w:cs="Times New Roman"/>
                <w:color w:val="000000"/>
                <w:szCs w:val="24"/>
                <w:lang w:eastAsia="hu-HU"/>
              </w:rPr>
              <w:t xml:space="preserve">, </w:t>
            </w:r>
            <w:proofErr w:type="gramStart"/>
            <w:r w:rsidRPr="00DE7B91">
              <w:rPr>
                <w:rFonts w:cs="Times New Roman"/>
                <w:color w:val="000000"/>
                <w:szCs w:val="24"/>
                <w:lang w:eastAsia="hu-HU"/>
              </w:rPr>
              <w:t>fogalmazás írásban</w:t>
            </w:r>
            <w:proofErr w:type="gramEnd"/>
          </w:p>
        </w:tc>
        <w:tc>
          <w:tcPr>
            <w:tcW w:w="942" w:type="dxa"/>
            <w:tcBorders>
              <w:top w:val="nil"/>
              <w:left w:val="nil"/>
              <w:bottom w:val="single" w:sz="4" w:space="0" w:color="auto"/>
              <w:right w:val="single" w:sz="4" w:space="0" w:color="auto"/>
            </w:tcBorders>
            <w:vAlign w:val="center"/>
          </w:tcPr>
          <w:p w14:paraId="4680E8EA" w14:textId="5607ECD6"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5A742F53" w14:textId="0915BB9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27D2F39"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286A082E" w14:textId="21CA4E46"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 xml:space="preserve">Biztonságtechnikai jelképek, táblák, </w:t>
            </w:r>
            <w:proofErr w:type="spellStart"/>
            <w:r w:rsidRPr="00DE7B91">
              <w:rPr>
                <w:rFonts w:cs="Times New Roman"/>
                <w:color w:val="000000"/>
                <w:szCs w:val="24"/>
                <w:lang w:eastAsia="hu-HU"/>
              </w:rPr>
              <w:t>feliretok</w:t>
            </w:r>
            <w:proofErr w:type="spellEnd"/>
            <w:r w:rsidRPr="00DE7B91">
              <w:rPr>
                <w:rFonts w:cs="Times New Roman"/>
                <w:color w:val="000000"/>
                <w:szCs w:val="24"/>
                <w:lang w:eastAsia="hu-HU"/>
              </w:rPr>
              <w:t>, piktogramok olvasása, értelmezése</w:t>
            </w:r>
          </w:p>
        </w:tc>
        <w:tc>
          <w:tcPr>
            <w:tcW w:w="942" w:type="dxa"/>
            <w:tcBorders>
              <w:top w:val="nil"/>
              <w:left w:val="nil"/>
              <w:bottom w:val="single" w:sz="4" w:space="0" w:color="auto"/>
              <w:right w:val="single" w:sz="4" w:space="0" w:color="auto"/>
            </w:tcBorders>
            <w:vAlign w:val="center"/>
          </w:tcPr>
          <w:p w14:paraId="06C890D3" w14:textId="692992AB"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5768A666" w14:textId="7AEC8FA5"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5206120"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27897659" w14:textId="604FB1DD"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Egyéni és csoportos munkavédelmi eszközök és berendezések használata</w:t>
            </w:r>
          </w:p>
        </w:tc>
        <w:tc>
          <w:tcPr>
            <w:tcW w:w="942" w:type="dxa"/>
            <w:tcBorders>
              <w:top w:val="nil"/>
              <w:left w:val="nil"/>
              <w:bottom w:val="single" w:sz="4" w:space="0" w:color="auto"/>
              <w:right w:val="single" w:sz="4" w:space="0" w:color="auto"/>
            </w:tcBorders>
            <w:vAlign w:val="center"/>
          </w:tcPr>
          <w:p w14:paraId="5F8E0999" w14:textId="6C674E1D"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6713278B" w14:textId="522C9EC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3E64F75C" w14:textId="77777777" w:rsidTr="00DE7B91">
        <w:trPr>
          <w:trHeight w:val="255"/>
          <w:jc w:val="center"/>
        </w:trPr>
        <w:tc>
          <w:tcPr>
            <w:tcW w:w="5871" w:type="dxa"/>
            <w:tcBorders>
              <w:top w:val="single" w:sz="6" w:space="0" w:color="auto"/>
              <w:left w:val="single" w:sz="6" w:space="0" w:color="auto"/>
              <w:bottom w:val="single" w:sz="6" w:space="0" w:color="auto"/>
              <w:right w:val="single" w:sz="6" w:space="0" w:color="auto"/>
            </w:tcBorders>
            <w:shd w:val="clear" w:color="auto" w:fill="auto"/>
            <w:vAlign w:val="center"/>
          </w:tcPr>
          <w:p w14:paraId="5BE6AF89" w14:textId="77777777" w:rsidR="00F93138" w:rsidRPr="00DE7B91" w:rsidRDefault="00F93138" w:rsidP="004D6435">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942" w:type="dxa"/>
            <w:tcBorders>
              <w:top w:val="single" w:sz="6" w:space="0" w:color="auto"/>
              <w:left w:val="single" w:sz="6" w:space="0" w:color="auto"/>
              <w:bottom w:val="single" w:sz="6" w:space="0" w:color="auto"/>
              <w:right w:val="single" w:sz="6" w:space="0" w:color="auto"/>
            </w:tcBorders>
            <w:vAlign w:val="center"/>
          </w:tcPr>
          <w:p w14:paraId="3BE8F283" w14:textId="77777777" w:rsidR="00F93138" w:rsidRPr="00DE7B91" w:rsidRDefault="00F93138" w:rsidP="004D6435">
            <w:pPr>
              <w:autoSpaceDE w:val="0"/>
              <w:autoSpaceDN w:val="0"/>
              <w:adjustRightInd w:val="0"/>
              <w:spacing w:after="0"/>
              <w:jc w:val="center"/>
              <w:rPr>
                <w:rFonts w:cs="Times New Roman"/>
                <w:caps/>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72AC59F6" w14:textId="77777777" w:rsidR="00F93138" w:rsidRPr="00DE7B91" w:rsidRDefault="00F93138" w:rsidP="004D6435">
            <w:pPr>
              <w:autoSpaceDE w:val="0"/>
              <w:autoSpaceDN w:val="0"/>
              <w:adjustRightInd w:val="0"/>
              <w:spacing w:after="0"/>
              <w:jc w:val="center"/>
              <w:rPr>
                <w:rFonts w:cs="Times New Roman"/>
                <w:caps/>
                <w:color w:val="000000"/>
                <w:szCs w:val="24"/>
              </w:rPr>
            </w:pPr>
          </w:p>
        </w:tc>
      </w:tr>
      <w:tr w:rsidR="00F93138" w:rsidRPr="00DE7B91" w14:paraId="51788741"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42724FBA" w14:textId="15015ED2" w:rsidR="00F93138" w:rsidRPr="00DE7B91" w:rsidRDefault="00F93138" w:rsidP="004D6435">
            <w:pPr>
              <w:autoSpaceDE w:val="0"/>
              <w:autoSpaceDN w:val="0"/>
              <w:adjustRightInd w:val="0"/>
              <w:spacing w:after="0"/>
              <w:jc w:val="left"/>
              <w:rPr>
                <w:rFonts w:cs="Times New Roman"/>
                <w:color w:val="000000"/>
                <w:szCs w:val="24"/>
              </w:rPr>
            </w:pPr>
            <w:proofErr w:type="spellStart"/>
            <w:r w:rsidRPr="00DE7B91">
              <w:rPr>
                <w:rFonts w:cs="Times New Roman"/>
                <w:color w:val="000000"/>
                <w:szCs w:val="24"/>
                <w:lang w:eastAsia="hu-HU"/>
              </w:rPr>
              <w:t>Felelőségtudat</w:t>
            </w:r>
            <w:proofErr w:type="spellEnd"/>
          </w:p>
        </w:tc>
        <w:tc>
          <w:tcPr>
            <w:tcW w:w="942" w:type="dxa"/>
            <w:tcBorders>
              <w:top w:val="nil"/>
              <w:left w:val="nil"/>
              <w:bottom w:val="single" w:sz="4" w:space="0" w:color="auto"/>
              <w:right w:val="single" w:sz="4" w:space="0" w:color="auto"/>
            </w:tcBorders>
            <w:vAlign w:val="center"/>
          </w:tcPr>
          <w:p w14:paraId="36695B1A" w14:textId="709F6698"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02D8C7B2" w14:textId="2E2FB9EC"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77E12131"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17E99E09" w14:textId="77FC715E"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Döntésképesség</w:t>
            </w:r>
          </w:p>
        </w:tc>
        <w:tc>
          <w:tcPr>
            <w:tcW w:w="942" w:type="dxa"/>
            <w:tcBorders>
              <w:top w:val="nil"/>
              <w:left w:val="nil"/>
              <w:bottom w:val="single" w:sz="4" w:space="0" w:color="auto"/>
              <w:right w:val="single" w:sz="4" w:space="0" w:color="auto"/>
            </w:tcBorders>
            <w:vAlign w:val="center"/>
          </w:tcPr>
          <w:p w14:paraId="78607571" w14:textId="2A960CCD"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27865668" w14:textId="5975CC71"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1BAEB21C" w14:textId="77777777" w:rsidTr="00DE7B91">
        <w:trPr>
          <w:trHeight w:val="255"/>
          <w:jc w:val="center"/>
        </w:trPr>
        <w:tc>
          <w:tcPr>
            <w:tcW w:w="5871" w:type="dxa"/>
            <w:tcBorders>
              <w:top w:val="single" w:sz="6" w:space="0" w:color="auto"/>
              <w:left w:val="single" w:sz="6" w:space="0" w:color="auto"/>
              <w:bottom w:val="single" w:sz="6" w:space="0" w:color="auto"/>
              <w:right w:val="single" w:sz="6" w:space="0" w:color="auto"/>
            </w:tcBorders>
            <w:shd w:val="clear" w:color="auto" w:fill="auto"/>
            <w:vAlign w:val="center"/>
          </w:tcPr>
          <w:p w14:paraId="36DE206C" w14:textId="77777777" w:rsidR="00F93138" w:rsidRPr="00DE7B91" w:rsidRDefault="00F93138" w:rsidP="004D6435">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942" w:type="dxa"/>
            <w:tcBorders>
              <w:top w:val="single" w:sz="6" w:space="0" w:color="auto"/>
              <w:left w:val="single" w:sz="6" w:space="0" w:color="auto"/>
              <w:bottom w:val="single" w:sz="6" w:space="0" w:color="auto"/>
              <w:right w:val="single" w:sz="6" w:space="0" w:color="auto"/>
            </w:tcBorders>
            <w:vAlign w:val="center"/>
          </w:tcPr>
          <w:p w14:paraId="028E8E67" w14:textId="77777777" w:rsidR="00F93138" w:rsidRPr="00DE7B91" w:rsidRDefault="00F93138" w:rsidP="004D6435">
            <w:pPr>
              <w:autoSpaceDE w:val="0"/>
              <w:autoSpaceDN w:val="0"/>
              <w:adjustRightInd w:val="0"/>
              <w:spacing w:after="0"/>
              <w:jc w:val="center"/>
              <w:rPr>
                <w:rFonts w:cs="Times New Roman"/>
                <w:caps/>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31F9BD9E" w14:textId="77777777" w:rsidR="00F93138" w:rsidRPr="00DE7B91" w:rsidRDefault="00F93138" w:rsidP="004D6435">
            <w:pPr>
              <w:autoSpaceDE w:val="0"/>
              <w:autoSpaceDN w:val="0"/>
              <w:adjustRightInd w:val="0"/>
              <w:spacing w:after="0"/>
              <w:jc w:val="center"/>
              <w:rPr>
                <w:rFonts w:cs="Times New Roman"/>
                <w:caps/>
                <w:color w:val="000000"/>
                <w:szCs w:val="24"/>
              </w:rPr>
            </w:pPr>
          </w:p>
        </w:tc>
      </w:tr>
      <w:tr w:rsidR="00F93138" w:rsidRPr="00DE7B91" w14:paraId="6396BEC6"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17F38A68" w14:textId="1262B93D"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Irányíthatóság</w:t>
            </w:r>
          </w:p>
        </w:tc>
        <w:tc>
          <w:tcPr>
            <w:tcW w:w="942" w:type="dxa"/>
            <w:tcBorders>
              <w:top w:val="nil"/>
              <w:left w:val="nil"/>
              <w:bottom w:val="single" w:sz="4" w:space="0" w:color="auto"/>
              <w:right w:val="single" w:sz="4" w:space="0" w:color="auto"/>
            </w:tcBorders>
            <w:vAlign w:val="center"/>
          </w:tcPr>
          <w:p w14:paraId="75116E07" w14:textId="706909F0"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38B6EFDD" w14:textId="08AF1F8C"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5309A51C"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292198E2" w14:textId="4159EBF1"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Kompromisszum-készség</w:t>
            </w:r>
          </w:p>
        </w:tc>
        <w:tc>
          <w:tcPr>
            <w:tcW w:w="942" w:type="dxa"/>
            <w:tcBorders>
              <w:top w:val="nil"/>
              <w:left w:val="nil"/>
              <w:bottom w:val="single" w:sz="4" w:space="0" w:color="auto"/>
              <w:right w:val="single" w:sz="4" w:space="0" w:color="auto"/>
            </w:tcBorders>
            <w:vAlign w:val="center"/>
          </w:tcPr>
          <w:p w14:paraId="08F2DF9C" w14:textId="31BD4B3A"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68791E6A" w14:textId="45FBBF45"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42442410" w14:textId="77777777" w:rsidTr="00DE7B91">
        <w:trPr>
          <w:trHeight w:val="255"/>
          <w:jc w:val="center"/>
        </w:trPr>
        <w:tc>
          <w:tcPr>
            <w:tcW w:w="5871" w:type="dxa"/>
            <w:tcBorders>
              <w:top w:val="single" w:sz="6" w:space="0" w:color="auto"/>
              <w:left w:val="single" w:sz="6" w:space="0" w:color="auto"/>
              <w:bottom w:val="single" w:sz="6" w:space="0" w:color="auto"/>
              <w:right w:val="single" w:sz="6" w:space="0" w:color="auto"/>
            </w:tcBorders>
            <w:shd w:val="clear" w:color="auto" w:fill="auto"/>
            <w:vAlign w:val="center"/>
          </w:tcPr>
          <w:p w14:paraId="1C5BFDC0" w14:textId="77777777" w:rsidR="00F93138" w:rsidRPr="00DE7B91" w:rsidRDefault="00F93138" w:rsidP="004D6435">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942" w:type="dxa"/>
            <w:tcBorders>
              <w:top w:val="single" w:sz="6" w:space="0" w:color="auto"/>
              <w:left w:val="single" w:sz="6" w:space="0" w:color="auto"/>
              <w:bottom w:val="single" w:sz="6" w:space="0" w:color="auto"/>
              <w:right w:val="single" w:sz="6" w:space="0" w:color="auto"/>
            </w:tcBorders>
            <w:vAlign w:val="center"/>
          </w:tcPr>
          <w:p w14:paraId="10226A2C" w14:textId="77777777" w:rsidR="00F93138" w:rsidRPr="00DE7B91" w:rsidRDefault="00F93138" w:rsidP="004D6435">
            <w:pPr>
              <w:autoSpaceDE w:val="0"/>
              <w:autoSpaceDN w:val="0"/>
              <w:adjustRightInd w:val="0"/>
              <w:spacing w:after="0"/>
              <w:jc w:val="center"/>
              <w:rPr>
                <w:rFonts w:cs="Times New Roman"/>
                <w:caps/>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34FCF09" w14:textId="77777777" w:rsidR="00F93138" w:rsidRPr="00DE7B91" w:rsidRDefault="00F93138" w:rsidP="004D6435">
            <w:pPr>
              <w:autoSpaceDE w:val="0"/>
              <w:autoSpaceDN w:val="0"/>
              <w:adjustRightInd w:val="0"/>
              <w:spacing w:after="0"/>
              <w:jc w:val="center"/>
              <w:rPr>
                <w:rFonts w:cs="Times New Roman"/>
                <w:caps/>
                <w:color w:val="000000"/>
                <w:szCs w:val="24"/>
              </w:rPr>
            </w:pPr>
          </w:p>
        </w:tc>
      </w:tr>
      <w:tr w:rsidR="00F93138" w:rsidRPr="00DE7B91" w14:paraId="56B99B1B"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4B285C6B" w14:textId="422D29E4"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Problémamegoldás, hibaelhárítás</w:t>
            </w:r>
          </w:p>
        </w:tc>
        <w:tc>
          <w:tcPr>
            <w:tcW w:w="942" w:type="dxa"/>
            <w:tcBorders>
              <w:top w:val="nil"/>
              <w:left w:val="nil"/>
              <w:bottom w:val="single" w:sz="4" w:space="0" w:color="auto"/>
              <w:right w:val="single" w:sz="4" w:space="0" w:color="auto"/>
            </w:tcBorders>
            <w:vAlign w:val="center"/>
          </w:tcPr>
          <w:p w14:paraId="666E5035" w14:textId="59ACDDE7"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3107EB34" w14:textId="57C9CB19"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r w:rsidR="00F93138" w:rsidRPr="00DE7B91" w14:paraId="00A53149" w14:textId="77777777" w:rsidTr="00DE7B91">
        <w:trPr>
          <w:trHeight w:val="255"/>
          <w:jc w:val="center"/>
        </w:trPr>
        <w:tc>
          <w:tcPr>
            <w:tcW w:w="5871" w:type="dxa"/>
            <w:tcBorders>
              <w:top w:val="nil"/>
              <w:left w:val="single" w:sz="4" w:space="0" w:color="auto"/>
              <w:bottom w:val="single" w:sz="4" w:space="0" w:color="auto"/>
              <w:right w:val="single" w:sz="4" w:space="0" w:color="auto"/>
            </w:tcBorders>
            <w:vAlign w:val="center"/>
          </w:tcPr>
          <w:p w14:paraId="29804ECD" w14:textId="7381524C" w:rsidR="00F93138" w:rsidRPr="00DE7B91" w:rsidRDefault="00F93138" w:rsidP="004D6435">
            <w:pPr>
              <w:autoSpaceDE w:val="0"/>
              <w:autoSpaceDN w:val="0"/>
              <w:adjustRightInd w:val="0"/>
              <w:spacing w:after="0"/>
              <w:jc w:val="left"/>
              <w:rPr>
                <w:rFonts w:cs="Times New Roman"/>
                <w:color w:val="000000"/>
                <w:szCs w:val="24"/>
              </w:rPr>
            </w:pPr>
            <w:r w:rsidRPr="00DE7B91">
              <w:rPr>
                <w:rFonts w:cs="Times New Roman"/>
                <w:color w:val="000000"/>
                <w:szCs w:val="24"/>
                <w:lang w:eastAsia="hu-HU"/>
              </w:rPr>
              <w:t>Gyakorlatias feladatelemzés</w:t>
            </w:r>
          </w:p>
        </w:tc>
        <w:tc>
          <w:tcPr>
            <w:tcW w:w="942" w:type="dxa"/>
            <w:tcBorders>
              <w:top w:val="nil"/>
              <w:left w:val="nil"/>
              <w:bottom w:val="single" w:sz="4" w:space="0" w:color="auto"/>
              <w:right w:val="single" w:sz="4" w:space="0" w:color="auto"/>
            </w:tcBorders>
            <w:vAlign w:val="center"/>
          </w:tcPr>
          <w:p w14:paraId="3A5BC8D8" w14:textId="433F341B"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c>
          <w:tcPr>
            <w:tcW w:w="942" w:type="dxa"/>
            <w:tcBorders>
              <w:top w:val="nil"/>
              <w:left w:val="nil"/>
              <w:bottom w:val="single" w:sz="4" w:space="0" w:color="auto"/>
              <w:right w:val="single" w:sz="4" w:space="0" w:color="auto"/>
            </w:tcBorders>
            <w:vAlign w:val="center"/>
          </w:tcPr>
          <w:p w14:paraId="6E34CD0C" w14:textId="6ABECB72" w:rsidR="00F93138" w:rsidRPr="00DE7B91" w:rsidRDefault="00F93138" w:rsidP="004D6435">
            <w:pPr>
              <w:autoSpaceDE w:val="0"/>
              <w:autoSpaceDN w:val="0"/>
              <w:adjustRightInd w:val="0"/>
              <w:spacing w:after="0"/>
              <w:jc w:val="center"/>
              <w:rPr>
                <w:rFonts w:cs="Times New Roman"/>
                <w:caps/>
                <w:color w:val="000000"/>
                <w:szCs w:val="24"/>
              </w:rPr>
            </w:pPr>
            <w:r w:rsidRPr="00DE7B91">
              <w:rPr>
                <w:rFonts w:cs="Times New Roman"/>
                <w:caps/>
                <w:color w:val="000000"/>
                <w:szCs w:val="24"/>
                <w:lang w:eastAsia="hu-HU"/>
              </w:rPr>
              <w:t>x</w:t>
            </w:r>
          </w:p>
        </w:tc>
      </w:tr>
    </w:tbl>
    <w:p w14:paraId="1C6387A2" w14:textId="77777777" w:rsidR="00A23F09" w:rsidRPr="000041D7" w:rsidRDefault="00A23F09" w:rsidP="00A23F09">
      <w:pPr>
        <w:rPr>
          <w:rFonts w:cs="Times New Roman"/>
        </w:rPr>
      </w:pPr>
    </w:p>
    <w:p w14:paraId="75821602" w14:textId="1E4B794F" w:rsidR="00A23F09" w:rsidRPr="000041D7" w:rsidRDefault="00460CB9" w:rsidP="00A23F09">
      <w:pPr>
        <w:pStyle w:val="Listaszerbekezds"/>
        <w:numPr>
          <w:ilvl w:val="0"/>
          <w:numId w:val="8"/>
        </w:numPr>
        <w:tabs>
          <w:tab w:val="right" w:pos="9072"/>
        </w:tabs>
        <w:spacing w:after="0"/>
        <w:rPr>
          <w:rFonts w:cs="Times New Roman"/>
          <w:b/>
        </w:rPr>
      </w:pPr>
      <w:proofErr w:type="spellStart"/>
      <w:r w:rsidRPr="000041D7">
        <w:rPr>
          <w:rFonts w:cs="Times New Roman"/>
          <w:b/>
        </w:rPr>
        <w:t>Emelőgépkezelő</w:t>
      </w:r>
      <w:proofErr w:type="spellEnd"/>
      <w:r w:rsidRPr="000041D7">
        <w:rPr>
          <w:rFonts w:cs="Times New Roman"/>
          <w:b/>
        </w:rPr>
        <w:t xml:space="preserve"> speciális feladatai</w:t>
      </w:r>
      <w:r w:rsidR="00A23F09" w:rsidRPr="000041D7">
        <w:rPr>
          <w:rFonts w:cs="Times New Roman"/>
          <w:b/>
        </w:rPr>
        <w:t xml:space="preserve"> tantárgy</w:t>
      </w:r>
      <w:r w:rsidR="00A23F09" w:rsidRPr="000041D7">
        <w:rPr>
          <w:rFonts w:cs="Times New Roman"/>
          <w:b/>
        </w:rPr>
        <w:tab/>
      </w:r>
      <w:r w:rsidR="00550293" w:rsidRPr="000041D7">
        <w:rPr>
          <w:rFonts w:cs="Times New Roman"/>
          <w:b/>
        </w:rPr>
        <w:t>18</w:t>
      </w:r>
      <w:r w:rsidR="00A23F09" w:rsidRPr="000041D7">
        <w:rPr>
          <w:rFonts w:cs="Times New Roman"/>
          <w:b/>
        </w:rPr>
        <w:t xml:space="preserve"> óra/</w:t>
      </w:r>
      <w:r w:rsidR="004D6435" w:rsidRPr="000041D7">
        <w:rPr>
          <w:rFonts w:cs="Times New Roman"/>
          <w:b/>
        </w:rPr>
        <w:t>0</w:t>
      </w:r>
      <w:r w:rsidR="00A23F09" w:rsidRPr="000041D7">
        <w:rPr>
          <w:rFonts w:cs="Times New Roman"/>
          <w:b/>
        </w:rPr>
        <w:t xml:space="preserve"> óra*</w:t>
      </w:r>
    </w:p>
    <w:p w14:paraId="1A934217"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1E5B2D78" w14:textId="77777777" w:rsidR="00A23F09" w:rsidRPr="000041D7" w:rsidRDefault="00A23F09" w:rsidP="00A23F09">
      <w:pPr>
        <w:spacing w:after="0"/>
        <w:ind w:left="426"/>
        <w:rPr>
          <w:rFonts w:cs="Times New Roman"/>
        </w:rPr>
      </w:pPr>
    </w:p>
    <w:p w14:paraId="2AEC2884" w14:textId="060731B0" w:rsidR="00A23F09" w:rsidRPr="000041D7" w:rsidRDefault="00A23F09" w:rsidP="00A23F09">
      <w:pPr>
        <w:spacing w:after="0"/>
        <w:ind w:left="426"/>
        <w:rPr>
          <w:rFonts w:cs="Times New Roman"/>
        </w:rPr>
      </w:pPr>
      <w:r w:rsidRPr="000041D7">
        <w:rPr>
          <w:rFonts w:cs="Times New Roman"/>
        </w:rPr>
        <w:t xml:space="preserve">A tantárgy a </w:t>
      </w:r>
      <w:r w:rsidR="00460CB9" w:rsidRPr="000041D7">
        <w:rPr>
          <w:rFonts w:cs="Times New Roman"/>
          <w:szCs w:val="24"/>
        </w:rPr>
        <w:t>32 582 02 Építő- és anyagmozgatógép kezelője</w:t>
      </w:r>
      <w:r w:rsidR="008348D0" w:rsidRPr="000041D7">
        <w:rPr>
          <w:rFonts w:cs="Times New Roman"/>
          <w:szCs w:val="24"/>
        </w:rPr>
        <w:t xml:space="preserve"> mellék-</w:t>
      </w:r>
      <w:r w:rsidRPr="000041D7">
        <w:rPr>
          <w:rFonts w:cs="Times New Roman"/>
        </w:rPr>
        <w:t>szakképesítéshez kapcsolódik.</w:t>
      </w:r>
    </w:p>
    <w:p w14:paraId="40DB1437" w14:textId="77777777" w:rsidR="00A23F09" w:rsidRPr="000041D7" w:rsidRDefault="00A23F09" w:rsidP="00A23F09">
      <w:pPr>
        <w:spacing w:after="0"/>
        <w:ind w:left="426"/>
        <w:rPr>
          <w:rFonts w:cs="Times New Roman"/>
        </w:rPr>
      </w:pPr>
    </w:p>
    <w:p w14:paraId="2FA347AA"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26011BC0" w14:textId="48258A5D" w:rsidR="00A23F09" w:rsidRPr="000041D7" w:rsidRDefault="00460CB9" w:rsidP="00A23F09">
      <w:pPr>
        <w:spacing w:after="0"/>
        <w:ind w:left="426"/>
        <w:rPr>
          <w:rFonts w:cs="Times New Roman"/>
        </w:rPr>
      </w:pPr>
      <w:r w:rsidRPr="000041D7">
        <w:rPr>
          <w:rFonts w:cs="Times New Roman"/>
        </w:rPr>
        <w:t>Az emelőgépekre vonatkozó speciális ismeretek megismerése. A gép kezelésének elsajátítása. Gépápolási, karbantartási teendők gyakorlása.</w:t>
      </w:r>
    </w:p>
    <w:p w14:paraId="13926A2C" w14:textId="77777777" w:rsidR="00A23F09" w:rsidRPr="000041D7" w:rsidRDefault="00A23F09" w:rsidP="00A23F09">
      <w:pPr>
        <w:spacing w:after="0"/>
        <w:ind w:left="426"/>
        <w:rPr>
          <w:rFonts w:cs="Times New Roman"/>
        </w:rPr>
      </w:pPr>
    </w:p>
    <w:p w14:paraId="72FFD028"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5AE174E2" w14:textId="77777777" w:rsidR="00A23F09" w:rsidRPr="000041D7" w:rsidRDefault="00A23F09" w:rsidP="00A23F09">
      <w:pPr>
        <w:spacing w:after="0"/>
        <w:ind w:left="426"/>
        <w:rPr>
          <w:rFonts w:cs="Times New Roman"/>
        </w:rPr>
      </w:pPr>
    </w:p>
    <w:p w14:paraId="164DE0BD" w14:textId="77777777" w:rsidR="00A23F09" w:rsidRPr="000041D7" w:rsidRDefault="00A23F09" w:rsidP="00A23F09">
      <w:pPr>
        <w:spacing w:after="0"/>
        <w:ind w:left="426"/>
        <w:rPr>
          <w:rFonts w:cs="Times New Roman"/>
        </w:rPr>
      </w:pPr>
    </w:p>
    <w:p w14:paraId="44B375F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3C0A31A" w14:textId="4D2D0F38"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Az emelőgép rendszerezése, szerkezettana</w:t>
      </w:r>
    </w:p>
    <w:p w14:paraId="101D38EF" w14:textId="77777777" w:rsidR="00460CB9" w:rsidRPr="000041D7" w:rsidRDefault="00460CB9" w:rsidP="00460CB9">
      <w:pPr>
        <w:spacing w:after="0"/>
        <w:ind w:left="851"/>
        <w:rPr>
          <w:rFonts w:cs="Times New Roman"/>
        </w:rPr>
      </w:pPr>
      <w:r w:rsidRPr="000041D7">
        <w:rPr>
          <w:rFonts w:cs="Times New Roman"/>
        </w:rPr>
        <w:lastRenderedPageBreak/>
        <w:t xml:space="preserve">Az emelőgépek fajtái, rendszere, felépítése. Adott emelőgép szerkezettana. </w:t>
      </w:r>
    </w:p>
    <w:p w14:paraId="003DDC4A" w14:textId="4C1DF3D4" w:rsidR="00A23F09" w:rsidRPr="000041D7" w:rsidRDefault="00460CB9" w:rsidP="00460CB9">
      <w:pPr>
        <w:spacing w:after="0"/>
        <w:ind w:left="851"/>
        <w:rPr>
          <w:rFonts w:cs="Times New Roman"/>
        </w:rPr>
      </w:pPr>
      <w:r w:rsidRPr="000041D7">
        <w:rPr>
          <w:rFonts w:cs="Times New Roman"/>
        </w:rPr>
        <w:t>Műszakkezdés előtti biztonsági és üzemi ellenőrzések.</w:t>
      </w:r>
    </w:p>
    <w:p w14:paraId="6038AD11" w14:textId="77777777" w:rsidR="00A23F09" w:rsidRPr="000041D7" w:rsidRDefault="00A23F09" w:rsidP="00A23F09">
      <w:pPr>
        <w:tabs>
          <w:tab w:val="left" w:pos="1418"/>
          <w:tab w:val="right" w:pos="9072"/>
        </w:tabs>
        <w:spacing w:after="0"/>
        <w:ind w:left="851"/>
        <w:rPr>
          <w:rFonts w:cs="Times New Roman"/>
        </w:rPr>
      </w:pPr>
    </w:p>
    <w:p w14:paraId="79544921" w14:textId="51C04E6D"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Rakatképzés szabályai</w:t>
      </w:r>
    </w:p>
    <w:p w14:paraId="31866B0E" w14:textId="1FA03A77" w:rsidR="00A23F09" w:rsidRPr="000041D7" w:rsidRDefault="00460CB9" w:rsidP="00A23F09">
      <w:pPr>
        <w:spacing w:after="0"/>
        <w:ind w:left="851"/>
        <w:rPr>
          <w:rFonts w:cs="Times New Roman"/>
        </w:rPr>
      </w:pPr>
      <w:r w:rsidRPr="000041D7">
        <w:rPr>
          <w:rFonts w:cs="Times New Roman"/>
        </w:rPr>
        <w:t>Megismeri a raktározás szabályait. Különféle anyagok tárolásának és raktározásának módjai.</w:t>
      </w:r>
    </w:p>
    <w:p w14:paraId="0CC5B980" w14:textId="77777777" w:rsidR="00A23F09" w:rsidRPr="000041D7" w:rsidRDefault="00A23F09" w:rsidP="00A23F09">
      <w:pPr>
        <w:tabs>
          <w:tab w:val="left" w:pos="1418"/>
          <w:tab w:val="right" w:pos="9072"/>
        </w:tabs>
        <w:spacing w:after="0"/>
        <w:ind w:left="851"/>
        <w:rPr>
          <w:rFonts w:cs="Times New Roman"/>
        </w:rPr>
      </w:pPr>
    </w:p>
    <w:p w14:paraId="186A2CEF" w14:textId="411CCDA7" w:rsidR="00A23F09" w:rsidRPr="000041D7" w:rsidRDefault="00460CB9"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Veszélyes és egészségre ártalmas anyagok</w:t>
      </w:r>
    </w:p>
    <w:p w14:paraId="3C4A809A" w14:textId="00A91811" w:rsidR="00A23F09" w:rsidRPr="000041D7" w:rsidRDefault="00F206B1" w:rsidP="00A23F09">
      <w:pPr>
        <w:spacing w:after="0"/>
        <w:ind w:left="851"/>
        <w:rPr>
          <w:rFonts w:cs="Times New Roman"/>
        </w:rPr>
      </w:pPr>
      <w:r w:rsidRPr="000041D7">
        <w:rPr>
          <w:rFonts w:cs="Times New Roman"/>
        </w:rPr>
        <w:t>Megismeri a munkahelyi rend és hulladékkezelés szabályait. Környezetvédelem célja, eszközei. Jelzések, feliratok, biztonsági szín- és alakjelek.</w:t>
      </w:r>
    </w:p>
    <w:p w14:paraId="11345B21" w14:textId="77777777" w:rsidR="00A23F09" w:rsidRPr="000041D7" w:rsidRDefault="00A23F09" w:rsidP="00A23F09">
      <w:pPr>
        <w:tabs>
          <w:tab w:val="left" w:pos="1418"/>
          <w:tab w:val="right" w:pos="9072"/>
        </w:tabs>
        <w:spacing w:after="0"/>
        <w:ind w:left="851"/>
        <w:rPr>
          <w:rFonts w:cs="Times New Roman"/>
        </w:rPr>
      </w:pPr>
    </w:p>
    <w:p w14:paraId="2098C9E5" w14:textId="745A83BB" w:rsidR="00A23F09" w:rsidRPr="000041D7" w:rsidRDefault="00F206B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Teherfelvevő-, kötöző-, függesztő eszközök</w:t>
      </w:r>
    </w:p>
    <w:p w14:paraId="208625EB" w14:textId="01B43A3F" w:rsidR="00A23F09" w:rsidRPr="000041D7" w:rsidRDefault="00F206B1" w:rsidP="00A23F09">
      <w:pPr>
        <w:spacing w:after="0"/>
        <w:ind w:left="851"/>
        <w:rPr>
          <w:rFonts w:cs="Times New Roman"/>
        </w:rPr>
      </w:pPr>
      <w:r w:rsidRPr="000041D7">
        <w:rPr>
          <w:rFonts w:cs="Times New Roman"/>
        </w:rPr>
        <w:t>Teheremelésre, függesztésre alkalmas eszközöket kiválaszt, ellenőriz és használ.</w:t>
      </w:r>
    </w:p>
    <w:p w14:paraId="55696609" w14:textId="77777777" w:rsidR="00A23F09" w:rsidRPr="000041D7" w:rsidRDefault="00A23F09" w:rsidP="00A23F09">
      <w:pPr>
        <w:tabs>
          <w:tab w:val="left" w:pos="1418"/>
          <w:tab w:val="right" w:pos="9072"/>
        </w:tabs>
        <w:spacing w:after="0"/>
        <w:ind w:left="851"/>
        <w:rPr>
          <w:rFonts w:cs="Times New Roman"/>
        </w:rPr>
      </w:pPr>
    </w:p>
    <w:p w14:paraId="477C53EA" w14:textId="0CB6EA55" w:rsidR="00A23F09" w:rsidRPr="000041D7" w:rsidRDefault="00F206B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Anyagmozgatás, közlekedés szabályai a munkaterületen</w:t>
      </w:r>
    </w:p>
    <w:p w14:paraId="07AC2063" w14:textId="3BB5A90E" w:rsidR="00A23F09" w:rsidRPr="000041D7" w:rsidRDefault="00F206B1" w:rsidP="00A23F09">
      <w:pPr>
        <w:spacing w:after="0"/>
        <w:ind w:left="851"/>
        <w:rPr>
          <w:rFonts w:cs="Times New Roman"/>
        </w:rPr>
      </w:pPr>
      <w:r w:rsidRPr="000041D7">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71632A69" w14:textId="77777777" w:rsidR="00A23F09" w:rsidRPr="000041D7" w:rsidRDefault="00A23F09" w:rsidP="00A23F09">
      <w:pPr>
        <w:tabs>
          <w:tab w:val="left" w:pos="1418"/>
          <w:tab w:val="right" w:pos="9072"/>
        </w:tabs>
        <w:spacing w:after="0"/>
        <w:ind w:left="851"/>
        <w:rPr>
          <w:rFonts w:cs="Times New Roman"/>
        </w:rPr>
      </w:pPr>
    </w:p>
    <w:p w14:paraId="045F040C" w14:textId="6F932DCA" w:rsidR="00A23F09" w:rsidRPr="000041D7" w:rsidRDefault="00F206B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Kötöző és irányítói feladatok</w:t>
      </w:r>
    </w:p>
    <w:p w14:paraId="4C2AE440" w14:textId="445735EE" w:rsidR="00A23F09" w:rsidRPr="000041D7" w:rsidRDefault="00F206B1" w:rsidP="00A23F09">
      <w:pPr>
        <w:spacing w:after="0"/>
        <w:ind w:left="851"/>
        <w:rPr>
          <w:rFonts w:cs="Times New Roman"/>
        </w:rPr>
      </w:pPr>
      <w:r w:rsidRPr="000041D7">
        <w:rPr>
          <w:rFonts w:cs="Times New Roman"/>
        </w:rPr>
        <w:t>Megtanulja a teherkötözés és irányítás szabályait, elsajátítja és gyakorolja az egyezményes jelrendszert.</w:t>
      </w:r>
    </w:p>
    <w:p w14:paraId="24834551" w14:textId="77777777" w:rsidR="00A23F09" w:rsidRPr="000041D7" w:rsidRDefault="00A23F09" w:rsidP="00A23F09">
      <w:pPr>
        <w:tabs>
          <w:tab w:val="left" w:pos="1418"/>
          <w:tab w:val="right" w:pos="9072"/>
        </w:tabs>
        <w:spacing w:after="0"/>
        <w:ind w:left="851"/>
        <w:rPr>
          <w:rFonts w:cs="Times New Roman"/>
        </w:rPr>
      </w:pPr>
    </w:p>
    <w:p w14:paraId="5B06F4A3" w14:textId="71EFC6F8" w:rsidR="00A23F09" w:rsidRPr="000041D7" w:rsidRDefault="00F206B1"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Egyéni és csoportos védőfelszerelések</w:t>
      </w:r>
    </w:p>
    <w:p w14:paraId="34E4049B" w14:textId="3EA9B8CF" w:rsidR="00A23F09" w:rsidRPr="000041D7" w:rsidRDefault="00F206B1" w:rsidP="00A23F09">
      <w:pPr>
        <w:spacing w:after="0"/>
        <w:ind w:left="851"/>
        <w:rPr>
          <w:rFonts w:cs="Times New Roman"/>
        </w:rPr>
      </w:pPr>
      <w:r w:rsidRPr="000041D7">
        <w:rPr>
          <w:rFonts w:cs="Times New Roman"/>
        </w:rPr>
        <w:t>Megismeri az egyéni védőfelszerelésekkel szemben támasztott követelményeket és azok alkalmazását.</w:t>
      </w:r>
    </w:p>
    <w:p w14:paraId="2A917DA9" w14:textId="77777777" w:rsidR="00A23F09" w:rsidRPr="000041D7" w:rsidRDefault="00A23F09" w:rsidP="00A23F09">
      <w:pPr>
        <w:tabs>
          <w:tab w:val="left" w:pos="1418"/>
          <w:tab w:val="right" w:pos="9072"/>
        </w:tabs>
        <w:spacing w:after="0"/>
        <w:ind w:left="851"/>
        <w:rPr>
          <w:rFonts w:cs="Times New Roman"/>
        </w:rPr>
      </w:pPr>
    </w:p>
    <w:p w14:paraId="55FF9FB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4A9FDBCB" w14:textId="1023AE33" w:rsidR="00A23F09" w:rsidRPr="000041D7" w:rsidRDefault="00F206B1" w:rsidP="00A23F09">
      <w:pPr>
        <w:spacing w:after="0"/>
        <w:ind w:left="426"/>
        <w:rPr>
          <w:rFonts w:cs="Times New Roman"/>
        </w:rPr>
      </w:pPr>
      <w:r w:rsidRPr="000041D7">
        <w:rPr>
          <w:rFonts w:cs="Times New Roman"/>
        </w:rPr>
        <w:t>Tanterem</w:t>
      </w:r>
    </w:p>
    <w:p w14:paraId="71BFD52F" w14:textId="77777777" w:rsidR="00A23F09" w:rsidRPr="000041D7" w:rsidRDefault="00A23F09" w:rsidP="00A23F09">
      <w:pPr>
        <w:spacing w:after="0"/>
        <w:ind w:left="426"/>
        <w:rPr>
          <w:rFonts w:cs="Times New Roman"/>
        </w:rPr>
      </w:pPr>
    </w:p>
    <w:p w14:paraId="2BCCC5E5"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69D0A387" w14:textId="66110DF3"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41E5ADF" w14:textId="77777777" w:rsidR="00A23F09" w:rsidRPr="000041D7" w:rsidRDefault="00A23F09" w:rsidP="00A23F09">
      <w:pPr>
        <w:spacing w:after="0"/>
        <w:ind w:left="426"/>
        <w:rPr>
          <w:rFonts w:cs="Times New Roman"/>
        </w:rPr>
      </w:pPr>
    </w:p>
    <w:p w14:paraId="1E44B574" w14:textId="79828224" w:rsidR="00A23F09" w:rsidRPr="000041D7" w:rsidRDefault="00F206B1" w:rsidP="00A23F09">
      <w:pPr>
        <w:pStyle w:val="Listaszerbekezds"/>
        <w:numPr>
          <w:ilvl w:val="0"/>
          <w:numId w:val="8"/>
        </w:numPr>
        <w:tabs>
          <w:tab w:val="right" w:pos="9072"/>
        </w:tabs>
        <w:spacing w:after="0"/>
        <w:rPr>
          <w:rFonts w:cs="Times New Roman"/>
          <w:b/>
        </w:rPr>
      </w:pPr>
      <w:proofErr w:type="spellStart"/>
      <w:r w:rsidRPr="000041D7">
        <w:rPr>
          <w:rFonts w:cs="Times New Roman"/>
          <w:b/>
        </w:rPr>
        <w:t>Emelőgépkezelő</w:t>
      </w:r>
      <w:proofErr w:type="spellEnd"/>
      <w:r w:rsidRPr="000041D7">
        <w:rPr>
          <w:rFonts w:cs="Times New Roman"/>
          <w:b/>
        </w:rPr>
        <w:t xml:space="preserve"> speciális feladatai gyakorlat</w:t>
      </w:r>
      <w:r w:rsidR="00A23F09" w:rsidRPr="000041D7">
        <w:rPr>
          <w:rFonts w:cs="Times New Roman"/>
          <w:b/>
        </w:rPr>
        <w:t xml:space="preserve"> tantárgy</w:t>
      </w:r>
      <w:r w:rsidR="00A23F09" w:rsidRPr="000041D7">
        <w:rPr>
          <w:rFonts w:cs="Times New Roman"/>
          <w:b/>
        </w:rPr>
        <w:tab/>
      </w:r>
      <w:r w:rsidR="00B36F41" w:rsidRPr="000041D7">
        <w:rPr>
          <w:rFonts w:cs="Times New Roman"/>
          <w:b/>
        </w:rPr>
        <w:t>36</w:t>
      </w:r>
      <w:r w:rsidR="00A23F09" w:rsidRPr="000041D7">
        <w:rPr>
          <w:rFonts w:cs="Times New Roman"/>
          <w:b/>
        </w:rPr>
        <w:t xml:space="preserve"> óra/</w:t>
      </w:r>
      <w:r w:rsidR="00B36F41" w:rsidRPr="000041D7">
        <w:rPr>
          <w:rFonts w:cs="Times New Roman"/>
          <w:b/>
        </w:rPr>
        <w:t>0</w:t>
      </w:r>
      <w:r w:rsidR="00A23F09" w:rsidRPr="000041D7">
        <w:rPr>
          <w:rFonts w:cs="Times New Roman"/>
          <w:b/>
        </w:rPr>
        <w:t xml:space="preserve"> óra*</w:t>
      </w:r>
    </w:p>
    <w:p w14:paraId="4CF1EF91"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78807200" w14:textId="77777777" w:rsidR="00A23F09" w:rsidRPr="000041D7" w:rsidRDefault="00A23F09" w:rsidP="00A23F09">
      <w:pPr>
        <w:spacing w:after="0"/>
        <w:ind w:left="426"/>
        <w:rPr>
          <w:rFonts w:cs="Times New Roman"/>
        </w:rPr>
      </w:pPr>
    </w:p>
    <w:p w14:paraId="72A27284" w14:textId="68E6EE89" w:rsidR="00A23F09" w:rsidRPr="000041D7" w:rsidRDefault="00A23F09" w:rsidP="00A23F09">
      <w:pPr>
        <w:spacing w:after="0"/>
        <w:ind w:left="426"/>
        <w:rPr>
          <w:rFonts w:cs="Times New Roman"/>
        </w:rPr>
      </w:pPr>
      <w:r w:rsidRPr="000041D7">
        <w:rPr>
          <w:rFonts w:cs="Times New Roman"/>
        </w:rPr>
        <w:t xml:space="preserve">A tantárgy a </w:t>
      </w:r>
      <w:r w:rsidR="00F206B1" w:rsidRPr="000041D7">
        <w:rPr>
          <w:rFonts w:cs="Times New Roman"/>
          <w:szCs w:val="24"/>
        </w:rPr>
        <w:t>32 582 02 Építő- és anyagmozgatógép kezelője</w:t>
      </w:r>
      <w:r w:rsidR="008348D0" w:rsidRPr="000041D7">
        <w:rPr>
          <w:rFonts w:cs="Times New Roman"/>
          <w:szCs w:val="24"/>
        </w:rPr>
        <w:t xml:space="preserve"> mellék-</w:t>
      </w:r>
      <w:r w:rsidRPr="000041D7">
        <w:rPr>
          <w:rFonts w:cs="Times New Roman"/>
        </w:rPr>
        <w:t>szakképesítéshez kapcsolódik.</w:t>
      </w:r>
    </w:p>
    <w:p w14:paraId="5D10305B" w14:textId="77777777" w:rsidR="00A23F09" w:rsidRPr="000041D7" w:rsidRDefault="00A23F09" w:rsidP="00A23F09">
      <w:pPr>
        <w:spacing w:after="0"/>
        <w:ind w:left="426"/>
        <w:rPr>
          <w:rFonts w:cs="Times New Roman"/>
        </w:rPr>
      </w:pPr>
    </w:p>
    <w:p w14:paraId="511BFD6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39D468C7" w14:textId="58877668" w:rsidR="00A23F09" w:rsidRPr="000041D7" w:rsidRDefault="00F206B1" w:rsidP="00A23F09">
      <w:pPr>
        <w:spacing w:after="0"/>
        <w:ind w:left="426"/>
        <w:rPr>
          <w:rFonts w:cs="Times New Roman"/>
        </w:rPr>
      </w:pPr>
      <w:r w:rsidRPr="000041D7">
        <w:rPr>
          <w:rFonts w:cs="Times New Roman"/>
        </w:rPr>
        <w:t>Az emelőgépekre vonatkozó speciális ismeretek megismerése. A gép kezelésének elsajátítása. Gépápolási, karbantartási teendők gyakorlása.</w:t>
      </w:r>
    </w:p>
    <w:p w14:paraId="24C45B68" w14:textId="77777777" w:rsidR="00A23F09" w:rsidRPr="000041D7" w:rsidRDefault="00A23F09" w:rsidP="00A23F09">
      <w:pPr>
        <w:spacing w:after="0"/>
        <w:ind w:left="426"/>
        <w:rPr>
          <w:rFonts w:cs="Times New Roman"/>
        </w:rPr>
      </w:pPr>
    </w:p>
    <w:p w14:paraId="1BF378B4"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687C74D2" w14:textId="77777777" w:rsidR="00B514CA" w:rsidRPr="000041D7" w:rsidRDefault="00B514CA" w:rsidP="00B514CA">
      <w:pPr>
        <w:spacing w:after="0"/>
        <w:ind w:left="426"/>
        <w:rPr>
          <w:rFonts w:cs="Times New Roman"/>
        </w:rPr>
      </w:pPr>
      <w:r w:rsidRPr="000041D7">
        <w:rPr>
          <w:rFonts w:cs="Times New Roman"/>
        </w:rPr>
        <w:t>Munkavédelem</w:t>
      </w:r>
    </w:p>
    <w:p w14:paraId="666A55A6" w14:textId="099A8FE8" w:rsidR="00A23F09" w:rsidRPr="000041D7" w:rsidRDefault="00B514CA" w:rsidP="00B514CA">
      <w:pPr>
        <w:spacing w:after="0"/>
        <w:ind w:left="426"/>
        <w:rPr>
          <w:rFonts w:cs="Times New Roman"/>
        </w:rPr>
      </w:pPr>
      <w:r w:rsidRPr="000041D7">
        <w:rPr>
          <w:rFonts w:cs="Times New Roman"/>
        </w:rPr>
        <w:t>Biztonságtechnika</w:t>
      </w:r>
    </w:p>
    <w:p w14:paraId="1864AD5B" w14:textId="77777777" w:rsidR="00A23F09" w:rsidRPr="000041D7" w:rsidRDefault="00A23F09" w:rsidP="00A23F09">
      <w:pPr>
        <w:spacing w:after="0"/>
        <w:ind w:left="426"/>
        <w:rPr>
          <w:rFonts w:cs="Times New Roman"/>
        </w:rPr>
      </w:pPr>
    </w:p>
    <w:p w14:paraId="695B2CA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69CE315B" w14:textId="71B76D92"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lastRenderedPageBreak/>
        <w:t>Emelőgép üzemeltetés előtti karbantartó-műszaki vizsgálata</w:t>
      </w:r>
    </w:p>
    <w:p w14:paraId="26484C99" w14:textId="5C0747D2" w:rsidR="00A23F09" w:rsidRPr="000041D7" w:rsidRDefault="00B514CA" w:rsidP="00B36F41">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3EAF4992" w14:textId="77777777" w:rsidR="00A23F09" w:rsidRPr="000041D7" w:rsidRDefault="00A23F09" w:rsidP="00A23F09">
      <w:pPr>
        <w:tabs>
          <w:tab w:val="left" w:pos="1418"/>
          <w:tab w:val="right" w:pos="9072"/>
        </w:tabs>
        <w:spacing w:after="0"/>
        <w:ind w:left="851"/>
        <w:rPr>
          <w:rFonts w:cs="Times New Roman"/>
        </w:rPr>
      </w:pPr>
    </w:p>
    <w:p w14:paraId="65A64486" w14:textId="6C3FA164"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Emelőgép-napló kitöltés</w:t>
      </w:r>
    </w:p>
    <w:p w14:paraId="369FA465" w14:textId="2CC3F2AF" w:rsidR="00A23F09" w:rsidRPr="000041D7" w:rsidRDefault="00B514CA" w:rsidP="00A23F09">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257276C2" w14:textId="77777777" w:rsidR="00A23F09" w:rsidRPr="000041D7" w:rsidRDefault="00A23F09" w:rsidP="00A23F09">
      <w:pPr>
        <w:tabs>
          <w:tab w:val="left" w:pos="1418"/>
          <w:tab w:val="right" w:pos="9072"/>
        </w:tabs>
        <w:spacing w:after="0"/>
        <w:ind w:left="851"/>
        <w:rPr>
          <w:rFonts w:cs="Times New Roman"/>
        </w:rPr>
      </w:pPr>
    </w:p>
    <w:p w14:paraId="3342AF91" w14:textId="349AC1A8"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Működési vizsgálat</w:t>
      </w:r>
    </w:p>
    <w:p w14:paraId="20562545" w14:textId="3725861D" w:rsidR="00A23F09" w:rsidRPr="000041D7" w:rsidRDefault="00B514CA" w:rsidP="00A23F09">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23E08882" w14:textId="77777777" w:rsidR="00A23F09" w:rsidRPr="000041D7" w:rsidRDefault="00A23F09" w:rsidP="00A23F09">
      <w:pPr>
        <w:tabs>
          <w:tab w:val="left" w:pos="1418"/>
          <w:tab w:val="right" w:pos="9072"/>
        </w:tabs>
        <w:spacing w:after="0"/>
        <w:ind w:left="851"/>
        <w:rPr>
          <w:rFonts w:cs="Times New Roman"/>
        </w:rPr>
      </w:pPr>
    </w:p>
    <w:p w14:paraId="77E19ECB" w14:textId="1F980D4B"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Kezelőszervek működésének ellenőrzése</w:t>
      </w:r>
    </w:p>
    <w:p w14:paraId="2595BB19" w14:textId="1C9C48F4" w:rsidR="00A23F09" w:rsidRPr="000041D7" w:rsidRDefault="00B514CA" w:rsidP="00A23F09">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7C37708A" w14:textId="77777777" w:rsidR="00A23F09" w:rsidRPr="000041D7" w:rsidRDefault="00A23F09" w:rsidP="00A23F09">
      <w:pPr>
        <w:tabs>
          <w:tab w:val="left" w:pos="1418"/>
          <w:tab w:val="right" w:pos="9072"/>
        </w:tabs>
        <w:spacing w:after="0"/>
        <w:ind w:left="851"/>
        <w:rPr>
          <w:rFonts w:cs="Times New Roman"/>
        </w:rPr>
      </w:pPr>
    </w:p>
    <w:p w14:paraId="75E562C1" w14:textId="080A2D84"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Távvezérlő működése</w:t>
      </w:r>
    </w:p>
    <w:p w14:paraId="7C0A736E" w14:textId="2D0D8463" w:rsidR="00A23F09" w:rsidRPr="000041D7" w:rsidRDefault="00B514CA" w:rsidP="00A23F09">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37FB43C3" w14:textId="77777777" w:rsidR="00A23F09" w:rsidRPr="000041D7" w:rsidRDefault="00A23F09" w:rsidP="00A23F09">
      <w:pPr>
        <w:tabs>
          <w:tab w:val="left" w:pos="1418"/>
          <w:tab w:val="right" w:pos="9072"/>
        </w:tabs>
        <w:spacing w:after="0"/>
        <w:ind w:left="851"/>
        <w:rPr>
          <w:rFonts w:cs="Times New Roman"/>
        </w:rPr>
      </w:pPr>
    </w:p>
    <w:p w14:paraId="3D6372F8" w14:textId="724DF99B" w:rsidR="00A23F09" w:rsidRPr="000041D7" w:rsidRDefault="00B514CA"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Gépkezelési (emelési) gyakorlat</w:t>
      </w:r>
    </w:p>
    <w:p w14:paraId="2B3E79D9" w14:textId="2F5D7DDC" w:rsidR="00A23F09" w:rsidRPr="000041D7" w:rsidRDefault="00B514CA" w:rsidP="00A23F09">
      <w:pPr>
        <w:spacing w:after="0"/>
        <w:ind w:left="851"/>
        <w:rPr>
          <w:rFonts w:cs="Times New Roman"/>
        </w:rPr>
      </w:pPr>
      <w:r w:rsidRPr="000041D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16D546F0" w14:textId="77777777" w:rsidR="00A23F09" w:rsidRPr="000041D7" w:rsidRDefault="00A23F09" w:rsidP="00A23F09">
      <w:pPr>
        <w:tabs>
          <w:tab w:val="left" w:pos="1418"/>
          <w:tab w:val="right" w:pos="9072"/>
        </w:tabs>
        <w:spacing w:after="0"/>
        <w:ind w:left="851"/>
        <w:rPr>
          <w:rFonts w:cs="Times New Roman"/>
        </w:rPr>
      </w:pPr>
    </w:p>
    <w:p w14:paraId="289C348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0B98AAC4" w14:textId="127BAD88" w:rsidR="00A23F09" w:rsidRPr="000041D7" w:rsidRDefault="00B36F41" w:rsidP="00A23F09">
      <w:pPr>
        <w:spacing w:after="0"/>
        <w:ind w:left="426"/>
        <w:rPr>
          <w:rFonts w:cs="Times New Roman"/>
        </w:rPr>
      </w:pPr>
      <w:r w:rsidRPr="000041D7">
        <w:rPr>
          <w:rFonts w:cs="Times New Roman"/>
        </w:rPr>
        <w:t>Szakma specifikus építő- és anyagmozgató gépes környezetben vagy szakma specifikus gazdálkodó szervezetnél.</w:t>
      </w:r>
    </w:p>
    <w:p w14:paraId="7ADBD4C0" w14:textId="77777777" w:rsidR="00A23F09" w:rsidRPr="000041D7" w:rsidRDefault="00A23F09" w:rsidP="00A23F09">
      <w:pPr>
        <w:spacing w:after="0"/>
        <w:ind w:left="426"/>
        <w:rPr>
          <w:rFonts w:cs="Times New Roman"/>
        </w:rPr>
      </w:pPr>
    </w:p>
    <w:p w14:paraId="12063404"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13063547" w14:textId="3AF3E396"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7036A4A1" w14:textId="77777777" w:rsidR="00A23F09" w:rsidRPr="000041D7" w:rsidRDefault="00A23F09" w:rsidP="00A23F09">
      <w:pPr>
        <w:spacing w:after="0"/>
        <w:ind w:left="426"/>
        <w:rPr>
          <w:rFonts w:cs="Times New Roman"/>
        </w:rPr>
      </w:pPr>
    </w:p>
    <w:p w14:paraId="26C2BA85" w14:textId="77777777" w:rsidR="00A23F09" w:rsidRPr="000041D7" w:rsidRDefault="00A23F09" w:rsidP="00A23F09">
      <w:pPr>
        <w:spacing w:after="200" w:line="276" w:lineRule="auto"/>
        <w:jc w:val="left"/>
        <w:rPr>
          <w:rFonts w:cs="Times New Roman"/>
        </w:rPr>
      </w:pPr>
      <w:r w:rsidRPr="000041D7">
        <w:rPr>
          <w:rFonts w:cs="Times New Roman"/>
        </w:rPr>
        <w:br w:type="page"/>
      </w:r>
    </w:p>
    <w:p w14:paraId="177A5849" w14:textId="77777777" w:rsidR="00A23F09" w:rsidRPr="000041D7" w:rsidRDefault="00A23F09" w:rsidP="00A23F09">
      <w:pPr>
        <w:rPr>
          <w:rFonts w:cs="Times New Roman"/>
        </w:rPr>
      </w:pPr>
    </w:p>
    <w:p w14:paraId="4B99A570"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606C8703" w14:textId="17E5B05E" w:rsidR="00A23F09" w:rsidRPr="000041D7" w:rsidRDefault="00A07C97" w:rsidP="00A23F09">
      <w:pPr>
        <w:spacing w:after="480"/>
        <w:jc w:val="center"/>
        <w:rPr>
          <w:rFonts w:cs="Times New Roman"/>
          <w:b/>
          <w:sz w:val="36"/>
        </w:rPr>
      </w:pPr>
      <w:r w:rsidRPr="000041D7">
        <w:rPr>
          <w:rFonts w:cs="Times New Roman"/>
          <w:b/>
          <w:sz w:val="36"/>
        </w:rPr>
        <w:t>10162-12</w:t>
      </w:r>
      <w:r w:rsidR="00A23F09" w:rsidRPr="000041D7">
        <w:rPr>
          <w:rFonts w:cs="Times New Roman"/>
          <w:b/>
          <w:sz w:val="36"/>
        </w:rPr>
        <w:t xml:space="preserve"> azonosító számú</w:t>
      </w:r>
    </w:p>
    <w:p w14:paraId="3E846950" w14:textId="5BE7B335" w:rsidR="00A23F09" w:rsidRPr="000041D7" w:rsidRDefault="00A07C97" w:rsidP="00A23F09">
      <w:pPr>
        <w:jc w:val="center"/>
        <w:rPr>
          <w:rFonts w:cs="Times New Roman"/>
          <w:b/>
          <w:sz w:val="36"/>
        </w:rPr>
      </w:pPr>
      <w:r w:rsidRPr="000041D7">
        <w:rPr>
          <w:rFonts w:cs="Times New Roman"/>
          <w:b/>
          <w:sz w:val="36"/>
        </w:rPr>
        <w:t>Gépészeti alapozó feladatok</w:t>
      </w:r>
    </w:p>
    <w:p w14:paraId="78C8F920"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510A4360"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11C7925E"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3046E77B" w14:textId="77777777" w:rsidR="00A23F09" w:rsidRPr="000041D7" w:rsidRDefault="00A23F09" w:rsidP="00A23F09">
      <w:pPr>
        <w:spacing w:after="200" w:line="276" w:lineRule="auto"/>
        <w:jc w:val="left"/>
        <w:rPr>
          <w:rFonts w:cs="Times New Roman"/>
        </w:rPr>
      </w:pPr>
      <w:r w:rsidRPr="000041D7">
        <w:rPr>
          <w:rFonts w:cs="Times New Roman"/>
        </w:rPr>
        <w:br w:type="page"/>
      </w:r>
    </w:p>
    <w:p w14:paraId="2B2B3087" w14:textId="21DD5BDA" w:rsidR="00A23F09" w:rsidRPr="000041D7" w:rsidRDefault="00A23F09" w:rsidP="00A23F09">
      <w:pPr>
        <w:rPr>
          <w:rFonts w:cs="Times New Roman"/>
        </w:rPr>
      </w:pPr>
      <w:r w:rsidRPr="000041D7">
        <w:rPr>
          <w:rFonts w:cs="Times New Roman"/>
        </w:rPr>
        <w:lastRenderedPageBreak/>
        <w:t xml:space="preserve">A </w:t>
      </w:r>
      <w:r w:rsidR="00A07C97" w:rsidRPr="000041D7">
        <w:rPr>
          <w:rFonts w:cs="Times New Roman"/>
        </w:rPr>
        <w:t>10162-12</w:t>
      </w:r>
      <w:r w:rsidRPr="000041D7">
        <w:rPr>
          <w:rFonts w:cs="Times New Roman"/>
        </w:rPr>
        <w:t xml:space="preserve"> azonosító számú </w:t>
      </w:r>
      <w:r w:rsidR="00A07C97" w:rsidRPr="000041D7">
        <w:rPr>
          <w:rFonts w:cs="Times New Roman"/>
        </w:rPr>
        <w:t>Gépészeti alapozó feladatok</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494" w:type="dxa"/>
        <w:tblLayout w:type="fixed"/>
        <w:tblCellMar>
          <w:left w:w="30" w:type="dxa"/>
          <w:right w:w="30" w:type="dxa"/>
        </w:tblCellMar>
        <w:tblLook w:val="0000" w:firstRow="0" w:lastRow="0" w:firstColumn="0" w:lastColumn="0" w:noHBand="0" w:noVBand="0"/>
      </w:tblPr>
      <w:tblGrid>
        <w:gridCol w:w="6764"/>
        <w:gridCol w:w="758"/>
        <w:gridCol w:w="758"/>
      </w:tblGrid>
      <w:tr w:rsidR="00F93138" w:rsidRPr="00DE7B91" w14:paraId="394E2791" w14:textId="77777777" w:rsidTr="00DE7B91">
        <w:trPr>
          <w:cantSplit/>
          <w:trHeight w:val="1697"/>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2F17287" w14:textId="77777777" w:rsidR="00F93138" w:rsidRPr="00DE7B91" w:rsidRDefault="00F93138" w:rsidP="00A07C97">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bottom"/>
          </w:tcPr>
          <w:p w14:paraId="73C36375" w14:textId="08608027" w:rsidR="00F93138" w:rsidRPr="00DE7B91" w:rsidRDefault="00F93138" w:rsidP="00A07C97">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Gépészeti alapok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bottom"/>
          </w:tcPr>
          <w:p w14:paraId="29CB651C" w14:textId="05A2D547" w:rsidR="00F93138" w:rsidRPr="00DE7B91" w:rsidRDefault="00F93138" w:rsidP="00A07C97">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Gépészeti gyakorlat</w:t>
            </w:r>
          </w:p>
        </w:tc>
      </w:tr>
      <w:tr w:rsidR="00F93138" w:rsidRPr="00DE7B91" w14:paraId="0A8F5D6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650BA80"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4" w:space="0" w:color="auto"/>
              <w:bottom w:val="single" w:sz="4" w:space="0" w:color="auto"/>
              <w:right w:val="single" w:sz="4" w:space="0" w:color="auto"/>
            </w:tcBorders>
            <w:vAlign w:val="center"/>
          </w:tcPr>
          <w:p w14:paraId="620F654A" w14:textId="77777777" w:rsidR="00F93138" w:rsidRPr="00DE7B91" w:rsidRDefault="00F93138" w:rsidP="00A07C97">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3ADA8D8" w14:textId="77777777" w:rsidR="00F93138" w:rsidRPr="00DE7B91" w:rsidRDefault="00F93138" w:rsidP="00A07C97">
            <w:pPr>
              <w:autoSpaceDE w:val="0"/>
              <w:autoSpaceDN w:val="0"/>
              <w:adjustRightInd w:val="0"/>
              <w:spacing w:after="0"/>
              <w:jc w:val="center"/>
              <w:rPr>
                <w:rFonts w:cs="Times New Roman"/>
                <w:color w:val="000000"/>
                <w:szCs w:val="24"/>
              </w:rPr>
            </w:pPr>
          </w:p>
        </w:tc>
      </w:tr>
      <w:tr w:rsidR="00F93138" w:rsidRPr="00DE7B91" w14:paraId="44853EB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8FE71FC" w14:textId="30DE1257"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Tanulmányozza és értelmezi a munka tárgyára, céljára és a technológiára vonatkozó dokumentumokat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67B448" w14:textId="52726F2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97BD890" w14:textId="0B1F9D1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C369A66"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4DDA72E" w14:textId="56DB28DE"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Kiválasztja, ellenőrzi és karbantartja az általános kézi és kisgépes fémalakító műveletekhez használatos gépeket, szerszámokat, mérőeszközöket, védőfelszereléseket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6353F9" w14:textId="30BBA37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993D25" w14:textId="297BE04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E1075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A62E447" w14:textId="10570265"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Egyszerű gépészeti műszaki rajzokat készít, olvas, értelmez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DC77EB" w14:textId="75039BE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AF16371" w14:textId="2681DEF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A6F710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80C30FD" w14:textId="5F546E8B"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Egyszerű alkatrészről szabadkézi vázlatrajzokat készít, olvas, értelmez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6C03F71" w14:textId="4521B42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4E8A53" w14:textId="3908CDA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3110176"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8785744" w14:textId="21C55954"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Előkészíti a munkafeladat végrehajtását, az ahhoz szükséges anyagokat, segédanyagokat, előre gyártott elemeket, gépeket, szerszámokat, mérőeszközöket, felfogó- és befogóeszközöket, védőfelszereléseket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BB8955B" w14:textId="2B00BC1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346B31A" w14:textId="563B95C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D57758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260B4B3" w14:textId="46ED65E1"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Előrajzol szükség szerint a dokumentáció alapján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01004F" w14:textId="1C6A553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75A2E7" w14:textId="3654B93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DB660C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610803D" w14:textId="6B5315D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Tanulmányozza és értelmezi az általános gépészeti anyagokra és alkatrészekre vonatkozó információkat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148319" w14:textId="6D7A2AF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F60EE2" w14:textId="02CFB07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B50774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C6A133E" w14:textId="74B23BAB"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Kiválasztja az általános gépészeti célú anyagok és alkatrészek közül a feladatnak megfelelőt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C70EDB1" w14:textId="74A7F8E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5B73AD" w14:textId="6B05529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4CC480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36A5A5B" w14:textId="463D86F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Meghatározza a szükséges anyagmennyiséget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219345E" w14:textId="416FF9D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BFAD5CA" w14:textId="7FD1735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20C9E9C"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E1D4A5A" w14:textId="2142CB91"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Gépipari alapméréseket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BA19F7" w14:textId="1A883000"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82E634" w14:textId="75A63DE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7FD86F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DFFD08C" w14:textId="05A28358"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Alak- és helyzetpontossági méréseket végez általános eszközökkel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9F04261" w14:textId="46957D2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2F73EF" w14:textId="6FEEB46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1F5D41"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37E3DF7" w14:textId="338CBE72"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Általános roncsolásos és </w:t>
            </w:r>
            <w:proofErr w:type="spellStart"/>
            <w:r w:rsidRPr="00DE7B91">
              <w:rPr>
                <w:rFonts w:eastAsia="Times New Roman" w:cs="Times New Roman"/>
                <w:color w:val="000000"/>
                <w:szCs w:val="24"/>
                <w:lang w:eastAsia="hu-HU"/>
              </w:rPr>
              <w:t>roncsolásmentes</w:t>
            </w:r>
            <w:proofErr w:type="spellEnd"/>
            <w:r w:rsidRPr="00DE7B91">
              <w:rPr>
                <w:rFonts w:eastAsia="Times New Roman" w:cs="Times New Roman"/>
                <w:color w:val="000000"/>
                <w:szCs w:val="24"/>
                <w:lang w:eastAsia="hu-HU"/>
              </w:rPr>
              <w:t xml:space="preserve"> anyagvizsgálatokat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1BE60C" w14:textId="3972F73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5558D6" w14:textId="0A824CE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223207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CE49C02" w14:textId="43CDDB11"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Alakítja a munkadarabot kézi forgácsoló alapeljárásokkal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41EC7E" w14:textId="4B59F32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1A69AE" w14:textId="54D18F5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95F666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16C6FC8" w14:textId="067589C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Alakítja a munkadarabot gépi forgácsoló alapeljárásokkal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809111D" w14:textId="66324F9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E26DFD" w14:textId="3324EAB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FD3BF8A"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C4B5FEF" w14:textId="2A4E310C"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Képlékenyalakítást végez kézi alapműveletekkel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AC21D4" w14:textId="14BC71C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09A78DC" w14:textId="1C659FA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E94D5F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B7DCB71" w14:textId="01AACB0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Darabol kézi és gépi műveletekkel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F26199" w14:textId="103A5FBF"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972996" w14:textId="2A77E45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74F54D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6C2C58C" w14:textId="547F2F0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Alakítja a munkadarabot kézi kisgépes eljárásokkal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215D02" w14:textId="2E3AED9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F9E4B3" w14:textId="25B9847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3603027"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9756702" w14:textId="591C5F96"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Alapszerelési műveleteket végez, oldható és nem oldható kötéseket készít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FDA174" w14:textId="308BF5D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8279DEF" w14:textId="046294E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BE58301"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C2410FF" w14:textId="54F7B91C"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Korrózió elleni védőbevonatot készít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EACF5C1" w14:textId="3E855AC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5CD558" w14:textId="1CF8B54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99B730A"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EDFB399" w14:textId="0C4F199F"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Közreműködik a minőségbiztosítási feladatok megvalósításában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6F9E6B3" w14:textId="51969E6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142D00" w14:textId="1A47FE1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DB7207"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B9922B8" w14:textId="56EB4099"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Alkalmazza a munkabiztonsági, tűz- és környezetvédelmi előírásokat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D5CFC0" w14:textId="1A1A06A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8FC999" w14:textId="737ECD3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2F4C0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8B23674"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4" w:space="0" w:color="auto"/>
              <w:bottom w:val="single" w:sz="4" w:space="0" w:color="auto"/>
              <w:right w:val="single" w:sz="4" w:space="0" w:color="auto"/>
            </w:tcBorders>
            <w:vAlign w:val="center"/>
          </w:tcPr>
          <w:p w14:paraId="67DFFE05" w14:textId="77777777" w:rsidR="00F93138" w:rsidRPr="00DE7B91" w:rsidRDefault="00F93138" w:rsidP="00A07C97">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1720E5A7" w14:textId="77777777" w:rsidR="00F93138" w:rsidRPr="00DE7B91" w:rsidRDefault="00F93138" w:rsidP="00A07C97">
            <w:pPr>
              <w:autoSpaceDE w:val="0"/>
              <w:autoSpaceDN w:val="0"/>
              <w:adjustRightInd w:val="0"/>
              <w:spacing w:after="0"/>
              <w:jc w:val="center"/>
              <w:rPr>
                <w:rFonts w:cs="Times New Roman"/>
                <w:caps/>
                <w:color w:val="000000"/>
                <w:szCs w:val="24"/>
              </w:rPr>
            </w:pPr>
          </w:p>
        </w:tc>
      </w:tr>
      <w:tr w:rsidR="00F93138" w:rsidRPr="00DE7B91" w14:paraId="75D64DF9"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C856C03" w14:textId="3D0D44C2"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Géprajzi alapfogalmak, szerkesztések, ábrázolási módok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8D680A" w14:textId="411394A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DCFCE8" w14:textId="2739A94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3D3E782"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F6DB2CA" w14:textId="6A1FB287"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Gépészeti műszaki rajzok olvasása, értelmezése, készítése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70BE6E" w14:textId="5D10C58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467400" w14:textId="67778A4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06BF14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CE16A41" w14:textId="70001696"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Szabadkézi vázlatrajzok készítése egyszerű alkatrészekről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B61016" w14:textId="4E6F680F"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993F8FB" w14:textId="22F7F320"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45C32B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AA392A4" w14:textId="1D36C6C7"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Diagramok olvasása, értelmezése, készítése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03D7FA9" w14:textId="597483F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574751" w14:textId="65F7024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83DBE26"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CFFF16A" w14:textId="50203BEF"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Szabványok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DD4779" w14:textId="7FA8123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0BD03C" w14:textId="6DD0CD3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0D83593"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36C0B90" w14:textId="7E5E423F"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Gyártási utasítások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30475B2" w14:textId="012067C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23F42C" w14:textId="533AA8C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A0A94F6"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76A55B4" w14:textId="0C6A499E"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Gépkönyv, kezelési, szerelési, karbantartási útmutatók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66D4AC" w14:textId="6496F77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F9B51C" w14:textId="0EA115A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02DF26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327C380" w14:textId="54C89E0E"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lastRenderedPageBreak/>
              <w:t>Mérési utasítások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783D500" w14:textId="2F6458A0"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8F3020" w14:textId="37A8CE4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EA0D47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35C66AC" w14:textId="61FEB064"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Mértékegységek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ADBB90A" w14:textId="02C1DF6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568554" w14:textId="62A4E5B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3233AEB"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33A9ADE" w14:textId="6B0D48C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Ipari anyagok és tulajdonságaik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A53F48A" w14:textId="77AE5DC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D92D53" w14:textId="7750607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485D167"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E99318B" w14:textId="61910EC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Ipari vasötvözetek és tulajdonságaik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0E5F62" w14:textId="14F154B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06E3428" w14:textId="094AE71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2807BE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58C876E" w14:textId="198F25B5"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Könnyűfém ötvözetek és tulajdonságaik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3458DB" w14:textId="23A662E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241B7DA" w14:textId="412C083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97DFCC7"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CE96050" w14:textId="5143DB7B"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Színesfém ötvözetek és tulajdonságaik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20C8E2" w14:textId="3347CBAF"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C76EA1" w14:textId="645DD5C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EEBA008"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575A61F" w14:textId="7EDF585B" w:rsidR="00F93138" w:rsidRPr="00DE7B91" w:rsidRDefault="00F93138" w:rsidP="00A07C97">
            <w:pPr>
              <w:autoSpaceDE w:val="0"/>
              <w:autoSpaceDN w:val="0"/>
              <w:adjustRightInd w:val="0"/>
              <w:spacing w:after="0"/>
              <w:jc w:val="left"/>
              <w:rPr>
                <w:rFonts w:cs="Times New Roman"/>
                <w:color w:val="000000"/>
                <w:szCs w:val="24"/>
              </w:rPr>
            </w:pPr>
            <w:proofErr w:type="spellStart"/>
            <w:r w:rsidRPr="00DE7B91">
              <w:rPr>
                <w:rFonts w:eastAsia="Times New Roman" w:cs="Times New Roman"/>
                <w:color w:val="000000"/>
                <w:szCs w:val="24"/>
                <w:lang w:eastAsia="hu-HU"/>
              </w:rPr>
              <w:t>Ötvözőanyagok</w:t>
            </w:r>
            <w:proofErr w:type="spellEnd"/>
            <w:r w:rsidRPr="00DE7B91">
              <w:rPr>
                <w:rFonts w:eastAsia="Times New Roman" w:cs="Times New Roman"/>
                <w:color w:val="000000"/>
                <w:szCs w:val="24"/>
                <w:lang w:eastAsia="hu-HU"/>
              </w:rPr>
              <w:t xml:space="preserve"> hatása az anyag tulajdonságaira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72C576" w14:textId="594DA12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0DFD4F" w14:textId="122D40F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CCE34DA"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E9B55C3" w14:textId="6D215895"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Szabványos ipari vasötvözetek, könnyűfém ötvözetek, színesfém ötvözetek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35F3FB" w14:textId="33502FB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DDAB5E" w14:textId="26431C0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01700C9"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2EE32C7" w14:textId="77971A3F"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Műszaki mérés eszközei, hosszméretek, szögek mérése és ellenőrzése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71EAEF2" w14:textId="7AD6DDB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2A4BA9" w14:textId="2003C46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6ABB286"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91D0C43" w14:textId="4B92ECC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Alak- és helyzetpontosság mérése és ellenőrzése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A6C1686" w14:textId="5E915E3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A8BE49" w14:textId="09D81D0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C438B53"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72C4236" w14:textId="42DD6B9B"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Anyagvizsgálatok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7F4FD23" w14:textId="4375F4A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A01AA7" w14:textId="1F3747E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C6CF4E2"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4B0688E" w14:textId="26CDC986"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Képlékenyalakítás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EA7F1AB" w14:textId="3FB8EF6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EEFE0B" w14:textId="34C4EE1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9AA5A2B"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4C642DC" w14:textId="01EF3151"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Forgácsolási alapfogalmak, műveletek, technológiák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FFC9E4" w14:textId="5043AA0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3F0ECBE" w14:textId="4EDF5BF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56F9F1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64BA377" w14:textId="69D8CA48"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Kézi és gépi forgácsolás technológiája, eszközei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CAE59F" w14:textId="3CD5100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8D7D2FD" w14:textId="54D507F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4C565D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FE37194" w14:textId="0B9FF271"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Gépi forgácsoló alapeljárások gépei, szerszámai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892936" w14:textId="12248CC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FECC6B" w14:textId="1F38885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61FDB6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C05CA8E" w14:textId="56D2CB8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Érintésvédelmi alapismeretek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5385E42" w14:textId="6FD762D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84FE6A" w14:textId="34F7E00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155EE79"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97A50B4" w14:textId="2459FADB"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Szerszámok, kézi kisgépek biztonságos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76DDFD" w14:textId="2AF971A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2EE928" w14:textId="3E89380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B9BD5E9"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8AA74F2" w14:textId="31375F2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Gépüzemeltetés, anyagmozgatás munkabiztonsági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E552B59" w14:textId="34492EC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6CE175" w14:textId="7693A40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B52CC27"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46A2962" w14:textId="1908EC2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Hegesztési alapismeretek, hegesztő berendezések és eszközök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7C250FE" w14:textId="06574F0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AA098B" w14:textId="5E7FC3B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2EA8291"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26ECAAD" w14:textId="66842D34"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Ívhegesztés, gázhegesztés és lángvágás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F620A31" w14:textId="77C7090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2DCE3F" w14:textId="29B2CD1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1B7DDF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99FE825" w14:textId="4B724943"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Korrózióvédelem alapeljárásai és eszközei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6998365" w14:textId="7A7176BD"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529D1F" w14:textId="6DE523F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FBD0D93"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5CA044D"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4" w:space="0" w:color="auto"/>
              <w:bottom w:val="single" w:sz="4" w:space="0" w:color="auto"/>
              <w:right w:val="single" w:sz="4" w:space="0" w:color="auto"/>
            </w:tcBorders>
            <w:vAlign w:val="center"/>
          </w:tcPr>
          <w:p w14:paraId="5213B5B8" w14:textId="77777777" w:rsidR="00F93138" w:rsidRPr="00DE7B91" w:rsidRDefault="00F93138" w:rsidP="00A07C97">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592F3314" w14:textId="77777777" w:rsidR="00F93138" w:rsidRPr="00DE7B91" w:rsidRDefault="00F93138" w:rsidP="00A07C97">
            <w:pPr>
              <w:autoSpaceDE w:val="0"/>
              <w:autoSpaceDN w:val="0"/>
              <w:adjustRightInd w:val="0"/>
              <w:spacing w:after="0"/>
              <w:jc w:val="center"/>
              <w:rPr>
                <w:rFonts w:cs="Times New Roman"/>
                <w:caps/>
                <w:color w:val="000000"/>
                <w:szCs w:val="24"/>
              </w:rPr>
            </w:pPr>
          </w:p>
        </w:tc>
      </w:tr>
      <w:tr w:rsidR="00F93138" w:rsidRPr="00DE7B91" w14:paraId="63C4371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2BEB5E4" w14:textId="222D9EB5"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Gépészeti rajz olvasása, értelmezés, alkatrészrajz készítése, szabadkézi vázlatkészítés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54BE7A" w14:textId="4B2E548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1C0F36" w14:textId="4B6CAF0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C10DE8B"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98350D0" w14:textId="23839B67" w:rsidR="00F93138" w:rsidRPr="00DE7B91" w:rsidRDefault="00F93138" w:rsidP="00A07C97">
            <w:pPr>
              <w:autoSpaceDE w:val="0"/>
              <w:autoSpaceDN w:val="0"/>
              <w:adjustRightInd w:val="0"/>
              <w:spacing w:after="0"/>
              <w:jc w:val="left"/>
              <w:rPr>
                <w:rFonts w:cs="Times New Roman"/>
                <w:color w:val="000000"/>
                <w:szCs w:val="24"/>
              </w:rPr>
            </w:pPr>
            <w:proofErr w:type="spellStart"/>
            <w:r w:rsidRPr="00DE7B91">
              <w:rPr>
                <w:rFonts w:eastAsia="Times New Roman" w:cs="Times New Roman"/>
                <w:color w:val="000000"/>
                <w:szCs w:val="24"/>
                <w:lang w:eastAsia="hu-HU"/>
              </w:rPr>
              <w:t>Diagramm</w:t>
            </w:r>
            <w:proofErr w:type="spellEnd"/>
            <w:r w:rsidRPr="00DE7B91">
              <w:rPr>
                <w:rFonts w:eastAsia="Times New Roman" w:cs="Times New Roman"/>
                <w:color w:val="000000"/>
                <w:szCs w:val="24"/>
                <w:lang w:eastAsia="hu-HU"/>
              </w:rPr>
              <w:t xml:space="preserve">, </w:t>
            </w:r>
            <w:proofErr w:type="spellStart"/>
            <w:r w:rsidRPr="00DE7B91">
              <w:rPr>
                <w:rFonts w:eastAsia="Times New Roman" w:cs="Times New Roman"/>
                <w:color w:val="000000"/>
                <w:szCs w:val="24"/>
                <w:lang w:eastAsia="hu-HU"/>
              </w:rPr>
              <w:t>nomogram</w:t>
            </w:r>
            <w:proofErr w:type="spellEnd"/>
            <w:r w:rsidRPr="00DE7B91">
              <w:rPr>
                <w:rFonts w:eastAsia="Times New Roman" w:cs="Times New Roman"/>
                <w:color w:val="000000"/>
                <w:szCs w:val="24"/>
                <w:lang w:eastAsia="hu-HU"/>
              </w:rPr>
              <w:t xml:space="preserve"> olvasása, értelmezése, műszaki táblázatok kezelése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DC03BD7" w14:textId="0AED7B90"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C47FC0" w14:textId="53A9FF2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0AEEFFE"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E363D68" w14:textId="3BAF6692"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Gépipari mérőeszközök használata, fémmegmunkáló kéziszerszámok és kisgépek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DEA07E" w14:textId="52FEC73B"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BFAFDB" w14:textId="132DF44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51FCEF0"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239B061" w14:textId="650048F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Gépi forgácsoló alapeljárások gépeinek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A302931" w14:textId="56FB0B8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4A9203B" w14:textId="77F6534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D68CC6C"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305271FB" w14:textId="3FE5695D"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Alaphegesztési eljárások berendezéseinek, eszközeinek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EB64C7" w14:textId="5F07F2D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8601C9" w14:textId="4EFB3A8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8C43174"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520F3EC"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0C3A8B2A" w14:textId="77777777" w:rsidR="00F93138" w:rsidRPr="00DE7B91" w:rsidRDefault="00F93138" w:rsidP="00A07C97">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3CF9896C" w14:textId="77777777" w:rsidR="00F93138" w:rsidRPr="00DE7B91" w:rsidRDefault="00F93138" w:rsidP="00A07C97">
            <w:pPr>
              <w:autoSpaceDE w:val="0"/>
              <w:autoSpaceDN w:val="0"/>
              <w:adjustRightInd w:val="0"/>
              <w:spacing w:after="0"/>
              <w:jc w:val="center"/>
              <w:rPr>
                <w:rFonts w:cs="Times New Roman"/>
                <w:caps/>
                <w:color w:val="000000"/>
                <w:szCs w:val="24"/>
              </w:rPr>
            </w:pPr>
          </w:p>
        </w:tc>
      </w:tr>
      <w:tr w:rsidR="00F93138" w:rsidRPr="00DE7B91" w14:paraId="36FC8D9E"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79AA27B2" w14:textId="38EF591C"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Pontosság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FC1E1D6" w14:textId="513A471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01801F" w14:textId="43C5EE82"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5AAF71A"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11D1B99D" w14:textId="1B5BD11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Önállóság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CA683E" w14:textId="2C701281"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0DF2CF" w14:textId="6282A179"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7D3214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AD64AA2" w14:textId="48798B27"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Szabálykövetés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F9E671" w14:textId="79DC3C18"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30A62BA" w14:textId="10FA584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1CF05FC"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09B15CEB"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744663F5" w14:textId="77777777" w:rsidR="00F93138" w:rsidRPr="00DE7B91" w:rsidRDefault="00F93138" w:rsidP="00A07C97">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4B759DDF" w14:textId="77777777" w:rsidR="00F93138" w:rsidRPr="00DE7B91" w:rsidRDefault="00F93138" w:rsidP="00A07C97">
            <w:pPr>
              <w:autoSpaceDE w:val="0"/>
              <w:autoSpaceDN w:val="0"/>
              <w:adjustRightInd w:val="0"/>
              <w:spacing w:after="0"/>
              <w:jc w:val="center"/>
              <w:rPr>
                <w:rFonts w:cs="Times New Roman"/>
                <w:caps/>
                <w:color w:val="000000"/>
                <w:szCs w:val="24"/>
              </w:rPr>
            </w:pPr>
          </w:p>
        </w:tc>
      </w:tr>
      <w:tr w:rsidR="00F93138" w:rsidRPr="00DE7B91" w14:paraId="5D92ECED"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E257C65" w14:textId="33E662F8"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Irányíthatóság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222573" w14:textId="286F9026"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03A929" w14:textId="5AF9C34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D6D386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898355C" w14:textId="3AC5E4A5"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Határozottság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243EE87" w14:textId="54E163F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227E4B" w14:textId="65C49BEC"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E4C46CC"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4CACB70E" w14:textId="77777777" w:rsidR="00F93138" w:rsidRPr="00DE7B91" w:rsidRDefault="00F93138" w:rsidP="00A07C97">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18F76755" w14:textId="77777777" w:rsidR="00F93138" w:rsidRPr="00DE7B91" w:rsidRDefault="00F93138" w:rsidP="00A07C97">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6643FA26" w14:textId="77777777" w:rsidR="00F93138" w:rsidRPr="00DE7B91" w:rsidRDefault="00F93138" w:rsidP="00A07C97">
            <w:pPr>
              <w:autoSpaceDE w:val="0"/>
              <w:autoSpaceDN w:val="0"/>
              <w:adjustRightInd w:val="0"/>
              <w:spacing w:after="0"/>
              <w:jc w:val="center"/>
              <w:rPr>
                <w:rFonts w:cs="Times New Roman"/>
                <w:caps/>
                <w:color w:val="000000"/>
                <w:szCs w:val="24"/>
              </w:rPr>
            </w:pPr>
          </w:p>
        </w:tc>
      </w:tr>
      <w:tr w:rsidR="00F93138" w:rsidRPr="00DE7B91" w14:paraId="2E82BD08"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5F44E39D" w14:textId="39B3A6B8"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Gyakorlatias feladatértelmezés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0DCE043" w14:textId="3C0FC253"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946F8F" w14:textId="439ED00E"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06FBFA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689A99DF" w14:textId="3EA08420"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Lényegfelismerés (lényeglátás)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0DE22C" w14:textId="2EF98DB4"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AA6383" w14:textId="36BDF035"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0CC72BF" w14:textId="77777777" w:rsidTr="00DE7B91">
        <w:trPr>
          <w:trHeight w:val="255"/>
          <w:jc w:val="center"/>
        </w:trPr>
        <w:tc>
          <w:tcPr>
            <w:tcW w:w="6764" w:type="dxa"/>
            <w:tcBorders>
              <w:top w:val="single" w:sz="4" w:space="0" w:color="auto"/>
              <w:left w:val="single" w:sz="4" w:space="0" w:color="auto"/>
              <w:bottom w:val="single" w:sz="4" w:space="0" w:color="auto"/>
              <w:right w:val="single" w:sz="4" w:space="0" w:color="auto"/>
            </w:tcBorders>
            <w:shd w:val="clear" w:color="auto" w:fill="auto"/>
            <w:vAlign w:val="center"/>
          </w:tcPr>
          <w:p w14:paraId="2A194CC1" w14:textId="2FB4F57A" w:rsidR="00F93138" w:rsidRPr="00DE7B91" w:rsidRDefault="00F93138" w:rsidP="00A07C97">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Körültekintés, elővigyázatosság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7A25A16" w14:textId="4C3A0317"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A66CCE5" w14:textId="689564EA" w:rsidR="00F93138" w:rsidRPr="00DE7B91" w:rsidRDefault="00F93138" w:rsidP="00A07C97">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7E5AE5B2" w14:textId="77777777" w:rsidR="00A23F09" w:rsidRPr="000041D7" w:rsidRDefault="00A23F09" w:rsidP="00A23F09">
      <w:pPr>
        <w:rPr>
          <w:rFonts w:cs="Times New Roman"/>
        </w:rPr>
      </w:pPr>
    </w:p>
    <w:p w14:paraId="002AD57B" w14:textId="77777777" w:rsidR="00A23F09" w:rsidRPr="000041D7" w:rsidRDefault="00A23F09" w:rsidP="00A23F09">
      <w:pPr>
        <w:rPr>
          <w:rFonts w:cs="Times New Roman"/>
        </w:rPr>
      </w:pPr>
      <w:r w:rsidRPr="000041D7">
        <w:rPr>
          <w:rFonts w:cs="Times New Roman"/>
        </w:rPr>
        <w:br w:type="page"/>
      </w:r>
    </w:p>
    <w:p w14:paraId="064C6DE2" w14:textId="5750A660" w:rsidR="00A23F09" w:rsidRPr="000041D7" w:rsidRDefault="00A07C97" w:rsidP="00A23F09">
      <w:pPr>
        <w:pStyle w:val="Listaszerbekezds"/>
        <w:numPr>
          <w:ilvl w:val="0"/>
          <w:numId w:val="8"/>
        </w:numPr>
        <w:tabs>
          <w:tab w:val="right" w:pos="9072"/>
        </w:tabs>
        <w:spacing w:after="0"/>
        <w:rPr>
          <w:rFonts w:cs="Times New Roman"/>
          <w:b/>
        </w:rPr>
      </w:pPr>
      <w:r w:rsidRPr="000041D7">
        <w:rPr>
          <w:rFonts w:cs="Times New Roman"/>
          <w:b/>
          <w:szCs w:val="24"/>
          <w:lang w:eastAsia="hu-HU"/>
        </w:rPr>
        <w:lastRenderedPageBreak/>
        <w:t>Gépészeti alapok</w:t>
      </w:r>
      <w:r w:rsidR="00A23F09" w:rsidRPr="000041D7">
        <w:rPr>
          <w:rFonts w:cs="Times New Roman"/>
          <w:b/>
        </w:rPr>
        <w:t xml:space="preserve"> tantárgy</w:t>
      </w:r>
      <w:r w:rsidR="00A23F09" w:rsidRPr="000041D7">
        <w:rPr>
          <w:rFonts w:cs="Times New Roman"/>
          <w:b/>
        </w:rPr>
        <w:tab/>
      </w:r>
      <w:r w:rsidR="004944EA" w:rsidRPr="000041D7">
        <w:rPr>
          <w:rFonts w:cs="Times New Roman"/>
          <w:b/>
        </w:rPr>
        <w:t>0</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3D20324C"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1736627E" w14:textId="77777777" w:rsidR="00A23F09" w:rsidRPr="000041D7" w:rsidRDefault="00A23F09" w:rsidP="00A23F09">
      <w:pPr>
        <w:spacing w:after="0"/>
        <w:ind w:left="426"/>
        <w:rPr>
          <w:rFonts w:cs="Times New Roman"/>
        </w:rPr>
      </w:pPr>
    </w:p>
    <w:p w14:paraId="1C6D370B" w14:textId="1FA88068" w:rsidR="00A23F09" w:rsidRPr="000041D7" w:rsidRDefault="00A23F09" w:rsidP="00A23F09">
      <w:pPr>
        <w:spacing w:after="0"/>
        <w:ind w:left="426"/>
        <w:rPr>
          <w:rFonts w:cs="Times New Roman"/>
        </w:rPr>
      </w:pPr>
      <w:r w:rsidRPr="000041D7">
        <w:rPr>
          <w:rFonts w:cs="Times New Roman"/>
        </w:rPr>
        <w:t xml:space="preserve">A tantárgy a </w:t>
      </w:r>
      <w:r w:rsidR="00A07C97" w:rsidRPr="000041D7">
        <w:rPr>
          <w:rFonts w:cs="Times New Roman"/>
          <w:szCs w:val="24"/>
        </w:rPr>
        <w:t>31 521 12 Jármű és gépszerelő</w:t>
      </w:r>
      <w:r w:rsidR="008348D0" w:rsidRPr="000041D7">
        <w:rPr>
          <w:rFonts w:cs="Times New Roman"/>
          <w:szCs w:val="24"/>
        </w:rPr>
        <w:t xml:space="preserve"> mellék-</w:t>
      </w:r>
      <w:r w:rsidRPr="000041D7">
        <w:rPr>
          <w:rFonts w:cs="Times New Roman"/>
        </w:rPr>
        <w:t>szakképesítéshez kapcsolódik.</w:t>
      </w:r>
    </w:p>
    <w:p w14:paraId="24E56E79" w14:textId="77777777" w:rsidR="00A23F09" w:rsidRPr="000041D7" w:rsidRDefault="00A23F09" w:rsidP="00A23F09">
      <w:pPr>
        <w:spacing w:after="0"/>
        <w:ind w:left="426"/>
        <w:rPr>
          <w:rFonts w:cs="Times New Roman"/>
        </w:rPr>
      </w:pPr>
    </w:p>
    <w:p w14:paraId="10CBEAC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0DB8E677" w14:textId="77777777" w:rsidR="00A07C97" w:rsidRPr="000041D7" w:rsidRDefault="00A07C97" w:rsidP="00A07C97">
      <w:pPr>
        <w:spacing w:after="0"/>
        <w:ind w:left="426"/>
        <w:rPr>
          <w:rFonts w:cs="Times New Roman"/>
        </w:rPr>
      </w:pPr>
      <w:r w:rsidRPr="000041D7">
        <w:rPr>
          <w:rFonts w:cs="Times New Roman"/>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14:paraId="79F9BCEF" w14:textId="096E1CC7" w:rsidR="00A23F09" w:rsidRPr="000041D7" w:rsidRDefault="00A07C97" w:rsidP="00A07C97">
      <w:pPr>
        <w:spacing w:after="0"/>
        <w:ind w:left="426"/>
        <w:rPr>
          <w:rFonts w:cs="Times New Roman"/>
        </w:rPr>
      </w:pPr>
      <w:r w:rsidRPr="000041D7">
        <w:rPr>
          <w:rFonts w:cs="Times New Roman"/>
        </w:rPr>
        <w:t>A tantárgy segítsen magyarázatot adni a megtapasztalt eseményekre és a törvényszerűségekre. A tanulók felelősséggel hajtsák végre a feladatokat, tudjanak döntéseket hozni a gépészeti folyamatokkal és témakörökkel kapcsolatban.</w:t>
      </w:r>
    </w:p>
    <w:p w14:paraId="7CD22052" w14:textId="77777777" w:rsidR="00A23F09" w:rsidRPr="000041D7" w:rsidRDefault="00A23F09" w:rsidP="00A23F09">
      <w:pPr>
        <w:spacing w:after="0"/>
        <w:ind w:left="426"/>
        <w:rPr>
          <w:rFonts w:cs="Times New Roman"/>
        </w:rPr>
      </w:pPr>
    </w:p>
    <w:p w14:paraId="242EE19A"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35919581" w14:textId="3F0CC2AA" w:rsidR="00A23F09" w:rsidRPr="000041D7" w:rsidRDefault="00050052" w:rsidP="00A23F09">
      <w:pPr>
        <w:spacing w:after="0"/>
        <w:ind w:left="426"/>
        <w:rPr>
          <w:rFonts w:cs="Times New Roman"/>
        </w:rPr>
      </w:pPr>
      <w:r w:rsidRPr="000041D7">
        <w:rPr>
          <w:rFonts w:cs="Times New Roman"/>
        </w:rPr>
        <w:t>A Gépészeti alapok tantárgy valamennyi témakörének szakmai tartalma m</w:t>
      </w:r>
      <w:r w:rsidR="00515D0F" w:rsidRPr="000041D7">
        <w:rPr>
          <w:rFonts w:cs="Times New Roman"/>
        </w:rPr>
        <w:t>egegyezik a 10416-16 Közlekedés</w:t>
      </w:r>
      <w:r w:rsidRPr="000041D7">
        <w:rPr>
          <w:rFonts w:cs="Times New Roman"/>
        </w:rPr>
        <w:t>technikai alapok modulhoz tartozó Műszaki rajz, Gépelemek-géptan, Technológiai alapismeretek tantárgyak témaköreinek szakmai tartalmával.</w:t>
      </w:r>
    </w:p>
    <w:p w14:paraId="2D21576C" w14:textId="77777777" w:rsidR="00A23F09" w:rsidRPr="000041D7" w:rsidRDefault="00A23F09" w:rsidP="00A23F09">
      <w:pPr>
        <w:spacing w:after="0"/>
        <w:ind w:left="426"/>
        <w:rPr>
          <w:rFonts w:cs="Times New Roman"/>
        </w:rPr>
      </w:pPr>
    </w:p>
    <w:p w14:paraId="732390B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6749FF1" w14:textId="19236984" w:rsidR="00A23F09" w:rsidRPr="000041D7" w:rsidRDefault="00A07C97"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kern w:val="1"/>
          <w:lang w:eastAsia="hi-IN" w:bidi="hi-IN"/>
        </w:rPr>
        <w:t>Műszaki dokumentációk</w:t>
      </w:r>
    </w:p>
    <w:p w14:paraId="1BCDD853" w14:textId="77777777" w:rsidR="00A07C97" w:rsidRPr="000041D7" w:rsidRDefault="00A07C97" w:rsidP="00A07C97">
      <w:pPr>
        <w:spacing w:after="0"/>
        <w:ind w:left="851"/>
        <w:rPr>
          <w:rFonts w:cs="Times New Roman"/>
        </w:rPr>
      </w:pPr>
      <w:r w:rsidRPr="000041D7">
        <w:rPr>
          <w:rFonts w:cs="Times New Roman"/>
        </w:rPr>
        <w:t>Technológiai dokumentációk fogalma, tartalma.</w:t>
      </w:r>
    </w:p>
    <w:p w14:paraId="42F0B867" w14:textId="77777777" w:rsidR="00A07C97" w:rsidRPr="000041D7" w:rsidRDefault="00A07C97" w:rsidP="00A07C97">
      <w:pPr>
        <w:spacing w:after="0"/>
        <w:ind w:left="851"/>
        <w:rPr>
          <w:rFonts w:cs="Times New Roman"/>
        </w:rPr>
      </w:pPr>
      <w:r w:rsidRPr="000041D7">
        <w:rPr>
          <w:rFonts w:cs="Times New Roman"/>
        </w:rPr>
        <w:t>Gépészeti technológiai dokumentációk, mint információhordozók, azok formai és tartalmi követelményei.</w:t>
      </w:r>
    </w:p>
    <w:p w14:paraId="27DF0F80" w14:textId="77777777" w:rsidR="00A07C97" w:rsidRPr="000041D7" w:rsidRDefault="00A07C97" w:rsidP="00A07C97">
      <w:pPr>
        <w:spacing w:after="0"/>
        <w:ind w:left="851"/>
        <w:rPr>
          <w:rFonts w:cs="Times New Roman"/>
        </w:rPr>
      </w:pPr>
      <w:r w:rsidRPr="000041D7">
        <w:rPr>
          <w:rFonts w:cs="Times New Roman"/>
        </w:rPr>
        <w:t>Rajztechnikai alapszabványok, előírások, megoldások.</w:t>
      </w:r>
    </w:p>
    <w:p w14:paraId="3362714D" w14:textId="77777777" w:rsidR="00A07C97" w:rsidRPr="000041D7" w:rsidRDefault="00A07C97" w:rsidP="00A07C97">
      <w:pPr>
        <w:spacing w:after="0"/>
        <w:ind w:left="851"/>
        <w:rPr>
          <w:rFonts w:cs="Times New Roman"/>
        </w:rPr>
      </w:pPr>
      <w:r w:rsidRPr="000041D7">
        <w:rPr>
          <w:rFonts w:cs="Times New Roman"/>
        </w:rPr>
        <w:t>Síkmértani szerkesztések, térelemek kölcsönös helyzete, vetületi és axonometrikus ábrázolás.</w:t>
      </w:r>
    </w:p>
    <w:p w14:paraId="62A15B9B" w14:textId="77777777" w:rsidR="00A07C97" w:rsidRPr="000041D7" w:rsidRDefault="00A07C97" w:rsidP="00A07C97">
      <w:pPr>
        <w:spacing w:after="0"/>
        <w:ind w:left="851"/>
        <w:rPr>
          <w:rFonts w:cs="Times New Roman"/>
        </w:rPr>
      </w:pPr>
      <w:r w:rsidRPr="000041D7">
        <w:rPr>
          <w:rFonts w:cs="Times New Roman"/>
        </w:rPr>
        <w:t>Síkmetszés, valódi nagyság meghatározása, kiterítés.</w:t>
      </w:r>
    </w:p>
    <w:p w14:paraId="634431D5" w14:textId="77777777" w:rsidR="00A07C97" w:rsidRPr="000041D7" w:rsidRDefault="00A07C97" w:rsidP="00A07C97">
      <w:pPr>
        <w:spacing w:after="0"/>
        <w:ind w:left="851"/>
        <w:rPr>
          <w:rFonts w:cs="Times New Roman"/>
        </w:rPr>
      </w:pPr>
      <w:r w:rsidRPr="000041D7">
        <w:rPr>
          <w:rFonts w:cs="Times New Roman"/>
        </w:rPr>
        <w:t xml:space="preserve">Áthatások, </w:t>
      </w:r>
      <w:proofErr w:type="spellStart"/>
      <w:r w:rsidRPr="000041D7">
        <w:rPr>
          <w:rFonts w:cs="Times New Roman"/>
        </w:rPr>
        <w:t>áthatások</w:t>
      </w:r>
      <w:proofErr w:type="spellEnd"/>
      <w:r w:rsidRPr="000041D7">
        <w:rPr>
          <w:rFonts w:cs="Times New Roman"/>
        </w:rPr>
        <w:t xml:space="preserve"> alkatrészrajzokon.</w:t>
      </w:r>
    </w:p>
    <w:p w14:paraId="4A38A121" w14:textId="77777777" w:rsidR="00A07C97" w:rsidRPr="000041D7" w:rsidRDefault="00A07C97" w:rsidP="00A07C97">
      <w:pPr>
        <w:spacing w:after="0"/>
        <w:ind w:left="851"/>
        <w:rPr>
          <w:rFonts w:cs="Times New Roman"/>
        </w:rPr>
      </w:pPr>
      <w:r w:rsidRPr="000041D7">
        <w:rPr>
          <w:rFonts w:cs="Times New Roman"/>
        </w:rPr>
        <w:t>Összeállítási és részletrajzok.</w:t>
      </w:r>
    </w:p>
    <w:p w14:paraId="798A4647" w14:textId="77777777" w:rsidR="00A07C97" w:rsidRPr="000041D7" w:rsidRDefault="00A07C97" w:rsidP="00A07C97">
      <w:pPr>
        <w:spacing w:after="0"/>
        <w:ind w:left="851"/>
        <w:rPr>
          <w:rFonts w:cs="Times New Roman"/>
        </w:rPr>
      </w:pPr>
      <w:r w:rsidRPr="000041D7">
        <w:rPr>
          <w:rFonts w:cs="Times New Roman"/>
        </w:rPr>
        <w:t>Alkatrész és összeállítási rajzok fogalma.</w:t>
      </w:r>
    </w:p>
    <w:p w14:paraId="48B70316" w14:textId="77777777" w:rsidR="00A07C97" w:rsidRPr="000041D7" w:rsidRDefault="00A07C97" w:rsidP="00A07C97">
      <w:pPr>
        <w:spacing w:after="0"/>
        <w:ind w:left="851"/>
        <w:rPr>
          <w:rFonts w:cs="Times New Roman"/>
        </w:rPr>
      </w:pPr>
      <w:r w:rsidRPr="000041D7">
        <w:rPr>
          <w:rFonts w:cs="Times New Roman"/>
        </w:rPr>
        <w:t>Metszetábrázolások, szelvény egyszerűsített ábrázolások.</w:t>
      </w:r>
    </w:p>
    <w:p w14:paraId="2FFE2F0C" w14:textId="77777777" w:rsidR="00A07C97" w:rsidRPr="000041D7" w:rsidRDefault="00A07C97" w:rsidP="00A07C97">
      <w:pPr>
        <w:spacing w:after="0"/>
        <w:ind w:left="851"/>
        <w:rPr>
          <w:rFonts w:cs="Times New Roman"/>
        </w:rPr>
      </w:pPr>
      <w:r w:rsidRPr="000041D7">
        <w:rPr>
          <w:rFonts w:cs="Times New Roman"/>
        </w:rPr>
        <w:t>Mérethálózat felépítése, különleges méretmegadások.</w:t>
      </w:r>
    </w:p>
    <w:p w14:paraId="455FA0D9" w14:textId="77777777" w:rsidR="00A07C97" w:rsidRPr="000041D7" w:rsidRDefault="00A07C97" w:rsidP="00A07C97">
      <w:pPr>
        <w:spacing w:after="0"/>
        <w:ind w:left="851"/>
        <w:rPr>
          <w:rFonts w:cs="Times New Roman"/>
        </w:rPr>
      </w:pPr>
      <w:r w:rsidRPr="000041D7">
        <w:rPr>
          <w:rFonts w:cs="Times New Roman"/>
        </w:rPr>
        <w:t>Tűrés, illesztés.</w:t>
      </w:r>
    </w:p>
    <w:p w14:paraId="00AA753C" w14:textId="77777777" w:rsidR="00A07C97" w:rsidRPr="000041D7" w:rsidRDefault="00A07C97" w:rsidP="00A07C97">
      <w:pPr>
        <w:spacing w:after="0"/>
        <w:ind w:left="851"/>
        <w:rPr>
          <w:rFonts w:cs="Times New Roman"/>
        </w:rPr>
      </w:pPr>
      <w:r w:rsidRPr="000041D7">
        <w:rPr>
          <w:rFonts w:cs="Times New Roman"/>
        </w:rPr>
        <w:t>Felületi minőség.</w:t>
      </w:r>
    </w:p>
    <w:p w14:paraId="26602E74" w14:textId="77777777" w:rsidR="00A07C97" w:rsidRPr="000041D7" w:rsidRDefault="00A07C97" w:rsidP="00A07C97">
      <w:pPr>
        <w:spacing w:after="0"/>
        <w:ind w:left="851"/>
        <w:rPr>
          <w:rFonts w:cs="Times New Roman"/>
        </w:rPr>
      </w:pPr>
      <w:r w:rsidRPr="000041D7">
        <w:rPr>
          <w:rFonts w:cs="Times New Roman"/>
        </w:rPr>
        <w:t>Jelképes ábrázolások.</w:t>
      </w:r>
    </w:p>
    <w:p w14:paraId="52E2DFB3" w14:textId="77777777" w:rsidR="00A07C97" w:rsidRPr="000041D7" w:rsidRDefault="00A07C97" w:rsidP="00A07C97">
      <w:pPr>
        <w:spacing w:after="0"/>
        <w:ind w:left="851"/>
        <w:rPr>
          <w:rFonts w:cs="Times New Roman"/>
        </w:rPr>
      </w:pPr>
      <w:r w:rsidRPr="000041D7">
        <w:rPr>
          <w:rFonts w:cs="Times New Roman"/>
        </w:rPr>
        <w:t>A munka tárgyára, céljára vonatkozó dokumentumok.</w:t>
      </w:r>
    </w:p>
    <w:p w14:paraId="64ACA6E9" w14:textId="77777777" w:rsidR="00A07C97" w:rsidRPr="000041D7" w:rsidRDefault="00A07C97" w:rsidP="00A07C97">
      <w:pPr>
        <w:spacing w:after="0"/>
        <w:ind w:left="851"/>
        <w:rPr>
          <w:rFonts w:cs="Times New Roman"/>
        </w:rPr>
      </w:pPr>
      <w:r w:rsidRPr="000041D7">
        <w:rPr>
          <w:rFonts w:cs="Times New Roman"/>
        </w:rPr>
        <w:t>A munkafolyamatokra, eszközökre, technológiákra vonatkozó dokumentációk.</w:t>
      </w:r>
    </w:p>
    <w:p w14:paraId="4E8C28BD" w14:textId="77777777" w:rsidR="00A07C97" w:rsidRPr="000041D7" w:rsidRDefault="00A07C97" w:rsidP="00A07C97">
      <w:pPr>
        <w:spacing w:after="0"/>
        <w:ind w:left="851"/>
        <w:rPr>
          <w:rFonts w:cs="Times New Roman"/>
        </w:rPr>
      </w:pPr>
      <w:r w:rsidRPr="000041D7">
        <w:rPr>
          <w:rFonts w:cs="Times New Roman"/>
        </w:rPr>
        <w:t>Egyszerű gépészeti műszaki rajzok.</w:t>
      </w:r>
    </w:p>
    <w:p w14:paraId="7203AA4E" w14:textId="77777777" w:rsidR="00A07C97" w:rsidRPr="000041D7" w:rsidRDefault="00A07C97" w:rsidP="00A07C97">
      <w:pPr>
        <w:spacing w:after="0"/>
        <w:ind w:left="851"/>
        <w:rPr>
          <w:rFonts w:cs="Times New Roman"/>
        </w:rPr>
      </w:pPr>
      <w:r w:rsidRPr="000041D7">
        <w:rPr>
          <w:rFonts w:cs="Times New Roman"/>
        </w:rPr>
        <w:t>Egyszerű alkatrészek, szerkezeti egységek, művelet-, illetve szerelési terv.</w:t>
      </w:r>
    </w:p>
    <w:p w14:paraId="11A975C3" w14:textId="77777777" w:rsidR="00A07C97" w:rsidRPr="000041D7" w:rsidRDefault="00A07C97" w:rsidP="00A07C97">
      <w:pPr>
        <w:spacing w:after="0"/>
        <w:ind w:left="851"/>
        <w:rPr>
          <w:rFonts w:cs="Times New Roman"/>
        </w:rPr>
      </w:pPr>
      <w:r w:rsidRPr="000041D7">
        <w:rPr>
          <w:rFonts w:cs="Times New Roman"/>
        </w:rPr>
        <w:t>Rendszerek rajzai, kapcsolási vázlatok, folyamatábrák és folyamatrendszerek.</w:t>
      </w:r>
    </w:p>
    <w:p w14:paraId="3328AF00" w14:textId="2D178465" w:rsidR="00A23F09" w:rsidRPr="000041D7" w:rsidRDefault="00A07C97" w:rsidP="00A07C97">
      <w:pPr>
        <w:spacing w:after="0"/>
        <w:ind w:left="851"/>
        <w:rPr>
          <w:rFonts w:cs="Times New Roman"/>
        </w:rPr>
      </w:pPr>
      <w:r w:rsidRPr="000041D7">
        <w:rPr>
          <w:rFonts w:cs="Times New Roman"/>
        </w:rPr>
        <w:t>Technológiai sorrend fogalma, tartalma</w:t>
      </w:r>
    </w:p>
    <w:p w14:paraId="3ACE73A8" w14:textId="77777777" w:rsidR="00A23F09" w:rsidRPr="000041D7" w:rsidRDefault="00A23F09" w:rsidP="00A23F09">
      <w:pPr>
        <w:tabs>
          <w:tab w:val="left" w:pos="1418"/>
          <w:tab w:val="right" w:pos="9072"/>
        </w:tabs>
        <w:spacing w:after="0"/>
        <w:ind w:left="851"/>
        <w:rPr>
          <w:rFonts w:cs="Times New Roman"/>
        </w:rPr>
      </w:pPr>
    </w:p>
    <w:p w14:paraId="1D37DA03" w14:textId="41962259" w:rsidR="00A23F09" w:rsidRPr="000041D7" w:rsidRDefault="00A07C97"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Gépészeti alapmérések</w:t>
      </w:r>
    </w:p>
    <w:p w14:paraId="61FA84D1" w14:textId="77777777" w:rsidR="00B00B46" w:rsidRPr="000041D7" w:rsidRDefault="00B00B46" w:rsidP="00B00B46">
      <w:pPr>
        <w:spacing w:after="0"/>
        <w:ind w:left="851"/>
        <w:rPr>
          <w:rFonts w:cs="Times New Roman"/>
        </w:rPr>
      </w:pPr>
      <w:r w:rsidRPr="000041D7">
        <w:rPr>
          <w:rFonts w:cs="Times New Roman"/>
        </w:rPr>
        <w:t>Mérés, ellenőrzés fogalma és folyamata.</w:t>
      </w:r>
    </w:p>
    <w:p w14:paraId="62C63A5D" w14:textId="77777777" w:rsidR="00B00B46" w:rsidRPr="000041D7" w:rsidRDefault="00B00B46" w:rsidP="00B00B46">
      <w:pPr>
        <w:spacing w:after="0"/>
        <w:ind w:left="851"/>
        <w:rPr>
          <w:rFonts w:cs="Times New Roman"/>
        </w:rPr>
      </w:pPr>
      <w:r w:rsidRPr="000041D7">
        <w:rPr>
          <w:rFonts w:cs="Times New Roman"/>
        </w:rPr>
        <w:t>Műszaki rajzok olvasása, értelmezése, készítése.</w:t>
      </w:r>
    </w:p>
    <w:p w14:paraId="69B9E5F6" w14:textId="77777777" w:rsidR="00B00B46" w:rsidRPr="000041D7" w:rsidRDefault="00B00B46" w:rsidP="00B00B46">
      <w:pPr>
        <w:spacing w:after="0"/>
        <w:ind w:left="851"/>
        <w:rPr>
          <w:rFonts w:cs="Times New Roman"/>
        </w:rPr>
      </w:pPr>
      <w:r w:rsidRPr="000041D7">
        <w:rPr>
          <w:rFonts w:cs="Times New Roman"/>
        </w:rPr>
        <w:t>Mértékegységek.</w:t>
      </w:r>
    </w:p>
    <w:p w14:paraId="1BB808F4" w14:textId="77777777" w:rsidR="00B00B46" w:rsidRPr="000041D7" w:rsidRDefault="00B00B46" w:rsidP="00B00B46">
      <w:pPr>
        <w:spacing w:after="0"/>
        <w:ind w:left="851"/>
        <w:rPr>
          <w:rFonts w:cs="Times New Roman"/>
        </w:rPr>
      </w:pPr>
      <w:r w:rsidRPr="000041D7">
        <w:rPr>
          <w:rFonts w:cs="Times New Roman"/>
        </w:rPr>
        <w:t>Műszaki mérés eszközeinek ismerete.</w:t>
      </w:r>
    </w:p>
    <w:p w14:paraId="7E3C3268" w14:textId="77777777" w:rsidR="00B00B46" w:rsidRPr="000041D7" w:rsidRDefault="00B00B46" w:rsidP="00B00B46">
      <w:pPr>
        <w:spacing w:after="0"/>
        <w:ind w:left="851"/>
        <w:rPr>
          <w:rFonts w:cs="Times New Roman"/>
        </w:rPr>
      </w:pPr>
      <w:r w:rsidRPr="000041D7">
        <w:rPr>
          <w:rFonts w:cs="Times New Roman"/>
        </w:rPr>
        <w:t>Hosszméretek mérése és ellenőrzése.</w:t>
      </w:r>
    </w:p>
    <w:p w14:paraId="6666C1B4" w14:textId="77777777" w:rsidR="00B00B46" w:rsidRPr="000041D7" w:rsidRDefault="00B00B46" w:rsidP="00B00B46">
      <w:pPr>
        <w:spacing w:after="0"/>
        <w:ind w:left="851"/>
        <w:rPr>
          <w:rFonts w:cs="Times New Roman"/>
        </w:rPr>
      </w:pPr>
      <w:r w:rsidRPr="000041D7">
        <w:rPr>
          <w:rFonts w:cs="Times New Roman"/>
        </w:rPr>
        <w:lastRenderedPageBreak/>
        <w:t>Szögek mérése és ellenőrzése.</w:t>
      </w:r>
    </w:p>
    <w:p w14:paraId="0F221566" w14:textId="77777777" w:rsidR="00B00B46" w:rsidRPr="000041D7" w:rsidRDefault="00B00B46" w:rsidP="00B00B46">
      <w:pPr>
        <w:spacing w:after="0"/>
        <w:ind w:left="851"/>
        <w:rPr>
          <w:rFonts w:cs="Times New Roman"/>
        </w:rPr>
      </w:pPr>
      <w:r w:rsidRPr="000041D7">
        <w:rPr>
          <w:rFonts w:cs="Times New Roman"/>
        </w:rPr>
        <w:t>Alak- és helyzetpontosság mérése és ellenőrzése.</w:t>
      </w:r>
    </w:p>
    <w:p w14:paraId="299B98F6" w14:textId="77777777" w:rsidR="00B00B46" w:rsidRPr="000041D7" w:rsidRDefault="00B00B46" w:rsidP="00B00B46">
      <w:pPr>
        <w:spacing w:after="0"/>
        <w:ind w:left="851"/>
        <w:rPr>
          <w:rFonts w:cs="Times New Roman"/>
        </w:rPr>
      </w:pPr>
      <w:r w:rsidRPr="000041D7">
        <w:rPr>
          <w:rFonts w:cs="Times New Roman"/>
        </w:rPr>
        <w:t>Mérési utasítás.</w:t>
      </w:r>
    </w:p>
    <w:p w14:paraId="5147E3F7" w14:textId="77777777" w:rsidR="00B00B46" w:rsidRPr="000041D7" w:rsidRDefault="00B00B46" w:rsidP="00B00B46">
      <w:pPr>
        <w:spacing w:after="0"/>
        <w:ind w:left="851"/>
        <w:rPr>
          <w:rFonts w:cs="Times New Roman"/>
        </w:rPr>
      </w:pPr>
      <w:r w:rsidRPr="000041D7">
        <w:rPr>
          <w:rFonts w:cs="Times New Roman"/>
        </w:rPr>
        <w:t>Mérési pontosság.</w:t>
      </w:r>
    </w:p>
    <w:p w14:paraId="4E016953" w14:textId="77777777" w:rsidR="00B00B46" w:rsidRPr="000041D7" w:rsidRDefault="00B00B46" w:rsidP="00B00B46">
      <w:pPr>
        <w:spacing w:after="0"/>
        <w:ind w:left="851"/>
        <w:rPr>
          <w:rFonts w:cs="Times New Roman"/>
        </w:rPr>
      </w:pPr>
      <w:r w:rsidRPr="000041D7">
        <w:rPr>
          <w:rFonts w:cs="Times New Roman"/>
        </w:rPr>
        <w:t>Tűréssel, illesztéssel kapcsolatos alapfogalmak, táblázatok kezelése.</w:t>
      </w:r>
    </w:p>
    <w:p w14:paraId="273272E4" w14:textId="77777777" w:rsidR="00B00B46" w:rsidRPr="000041D7" w:rsidRDefault="00B00B46" w:rsidP="00B00B46">
      <w:pPr>
        <w:spacing w:after="0"/>
        <w:ind w:left="851"/>
        <w:rPr>
          <w:rFonts w:cs="Times New Roman"/>
        </w:rPr>
      </w:pPr>
      <w:r w:rsidRPr="000041D7">
        <w:rPr>
          <w:rFonts w:cs="Times New Roman"/>
        </w:rPr>
        <w:t>Mérési alapfogalmak, mérési hibák.</w:t>
      </w:r>
    </w:p>
    <w:p w14:paraId="556E5138" w14:textId="77777777" w:rsidR="00B00B46" w:rsidRPr="000041D7" w:rsidRDefault="00B00B46" w:rsidP="00B00B46">
      <w:pPr>
        <w:spacing w:after="0"/>
        <w:ind w:left="851"/>
        <w:rPr>
          <w:rFonts w:cs="Times New Roman"/>
        </w:rPr>
      </w:pPr>
      <w:r w:rsidRPr="000041D7">
        <w:rPr>
          <w:rFonts w:cs="Times New Roman"/>
        </w:rPr>
        <w:t>Műszerhibák.</w:t>
      </w:r>
    </w:p>
    <w:p w14:paraId="042EBA9F" w14:textId="77777777" w:rsidR="00B00B46" w:rsidRPr="000041D7" w:rsidRDefault="00B00B46" w:rsidP="00B00B46">
      <w:pPr>
        <w:spacing w:after="0"/>
        <w:ind w:left="851"/>
        <w:rPr>
          <w:rFonts w:cs="Times New Roman"/>
        </w:rPr>
      </w:pPr>
      <w:r w:rsidRPr="000041D7">
        <w:rPr>
          <w:rFonts w:cs="Times New Roman"/>
        </w:rPr>
        <w:t>Mérési jellemzők.</w:t>
      </w:r>
    </w:p>
    <w:p w14:paraId="0FBA211C" w14:textId="77777777" w:rsidR="00B00B46" w:rsidRPr="000041D7" w:rsidRDefault="00B00B46" w:rsidP="00B00B46">
      <w:pPr>
        <w:spacing w:after="0"/>
        <w:ind w:left="851"/>
        <w:rPr>
          <w:rFonts w:cs="Times New Roman"/>
        </w:rPr>
      </w:pPr>
      <w:r w:rsidRPr="000041D7">
        <w:rPr>
          <w:rFonts w:cs="Times New Roman"/>
        </w:rPr>
        <w:t>Mérés egyszerű és nagypontosságú mérőeszközökkel.</w:t>
      </w:r>
    </w:p>
    <w:p w14:paraId="7294DD40" w14:textId="77777777" w:rsidR="00B00B46" w:rsidRPr="000041D7" w:rsidRDefault="00B00B46" w:rsidP="00B00B46">
      <w:pPr>
        <w:spacing w:after="0"/>
        <w:ind w:left="851"/>
        <w:rPr>
          <w:rFonts w:cs="Times New Roman"/>
        </w:rPr>
      </w:pPr>
      <w:r w:rsidRPr="000041D7">
        <w:rPr>
          <w:rFonts w:cs="Times New Roman"/>
        </w:rPr>
        <w:t>Mérőeszközök.</w:t>
      </w:r>
    </w:p>
    <w:p w14:paraId="53F8D54A" w14:textId="77777777" w:rsidR="00B00B46" w:rsidRPr="000041D7" w:rsidRDefault="00B00B46" w:rsidP="00B00B46">
      <w:pPr>
        <w:spacing w:after="0"/>
        <w:ind w:left="851"/>
        <w:rPr>
          <w:rFonts w:cs="Times New Roman"/>
        </w:rPr>
      </w:pPr>
      <w:r w:rsidRPr="000041D7">
        <w:rPr>
          <w:rFonts w:cs="Times New Roman"/>
        </w:rPr>
        <w:t>Hossz- és szögmérő eszközök.</w:t>
      </w:r>
    </w:p>
    <w:p w14:paraId="0C1B473C" w14:textId="77777777" w:rsidR="00B00B46" w:rsidRPr="000041D7" w:rsidRDefault="00B00B46" w:rsidP="00B00B46">
      <w:pPr>
        <w:spacing w:after="0"/>
        <w:ind w:left="851"/>
        <w:rPr>
          <w:rFonts w:cs="Times New Roman"/>
        </w:rPr>
      </w:pPr>
      <w:r w:rsidRPr="000041D7">
        <w:rPr>
          <w:rFonts w:cs="Times New Roman"/>
        </w:rPr>
        <w:t>Mechanikai mérőeszközök típusai, működésük, kezelésük.</w:t>
      </w:r>
    </w:p>
    <w:p w14:paraId="0D8889FD" w14:textId="77777777" w:rsidR="00B00B46" w:rsidRPr="000041D7" w:rsidRDefault="00B00B46" w:rsidP="00B00B46">
      <w:pPr>
        <w:spacing w:after="0"/>
        <w:ind w:left="851"/>
        <w:rPr>
          <w:rFonts w:cs="Times New Roman"/>
        </w:rPr>
      </w:pPr>
      <w:r w:rsidRPr="000041D7">
        <w:rPr>
          <w:rFonts w:cs="Times New Roman"/>
        </w:rPr>
        <w:t>Digitális mérőeszközök típusai, alkalmazásuk.</w:t>
      </w:r>
    </w:p>
    <w:p w14:paraId="4A22636F" w14:textId="77777777" w:rsidR="00B00B46" w:rsidRPr="000041D7" w:rsidRDefault="00B00B46" w:rsidP="00B00B46">
      <w:pPr>
        <w:spacing w:after="0"/>
        <w:ind w:left="851"/>
        <w:rPr>
          <w:rFonts w:cs="Times New Roman"/>
        </w:rPr>
      </w:pPr>
      <w:r w:rsidRPr="000041D7">
        <w:rPr>
          <w:rFonts w:cs="Times New Roman"/>
        </w:rPr>
        <w:t>Külső felületek mérésének eszközei.</w:t>
      </w:r>
    </w:p>
    <w:p w14:paraId="244D7FD4" w14:textId="77777777" w:rsidR="00B00B46" w:rsidRPr="000041D7" w:rsidRDefault="00B00B46" w:rsidP="00B00B46">
      <w:pPr>
        <w:spacing w:after="0"/>
        <w:ind w:left="851"/>
        <w:rPr>
          <w:rFonts w:cs="Times New Roman"/>
        </w:rPr>
      </w:pPr>
      <w:r w:rsidRPr="000041D7">
        <w:rPr>
          <w:rFonts w:cs="Times New Roman"/>
        </w:rPr>
        <w:t>Belső felületek mérésének eszközei.</w:t>
      </w:r>
    </w:p>
    <w:p w14:paraId="4C2DAE13" w14:textId="77777777" w:rsidR="00B00B46" w:rsidRPr="000041D7" w:rsidRDefault="00B00B46" w:rsidP="00B00B46">
      <w:pPr>
        <w:spacing w:after="0"/>
        <w:ind w:left="851"/>
        <w:rPr>
          <w:rFonts w:cs="Times New Roman"/>
        </w:rPr>
      </w:pPr>
      <w:r w:rsidRPr="000041D7">
        <w:rPr>
          <w:rFonts w:cs="Times New Roman"/>
        </w:rPr>
        <w:t>Belső felületek mérésének eszközei.</w:t>
      </w:r>
    </w:p>
    <w:p w14:paraId="0F7BE260" w14:textId="77777777" w:rsidR="00B00B46" w:rsidRPr="000041D7" w:rsidRDefault="00B00B46" w:rsidP="00B00B46">
      <w:pPr>
        <w:spacing w:after="0"/>
        <w:ind w:left="851"/>
        <w:rPr>
          <w:rFonts w:cs="Times New Roman"/>
        </w:rPr>
      </w:pPr>
      <w:r w:rsidRPr="000041D7">
        <w:rPr>
          <w:rFonts w:cs="Times New Roman"/>
        </w:rPr>
        <w:t>Szögek mérésének, ellenőrzésének eszközei.</w:t>
      </w:r>
    </w:p>
    <w:p w14:paraId="1EA83DB1" w14:textId="77777777" w:rsidR="00B00B46" w:rsidRPr="000041D7" w:rsidRDefault="00B00B46" w:rsidP="00B00B46">
      <w:pPr>
        <w:spacing w:after="0"/>
        <w:ind w:left="851"/>
        <w:rPr>
          <w:rFonts w:cs="Times New Roman"/>
        </w:rPr>
      </w:pPr>
      <w:r w:rsidRPr="000041D7">
        <w:rPr>
          <w:rFonts w:cs="Times New Roman"/>
        </w:rPr>
        <w:t>Felületi minőség jelölése, ellenőrzésének és mérésének eszközei.</w:t>
      </w:r>
    </w:p>
    <w:p w14:paraId="37536759" w14:textId="77777777" w:rsidR="00B00B46" w:rsidRPr="000041D7" w:rsidRDefault="00B00B46" w:rsidP="00B00B46">
      <w:pPr>
        <w:spacing w:after="0"/>
        <w:ind w:left="851"/>
        <w:rPr>
          <w:rFonts w:cs="Times New Roman"/>
        </w:rPr>
      </w:pPr>
      <w:r w:rsidRPr="000041D7">
        <w:rPr>
          <w:rFonts w:cs="Times New Roman"/>
        </w:rPr>
        <w:t>Munkadarabok alak- és helyzetmérésének eszközei, módjai.</w:t>
      </w:r>
    </w:p>
    <w:p w14:paraId="02B360BD" w14:textId="15B09614" w:rsidR="00A23F09" w:rsidRPr="000041D7" w:rsidRDefault="00B00B46" w:rsidP="00B00B46">
      <w:pPr>
        <w:spacing w:after="0"/>
        <w:ind w:left="851"/>
        <w:rPr>
          <w:rFonts w:cs="Times New Roman"/>
        </w:rPr>
      </w:pPr>
      <w:r w:rsidRPr="000041D7">
        <w:rPr>
          <w:rFonts w:cs="Times New Roman"/>
        </w:rPr>
        <w:t>Mérési dokumentumok jelentősége, fajtái, tartalma.</w:t>
      </w:r>
    </w:p>
    <w:p w14:paraId="3692D641" w14:textId="77777777" w:rsidR="00A23F09" w:rsidRPr="000041D7" w:rsidRDefault="00A23F09" w:rsidP="00A23F09">
      <w:pPr>
        <w:tabs>
          <w:tab w:val="left" w:pos="1418"/>
          <w:tab w:val="right" w:pos="9072"/>
        </w:tabs>
        <w:spacing w:after="0"/>
        <w:ind w:left="851"/>
        <w:rPr>
          <w:rFonts w:cs="Times New Roman"/>
        </w:rPr>
      </w:pPr>
    </w:p>
    <w:p w14:paraId="3A3239CF" w14:textId="3CB87C87"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Anyagismeret, anyagvizsgálat</w:t>
      </w:r>
    </w:p>
    <w:p w14:paraId="745E6E7B" w14:textId="77777777" w:rsidR="00B00B46" w:rsidRPr="000041D7" w:rsidRDefault="00B00B46" w:rsidP="00B00B46">
      <w:pPr>
        <w:spacing w:after="0"/>
        <w:ind w:left="851"/>
        <w:rPr>
          <w:rFonts w:cs="Times New Roman"/>
        </w:rPr>
      </w:pPr>
      <w:r w:rsidRPr="000041D7">
        <w:rPr>
          <w:rFonts w:cs="Times New Roman"/>
        </w:rPr>
        <w:t>Alapanyagok csoportosítása és tulajdonságai.</w:t>
      </w:r>
    </w:p>
    <w:p w14:paraId="65C14C28" w14:textId="77777777" w:rsidR="00B00B46" w:rsidRPr="000041D7" w:rsidRDefault="00B00B46" w:rsidP="00B00B46">
      <w:pPr>
        <w:spacing w:after="0"/>
        <w:ind w:left="851"/>
        <w:rPr>
          <w:rFonts w:cs="Times New Roman"/>
        </w:rPr>
      </w:pPr>
      <w:proofErr w:type="spellStart"/>
      <w:r w:rsidRPr="000041D7">
        <w:rPr>
          <w:rFonts w:cs="Times New Roman"/>
        </w:rPr>
        <w:t>Anyagszerkezettani</w:t>
      </w:r>
      <w:proofErr w:type="spellEnd"/>
      <w:r w:rsidRPr="000041D7">
        <w:rPr>
          <w:rFonts w:cs="Times New Roman"/>
        </w:rPr>
        <w:t xml:space="preserve"> alapismeretek.</w:t>
      </w:r>
    </w:p>
    <w:p w14:paraId="439394E4" w14:textId="77777777" w:rsidR="00B00B46" w:rsidRPr="000041D7" w:rsidRDefault="00B00B46" w:rsidP="00B00B46">
      <w:pPr>
        <w:spacing w:after="0"/>
        <w:ind w:left="851"/>
        <w:rPr>
          <w:rFonts w:cs="Times New Roman"/>
        </w:rPr>
      </w:pPr>
      <w:r w:rsidRPr="000041D7">
        <w:rPr>
          <w:rFonts w:cs="Times New Roman"/>
        </w:rPr>
        <w:t>Vasfémek és ötvözeteik, tulajdonságaik.</w:t>
      </w:r>
    </w:p>
    <w:p w14:paraId="0FC3BA0F" w14:textId="77777777" w:rsidR="00B00B46" w:rsidRPr="000041D7" w:rsidRDefault="00B00B46" w:rsidP="00B00B46">
      <w:pPr>
        <w:spacing w:after="0"/>
        <w:ind w:left="851"/>
        <w:rPr>
          <w:rFonts w:cs="Times New Roman"/>
        </w:rPr>
      </w:pPr>
      <w:r w:rsidRPr="000041D7">
        <w:rPr>
          <w:rFonts w:cs="Times New Roman"/>
        </w:rPr>
        <w:t>Ötvözők hatása.</w:t>
      </w:r>
    </w:p>
    <w:p w14:paraId="62C59302" w14:textId="77777777" w:rsidR="00B00B46" w:rsidRPr="000041D7" w:rsidRDefault="00B00B46" w:rsidP="00B00B46">
      <w:pPr>
        <w:spacing w:after="0"/>
        <w:ind w:left="851"/>
        <w:rPr>
          <w:rFonts w:cs="Times New Roman"/>
        </w:rPr>
      </w:pPr>
      <w:r w:rsidRPr="000041D7">
        <w:rPr>
          <w:rFonts w:cs="Times New Roman"/>
        </w:rPr>
        <w:t>A legfontosabb acélfajták alkalmazási területei.</w:t>
      </w:r>
    </w:p>
    <w:p w14:paraId="50A5B175" w14:textId="77777777" w:rsidR="00B00B46" w:rsidRPr="000041D7" w:rsidRDefault="00B00B46" w:rsidP="00B00B46">
      <w:pPr>
        <w:spacing w:after="0"/>
        <w:ind w:left="851"/>
        <w:rPr>
          <w:rFonts w:cs="Times New Roman"/>
        </w:rPr>
      </w:pPr>
      <w:r w:rsidRPr="000041D7">
        <w:rPr>
          <w:rFonts w:cs="Times New Roman"/>
        </w:rPr>
        <w:t>Kiválasztás szempontjai.</w:t>
      </w:r>
    </w:p>
    <w:p w14:paraId="7F95A766" w14:textId="77777777" w:rsidR="00B00B46" w:rsidRPr="000041D7" w:rsidRDefault="00B00B46" w:rsidP="00B00B46">
      <w:pPr>
        <w:spacing w:after="0"/>
        <w:ind w:left="851"/>
        <w:rPr>
          <w:rFonts w:cs="Times New Roman"/>
        </w:rPr>
      </w:pPr>
      <w:r w:rsidRPr="000041D7">
        <w:rPr>
          <w:rFonts w:cs="Times New Roman"/>
        </w:rPr>
        <w:t>Nem vasalapú fémes szerkezeti anyagok.</w:t>
      </w:r>
    </w:p>
    <w:p w14:paraId="2B43E25A" w14:textId="77777777" w:rsidR="00B00B46" w:rsidRPr="000041D7" w:rsidRDefault="00B00B46" w:rsidP="00B00B46">
      <w:pPr>
        <w:spacing w:after="0"/>
        <w:ind w:left="851"/>
        <w:rPr>
          <w:rFonts w:cs="Times New Roman"/>
        </w:rPr>
      </w:pPr>
      <w:r w:rsidRPr="000041D7">
        <w:rPr>
          <w:rFonts w:cs="Times New Roman"/>
        </w:rPr>
        <w:t>Könnyűfémek.</w:t>
      </w:r>
    </w:p>
    <w:p w14:paraId="664F588E" w14:textId="77777777" w:rsidR="00B00B46" w:rsidRPr="000041D7" w:rsidRDefault="00B00B46" w:rsidP="00B00B46">
      <w:pPr>
        <w:spacing w:after="0"/>
        <w:ind w:left="851"/>
        <w:rPr>
          <w:rFonts w:cs="Times New Roman"/>
        </w:rPr>
      </w:pPr>
      <w:r w:rsidRPr="000041D7">
        <w:rPr>
          <w:rFonts w:cs="Times New Roman"/>
        </w:rPr>
        <w:t>Nehézfémek.</w:t>
      </w:r>
    </w:p>
    <w:p w14:paraId="0D0532D4" w14:textId="77777777" w:rsidR="00B00B46" w:rsidRPr="000041D7" w:rsidRDefault="00B00B46" w:rsidP="00B00B46">
      <w:pPr>
        <w:spacing w:after="0"/>
        <w:ind w:left="851"/>
        <w:rPr>
          <w:rFonts w:cs="Times New Roman"/>
        </w:rPr>
      </w:pPr>
      <w:proofErr w:type="spellStart"/>
      <w:r w:rsidRPr="000041D7">
        <w:rPr>
          <w:rFonts w:cs="Times New Roman"/>
        </w:rPr>
        <w:t>Szinterelt</w:t>
      </w:r>
      <w:proofErr w:type="spellEnd"/>
      <w:r w:rsidRPr="000041D7">
        <w:rPr>
          <w:rFonts w:cs="Times New Roman"/>
        </w:rPr>
        <w:t xml:space="preserve"> szerkezeti anyagok.</w:t>
      </w:r>
    </w:p>
    <w:p w14:paraId="1B7BB06E" w14:textId="77777777" w:rsidR="00B00B46" w:rsidRPr="000041D7" w:rsidRDefault="00B00B46" w:rsidP="00B00B46">
      <w:pPr>
        <w:spacing w:after="0"/>
        <w:ind w:left="851"/>
        <w:rPr>
          <w:rFonts w:cs="Times New Roman"/>
        </w:rPr>
      </w:pPr>
      <w:r w:rsidRPr="000041D7">
        <w:rPr>
          <w:rFonts w:cs="Times New Roman"/>
        </w:rPr>
        <w:t>Műanyagok.</w:t>
      </w:r>
    </w:p>
    <w:p w14:paraId="732C3563" w14:textId="77777777" w:rsidR="00B00B46" w:rsidRPr="000041D7" w:rsidRDefault="00B00B46" w:rsidP="00B00B46">
      <w:pPr>
        <w:spacing w:after="0"/>
        <w:ind w:left="851"/>
        <w:rPr>
          <w:rFonts w:cs="Times New Roman"/>
        </w:rPr>
      </w:pPr>
      <w:r w:rsidRPr="000041D7">
        <w:rPr>
          <w:rFonts w:cs="Times New Roman"/>
        </w:rPr>
        <w:t>Segédanyagok.</w:t>
      </w:r>
    </w:p>
    <w:p w14:paraId="02091779" w14:textId="77777777" w:rsidR="00B00B46" w:rsidRPr="000041D7" w:rsidRDefault="00B00B46" w:rsidP="00B00B46">
      <w:pPr>
        <w:spacing w:after="0"/>
        <w:ind w:left="851"/>
        <w:rPr>
          <w:rFonts w:cs="Times New Roman"/>
        </w:rPr>
      </w:pPr>
      <w:r w:rsidRPr="000041D7">
        <w:rPr>
          <w:rFonts w:cs="Times New Roman"/>
        </w:rPr>
        <w:t>Hőkezelések, feladatuk, csoportosításuk.</w:t>
      </w:r>
    </w:p>
    <w:p w14:paraId="31D61DDA" w14:textId="77777777" w:rsidR="00B00B46" w:rsidRPr="000041D7" w:rsidRDefault="00B00B46" w:rsidP="00B00B46">
      <w:pPr>
        <w:spacing w:after="0"/>
        <w:ind w:left="851"/>
        <w:rPr>
          <w:rFonts w:cs="Times New Roman"/>
        </w:rPr>
      </w:pPr>
      <w:r w:rsidRPr="000041D7">
        <w:rPr>
          <w:rFonts w:cs="Times New Roman"/>
        </w:rPr>
        <w:t>Hőkezelő eljárások.</w:t>
      </w:r>
    </w:p>
    <w:p w14:paraId="7E440411" w14:textId="77777777" w:rsidR="00B00B46" w:rsidRPr="000041D7" w:rsidRDefault="00B00B46" w:rsidP="00B00B46">
      <w:pPr>
        <w:spacing w:after="0"/>
        <w:ind w:left="851"/>
        <w:rPr>
          <w:rFonts w:cs="Times New Roman"/>
        </w:rPr>
      </w:pPr>
      <w:r w:rsidRPr="000041D7">
        <w:rPr>
          <w:rFonts w:cs="Times New Roman"/>
        </w:rPr>
        <w:t>Hőkezelési hibák.</w:t>
      </w:r>
    </w:p>
    <w:p w14:paraId="125D0926" w14:textId="77777777" w:rsidR="00B00B46" w:rsidRPr="000041D7" w:rsidRDefault="00B00B46" w:rsidP="00B00B46">
      <w:pPr>
        <w:spacing w:after="0"/>
        <w:ind w:left="851"/>
        <w:rPr>
          <w:rFonts w:cs="Times New Roman"/>
        </w:rPr>
      </w:pPr>
      <w:r w:rsidRPr="000041D7">
        <w:rPr>
          <w:rFonts w:cs="Times New Roman"/>
        </w:rPr>
        <w:t>Jellegzetes hibák.</w:t>
      </w:r>
    </w:p>
    <w:p w14:paraId="1634ABC8" w14:textId="77777777" w:rsidR="00B00B46" w:rsidRPr="000041D7" w:rsidRDefault="00B00B46" w:rsidP="00B00B46">
      <w:pPr>
        <w:spacing w:after="0"/>
        <w:ind w:left="851"/>
        <w:rPr>
          <w:rFonts w:cs="Times New Roman"/>
        </w:rPr>
      </w:pPr>
      <w:r w:rsidRPr="000041D7">
        <w:rPr>
          <w:rFonts w:cs="Times New Roman"/>
        </w:rPr>
        <w:t>Anyaghibák.</w:t>
      </w:r>
    </w:p>
    <w:p w14:paraId="7DAEDB3D" w14:textId="77777777" w:rsidR="00B00B46" w:rsidRPr="000041D7" w:rsidRDefault="00B00B46" w:rsidP="00B00B46">
      <w:pPr>
        <w:spacing w:after="0"/>
        <w:ind w:left="851"/>
        <w:rPr>
          <w:rFonts w:cs="Times New Roman"/>
        </w:rPr>
      </w:pPr>
      <w:r w:rsidRPr="000041D7">
        <w:rPr>
          <w:rFonts w:cs="Times New Roman"/>
        </w:rPr>
        <w:t>Öntési hibák.</w:t>
      </w:r>
    </w:p>
    <w:p w14:paraId="381DAD38" w14:textId="77777777" w:rsidR="00B00B46" w:rsidRPr="000041D7" w:rsidRDefault="00B00B46" w:rsidP="00B00B46">
      <w:pPr>
        <w:spacing w:after="0"/>
        <w:ind w:left="851"/>
        <w:rPr>
          <w:rFonts w:cs="Times New Roman"/>
        </w:rPr>
      </w:pPr>
      <w:r w:rsidRPr="000041D7">
        <w:rPr>
          <w:rFonts w:cs="Times New Roman"/>
        </w:rPr>
        <w:t>Hegesztési hibák.</w:t>
      </w:r>
    </w:p>
    <w:p w14:paraId="658B1322" w14:textId="77777777" w:rsidR="00B00B46" w:rsidRPr="000041D7" w:rsidRDefault="00B00B46" w:rsidP="00B00B46">
      <w:pPr>
        <w:spacing w:after="0"/>
        <w:ind w:left="851"/>
        <w:rPr>
          <w:rFonts w:cs="Times New Roman"/>
        </w:rPr>
      </w:pPr>
      <w:r w:rsidRPr="000041D7">
        <w:rPr>
          <w:rFonts w:cs="Times New Roman"/>
        </w:rPr>
        <w:t>Forgácsolás során képződő hibák.</w:t>
      </w:r>
    </w:p>
    <w:p w14:paraId="2369FEBB" w14:textId="77777777" w:rsidR="00B00B46" w:rsidRPr="000041D7" w:rsidRDefault="00B00B46" w:rsidP="00B00B46">
      <w:pPr>
        <w:spacing w:after="0"/>
        <w:ind w:left="851"/>
        <w:rPr>
          <w:rFonts w:cs="Times New Roman"/>
        </w:rPr>
      </w:pPr>
      <w:r w:rsidRPr="000041D7">
        <w:rPr>
          <w:rFonts w:cs="Times New Roman"/>
        </w:rPr>
        <w:t>Köszörülési hibák.</w:t>
      </w:r>
    </w:p>
    <w:p w14:paraId="345E1DAE" w14:textId="77777777" w:rsidR="00B00B46" w:rsidRPr="000041D7" w:rsidRDefault="00B00B46" w:rsidP="00B00B46">
      <w:pPr>
        <w:spacing w:after="0"/>
        <w:ind w:left="851"/>
        <w:rPr>
          <w:rFonts w:cs="Times New Roman"/>
        </w:rPr>
      </w:pPr>
      <w:r w:rsidRPr="000041D7">
        <w:rPr>
          <w:rFonts w:cs="Times New Roman"/>
        </w:rPr>
        <w:t>Képlékeny alakítás okozta hibák.</w:t>
      </w:r>
    </w:p>
    <w:p w14:paraId="19A57C92" w14:textId="77777777" w:rsidR="00B00B46" w:rsidRPr="000041D7" w:rsidRDefault="00B00B46" w:rsidP="00B00B46">
      <w:pPr>
        <w:spacing w:after="0"/>
        <w:ind w:left="851"/>
        <w:rPr>
          <w:rFonts w:cs="Times New Roman"/>
        </w:rPr>
      </w:pPr>
      <w:r w:rsidRPr="000041D7">
        <w:rPr>
          <w:rFonts w:cs="Times New Roman"/>
        </w:rPr>
        <w:t>Kifáradás.</w:t>
      </w:r>
    </w:p>
    <w:p w14:paraId="7CA8B724" w14:textId="77777777" w:rsidR="00B00B46" w:rsidRPr="000041D7" w:rsidRDefault="00B00B46" w:rsidP="00B00B46">
      <w:pPr>
        <w:spacing w:after="0"/>
        <w:ind w:left="851"/>
        <w:rPr>
          <w:rFonts w:cs="Times New Roman"/>
        </w:rPr>
      </w:pPr>
      <w:r w:rsidRPr="000041D7">
        <w:rPr>
          <w:rFonts w:cs="Times New Roman"/>
        </w:rPr>
        <w:t xml:space="preserve">Korrózió </w:t>
      </w:r>
    </w:p>
    <w:p w14:paraId="6F86D291" w14:textId="77777777" w:rsidR="00B00B46" w:rsidRPr="000041D7" w:rsidRDefault="00B00B46" w:rsidP="00B00B46">
      <w:pPr>
        <w:spacing w:after="0"/>
        <w:ind w:left="851"/>
        <w:rPr>
          <w:rFonts w:cs="Times New Roman"/>
        </w:rPr>
      </w:pPr>
      <w:r w:rsidRPr="000041D7">
        <w:rPr>
          <w:rFonts w:cs="Times New Roman"/>
        </w:rPr>
        <w:t>Hibakimutatás lehetőségei.</w:t>
      </w:r>
    </w:p>
    <w:p w14:paraId="2248F37F" w14:textId="77777777" w:rsidR="00B00B46" w:rsidRPr="000041D7" w:rsidRDefault="00B00B46" w:rsidP="00B00B46">
      <w:pPr>
        <w:spacing w:after="0"/>
        <w:ind w:left="851"/>
        <w:rPr>
          <w:rFonts w:cs="Times New Roman"/>
        </w:rPr>
      </w:pPr>
      <w:r w:rsidRPr="000041D7">
        <w:rPr>
          <w:rFonts w:cs="Times New Roman"/>
        </w:rPr>
        <w:t>Anyagvizsgálati módok.</w:t>
      </w:r>
    </w:p>
    <w:p w14:paraId="63B21B7D" w14:textId="77777777" w:rsidR="00B00B46" w:rsidRPr="000041D7" w:rsidRDefault="00B00B46" w:rsidP="00B00B46">
      <w:pPr>
        <w:spacing w:after="0"/>
        <w:ind w:left="851"/>
        <w:rPr>
          <w:rFonts w:cs="Times New Roman"/>
        </w:rPr>
      </w:pPr>
      <w:r w:rsidRPr="000041D7">
        <w:rPr>
          <w:rFonts w:cs="Times New Roman"/>
        </w:rPr>
        <w:t>Roncsolás-mentes anyagvizsgálatok (repedésvizsgálatok).</w:t>
      </w:r>
    </w:p>
    <w:p w14:paraId="42D567C5" w14:textId="77777777" w:rsidR="00B00B46" w:rsidRPr="000041D7" w:rsidRDefault="00B00B46" w:rsidP="00B00B46">
      <w:pPr>
        <w:spacing w:after="0"/>
        <w:ind w:left="851"/>
        <w:rPr>
          <w:rFonts w:cs="Times New Roman"/>
        </w:rPr>
      </w:pPr>
      <w:r w:rsidRPr="000041D7">
        <w:rPr>
          <w:rFonts w:cs="Times New Roman"/>
        </w:rPr>
        <w:t>Roncsolásos anyagvizsgálatok, szakítóvizsgálat, keménység vizsgálat.</w:t>
      </w:r>
    </w:p>
    <w:p w14:paraId="0FFAD6D9" w14:textId="77777777" w:rsidR="00B00B46" w:rsidRPr="000041D7" w:rsidRDefault="00B00B46" w:rsidP="00B00B46">
      <w:pPr>
        <w:spacing w:after="0"/>
        <w:ind w:left="851"/>
        <w:rPr>
          <w:rFonts w:cs="Times New Roman"/>
        </w:rPr>
      </w:pPr>
      <w:r w:rsidRPr="000041D7">
        <w:rPr>
          <w:rFonts w:cs="Times New Roman"/>
        </w:rPr>
        <w:lastRenderedPageBreak/>
        <w:t>Technológiai próbák.</w:t>
      </w:r>
    </w:p>
    <w:p w14:paraId="2510F3FD" w14:textId="77777777" w:rsidR="00B00B46" w:rsidRPr="000041D7" w:rsidRDefault="00B00B46" w:rsidP="00B00B46">
      <w:pPr>
        <w:spacing w:after="0"/>
        <w:ind w:left="851"/>
        <w:rPr>
          <w:rFonts w:cs="Times New Roman"/>
        </w:rPr>
      </w:pPr>
      <w:r w:rsidRPr="000041D7">
        <w:rPr>
          <w:rFonts w:cs="Times New Roman"/>
        </w:rPr>
        <w:t>Szakítóvizsgálat</w:t>
      </w:r>
    </w:p>
    <w:p w14:paraId="166CEA62" w14:textId="77777777" w:rsidR="00B00B46" w:rsidRPr="000041D7" w:rsidRDefault="00B00B46" w:rsidP="00B00B46">
      <w:pPr>
        <w:spacing w:after="0"/>
        <w:ind w:left="851"/>
        <w:rPr>
          <w:rFonts w:cs="Times New Roman"/>
        </w:rPr>
      </w:pPr>
      <w:proofErr w:type="spellStart"/>
      <w:r w:rsidRPr="000041D7">
        <w:rPr>
          <w:rFonts w:cs="Times New Roman"/>
        </w:rPr>
        <w:t>Hajlítóvizsgálat</w:t>
      </w:r>
      <w:proofErr w:type="spellEnd"/>
      <w:r w:rsidRPr="000041D7">
        <w:rPr>
          <w:rFonts w:cs="Times New Roman"/>
        </w:rPr>
        <w:t>.</w:t>
      </w:r>
    </w:p>
    <w:p w14:paraId="6B68714A" w14:textId="77777777" w:rsidR="00B00B46" w:rsidRPr="000041D7" w:rsidRDefault="00B00B46" w:rsidP="00B00B46">
      <w:pPr>
        <w:spacing w:after="0"/>
        <w:ind w:left="851"/>
        <w:rPr>
          <w:rFonts w:cs="Times New Roman"/>
        </w:rPr>
      </w:pPr>
      <w:r w:rsidRPr="000041D7">
        <w:rPr>
          <w:rFonts w:cs="Times New Roman"/>
        </w:rPr>
        <w:t>Csövek gyűrűtágító vizsgálata.</w:t>
      </w:r>
    </w:p>
    <w:p w14:paraId="20CF0CDC" w14:textId="77777777" w:rsidR="00B00B46" w:rsidRPr="000041D7" w:rsidRDefault="00B00B46" w:rsidP="00B00B46">
      <w:pPr>
        <w:spacing w:after="0"/>
        <w:ind w:left="851"/>
        <w:rPr>
          <w:rFonts w:cs="Times New Roman"/>
        </w:rPr>
      </w:pPr>
      <w:r w:rsidRPr="000041D7">
        <w:rPr>
          <w:rFonts w:cs="Times New Roman"/>
        </w:rPr>
        <w:t>Lapító vizsgálat.</w:t>
      </w:r>
    </w:p>
    <w:p w14:paraId="422D19D5" w14:textId="77777777" w:rsidR="00B00B46" w:rsidRPr="000041D7" w:rsidRDefault="00B00B46" w:rsidP="00B00B46">
      <w:pPr>
        <w:spacing w:after="0"/>
        <w:ind w:left="851"/>
        <w:rPr>
          <w:rFonts w:cs="Times New Roman"/>
        </w:rPr>
      </w:pPr>
      <w:r w:rsidRPr="000041D7">
        <w:rPr>
          <w:rFonts w:cs="Times New Roman"/>
        </w:rPr>
        <w:t>Törésvizsgálat.</w:t>
      </w:r>
    </w:p>
    <w:p w14:paraId="5744C5E9" w14:textId="77777777" w:rsidR="00B00B46" w:rsidRPr="000041D7" w:rsidRDefault="00B00B46" w:rsidP="00B00B46">
      <w:pPr>
        <w:spacing w:after="0"/>
        <w:ind w:left="851"/>
        <w:rPr>
          <w:rFonts w:cs="Times New Roman"/>
        </w:rPr>
      </w:pPr>
      <w:r w:rsidRPr="000041D7">
        <w:rPr>
          <w:rFonts w:cs="Times New Roman"/>
        </w:rPr>
        <w:t>Ütővizsgálat.</w:t>
      </w:r>
    </w:p>
    <w:p w14:paraId="04696B11" w14:textId="77777777" w:rsidR="00B00B46" w:rsidRPr="000041D7" w:rsidRDefault="00B00B46" w:rsidP="00B00B46">
      <w:pPr>
        <w:spacing w:after="0"/>
        <w:ind w:left="851"/>
        <w:rPr>
          <w:rFonts w:cs="Times New Roman"/>
        </w:rPr>
      </w:pPr>
      <w:r w:rsidRPr="000041D7">
        <w:rPr>
          <w:rFonts w:cs="Times New Roman"/>
        </w:rPr>
        <w:t>Keménységmérés</w:t>
      </w:r>
    </w:p>
    <w:p w14:paraId="5B3D2279" w14:textId="77777777" w:rsidR="00B00B46" w:rsidRPr="000041D7" w:rsidRDefault="00B00B46" w:rsidP="00B00B46">
      <w:pPr>
        <w:spacing w:after="0"/>
        <w:ind w:left="851"/>
        <w:rPr>
          <w:rFonts w:cs="Times New Roman"/>
        </w:rPr>
      </w:pPr>
      <w:r w:rsidRPr="000041D7">
        <w:rPr>
          <w:rFonts w:cs="Times New Roman"/>
        </w:rPr>
        <w:t>Metallográfiai vizsgálat.</w:t>
      </w:r>
    </w:p>
    <w:p w14:paraId="536057BE" w14:textId="77777777" w:rsidR="00B00B46" w:rsidRPr="000041D7" w:rsidRDefault="00B00B46" w:rsidP="00B00B46">
      <w:pPr>
        <w:spacing w:after="0"/>
        <w:ind w:left="851"/>
        <w:rPr>
          <w:rFonts w:cs="Times New Roman"/>
        </w:rPr>
      </w:pPr>
      <w:r w:rsidRPr="000041D7">
        <w:rPr>
          <w:rFonts w:cs="Times New Roman"/>
        </w:rPr>
        <w:t>Endoszkópos vizsgálat.</w:t>
      </w:r>
    </w:p>
    <w:p w14:paraId="3213016B" w14:textId="77777777" w:rsidR="00B00B46" w:rsidRPr="000041D7" w:rsidRDefault="00B00B46" w:rsidP="00B00B46">
      <w:pPr>
        <w:spacing w:after="0"/>
        <w:ind w:left="851"/>
        <w:rPr>
          <w:rFonts w:cs="Times New Roman"/>
        </w:rPr>
      </w:pPr>
      <w:r w:rsidRPr="000041D7">
        <w:rPr>
          <w:rFonts w:cs="Times New Roman"/>
        </w:rPr>
        <w:t>Folyadékbehatolásos repedésvizsgálat.</w:t>
      </w:r>
    </w:p>
    <w:p w14:paraId="1E2A4735" w14:textId="77777777" w:rsidR="00B00B46" w:rsidRPr="000041D7" w:rsidRDefault="00B00B46" w:rsidP="00B00B46">
      <w:pPr>
        <w:spacing w:after="0"/>
        <w:ind w:left="851"/>
        <w:rPr>
          <w:rFonts w:cs="Times New Roman"/>
        </w:rPr>
      </w:pPr>
      <w:r w:rsidRPr="000041D7">
        <w:rPr>
          <w:rFonts w:cs="Times New Roman"/>
        </w:rPr>
        <w:t>Mágnesezhető poros repedésvizsgálat.</w:t>
      </w:r>
    </w:p>
    <w:p w14:paraId="56FA6DDB" w14:textId="77777777" w:rsidR="00B00B46" w:rsidRPr="000041D7" w:rsidRDefault="00B00B46" w:rsidP="00B00B46">
      <w:pPr>
        <w:spacing w:after="0"/>
        <w:ind w:left="851"/>
        <w:rPr>
          <w:rFonts w:cs="Times New Roman"/>
        </w:rPr>
      </w:pPr>
      <w:r w:rsidRPr="000041D7">
        <w:rPr>
          <w:rFonts w:cs="Times New Roman"/>
        </w:rPr>
        <w:t>Ultrahangos repedésvizsgálat.</w:t>
      </w:r>
    </w:p>
    <w:p w14:paraId="33E07B8A" w14:textId="60554DD6" w:rsidR="00A23F09" w:rsidRPr="000041D7" w:rsidRDefault="00B00B46" w:rsidP="00B00B46">
      <w:pPr>
        <w:spacing w:after="0"/>
        <w:ind w:left="851"/>
        <w:rPr>
          <w:rFonts w:cs="Times New Roman"/>
        </w:rPr>
      </w:pPr>
      <w:r w:rsidRPr="000041D7">
        <w:rPr>
          <w:rFonts w:cs="Times New Roman"/>
        </w:rPr>
        <w:t>Radiográfiai vizsgálat</w:t>
      </w:r>
    </w:p>
    <w:p w14:paraId="45F01F98" w14:textId="77777777" w:rsidR="00A23F09" w:rsidRPr="000041D7" w:rsidRDefault="00A23F09" w:rsidP="00A23F09">
      <w:pPr>
        <w:tabs>
          <w:tab w:val="left" w:pos="1418"/>
          <w:tab w:val="right" w:pos="9072"/>
        </w:tabs>
        <w:spacing w:after="0"/>
        <w:ind w:left="851"/>
        <w:rPr>
          <w:rFonts w:cs="Times New Roman"/>
        </w:rPr>
      </w:pPr>
    </w:p>
    <w:p w14:paraId="27F8E87B" w14:textId="27603077"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Fémek alakítása</w:t>
      </w:r>
    </w:p>
    <w:p w14:paraId="5C698E2C" w14:textId="77777777" w:rsidR="00B00B46" w:rsidRPr="000041D7" w:rsidRDefault="00B00B46" w:rsidP="00B00B46">
      <w:pPr>
        <w:spacing w:after="0"/>
        <w:ind w:left="851"/>
        <w:rPr>
          <w:rFonts w:cs="Times New Roman"/>
        </w:rPr>
      </w:pPr>
      <w:r w:rsidRPr="000041D7">
        <w:rPr>
          <w:rFonts w:cs="Times New Roman"/>
        </w:rPr>
        <w:t>Fémek felosztása, fizikai-, kémiai tulajdonságai.</w:t>
      </w:r>
    </w:p>
    <w:p w14:paraId="58800E7E" w14:textId="77777777" w:rsidR="00B00B46" w:rsidRPr="000041D7" w:rsidRDefault="00B00B46" w:rsidP="00B00B46">
      <w:pPr>
        <w:spacing w:after="0"/>
        <w:ind w:left="851"/>
        <w:rPr>
          <w:rFonts w:cs="Times New Roman"/>
        </w:rPr>
      </w:pPr>
      <w:r w:rsidRPr="000041D7">
        <w:rPr>
          <w:rFonts w:cs="Times New Roman"/>
        </w:rPr>
        <w:t>Fémek technológiai tulajdonságai.</w:t>
      </w:r>
    </w:p>
    <w:p w14:paraId="43B8CFD0" w14:textId="77777777" w:rsidR="00B00B46" w:rsidRPr="000041D7" w:rsidRDefault="00B00B46" w:rsidP="00B00B46">
      <w:pPr>
        <w:spacing w:after="0"/>
        <w:ind w:left="851"/>
        <w:rPr>
          <w:rFonts w:cs="Times New Roman"/>
        </w:rPr>
      </w:pPr>
      <w:r w:rsidRPr="000041D7">
        <w:rPr>
          <w:rFonts w:cs="Times New Roman"/>
        </w:rPr>
        <w:t>Ötvözők hatásai.</w:t>
      </w:r>
    </w:p>
    <w:p w14:paraId="240948D0" w14:textId="77777777" w:rsidR="00B00B46" w:rsidRPr="000041D7" w:rsidRDefault="00B00B46" w:rsidP="00B00B46">
      <w:pPr>
        <w:spacing w:after="0"/>
        <w:ind w:left="851"/>
        <w:rPr>
          <w:rFonts w:cs="Times New Roman"/>
        </w:rPr>
      </w:pPr>
      <w:r w:rsidRPr="000041D7">
        <w:rPr>
          <w:rFonts w:cs="Times New Roman"/>
        </w:rPr>
        <w:t>Kézi forgácsoló műveletek (darabolás, hajlítás, fűrészelés, reszelés, köszörülés, fúrás, süllyesztés, dörzsölés, hántolás, csiszolás, menetvágás, menetfúrás).</w:t>
      </w:r>
    </w:p>
    <w:p w14:paraId="133B1CC5" w14:textId="77777777" w:rsidR="00B00B46" w:rsidRPr="000041D7" w:rsidRDefault="00B00B46" w:rsidP="00B00B46">
      <w:pPr>
        <w:spacing w:after="0"/>
        <w:ind w:left="851"/>
        <w:rPr>
          <w:rFonts w:cs="Times New Roman"/>
        </w:rPr>
      </w:pPr>
      <w:r w:rsidRPr="000041D7">
        <w:rPr>
          <w:rFonts w:cs="Times New Roman"/>
        </w:rPr>
        <w:t>Forgács nélküli alakítási technológiák alkalmazásának megismerése, alkalmazott gépek, eszközök, szerszámok.</w:t>
      </w:r>
    </w:p>
    <w:p w14:paraId="5DCB76CC" w14:textId="77777777" w:rsidR="00B00B46" w:rsidRPr="000041D7" w:rsidRDefault="00B00B46" w:rsidP="00B00B46">
      <w:pPr>
        <w:spacing w:after="0"/>
        <w:ind w:left="851"/>
        <w:rPr>
          <w:rFonts w:cs="Times New Roman"/>
        </w:rPr>
      </w:pPr>
      <w:r w:rsidRPr="000041D7">
        <w:rPr>
          <w:rFonts w:cs="Times New Roman"/>
        </w:rPr>
        <w:t>Lemezhajlítás.</w:t>
      </w:r>
      <w:r w:rsidRPr="000041D7">
        <w:rPr>
          <w:rFonts w:cs="Times New Roman"/>
        </w:rPr>
        <w:tab/>
      </w:r>
    </w:p>
    <w:p w14:paraId="61996A04" w14:textId="77777777" w:rsidR="00B00B46" w:rsidRPr="000041D7" w:rsidRDefault="00B00B46" w:rsidP="00B00B46">
      <w:pPr>
        <w:spacing w:after="0"/>
        <w:ind w:left="851"/>
        <w:rPr>
          <w:rFonts w:cs="Times New Roman"/>
        </w:rPr>
      </w:pPr>
      <w:r w:rsidRPr="000041D7">
        <w:rPr>
          <w:rFonts w:cs="Times New Roman"/>
        </w:rPr>
        <w:t>Peremezés.</w:t>
      </w:r>
    </w:p>
    <w:p w14:paraId="55850999" w14:textId="77777777" w:rsidR="00B00B46" w:rsidRPr="000041D7" w:rsidRDefault="00B00B46" w:rsidP="00B00B46">
      <w:pPr>
        <w:spacing w:after="0"/>
        <w:ind w:left="851"/>
        <w:rPr>
          <w:rFonts w:cs="Times New Roman"/>
        </w:rPr>
      </w:pPr>
      <w:r w:rsidRPr="000041D7">
        <w:rPr>
          <w:rFonts w:cs="Times New Roman"/>
        </w:rPr>
        <w:t>Domborítás, ívelés.</w:t>
      </w:r>
    </w:p>
    <w:p w14:paraId="6BCE0CDE" w14:textId="77777777" w:rsidR="00B00B46" w:rsidRPr="000041D7" w:rsidRDefault="00B00B46" w:rsidP="00B00B46">
      <w:pPr>
        <w:spacing w:after="0"/>
        <w:ind w:left="851"/>
        <w:rPr>
          <w:rFonts w:cs="Times New Roman"/>
        </w:rPr>
      </w:pPr>
      <w:r w:rsidRPr="000041D7">
        <w:rPr>
          <w:rFonts w:cs="Times New Roman"/>
        </w:rPr>
        <w:t>A megmunkálásokra alkalmas és a gépészeti szakmákban használatos anyagok.</w:t>
      </w:r>
    </w:p>
    <w:p w14:paraId="5AD09C21" w14:textId="77777777" w:rsidR="00B00B46" w:rsidRPr="000041D7" w:rsidRDefault="00B00B46" w:rsidP="00B00B46">
      <w:pPr>
        <w:spacing w:after="0"/>
        <w:ind w:left="851"/>
        <w:rPr>
          <w:rFonts w:cs="Times New Roman"/>
        </w:rPr>
      </w:pPr>
      <w:r w:rsidRPr="000041D7">
        <w:rPr>
          <w:rFonts w:cs="Times New Roman"/>
        </w:rPr>
        <w:t>Alkatrészek illesztése.</w:t>
      </w:r>
    </w:p>
    <w:p w14:paraId="10028505" w14:textId="77777777" w:rsidR="00B00B46" w:rsidRPr="000041D7" w:rsidRDefault="00B00B46" w:rsidP="00B00B46">
      <w:pPr>
        <w:spacing w:after="0"/>
        <w:ind w:left="851"/>
        <w:rPr>
          <w:rFonts w:cs="Times New Roman"/>
        </w:rPr>
      </w:pPr>
      <w:r w:rsidRPr="000041D7">
        <w:rPr>
          <w:rFonts w:cs="Times New Roman"/>
        </w:rPr>
        <w:t>Illesztés reszeléssel.</w:t>
      </w:r>
    </w:p>
    <w:p w14:paraId="4BB5BAED" w14:textId="77777777" w:rsidR="00B00B46" w:rsidRPr="000041D7" w:rsidRDefault="00B00B46" w:rsidP="00B00B46">
      <w:pPr>
        <w:spacing w:after="0"/>
        <w:ind w:left="851"/>
        <w:rPr>
          <w:rFonts w:cs="Times New Roman"/>
        </w:rPr>
      </w:pPr>
      <w:r w:rsidRPr="000041D7">
        <w:rPr>
          <w:rFonts w:cs="Times New Roman"/>
        </w:rPr>
        <w:t>Hántoló szerszámok, eszközök.</w:t>
      </w:r>
    </w:p>
    <w:p w14:paraId="15D0F316" w14:textId="77777777" w:rsidR="00B00B46" w:rsidRPr="000041D7" w:rsidRDefault="00B00B46" w:rsidP="00B00B46">
      <w:pPr>
        <w:spacing w:after="0"/>
        <w:ind w:left="851"/>
        <w:rPr>
          <w:rFonts w:cs="Times New Roman"/>
        </w:rPr>
      </w:pPr>
      <w:r w:rsidRPr="000041D7">
        <w:rPr>
          <w:rFonts w:cs="Times New Roman"/>
        </w:rPr>
        <w:t>Lemezalkatrész készítése.</w:t>
      </w:r>
    </w:p>
    <w:p w14:paraId="0C0A566E" w14:textId="77777777" w:rsidR="00B00B46" w:rsidRPr="000041D7" w:rsidRDefault="00B00B46" w:rsidP="00B00B46">
      <w:pPr>
        <w:spacing w:after="0"/>
        <w:ind w:left="851"/>
        <w:rPr>
          <w:rFonts w:cs="Times New Roman"/>
        </w:rPr>
      </w:pPr>
      <w:r w:rsidRPr="000041D7">
        <w:rPr>
          <w:rFonts w:cs="Times New Roman"/>
        </w:rPr>
        <w:t>Sík és ívelt felületek hántolása.</w:t>
      </w:r>
    </w:p>
    <w:p w14:paraId="03A27FB9" w14:textId="77777777" w:rsidR="00B00B46" w:rsidRPr="000041D7" w:rsidRDefault="00B00B46" w:rsidP="00B00B46">
      <w:pPr>
        <w:spacing w:after="0"/>
        <w:ind w:left="851"/>
        <w:rPr>
          <w:rFonts w:cs="Times New Roman"/>
        </w:rPr>
      </w:pPr>
      <w:r w:rsidRPr="000041D7">
        <w:rPr>
          <w:rFonts w:cs="Times New Roman"/>
        </w:rPr>
        <w:t>A dörzsárazás szerszámai és művelete.</w:t>
      </w:r>
    </w:p>
    <w:p w14:paraId="0C0A93CF" w14:textId="77777777" w:rsidR="00B00B46" w:rsidRPr="000041D7" w:rsidRDefault="00B00B46" w:rsidP="00B00B46">
      <w:pPr>
        <w:spacing w:after="0"/>
        <w:ind w:left="851"/>
        <w:rPr>
          <w:rFonts w:cs="Times New Roman"/>
        </w:rPr>
      </w:pPr>
      <w:r w:rsidRPr="000041D7">
        <w:rPr>
          <w:rFonts w:cs="Times New Roman"/>
        </w:rPr>
        <w:t>Tűrésezett furatok alak- és méretellenőrzése.</w:t>
      </w:r>
    </w:p>
    <w:p w14:paraId="0CD51723" w14:textId="77777777" w:rsidR="00B00B46" w:rsidRPr="000041D7" w:rsidRDefault="00B00B46" w:rsidP="00B00B46">
      <w:pPr>
        <w:spacing w:after="0"/>
        <w:ind w:left="851"/>
        <w:rPr>
          <w:rFonts w:cs="Times New Roman"/>
        </w:rPr>
      </w:pPr>
      <w:r w:rsidRPr="000041D7">
        <w:rPr>
          <w:rFonts w:cs="Times New Roman"/>
        </w:rPr>
        <w:t>Illesztés dörzsárazással.</w:t>
      </w:r>
    </w:p>
    <w:p w14:paraId="65E55043" w14:textId="77777777" w:rsidR="00B00B46" w:rsidRPr="000041D7" w:rsidRDefault="00B00B46" w:rsidP="00B00B46">
      <w:pPr>
        <w:spacing w:after="0"/>
        <w:ind w:left="851"/>
        <w:rPr>
          <w:rFonts w:cs="Times New Roman"/>
        </w:rPr>
      </w:pPr>
      <w:r w:rsidRPr="000041D7">
        <w:rPr>
          <w:rFonts w:cs="Times New Roman"/>
        </w:rPr>
        <w:t>Csiszoló és polírozó anyagok, szerszámok és gépek.</w:t>
      </w:r>
    </w:p>
    <w:p w14:paraId="2944FD2C" w14:textId="77777777" w:rsidR="00B00B46" w:rsidRPr="000041D7" w:rsidRDefault="00B00B46" w:rsidP="00B00B46">
      <w:pPr>
        <w:spacing w:after="0"/>
        <w:ind w:left="851"/>
        <w:rPr>
          <w:rFonts w:cs="Times New Roman"/>
        </w:rPr>
      </w:pPr>
      <w:r w:rsidRPr="000041D7">
        <w:rPr>
          <w:rFonts w:cs="Times New Roman"/>
        </w:rPr>
        <w:t>Illesztés csiszolással.</w:t>
      </w:r>
    </w:p>
    <w:p w14:paraId="56B14ADD" w14:textId="77777777" w:rsidR="00B00B46" w:rsidRPr="000041D7" w:rsidRDefault="00B00B46" w:rsidP="00B00B46">
      <w:pPr>
        <w:spacing w:after="0"/>
        <w:ind w:left="851"/>
        <w:rPr>
          <w:rFonts w:cs="Times New Roman"/>
        </w:rPr>
      </w:pPr>
      <w:r w:rsidRPr="000041D7">
        <w:rPr>
          <w:rFonts w:cs="Times New Roman"/>
        </w:rPr>
        <w:t>Komplex illesztési munkák, ellenőrző feladatok.</w:t>
      </w:r>
    </w:p>
    <w:p w14:paraId="6A91DDDE" w14:textId="77777777" w:rsidR="00B00B46" w:rsidRPr="000041D7" w:rsidRDefault="00B00B46" w:rsidP="00B00B46">
      <w:pPr>
        <w:spacing w:after="0"/>
        <w:ind w:left="851"/>
        <w:rPr>
          <w:rFonts w:cs="Times New Roman"/>
        </w:rPr>
      </w:pPr>
      <w:r w:rsidRPr="000041D7">
        <w:rPr>
          <w:rFonts w:cs="Times New Roman"/>
        </w:rPr>
        <w:t>Gépi forgácsolás szerszámai.</w:t>
      </w:r>
    </w:p>
    <w:p w14:paraId="78F988D4" w14:textId="77777777" w:rsidR="00B00B46" w:rsidRPr="000041D7" w:rsidRDefault="00B00B46" w:rsidP="00B00B46">
      <w:pPr>
        <w:spacing w:after="0"/>
        <w:ind w:left="851"/>
        <w:rPr>
          <w:rFonts w:cs="Times New Roman"/>
        </w:rPr>
      </w:pPr>
      <w:r w:rsidRPr="000041D7">
        <w:rPr>
          <w:rFonts w:cs="Times New Roman"/>
        </w:rPr>
        <w:t>Gépi forgácsoló alapeljárások gépei.</w:t>
      </w:r>
    </w:p>
    <w:p w14:paraId="18031E89" w14:textId="77777777" w:rsidR="00B00B46" w:rsidRPr="000041D7" w:rsidRDefault="00B00B46" w:rsidP="00B00B46">
      <w:pPr>
        <w:spacing w:after="0"/>
        <w:ind w:left="851"/>
        <w:rPr>
          <w:rFonts w:cs="Times New Roman"/>
        </w:rPr>
      </w:pPr>
      <w:r w:rsidRPr="000041D7">
        <w:rPr>
          <w:rFonts w:cs="Times New Roman"/>
        </w:rPr>
        <w:t>Esztergálás technológiája, a munkafolyamat mozgásviszonyai.</w:t>
      </w:r>
    </w:p>
    <w:p w14:paraId="4AB72870" w14:textId="77777777" w:rsidR="00B00B46" w:rsidRPr="000041D7" w:rsidRDefault="00B00B46" w:rsidP="00B00B46">
      <w:pPr>
        <w:spacing w:after="0"/>
        <w:ind w:left="851"/>
        <w:rPr>
          <w:rFonts w:cs="Times New Roman"/>
        </w:rPr>
      </w:pPr>
      <w:r w:rsidRPr="000041D7">
        <w:rPr>
          <w:rFonts w:cs="Times New Roman"/>
        </w:rPr>
        <w:t>Fúrás, furatmegmunkálás technológiája, a munkafolyamat mozgásviszonyai.</w:t>
      </w:r>
    </w:p>
    <w:p w14:paraId="6F973324" w14:textId="77777777" w:rsidR="00B00B46" w:rsidRPr="000041D7" w:rsidRDefault="00B00B46" w:rsidP="00B00B46">
      <w:pPr>
        <w:spacing w:after="0"/>
        <w:ind w:left="851"/>
        <w:rPr>
          <w:rFonts w:cs="Times New Roman"/>
        </w:rPr>
      </w:pPr>
      <w:r w:rsidRPr="000041D7">
        <w:rPr>
          <w:rFonts w:cs="Times New Roman"/>
        </w:rPr>
        <w:t>Marás technológiája, a munkafolyamat mozgásviszonyai.</w:t>
      </w:r>
    </w:p>
    <w:p w14:paraId="1691DFD8" w14:textId="77777777" w:rsidR="00B00B46" w:rsidRPr="000041D7" w:rsidRDefault="00B00B46" w:rsidP="00B00B46">
      <w:pPr>
        <w:spacing w:after="0"/>
        <w:ind w:left="851"/>
        <w:rPr>
          <w:rFonts w:cs="Times New Roman"/>
        </w:rPr>
      </w:pPr>
      <w:r w:rsidRPr="000041D7">
        <w:rPr>
          <w:rFonts w:cs="Times New Roman"/>
        </w:rPr>
        <w:t>Köszörülés technológiája, a munkafolyamat mozgásviszonyai.</w:t>
      </w:r>
    </w:p>
    <w:p w14:paraId="12FB7D7E" w14:textId="75452D5E" w:rsidR="00A23F09" w:rsidRPr="000041D7" w:rsidRDefault="00B00B46" w:rsidP="00B00B46">
      <w:pPr>
        <w:spacing w:after="0"/>
        <w:ind w:left="851"/>
        <w:rPr>
          <w:rFonts w:cs="Times New Roman"/>
        </w:rPr>
      </w:pPr>
      <w:r w:rsidRPr="000041D7">
        <w:rPr>
          <w:rFonts w:cs="Times New Roman"/>
        </w:rPr>
        <w:t xml:space="preserve">Gépüzemeltetés munkabiztonsági </w:t>
      </w:r>
      <w:proofErr w:type="spellStart"/>
      <w:r w:rsidRPr="000041D7">
        <w:rPr>
          <w:rFonts w:cs="Times New Roman"/>
        </w:rPr>
        <w:t>szabályaiA</w:t>
      </w:r>
      <w:proofErr w:type="spellEnd"/>
      <w:r w:rsidRPr="000041D7">
        <w:rPr>
          <w:rFonts w:cs="Times New Roman"/>
        </w:rPr>
        <w:t xml:space="preserve"> témakör részletes kifejtése</w:t>
      </w:r>
    </w:p>
    <w:p w14:paraId="550A1733" w14:textId="77777777" w:rsidR="00A23F09" w:rsidRPr="000041D7" w:rsidRDefault="00A23F09" w:rsidP="00A23F09">
      <w:pPr>
        <w:tabs>
          <w:tab w:val="left" w:pos="1418"/>
          <w:tab w:val="right" w:pos="9072"/>
        </w:tabs>
        <w:spacing w:after="0"/>
        <w:ind w:left="851"/>
        <w:rPr>
          <w:rFonts w:cs="Times New Roman"/>
        </w:rPr>
      </w:pPr>
    </w:p>
    <w:p w14:paraId="76259068"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1A21E636" w14:textId="79EA6F6C" w:rsidR="00A23F09" w:rsidRPr="000041D7" w:rsidRDefault="00B00B46" w:rsidP="00A23F09">
      <w:pPr>
        <w:spacing w:after="0"/>
        <w:ind w:left="426"/>
        <w:rPr>
          <w:rFonts w:cs="Times New Roman"/>
        </w:rPr>
      </w:pPr>
      <w:r w:rsidRPr="000041D7">
        <w:rPr>
          <w:rFonts w:cs="Times New Roman"/>
        </w:rPr>
        <w:t>Szaktanterem</w:t>
      </w:r>
    </w:p>
    <w:p w14:paraId="218965FC" w14:textId="77777777" w:rsidR="00A23F09" w:rsidRPr="000041D7" w:rsidRDefault="00A23F09" w:rsidP="00A23F09">
      <w:pPr>
        <w:spacing w:after="0"/>
        <w:ind w:left="426"/>
        <w:rPr>
          <w:rFonts w:cs="Times New Roman"/>
        </w:rPr>
      </w:pPr>
    </w:p>
    <w:p w14:paraId="275F66C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11F60422" w14:textId="68E8DFA7" w:rsidR="00A23F09" w:rsidRPr="000041D7" w:rsidRDefault="00A23F09" w:rsidP="00A23F09">
      <w:pPr>
        <w:spacing w:after="0"/>
        <w:ind w:left="426"/>
        <w:rPr>
          <w:rFonts w:cs="Times New Roman"/>
        </w:rPr>
      </w:pPr>
      <w:r w:rsidRPr="000041D7">
        <w:rPr>
          <w:rFonts w:cs="Times New Roman"/>
        </w:rPr>
        <w:lastRenderedPageBreak/>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26095628" w14:textId="77777777" w:rsidR="00A23F09" w:rsidRPr="000041D7" w:rsidRDefault="00A23F09" w:rsidP="00A23F09">
      <w:pPr>
        <w:spacing w:after="0"/>
        <w:ind w:left="426"/>
        <w:rPr>
          <w:rFonts w:cs="Times New Roman"/>
        </w:rPr>
      </w:pPr>
    </w:p>
    <w:p w14:paraId="285A71BF" w14:textId="73790D45" w:rsidR="00A23F09" w:rsidRPr="000041D7" w:rsidRDefault="00B00B46" w:rsidP="00A23F09">
      <w:pPr>
        <w:pStyle w:val="Listaszerbekezds"/>
        <w:numPr>
          <w:ilvl w:val="0"/>
          <w:numId w:val="8"/>
        </w:numPr>
        <w:tabs>
          <w:tab w:val="right" w:pos="9072"/>
        </w:tabs>
        <w:spacing w:after="0"/>
        <w:rPr>
          <w:rFonts w:cs="Times New Roman"/>
          <w:b/>
        </w:rPr>
      </w:pPr>
      <w:r w:rsidRPr="000041D7">
        <w:rPr>
          <w:rFonts w:cs="Times New Roman"/>
          <w:b/>
          <w:bCs/>
          <w:iCs/>
          <w:kern w:val="1"/>
          <w:szCs w:val="24"/>
          <w:lang w:eastAsia="hi-IN" w:bidi="hi-IN"/>
        </w:rPr>
        <w:t>Gépészeti gyakorlat</w:t>
      </w:r>
      <w:r w:rsidR="00A23F09" w:rsidRPr="000041D7">
        <w:rPr>
          <w:rFonts w:cs="Times New Roman"/>
          <w:b/>
        </w:rPr>
        <w:t xml:space="preserve"> tantárgy</w:t>
      </w:r>
      <w:r w:rsidR="00A23F09" w:rsidRPr="000041D7">
        <w:rPr>
          <w:rFonts w:cs="Times New Roman"/>
          <w:b/>
        </w:rPr>
        <w:tab/>
      </w:r>
      <w:r w:rsidR="004944EA" w:rsidRPr="000041D7">
        <w:rPr>
          <w:rFonts w:cs="Times New Roman"/>
          <w:b/>
        </w:rPr>
        <w:t>36</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30CA772B"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624A6ABC" w14:textId="77777777" w:rsidR="00A23F09" w:rsidRPr="000041D7" w:rsidRDefault="00A23F09" w:rsidP="00A23F09">
      <w:pPr>
        <w:spacing w:after="0"/>
        <w:ind w:left="426"/>
        <w:rPr>
          <w:rFonts w:cs="Times New Roman"/>
        </w:rPr>
      </w:pPr>
    </w:p>
    <w:p w14:paraId="5BED9E63" w14:textId="6C828634" w:rsidR="00A23F09" w:rsidRPr="000041D7" w:rsidRDefault="00A23F09" w:rsidP="00A23F09">
      <w:pPr>
        <w:spacing w:after="0"/>
        <w:ind w:left="426"/>
        <w:rPr>
          <w:rFonts w:cs="Times New Roman"/>
        </w:rPr>
      </w:pPr>
      <w:r w:rsidRPr="000041D7">
        <w:rPr>
          <w:rFonts w:cs="Times New Roman"/>
        </w:rPr>
        <w:t xml:space="preserve">A tantárgy a </w:t>
      </w:r>
      <w:r w:rsidR="00B00B46" w:rsidRPr="000041D7">
        <w:rPr>
          <w:rFonts w:cs="Times New Roman"/>
        </w:rPr>
        <w:t>31 521 12 Jármű és gépszerelő</w:t>
      </w:r>
      <w:r w:rsidR="008348D0" w:rsidRPr="000041D7">
        <w:rPr>
          <w:rFonts w:cs="Times New Roman"/>
        </w:rPr>
        <w:t xml:space="preserve"> mellék-</w:t>
      </w:r>
      <w:r w:rsidRPr="000041D7">
        <w:rPr>
          <w:rFonts w:cs="Times New Roman"/>
        </w:rPr>
        <w:t>szakképesítéshez kapcsolódik.</w:t>
      </w:r>
    </w:p>
    <w:p w14:paraId="45E231FA" w14:textId="77777777" w:rsidR="00A23F09" w:rsidRPr="000041D7" w:rsidRDefault="00A23F09" w:rsidP="00A23F09">
      <w:pPr>
        <w:spacing w:after="0"/>
        <w:ind w:left="426"/>
        <w:rPr>
          <w:rFonts w:cs="Times New Roman"/>
        </w:rPr>
      </w:pPr>
    </w:p>
    <w:p w14:paraId="11A420E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608E4881" w14:textId="721B2138" w:rsidR="00A23F09" w:rsidRPr="000041D7" w:rsidRDefault="00B00B46" w:rsidP="00A23F09">
      <w:pPr>
        <w:spacing w:after="0"/>
        <w:ind w:left="426"/>
        <w:rPr>
          <w:rFonts w:cs="Times New Roman"/>
        </w:rPr>
      </w:pPr>
      <w:r w:rsidRPr="000041D7">
        <w:rPr>
          <w:rFonts w:cs="Times New Roman"/>
        </w:rPr>
        <w:t>Megismertetni és elsajátíttatni a tanulókkal a különféle gépészeti alapozó feladatok és gyakorlatok összedolgozhatóságának feltételeit; a nyersanyag, alapanyag, anyagminőségek, megmunkálások meghatározását, illetve az alkalmazott vizsgálatok módját.</w:t>
      </w:r>
    </w:p>
    <w:p w14:paraId="4D8064DD" w14:textId="77777777" w:rsidR="00A23F09" w:rsidRPr="000041D7" w:rsidRDefault="00A23F09" w:rsidP="00A23F09">
      <w:pPr>
        <w:spacing w:after="0"/>
        <w:ind w:left="426"/>
        <w:rPr>
          <w:rFonts w:cs="Times New Roman"/>
        </w:rPr>
      </w:pPr>
    </w:p>
    <w:p w14:paraId="51AA509E"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0DE3B18A" w14:textId="16757F10" w:rsidR="00A23F09" w:rsidRPr="000041D7" w:rsidRDefault="00050052" w:rsidP="00A23F09">
      <w:pPr>
        <w:spacing w:after="0"/>
        <w:ind w:left="426"/>
        <w:rPr>
          <w:rFonts w:cs="Times New Roman"/>
        </w:rPr>
      </w:pPr>
      <w:r w:rsidRPr="000041D7">
        <w:rPr>
          <w:rFonts w:cs="Times New Roman"/>
        </w:rPr>
        <w:t xml:space="preserve">A </w:t>
      </w:r>
      <w:r w:rsidRPr="000041D7">
        <w:rPr>
          <w:rFonts w:cs="Times New Roman"/>
          <w:bCs/>
          <w:iCs/>
          <w:kern w:val="1"/>
          <w:szCs w:val="24"/>
          <w:lang w:eastAsia="hi-IN" w:bidi="hi-IN"/>
        </w:rPr>
        <w:t>Gépészeti gyakorlat</w:t>
      </w:r>
      <w:r w:rsidRPr="000041D7">
        <w:rPr>
          <w:rFonts w:cs="Times New Roman"/>
        </w:rPr>
        <w:t xml:space="preserve"> tantárgy megfelelő témakörének szakmai tartalma megegyezik a 10417-16 Közlekedéstechnikai gyakorlatok modulhoz tartozó Karbantartási gyakorlatok tantárgy témaköreinek szakmai tartalmával</w:t>
      </w:r>
      <w:r w:rsidR="00B00B46" w:rsidRPr="000041D7">
        <w:rPr>
          <w:rFonts w:cs="Times New Roman"/>
        </w:rPr>
        <w:t>.</w:t>
      </w:r>
    </w:p>
    <w:p w14:paraId="731EC370" w14:textId="77777777" w:rsidR="00A23F09" w:rsidRPr="000041D7" w:rsidRDefault="00A23F09" w:rsidP="00A23F09">
      <w:pPr>
        <w:spacing w:after="0"/>
        <w:ind w:left="426"/>
        <w:rPr>
          <w:rFonts w:cs="Times New Roman"/>
        </w:rPr>
      </w:pPr>
    </w:p>
    <w:p w14:paraId="7E3C846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72AFCEF6" w14:textId="688909CB"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Műszaki dokumentációk</w:t>
      </w:r>
    </w:p>
    <w:p w14:paraId="4A341A22" w14:textId="77777777" w:rsidR="00B00B46" w:rsidRPr="000041D7" w:rsidRDefault="00B00B46" w:rsidP="00B00B46">
      <w:pPr>
        <w:spacing w:after="0"/>
        <w:ind w:left="851"/>
        <w:rPr>
          <w:rFonts w:cs="Times New Roman"/>
        </w:rPr>
      </w:pPr>
      <w:r w:rsidRPr="000041D7">
        <w:rPr>
          <w:rFonts w:cs="Times New Roman"/>
        </w:rPr>
        <w:t>Alkatrészrajzok szerkesztése felvételi vázlat alapján, rajzolvasás.</w:t>
      </w:r>
    </w:p>
    <w:p w14:paraId="4BDB7559" w14:textId="77777777" w:rsidR="00B00B46" w:rsidRPr="000041D7" w:rsidRDefault="00B00B46" w:rsidP="00B00B46">
      <w:pPr>
        <w:spacing w:after="0"/>
        <w:ind w:left="851"/>
        <w:rPr>
          <w:rFonts w:cs="Times New Roman"/>
        </w:rPr>
      </w:pPr>
      <w:r w:rsidRPr="000041D7">
        <w:rPr>
          <w:rFonts w:cs="Times New Roman"/>
        </w:rPr>
        <w:t>Szerelési-, karbantartási utasítások.</w:t>
      </w:r>
    </w:p>
    <w:p w14:paraId="3D31BFDC" w14:textId="77777777" w:rsidR="00B00B46" w:rsidRPr="000041D7" w:rsidRDefault="00B00B46" w:rsidP="00B00B46">
      <w:pPr>
        <w:spacing w:after="0"/>
        <w:ind w:left="851"/>
        <w:rPr>
          <w:rFonts w:cs="Times New Roman"/>
        </w:rPr>
      </w:pPr>
      <w:r w:rsidRPr="000041D7">
        <w:rPr>
          <w:rFonts w:cs="Times New Roman"/>
        </w:rPr>
        <w:t>Szállítói megfelelőségi nyilatkozatok.</w:t>
      </w:r>
    </w:p>
    <w:p w14:paraId="389A1D4F" w14:textId="77777777" w:rsidR="00B00B46" w:rsidRPr="000041D7" w:rsidRDefault="00B00B46" w:rsidP="00B00B46">
      <w:pPr>
        <w:spacing w:after="0"/>
        <w:ind w:left="851"/>
        <w:rPr>
          <w:rFonts w:cs="Times New Roman"/>
        </w:rPr>
      </w:pPr>
      <w:r w:rsidRPr="000041D7">
        <w:rPr>
          <w:rFonts w:cs="Times New Roman"/>
        </w:rPr>
        <w:t xml:space="preserve">Pályázatok formai, tartalmi követelményei. </w:t>
      </w:r>
    </w:p>
    <w:p w14:paraId="0B6336FF" w14:textId="77777777" w:rsidR="00B00B46" w:rsidRPr="000041D7" w:rsidRDefault="00B00B46" w:rsidP="00B00B46">
      <w:pPr>
        <w:spacing w:after="0"/>
        <w:ind w:left="851"/>
        <w:rPr>
          <w:rFonts w:cs="Times New Roman"/>
        </w:rPr>
      </w:pPr>
      <w:r w:rsidRPr="000041D7">
        <w:rPr>
          <w:rFonts w:cs="Times New Roman"/>
        </w:rPr>
        <w:t>Engedélyek, törvények, határozatok értelmezése.</w:t>
      </w:r>
    </w:p>
    <w:p w14:paraId="78417933" w14:textId="77777777" w:rsidR="00B00B46" w:rsidRPr="000041D7" w:rsidRDefault="00B00B46" w:rsidP="00B00B46">
      <w:pPr>
        <w:spacing w:after="0"/>
        <w:ind w:left="851"/>
        <w:rPr>
          <w:rFonts w:cs="Times New Roman"/>
        </w:rPr>
      </w:pPr>
      <w:r w:rsidRPr="000041D7">
        <w:rPr>
          <w:rFonts w:cs="Times New Roman"/>
        </w:rPr>
        <w:t>Alkatrészrajzok, összeállítási rajzok, rajzdokumentációk elemzése, archiválása.</w:t>
      </w:r>
    </w:p>
    <w:p w14:paraId="02D38BF2" w14:textId="77777777" w:rsidR="00B00B46" w:rsidRPr="000041D7" w:rsidRDefault="00B00B46" w:rsidP="00B00B46">
      <w:pPr>
        <w:spacing w:after="0"/>
        <w:ind w:left="851"/>
        <w:rPr>
          <w:rFonts w:cs="Times New Roman"/>
        </w:rPr>
      </w:pPr>
      <w:r w:rsidRPr="000041D7">
        <w:rPr>
          <w:rFonts w:cs="Times New Roman"/>
        </w:rPr>
        <w:t>Műhelyrajzok sajátosságai, elkészítése, dokumentálása.</w:t>
      </w:r>
    </w:p>
    <w:p w14:paraId="08AC847B" w14:textId="77777777" w:rsidR="00B00B46" w:rsidRPr="000041D7" w:rsidRDefault="00B00B46" w:rsidP="00B00B46">
      <w:pPr>
        <w:spacing w:after="0"/>
        <w:ind w:left="851"/>
        <w:rPr>
          <w:rFonts w:cs="Times New Roman"/>
        </w:rPr>
      </w:pPr>
      <w:r w:rsidRPr="000041D7">
        <w:rPr>
          <w:rFonts w:cs="Times New Roman"/>
        </w:rPr>
        <w:t>Megmunkálási technológia behatárolása, sorrendje alkatrészrajzok műszaki tartalmának figyelembevételével.</w:t>
      </w:r>
    </w:p>
    <w:p w14:paraId="5D6313B0" w14:textId="77777777" w:rsidR="00B00B46" w:rsidRPr="000041D7" w:rsidRDefault="00B00B46" w:rsidP="00B00B46">
      <w:pPr>
        <w:spacing w:after="0"/>
        <w:ind w:left="851"/>
        <w:rPr>
          <w:rFonts w:cs="Times New Roman"/>
        </w:rPr>
      </w:pPr>
      <w:r w:rsidRPr="000041D7">
        <w:rPr>
          <w:rFonts w:cs="Times New Roman"/>
        </w:rPr>
        <w:t>Különféle szabványok megismerése, alkalmazása.</w:t>
      </w:r>
    </w:p>
    <w:p w14:paraId="3CF72FD4" w14:textId="77777777" w:rsidR="00B00B46" w:rsidRPr="000041D7" w:rsidRDefault="00B00B46" w:rsidP="00B00B46">
      <w:pPr>
        <w:spacing w:after="0"/>
        <w:ind w:left="851"/>
        <w:rPr>
          <w:rFonts w:cs="Times New Roman"/>
        </w:rPr>
      </w:pPr>
      <w:r w:rsidRPr="000041D7">
        <w:rPr>
          <w:rFonts w:cs="Times New Roman"/>
        </w:rPr>
        <w:t>Minőségirányítási dokumentumok elkészítésének szempontjai.</w:t>
      </w:r>
    </w:p>
    <w:p w14:paraId="71F2ADF5" w14:textId="77777777" w:rsidR="00B00B46" w:rsidRPr="000041D7" w:rsidRDefault="00B00B46" w:rsidP="00B00B46">
      <w:pPr>
        <w:spacing w:after="0"/>
        <w:ind w:left="851"/>
        <w:rPr>
          <w:rFonts w:cs="Times New Roman"/>
        </w:rPr>
      </w:pPr>
      <w:r w:rsidRPr="000041D7">
        <w:rPr>
          <w:rFonts w:cs="Times New Roman"/>
        </w:rPr>
        <w:t>Gépek, berendezések műszaki dokumentációi, fontosabb paraméterek nyilvántartása.</w:t>
      </w:r>
    </w:p>
    <w:p w14:paraId="060876F6" w14:textId="77777777" w:rsidR="00B00B46" w:rsidRPr="000041D7" w:rsidRDefault="00B00B46" w:rsidP="00B00B46">
      <w:pPr>
        <w:spacing w:after="0"/>
        <w:ind w:left="851"/>
        <w:rPr>
          <w:rFonts w:cs="Times New Roman"/>
        </w:rPr>
      </w:pPr>
      <w:r w:rsidRPr="000041D7">
        <w:rPr>
          <w:rFonts w:cs="Times New Roman"/>
        </w:rPr>
        <w:t>Alkatrészek, eszközök nyilvántartásának szempontjai, dokumentálása.</w:t>
      </w:r>
    </w:p>
    <w:p w14:paraId="0DC85EA9" w14:textId="77777777" w:rsidR="00B00B46" w:rsidRPr="000041D7" w:rsidRDefault="00B00B46" w:rsidP="00B00B46">
      <w:pPr>
        <w:spacing w:after="0"/>
        <w:ind w:left="851"/>
        <w:rPr>
          <w:rFonts w:cs="Times New Roman"/>
        </w:rPr>
      </w:pPr>
      <w:r w:rsidRPr="000041D7">
        <w:rPr>
          <w:rFonts w:cs="Times New Roman"/>
        </w:rPr>
        <w:t>Alkatrészjegyzék, technológiai sorrend, bruttó anyagmennyiség, alkatrész nyersmérete, megmunkáláshoz szükséges szerszám és gép, állásidő.</w:t>
      </w:r>
    </w:p>
    <w:p w14:paraId="5AE44213" w14:textId="77777777" w:rsidR="00B00B46" w:rsidRPr="000041D7" w:rsidRDefault="00B00B46" w:rsidP="00B00B46">
      <w:pPr>
        <w:spacing w:after="0"/>
        <w:ind w:left="851"/>
        <w:rPr>
          <w:rFonts w:cs="Times New Roman"/>
        </w:rPr>
      </w:pPr>
      <w:r w:rsidRPr="000041D7">
        <w:rPr>
          <w:rFonts w:cs="Times New Roman"/>
        </w:rPr>
        <w:t>Javítási jegyzőkönyvek.</w:t>
      </w:r>
    </w:p>
    <w:p w14:paraId="01C7B417" w14:textId="77777777" w:rsidR="00B00B46" w:rsidRPr="000041D7" w:rsidRDefault="00B00B46" w:rsidP="00B00B46">
      <w:pPr>
        <w:spacing w:after="0"/>
        <w:ind w:left="851"/>
        <w:rPr>
          <w:rFonts w:cs="Times New Roman"/>
        </w:rPr>
      </w:pPr>
      <w:r w:rsidRPr="000041D7">
        <w:rPr>
          <w:rFonts w:cs="Times New Roman"/>
        </w:rPr>
        <w:t>Elektronikus dokumentációk.</w:t>
      </w:r>
    </w:p>
    <w:p w14:paraId="65547A05" w14:textId="77777777" w:rsidR="00B00B46" w:rsidRPr="000041D7" w:rsidRDefault="00B00B46" w:rsidP="00B00B46">
      <w:pPr>
        <w:spacing w:after="0"/>
        <w:ind w:left="851"/>
        <w:rPr>
          <w:rFonts w:cs="Times New Roman"/>
        </w:rPr>
      </w:pPr>
      <w:r w:rsidRPr="000041D7">
        <w:rPr>
          <w:rFonts w:cs="Times New Roman"/>
        </w:rPr>
        <w:t>Fájlformátumok, kiterjesztések.</w:t>
      </w:r>
    </w:p>
    <w:p w14:paraId="74D9FD57" w14:textId="77777777" w:rsidR="00B00B46" w:rsidRPr="000041D7" w:rsidRDefault="00B00B46" w:rsidP="00B00B46">
      <w:pPr>
        <w:spacing w:after="0"/>
        <w:ind w:left="851"/>
        <w:rPr>
          <w:rFonts w:cs="Times New Roman"/>
        </w:rPr>
      </w:pPr>
      <w:r w:rsidRPr="000041D7">
        <w:rPr>
          <w:rFonts w:cs="Times New Roman"/>
        </w:rPr>
        <w:t>Szövegszerkesztési alapismeretek.</w:t>
      </w:r>
    </w:p>
    <w:p w14:paraId="5DA39D17" w14:textId="69D8D62F" w:rsidR="00A23F09" w:rsidRPr="000041D7" w:rsidRDefault="00B00B46" w:rsidP="00B00B46">
      <w:pPr>
        <w:spacing w:after="0"/>
        <w:ind w:left="851"/>
        <w:rPr>
          <w:rFonts w:cs="Times New Roman"/>
        </w:rPr>
      </w:pPr>
      <w:r w:rsidRPr="000041D7">
        <w:rPr>
          <w:rFonts w:cs="Times New Roman"/>
        </w:rPr>
        <w:t xml:space="preserve">Képfelbontás, </w:t>
      </w:r>
      <w:proofErr w:type="spellStart"/>
      <w:r w:rsidRPr="000041D7">
        <w:rPr>
          <w:rFonts w:cs="Times New Roman"/>
        </w:rPr>
        <w:t>rasztergrafika</w:t>
      </w:r>
      <w:proofErr w:type="spellEnd"/>
      <w:r w:rsidRPr="000041D7">
        <w:rPr>
          <w:rFonts w:cs="Times New Roman"/>
        </w:rPr>
        <w:t>, vektorgrafika előnyök, hátrányok ismerete</w:t>
      </w:r>
    </w:p>
    <w:p w14:paraId="68CE6095" w14:textId="77777777" w:rsidR="00A23F09" w:rsidRPr="000041D7" w:rsidRDefault="00A23F09" w:rsidP="00A23F09">
      <w:pPr>
        <w:tabs>
          <w:tab w:val="left" w:pos="1418"/>
          <w:tab w:val="right" w:pos="9072"/>
        </w:tabs>
        <w:spacing w:after="0"/>
        <w:ind w:left="851"/>
        <w:rPr>
          <w:rFonts w:cs="Times New Roman"/>
        </w:rPr>
      </w:pPr>
    </w:p>
    <w:p w14:paraId="505C1D2D" w14:textId="781CB959"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Gépészeti alapmérések</w:t>
      </w:r>
    </w:p>
    <w:p w14:paraId="3BE274FA" w14:textId="77777777" w:rsidR="00B00B46" w:rsidRPr="000041D7" w:rsidRDefault="00B00B46" w:rsidP="00B00B46">
      <w:pPr>
        <w:spacing w:after="0"/>
        <w:ind w:left="851"/>
        <w:rPr>
          <w:rFonts w:cs="Times New Roman"/>
        </w:rPr>
      </w:pPr>
      <w:r w:rsidRPr="000041D7">
        <w:rPr>
          <w:rFonts w:cs="Times New Roman"/>
        </w:rPr>
        <w:t>Külső és belső felületek ellenőrzése egyszerű ellenőrző eszközökkel.</w:t>
      </w:r>
    </w:p>
    <w:p w14:paraId="79AE76AE" w14:textId="77777777" w:rsidR="00B00B46" w:rsidRPr="000041D7" w:rsidRDefault="00B00B46" w:rsidP="00B00B46">
      <w:pPr>
        <w:spacing w:after="0"/>
        <w:ind w:left="851"/>
        <w:rPr>
          <w:rFonts w:cs="Times New Roman"/>
        </w:rPr>
      </w:pPr>
      <w:r w:rsidRPr="000041D7">
        <w:rPr>
          <w:rFonts w:cs="Times New Roman"/>
        </w:rPr>
        <w:t>Külső felületek mérése, ellenőrzése tolómérővel, talpas tolómérővel, mikrométerrel.</w:t>
      </w:r>
    </w:p>
    <w:p w14:paraId="350BE593" w14:textId="77777777" w:rsidR="00B00B46" w:rsidRPr="000041D7" w:rsidRDefault="00B00B46" w:rsidP="00B00B46">
      <w:pPr>
        <w:spacing w:after="0"/>
        <w:ind w:left="851"/>
        <w:rPr>
          <w:rFonts w:cs="Times New Roman"/>
        </w:rPr>
      </w:pPr>
      <w:r w:rsidRPr="000041D7">
        <w:rPr>
          <w:rFonts w:cs="Times New Roman"/>
        </w:rPr>
        <w:t>Belső felületek mérése, ellenőrzése mélységmérő tolómérővel, mikrométerrel.</w:t>
      </w:r>
    </w:p>
    <w:p w14:paraId="247315B1" w14:textId="77777777" w:rsidR="00B00B46" w:rsidRPr="000041D7" w:rsidRDefault="00B00B46" w:rsidP="00B00B46">
      <w:pPr>
        <w:spacing w:after="0"/>
        <w:ind w:left="851"/>
        <w:rPr>
          <w:rFonts w:cs="Times New Roman"/>
        </w:rPr>
      </w:pPr>
      <w:r w:rsidRPr="000041D7">
        <w:rPr>
          <w:rFonts w:cs="Times New Roman"/>
        </w:rPr>
        <w:t>Szögmérés mechanikai szögmérővel.</w:t>
      </w:r>
    </w:p>
    <w:p w14:paraId="6E13E03E" w14:textId="77777777" w:rsidR="00B00B46" w:rsidRPr="000041D7" w:rsidRDefault="00B00B46" w:rsidP="00B00B46">
      <w:pPr>
        <w:spacing w:after="0"/>
        <w:ind w:left="851"/>
        <w:rPr>
          <w:rFonts w:cs="Times New Roman"/>
        </w:rPr>
      </w:pPr>
      <w:r w:rsidRPr="000041D7">
        <w:rPr>
          <w:rFonts w:cs="Times New Roman"/>
        </w:rPr>
        <w:t>Külső kúpok mérése, ellenőrzése.</w:t>
      </w:r>
    </w:p>
    <w:p w14:paraId="0B8EAC87" w14:textId="77777777" w:rsidR="00B00B46" w:rsidRPr="000041D7" w:rsidRDefault="00B00B46" w:rsidP="00B00B46">
      <w:pPr>
        <w:spacing w:after="0"/>
        <w:ind w:left="851"/>
        <w:rPr>
          <w:rFonts w:cs="Times New Roman"/>
        </w:rPr>
      </w:pPr>
      <w:r w:rsidRPr="000041D7">
        <w:rPr>
          <w:rFonts w:cs="Times New Roman"/>
        </w:rPr>
        <w:t>Belső kúpok mérése, ellenőrzése.</w:t>
      </w:r>
    </w:p>
    <w:p w14:paraId="7B7D7036" w14:textId="77777777" w:rsidR="00B00B46" w:rsidRPr="000041D7" w:rsidRDefault="00B00B46" w:rsidP="00B00B46">
      <w:pPr>
        <w:spacing w:after="0"/>
        <w:ind w:left="851"/>
        <w:rPr>
          <w:rFonts w:cs="Times New Roman"/>
        </w:rPr>
      </w:pPr>
      <w:r w:rsidRPr="000041D7">
        <w:rPr>
          <w:rFonts w:cs="Times New Roman"/>
        </w:rPr>
        <w:t>Munkadarabok mérése digitális mérőeszközökkel.</w:t>
      </w:r>
    </w:p>
    <w:p w14:paraId="1646B82A" w14:textId="77777777" w:rsidR="00B00B46" w:rsidRPr="000041D7" w:rsidRDefault="00B00B46" w:rsidP="00B00B46">
      <w:pPr>
        <w:spacing w:after="0"/>
        <w:ind w:left="851"/>
        <w:rPr>
          <w:rFonts w:cs="Times New Roman"/>
        </w:rPr>
      </w:pPr>
      <w:r w:rsidRPr="000041D7">
        <w:rPr>
          <w:rFonts w:cs="Times New Roman"/>
        </w:rPr>
        <w:lastRenderedPageBreak/>
        <w:t>Munkadarabok mérése digitális tolómérővel, digitális mérőórával.</w:t>
      </w:r>
    </w:p>
    <w:p w14:paraId="3213D024" w14:textId="77777777" w:rsidR="00B00B46" w:rsidRPr="000041D7" w:rsidRDefault="00B00B46" w:rsidP="00B00B46">
      <w:pPr>
        <w:spacing w:after="0"/>
        <w:ind w:left="851"/>
        <w:rPr>
          <w:rFonts w:cs="Times New Roman"/>
        </w:rPr>
      </w:pPr>
      <w:r w:rsidRPr="000041D7">
        <w:rPr>
          <w:rFonts w:cs="Times New Roman"/>
        </w:rPr>
        <w:t>Felületi érdesség ellenőrzése, mérése.</w:t>
      </w:r>
    </w:p>
    <w:p w14:paraId="3D24C75A" w14:textId="77777777" w:rsidR="00B00B46" w:rsidRPr="000041D7" w:rsidRDefault="00B00B46" w:rsidP="00B00B46">
      <w:pPr>
        <w:spacing w:after="0"/>
        <w:ind w:left="851"/>
        <w:rPr>
          <w:rFonts w:cs="Times New Roman"/>
        </w:rPr>
      </w:pPr>
      <w:r w:rsidRPr="000041D7">
        <w:rPr>
          <w:rFonts w:cs="Times New Roman"/>
        </w:rPr>
        <w:t>Munkadarabok alak- és helyzetpontosságának mérése, ellenőrzése.</w:t>
      </w:r>
    </w:p>
    <w:p w14:paraId="47008C1B" w14:textId="77777777" w:rsidR="00B00B46" w:rsidRPr="000041D7" w:rsidRDefault="00B00B46" w:rsidP="00B00B46">
      <w:pPr>
        <w:spacing w:after="0"/>
        <w:ind w:left="851"/>
        <w:rPr>
          <w:rFonts w:cs="Times New Roman"/>
        </w:rPr>
      </w:pPr>
      <w:r w:rsidRPr="000041D7">
        <w:rPr>
          <w:rFonts w:cs="Times New Roman"/>
        </w:rPr>
        <w:t>Körkörösség ellenőrzése, tengely ütésellenőrzése.</w:t>
      </w:r>
    </w:p>
    <w:p w14:paraId="7B0BBB6D" w14:textId="77777777" w:rsidR="00B00B46" w:rsidRPr="000041D7" w:rsidRDefault="00B00B46" w:rsidP="00B00B46">
      <w:pPr>
        <w:spacing w:after="0"/>
        <w:ind w:left="851"/>
        <w:rPr>
          <w:rFonts w:cs="Times New Roman"/>
        </w:rPr>
      </w:pPr>
      <w:r w:rsidRPr="000041D7">
        <w:rPr>
          <w:rFonts w:cs="Times New Roman"/>
        </w:rPr>
        <w:t>Egyenesség, síklapúság, derékszögesség, párhuzamosság, egytengelyűség mérése, ellenőrzése.</w:t>
      </w:r>
    </w:p>
    <w:p w14:paraId="0C2239B7" w14:textId="77777777" w:rsidR="00B00B46" w:rsidRPr="000041D7" w:rsidRDefault="00B00B46" w:rsidP="00B00B46">
      <w:pPr>
        <w:spacing w:after="0"/>
        <w:ind w:left="851"/>
        <w:rPr>
          <w:rFonts w:cs="Times New Roman"/>
        </w:rPr>
      </w:pPr>
      <w:r w:rsidRPr="000041D7">
        <w:rPr>
          <w:rFonts w:cs="Times New Roman"/>
        </w:rPr>
        <w:t xml:space="preserve">Keménységmérések </w:t>
      </w:r>
      <w:proofErr w:type="spellStart"/>
      <w:r w:rsidRPr="000041D7">
        <w:rPr>
          <w:rFonts w:cs="Times New Roman"/>
        </w:rPr>
        <w:t>Brinnel</w:t>
      </w:r>
      <w:proofErr w:type="spellEnd"/>
      <w:r w:rsidRPr="000041D7">
        <w:rPr>
          <w:rFonts w:cs="Times New Roman"/>
        </w:rPr>
        <w:t xml:space="preserve">, </w:t>
      </w:r>
      <w:proofErr w:type="spellStart"/>
      <w:r w:rsidRPr="000041D7">
        <w:rPr>
          <w:rFonts w:cs="Times New Roman"/>
        </w:rPr>
        <w:t>Rockwell</w:t>
      </w:r>
      <w:proofErr w:type="spellEnd"/>
      <w:r w:rsidRPr="000041D7">
        <w:rPr>
          <w:rFonts w:cs="Times New Roman"/>
        </w:rPr>
        <w:t xml:space="preserve">, </w:t>
      </w:r>
      <w:proofErr w:type="spellStart"/>
      <w:r w:rsidRPr="000041D7">
        <w:rPr>
          <w:rFonts w:cs="Times New Roman"/>
        </w:rPr>
        <w:t>Vickers</w:t>
      </w:r>
      <w:proofErr w:type="spellEnd"/>
      <w:r w:rsidRPr="000041D7">
        <w:rPr>
          <w:rFonts w:cs="Times New Roman"/>
        </w:rPr>
        <w:t>, egyéb.</w:t>
      </w:r>
    </w:p>
    <w:p w14:paraId="180CD15D" w14:textId="77777777" w:rsidR="00B00B46" w:rsidRPr="000041D7" w:rsidRDefault="00B00B46" w:rsidP="00B00B46">
      <w:pPr>
        <w:spacing w:after="0"/>
        <w:ind w:left="851"/>
        <w:rPr>
          <w:rFonts w:cs="Times New Roman"/>
        </w:rPr>
      </w:pPr>
      <w:r w:rsidRPr="000041D7">
        <w:rPr>
          <w:rFonts w:cs="Times New Roman"/>
        </w:rPr>
        <w:t>Mérési dokumentumok készítése.</w:t>
      </w:r>
    </w:p>
    <w:p w14:paraId="78D83A82" w14:textId="3EC892E2" w:rsidR="00A23F09" w:rsidRPr="000041D7" w:rsidRDefault="00B00B46" w:rsidP="00B00B46">
      <w:pPr>
        <w:spacing w:after="0"/>
        <w:ind w:left="851"/>
        <w:rPr>
          <w:rFonts w:cs="Times New Roman"/>
        </w:rPr>
      </w:pPr>
      <w:r w:rsidRPr="000041D7">
        <w:rPr>
          <w:rFonts w:cs="Times New Roman"/>
        </w:rPr>
        <w:t>Felvételi vázlatok készítése méretellenőrzésekhez.</w:t>
      </w:r>
    </w:p>
    <w:p w14:paraId="1A499466" w14:textId="77777777" w:rsidR="00A23F09" w:rsidRPr="000041D7" w:rsidRDefault="00A23F09" w:rsidP="00A23F09">
      <w:pPr>
        <w:tabs>
          <w:tab w:val="left" w:pos="1418"/>
          <w:tab w:val="right" w:pos="9072"/>
        </w:tabs>
        <w:spacing w:after="0"/>
        <w:ind w:left="851"/>
        <w:rPr>
          <w:rFonts w:cs="Times New Roman"/>
        </w:rPr>
      </w:pPr>
    </w:p>
    <w:p w14:paraId="13CEDA9C" w14:textId="6DFA7C4F"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Anyagismeret, anyagvizsgálat</w:t>
      </w:r>
    </w:p>
    <w:p w14:paraId="0227BF14" w14:textId="77777777" w:rsidR="00B00B46" w:rsidRPr="000041D7" w:rsidRDefault="00B00B46" w:rsidP="00B00B46">
      <w:pPr>
        <w:spacing w:after="0"/>
        <w:ind w:left="851"/>
        <w:rPr>
          <w:rFonts w:cs="Times New Roman"/>
        </w:rPr>
      </w:pPr>
      <w:proofErr w:type="spellStart"/>
      <w:r w:rsidRPr="000041D7">
        <w:rPr>
          <w:rFonts w:cs="Times New Roman"/>
        </w:rPr>
        <w:t>Roncsolásmentes</w:t>
      </w:r>
      <w:proofErr w:type="spellEnd"/>
      <w:r w:rsidRPr="000041D7">
        <w:rPr>
          <w:rFonts w:cs="Times New Roman"/>
        </w:rPr>
        <w:t xml:space="preserve"> anyagvizsgálatok (repedésvizsgálatok).</w:t>
      </w:r>
    </w:p>
    <w:p w14:paraId="49DA0A80" w14:textId="77777777" w:rsidR="00B00B46" w:rsidRPr="000041D7" w:rsidRDefault="00B00B46" w:rsidP="00B00B46">
      <w:pPr>
        <w:spacing w:after="0"/>
        <w:ind w:left="851"/>
        <w:rPr>
          <w:rFonts w:cs="Times New Roman"/>
        </w:rPr>
      </w:pPr>
      <w:r w:rsidRPr="000041D7">
        <w:rPr>
          <w:rFonts w:cs="Times New Roman"/>
        </w:rPr>
        <w:t>Roncsolásos anyagvizsgálatok.</w:t>
      </w:r>
    </w:p>
    <w:p w14:paraId="4CD1BF19" w14:textId="77777777" w:rsidR="00B00B46" w:rsidRPr="000041D7" w:rsidRDefault="00B00B46" w:rsidP="00B00B46">
      <w:pPr>
        <w:spacing w:after="0"/>
        <w:ind w:left="851"/>
        <w:rPr>
          <w:rFonts w:cs="Times New Roman"/>
        </w:rPr>
      </w:pPr>
      <w:r w:rsidRPr="000041D7">
        <w:rPr>
          <w:rFonts w:cs="Times New Roman"/>
        </w:rPr>
        <w:t>Keménység vizsgálat.</w:t>
      </w:r>
    </w:p>
    <w:p w14:paraId="259CF075" w14:textId="77777777" w:rsidR="00B00B46" w:rsidRPr="000041D7" w:rsidRDefault="00B00B46" w:rsidP="00B00B46">
      <w:pPr>
        <w:spacing w:after="0"/>
        <w:ind w:left="851"/>
        <w:rPr>
          <w:rFonts w:cs="Times New Roman"/>
        </w:rPr>
      </w:pPr>
      <w:r w:rsidRPr="000041D7">
        <w:rPr>
          <w:rFonts w:cs="Times New Roman"/>
        </w:rPr>
        <w:t>Keménységmérő eljárások.</w:t>
      </w:r>
    </w:p>
    <w:p w14:paraId="10C19232" w14:textId="77777777" w:rsidR="00B00B46" w:rsidRPr="000041D7" w:rsidRDefault="00B00B46" w:rsidP="00B00B46">
      <w:pPr>
        <w:spacing w:after="0"/>
        <w:ind w:left="851"/>
        <w:rPr>
          <w:rFonts w:cs="Times New Roman"/>
        </w:rPr>
      </w:pPr>
      <w:r w:rsidRPr="000041D7">
        <w:rPr>
          <w:rFonts w:cs="Times New Roman"/>
        </w:rPr>
        <w:t>Mikro-keménységmérés.</w:t>
      </w:r>
    </w:p>
    <w:p w14:paraId="6D124BE6" w14:textId="77777777" w:rsidR="00B00B46" w:rsidRPr="000041D7" w:rsidRDefault="00B00B46" w:rsidP="00B00B46">
      <w:pPr>
        <w:spacing w:after="0"/>
        <w:ind w:left="851"/>
        <w:rPr>
          <w:rFonts w:cs="Times New Roman"/>
        </w:rPr>
      </w:pPr>
      <w:r w:rsidRPr="000041D7">
        <w:rPr>
          <w:rFonts w:cs="Times New Roman"/>
        </w:rPr>
        <w:t>Keménységmérés meleg állapotban.</w:t>
      </w:r>
    </w:p>
    <w:p w14:paraId="71F6982F" w14:textId="77777777" w:rsidR="00B00B46" w:rsidRPr="000041D7" w:rsidRDefault="00B00B46" w:rsidP="00B00B46">
      <w:pPr>
        <w:spacing w:after="0"/>
        <w:ind w:left="851"/>
        <w:rPr>
          <w:rFonts w:cs="Times New Roman"/>
        </w:rPr>
      </w:pPr>
      <w:r w:rsidRPr="000041D7">
        <w:rPr>
          <w:rFonts w:cs="Times New Roman"/>
        </w:rPr>
        <w:t>Dinamikus keménységmérések.</w:t>
      </w:r>
    </w:p>
    <w:p w14:paraId="1C3936FE" w14:textId="77777777" w:rsidR="00B00B46" w:rsidRPr="000041D7" w:rsidRDefault="00B00B46" w:rsidP="00B00B46">
      <w:pPr>
        <w:spacing w:after="0"/>
        <w:ind w:left="851"/>
        <w:rPr>
          <w:rFonts w:cs="Times New Roman"/>
        </w:rPr>
      </w:pPr>
      <w:r w:rsidRPr="000041D7">
        <w:rPr>
          <w:rFonts w:cs="Times New Roman"/>
        </w:rPr>
        <w:t>Rugalmas utóhatás</w:t>
      </w:r>
    </w:p>
    <w:p w14:paraId="59FF61BF" w14:textId="77777777" w:rsidR="00B00B46" w:rsidRPr="000041D7" w:rsidRDefault="00B00B46" w:rsidP="00B00B46">
      <w:pPr>
        <w:spacing w:after="0"/>
        <w:ind w:left="851"/>
        <w:rPr>
          <w:rFonts w:cs="Times New Roman"/>
        </w:rPr>
      </w:pPr>
      <w:r w:rsidRPr="000041D7">
        <w:rPr>
          <w:rFonts w:cs="Times New Roman"/>
        </w:rPr>
        <w:t>Rugalmas alakváltozás.</w:t>
      </w:r>
    </w:p>
    <w:p w14:paraId="3555D46C" w14:textId="77777777" w:rsidR="00B00B46" w:rsidRPr="000041D7" w:rsidRDefault="00B00B46" w:rsidP="00B00B46">
      <w:pPr>
        <w:spacing w:after="0"/>
        <w:ind w:left="851"/>
        <w:rPr>
          <w:rFonts w:cs="Times New Roman"/>
        </w:rPr>
      </w:pPr>
      <w:r w:rsidRPr="000041D7">
        <w:rPr>
          <w:rFonts w:cs="Times New Roman"/>
        </w:rPr>
        <w:t>Kúszás és relaxáció.</w:t>
      </w:r>
    </w:p>
    <w:p w14:paraId="38C30CA0" w14:textId="77777777" w:rsidR="00B00B46" w:rsidRPr="000041D7" w:rsidRDefault="00B00B46" w:rsidP="00B00B46">
      <w:pPr>
        <w:spacing w:after="0"/>
        <w:ind w:left="851"/>
        <w:rPr>
          <w:rFonts w:cs="Times New Roman"/>
        </w:rPr>
      </w:pPr>
      <w:r w:rsidRPr="000041D7">
        <w:rPr>
          <w:rFonts w:cs="Times New Roman"/>
        </w:rPr>
        <w:t>Mechanikai kifáradás, Wöhler-görbe.</w:t>
      </w:r>
    </w:p>
    <w:p w14:paraId="2DC8245A" w14:textId="77777777" w:rsidR="00B00B46" w:rsidRPr="000041D7" w:rsidRDefault="00B00B46" w:rsidP="00B00B46">
      <w:pPr>
        <w:spacing w:after="0"/>
        <w:ind w:left="851"/>
        <w:rPr>
          <w:rFonts w:cs="Times New Roman"/>
        </w:rPr>
      </w:pPr>
      <w:r w:rsidRPr="000041D7">
        <w:rPr>
          <w:rFonts w:cs="Times New Roman"/>
        </w:rPr>
        <w:t>Frekvencia befolyása a kifáradásra.</w:t>
      </w:r>
    </w:p>
    <w:p w14:paraId="72275C72" w14:textId="77777777" w:rsidR="00B00B46" w:rsidRPr="000041D7" w:rsidRDefault="00B00B46" w:rsidP="00B00B46">
      <w:pPr>
        <w:spacing w:after="0"/>
        <w:ind w:left="851"/>
        <w:rPr>
          <w:rFonts w:cs="Times New Roman"/>
        </w:rPr>
      </w:pPr>
      <w:r w:rsidRPr="000041D7">
        <w:rPr>
          <w:rFonts w:cs="Times New Roman"/>
        </w:rPr>
        <w:t>Fárasztó gépek.</w:t>
      </w:r>
    </w:p>
    <w:p w14:paraId="6B1273C1" w14:textId="77777777" w:rsidR="00B00B46" w:rsidRPr="000041D7" w:rsidRDefault="00B00B46" w:rsidP="00B00B46">
      <w:pPr>
        <w:spacing w:after="0"/>
        <w:ind w:left="851"/>
        <w:rPr>
          <w:rFonts w:cs="Times New Roman"/>
        </w:rPr>
      </w:pPr>
      <w:proofErr w:type="spellStart"/>
      <w:r w:rsidRPr="000041D7">
        <w:rPr>
          <w:rFonts w:cs="Times New Roman"/>
        </w:rPr>
        <w:t>Melegalakíthatósági</w:t>
      </w:r>
      <w:proofErr w:type="spellEnd"/>
      <w:r w:rsidRPr="000041D7">
        <w:rPr>
          <w:rFonts w:cs="Times New Roman"/>
        </w:rPr>
        <w:t xml:space="preserve"> technológiai próbák.</w:t>
      </w:r>
    </w:p>
    <w:p w14:paraId="3DEF9425" w14:textId="77777777" w:rsidR="00B00B46" w:rsidRPr="000041D7" w:rsidRDefault="00B00B46" w:rsidP="00B00B46">
      <w:pPr>
        <w:spacing w:after="0"/>
        <w:ind w:left="851"/>
        <w:rPr>
          <w:rFonts w:cs="Times New Roman"/>
        </w:rPr>
      </w:pPr>
      <w:r w:rsidRPr="000041D7">
        <w:rPr>
          <w:rFonts w:cs="Times New Roman"/>
        </w:rPr>
        <w:t>Hidegalakíthatósági technológiai próbák.</w:t>
      </w:r>
    </w:p>
    <w:p w14:paraId="2B1331F9" w14:textId="77777777" w:rsidR="00B00B46" w:rsidRPr="000041D7" w:rsidRDefault="00B00B46" w:rsidP="00B00B46">
      <w:pPr>
        <w:spacing w:after="0"/>
        <w:ind w:left="851"/>
        <w:rPr>
          <w:rFonts w:cs="Times New Roman"/>
        </w:rPr>
      </w:pPr>
      <w:r w:rsidRPr="000041D7">
        <w:rPr>
          <w:rFonts w:cs="Times New Roman"/>
        </w:rPr>
        <w:t>Nyomóvizsgálat.</w:t>
      </w:r>
    </w:p>
    <w:p w14:paraId="1A70F1D4" w14:textId="77777777" w:rsidR="00B00B46" w:rsidRPr="000041D7" w:rsidRDefault="00B00B46" w:rsidP="00B00B46">
      <w:pPr>
        <w:spacing w:after="0"/>
        <w:ind w:left="851"/>
        <w:rPr>
          <w:rFonts w:cs="Times New Roman"/>
        </w:rPr>
      </w:pPr>
      <w:proofErr w:type="spellStart"/>
      <w:r w:rsidRPr="000041D7">
        <w:rPr>
          <w:rFonts w:cs="Times New Roman"/>
        </w:rPr>
        <w:t>Hajlítóvizsgálat</w:t>
      </w:r>
      <w:proofErr w:type="spellEnd"/>
      <w:r w:rsidRPr="000041D7">
        <w:rPr>
          <w:rFonts w:cs="Times New Roman"/>
        </w:rPr>
        <w:t>.</w:t>
      </w:r>
    </w:p>
    <w:p w14:paraId="79FA19B8" w14:textId="77777777" w:rsidR="00B00B46" w:rsidRPr="000041D7" w:rsidRDefault="00B00B46" w:rsidP="00B00B46">
      <w:pPr>
        <w:spacing w:after="0"/>
        <w:ind w:left="851"/>
        <w:rPr>
          <w:rFonts w:cs="Times New Roman"/>
        </w:rPr>
      </w:pPr>
      <w:proofErr w:type="spellStart"/>
      <w:r w:rsidRPr="000041D7">
        <w:rPr>
          <w:rFonts w:cs="Times New Roman"/>
        </w:rPr>
        <w:t>Csavaróvizsgálat</w:t>
      </w:r>
      <w:proofErr w:type="spellEnd"/>
      <w:r w:rsidRPr="000041D7">
        <w:rPr>
          <w:rFonts w:cs="Times New Roman"/>
        </w:rPr>
        <w:t>.</w:t>
      </w:r>
    </w:p>
    <w:p w14:paraId="0AB9A188" w14:textId="77777777" w:rsidR="00B00B46" w:rsidRPr="000041D7" w:rsidRDefault="00B00B46" w:rsidP="00B00B46">
      <w:pPr>
        <w:spacing w:after="0"/>
        <w:ind w:left="851"/>
        <w:rPr>
          <w:rFonts w:cs="Times New Roman"/>
        </w:rPr>
      </w:pPr>
      <w:r w:rsidRPr="000041D7">
        <w:rPr>
          <w:rFonts w:cs="Times New Roman"/>
        </w:rPr>
        <w:t xml:space="preserve">Törésmechanikai vizsgálatok, </w:t>
      </w:r>
      <w:proofErr w:type="spellStart"/>
      <w:r w:rsidRPr="000041D7">
        <w:rPr>
          <w:rFonts w:cs="Times New Roman"/>
        </w:rPr>
        <w:t>Charpy-féle</w:t>
      </w:r>
      <w:proofErr w:type="spellEnd"/>
      <w:r w:rsidRPr="000041D7">
        <w:rPr>
          <w:rFonts w:cs="Times New Roman"/>
        </w:rPr>
        <w:t xml:space="preserve"> ütve hajlító vizsgálat.</w:t>
      </w:r>
    </w:p>
    <w:p w14:paraId="0E769149" w14:textId="77777777" w:rsidR="00B00B46" w:rsidRPr="000041D7" w:rsidRDefault="00B00B46" w:rsidP="00B00B46">
      <w:pPr>
        <w:spacing w:after="0"/>
        <w:ind w:left="851"/>
        <w:rPr>
          <w:rFonts w:cs="Times New Roman"/>
        </w:rPr>
      </w:pPr>
      <w:r w:rsidRPr="000041D7">
        <w:rPr>
          <w:rFonts w:cs="Times New Roman"/>
        </w:rPr>
        <w:t>Vegyi összetétel vizsgálata.</w:t>
      </w:r>
    </w:p>
    <w:p w14:paraId="75B05DCE" w14:textId="77777777" w:rsidR="00B00B46" w:rsidRPr="000041D7" w:rsidRDefault="00B00B46" w:rsidP="00B00B46">
      <w:pPr>
        <w:spacing w:after="0"/>
        <w:ind w:left="851"/>
        <w:rPr>
          <w:rFonts w:cs="Times New Roman"/>
        </w:rPr>
      </w:pPr>
      <w:r w:rsidRPr="000041D7">
        <w:rPr>
          <w:rFonts w:cs="Times New Roman"/>
        </w:rPr>
        <w:t>Korróziós vizsgálatok.</w:t>
      </w:r>
    </w:p>
    <w:p w14:paraId="0A0BA233" w14:textId="77777777" w:rsidR="00B00B46" w:rsidRPr="000041D7" w:rsidRDefault="00B00B46" w:rsidP="00B00B46">
      <w:pPr>
        <w:spacing w:after="0"/>
        <w:ind w:left="851"/>
        <w:rPr>
          <w:rFonts w:cs="Times New Roman"/>
        </w:rPr>
      </w:pPr>
      <w:r w:rsidRPr="000041D7">
        <w:rPr>
          <w:rFonts w:cs="Times New Roman"/>
        </w:rPr>
        <w:t>Mikroszkopikus vizsgálatok, maratás, polírozás, csiszolás.</w:t>
      </w:r>
    </w:p>
    <w:p w14:paraId="7B5A2377" w14:textId="77777777" w:rsidR="00B00B46" w:rsidRPr="000041D7" w:rsidRDefault="00B00B46" w:rsidP="00B00B46">
      <w:pPr>
        <w:spacing w:after="0"/>
        <w:ind w:left="851"/>
        <w:rPr>
          <w:rFonts w:cs="Times New Roman"/>
        </w:rPr>
      </w:pPr>
      <w:proofErr w:type="spellStart"/>
      <w:r w:rsidRPr="000041D7">
        <w:rPr>
          <w:rFonts w:cs="Times New Roman"/>
        </w:rPr>
        <w:t>Hőtechnikai</w:t>
      </w:r>
      <w:proofErr w:type="spellEnd"/>
      <w:r w:rsidRPr="000041D7">
        <w:rPr>
          <w:rFonts w:cs="Times New Roman"/>
        </w:rPr>
        <w:t xml:space="preserve"> tulajdonságok.</w:t>
      </w:r>
    </w:p>
    <w:p w14:paraId="4C0F7B20" w14:textId="77777777" w:rsidR="00B00B46" w:rsidRPr="000041D7" w:rsidRDefault="00B00B46" w:rsidP="00B00B46">
      <w:pPr>
        <w:spacing w:after="0"/>
        <w:ind w:left="851"/>
        <w:rPr>
          <w:rFonts w:cs="Times New Roman"/>
        </w:rPr>
      </w:pPr>
      <w:r w:rsidRPr="000041D7">
        <w:rPr>
          <w:rFonts w:cs="Times New Roman"/>
        </w:rPr>
        <w:t>Villamos vezetőképesség mérése.</w:t>
      </w:r>
    </w:p>
    <w:p w14:paraId="08F34DE0" w14:textId="77777777" w:rsidR="00B00B46" w:rsidRPr="000041D7" w:rsidRDefault="00B00B46" w:rsidP="00B00B46">
      <w:pPr>
        <w:spacing w:after="0"/>
        <w:ind w:left="851"/>
        <w:rPr>
          <w:rFonts w:cs="Times New Roman"/>
        </w:rPr>
      </w:pPr>
      <w:r w:rsidRPr="000041D7">
        <w:rPr>
          <w:rFonts w:cs="Times New Roman"/>
        </w:rPr>
        <w:t>Mágneses tulajdonság vizsgálata.</w:t>
      </w:r>
    </w:p>
    <w:p w14:paraId="78FF3648" w14:textId="77777777" w:rsidR="00B00B46" w:rsidRPr="000041D7" w:rsidRDefault="00B00B46" w:rsidP="00B00B46">
      <w:pPr>
        <w:spacing w:after="0"/>
        <w:ind w:left="851"/>
        <w:rPr>
          <w:rFonts w:cs="Times New Roman"/>
        </w:rPr>
      </w:pPr>
      <w:r w:rsidRPr="000041D7">
        <w:rPr>
          <w:rFonts w:cs="Times New Roman"/>
        </w:rPr>
        <w:t>Fémek és ötvözetek tulajdonságai.</w:t>
      </w:r>
    </w:p>
    <w:p w14:paraId="71D252ED" w14:textId="77777777" w:rsidR="00B00B46" w:rsidRPr="000041D7" w:rsidRDefault="00B00B46" w:rsidP="00B00B46">
      <w:pPr>
        <w:spacing w:after="0"/>
        <w:ind w:left="851"/>
        <w:rPr>
          <w:rFonts w:cs="Times New Roman"/>
        </w:rPr>
      </w:pPr>
      <w:r w:rsidRPr="000041D7">
        <w:rPr>
          <w:rFonts w:cs="Times New Roman"/>
        </w:rPr>
        <w:t>A hűtési sebesség hatása az acélok szövetszerkezetére, tulajdonságaira.</w:t>
      </w:r>
    </w:p>
    <w:p w14:paraId="2CC44828" w14:textId="77777777" w:rsidR="00B00B46" w:rsidRPr="000041D7" w:rsidRDefault="00B00B46" w:rsidP="00B00B46">
      <w:pPr>
        <w:spacing w:after="0"/>
        <w:ind w:left="851"/>
        <w:rPr>
          <w:rFonts w:cs="Times New Roman"/>
        </w:rPr>
      </w:pPr>
      <w:r w:rsidRPr="000041D7">
        <w:rPr>
          <w:rFonts w:cs="Times New Roman"/>
        </w:rPr>
        <w:t>Ötvözőelemek hatása az acélok szövetszerkezetére, tulajdonságaira.</w:t>
      </w:r>
    </w:p>
    <w:p w14:paraId="01A54614" w14:textId="0110FC54" w:rsidR="00A23F09" w:rsidRPr="000041D7" w:rsidRDefault="00B00B46" w:rsidP="00B00B46">
      <w:pPr>
        <w:spacing w:after="0"/>
        <w:ind w:left="851"/>
        <w:rPr>
          <w:rFonts w:cs="Times New Roman"/>
        </w:rPr>
      </w:pPr>
      <w:r w:rsidRPr="000041D7">
        <w:rPr>
          <w:rFonts w:cs="Times New Roman"/>
        </w:rPr>
        <w:t>Hőkezelések csoportosítása</w:t>
      </w:r>
    </w:p>
    <w:p w14:paraId="3C7E119B" w14:textId="77777777" w:rsidR="00A23F09" w:rsidRPr="000041D7" w:rsidRDefault="00A23F09" w:rsidP="00A23F09">
      <w:pPr>
        <w:tabs>
          <w:tab w:val="left" w:pos="1418"/>
          <w:tab w:val="right" w:pos="9072"/>
        </w:tabs>
        <w:spacing w:after="0"/>
        <w:ind w:left="851"/>
        <w:rPr>
          <w:rFonts w:cs="Times New Roman"/>
        </w:rPr>
      </w:pPr>
    </w:p>
    <w:p w14:paraId="4B7644D2" w14:textId="1587757F" w:rsidR="00A23F09" w:rsidRPr="000041D7" w:rsidRDefault="00B00B46"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kern w:val="1"/>
          <w:szCs w:val="24"/>
          <w:lang w:eastAsia="hi-IN" w:bidi="hi-IN"/>
        </w:rPr>
        <w:t>Gépészeti alapismeretek</w:t>
      </w:r>
    </w:p>
    <w:p w14:paraId="5B7781CF" w14:textId="77777777" w:rsidR="00B00B46" w:rsidRPr="000041D7" w:rsidRDefault="00B00B46" w:rsidP="00B00B46">
      <w:pPr>
        <w:spacing w:after="0"/>
        <w:ind w:left="851"/>
        <w:rPr>
          <w:rFonts w:cs="Times New Roman"/>
        </w:rPr>
      </w:pPr>
      <w:r w:rsidRPr="000041D7">
        <w:rPr>
          <w:rFonts w:cs="Times New Roman"/>
        </w:rPr>
        <w:t>Az előrajzolással szembeni követelmények.</w:t>
      </w:r>
    </w:p>
    <w:p w14:paraId="12BBD897" w14:textId="77777777" w:rsidR="00B00B46" w:rsidRPr="000041D7" w:rsidRDefault="00B00B46" w:rsidP="00B00B46">
      <w:pPr>
        <w:spacing w:after="0"/>
        <w:ind w:left="851"/>
        <w:rPr>
          <w:rFonts w:cs="Times New Roman"/>
        </w:rPr>
      </w:pPr>
      <w:r w:rsidRPr="000041D7">
        <w:rPr>
          <w:rFonts w:cs="Times New Roman"/>
        </w:rPr>
        <w:t>Az előrajzolás lépései.</w:t>
      </w:r>
    </w:p>
    <w:p w14:paraId="4B70CC08" w14:textId="77777777" w:rsidR="00B00B46" w:rsidRPr="000041D7" w:rsidRDefault="00B00B46" w:rsidP="00B00B46">
      <w:pPr>
        <w:spacing w:after="0"/>
        <w:ind w:left="851"/>
        <w:rPr>
          <w:rFonts w:cs="Times New Roman"/>
        </w:rPr>
      </w:pPr>
      <w:r w:rsidRPr="000041D7">
        <w:rPr>
          <w:rFonts w:cs="Times New Roman"/>
        </w:rPr>
        <w:t>Az előrajzolás szerszámai, eszközei.</w:t>
      </w:r>
    </w:p>
    <w:p w14:paraId="41502B11" w14:textId="77777777" w:rsidR="00B00B46" w:rsidRPr="000041D7" w:rsidRDefault="00B00B46" w:rsidP="00B00B46">
      <w:pPr>
        <w:spacing w:after="0"/>
        <w:ind w:left="851"/>
        <w:rPr>
          <w:rFonts w:cs="Times New Roman"/>
        </w:rPr>
      </w:pPr>
      <w:r w:rsidRPr="000041D7">
        <w:rPr>
          <w:rFonts w:cs="Times New Roman"/>
        </w:rPr>
        <w:t>Mérő és ellenőrző eszközök.</w:t>
      </w:r>
    </w:p>
    <w:p w14:paraId="3B91150D" w14:textId="77777777" w:rsidR="00B00B46" w:rsidRPr="000041D7" w:rsidRDefault="00B00B46" w:rsidP="00B00B46">
      <w:pPr>
        <w:spacing w:after="0"/>
        <w:ind w:left="851"/>
        <w:rPr>
          <w:rFonts w:cs="Times New Roman"/>
        </w:rPr>
      </w:pPr>
      <w:r w:rsidRPr="000041D7">
        <w:rPr>
          <w:rFonts w:cs="Times New Roman"/>
        </w:rPr>
        <w:t>A felületszínezés lehetőségei.</w:t>
      </w:r>
    </w:p>
    <w:p w14:paraId="47E16073" w14:textId="77777777" w:rsidR="00B00B46" w:rsidRPr="000041D7" w:rsidRDefault="00B00B46" w:rsidP="00B00B46">
      <w:pPr>
        <w:spacing w:after="0"/>
        <w:ind w:left="851"/>
        <w:rPr>
          <w:rFonts w:cs="Times New Roman"/>
        </w:rPr>
      </w:pPr>
      <w:r w:rsidRPr="000041D7">
        <w:rPr>
          <w:rFonts w:cs="Times New Roman"/>
        </w:rPr>
        <w:t>A térbeli előrajzolás eszközei.</w:t>
      </w:r>
    </w:p>
    <w:p w14:paraId="2C3DF59E" w14:textId="77777777" w:rsidR="00B00B46" w:rsidRPr="000041D7" w:rsidRDefault="00B00B46" w:rsidP="00B00B46">
      <w:pPr>
        <w:spacing w:after="0"/>
        <w:ind w:left="851"/>
        <w:rPr>
          <w:rFonts w:cs="Times New Roman"/>
        </w:rPr>
      </w:pPr>
      <w:r w:rsidRPr="000041D7">
        <w:rPr>
          <w:rFonts w:cs="Times New Roman"/>
        </w:rPr>
        <w:t>Az előrajzolás folyamata.</w:t>
      </w:r>
    </w:p>
    <w:p w14:paraId="60048012" w14:textId="77777777" w:rsidR="00B00B46" w:rsidRPr="000041D7" w:rsidRDefault="00B00B46" w:rsidP="00B00B46">
      <w:pPr>
        <w:spacing w:after="0"/>
        <w:ind w:left="851"/>
        <w:rPr>
          <w:rFonts w:cs="Times New Roman"/>
        </w:rPr>
      </w:pPr>
      <w:r w:rsidRPr="000041D7">
        <w:rPr>
          <w:rFonts w:cs="Times New Roman"/>
        </w:rPr>
        <w:t>Az előrajzolás biztonságtechnikai előírásai.</w:t>
      </w:r>
    </w:p>
    <w:p w14:paraId="27B20BEE" w14:textId="77777777" w:rsidR="00B00B46" w:rsidRPr="000041D7" w:rsidRDefault="00B00B46" w:rsidP="00B00B46">
      <w:pPr>
        <w:spacing w:after="0"/>
        <w:ind w:left="851"/>
        <w:rPr>
          <w:rFonts w:cs="Times New Roman"/>
        </w:rPr>
      </w:pPr>
      <w:r w:rsidRPr="000041D7">
        <w:rPr>
          <w:rFonts w:cs="Times New Roman"/>
        </w:rPr>
        <w:lastRenderedPageBreak/>
        <w:t>Síkbeli és térbeli előrajzolás.</w:t>
      </w:r>
    </w:p>
    <w:p w14:paraId="748077AF" w14:textId="77777777" w:rsidR="00B00B46" w:rsidRPr="000041D7" w:rsidRDefault="00B00B46" w:rsidP="00B00B46">
      <w:pPr>
        <w:spacing w:after="0"/>
        <w:ind w:left="851"/>
        <w:rPr>
          <w:rFonts w:cs="Times New Roman"/>
        </w:rPr>
      </w:pPr>
      <w:r w:rsidRPr="000041D7">
        <w:rPr>
          <w:rFonts w:cs="Times New Roman"/>
        </w:rPr>
        <w:t>Síkbeli és térbeli előrajzolás eszközei, segédeszközei és mérőeszközeinek megválasztása adott feladat elvégzéséhez.</w:t>
      </w:r>
    </w:p>
    <w:p w14:paraId="7F7C66B0" w14:textId="77777777" w:rsidR="00B00B46" w:rsidRPr="000041D7" w:rsidRDefault="00B00B46" w:rsidP="00B00B46">
      <w:pPr>
        <w:spacing w:after="0"/>
        <w:ind w:left="851"/>
        <w:rPr>
          <w:rFonts w:cs="Times New Roman"/>
        </w:rPr>
      </w:pPr>
      <w:r w:rsidRPr="000041D7">
        <w:rPr>
          <w:rFonts w:cs="Times New Roman"/>
        </w:rPr>
        <w:t>Többféle megmunkálást igénylő öntvények előrajzolásának gyakorlása.</w:t>
      </w:r>
    </w:p>
    <w:p w14:paraId="627C605A" w14:textId="77777777" w:rsidR="00B00B46" w:rsidRPr="000041D7" w:rsidRDefault="00B00B46" w:rsidP="00B00B46">
      <w:pPr>
        <w:spacing w:after="0"/>
        <w:ind w:left="851"/>
        <w:rPr>
          <w:rFonts w:cs="Times New Roman"/>
        </w:rPr>
      </w:pPr>
      <w:r w:rsidRPr="000041D7">
        <w:rPr>
          <w:rFonts w:cs="Times New Roman"/>
        </w:rPr>
        <w:t>Kézi megmunkálási gyakorlatok (darabolás, hajlítás, fűrészelés, reszelés, köszörülés, fúrás, süllyesztés, dörzsölés, hántolás, csiszolás, menetvágás, menetfúrás).</w:t>
      </w:r>
    </w:p>
    <w:p w14:paraId="5889449F" w14:textId="77777777" w:rsidR="00B00B46" w:rsidRPr="000041D7" w:rsidRDefault="00B00B46" w:rsidP="00B00B46">
      <w:pPr>
        <w:spacing w:after="0"/>
        <w:ind w:left="851"/>
        <w:rPr>
          <w:rFonts w:cs="Times New Roman"/>
        </w:rPr>
      </w:pPr>
      <w:r w:rsidRPr="000041D7">
        <w:rPr>
          <w:rFonts w:cs="Times New Roman"/>
        </w:rPr>
        <w:t>A kézi forgácsoló műhely rendje, munka- és tűzvédelmi ismeretek rendszerezése.</w:t>
      </w:r>
    </w:p>
    <w:p w14:paraId="251A5F21" w14:textId="77777777" w:rsidR="00B00B46" w:rsidRPr="000041D7" w:rsidRDefault="00B00B46" w:rsidP="00B00B46">
      <w:pPr>
        <w:spacing w:after="0"/>
        <w:ind w:left="851"/>
        <w:rPr>
          <w:rFonts w:cs="Times New Roman"/>
        </w:rPr>
      </w:pPr>
      <w:r w:rsidRPr="000041D7">
        <w:rPr>
          <w:rFonts w:cs="Times New Roman"/>
        </w:rPr>
        <w:t>Alkatrészek illesztése.</w:t>
      </w:r>
    </w:p>
    <w:p w14:paraId="7FC046E2" w14:textId="77777777" w:rsidR="00B00B46" w:rsidRPr="000041D7" w:rsidRDefault="00B00B46" w:rsidP="00B00B46">
      <w:pPr>
        <w:spacing w:after="0"/>
        <w:ind w:left="851"/>
        <w:rPr>
          <w:rFonts w:cs="Times New Roman"/>
        </w:rPr>
      </w:pPr>
      <w:r w:rsidRPr="000041D7">
        <w:rPr>
          <w:rFonts w:cs="Times New Roman"/>
        </w:rPr>
        <w:t>A gépi forgácsoló műhely rendje, munka- és tűzvédelmi ismeretek rendszerezése.</w:t>
      </w:r>
    </w:p>
    <w:p w14:paraId="0E6C3A66" w14:textId="77777777" w:rsidR="00B00B46" w:rsidRPr="000041D7" w:rsidRDefault="00B00B46" w:rsidP="00B00B46">
      <w:pPr>
        <w:spacing w:after="0"/>
        <w:ind w:left="851"/>
        <w:rPr>
          <w:rFonts w:cs="Times New Roman"/>
        </w:rPr>
      </w:pPr>
      <w:r w:rsidRPr="000041D7">
        <w:rPr>
          <w:rFonts w:cs="Times New Roman"/>
        </w:rPr>
        <w:t>Palástfelület, homlokfelület esztergálás.</w:t>
      </w:r>
    </w:p>
    <w:p w14:paraId="69091CEA" w14:textId="77777777" w:rsidR="00B00B46" w:rsidRPr="000041D7" w:rsidRDefault="00B00B46" w:rsidP="00B00B46">
      <w:pPr>
        <w:spacing w:after="0"/>
        <w:ind w:left="851"/>
        <w:rPr>
          <w:rFonts w:cs="Times New Roman"/>
        </w:rPr>
      </w:pPr>
      <w:r w:rsidRPr="000041D7">
        <w:rPr>
          <w:rFonts w:cs="Times New Roman"/>
        </w:rPr>
        <w:t>Belső felületek megmunkálása (furatesztergálás, fúrás).</w:t>
      </w:r>
    </w:p>
    <w:p w14:paraId="1DA73040" w14:textId="77777777" w:rsidR="00B00B46" w:rsidRPr="000041D7" w:rsidRDefault="00B00B46" w:rsidP="00B00B46">
      <w:pPr>
        <w:spacing w:after="0"/>
        <w:ind w:left="851"/>
        <w:rPr>
          <w:rFonts w:cs="Times New Roman"/>
        </w:rPr>
      </w:pPr>
      <w:r w:rsidRPr="000041D7">
        <w:rPr>
          <w:rFonts w:cs="Times New Roman"/>
        </w:rPr>
        <w:t>Marás (palástmarás, homlokmarás, síkmarás).</w:t>
      </w:r>
    </w:p>
    <w:p w14:paraId="31F2C8AA" w14:textId="77777777" w:rsidR="00B00B46" w:rsidRPr="000041D7" w:rsidRDefault="00B00B46" w:rsidP="00B00B46">
      <w:pPr>
        <w:spacing w:after="0"/>
        <w:ind w:left="851"/>
        <w:rPr>
          <w:rFonts w:cs="Times New Roman"/>
        </w:rPr>
      </w:pPr>
      <w:r w:rsidRPr="000041D7">
        <w:rPr>
          <w:rFonts w:cs="Times New Roman"/>
        </w:rPr>
        <w:t>Köszörülés (palástköszörülés, síkköszörülés, furatköszörülés).</w:t>
      </w:r>
    </w:p>
    <w:p w14:paraId="4A08EB30" w14:textId="77777777" w:rsidR="00B00B46" w:rsidRPr="000041D7" w:rsidRDefault="00B00B46" w:rsidP="00B00B46">
      <w:pPr>
        <w:spacing w:after="0"/>
        <w:ind w:left="851"/>
        <w:rPr>
          <w:rFonts w:cs="Times New Roman"/>
        </w:rPr>
      </w:pPr>
      <w:r w:rsidRPr="000041D7">
        <w:rPr>
          <w:rFonts w:cs="Times New Roman"/>
        </w:rPr>
        <w:t>Oldható kötések készítése.</w:t>
      </w:r>
    </w:p>
    <w:p w14:paraId="53336A93" w14:textId="77777777" w:rsidR="00B00B46" w:rsidRPr="000041D7" w:rsidRDefault="00B00B46" w:rsidP="00B00B46">
      <w:pPr>
        <w:spacing w:after="0"/>
        <w:ind w:left="851"/>
        <w:rPr>
          <w:rFonts w:cs="Times New Roman"/>
        </w:rPr>
      </w:pPr>
      <w:r w:rsidRPr="000041D7">
        <w:rPr>
          <w:rFonts w:cs="Times New Roman"/>
        </w:rPr>
        <w:t>Nem oldható kötések készítése.</w:t>
      </w:r>
    </w:p>
    <w:p w14:paraId="768C76F2" w14:textId="77777777" w:rsidR="00B00B46" w:rsidRPr="000041D7" w:rsidRDefault="00B00B46" w:rsidP="00B00B46">
      <w:pPr>
        <w:spacing w:after="0"/>
        <w:ind w:left="851"/>
        <w:rPr>
          <w:rFonts w:cs="Times New Roman"/>
        </w:rPr>
      </w:pPr>
      <w:r w:rsidRPr="000041D7">
        <w:rPr>
          <w:rFonts w:cs="Times New Roman"/>
        </w:rPr>
        <w:t>Különféle fémfelületek előkészítése.</w:t>
      </w:r>
    </w:p>
    <w:p w14:paraId="133B059B" w14:textId="05BC1130" w:rsidR="00A23F09" w:rsidRPr="000041D7" w:rsidRDefault="00B00B46" w:rsidP="00B00B46">
      <w:pPr>
        <w:spacing w:after="0"/>
        <w:ind w:left="851"/>
        <w:rPr>
          <w:rFonts w:cs="Times New Roman"/>
        </w:rPr>
      </w:pPr>
      <w:r w:rsidRPr="000041D7">
        <w:rPr>
          <w:rFonts w:cs="Times New Roman"/>
        </w:rPr>
        <w:t>Felületvédelem mázolással, lakkozással.</w:t>
      </w:r>
    </w:p>
    <w:p w14:paraId="5A52D290" w14:textId="77777777" w:rsidR="00A23F09" w:rsidRPr="000041D7" w:rsidRDefault="00A23F09" w:rsidP="00A23F09">
      <w:pPr>
        <w:tabs>
          <w:tab w:val="left" w:pos="1418"/>
          <w:tab w:val="right" w:pos="9072"/>
        </w:tabs>
        <w:spacing w:after="0"/>
        <w:ind w:left="851"/>
        <w:rPr>
          <w:rFonts w:cs="Times New Roman"/>
        </w:rPr>
      </w:pPr>
    </w:p>
    <w:p w14:paraId="5F95E335"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143A3FFF" w14:textId="1AEC07E0" w:rsidR="00A23F09" w:rsidRPr="000041D7" w:rsidRDefault="00B00B46" w:rsidP="00A23F09">
      <w:pPr>
        <w:spacing w:after="0"/>
        <w:ind w:left="426"/>
        <w:rPr>
          <w:rFonts w:cs="Times New Roman"/>
        </w:rPr>
      </w:pPr>
      <w:r w:rsidRPr="000041D7">
        <w:rPr>
          <w:rFonts w:cs="Times New Roman"/>
        </w:rPr>
        <w:t>Szaktanterem</w:t>
      </w:r>
    </w:p>
    <w:p w14:paraId="19B5E804" w14:textId="77777777" w:rsidR="00A23F09" w:rsidRPr="000041D7" w:rsidRDefault="00A23F09" w:rsidP="00A23F09">
      <w:pPr>
        <w:spacing w:after="0"/>
        <w:ind w:left="426"/>
        <w:rPr>
          <w:rFonts w:cs="Times New Roman"/>
        </w:rPr>
      </w:pPr>
    </w:p>
    <w:p w14:paraId="78F573EA"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7B6CD822" w14:textId="4984BFDF"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9AC8192" w14:textId="77777777" w:rsidR="00A23F09" w:rsidRPr="000041D7" w:rsidRDefault="00A23F09" w:rsidP="00A23F09">
      <w:pPr>
        <w:spacing w:after="0"/>
        <w:ind w:left="426"/>
        <w:rPr>
          <w:rFonts w:cs="Times New Roman"/>
        </w:rPr>
      </w:pPr>
    </w:p>
    <w:p w14:paraId="729972F9" w14:textId="77777777" w:rsidR="00A23F09" w:rsidRPr="000041D7" w:rsidRDefault="00A23F09" w:rsidP="00A23F09">
      <w:pPr>
        <w:spacing w:after="200" w:line="276" w:lineRule="auto"/>
        <w:jc w:val="left"/>
        <w:rPr>
          <w:rFonts w:cs="Times New Roman"/>
        </w:rPr>
      </w:pPr>
      <w:r w:rsidRPr="000041D7">
        <w:rPr>
          <w:rFonts w:cs="Times New Roman"/>
        </w:rPr>
        <w:br w:type="page"/>
      </w:r>
    </w:p>
    <w:p w14:paraId="03DCB711" w14:textId="77777777" w:rsidR="00A23F09" w:rsidRPr="000041D7" w:rsidRDefault="00A23F09" w:rsidP="00A23F09">
      <w:pPr>
        <w:rPr>
          <w:rFonts w:cs="Times New Roman"/>
        </w:rPr>
      </w:pPr>
    </w:p>
    <w:p w14:paraId="4567BD59"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37D7E5AF" w14:textId="02634F92" w:rsidR="00A23F09" w:rsidRPr="000041D7" w:rsidRDefault="00B00B46" w:rsidP="00A23F09">
      <w:pPr>
        <w:spacing w:after="480"/>
        <w:jc w:val="center"/>
        <w:rPr>
          <w:rFonts w:cs="Times New Roman"/>
          <w:b/>
          <w:sz w:val="36"/>
        </w:rPr>
      </w:pPr>
      <w:r w:rsidRPr="000041D7">
        <w:rPr>
          <w:rFonts w:cs="Times New Roman"/>
          <w:b/>
          <w:sz w:val="36"/>
        </w:rPr>
        <w:t>10163-12</w:t>
      </w:r>
      <w:r w:rsidR="00A23F09" w:rsidRPr="000041D7">
        <w:rPr>
          <w:rFonts w:cs="Times New Roman"/>
          <w:b/>
          <w:sz w:val="36"/>
        </w:rPr>
        <w:t xml:space="preserve"> azonosító számú</w:t>
      </w:r>
    </w:p>
    <w:p w14:paraId="7093490E" w14:textId="2435A6E1" w:rsidR="00A23F09" w:rsidRPr="000041D7" w:rsidRDefault="00B00B46" w:rsidP="00A23F09">
      <w:pPr>
        <w:jc w:val="center"/>
        <w:rPr>
          <w:rFonts w:cs="Times New Roman"/>
          <w:b/>
          <w:sz w:val="36"/>
        </w:rPr>
      </w:pPr>
      <w:r w:rsidRPr="000041D7">
        <w:rPr>
          <w:rFonts w:cs="Times New Roman"/>
          <w:b/>
          <w:sz w:val="36"/>
        </w:rPr>
        <w:t>Gépészeti munkabiztonság és környezetvédelem</w:t>
      </w:r>
    </w:p>
    <w:p w14:paraId="5D66A029"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451B2B52"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3E59CE3E"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1649F81E" w14:textId="77777777" w:rsidR="00A23F09" w:rsidRPr="000041D7" w:rsidRDefault="00A23F09" w:rsidP="00A23F09">
      <w:pPr>
        <w:spacing w:after="200" w:line="276" w:lineRule="auto"/>
        <w:jc w:val="left"/>
        <w:rPr>
          <w:rFonts w:cs="Times New Roman"/>
        </w:rPr>
      </w:pPr>
      <w:r w:rsidRPr="000041D7">
        <w:rPr>
          <w:rFonts w:cs="Times New Roman"/>
        </w:rPr>
        <w:br w:type="page"/>
      </w:r>
    </w:p>
    <w:p w14:paraId="2EC05757" w14:textId="22A1C258" w:rsidR="00A23F09" w:rsidRPr="000041D7" w:rsidRDefault="00A23F09" w:rsidP="00A23F09">
      <w:pPr>
        <w:rPr>
          <w:rFonts w:cs="Times New Roman"/>
        </w:rPr>
      </w:pPr>
      <w:r w:rsidRPr="000041D7">
        <w:rPr>
          <w:rFonts w:cs="Times New Roman"/>
        </w:rPr>
        <w:lastRenderedPageBreak/>
        <w:t xml:space="preserve">A </w:t>
      </w:r>
      <w:r w:rsidR="00B00B46" w:rsidRPr="000041D7">
        <w:rPr>
          <w:rFonts w:cs="Times New Roman"/>
        </w:rPr>
        <w:t>10163-12</w:t>
      </w:r>
      <w:r w:rsidRPr="000041D7">
        <w:rPr>
          <w:rFonts w:cs="Times New Roman"/>
        </w:rPr>
        <w:t xml:space="preserve"> azonosító számú </w:t>
      </w:r>
      <w:r w:rsidR="00B00B46" w:rsidRPr="000041D7">
        <w:rPr>
          <w:rFonts w:cs="Times New Roman"/>
        </w:rPr>
        <w:t>Gépészeti munkabiztonság és környezetvédelem</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636" w:type="dxa"/>
        <w:tblLayout w:type="fixed"/>
        <w:tblCellMar>
          <w:left w:w="30" w:type="dxa"/>
          <w:right w:w="30" w:type="dxa"/>
        </w:tblCellMar>
        <w:tblLook w:val="0000" w:firstRow="0" w:lastRow="0" w:firstColumn="0" w:lastColumn="0" w:noHBand="0" w:noVBand="0"/>
      </w:tblPr>
      <w:tblGrid>
        <w:gridCol w:w="6906"/>
        <w:gridCol w:w="758"/>
        <w:gridCol w:w="758"/>
      </w:tblGrid>
      <w:tr w:rsidR="00F93138" w:rsidRPr="00DE7B91" w14:paraId="4452D242" w14:textId="77777777" w:rsidTr="00DE7B91">
        <w:trPr>
          <w:cantSplit/>
          <w:trHeight w:val="2012"/>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3E3602D" w14:textId="77777777" w:rsidR="00F93138" w:rsidRPr="00DE7B91" w:rsidRDefault="00F93138" w:rsidP="00B00B46">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64ED6155" w14:textId="555C5737"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Munkavédelem</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1BBE28F" w14:textId="2CCD218B"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Elsősegélynyújtás gyakorlata</w:t>
            </w:r>
          </w:p>
        </w:tc>
      </w:tr>
      <w:tr w:rsidR="00F93138" w:rsidRPr="00DE7B91" w14:paraId="40732D58"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859020C"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4" w:space="0" w:color="auto"/>
              <w:bottom w:val="single" w:sz="4" w:space="0" w:color="auto"/>
              <w:right w:val="single" w:sz="4" w:space="0" w:color="auto"/>
            </w:tcBorders>
            <w:vAlign w:val="center"/>
          </w:tcPr>
          <w:p w14:paraId="49B0588E" w14:textId="77777777" w:rsidR="00F93138" w:rsidRPr="00DE7B91" w:rsidRDefault="00F93138" w:rsidP="00B00B46">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D422365" w14:textId="77777777" w:rsidR="00F93138" w:rsidRPr="00DE7B91" w:rsidRDefault="00F93138" w:rsidP="00B00B46">
            <w:pPr>
              <w:autoSpaceDE w:val="0"/>
              <w:autoSpaceDN w:val="0"/>
              <w:adjustRightInd w:val="0"/>
              <w:spacing w:after="0"/>
              <w:jc w:val="center"/>
              <w:rPr>
                <w:rFonts w:cs="Times New Roman"/>
                <w:color w:val="000000"/>
                <w:szCs w:val="24"/>
              </w:rPr>
            </w:pPr>
          </w:p>
        </w:tc>
      </w:tr>
      <w:tr w:rsidR="00F93138" w:rsidRPr="00DE7B91" w14:paraId="04888E4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D9F5253" w14:textId="7D08DA1C"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Betartja és betartatja a munka-, baleset-, tűz- és környezetvédelmi jogszabályokat, előírásokat, valamint a szakmára és egyéb szerelési-javítási technológiára vonatkozó előírásokat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260D54" w14:textId="57A471A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D9F475" w14:textId="5AA851A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A680CB1"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8A83E90" w14:textId="065172E6"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munkaterületet és munkakörnyezetet a biztonságos munkavégzésnek megfelelően alakítja ki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74DE33" w14:textId="7DB1A55D"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7D13BC" w14:textId="2321C96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BB8BB7A"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5C81517" w14:textId="6237A451"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Betartja a veszélyes anyagok és hulladékok kezelésére, tárolására vonatkozó szabályokat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DDC328" w14:textId="0BA7B0F7"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94D163" w14:textId="3B3C98AC"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FED5F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8FD1EA5" w14:textId="1EB9C704"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Együttműködik a munka-, tűz- és környezetvédelemmel kapcsolatos események kivizsgálásában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18D8C5D" w14:textId="5814B7B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E4E9F54" w14:textId="2DD8204D"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5AF301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16427E5" w14:textId="575BEE62"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Jelzi a tüzet, részt vesz az oltásban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A5B65FD" w14:textId="7CD4F93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648707" w14:textId="1169CE76"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3A1A2D5"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CD41734" w14:textId="232234C0"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Betartja a tűz- és környezetvédelmi előírásokat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F8AF89D" w14:textId="724E5FD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7066E4" w14:textId="43BFE737"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4032012"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AF0B10C" w14:textId="34160BA9"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Részt vesz a mentésben, elsősegélyt nyújt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C51A3C" w14:textId="4CCA34B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8C59D1" w14:textId="04549CDC"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3C5741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6F20D82"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4" w:space="0" w:color="auto"/>
              <w:bottom w:val="single" w:sz="4" w:space="0" w:color="auto"/>
              <w:right w:val="single" w:sz="4" w:space="0" w:color="auto"/>
            </w:tcBorders>
            <w:vAlign w:val="center"/>
          </w:tcPr>
          <w:p w14:paraId="1EFD0C32" w14:textId="77777777" w:rsidR="00F93138" w:rsidRPr="00DE7B91" w:rsidRDefault="00F93138" w:rsidP="00B00B46">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6CC99714" w14:textId="77777777" w:rsidR="00F93138" w:rsidRPr="00DE7B91" w:rsidRDefault="00F93138" w:rsidP="00B00B46">
            <w:pPr>
              <w:autoSpaceDE w:val="0"/>
              <w:autoSpaceDN w:val="0"/>
              <w:adjustRightInd w:val="0"/>
              <w:spacing w:after="0"/>
              <w:jc w:val="center"/>
              <w:rPr>
                <w:rFonts w:cs="Times New Roman"/>
                <w:caps/>
                <w:color w:val="000000"/>
                <w:szCs w:val="24"/>
              </w:rPr>
            </w:pPr>
          </w:p>
        </w:tc>
      </w:tr>
      <w:tr w:rsidR="00F93138" w:rsidRPr="00DE7B91" w14:paraId="1A553F3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9049097" w14:textId="60AED31A"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Környezetvédelmi, tűzvédelmi és munkavédelmi szabályok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2BEE0F" w14:textId="2DE57AE4"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58A34C" w14:textId="57A84CA0"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E61D91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262D18D" w14:textId="6E90811F"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munkáltatók és a munkavállalók jogai és kötelezettségei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0DDDCB" w14:textId="38B66ACA"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02B135" w14:textId="492B89D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E05525D"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0D1960F" w14:textId="265401BB"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munkahely biztonságos kialakításának követelményei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7689A7" w14:textId="7FD329BD"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8B9B18" w14:textId="62F52A7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A03893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F8AAA63" w14:textId="726A621B"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gépek, berendezések, szerszámok használati és kezelési utasításai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5B76417" w14:textId="764287F6"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787B52C" w14:textId="7166E6C5"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C364501"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737CC73" w14:textId="13AFFDE5"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Villamos berendezések biztonságtechnikája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AB33B6" w14:textId="61ABE41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EBC873" w14:textId="1A599B59"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709E73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36675BF" w14:textId="7AA97521"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anyagmozgatás, anyagtárolás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C001A5" w14:textId="51FF5DFC"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D0BE7F1" w14:textId="4CC57512"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59A92E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1F7798D" w14:textId="4E291C4A"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Egyéni és kollektív védelmi módok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FEF0E2" w14:textId="1A2F1A2D"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86C060F" w14:textId="1C0BFB47"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D5D021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6017FC8" w14:textId="12B39ED9"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Munkabiztonsági szimbólumok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8FDE6B" w14:textId="0FE1AC5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5482A5" w14:textId="5F9C962F"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8BAC2F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4257582" w14:textId="153A8575" w:rsidR="00F93138" w:rsidRPr="00DE7B91" w:rsidRDefault="00F93138" w:rsidP="00B00B46">
            <w:pPr>
              <w:autoSpaceDE w:val="0"/>
              <w:autoSpaceDN w:val="0"/>
              <w:adjustRightInd w:val="0"/>
              <w:spacing w:after="0"/>
              <w:jc w:val="left"/>
              <w:rPr>
                <w:rFonts w:cs="Times New Roman"/>
                <w:color w:val="000000"/>
                <w:szCs w:val="24"/>
              </w:rPr>
            </w:pPr>
            <w:proofErr w:type="spellStart"/>
            <w:r w:rsidRPr="00DE7B91">
              <w:rPr>
                <w:rFonts w:eastAsia="Times New Roman" w:cs="Times New Roman"/>
                <w:color w:val="000000"/>
                <w:szCs w:val="24"/>
                <w:lang w:eastAsia="hu-HU"/>
              </w:rPr>
              <w:t>Elsősegélynyújtási</w:t>
            </w:r>
            <w:proofErr w:type="spellEnd"/>
            <w:r w:rsidRPr="00DE7B91">
              <w:rPr>
                <w:rFonts w:eastAsia="Times New Roman" w:cs="Times New Roman"/>
                <w:color w:val="000000"/>
                <w:szCs w:val="24"/>
                <w:lang w:eastAsia="hu-HU"/>
              </w:rPr>
              <w:t xml:space="preserve"> ismeretek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19D791" w14:textId="011EA111"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66F9943" w14:textId="0F15A83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10E0A2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FD77E43" w14:textId="4CE267A5"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Munkavégzés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13C813" w14:textId="24AF1659"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6EF64EE" w14:textId="6BF9179E"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4CC677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2A959CF"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4" w:space="0" w:color="auto"/>
              <w:bottom w:val="single" w:sz="4" w:space="0" w:color="auto"/>
              <w:right w:val="single" w:sz="4" w:space="0" w:color="auto"/>
            </w:tcBorders>
            <w:vAlign w:val="center"/>
          </w:tcPr>
          <w:p w14:paraId="35E71E89" w14:textId="77777777" w:rsidR="00F93138" w:rsidRPr="00DE7B91" w:rsidRDefault="00F93138" w:rsidP="00B00B46">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7E8B3A6C" w14:textId="77777777" w:rsidR="00F93138" w:rsidRPr="00DE7B91" w:rsidRDefault="00F93138" w:rsidP="00B00B46">
            <w:pPr>
              <w:autoSpaceDE w:val="0"/>
              <w:autoSpaceDN w:val="0"/>
              <w:adjustRightInd w:val="0"/>
              <w:spacing w:after="0"/>
              <w:jc w:val="center"/>
              <w:rPr>
                <w:rFonts w:cs="Times New Roman"/>
                <w:caps/>
                <w:color w:val="000000"/>
                <w:szCs w:val="24"/>
              </w:rPr>
            </w:pPr>
          </w:p>
        </w:tc>
      </w:tr>
      <w:tr w:rsidR="00F93138" w:rsidRPr="00DE7B91" w14:paraId="759BF748"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0A99ECF" w14:textId="2F5A1C2F"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Munkabiztonsági eszközök, felszerelések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3E6AF4" w14:textId="2EF7FA10"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399E0F2" w14:textId="7A40FA1F"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7C7563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B6A7878" w14:textId="29C86DF3"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Információforrások kezelése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E9C826A" w14:textId="092ED255"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43E8DD" w14:textId="6447AC31"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90A576"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5444B49" w14:textId="2CA5BF2D"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Munkabiztonsághoz kapcsolódó jelképek, szimbólumok, színjelölések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809034A" w14:textId="6DA3DFFC"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D00A92" w14:textId="42D4C10E"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891559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32872F6" w14:textId="76FF0F53"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Gépek, berendezések, szerszámok szakszerű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1CF3212" w14:textId="31FBC9CE"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4C082D5" w14:textId="2379B7FC"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3128E7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A8C4021" w14:textId="0F93F15A"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Elsősegélynyújtás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184F1E7" w14:textId="399EC304"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410270" w14:textId="1AAC4892"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4C51B37"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6EA8CDF"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2F2B1FBA" w14:textId="77777777" w:rsidR="00F93138" w:rsidRPr="00DE7B91" w:rsidRDefault="00F93138" w:rsidP="00B00B46">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46CFECF" w14:textId="77777777" w:rsidR="00F93138" w:rsidRPr="00DE7B91" w:rsidRDefault="00F93138" w:rsidP="00B00B46">
            <w:pPr>
              <w:autoSpaceDE w:val="0"/>
              <w:autoSpaceDN w:val="0"/>
              <w:adjustRightInd w:val="0"/>
              <w:spacing w:after="0"/>
              <w:jc w:val="center"/>
              <w:rPr>
                <w:rFonts w:cs="Times New Roman"/>
                <w:caps/>
                <w:color w:val="000000"/>
                <w:szCs w:val="24"/>
              </w:rPr>
            </w:pPr>
          </w:p>
        </w:tc>
      </w:tr>
      <w:tr w:rsidR="00F93138" w:rsidRPr="00DE7B91" w14:paraId="3326F355"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8B20370" w14:textId="3CFB43DE"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Döntésképesség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03AE68F" w14:textId="0E677B69"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EABD3FD" w14:textId="32F623DE"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9A00EF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851E535" w14:textId="27CAC262"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Határozottság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8D32094" w14:textId="288FEF10"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695D78F" w14:textId="34D2FAE6"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8A329A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C6BFC24" w14:textId="1CF02B57"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Felelősségtudat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B4D10F" w14:textId="44BB5DA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4C52070" w14:textId="6304C095"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D6EB4C5"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6815BC9"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4BAAF460" w14:textId="77777777" w:rsidR="00F93138" w:rsidRPr="00DE7B91" w:rsidRDefault="00F93138" w:rsidP="00B00B46">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786DF637" w14:textId="77777777" w:rsidR="00F93138" w:rsidRPr="00DE7B91" w:rsidRDefault="00F93138" w:rsidP="00B00B46">
            <w:pPr>
              <w:autoSpaceDE w:val="0"/>
              <w:autoSpaceDN w:val="0"/>
              <w:adjustRightInd w:val="0"/>
              <w:spacing w:after="0"/>
              <w:jc w:val="center"/>
              <w:rPr>
                <w:rFonts w:cs="Times New Roman"/>
                <w:caps/>
                <w:color w:val="000000"/>
                <w:szCs w:val="24"/>
              </w:rPr>
            </w:pPr>
          </w:p>
        </w:tc>
      </w:tr>
      <w:tr w:rsidR="00F93138" w:rsidRPr="00DE7B91" w14:paraId="4563AFC5"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B19EDD1" w14:textId="3C3017FA"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Irányíthatóság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CC53555" w14:textId="1C14B52E"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9BBF83" w14:textId="617753A4"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03EEF67"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C5AFEB2" w14:textId="39D0A1AE"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Irányítási készség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9E9BC3E" w14:textId="13D767A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6E77E99" w14:textId="49B04A8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632FB3B"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E2DDABA" w14:textId="77777777" w:rsidR="00F93138" w:rsidRPr="00DE7B91" w:rsidRDefault="00F93138" w:rsidP="00B00B46">
            <w:pPr>
              <w:autoSpaceDE w:val="0"/>
              <w:autoSpaceDN w:val="0"/>
              <w:adjustRightInd w:val="0"/>
              <w:spacing w:after="0"/>
              <w:jc w:val="center"/>
              <w:rPr>
                <w:rFonts w:cs="Times New Roman"/>
                <w:color w:val="000000"/>
                <w:szCs w:val="24"/>
              </w:rPr>
            </w:pPr>
            <w:r w:rsidRPr="00DE7B91">
              <w:rPr>
                <w:rFonts w:cs="Times New Roman"/>
                <w:color w:val="000000"/>
                <w:szCs w:val="24"/>
              </w:rPr>
              <w:lastRenderedPageBreak/>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702CF260" w14:textId="77777777" w:rsidR="00F93138" w:rsidRPr="00DE7B91" w:rsidRDefault="00F93138" w:rsidP="00B00B46">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75B40CB" w14:textId="77777777" w:rsidR="00F93138" w:rsidRPr="00DE7B91" w:rsidRDefault="00F93138" w:rsidP="00B00B46">
            <w:pPr>
              <w:autoSpaceDE w:val="0"/>
              <w:autoSpaceDN w:val="0"/>
              <w:adjustRightInd w:val="0"/>
              <w:spacing w:after="0"/>
              <w:jc w:val="center"/>
              <w:rPr>
                <w:rFonts w:cs="Times New Roman"/>
                <w:caps/>
                <w:color w:val="000000"/>
                <w:szCs w:val="24"/>
              </w:rPr>
            </w:pPr>
          </w:p>
        </w:tc>
      </w:tr>
      <w:tr w:rsidR="00F93138" w:rsidRPr="00DE7B91" w14:paraId="43B051E9"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CDCF8C5" w14:textId="531DE8E4"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Figyelem-összpontosítás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440A4D0" w14:textId="3D7C66E4"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EFF9427" w14:textId="68842087"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C5F71C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E43287E" w14:textId="2FE0C3DE" w:rsidR="00F93138" w:rsidRPr="00DE7B91" w:rsidRDefault="00F93138" w:rsidP="00B00B46">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Körültekintés, elővigyázatosság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175433D" w14:textId="5CC6F9E8"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AA1505B" w14:textId="586E2673" w:rsidR="00F93138" w:rsidRPr="00DE7B91" w:rsidRDefault="00F93138" w:rsidP="00B00B46">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6D3ADE0D" w14:textId="77777777" w:rsidR="00A23F09" w:rsidRPr="000041D7" w:rsidRDefault="00A23F09" w:rsidP="00A23F09">
      <w:pPr>
        <w:rPr>
          <w:rFonts w:cs="Times New Roman"/>
        </w:rPr>
      </w:pPr>
    </w:p>
    <w:p w14:paraId="7DC0666E" w14:textId="2120A6DB" w:rsidR="00A23F09" w:rsidRPr="000041D7" w:rsidRDefault="00B00B46" w:rsidP="00A23F09">
      <w:pPr>
        <w:pStyle w:val="Listaszerbekezds"/>
        <w:numPr>
          <w:ilvl w:val="0"/>
          <w:numId w:val="8"/>
        </w:numPr>
        <w:tabs>
          <w:tab w:val="right" w:pos="9072"/>
        </w:tabs>
        <w:spacing w:after="0"/>
        <w:rPr>
          <w:rFonts w:cs="Times New Roman"/>
          <w:b/>
        </w:rPr>
      </w:pPr>
      <w:r w:rsidRPr="000041D7">
        <w:rPr>
          <w:rFonts w:cs="Times New Roman"/>
          <w:b/>
          <w:szCs w:val="24"/>
          <w:lang w:eastAsia="hu-HU"/>
        </w:rPr>
        <w:t>Munkavédelem</w:t>
      </w:r>
      <w:r w:rsidR="00A23F09" w:rsidRPr="000041D7">
        <w:rPr>
          <w:rFonts w:cs="Times New Roman"/>
          <w:b/>
        </w:rPr>
        <w:t xml:space="preserve"> tantárgy</w:t>
      </w:r>
      <w:r w:rsidR="00A23F09" w:rsidRPr="000041D7">
        <w:rPr>
          <w:rFonts w:cs="Times New Roman"/>
          <w:b/>
        </w:rPr>
        <w:tab/>
      </w:r>
      <w:r w:rsidR="004944EA" w:rsidRPr="000041D7">
        <w:rPr>
          <w:rFonts w:cs="Times New Roman"/>
          <w:b/>
        </w:rPr>
        <w:t>8</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5926957A"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38414B8D" w14:textId="77777777" w:rsidR="00A23F09" w:rsidRPr="000041D7" w:rsidRDefault="00A23F09" w:rsidP="00A23F09">
      <w:pPr>
        <w:spacing w:after="0"/>
        <w:ind w:left="426"/>
        <w:rPr>
          <w:rFonts w:cs="Times New Roman"/>
        </w:rPr>
      </w:pPr>
    </w:p>
    <w:p w14:paraId="3BFC3F15" w14:textId="018C2321" w:rsidR="00A23F09" w:rsidRPr="000041D7" w:rsidRDefault="00A23F09" w:rsidP="00A23F09">
      <w:pPr>
        <w:spacing w:after="0"/>
        <w:ind w:left="426"/>
        <w:rPr>
          <w:rFonts w:cs="Times New Roman"/>
        </w:rPr>
      </w:pPr>
      <w:r w:rsidRPr="000041D7">
        <w:rPr>
          <w:rFonts w:cs="Times New Roman"/>
        </w:rPr>
        <w:t xml:space="preserve">A tantárgy a </w:t>
      </w:r>
      <w:r w:rsidR="00B00B46" w:rsidRPr="000041D7">
        <w:rPr>
          <w:rFonts w:cs="Times New Roman"/>
        </w:rPr>
        <w:t>31 521 12 Jármű és gépszerelő</w:t>
      </w:r>
      <w:r w:rsidR="008348D0" w:rsidRPr="000041D7">
        <w:rPr>
          <w:rFonts w:cs="Times New Roman"/>
        </w:rPr>
        <w:t xml:space="preserve"> mellék-</w:t>
      </w:r>
      <w:r w:rsidRPr="000041D7">
        <w:rPr>
          <w:rFonts w:cs="Times New Roman"/>
        </w:rPr>
        <w:t>szakképesítéshez kapcsolódik.</w:t>
      </w:r>
    </w:p>
    <w:p w14:paraId="570CE0D2" w14:textId="77777777" w:rsidR="00A23F09" w:rsidRPr="000041D7" w:rsidRDefault="00A23F09" w:rsidP="00A23F09">
      <w:pPr>
        <w:spacing w:after="0"/>
        <w:ind w:left="426"/>
        <w:rPr>
          <w:rFonts w:cs="Times New Roman"/>
        </w:rPr>
      </w:pPr>
    </w:p>
    <w:p w14:paraId="2419AA1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079FDB80" w14:textId="5A0D9870" w:rsidR="00A23F09" w:rsidRPr="000041D7" w:rsidRDefault="00B00B46" w:rsidP="00A23F09">
      <w:pPr>
        <w:spacing w:after="0"/>
        <w:ind w:left="426"/>
        <w:rPr>
          <w:rFonts w:cs="Times New Roman"/>
        </w:rPr>
      </w:pPr>
      <w:r w:rsidRPr="000041D7">
        <w:rPr>
          <w:rFonts w:cs="Times New Roman"/>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14:paraId="1AB4837C" w14:textId="77777777" w:rsidR="00A23F09" w:rsidRPr="000041D7" w:rsidRDefault="00A23F09" w:rsidP="00A23F09">
      <w:pPr>
        <w:spacing w:after="0"/>
        <w:ind w:left="426"/>
        <w:rPr>
          <w:rFonts w:cs="Times New Roman"/>
        </w:rPr>
      </w:pPr>
    </w:p>
    <w:p w14:paraId="1A24F88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175FFE29" w14:textId="2E853C75" w:rsidR="00A23F09" w:rsidRPr="000041D7" w:rsidRDefault="00B00B46" w:rsidP="00A23F09">
      <w:pPr>
        <w:spacing w:after="0"/>
        <w:ind w:left="426"/>
        <w:rPr>
          <w:rFonts w:cs="Times New Roman"/>
        </w:rPr>
      </w:pPr>
      <w:r w:rsidRPr="000041D7">
        <w:rPr>
          <w:rFonts w:cs="Times New Roman"/>
        </w:rPr>
        <w:t>A tantárgy az adott évfolyamba lépés feltételeiként megjelölt közismereti és szakmai tartalmakra épül.</w:t>
      </w:r>
    </w:p>
    <w:p w14:paraId="58A62291" w14:textId="77777777" w:rsidR="00A23F09" w:rsidRPr="000041D7" w:rsidRDefault="00A23F09" w:rsidP="00A23F09">
      <w:pPr>
        <w:spacing w:after="0"/>
        <w:ind w:left="426"/>
        <w:rPr>
          <w:rFonts w:cs="Times New Roman"/>
        </w:rPr>
      </w:pPr>
    </w:p>
    <w:p w14:paraId="7888ECF0"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37F6B257" w14:textId="485E22EF"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Munkabiztonság</w:t>
      </w:r>
    </w:p>
    <w:p w14:paraId="7223D2B0" w14:textId="77777777" w:rsidR="008E13D4" w:rsidRPr="000041D7" w:rsidRDefault="008E13D4" w:rsidP="008E13D4">
      <w:pPr>
        <w:spacing w:after="0"/>
        <w:ind w:left="851"/>
        <w:rPr>
          <w:rFonts w:cs="Times New Roman"/>
        </w:rPr>
      </w:pPr>
      <w:r w:rsidRPr="000041D7">
        <w:rPr>
          <w:rFonts w:cs="Times New Roman"/>
        </w:rPr>
        <w:t>A baleset és a munkahelyi baleset fogalma.</w:t>
      </w:r>
    </w:p>
    <w:p w14:paraId="63568E1D" w14:textId="77777777" w:rsidR="008E13D4" w:rsidRPr="000041D7" w:rsidRDefault="008E13D4" w:rsidP="008E13D4">
      <w:pPr>
        <w:spacing w:after="0"/>
        <w:ind w:left="851"/>
        <w:rPr>
          <w:rFonts w:cs="Times New Roman"/>
        </w:rPr>
      </w:pPr>
      <w:r w:rsidRPr="000041D7">
        <w:rPr>
          <w:rFonts w:cs="Times New Roman"/>
        </w:rPr>
        <w:t>A munkahelyi balesetek és a foglalkozási megbetegedések fajtái.</w:t>
      </w:r>
    </w:p>
    <w:p w14:paraId="0A96E932" w14:textId="77777777" w:rsidR="008E13D4" w:rsidRPr="000041D7" w:rsidRDefault="008E13D4" w:rsidP="008E13D4">
      <w:pPr>
        <w:spacing w:after="0"/>
        <w:ind w:left="851"/>
        <w:rPr>
          <w:rFonts w:cs="Times New Roman"/>
        </w:rPr>
      </w:pPr>
      <w:r w:rsidRPr="000041D7">
        <w:rPr>
          <w:rFonts w:cs="Times New Roman"/>
        </w:rPr>
        <w:t>Veszélyforrások kialakulása.</w:t>
      </w:r>
    </w:p>
    <w:p w14:paraId="5A7CE3E7" w14:textId="77777777" w:rsidR="008E13D4" w:rsidRPr="000041D7" w:rsidRDefault="008E13D4" w:rsidP="008E13D4">
      <w:pPr>
        <w:spacing w:after="0"/>
        <w:ind w:left="851"/>
        <w:rPr>
          <w:rFonts w:cs="Times New Roman"/>
        </w:rPr>
      </w:pPr>
      <w:r w:rsidRPr="000041D7">
        <w:rPr>
          <w:rFonts w:cs="Times New Roman"/>
        </w:rPr>
        <w:t>Személyi védőfelszerelésekkel szemben támasztott követelmények.</w:t>
      </w:r>
    </w:p>
    <w:p w14:paraId="043FEC5D" w14:textId="77777777" w:rsidR="008E13D4" w:rsidRPr="000041D7" w:rsidRDefault="008E13D4" w:rsidP="008E13D4">
      <w:pPr>
        <w:spacing w:after="0"/>
        <w:ind w:left="851"/>
        <w:rPr>
          <w:rFonts w:cs="Times New Roman"/>
        </w:rPr>
      </w:pPr>
      <w:r w:rsidRPr="000041D7">
        <w:rPr>
          <w:rFonts w:cs="Times New Roman"/>
        </w:rPr>
        <w:t>A munkavédelmi oktatás dokumentálása.</w:t>
      </w:r>
    </w:p>
    <w:p w14:paraId="235B5E4A" w14:textId="77777777" w:rsidR="008E13D4" w:rsidRPr="000041D7" w:rsidRDefault="008E13D4" w:rsidP="008E13D4">
      <w:pPr>
        <w:spacing w:after="0"/>
        <w:ind w:left="851"/>
        <w:rPr>
          <w:rFonts w:cs="Times New Roman"/>
        </w:rPr>
      </w:pPr>
      <w:r w:rsidRPr="000041D7">
        <w:rPr>
          <w:rFonts w:cs="Times New Roman"/>
        </w:rPr>
        <w:t>A munkabalesetek bejelentése, nyilvántartása és kivizsgálása.</w:t>
      </w:r>
    </w:p>
    <w:p w14:paraId="033D00B2" w14:textId="77777777" w:rsidR="008E13D4" w:rsidRPr="000041D7" w:rsidRDefault="008E13D4" w:rsidP="008E13D4">
      <w:pPr>
        <w:spacing w:after="0"/>
        <w:ind w:left="851"/>
        <w:rPr>
          <w:rFonts w:cs="Times New Roman"/>
        </w:rPr>
      </w:pPr>
      <w:r w:rsidRPr="000041D7">
        <w:rPr>
          <w:rFonts w:cs="Times New Roman"/>
        </w:rPr>
        <w:t>Kockázatelemzés fogalmai, kockázatelemzés, kockázatértékelés.</w:t>
      </w:r>
    </w:p>
    <w:p w14:paraId="56506EE6" w14:textId="77777777" w:rsidR="008E13D4" w:rsidRPr="000041D7" w:rsidRDefault="008E13D4" w:rsidP="008E13D4">
      <w:pPr>
        <w:spacing w:after="0"/>
        <w:ind w:left="851"/>
        <w:rPr>
          <w:rFonts w:cs="Times New Roman"/>
        </w:rPr>
      </w:pPr>
      <w:r w:rsidRPr="000041D7">
        <w:rPr>
          <w:rFonts w:cs="Times New Roman"/>
        </w:rPr>
        <w:t>A munkahelyen alkalmazott biztonsági jelzések.</w:t>
      </w:r>
    </w:p>
    <w:p w14:paraId="66BB5D46" w14:textId="77777777" w:rsidR="008E13D4" w:rsidRPr="000041D7" w:rsidRDefault="008E13D4" w:rsidP="008E13D4">
      <w:pPr>
        <w:spacing w:after="0"/>
        <w:ind w:left="851"/>
        <w:rPr>
          <w:rFonts w:cs="Times New Roman"/>
        </w:rPr>
      </w:pPr>
      <w:r w:rsidRPr="000041D7">
        <w:rPr>
          <w:rFonts w:cs="Times New Roman"/>
        </w:rPr>
        <w:t>A munkavégzés fizikai ártalmai.</w:t>
      </w:r>
    </w:p>
    <w:p w14:paraId="3CF6309B" w14:textId="77777777" w:rsidR="008E13D4" w:rsidRPr="000041D7" w:rsidRDefault="008E13D4" w:rsidP="008E13D4">
      <w:pPr>
        <w:spacing w:after="0"/>
        <w:ind w:left="851"/>
        <w:rPr>
          <w:rFonts w:cs="Times New Roman"/>
        </w:rPr>
      </w:pPr>
      <w:r w:rsidRPr="000041D7">
        <w:rPr>
          <w:rFonts w:cs="Times New Roman"/>
        </w:rPr>
        <w:t>Zaj- és rezgésvédelem.</w:t>
      </w:r>
    </w:p>
    <w:p w14:paraId="4BB36C8B" w14:textId="77777777" w:rsidR="008E13D4" w:rsidRPr="000041D7" w:rsidRDefault="008E13D4" w:rsidP="008E13D4">
      <w:pPr>
        <w:spacing w:after="0"/>
        <w:ind w:left="851"/>
        <w:rPr>
          <w:rFonts w:cs="Times New Roman"/>
        </w:rPr>
      </w:pPr>
      <w:r w:rsidRPr="000041D7">
        <w:rPr>
          <w:rFonts w:cs="Times New Roman"/>
        </w:rPr>
        <w:t>Munkahelyi klíma, a helyiség hőmérséklete, a levegő nedvességtartalma.</w:t>
      </w:r>
    </w:p>
    <w:p w14:paraId="3D580037" w14:textId="77777777" w:rsidR="008E13D4" w:rsidRPr="000041D7" w:rsidRDefault="008E13D4" w:rsidP="008E13D4">
      <w:pPr>
        <w:spacing w:after="0"/>
        <w:ind w:left="851"/>
        <w:rPr>
          <w:rFonts w:cs="Times New Roman"/>
        </w:rPr>
      </w:pPr>
      <w:r w:rsidRPr="000041D7">
        <w:rPr>
          <w:rFonts w:cs="Times New Roman"/>
        </w:rPr>
        <w:t>A munkahelyek megvilágítása, a természetes fény.</w:t>
      </w:r>
    </w:p>
    <w:p w14:paraId="740D1126" w14:textId="77777777" w:rsidR="008E13D4" w:rsidRPr="000041D7" w:rsidRDefault="008E13D4" w:rsidP="008E13D4">
      <w:pPr>
        <w:spacing w:after="0"/>
        <w:ind w:left="851"/>
        <w:rPr>
          <w:rFonts w:cs="Times New Roman"/>
        </w:rPr>
      </w:pPr>
      <w:r w:rsidRPr="000041D7">
        <w:rPr>
          <w:rFonts w:cs="Times New Roman"/>
        </w:rPr>
        <w:t>A színek kialakítása.</w:t>
      </w:r>
    </w:p>
    <w:p w14:paraId="3457D079" w14:textId="77777777" w:rsidR="008E13D4" w:rsidRPr="000041D7" w:rsidRDefault="008E13D4" w:rsidP="008E13D4">
      <w:pPr>
        <w:spacing w:after="0"/>
        <w:ind w:left="851"/>
        <w:rPr>
          <w:rFonts w:cs="Times New Roman"/>
        </w:rPr>
      </w:pPr>
      <w:r w:rsidRPr="000041D7">
        <w:rPr>
          <w:rFonts w:cs="Times New Roman"/>
        </w:rPr>
        <w:t>A gázhegesztés és az ívhegesztés biztonsági előírásai.</w:t>
      </w:r>
    </w:p>
    <w:p w14:paraId="27E57A90" w14:textId="77777777" w:rsidR="008E13D4" w:rsidRPr="000041D7" w:rsidRDefault="008E13D4" w:rsidP="008E13D4">
      <w:pPr>
        <w:spacing w:after="0"/>
        <w:ind w:left="851"/>
        <w:rPr>
          <w:rFonts w:cs="Times New Roman"/>
        </w:rPr>
      </w:pPr>
      <w:r w:rsidRPr="000041D7">
        <w:rPr>
          <w:rFonts w:cs="Times New Roman"/>
        </w:rPr>
        <w:t>Anyagmozgatás, anyagtárolás szabályai.</w:t>
      </w:r>
    </w:p>
    <w:p w14:paraId="299BC087" w14:textId="77777777" w:rsidR="008E13D4" w:rsidRPr="000041D7" w:rsidRDefault="008E13D4" w:rsidP="008E13D4">
      <w:pPr>
        <w:spacing w:after="0"/>
        <w:ind w:left="851"/>
        <w:rPr>
          <w:rFonts w:cs="Times New Roman"/>
        </w:rPr>
      </w:pPr>
      <w:r w:rsidRPr="000041D7">
        <w:rPr>
          <w:rFonts w:cs="Times New Roman"/>
        </w:rPr>
        <w:t>Villamos berendezések biztonságtechnikája.</w:t>
      </w:r>
    </w:p>
    <w:p w14:paraId="5735C931" w14:textId="77777777" w:rsidR="008E13D4" w:rsidRPr="000041D7" w:rsidRDefault="008E13D4" w:rsidP="008E13D4">
      <w:pPr>
        <w:spacing w:after="0"/>
        <w:ind w:left="851"/>
        <w:rPr>
          <w:rFonts w:cs="Times New Roman"/>
        </w:rPr>
      </w:pPr>
      <w:r w:rsidRPr="000041D7">
        <w:rPr>
          <w:rFonts w:cs="Times New Roman"/>
        </w:rPr>
        <w:t>Egyéni és kollektív védelem.</w:t>
      </w:r>
    </w:p>
    <w:p w14:paraId="457447F3" w14:textId="77777777" w:rsidR="008E13D4" w:rsidRPr="000041D7" w:rsidRDefault="008E13D4" w:rsidP="008E13D4">
      <w:pPr>
        <w:spacing w:after="0"/>
        <w:ind w:left="851"/>
        <w:rPr>
          <w:rFonts w:cs="Times New Roman"/>
        </w:rPr>
      </w:pPr>
      <w:r w:rsidRPr="000041D7">
        <w:rPr>
          <w:rFonts w:cs="Times New Roman"/>
        </w:rPr>
        <w:t>Munkaegészségügy.</w:t>
      </w:r>
    </w:p>
    <w:p w14:paraId="18F90561" w14:textId="77777777" w:rsidR="008E13D4" w:rsidRPr="000041D7" w:rsidRDefault="008E13D4" w:rsidP="008E13D4">
      <w:pPr>
        <w:spacing w:after="0"/>
        <w:ind w:left="851"/>
        <w:rPr>
          <w:rFonts w:cs="Times New Roman"/>
        </w:rPr>
      </w:pPr>
      <w:r w:rsidRPr="000041D7">
        <w:rPr>
          <w:rFonts w:cs="Times New Roman"/>
        </w:rPr>
        <w:t>Kockázatbecslés.</w:t>
      </w:r>
    </w:p>
    <w:p w14:paraId="24501462" w14:textId="77777777" w:rsidR="008E13D4" w:rsidRPr="000041D7" w:rsidRDefault="008E13D4" w:rsidP="008E13D4">
      <w:pPr>
        <w:spacing w:after="0"/>
        <w:ind w:left="851"/>
        <w:rPr>
          <w:rFonts w:cs="Times New Roman"/>
        </w:rPr>
      </w:pPr>
      <w:r w:rsidRPr="000041D7">
        <w:rPr>
          <w:rFonts w:cs="Times New Roman"/>
        </w:rPr>
        <w:t>Kockázatértékelés.</w:t>
      </w:r>
    </w:p>
    <w:p w14:paraId="2F2ACBA5" w14:textId="77777777" w:rsidR="008E13D4" w:rsidRPr="000041D7" w:rsidRDefault="008E13D4" w:rsidP="008E13D4">
      <w:pPr>
        <w:spacing w:after="0"/>
        <w:ind w:left="851"/>
        <w:rPr>
          <w:rFonts w:cs="Times New Roman"/>
        </w:rPr>
      </w:pPr>
      <w:r w:rsidRPr="000041D7">
        <w:rPr>
          <w:rFonts w:cs="Times New Roman"/>
        </w:rPr>
        <w:t>Időszakos biztonsági felülvizsgálat.</w:t>
      </w:r>
    </w:p>
    <w:p w14:paraId="17D33CD4" w14:textId="77777777" w:rsidR="008E13D4" w:rsidRPr="000041D7" w:rsidRDefault="008E13D4" w:rsidP="008E13D4">
      <w:pPr>
        <w:spacing w:after="0"/>
        <w:ind w:left="851"/>
        <w:rPr>
          <w:rFonts w:cs="Times New Roman"/>
        </w:rPr>
      </w:pPr>
      <w:r w:rsidRPr="000041D7">
        <w:rPr>
          <w:rFonts w:cs="Times New Roman"/>
        </w:rPr>
        <w:t>Soron kívüli munkavédelmi vizsgálat.</w:t>
      </w:r>
    </w:p>
    <w:p w14:paraId="1DD15A39" w14:textId="77777777" w:rsidR="008E13D4" w:rsidRPr="000041D7" w:rsidRDefault="008E13D4" w:rsidP="008E13D4">
      <w:pPr>
        <w:spacing w:after="0"/>
        <w:ind w:left="851"/>
        <w:rPr>
          <w:rFonts w:cs="Times New Roman"/>
        </w:rPr>
      </w:pPr>
      <w:r w:rsidRPr="000041D7">
        <w:rPr>
          <w:rFonts w:cs="Times New Roman"/>
        </w:rPr>
        <w:t>Jelző és riasztóberendezések.</w:t>
      </w:r>
    </w:p>
    <w:p w14:paraId="037F01F2" w14:textId="77777777" w:rsidR="008E13D4" w:rsidRPr="000041D7" w:rsidRDefault="008E13D4" w:rsidP="008E13D4">
      <w:pPr>
        <w:spacing w:after="0"/>
        <w:ind w:left="851"/>
        <w:rPr>
          <w:rFonts w:cs="Times New Roman"/>
        </w:rPr>
      </w:pPr>
      <w:r w:rsidRPr="000041D7">
        <w:rPr>
          <w:rFonts w:cs="Times New Roman"/>
        </w:rPr>
        <w:t>Megfelelő mozgástér biztosítása.</w:t>
      </w:r>
    </w:p>
    <w:p w14:paraId="3A7A4E19" w14:textId="77777777" w:rsidR="008E13D4" w:rsidRPr="000041D7" w:rsidRDefault="008E13D4" w:rsidP="008E13D4">
      <w:pPr>
        <w:spacing w:after="0"/>
        <w:ind w:left="851"/>
        <w:rPr>
          <w:rFonts w:cs="Times New Roman"/>
        </w:rPr>
      </w:pPr>
      <w:r w:rsidRPr="000041D7">
        <w:rPr>
          <w:rFonts w:cs="Times New Roman"/>
        </w:rPr>
        <w:t>Elkerítés, lefedés.</w:t>
      </w:r>
    </w:p>
    <w:p w14:paraId="0112DCDE" w14:textId="77777777" w:rsidR="008E13D4" w:rsidRPr="000041D7" w:rsidRDefault="008E13D4" w:rsidP="008E13D4">
      <w:pPr>
        <w:spacing w:after="0"/>
        <w:ind w:left="851"/>
        <w:rPr>
          <w:rFonts w:cs="Times New Roman"/>
        </w:rPr>
      </w:pPr>
      <w:r w:rsidRPr="000041D7">
        <w:rPr>
          <w:rFonts w:cs="Times New Roman"/>
        </w:rPr>
        <w:t>Tároló helyek kialakítása.</w:t>
      </w:r>
    </w:p>
    <w:p w14:paraId="0E2496E4" w14:textId="4BAFE493" w:rsidR="00A23F09" w:rsidRPr="000041D7" w:rsidRDefault="008E13D4" w:rsidP="008E13D4">
      <w:pPr>
        <w:spacing w:after="0"/>
        <w:ind w:left="851"/>
        <w:rPr>
          <w:rFonts w:cs="Times New Roman"/>
        </w:rPr>
      </w:pPr>
      <w:r w:rsidRPr="000041D7">
        <w:rPr>
          <w:rFonts w:cs="Times New Roman"/>
        </w:rPr>
        <w:t>Munkahely padlózata.</w:t>
      </w:r>
    </w:p>
    <w:p w14:paraId="2CBD4FCB" w14:textId="77777777" w:rsidR="00A23F09" w:rsidRPr="000041D7" w:rsidRDefault="00A23F09" w:rsidP="00A23F09">
      <w:pPr>
        <w:tabs>
          <w:tab w:val="left" w:pos="1418"/>
          <w:tab w:val="right" w:pos="9072"/>
        </w:tabs>
        <w:spacing w:after="0"/>
        <w:ind w:left="851"/>
        <w:rPr>
          <w:rFonts w:cs="Times New Roman"/>
        </w:rPr>
      </w:pPr>
    </w:p>
    <w:p w14:paraId="75AAE39A" w14:textId="5390C24F"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Tűzvédelem</w:t>
      </w:r>
    </w:p>
    <w:p w14:paraId="73375AC6" w14:textId="77777777" w:rsidR="008E13D4" w:rsidRPr="000041D7" w:rsidRDefault="008E13D4" w:rsidP="008E13D4">
      <w:pPr>
        <w:spacing w:after="0"/>
        <w:ind w:left="851"/>
        <w:rPr>
          <w:rFonts w:cs="Times New Roman"/>
        </w:rPr>
      </w:pPr>
      <w:r w:rsidRPr="000041D7">
        <w:rPr>
          <w:rFonts w:cs="Times New Roman"/>
        </w:rPr>
        <w:t>Általános tűzvédelmi ismeretek.</w:t>
      </w:r>
    </w:p>
    <w:p w14:paraId="2DA257D7" w14:textId="77777777" w:rsidR="008E13D4" w:rsidRPr="000041D7" w:rsidRDefault="008E13D4" w:rsidP="008E13D4">
      <w:pPr>
        <w:spacing w:after="0"/>
        <w:ind w:left="851"/>
        <w:rPr>
          <w:rFonts w:cs="Times New Roman"/>
        </w:rPr>
      </w:pPr>
      <w:r w:rsidRPr="000041D7">
        <w:rPr>
          <w:rFonts w:cs="Times New Roman"/>
        </w:rPr>
        <w:lastRenderedPageBreak/>
        <w:t>Tűzveszélyességi osztályok, jelölésük.</w:t>
      </w:r>
    </w:p>
    <w:p w14:paraId="48109AF6" w14:textId="77777777" w:rsidR="008E13D4" w:rsidRPr="000041D7" w:rsidRDefault="008E13D4" w:rsidP="008E13D4">
      <w:pPr>
        <w:spacing w:after="0"/>
        <w:ind w:left="851"/>
        <w:rPr>
          <w:rFonts w:cs="Times New Roman"/>
        </w:rPr>
      </w:pPr>
      <w:r w:rsidRPr="000041D7">
        <w:rPr>
          <w:rFonts w:cs="Times New Roman"/>
        </w:rPr>
        <w:t>Tűzveszélyes anyagok.</w:t>
      </w:r>
    </w:p>
    <w:p w14:paraId="4015B0A0" w14:textId="77777777" w:rsidR="008E13D4" w:rsidRPr="000041D7" w:rsidRDefault="008E13D4" w:rsidP="008E13D4">
      <w:pPr>
        <w:spacing w:after="0"/>
        <w:ind w:left="851"/>
        <w:rPr>
          <w:rFonts w:cs="Times New Roman"/>
        </w:rPr>
      </w:pPr>
      <w:r w:rsidRPr="000041D7">
        <w:rPr>
          <w:rFonts w:cs="Times New Roman"/>
        </w:rPr>
        <w:t>Tűzveszélyes anyagok tárolása.</w:t>
      </w:r>
    </w:p>
    <w:p w14:paraId="1B25BB20" w14:textId="77777777" w:rsidR="008E13D4" w:rsidRPr="000041D7" w:rsidRDefault="008E13D4" w:rsidP="008E13D4">
      <w:pPr>
        <w:spacing w:after="0"/>
        <w:ind w:left="851"/>
        <w:rPr>
          <w:rFonts w:cs="Times New Roman"/>
        </w:rPr>
      </w:pPr>
      <w:r w:rsidRPr="000041D7">
        <w:rPr>
          <w:rFonts w:cs="Times New Roman"/>
        </w:rPr>
        <w:t>Tűzveszélyes anyagok szállítása.</w:t>
      </w:r>
    </w:p>
    <w:p w14:paraId="11887BAA" w14:textId="77777777" w:rsidR="008E13D4" w:rsidRPr="000041D7" w:rsidRDefault="008E13D4" w:rsidP="008E13D4">
      <w:pPr>
        <w:spacing w:after="0"/>
        <w:ind w:left="851"/>
        <w:rPr>
          <w:rFonts w:cs="Times New Roman"/>
        </w:rPr>
      </w:pPr>
      <w:r w:rsidRPr="000041D7">
        <w:rPr>
          <w:rFonts w:cs="Times New Roman"/>
        </w:rPr>
        <w:t>Tűzveszélyes anyagok dokumentálása.</w:t>
      </w:r>
    </w:p>
    <w:p w14:paraId="3BFCF5B6" w14:textId="77777777" w:rsidR="008E13D4" w:rsidRPr="000041D7" w:rsidRDefault="008E13D4" w:rsidP="008E13D4">
      <w:pPr>
        <w:spacing w:after="0"/>
        <w:ind w:left="851"/>
        <w:rPr>
          <w:rFonts w:cs="Times New Roman"/>
        </w:rPr>
      </w:pPr>
      <w:r w:rsidRPr="000041D7">
        <w:rPr>
          <w:rFonts w:cs="Times New Roman"/>
        </w:rPr>
        <w:t>Az égés feltételei, az anyagok éghetősége.</w:t>
      </w:r>
    </w:p>
    <w:p w14:paraId="726B0F7F" w14:textId="77777777" w:rsidR="008E13D4" w:rsidRPr="000041D7" w:rsidRDefault="008E13D4" w:rsidP="008E13D4">
      <w:pPr>
        <w:spacing w:after="0"/>
        <w:ind w:left="851"/>
        <w:rPr>
          <w:rFonts w:cs="Times New Roman"/>
        </w:rPr>
      </w:pPr>
      <w:r w:rsidRPr="000041D7">
        <w:rPr>
          <w:rFonts w:cs="Times New Roman"/>
        </w:rPr>
        <w:t>Tűzveszélyes tevékenységek.</w:t>
      </w:r>
    </w:p>
    <w:p w14:paraId="103E66D0" w14:textId="77777777" w:rsidR="008E13D4" w:rsidRPr="000041D7" w:rsidRDefault="008E13D4" w:rsidP="008E13D4">
      <w:pPr>
        <w:spacing w:after="0"/>
        <w:ind w:left="851"/>
        <w:rPr>
          <w:rFonts w:cs="Times New Roman"/>
        </w:rPr>
      </w:pPr>
      <w:r w:rsidRPr="000041D7">
        <w:rPr>
          <w:rFonts w:cs="Times New Roman"/>
        </w:rPr>
        <w:t>Tűzvédelmi szabályzat.</w:t>
      </w:r>
    </w:p>
    <w:p w14:paraId="44FAEDCA" w14:textId="77777777" w:rsidR="008E13D4" w:rsidRPr="000041D7" w:rsidRDefault="008E13D4" w:rsidP="008E13D4">
      <w:pPr>
        <w:spacing w:after="0"/>
        <w:ind w:left="851"/>
        <w:rPr>
          <w:rFonts w:cs="Times New Roman"/>
        </w:rPr>
      </w:pPr>
      <w:r w:rsidRPr="000041D7">
        <w:rPr>
          <w:rFonts w:cs="Times New Roman"/>
        </w:rPr>
        <w:t>A tűzjelzés.</w:t>
      </w:r>
    </w:p>
    <w:p w14:paraId="69812902" w14:textId="77777777" w:rsidR="008E13D4" w:rsidRPr="000041D7" w:rsidRDefault="008E13D4" w:rsidP="008E13D4">
      <w:pPr>
        <w:spacing w:after="0"/>
        <w:ind w:left="851"/>
        <w:rPr>
          <w:rFonts w:cs="Times New Roman"/>
        </w:rPr>
      </w:pPr>
      <w:r w:rsidRPr="000041D7">
        <w:rPr>
          <w:rFonts w:cs="Times New Roman"/>
        </w:rPr>
        <w:t>Teendők tűz esetén.</w:t>
      </w:r>
    </w:p>
    <w:p w14:paraId="1B0F2EA2" w14:textId="77777777" w:rsidR="008E13D4" w:rsidRPr="000041D7" w:rsidRDefault="008E13D4" w:rsidP="008E13D4">
      <w:pPr>
        <w:spacing w:after="0"/>
        <w:ind w:left="851"/>
        <w:rPr>
          <w:rFonts w:cs="Times New Roman"/>
        </w:rPr>
      </w:pPr>
      <w:r w:rsidRPr="000041D7">
        <w:rPr>
          <w:rFonts w:cs="Times New Roman"/>
        </w:rPr>
        <w:t>Veszélyességi övezet.</w:t>
      </w:r>
    </w:p>
    <w:p w14:paraId="307CCED3" w14:textId="77777777" w:rsidR="008E13D4" w:rsidRPr="000041D7" w:rsidRDefault="008E13D4" w:rsidP="008E13D4">
      <w:pPr>
        <w:spacing w:after="0"/>
        <w:ind w:left="851"/>
        <w:rPr>
          <w:rFonts w:cs="Times New Roman"/>
        </w:rPr>
      </w:pPr>
      <w:proofErr w:type="spellStart"/>
      <w:r w:rsidRPr="000041D7">
        <w:rPr>
          <w:rFonts w:cs="Times New Roman"/>
        </w:rPr>
        <w:t>Áramtalanítás</w:t>
      </w:r>
      <w:proofErr w:type="spellEnd"/>
      <w:r w:rsidRPr="000041D7">
        <w:rPr>
          <w:rFonts w:cs="Times New Roman"/>
        </w:rPr>
        <w:t>.</w:t>
      </w:r>
    </w:p>
    <w:p w14:paraId="3F17438D" w14:textId="77777777" w:rsidR="008E13D4" w:rsidRPr="000041D7" w:rsidRDefault="008E13D4" w:rsidP="008E13D4">
      <w:pPr>
        <w:spacing w:after="0"/>
        <w:ind w:left="851"/>
        <w:rPr>
          <w:rFonts w:cs="Times New Roman"/>
        </w:rPr>
      </w:pPr>
      <w:r w:rsidRPr="000041D7">
        <w:rPr>
          <w:rFonts w:cs="Times New Roman"/>
        </w:rPr>
        <w:t>Tűzoltás módjai.</w:t>
      </w:r>
    </w:p>
    <w:p w14:paraId="7A875C53" w14:textId="77777777" w:rsidR="008E13D4" w:rsidRPr="000041D7" w:rsidRDefault="008E13D4" w:rsidP="008E13D4">
      <w:pPr>
        <w:spacing w:after="0"/>
        <w:ind w:left="851"/>
        <w:rPr>
          <w:rFonts w:cs="Times New Roman"/>
        </w:rPr>
      </w:pPr>
      <w:r w:rsidRPr="000041D7">
        <w:rPr>
          <w:rFonts w:cs="Times New Roman"/>
        </w:rPr>
        <w:t>Tűzoltó eszközök.</w:t>
      </w:r>
    </w:p>
    <w:p w14:paraId="35EDCFC5" w14:textId="77777777" w:rsidR="008E13D4" w:rsidRPr="000041D7" w:rsidRDefault="008E13D4" w:rsidP="008E13D4">
      <w:pPr>
        <w:spacing w:after="0"/>
        <w:ind w:left="851"/>
        <w:rPr>
          <w:rFonts w:cs="Times New Roman"/>
        </w:rPr>
      </w:pPr>
      <w:r w:rsidRPr="000041D7">
        <w:rPr>
          <w:rFonts w:cs="Times New Roman"/>
        </w:rPr>
        <w:t xml:space="preserve">Tűzoltó eszközök tárolása </w:t>
      </w:r>
      <w:proofErr w:type="spellStart"/>
      <w:r w:rsidRPr="000041D7">
        <w:rPr>
          <w:rFonts w:cs="Times New Roman"/>
        </w:rPr>
        <w:t>beltérben</w:t>
      </w:r>
      <w:proofErr w:type="spellEnd"/>
      <w:r w:rsidRPr="000041D7">
        <w:rPr>
          <w:rFonts w:cs="Times New Roman"/>
        </w:rPr>
        <w:t>.</w:t>
      </w:r>
    </w:p>
    <w:p w14:paraId="7F487687" w14:textId="77777777" w:rsidR="008E13D4" w:rsidRPr="000041D7" w:rsidRDefault="008E13D4" w:rsidP="008E13D4">
      <w:pPr>
        <w:spacing w:after="0"/>
        <w:ind w:left="851"/>
        <w:rPr>
          <w:rFonts w:cs="Times New Roman"/>
        </w:rPr>
      </w:pPr>
      <w:r w:rsidRPr="000041D7">
        <w:rPr>
          <w:rFonts w:cs="Times New Roman"/>
        </w:rPr>
        <w:t xml:space="preserve">Tűzoltó eszközök tárolása </w:t>
      </w:r>
      <w:proofErr w:type="spellStart"/>
      <w:r w:rsidRPr="000041D7">
        <w:rPr>
          <w:rFonts w:cs="Times New Roman"/>
        </w:rPr>
        <w:t>kültereken</w:t>
      </w:r>
      <w:proofErr w:type="spellEnd"/>
      <w:r w:rsidRPr="000041D7">
        <w:rPr>
          <w:rFonts w:cs="Times New Roman"/>
        </w:rPr>
        <w:t>.</w:t>
      </w:r>
    </w:p>
    <w:p w14:paraId="19F82191" w14:textId="77777777" w:rsidR="008E13D4" w:rsidRPr="000041D7" w:rsidRDefault="008E13D4" w:rsidP="008E13D4">
      <w:pPr>
        <w:spacing w:after="0"/>
        <w:ind w:left="851"/>
        <w:rPr>
          <w:rFonts w:cs="Times New Roman"/>
        </w:rPr>
      </w:pPr>
      <w:r w:rsidRPr="000041D7">
        <w:rPr>
          <w:rFonts w:cs="Times New Roman"/>
        </w:rPr>
        <w:t>Porral oltó tűzoltó készülékek, alkalmazásának feltételei.</w:t>
      </w:r>
    </w:p>
    <w:p w14:paraId="5F2C695A" w14:textId="77777777" w:rsidR="008E13D4" w:rsidRPr="000041D7" w:rsidRDefault="008E13D4" w:rsidP="008E13D4">
      <w:pPr>
        <w:spacing w:after="0"/>
        <w:ind w:left="851"/>
        <w:rPr>
          <w:rFonts w:cs="Times New Roman"/>
        </w:rPr>
      </w:pPr>
      <w:r w:rsidRPr="000041D7">
        <w:rPr>
          <w:rFonts w:cs="Times New Roman"/>
        </w:rPr>
        <w:t>Vízzel oltó tűzoltó készülékek, alkalmazásának feltételei.</w:t>
      </w:r>
    </w:p>
    <w:p w14:paraId="45D28BF2" w14:textId="77777777" w:rsidR="008E13D4" w:rsidRPr="000041D7" w:rsidRDefault="008E13D4" w:rsidP="008E13D4">
      <w:pPr>
        <w:spacing w:after="0"/>
        <w:ind w:left="851"/>
        <w:rPr>
          <w:rFonts w:cs="Times New Roman"/>
        </w:rPr>
      </w:pPr>
      <w:r w:rsidRPr="000041D7">
        <w:rPr>
          <w:rFonts w:cs="Times New Roman"/>
        </w:rPr>
        <w:t>Habbal oltó tűzoltó készülékek, alkalmazásának feltételei.</w:t>
      </w:r>
    </w:p>
    <w:p w14:paraId="394F8C1F" w14:textId="77777777" w:rsidR="008E13D4" w:rsidRPr="000041D7" w:rsidRDefault="008E13D4" w:rsidP="008E13D4">
      <w:pPr>
        <w:spacing w:after="0"/>
        <w:ind w:left="851"/>
        <w:rPr>
          <w:rFonts w:cs="Times New Roman"/>
        </w:rPr>
      </w:pPr>
      <w:proofErr w:type="spellStart"/>
      <w:r w:rsidRPr="000041D7">
        <w:rPr>
          <w:rFonts w:cs="Times New Roman"/>
        </w:rPr>
        <w:t>Halonnal</w:t>
      </w:r>
      <w:proofErr w:type="spellEnd"/>
      <w:r w:rsidRPr="000041D7">
        <w:rPr>
          <w:rFonts w:cs="Times New Roman"/>
        </w:rPr>
        <w:t xml:space="preserve"> oltó tűzoltó készülékek, alkalmazásának feltételei.</w:t>
      </w:r>
    </w:p>
    <w:p w14:paraId="3BBF467F" w14:textId="77777777" w:rsidR="008E13D4" w:rsidRPr="000041D7" w:rsidRDefault="008E13D4" w:rsidP="008E13D4">
      <w:pPr>
        <w:spacing w:after="0"/>
        <w:ind w:left="851"/>
        <w:rPr>
          <w:rFonts w:cs="Times New Roman"/>
        </w:rPr>
      </w:pPr>
      <w:r w:rsidRPr="000041D7">
        <w:rPr>
          <w:rFonts w:cs="Times New Roman"/>
        </w:rPr>
        <w:t>Szén-dioxiddal oltó tűzoltó készülékek, alkalmazásának feltételei.</w:t>
      </w:r>
    </w:p>
    <w:p w14:paraId="340049AF" w14:textId="77777777" w:rsidR="008E13D4" w:rsidRPr="000041D7" w:rsidRDefault="008E13D4" w:rsidP="008E13D4">
      <w:pPr>
        <w:spacing w:after="0"/>
        <w:ind w:left="851"/>
        <w:rPr>
          <w:rFonts w:cs="Times New Roman"/>
        </w:rPr>
      </w:pPr>
      <w:r w:rsidRPr="000041D7">
        <w:rPr>
          <w:rFonts w:cs="Times New Roman"/>
        </w:rPr>
        <w:t>Oltóhatás</w:t>
      </w:r>
    </w:p>
    <w:p w14:paraId="0A17865C" w14:textId="77777777" w:rsidR="008E13D4" w:rsidRPr="000041D7" w:rsidRDefault="008E13D4" w:rsidP="008E13D4">
      <w:pPr>
        <w:spacing w:after="0"/>
        <w:ind w:left="851"/>
        <w:rPr>
          <w:rFonts w:cs="Times New Roman"/>
        </w:rPr>
      </w:pPr>
      <w:r w:rsidRPr="000041D7">
        <w:rPr>
          <w:rFonts w:cs="Times New Roman"/>
        </w:rPr>
        <w:t>Tűzmegelőzés</w:t>
      </w:r>
    </w:p>
    <w:p w14:paraId="438A2B59" w14:textId="77777777" w:rsidR="008E13D4" w:rsidRPr="000041D7" w:rsidRDefault="008E13D4" w:rsidP="008E13D4">
      <w:pPr>
        <w:spacing w:after="0"/>
        <w:ind w:left="851"/>
        <w:rPr>
          <w:rFonts w:cs="Times New Roman"/>
        </w:rPr>
      </w:pPr>
      <w:r w:rsidRPr="000041D7">
        <w:rPr>
          <w:rFonts w:cs="Times New Roman"/>
        </w:rPr>
        <w:t>Tűzjelzés</w:t>
      </w:r>
    </w:p>
    <w:p w14:paraId="26ADCA74" w14:textId="77777777" w:rsidR="008E13D4" w:rsidRPr="000041D7" w:rsidRDefault="008E13D4" w:rsidP="008E13D4">
      <w:pPr>
        <w:spacing w:after="0"/>
        <w:ind w:left="851"/>
        <w:rPr>
          <w:rFonts w:cs="Times New Roman"/>
        </w:rPr>
      </w:pPr>
      <w:r w:rsidRPr="000041D7">
        <w:rPr>
          <w:rFonts w:cs="Times New Roman"/>
        </w:rPr>
        <w:t>Gépek, berendezések tűzvédelmi előírásai.</w:t>
      </w:r>
    </w:p>
    <w:p w14:paraId="743C84CD" w14:textId="77777777" w:rsidR="008E13D4" w:rsidRPr="000041D7" w:rsidRDefault="008E13D4" w:rsidP="008E13D4">
      <w:pPr>
        <w:spacing w:after="0"/>
        <w:ind w:left="851"/>
        <w:rPr>
          <w:rFonts w:cs="Times New Roman"/>
        </w:rPr>
      </w:pPr>
      <w:r w:rsidRPr="000041D7">
        <w:rPr>
          <w:rFonts w:cs="Times New Roman"/>
        </w:rPr>
        <w:t>Tüzelő- és fűtőberendezések elhelyezésének tűzvédelmi előírásai.</w:t>
      </w:r>
    </w:p>
    <w:p w14:paraId="50BFA34F" w14:textId="77777777" w:rsidR="008E13D4" w:rsidRPr="000041D7" w:rsidRDefault="008E13D4" w:rsidP="008E13D4">
      <w:pPr>
        <w:spacing w:after="0"/>
        <w:ind w:left="851"/>
        <w:rPr>
          <w:rFonts w:cs="Times New Roman"/>
        </w:rPr>
      </w:pPr>
      <w:r w:rsidRPr="000041D7">
        <w:rPr>
          <w:rFonts w:cs="Times New Roman"/>
        </w:rPr>
        <w:t>Műszaki mentés.</w:t>
      </w:r>
    </w:p>
    <w:p w14:paraId="62E8EAD5" w14:textId="77777777" w:rsidR="008E13D4" w:rsidRPr="000041D7" w:rsidRDefault="008E13D4" w:rsidP="008E13D4">
      <w:pPr>
        <w:spacing w:after="0"/>
        <w:ind w:left="851"/>
        <w:rPr>
          <w:rFonts w:cs="Times New Roman"/>
        </w:rPr>
      </w:pPr>
      <w:r w:rsidRPr="000041D7">
        <w:rPr>
          <w:rFonts w:cs="Times New Roman"/>
        </w:rPr>
        <w:t>Elektromos kábelek elhelyezése, elvezetése.</w:t>
      </w:r>
    </w:p>
    <w:p w14:paraId="1C85E51E" w14:textId="77777777" w:rsidR="008E13D4" w:rsidRPr="000041D7" w:rsidRDefault="008E13D4" w:rsidP="008E13D4">
      <w:pPr>
        <w:spacing w:after="0"/>
        <w:ind w:left="851"/>
        <w:rPr>
          <w:rFonts w:cs="Times New Roman"/>
        </w:rPr>
      </w:pPr>
      <w:r w:rsidRPr="000041D7">
        <w:rPr>
          <w:rFonts w:cs="Times New Roman"/>
        </w:rPr>
        <w:t>Hő- és füstelvezető berendezések.</w:t>
      </w:r>
    </w:p>
    <w:p w14:paraId="57B36D6A" w14:textId="77777777" w:rsidR="008E13D4" w:rsidRPr="000041D7" w:rsidRDefault="008E13D4" w:rsidP="008E13D4">
      <w:pPr>
        <w:spacing w:after="0"/>
        <w:ind w:left="851"/>
        <w:rPr>
          <w:rFonts w:cs="Times New Roman"/>
        </w:rPr>
      </w:pPr>
      <w:r w:rsidRPr="000041D7">
        <w:rPr>
          <w:rFonts w:cs="Times New Roman"/>
        </w:rPr>
        <w:t>Jelzőtáblák.</w:t>
      </w:r>
    </w:p>
    <w:p w14:paraId="19795A38" w14:textId="77777777" w:rsidR="008E13D4" w:rsidRPr="000041D7" w:rsidRDefault="008E13D4" w:rsidP="008E13D4">
      <w:pPr>
        <w:spacing w:after="0"/>
        <w:ind w:left="851"/>
        <w:rPr>
          <w:rFonts w:cs="Times New Roman"/>
        </w:rPr>
      </w:pPr>
      <w:r w:rsidRPr="000041D7">
        <w:rPr>
          <w:rFonts w:cs="Times New Roman"/>
        </w:rPr>
        <w:t>Feliratok.</w:t>
      </w:r>
    </w:p>
    <w:p w14:paraId="5F86E099" w14:textId="77777777" w:rsidR="008E13D4" w:rsidRPr="000041D7" w:rsidRDefault="008E13D4" w:rsidP="008E13D4">
      <w:pPr>
        <w:spacing w:after="0"/>
        <w:ind w:left="851"/>
        <w:rPr>
          <w:rFonts w:cs="Times New Roman"/>
        </w:rPr>
      </w:pPr>
      <w:r w:rsidRPr="000041D7">
        <w:rPr>
          <w:rFonts w:cs="Times New Roman"/>
        </w:rPr>
        <w:t>Irányfények.</w:t>
      </w:r>
    </w:p>
    <w:p w14:paraId="546327A5" w14:textId="77777777" w:rsidR="008E13D4" w:rsidRPr="000041D7" w:rsidRDefault="008E13D4" w:rsidP="008E13D4">
      <w:pPr>
        <w:spacing w:after="0"/>
        <w:ind w:left="851"/>
        <w:rPr>
          <w:rFonts w:cs="Times New Roman"/>
        </w:rPr>
      </w:pPr>
      <w:proofErr w:type="spellStart"/>
      <w:r w:rsidRPr="000041D7">
        <w:rPr>
          <w:rFonts w:cs="Times New Roman"/>
        </w:rPr>
        <w:t>Tűzgátló</w:t>
      </w:r>
      <w:proofErr w:type="spellEnd"/>
      <w:r w:rsidRPr="000041D7">
        <w:rPr>
          <w:rFonts w:cs="Times New Roman"/>
        </w:rPr>
        <w:t xml:space="preserve"> nyílászárók.</w:t>
      </w:r>
    </w:p>
    <w:p w14:paraId="7AF4CB84" w14:textId="77777777" w:rsidR="008E13D4" w:rsidRPr="000041D7" w:rsidRDefault="008E13D4" w:rsidP="008E13D4">
      <w:pPr>
        <w:spacing w:after="0"/>
        <w:ind w:left="851"/>
        <w:rPr>
          <w:rFonts w:cs="Times New Roman"/>
        </w:rPr>
      </w:pPr>
      <w:r w:rsidRPr="000041D7">
        <w:rPr>
          <w:rFonts w:cs="Times New Roman"/>
        </w:rPr>
        <w:t>Tűzvédő festékek.</w:t>
      </w:r>
    </w:p>
    <w:p w14:paraId="37EA8860" w14:textId="1C307A58" w:rsidR="00A23F09" w:rsidRPr="000041D7" w:rsidRDefault="008E13D4" w:rsidP="008E13D4">
      <w:pPr>
        <w:spacing w:after="0"/>
        <w:ind w:left="851"/>
        <w:rPr>
          <w:rFonts w:cs="Times New Roman"/>
        </w:rPr>
      </w:pPr>
      <w:r w:rsidRPr="000041D7">
        <w:rPr>
          <w:rFonts w:cs="Times New Roman"/>
        </w:rPr>
        <w:t>Dokumentációk</w:t>
      </w:r>
    </w:p>
    <w:p w14:paraId="3B7EA769" w14:textId="77777777" w:rsidR="00A23F09" w:rsidRPr="000041D7" w:rsidRDefault="00A23F09" w:rsidP="00A23F09">
      <w:pPr>
        <w:tabs>
          <w:tab w:val="left" w:pos="1418"/>
          <w:tab w:val="right" w:pos="9072"/>
        </w:tabs>
        <w:spacing w:after="0"/>
        <w:ind w:left="851"/>
        <w:rPr>
          <w:rFonts w:cs="Times New Roman"/>
        </w:rPr>
      </w:pPr>
    </w:p>
    <w:p w14:paraId="04E94D80" w14:textId="75E3E241"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kern w:val="1"/>
          <w:szCs w:val="24"/>
          <w:lang w:eastAsia="hi-IN" w:bidi="hi-IN"/>
        </w:rPr>
        <w:t>Környezetvédelem</w:t>
      </w:r>
    </w:p>
    <w:p w14:paraId="726A66E2" w14:textId="77777777" w:rsidR="008E13D4" w:rsidRPr="000041D7" w:rsidRDefault="008E13D4" w:rsidP="008E13D4">
      <w:pPr>
        <w:spacing w:after="0"/>
        <w:ind w:left="851"/>
        <w:rPr>
          <w:rFonts w:cs="Times New Roman"/>
        </w:rPr>
      </w:pPr>
      <w:r w:rsidRPr="000041D7">
        <w:rPr>
          <w:rFonts w:cs="Times New Roman"/>
        </w:rPr>
        <w:t>A környezetvédelem területei.</w:t>
      </w:r>
    </w:p>
    <w:p w14:paraId="76F9D812" w14:textId="77777777" w:rsidR="008E13D4" w:rsidRPr="000041D7" w:rsidRDefault="008E13D4" w:rsidP="008E13D4">
      <w:pPr>
        <w:spacing w:after="0"/>
        <w:ind w:left="851"/>
        <w:rPr>
          <w:rFonts w:cs="Times New Roman"/>
        </w:rPr>
      </w:pPr>
      <w:r w:rsidRPr="000041D7">
        <w:rPr>
          <w:rFonts w:cs="Times New Roman"/>
        </w:rPr>
        <w:t>Természetvédelem.</w:t>
      </w:r>
    </w:p>
    <w:p w14:paraId="69E32100" w14:textId="77777777" w:rsidR="008E13D4" w:rsidRPr="000041D7" w:rsidRDefault="008E13D4" w:rsidP="008E13D4">
      <w:pPr>
        <w:spacing w:after="0"/>
        <w:ind w:left="851"/>
        <w:rPr>
          <w:rFonts w:cs="Times New Roman"/>
        </w:rPr>
      </w:pPr>
      <w:r w:rsidRPr="000041D7">
        <w:rPr>
          <w:rFonts w:cs="Times New Roman"/>
        </w:rPr>
        <w:t>Vízszennyezés vízforrások.</w:t>
      </w:r>
    </w:p>
    <w:p w14:paraId="4975DD95" w14:textId="77777777" w:rsidR="008E13D4" w:rsidRPr="000041D7" w:rsidRDefault="008E13D4" w:rsidP="008E13D4">
      <w:pPr>
        <w:spacing w:after="0"/>
        <w:ind w:left="851"/>
        <w:rPr>
          <w:rFonts w:cs="Times New Roman"/>
        </w:rPr>
      </w:pPr>
      <w:r w:rsidRPr="000041D7">
        <w:rPr>
          <w:rFonts w:cs="Times New Roman"/>
        </w:rPr>
        <w:t>A levegő jellemzői, a levegőszennyezés.</w:t>
      </w:r>
    </w:p>
    <w:p w14:paraId="49C27C23" w14:textId="77777777" w:rsidR="008E13D4" w:rsidRPr="000041D7" w:rsidRDefault="008E13D4" w:rsidP="008E13D4">
      <w:pPr>
        <w:spacing w:after="0"/>
        <w:ind w:left="851"/>
        <w:rPr>
          <w:rFonts w:cs="Times New Roman"/>
        </w:rPr>
      </w:pPr>
      <w:r w:rsidRPr="000041D7">
        <w:rPr>
          <w:rFonts w:cs="Times New Roman"/>
        </w:rPr>
        <w:t>Globális felmelegedés és hatása a földi életre.</w:t>
      </w:r>
    </w:p>
    <w:p w14:paraId="452130D8" w14:textId="40D53369" w:rsidR="008E13D4" w:rsidRPr="000041D7" w:rsidRDefault="008E13D4" w:rsidP="008E13D4">
      <w:pPr>
        <w:spacing w:after="0"/>
        <w:ind w:left="851"/>
        <w:rPr>
          <w:rFonts w:cs="Times New Roman"/>
        </w:rPr>
      </w:pPr>
      <w:r w:rsidRPr="000041D7">
        <w:rPr>
          <w:rFonts w:cs="Times New Roman"/>
        </w:rPr>
        <w:t xml:space="preserve">Hulladékok kezelése, </w:t>
      </w:r>
      <w:r w:rsidR="00F06C0B">
        <w:rPr>
          <w:rFonts w:cs="Times New Roman"/>
        </w:rPr>
        <w:t>elkülönített (</w:t>
      </w:r>
      <w:r w:rsidR="00F06C0B" w:rsidRPr="000041D7">
        <w:rPr>
          <w:rFonts w:cs="Times New Roman"/>
        </w:rPr>
        <w:t>szelektív</w:t>
      </w:r>
      <w:r w:rsidR="00F06C0B">
        <w:rPr>
          <w:rFonts w:cs="Times New Roman"/>
        </w:rPr>
        <w:t>)</w:t>
      </w:r>
      <w:r w:rsidR="00F06C0B" w:rsidRPr="000041D7">
        <w:rPr>
          <w:rFonts w:cs="Times New Roman"/>
        </w:rPr>
        <w:t xml:space="preserve"> gyűjtése</w:t>
      </w:r>
      <w:r w:rsidR="00F06C0B">
        <w:rPr>
          <w:rFonts w:cs="Times New Roman"/>
        </w:rPr>
        <w:t>,</w:t>
      </w:r>
      <w:r w:rsidR="00F06C0B" w:rsidRPr="000041D7">
        <w:rPr>
          <w:rFonts w:cs="Times New Roman"/>
        </w:rPr>
        <w:t xml:space="preserve"> </w:t>
      </w:r>
      <w:r w:rsidRPr="000041D7">
        <w:rPr>
          <w:rFonts w:cs="Times New Roman"/>
        </w:rPr>
        <w:t>tárolása.</w:t>
      </w:r>
    </w:p>
    <w:p w14:paraId="255B980D" w14:textId="77777777" w:rsidR="008E13D4" w:rsidRPr="000041D7" w:rsidRDefault="008E13D4" w:rsidP="008E13D4">
      <w:pPr>
        <w:spacing w:after="0"/>
        <w:ind w:left="851"/>
        <w:rPr>
          <w:rFonts w:cs="Times New Roman"/>
        </w:rPr>
      </w:pPr>
      <w:r w:rsidRPr="000041D7">
        <w:rPr>
          <w:rFonts w:cs="Times New Roman"/>
        </w:rPr>
        <w:t>Hulladékgyűjtő szigetek.</w:t>
      </w:r>
    </w:p>
    <w:p w14:paraId="45E4EC6F" w14:textId="77777777" w:rsidR="008E13D4" w:rsidRPr="000041D7" w:rsidRDefault="008E13D4" w:rsidP="008E13D4">
      <w:pPr>
        <w:spacing w:after="0"/>
        <w:ind w:left="851"/>
        <w:rPr>
          <w:rFonts w:cs="Times New Roman"/>
        </w:rPr>
      </w:pPr>
      <w:r w:rsidRPr="000041D7">
        <w:rPr>
          <w:rFonts w:cs="Times New Roman"/>
        </w:rPr>
        <w:t>Gyűjtőhelyek kialakítása.</w:t>
      </w:r>
    </w:p>
    <w:p w14:paraId="7A4F43A0" w14:textId="77777777" w:rsidR="008E13D4" w:rsidRPr="000041D7" w:rsidRDefault="008E13D4" w:rsidP="008E13D4">
      <w:pPr>
        <w:spacing w:after="0"/>
        <w:ind w:left="851"/>
        <w:rPr>
          <w:rFonts w:cs="Times New Roman"/>
        </w:rPr>
      </w:pPr>
      <w:r w:rsidRPr="000041D7">
        <w:rPr>
          <w:rFonts w:cs="Times New Roman"/>
        </w:rPr>
        <w:t>Veszélyes hulladékok tárolása.</w:t>
      </w:r>
    </w:p>
    <w:p w14:paraId="4DE24124" w14:textId="63512EF9" w:rsidR="008E13D4" w:rsidRPr="000041D7" w:rsidRDefault="00F06C0B" w:rsidP="008E13D4">
      <w:pPr>
        <w:spacing w:after="0"/>
        <w:ind w:left="851"/>
        <w:rPr>
          <w:rFonts w:cs="Times New Roman"/>
        </w:rPr>
      </w:pPr>
      <w:r>
        <w:rPr>
          <w:rFonts w:cs="Times New Roman"/>
        </w:rPr>
        <w:t xml:space="preserve">Veszélyes hulladékok </w:t>
      </w:r>
      <w:r w:rsidR="008E13D4" w:rsidRPr="000041D7">
        <w:rPr>
          <w:rFonts w:cs="Times New Roman"/>
        </w:rPr>
        <w:t>gyűjtése.</w:t>
      </w:r>
    </w:p>
    <w:p w14:paraId="7BE9F132" w14:textId="5240CA14" w:rsidR="008E13D4" w:rsidRPr="000041D7" w:rsidRDefault="008E13D4" w:rsidP="008E13D4">
      <w:pPr>
        <w:spacing w:after="0"/>
        <w:ind w:left="851"/>
        <w:rPr>
          <w:rFonts w:cs="Times New Roman"/>
        </w:rPr>
      </w:pPr>
      <w:r w:rsidRPr="000041D7">
        <w:rPr>
          <w:rFonts w:cs="Times New Roman"/>
        </w:rPr>
        <w:t xml:space="preserve">Veszélyes hulladékok </w:t>
      </w:r>
      <w:r w:rsidR="00F06C0B" w:rsidRPr="000041D7">
        <w:rPr>
          <w:rFonts w:cs="Times New Roman"/>
        </w:rPr>
        <w:t>újra</w:t>
      </w:r>
      <w:r w:rsidRPr="000041D7">
        <w:rPr>
          <w:rFonts w:cs="Times New Roman"/>
        </w:rPr>
        <w:t>feldolgozása.</w:t>
      </w:r>
    </w:p>
    <w:p w14:paraId="58D6F350" w14:textId="1A954E84" w:rsidR="008E13D4" w:rsidRPr="000041D7" w:rsidRDefault="008E13D4" w:rsidP="008E13D4">
      <w:pPr>
        <w:spacing w:after="0"/>
        <w:ind w:left="851"/>
        <w:rPr>
          <w:rFonts w:cs="Times New Roman"/>
        </w:rPr>
      </w:pPr>
      <w:r w:rsidRPr="000041D7">
        <w:rPr>
          <w:rFonts w:cs="Times New Roman"/>
        </w:rPr>
        <w:t xml:space="preserve">Hulladékok </w:t>
      </w:r>
      <w:r w:rsidR="00F06C0B" w:rsidRPr="000041D7">
        <w:rPr>
          <w:rFonts w:cs="Times New Roman"/>
        </w:rPr>
        <w:t>újra</w:t>
      </w:r>
      <w:r w:rsidRPr="000041D7">
        <w:rPr>
          <w:rFonts w:cs="Times New Roman"/>
        </w:rPr>
        <w:t>feldolgozása.</w:t>
      </w:r>
    </w:p>
    <w:p w14:paraId="4941307C" w14:textId="2400EAEA" w:rsidR="008E13D4" w:rsidRPr="000041D7" w:rsidRDefault="008E13D4" w:rsidP="008E13D4">
      <w:pPr>
        <w:spacing w:after="0"/>
        <w:ind w:left="851"/>
        <w:rPr>
          <w:rFonts w:cs="Times New Roman"/>
        </w:rPr>
      </w:pPr>
      <w:r w:rsidRPr="000041D7">
        <w:rPr>
          <w:rFonts w:cs="Times New Roman"/>
        </w:rPr>
        <w:t>Hulladékok hasznosítása.</w:t>
      </w:r>
    </w:p>
    <w:p w14:paraId="64EDD884" w14:textId="77777777" w:rsidR="008E13D4" w:rsidRPr="000041D7" w:rsidRDefault="008E13D4" w:rsidP="008E13D4">
      <w:pPr>
        <w:spacing w:after="0"/>
        <w:ind w:left="851"/>
        <w:rPr>
          <w:rFonts w:cs="Times New Roman"/>
        </w:rPr>
      </w:pPr>
      <w:r w:rsidRPr="000041D7">
        <w:rPr>
          <w:rFonts w:cs="Times New Roman"/>
        </w:rPr>
        <w:lastRenderedPageBreak/>
        <w:t>Hulladékok végleges elhelyezése.</w:t>
      </w:r>
    </w:p>
    <w:p w14:paraId="13982722" w14:textId="77777777" w:rsidR="008E13D4" w:rsidRPr="000041D7" w:rsidRDefault="008E13D4" w:rsidP="008E13D4">
      <w:pPr>
        <w:spacing w:after="0"/>
        <w:ind w:left="851"/>
        <w:rPr>
          <w:rFonts w:cs="Times New Roman"/>
        </w:rPr>
      </w:pPr>
      <w:r w:rsidRPr="000041D7">
        <w:rPr>
          <w:rFonts w:cs="Times New Roman"/>
        </w:rPr>
        <w:t>Hulladékok lebomlása.</w:t>
      </w:r>
    </w:p>
    <w:p w14:paraId="4F21FB66" w14:textId="77777777" w:rsidR="008E13D4" w:rsidRPr="000041D7" w:rsidRDefault="008E13D4" w:rsidP="008E13D4">
      <w:pPr>
        <w:spacing w:after="0"/>
        <w:ind w:left="851"/>
        <w:rPr>
          <w:rFonts w:cs="Times New Roman"/>
        </w:rPr>
      </w:pPr>
      <w:r w:rsidRPr="000041D7">
        <w:rPr>
          <w:rFonts w:cs="Times New Roman"/>
        </w:rPr>
        <w:t>Az ipar hatása környezetre.</w:t>
      </w:r>
    </w:p>
    <w:p w14:paraId="65B64CCC" w14:textId="77777777" w:rsidR="008E13D4" w:rsidRPr="000041D7" w:rsidRDefault="008E13D4" w:rsidP="008E13D4">
      <w:pPr>
        <w:spacing w:after="0"/>
        <w:ind w:left="851"/>
        <w:rPr>
          <w:rFonts w:cs="Times New Roman"/>
        </w:rPr>
      </w:pPr>
      <w:r w:rsidRPr="000041D7">
        <w:rPr>
          <w:rFonts w:cs="Times New Roman"/>
        </w:rPr>
        <w:t>Megújuló energiaforrások.</w:t>
      </w:r>
    </w:p>
    <w:p w14:paraId="1DAD18A9" w14:textId="77777777" w:rsidR="008E13D4" w:rsidRPr="000041D7" w:rsidRDefault="008E13D4" w:rsidP="008E13D4">
      <w:pPr>
        <w:spacing w:after="0"/>
        <w:ind w:left="851"/>
        <w:rPr>
          <w:rFonts w:cs="Times New Roman"/>
        </w:rPr>
      </w:pPr>
      <w:r w:rsidRPr="000041D7">
        <w:rPr>
          <w:rFonts w:cs="Times New Roman"/>
        </w:rPr>
        <w:t>Levegőszennyezés.</w:t>
      </w:r>
    </w:p>
    <w:p w14:paraId="1497CA1D" w14:textId="77777777" w:rsidR="008E13D4" w:rsidRPr="000041D7" w:rsidRDefault="008E13D4" w:rsidP="008E13D4">
      <w:pPr>
        <w:spacing w:after="0"/>
        <w:ind w:left="851"/>
        <w:rPr>
          <w:rFonts w:cs="Times New Roman"/>
        </w:rPr>
      </w:pPr>
      <w:r w:rsidRPr="000041D7">
        <w:rPr>
          <w:rFonts w:cs="Times New Roman"/>
        </w:rPr>
        <w:t>Zajszennyezés.</w:t>
      </w:r>
    </w:p>
    <w:p w14:paraId="1E316F49" w14:textId="77777777" w:rsidR="008E13D4" w:rsidRPr="000041D7" w:rsidRDefault="008E13D4" w:rsidP="008E13D4">
      <w:pPr>
        <w:spacing w:after="0"/>
        <w:ind w:left="851"/>
        <w:rPr>
          <w:rFonts w:cs="Times New Roman"/>
        </w:rPr>
      </w:pPr>
      <w:proofErr w:type="spellStart"/>
      <w:r w:rsidRPr="000041D7">
        <w:rPr>
          <w:rFonts w:cs="Times New Roman"/>
        </w:rPr>
        <w:t>Hőszennyezés</w:t>
      </w:r>
      <w:proofErr w:type="spellEnd"/>
      <w:r w:rsidRPr="000041D7">
        <w:rPr>
          <w:rFonts w:cs="Times New Roman"/>
        </w:rPr>
        <w:t>.</w:t>
      </w:r>
    </w:p>
    <w:p w14:paraId="69871890" w14:textId="77777777" w:rsidR="008E13D4" w:rsidRPr="000041D7" w:rsidRDefault="008E13D4" w:rsidP="008E13D4">
      <w:pPr>
        <w:spacing w:after="0"/>
        <w:ind w:left="851"/>
        <w:rPr>
          <w:rFonts w:cs="Times New Roman"/>
        </w:rPr>
      </w:pPr>
      <w:r w:rsidRPr="000041D7">
        <w:rPr>
          <w:rFonts w:cs="Times New Roman"/>
        </w:rPr>
        <w:t>Fényszennyezés.</w:t>
      </w:r>
    </w:p>
    <w:p w14:paraId="7EC62C5E" w14:textId="77777777" w:rsidR="008E13D4" w:rsidRPr="000041D7" w:rsidRDefault="008E13D4" w:rsidP="008E13D4">
      <w:pPr>
        <w:spacing w:after="0"/>
        <w:ind w:left="851"/>
        <w:rPr>
          <w:rFonts w:cs="Times New Roman"/>
        </w:rPr>
      </w:pPr>
      <w:r w:rsidRPr="000041D7">
        <w:rPr>
          <w:rFonts w:cs="Times New Roman"/>
        </w:rPr>
        <w:t>Talajszennyezés.</w:t>
      </w:r>
    </w:p>
    <w:p w14:paraId="13A10D1C" w14:textId="77777777" w:rsidR="008E13D4" w:rsidRPr="000041D7" w:rsidRDefault="008E13D4" w:rsidP="008E13D4">
      <w:pPr>
        <w:spacing w:after="0"/>
        <w:ind w:left="851"/>
        <w:rPr>
          <w:rFonts w:cs="Times New Roman"/>
        </w:rPr>
      </w:pPr>
      <w:r w:rsidRPr="000041D7">
        <w:rPr>
          <w:rFonts w:cs="Times New Roman"/>
        </w:rPr>
        <w:t>Nehézfémek.</w:t>
      </w:r>
    </w:p>
    <w:p w14:paraId="2480A17F" w14:textId="77777777" w:rsidR="008E13D4" w:rsidRPr="000041D7" w:rsidRDefault="008E13D4" w:rsidP="008E13D4">
      <w:pPr>
        <w:spacing w:after="0"/>
        <w:ind w:left="851"/>
        <w:rPr>
          <w:rFonts w:cs="Times New Roman"/>
        </w:rPr>
      </w:pPr>
      <w:r w:rsidRPr="000041D7">
        <w:rPr>
          <w:rFonts w:cs="Times New Roman"/>
        </w:rPr>
        <w:t>Vízszennyezés.</w:t>
      </w:r>
    </w:p>
    <w:p w14:paraId="75C0530F" w14:textId="77777777" w:rsidR="008E13D4" w:rsidRPr="000041D7" w:rsidRDefault="008E13D4" w:rsidP="008E13D4">
      <w:pPr>
        <w:spacing w:after="0"/>
        <w:ind w:left="851"/>
        <w:rPr>
          <w:rFonts w:cs="Times New Roman"/>
        </w:rPr>
      </w:pPr>
      <w:r w:rsidRPr="000041D7">
        <w:rPr>
          <w:rFonts w:cs="Times New Roman"/>
        </w:rPr>
        <w:t>Szennyvízkezelés</w:t>
      </w:r>
    </w:p>
    <w:p w14:paraId="6E3F630D" w14:textId="77777777" w:rsidR="008E13D4" w:rsidRPr="000041D7" w:rsidRDefault="008E13D4" w:rsidP="008E13D4">
      <w:pPr>
        <w:spacing w:after="0"/>
        <w:ind w:left="851"/>
        <w:rPr>
          <w:rFonts w:cs="Times New Roman"/>
        </w:rPr>
      </w:pPr>
      <w:r w:rsidRPr="000041D7">
        <w:rPr>
          <w:rFonts w:cs="Times New Roman"/>
        </w:rPr>
        <w:t>Környezetszennyezés egészségi hatásai.</w:t>
      </w:r>
    </w:p>
    <w:p w14:paraId="10C7ECA0" w14:textId="77777777" w:rsidR="008E13D4" w:rsidRPr="000041D7" w:rsidRDefault="008E13D4" w:rsidP="008E13D4">
      <w:pPr>
        <w:spacing w:after="0"/>
        <w:ind w:left="851"/>
        <w:rPr>
          <w:rFonts w:cs="Times New Roman"/>
        </w:rPr>
      </w:pPr>
      <w:r w:rsidRPr="000041D7">
        <w:rPr>
          <w:rFonts w:cs="Times New Roman"/>
        </w:rPr>
        <w:t>Fontosabb környezetvédelmi jogszabályok.</w:t>
      </w:r>
    </w:p>
    <w:p w14:paraId="60CD7630" w14:textId="77777777" w:rsidR="008E13D4" w:rsidRPr="000041D7" w:rsidRDefault="008E13D4" w:rsidP="008E13D4">
      <w:pPr>
        <w:spacing w:after="0"/>
        <w:ind w:left="851"/>
        <w:rPr>
          <w:rFonts w:cs="Times New Roman"/>
        </w:rPr>
      </w:pPr>
      <w:r w:rsidRPr="000041D7">
        <w:rPr>
          <w:rFonts w:cs="Times New Roman"/>
        </w:rPr>
        <w:t>Fontosabb Európai Uniós jogszabályok.</w:t>
      </w:r>
    </w:p>
    <w:p w14:paraId="453BF4E4" w14:textId="77777777" w:rsidR="008E13D4" w:rsidRPr="000041D7" w:rsidRDefault="008E13D4" w:rsidP="008E13D4">
      <w:pPr>
        <w:spacing w:after="0"/>
        <w:ind w:left="851"/>
        <w:rPr>
          <w:rFonts w:cs="Times New Roman"/>
        </w:rPr>
      </w:pPr>
      <w:r w:rsidRPr="000041D7">
        <w:rPr>
          <w:rFonts w:cs="Times New Roman"/>
        </w:rPr>
        <w:t>Fémiparban keletkező szennyezőanyagok.</w:t>
      </w:r>
    </w:p>
    <w:p w14:paraId="282EA66C" w14:textId="77777777" w:rsidR="008E13D4" w:rsidRPr="000041D7" w:rsidRDefault="008E13D4" w:rsidP="008E13D4">
      <w:pPr>
        <w:spacing w:after="0"/>
        <w:ind w:left="851"/>
        <w:rPr>
          <w:rFonts w:cs="Times New Roman"/>
        </w:rPr>
      </w:pPr>
      <w:r w:rsidRPr="000041D7">
        <w:rPr>
          <w:rFonts w:cs="Times New Roman"/>
        </w:rPr>
        <w:t>Hűtő-, kenő-, mosófolyadékok felhasználása.</w:t>
      </w:r>
    </w:p>
    <w:p w14:paraId="20B33DAD" w14:textId="77777777" w:rsidR="008E13D4" w:rsidRPr="000041D7" w:rsidRDefault="008E13D4" w:rsidP="008E13D4">
      <w:pPr>
        <w:spacing w:after="0"/>
        <w:ind w:left="851"/>
        <w:rPr>
          <w:rFonts w:cs="Times New Roman"/>
        </w:rPr>
      </w:pPr>
      <w:r w:rsidRPr="000041D7">
        <w:rPr>
          <w:rFonts w:cs="Times New Roman"/>
        </w:rPr>
        <w:t>Hűtő-, kenő-, mosófolyadékok tárolása.</w:t>
      </w:r>
    </w:p>
    <w:p w14:paraId="1751D16B" w14:textId="77777777" w:rsidR="008E13D4" w:rsidRPr="000041D7" w:rsidRDefault="008E13D4" w:rsidP="008E13D4">
      <w:pPr>
        <w:spacing w:after="0"/>
        <w:ind w:left="851"/>
        <w:rPr>
          <w:rFonts w:cs="Times New Roman"/>
        </w:rPr>
      </w:pPr>
      <w:r w:rsidRPr="000041D7">
        <w:rPr>
          <w:rFonts w:cs="Times New Roman"/>
        </w:rPr>
        <w:t>Az elhasználódott hűtő-, kenő-, mosófolyadékok hulladékkezelése.</w:t>
      </w:r>
    </w:p>
    <w:p w14:paraId="38DBB8DC" w14:textId="77777777" w:rsidR="008E13D4" w:rsidRPr="000041D7" w:rsidRDefault="008E13D4" w:rsidP="008E13D4">
      <w:pPr>
        <w:spacing w:after="0"/>
        <w:ind w:left="851"/>
        <w:rPr>
          <w:rFonts w:cs="Times New Roman"/>
        </w:rPr>
      </w:pPr>
      <w:r w:rsidRPr="000041D7">
        <w:rPr>
          <w:rFonts w:cs="Times New Roman"/>
        </w:rPr>
        <w:t>Az épített környezet védelme.</w:t>
      </w:r>
    </w:p>
    <w:p w14:paraId="054EDFA0" w14:textId="604F923B" w:rsidR="00A23F09" w:rsidRPr="000041D7" w:rsidRDefault="008E13D4" w:rsidP="008E13D4">
      <w:pPr>
        <w:spacing w:after="0"/>
        <w:ind w:left="851"/>
        <w:rPr>
          <w:rFonts w:cs="Times New Roman"/>
        </w:rPr>
      </w:pPr>
      <w:r w:rsidRPr="000041D7">
        <w:rPr>
          <w:rFonts w:cs="Times New Roman"/>
        </w:rPr>
        <w:t>Munkahelyi környezet természetbarát kialakítása</w:t>
      </w:r>
    </w:p>
    <w:p w14:paraId="3DE5B279" w14:textId="77777777" w:rsidR="00A23F09" w:rsidRPr="000041D7" w:rsidRDefault="00A23F09" w:rsidP="00A23F09">
      <w:pPr>
        <w:tabs>
          <w:tab w:val="left" w:pos="1418"/>
          <w:tab w:val="right" w:pos="9072"/>
        </w:tabs>
        <w:spacing w:after="0"/>
        <w:ind w:left="851"/>
        <w:rPr>
          <w:rFonts w:cs="Times New Roman"/>
        </w:rPr>
      </w:pPr>
    </w:p>
    <w:p w14:paraId="68ECE3E0"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62EEF249" w14:textId="67A9D81E" w:rsidR="00A23F09" w:rsidRPr="000041D7" w:rsidRDefault="008E13D4" w:rsidP="00A23F09">
      <w:pPr>
        <w:spacing w:after="0"/>
        <w:ind w:left="426"/>
        <w:rPr>
          <w:rFonts w:cs="Times New Roman"/>
        </w:rPr>
      </w:pPr>
      <w:r w:rsidRPr="000041D7">
        <w:rPr>
          <w:rFonts w:cs="Times New Roman"/>
        </w:rPr>
        <w:t>Szaktanterem</w:t>
      </w:r>
    </w:p>
    <w:p w14:paraId="03D1BDE1" w14:textId="77777777" w:rsidR="00A23F09" w:rsidRPr="000041D7" w:rsidRDefault="00A23F09" w:rsidP="00A23F09">
      <w:pPr>
        <w:spacing w:after="0"/>
        <w:ind w:left="426"/>
        <w:rPr>
          <w:rFonts w:cs="Times New Roman"/>
        </w:rPr>
      </w:pPr>
    </w:p>
    <w:p w14:paraId="416469A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4436AF4B" w14:textId="171A07CC"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0EFB8DA" w14:textId="77777777" w:rsidR="00A23F09" w:rsidRPr="000041D7" w:rsidRDefault="00A23F09" w:rsidP="00A23F09">
      <w:pPr>
        <w:spacing w:after="0"/>
        <w:ind w:left="426"/>
        <w:rPr>
          <w:rFonts w:cs="Times New Roman"/>
        </w:rPr>
      </w:pPr>
    </w:p>
    <w:p w14:paraId="332CD29C" w14:textId="35E456A8" w:rsidR="00A23F09" w:rsidRPr="000041D7" w:rsidRDefault="008E13D4" w:rsidP="00A23F09">
      <w:pPr>
        <w:pStyle w:val="Listaszerbekezds"/>
        <w:numPr>
          <w:ilvl w:val="0"/>
          <w:numId w:val="8"/>
        </w:numPr>
        <w:tabs>
          <w:tab w:val="right" w:pos="9072"/>
        </w:tabs>
        <w:spacing w:after="0"/>
        <w:rPr>
          <w:rFonts w:cs="Times New Roman"/>
          <w:b/>
        </w:rPr>
      </w:pPr>
      <w:r w:rsidRPr="000041D7">
        <w:rPr>
          <w:rFonts w:cs="Times New Roman"/>
          <w:b/>
          <w:szCs w:val="24"/>
          <w:lang w:eastAsia="hu-HU"/>
        </w:rPr>
        <w:t>Elsősegélynyújtás gyakorlata</w:t>
      </w:r>
      <w:r w:rsidR="00A23F09" w:rsidRPr="000041D7">
        <w:rPr>
          <w:rFonts w:cs="Times New Roman"/>
          <w:b/>
        </w:rPr>
        <w:t xml:space="preserve"> tantárgy</w:t>
      </w:r>
      <w:r w:rsidR="00A23F09" w:rsidRPr="000041D7">
        <w:rPr>
          <w:rFonts w:cs="Times New Roman"/>
          <w:b/>
        </w:rPr>
        <w:tab/>
      </w:r>
      <w:r w:rsidR="00550293" w:rsidRPr="000041D7">
        <w:rPr>
          <w:rFonts w:cs="Times New Roman"/>
          <w:b/>
        </w:rPr>
        <w:t>28</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5998817A"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4AABFC80" w14:textId="77777777" w:rsidR="00A23F09" w:rsidRPr="000041D7" w:rsidRDefault="00A23F09" w:rsidP="00A23F09">
      <w:pPr>
        <w:spacing w:after="0"/>
        <w:ind w:left="426"/>
        <w:rPr>
          <w:rFonts w:cs="Times New Roman"/>
        </w:rPr>
      </w:pPr>
    </w:p>
    <w:p w14:paraId="43028E1F" w14:textId="010754D5" w:rsidR="00A23F09" w:rsidRPr="000041D7" w:rsidRDefault="00A23F09" w:rsidP="00A23F09">
      <w:pPr>
        <w:spacing w:after="0"/>
        <w:ind w:left="426"/>
        <w:rPr>
          <w:rFonts w:cs="Times New Roman"/>
        </w:rPr>
      </w:pPr>
      <w:r w:rsidRPr="000041D7">
        <w:rPr>
          <w:rFonts w:cs="Times New Roman"/>
        </w:rPr>
        <w:t xml:space="preserve">A tantárgy a </w:t>
      </w:r>
      <w:r w:rsidR="008E13D4" w:rsidRPr="000041D7">
        <w:rPr>
          <w:rFonts w:cs="Times New Roman"/>
          <w:szCs w:val="24"/>
        </w:rPr>
        <w:t>31 521 12 Jármű és gépszerelő</w:t>
      </w:r>
      <w:r w:rsidR="008348D0" w:rsidRPr="000041D7">
        <w:rPr>
          <w:rFonts w:cs="Times New Roman"/>
          <w:szCs w:val="24"/>
        </w:rPr>
        <w:t xml:space="preserve"> mellék-</w:t>
      </w:r>
      <w:r w:rsidRPr="000041D7">
        <w:rPr>
          <w:rFonts w:cs="Times New Roman"/>
        </w:rPr>
        <w:t>szakképesítéshez kapcsolódik.</w:t>
      </w:r>
    </w:p>
    <w:p w14:paraId="54130A03" w14:textId="77777777" w:rsidR="00A23F09" w:rsidRPr="000041D7" w:rsidRDefault="00A23F09" w:rsidP="00A23F09">
      <w:pPr>
        <w:spacing w:after="0"/>
        <w:ind w:left="426"/>
        <w:rPr>
          <w:rFonts w:cs="Times New Roman"/>
        </w:rPr>
      </w:pPr>
    </w:p>
    <w:p w14:paraId="7973EB41"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6F151878" w14:textId="5A2665F2" w:rsidR="00A23F09" w:rsidRPr="000041D7" w:rsidRDefault="008E13D4" w:rsidP="00A23F09">
      <w:pPr>
        <w:spacing w:after="0"/>
        <w:ind w:left="426"/>
        <w:rPr>
          <w:rFonts w:cs="Times New Roman"/>
        </w:rPr>
      </w:pPr>
      <w:r w:rsidRPr="000041D7">
        <w:rPr>
          <w:rFonts w:cs="Times New Roman"/>
        </w:rPr>
        <w:t>A tantárgy alapvető célja, hogy a munkavégzés alatt vagy azon kívül is a tanulók képesek legyenek felismerni a balesetek során keletkezett sérüléseket, és képesek legyenek az elsősegélynyújtás elvégzésére.</w:t>
      </w:r>
    </w:p>
    <w:p w14:paraId="1758972D" w14:textId="77777777" w:rsidR="00A23F09" w:rsidRPr="000041D7" w:rsidRDefault="00A23F09" w:rsidP="00A23F09">
      <w:pPr>
        <w:spacing w:after="0"/>
        <w:ind w:left="426"/>
        <w:rPr>
          <w:rFonts w:cs="Times New Roman"/>
        </w:rPr>
      </w:pPr>
    </w:p>
    <w:p w14:paraId="3CAC5C42"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3B5C31AF" w14:textId="4F98CE1E" w:rsidR="00A23F09" w:rsidRPr="000041D7" w:rsidRDefault="008E13D4" w:rsidP="00A23F09">
      <w:pPr>
        <w:spacing w:after="0"/>
        <w:ind w:left="426"/>
        <w:rPr>
          <w:rFonts w:cs="Times New Roman"/>
        </w:rPr>
      </w:pPr>
      <w:r w:rsidRPr="000041D7">
        <w:rPr>
          <w:rFonts w:cs="Times New Roman"/>
        </w:rPr>
        <w:t>A tantárgy az adott évfolyamba lépés feltételeiként megjelölt közismereti és szakmai tartalmakra épül.</w:t>
      </w:r>
    </w:p>
    <w:p w14:paraId="5AEADB04" w14:textId="77777777" w:rsidR="00A23F09" w:rsidRPr="000041D7" w:rsidRDefault="00A23F09" w:rsidP="00A23F09">
      <w:pPr>
        <w:spacing w:after="0"/>
        <w:ind w:left="426"/>
        <w:rPr>
          <w:rFonts w:cs="Times New Roman"/>
        </w:rPr>
      </w:pPr>
    </w:p>
    <w:p w14:paraId="7EE11D7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1D3539FA" w14:textId="5F4A893C"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Elsősegélynyújtás alapjai</w:t>
      </w:r>
    </w:p>
    <w:p w14:paraId="52807E9E" w14:textId="77777777" w:rsidR="008E13D4" w:rsidRPr="000041D7" w:rsidRDefault="008E13D4" w:rsidP="008E13D4">
      <w:pPr>
        <w:spacing w:after="0"/>
        <w:ind w:left="851"/>
        <w:rPr>
          <w:rFonts w:cs="Times New Roman"/>
        </w:rPr>
      </w:pPr>
      <w:r w:rsidRPr="000041D7">
        <w:rPr>
          <w:rFonts w:cs="Times New Roman"/>
        </w:rPr>
        <w:t>Mentőhívás módja.</w:t>
      </w:r>
    </w:p>
    <w:p w14:paraId="2686467F" w14:textId="77777777" w:rsidR="008E13D4" w:rsidRPr="000041D7" w:rsidRDefault="008E13D4" w:rsidP="008E13D4">
      <w:pPr>
        <w:spacing w:after="0"/>
        <w:ind w:left="851"/>
        <w:rPr>
          <w:rFonts w:cs="Times New Roman"/>
        </w:rPr>
      </w:pPr>
      <w:r w:rsidRPr="000041D7">
        <w:rPr>
          <w:rFonts w:cs="Times New Roman"/>
        </w:rPr>
        <w:t>Teendők a baleset helyszínén.</w:t>
      </w:r>
    </w:p>
    <w:p w14:paraId="084B3A7A" w14:textId="77777777" w:rsidR="008E13D4" w:rsidRPr="000041D7" w:rsidRDefault="008E13D4" w:rsidP="008E13D4">
      <w:pPr>
        <w:spacing w:after="0"/>
        <w:ind w:left="851"/>
        <w:rPr>
          <w:rFonts w:cs="Times New Roman"/>
        </w:rPr>
      </w:pPr>
      <w:r w:rsidRPr="000041D7">
        <w:rPr>
          <w:rFonts w:cs="Times New Roman"/>
        </w:rPr>
        <w:t>Elsősegély nyújtásának korlátai.</w:t>
      </w:r>
    </w:p>
    <w:p w14:paraId="490F009C" w14:textId="77777777" w:rsidR="008E13D4" w:rsidRPr="000041D7" w:rsidRDefault="008E13D4" w:rsidP="008E13D4">
      <w:pPr>
        <w:spacing w:after="0"/>
        <w:ind w:left="851"/>
        <w:rPr>
          <w:rFonts w:cs="Times New Roman"/>
        </w:rPr>
      </w:pPr>
      <w:r w:rsidRPr="000041D7">
        <w:rPr>
          <w:rFonts w:cs="Times New Roman"/>
        </w:rPr>
        <w:t>A baleseti helyszín biztosítása.</w:t>
      </w:r>
    </w:p>
    <w:p w14:paraId="5F97338A" w14:textId="77777777" w:rsidR="008E13D4" w:rsidRPr="000041D7" w:rsidRDefault="008E13D4" w:rsidP="008E13D4">
      <w:pPr>
        <w:spacing w:after="0"/>
        <w:ind w:left="851"/>
        <w:rPr>
          <w:rFonts w:cs="Times New Roman"/>
        </w:rPr>
      </w:pPr>
      <w:r w:rsidRPr="000041D7">
        <w:rPr>
          <w:rFonts w:cs="Times New Roman"/>
        </w:rPr>
        <w:t>Vérkeringés, légzés vizsgálata.</w:t>
      </w:r>
    </w:p>
    <w:p w14:paraId="46A1314A" w14:textId="77777777" w:rsidR="008E13D4" w:rsidRPr="000041D7" w:rsidRDefault="008E13D4" w:rsidP="008E13D4">
      <w:pPr>
        <w:spacing w:after="0"/>
        <w:ind w:left="851"/>
        <w:rPr>
          <w:rFonts w:cs="Times New Roman"/>
        </w:rPr>
      </w:pPr>
      <w:r w:rsidRPr="000041D7">
        <w:rPr>
          <w:rFonts w:cs="Times New Roman"/>
        </w:rPr>
        <w:lastRenderedPageBreak/>
        <w:t>Heimlich-féle műfogás.</w:t>
      </w:r>
    </w:p>
    <w:p w14:paraId="30ECBCE6" w14:textId="77777777" w:rsidR="008E13D4" w:rsidRPr="000041D7" w:rsidRDefault="008E13D4" w:rsidP="008E13D4">
      <w:pPr>
        <w:spacing w:after="0"/>
        <w:ind w:left="851"/>
        <w:rPr>
          <w:rFonts w:cs="Times New Roman"/>
        </w:rPr>
      </w:pPr>
      <w:proofErr w:type="spellStart"/>
      <w:r w:rsidRPr="000041D7">
        <w:rPr>
          <w:rFonts w:cs="Times New Roman"/>
        </w:rPr>
        <w:t>Rautek-féle</w:t>
      </w:r>
      <w:proofErr w:type="spellEnd"/>
      <w:r w:rsidRPr="000041D7">
        <w:rPr>
          <w:rFonts w:cs="Times New Roman"/>
        </w:rPr>
        <w:t xml:space="preserve"> műfogás.</w:t>
      </w:r>
    </w:p>
    <w:p w14:paraId="0517954E" w14:textId="77777777" w:rsidR="008E13D4" w:rsidRPr="000041D7" w:rsidRDefault="008E13D4" w:rsidP="008E13D4">
      <w:pPr>
        <w:spacing w:after="0"/>
        <w:ind w:left="851"/>
        <w:rPr>
          <w:rFonts w:cs="Times New Roman"/>
        </w:rPr>
      </w:pPr>
      <w:r w:rsidRPr="000041D7">
        <w:rPr>
          <w:rFonts w:cs="Times New Roman"/>
        </w:rPr>
        <w:t>Elsősegélynyújtás vérzések esetén.</w:t>
      </w:r>
    </w:p>
    <w:p w14:paraId="74C78B54" w14:textId="77777777" w:rsidR="008E13D4" w:rsidRPr="000041D7" w:rsidRDefault="008E13D4" w:rsidP="008E13D4">
      <w:pPr>
        <w:spacing w:after="0"/>
        <w:ind w:left="851"/>
        <w:rPr>
          <w:rFonts w:cs="Times New Roman"/>
        </w:rPr>
      </w:pPr>
      <w:r w:rsidRPr="000041D7">
        <w:rPr>
          <w:rFonts w:cs="Times New Roman"/>
        </w:rPr>
        <w:t>Életveszély elhárítása.</w:t>
      </w:r>
    </w:p>
    <w:p w14:paraId="263905FC" w14:textId="77777777" w:rsidR="008E13D4" w:rsidRPr="000041D7" w:rsidRDefault="008E13D4" w:rsidP="008E13D4">
      <w:pPr>
        <w:spacing w:after="0"/>
        <w:ind w:left="851"/>
        <w:rPr>
          <w:rFonts w:cs="Times New Roman"/>
        </w:rPr>
      </w:pPr>
      <w:r w:rsidRPr="000041D7">
        <w:rPr>
          <w:rFonts w:cs="Times New Roman"/>
        </w:rPr>
        <w:t xml:space="preserve">Újraélesztés. </w:t>
      </w:r>
    </w:p>
    <w:p w14:paraId="74A760BF" w14:textId="77777777" w:rsidR="008E13D4" w:rsidRPr="000041D7" w:rsidRDefault="008E13D4" w:rsidP="008E13D4">
      <w:pPr>
        <w:spacing w:after="0"/>
        <w:ind w:left="851"/>
        <w:rPr>
          <w:rFonts w:cs="Times New Roman"/>
        </w:rPr>
      </w:pPr>
      <w:proofErr w:type="spellStart"/>
      <w:r w:rsidRPr="000041D7">
        <w:rPr>
          <w:rFonts w:cs="Times New Roman"/>
        </w:rPr>
        <w:t>Mellkasnyomás</w:t>
      </w:r>
      <w:proofErr w:type="spellEnd"/>
      <w:r w:rsidRPr="000041D7">
        <w:rPr>
          <w:rFonts w:cs="Times New Roman"/>
        </w:rPr>
        <w:t xml:space="preserve"> technikája </w:t>
      </w:r>
    </w:p>
    <w:p w14:paraId="5437752C" w14:textId="77777777" w:rsidR="008E13D4" w:rsidRPr="000041D7" w:rsidRDefault="008E13D4" w:rsidP="008E13D4">
      <w:pPr>
        <w:spacing w:after="0"/>
        <w:ind w:left="851"/>
        <w:rPr>
          <w:rFonts w:cs="Times New Roman"/>
        </w:rPr>
      </w:pPr>
      <w:proofErr w:type="spellStart"/>
      <w:r w:rsidRPr="000041D7">
        <w:rPr>
          <w:rFonts w:cs="Times New Roman"/>
        </w:rPr>
        <w:t>Légútbiztosítás</w:t>
      </w:r>
      <w:proofErr w:type="spellEnd"/>
      <w:r w:rsidRPr="000041D7">
        <w:rPr>
          <w:rFonts w:cs="Times New Roman"/>
        </w:rPr>
        <w:t xml:space="preserve"> lehetőségei.</w:t>
      </w:r>
    </w:p>
    <w:p w14:paraId="6E970780" w14:textId="77777777" w:rsidR="008E13D4" w:rsidRPr="000041D7" w:rsidRDefault="008E13D4" w:rsidP="008E13D4">
      <w:pPr>
        <w:spacing w:after="0"/>
        <w:ind w:left="851"/>
        <w:rPr>
          <w:rFonts w:cs="Times New Roman"/>
        </w:rPr>
      </w:pPr>
      <w:r w:rsidRPr="000041D7">
        <w:rPr>
          <w:rFonts w:cs="Times New Roman"/>
        </w:rPr>
        <w:t>Légút akadálymentesítése.</w:t>
      </w:r>
    </w:p>
    <w:p w14:paraId="3307B6A2" w14:textId="77777777" w:rsidR="008E13D4" w:rsidRPr="000041D7" w:rsidRDefault="008E13D4" w:rsidP="008E13D4">
      <w:pPr>
        <w:spacing w:after="0"/>
        <w:ind w:left="851"/>
        <w:rPr>
          <w:rFonts w:cs="Times New Roman"/>
        </w:rPr>
      </w:pPr>
      <w:r w:rsidRPr="000041D7">
        <w:rPr>
          <w:rFonts w:cs="Times New Roman"/>
        </w:rPr>
        <w:t>Lélegeztetés.</w:t>
      </w:r>
    </w:p>
    <w:p w14:paraId="49F62584" w14:textId="77777777" w:rsidR="008E13D4" w:rsidRPr="000041D7" w:rsidRDefault="008E13D4" w:rsidP="008E13D4">
      <w:pPr>
        <w:spacing w:after="0"/>
        <w:ind w:left="851"/>
        <w:rPr>
          <w:rFonts w:cs="Times New Roman"/>
        </w:rPr>
      </w:pPr>
      <w:r w:rsidRPr="000041D7">
        <w:rPr>
          <w:rFonts w:cs="Times New Roman"/>
        </w:rPr>
        <w:t>Fizikális vizsgálat.</w:t>
      </w:r>
    </w:p>
    <w:p w14:paraId="030A096E" w14:textId="77777777" w:rsidR="008E13D4" w:rsidRPr="000041D7" w:rsidRDefault="008E13D4" w:rsidP="008E13D4">
      <w:pPr>
        <w:spacing w:after="0"/>
        <w:ind w:left="851"/>
        <w:rPr>
          <w:rFonts w:cs="Times New Roman"/>
        </w:rPr>
      </w:pPr>
      <w:r w:rsidRPr="000041D7">
        <w:rPr>
          <w:rFonts w:cs="Times New Roman"/>
        </w:rPr>
        <w:t>Stabil oldalfekvő helyzet alkalmazása.</w:t>
      </w:r>
    </w:p>
    <w:p w14:paraId="33187796" w14:textId="77777777" w:rsidR="008E13D4" w:rsidRPr="000041D7" w:rsidRDefault="008E13D4" w:rsidP="008E13D4">
      <w:pPr>
        <w:spacing w:after="0"/>
        <w:ind w:left="851"/>
        <w:rPr>
          <w:rFonts w:cs="Times New Roman"/>
        </w:rPr>
      </w:pPr>
      <w:r w:rsidRPr="000041D7">
        <w:rPr>
          <w:rFonts w:cs="Times New Roman"/>
        </w:rPr>
        <w:t>Az eszméletlenség veszélyei.</w:t>
      </w:r>
    </w:p>
    <w:p w14:paraId="4CB078EE" w14:textId="77777777" w:rsidR="008E13D4" w:rsidRPr="000041D7" w:rsidRDefault="008E13D4" w:rsidP="008E13D4">
      <w:pPr>
        <w:spacing w:after="0"/>
        <w:ind w:left="851"/>
        <w:rPr>
          <w:rFonts w:cs="Times New Roman"/>
        </w:rPr>
      </w:pPr>
      <w:r w:rsidRPr="000041D7">
        <w:rPr>
          <w:rFonts w:cs="Times New Roman"/>
        </w:rPr>
        <w:t xml:space="preserve">A sokk tünetei, veszélyei, ellátása. </w:t>
      </w:r>
    </w:p>
    <w:p w14:paraId="291C1F39" w14:textId="77777777" w:rsidR="008E13D4" w:rsidRPr="000041D7" w:rsidRDefault="008E13D4" w:rsidP="008E13D4">
      <w:pPr>
        <w:spacing w:after="0"/>
        <w:ind w:left="851"/>
        <w:rPr>
          <w:rFonts w:cs="Times New Roman"/>
        </w:rPr>
      </w:pPr>
      <w:r w:rsidRPr="000041D7">
        <w:rPr>
          <w:rFonts w:cs="Times New Roman"/>
        </w:rPr>
        <w:t>Idegen test eltávolítása szemből, orrból, fülből.</w:t>
      </w:r>
    </w:p>
    <w:p w14:paraId="36E6A29A" w14:textId="77777777" w:rsidR="008E13D4" w:rsidRPr="000041D7" w:rsidRDefault="008E13D4" w:rsidP="008E13D4">
      <w:pPr>
        <w:spacing w:after="0"/>
        <w:ind w:left="851"/>
        <w:rPr>
          <w:rFonts w:cs="Times New Roman"/>
        </w:rPr>
      </w:pPr>
      <w:r w:rsidRPr="000041D7">
        <w:rPr>
          <w:rFonts w:cs="Times New Roman"/>
        </w:rPr>
        <w:t>Agyrázkódás tünetei, veszélyei, ellátása.</w:t>
      </w:r>
    </w:p>
    <w:p w14:paraId="48F8C011" w14:textId="77777777" w:rsidR="008E13D4" w:rsidRPr="000041D7" w:rsidRDefault="008E13D4" w:rsidP="008E13D4">
      <w:pPr>
        <w:spacing w:after="0"/>
        <w:ind w:left="851"/>
        <w:rPr>
          <w:rFonts w:cs="Times New Roman"/>
        </w:rPr>
      </w:pPr>
      <w:r w:rsidRPr="000041D7">
        <w:rPr>
          <w:rFonts w:cs="Times New Roman"/>
        </w:rPr>
        <w:t>Koponyasérülés tünetei, veszélyei, ellátása.</w:t>
      </w:r>
    </w:p>
    <w:p w14:paraId="09ED2904" w14:textId="77777777" w:rsidR="008E13D4" w:rsidRPr="000041D7" w:rsidRDefault="008E13D4" w:rsidP="008E13D4">
      <w:pPr>
        <w:spacing w:after="0"/>
        <w:ind w:left="851"/>
        <w:rPr>
          <w:rFonts w:cs="Times New Roman"/>
        </w:rPr>
      </w:pPr>
      <w:r w:rsidRPr="000041D7">
        <w:rPr>
          <w:rFonts w:cs="Times New Roman"/>
        </w:rPr>
        <w:t>Bordatörés tünetei, veszélyei, ellátása.</w:t>
      </w:r>
    </w:p>
    <w:p w14:paraId="6A4B33F3" w14:textId="77777777" w:rsidR="008E13D4" w:rsidRPr="000041D7" w:rsidRDefault="008E13D4" w:rsidP="008E13D4">
      <w:pPr>
        <w:spacing w:after="0"/>
        <w:ind w:left="851"/>
        <w:rPr>
          <w:rFonts w:cs="Times New Roman"/>
        </w:rPr>
      </w:pPr>
      <w:r w:rsidRPr="000041D7">
        <w:rPr>
          <w:rFonts w:cs="Times New Roman"/>
        </w:rPr>
        <w:t>Végtagtörések.</w:t>
      </w:r>
    </w:p>
    <w:p w14:paraId="6214E5A4" w14:textId="77777777" w:rsidR="008E13D4" w:rsidRPr="000041D7" w:rsidRDefault="008E13D4" w:rsidP="008E13D4">
      <w:pPr>
        <w:spacing w:after="0"/>
        <w:ind w:left="851"/>
        <w:rPr>
          <w:rFonts w:cs="Times New Roman"/>
        </w:rPr>
      </w:pPr>
      <w:r w:rsidRPr="000041D7">
        <w:rPr>
          <w:rFonts w:cs="Times New Roman"/>
        </w:rPr>
        <w:t>Hasi sérülések.</w:t>
      </w:r>
    </w:p>
    <w:p w14:paraId="56BAA1CA" w14:textId="77777777" w:rsidR="008E13D4" w:rsidRPr="000041D7" w:rsidRDefault="008E13D4" w:rsidP="008E13D4">
      <w:pPr>
        <w:spacing w:after="0"/>
        <w:ind w:left="851"/>
        <w:rPr>
          <w:rFonts w:cs="Times New Roman"/>
        </w:rPr>
      </w:pPr>
      <w:r w:rsidRPr="000041D7">
        <w:rPr>
          <w:rFonts w:cs="Times New Roman"/>
        </w:rPr>
        <w:t>Gerinctörés tünetei, veszélyei, ellátása.</w:t>
      </w:r>
    </w:p>
    <w:p w14:paraId="50DD9AB9" w14:textId="77777777" w:rsidR="008E13D4" w:rsidRPr="000041D7" w:rsidRDefault="008E13D4" w:rsidP="008E13D4">
      <w:pPr>
        <w:spacing w:after="0"/>
        <w:ind w:left="851"/>
        <w:rPr>
          <w:rFonts w:cs="Times New Roman"/>
        </w:rPr>
      </w:pPr>
      <w:r w:rsidRPr="000041D7">
        <w:rPr>
          <w:rFonts w:cs="Times New Roman"/>
        </w:rPr>
        <w:t>Áramütés veszélyei.</w:t>
      </w:r>
    </w:p>
    <w:p w14:paraId="60858AF7" w14:textId="77777777" w:rsidR="008E13D4" w:rsidRPr="000041D7" w:rsidRDefault="008E13D4" w:rsidP="008E13D4">
      <w:pPr>
        <w:spacing w:after="0"/>
        <w:ind w:left="851"/>
        <w:rPr>
          <w:rFonts w:cs="Times New Roman"/>
        </w:rPr>
      </w:pPr>
      <w:r w:rsidRPr="000041D7">
        <w:rPr>
          <w:rFonts w:cs="Times New Roman"/>
        </w:rPr>
        <w:t>Áramütött személy megközelítése.</w:t>
      </w:r>
    </w:p>
    <w:p w14:paraId="7E3104D0" w14:textId="77777777" w:rsidR="008E13D4" w:rsidRPr="000041D7" w:rsidRDefault="008E13D4" w:rsidP="008E13D4">
      <w:pPr>
        <w:spacing w:after="0"/>
        <w:ind w:left="851"/>
        <w:rPr>
          <w:rFonts w:cs="Times New Roman"/>
        </w:rPr>
      </w:pPr>
      <w:proofErr w:type="spellStart"/>
      <w:r w:rsidRPr="000041D7">
        <w:rPr>
          <w:rFonts w:cs="Times New Roman"/>
        </w:rPr>
        <w:t>Áramtalanítás</w:t>
      </w:r>
      <w:proofErr w:type="spellEnd"/>
      <w:r w:rsidRPr="000041D7">
        <w:rPr>
          <w:rFonts w:cs="Times New Roman"/>
        </w:rPr>
        <w:t>.</w:t>
      </w:r>
    </w:p>
    <w:p w14:paraId="39928CA9" w14:textId="77777777" w:rsidR="008E13D4" w:rsidRPr="000041D7" w:rsidRDefault="008E13D4" w:rsidP="008E13D4">
      <w:pPr>
        <w:spacing w:after="0"/>
        <w:ind w:left="851"/>
        <w:rPr>
          <w:rFonts w:cs="Times New Roman"/>
        </w:rPr>
      </w:pPr>
      <w:r w:rsidRPr="000041D7">
        <w:rPr>
          <w:rFonts w:cs="Times New Roman"/>
        </w:rPr>
        <w:t>Áramütött személy ellátása.</w:t>
      </w:r>
    </w:p>
    <w:p w14:paraId="462AF4DA" w14:textId="77777777" w:rsidR="008E13D4" w:rsidRPr="000041D7" w:rsidRDefault="008E13D4" w:rsidP="008E13D4">
      <w:pPr>
        <w:spacing w:after="0"/>
        <w:ind w:left="851"/>
        <w:rPr>
          <w:rFonts w:cs="Times New Roman"/>
        </w:rPr>
      </w:pPr>
      <w:r w:rsidRPr="000041D7">
        <w:rPr>
          <w:rFonts w:cs="Times New Roman"/>
        </w:rPr>
        <w:t>Égési sérülés súlyosságának felmérése, ellátása.</w:t>
      </w:r>
    </w:p>
    <w:p w14:paraId="790037A4" w14:textId="77777777" w:rsidR="008E13D4" w:rsidRPr="000041D7" w:rsidRDefault="008E13D4" w:rsidP="008E13D4">
      <w:pPr>
        <w:spacing w:after="0"/>
        <w:ind w:left="851"/>
        <w:rPr>
          <w:rFonts w:cs="Times New Roman"/>
        </w:rPr>
      </w:pPr>
      <w:r w:rsidRPr="000041D7">
        <w:rPr>
          <w:rFonts w:cs="Times New Roman"/>
        </w:rPr>
        <w:t>Fagyás, tünetei, veszélyei és ellátása.</w:t>
      </w:r>
    </w:p>
    <w:p w14:paraId="186396BA" w14:textId="77777777" w:rsidR="008E13D4" w:rsidRPr="000041D7" w:rsidRDefault="008E13D4" w:rsidP="008E13D4">
      <w:pPr>
        <w:spacing w:after="0"/>
        <w:ind w:left="851"/>
        <w:rPr>
          <w:rFonts w:cs="Times New Roman"/>
        </w:rPr>
      </w:pPr>
      <w:r w:rsidRPr="000041D7">
        <w:rPr>
          <w:rFonts w:cs="Times New Roman"/>
        </w:rPr>
        <w:t>Mérgezések tünetei, fajtái, ellátása.</w:t>
      </w:r>
    </w:p>
    <w:p w14:paraId="3F9A12B2" w14:textId="77777777" w:rsidR="008E13D4" w:rsidRPr="000041D7" w:rsidRDefault="008E13D4" w:rsidP="008E13D4">
      <w:pPr>
        <w:spacing w:after="0"/>
        <w:ind w:left="851"/>
        <w:rPr>
          <w:rFonts w:cs="Times New Roman"/>
        </w:rPr>
      </w:pPr>
      <w:r w:rsidRPr="000041D7">
        <w:rPr>
          <w:rFonts w:cs="Times New Roman"/>
        </w:rPr>
        <w:t>Leggyakrabban előforduló mérgezések.</w:t>
      </w:r>
    </w:p>
    <w:p w14:paraId="14CC0830" w14:textId="77777777" w:rsidR="008E13D4" w:rsidRPr="000041D7" w:rsidRDefault="008E13D4" w:rsidP="008E13D4">
      <w:pPr>
        <w:spacing w:after="0"/>
        <w:ind w:left="851"/>
        <w:rPr>
          <w:rFonts w:cs="Times New Roman"/>
        </w:rPr>
      </w:pPr>
      <w:r w:rsidRPr="000041D7">
        <w:rPr>
          <w:rFonts w:cs="Times New Roman"/>
        </w:rPr>
        <w:t>Maró szerek okozta sérülések veszélyei, ellátása.</w:t>
      </w:r>
    </w:p>
    <w:p w14:paraId="7262E4E3" w14:textId="77777777" w:rsidR="008E13D4" w:rsidRPr="000041D7" w:rsidRDefault="008E13D4" w:rsidP="008E13D4">
      <w:pPr>
        <w:spacing w:after="0"/>
        <w:ind w:left="851"/>
        <w:rPr>
          <w:rFonts w:cs="Times New Roman"/>
        </w:rPr>
      </w:pPr>
      <w:r w:rsidRPr="000041D7">
        <w:rPr>
          <w:rFonts w:cs="Times New Roman"/>
        </w:rPr>
        <w:t>Rosszullétek.</w:t>
      </w:r>
    </w:p>
    <w:p w14:paraId="56F3D54B" w14:textId="77777777" w:rsidR="008E13D4" w:rsidRPr="000041D7" w:rsidRDefault="008E13D4" w:rsidP="008E13D4">
      <w:pPr>
        <w:spacing w:after="0"/>
        <w:ind w:left="851"/>
        <w:rPr>
          <w:rFonts w:cs="Times New Roman"/>
        </w:rPr>
      </w:pPr>
      <w:r w:rsidRPr="000041D7">
        <w:rPr>
          <w:rFonts w:cs="Times New Roman"/>
        </w:rPr>
        <w:t>Ájulás tünetei, ellátása.</w:t>
      </w:r>
    </w:p>
    <w:p w14:paraId="634A8FC3" w14:textId="77777777" w:rsidR="008E13D4" w:rsidRPr="000041D7" w:rsidRDefault="008E13D4" w:rsidP="008E13D4">
      <w:pPr>
        <w:spacing w:after="0"/>
        <w:ind w:left="851"/>
        <w:rPr>
          <w:rFonts w:cs="Times New Roman"/>
        </w:rPr>
      </w:pPr>
      <w:r w:rsidRPr="000041D7">
        <w:rPr>
          <w:rFonts w:cs="Times New Roman"/>
        </w:rPr>
        <w:t>Epilepsziás roham tünetei, ellátása.</w:t>
      </w:r>
    </w:p>
    <w:p w14:paraId="3E7A0CCC" w14:textId="77777777" w:rsidR="008E13D4" w:rsidRPr="000041D7" w:rsidRDefault="008E13D4" w:rsidP="008E13D4">
      <w:pPr>
        <w:spacing w:after="0"/>
        <w:ind w:left="851"/>
        <w:rPr>
          <w:rFonts w:cs="Times New Roman"/>
        </w:rPr>
      </w:pPr>
      <w:r w:rsidRPr="000041D7">
        <w:rPr>
          <w:rFonts w:cs="Times New Roman"/>
        </w:rPr>
        <w:t>Szív eredetű mellkasi fájdalom tünetei, ellátása.</w:t>
      </w:r>
    </w:p>
    <w:p w14:paraId="1DFDDF26" w14:textId="6B49C998" w:rsidR="00A23F09" w:rsidRPr="000041D7" w:rsidRDefault="008E13D4" w:rsidP="008E13D4">
      <w:pPr>
        <w:spacing w:after="0"/>
        <w:ind w:left="851"/>
        <w:rPr>
          <w:rFonts w:cs="Times New Roman"/>
        </w:rPr>
      </w:pPr>
      <w:r w:rsidRPr="000041D7">
        <w:rPr>
          <w:rFonts w:cs="Times New Roman"/>
        </w:rPr>
        <w:t>Alacsony vércukorszint miatti rosszullét tünetei, ellátása</w:t>
      </w:r>
    </w:p>
    <w:p w14:paraId="2F66788B" w14:textId="77777777" w:rsidR="00A23F09" w:rsidRPr="000041D7" w:rsidRDefault="00A23F09" w:rsidP="00A23F09">
      <w:pPr>
        <w:tabs>
          <w:tab w:val="left" w:pos="1418"/>
          <w:tab w:val="right" w:pos="9072"/>
        </w:tabs>
        <w:spacing w:after="0"/>
        <w:ind w:left="851"/>
        <w:rPr>
          <w:rFonts w:cs="Times New Roman"/>
        </w:rPr>
      </w:pPr>
    </w:p>
    <w:p w14:paraId="092B27C5" w14:textId="38B5D35A"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Munka- és környezetvédelem a gyakorlatban</w:t>
      </w:r>
    </w:p>
    <w:p w14:paraId="2BF1A638" w14:textId="77777777" w:rsidR="008E13D4" w:rsidRPr="000041D7" w:rsidRDefault="008E13D4" w:rsidP="008E13D4">
      <w:pPr>
        <w:spacing w:after="0"/>
        <w:ind w:left="851"/>
        <w:rPr>
          <w:rFonts w:cs="Times New Roman"/>
        </w:rPr>
      </w:pPr>
      <w:r w:rsidRPr="000041D7">
        <w:rPr>
          <w:rFonts w:cs="Times New Roman"/>
        </w:rPr>
        <w:t>Veszélyforrások kialakulása.</w:t>
      </w:r>
    </w:p>
    <w:p w14:paraId="70828F2D" w14:textId="77777777" w:rsidR="008E13D4" w:rsidRPr="000041D7" w:rsidRDefault="008E13D4" w:rsidP="008E13D4">
      <w:pPr>
        <w:spacing w:after="0"/>
        <w:ind w:left="851"/>
        <w:rPr>
          <w:rFonts w:cs="Times New Roman"/>
        </w:rPr>
      </w:pPr>
      <w:r w:rsidRPr="000041D7">
        <w:rPr>
          <w:rFonts w:cs="Times New Roman"/>
        </w:rPr>
        <w:t>Személyi védőfelszerelésekkel szemben támasztott követelmények.</w:t>
      </w:r>
    </w:p>
    <w:p w14:paraId="5BBBB392" w14:textId="77777777" w:rsidR="008E13D4" w:rsidRPr="000041D7" w:rsidRDefault="008E13D4" w:rsidP="008E13D4">
      <w:pPr>
        <w:spacing w:after="0"/>
        <w:ind w:left="851"/>
        <w:rPr>
          <w:rFonts w:cs="Times New Roman"/>
        </w:rPr>
      </w:pPr>
      <w:r w:rsidRPr="000041D7">
        <w:rPr>
          <w:rFonts w:cs="Times New Roman"/>
        </w:rPr>
        <w:t>Személyi védőfelszerelések helyének meghatározása, tárolása.</w:t>
      </w:r>
    </w:p>
    <w:p w14:paraId="4AE4DC8D" w14:textId="77777777" w:rsidR="008E13D4" w:rsidRPr="000041D7" w:rsidRDefault="008E13D4" w:rsidP="008E13D4">
      <w:pPr>
        <w:spacing w:after="0"/>
        <w:ind w:left="851"/>
        <w:rPr>
          <w:rFonts w:cs="Times New Roman"/>
        </w:rPr>
      </w:pPr>
      <w:r w:rsidRPr="000041D7">
        <w:rPr>
          <w:rFonts w:cs="Times New Roman"/>
        </w:rPr>
        <w:t>A munkavédelmi oktatás dokumentálása.</w:t>
      </w:r>
    </w:p>
    <w:p w14:paraId="48EDF85F" w14:textId="77777777" w:rsidR="008E13D4" w:rsidRPr="000041D7" w:rsidRDefault="008E13D4" w:rsidP="008E13D4">
      <w:pPr>
        <w:spacing w:after="0"/>
        <w:ind w:left="851"/>
        <w:rPr>
          <w:rFonts w:cs="Times New Roman"/>
        </w:rPr>
      </w:pPr>
      <w:r w:rsidRPr="000041D7">
        <w:rPr>
          <w:rFonts w:cs="Times New Roman"/>
        </w:rPr>
        <w:t>A munkabalesetek bejelentése, nyilvántartása és kivizsgálása.</w:t>
      </w:r>
    </w:p>
    <w:p w14:paraId="6C5E249C" w14:textId="77777777" w:rsidR="008E13D4" w:rsidRPr="000041D7" w:rsidRDefault="008E13D4" w:rsidP="008E13D4">
      <w:pPr>
        <w:spacing w:after="0"/>
        <w:ind w:left="851"/>
        <w:rPr>
          <w:rFonts w:cs="Times New Roman"/>
        </w:rPr>
      </w:pPr>
      <w:r w:rsidRPr="000041D7">
        <w:rPr>
          <w:rFonts w:cs="Times New Roman"/>
        </w:rPr>
        <w:t>Kockázatelemzés fogalmai, kockázatelemzés, kockázatértékelés.</w:t>
      </w:r>
    </w:p>
    <w:p w14:paraId="72AF552D" w14:textId="77777777" w:rsidR="008E13D4" w:rsidRPr="000041D7" w:rsidRDefault="008E13D4" w:rsidP="008E13D4">
      <w:pPr>
        <w:spacing w:after="0"/>
        <w:ind w:left="851"/>
        <w:rPr>
          <w:rFonts w:cs="Times New Roman"/>
        </w:rPr>
      </w:pPr>
      <w:r w:rsidRPr="000041D7">
        <w:rPr>
          <w:rFonts w:cs="Times New Roman"/>
        </w:rPr>
        <w:t>A munkahelyen alkalmazott biztonsági jelzések.</w:t>
      </w:r>
    </w:p>
    <w:p w14:paraId="4B639DC0" w14:textId="77777777" w:rsidR="008E13D4" w:rsidRPr="000041D7" w:rsidRDefault="008E13D4" w:rsidP="008E13D4">
      <w:pPr>
        <w:spacing w:after="0"/>
        <w:ind w:left="851"/>
        <w:rPr>
          <w:rFonts w:cs="Times New Roman"/>
        </w:rPr>
      </w:pPr>
      <w:r w:rsidRPr="000041D7">
        <w:rPr>
          <w:rFonts w:cs="Times New Roman"/>
        </w:rPr>
        <w:t>A munkahelyen alkalmazott biztonsági jelzések helyének meghatározása, elhelyezése.</w:t>
      </w:r>
    </w:p>
    <w:p w14:paraId="47A7B913" w14:textId="77777777" w:rsidR="008E13D4" w:rsidRPr="000041D7" w:rsidRDefault="008E13D4" w:rsidP="008E13D4">
      <w:pPr>
        <w:spacing w:after="0"/>
        <w:ind w:left="851"/>
        <w:rPr>
          <w:rFonts w:cs="Times New Roman"/>
        </w:rPr>
      </w:pPr>
      <w:r w:rsidRPr="000041D7">
        <w:rPr>
          <w:rFonts w:cs="Times New Roman"/>
        </w:rPr>
        <w:t>A megfelelő biztonsági jelzés kiválasztása.</w:t>
      </w:r>
    </w:p>
    <w:p w14:paraId="0873DE14" w14:textId="77777777" w:rsidR="008E13D4" w:rsidRPr="000041D7" w:rsidRDefault="008E13D4" w:rsidP="008E13D4">
      <w:pPr>
        <w:spacing w:after="0"/>
        <w:ind w:left="851"/>
        <w:rPr>
          <w:rFonts w:cs="Times New Roman"/>
        </w:rPr>
      </w:pPr>
      <w:r w:rsidRPr="000041D7">
        <w:rPr>
          <w:rFonts w:cs="Times New Roman"/>
        </w:rPr>
        <w:t>A munkavégzés fizikai ártalmai.</w:t>
      </w:r>
    </w:p>
    <w:p w14:paraId="601B6660" w14:textId="77777777" w:rsidR="008E13D4" w:rsidRPr="000041D7" w:rsidRDefault="008E13D4" w:rsidP="008E13D4">
      <w:pPr>
        <w:spacing w:after="0"/>
        <w:ind w:left="851"/>
        <w:rPr>
          <w:rFonts w:cs="Times New Roman"/>
        </w:rPr>
      </w:pPr>
      <w:r w:rsidRPr="000041D7">
        <w:rPr>
          <w:rFonts w:cs="Times New Roman"/>
        </w:rPr>
        <w:t>Zaj- és rezgésvédelem.</w:t>
      </w:r>
    </w:p>
    <w:p w14:paraId="16336B29" w14:textId="77777777" w:rsidR="008E13D4" w:rsidRPr="000041D7" w:rsidRDefault="008E13D4" w:rsidP="008E13D4">
      <w:pPr>
        <w:spacing w:after="0"/>
        <w:ind w:left="851"/>
        <w:rPr>
          <w:rFonts w:cs="Times New Roman"/>
        </w:rPr>
      </w:pPr>
      <w:r w:rsidRPr="000041D7">
        <w:rPr>
          <w:rFonts w:cs="Times New Roman"/>
        </w:rPr>
        <w:t>Zaj- és rezgésvédelem védőeszközeinek fajtái, alkalmazásuk.</w:t>
      </w:r>
    </w:p>
    <w:p w14:paraId="4DA2C827" w14:textId="77777777" w:rsidR="008E13D4" w:rsidRPr="000041D7" w:rsidRDefault="008E13D4" w:rsidP="008E13D4">
      <w:pPr>
        <w:spacing w:after="0"/>
        <w:ind w:left="851"/>
        <w:rPr>
          <w:rFonts w:cs="Times New Roman"/>
        </w:rPr>
      </w:pPr>
      <w:r w:rsidRPr="000041D7">
        <w:rPr>
          <w:rFonts w:cs="Times New Roman"/>
        </w:rPr>
        <w:t>Munkahelyi klíma, a helyiség hőmérséklete, a levegő nedvességtartalma.</w:t>
      </w:r>
    </w:p>
    <w:p w14:paraId="78E56C36" w14:textId="77777777" w:rsidR="008E13D4" w:rsidRPr="000041D7" w:rsidRDefault="008E13D4" w:rsidP="008E13D4">
      <w:pPr>
        <w:spacing w:after="0"/>
        <w:ind w:left="851"/>
        <w:rPr>
          <w:rFonts w:cs="Times New Roman"/>
        </w:rPr>
      </w:pPr>
      <w:r w:rsidRPr="000041D7">
        <w:rPr>
          <w:rFonts w:cs="Times New Roman"/>
        </w:rPr>
        <w:lastRenderedPageBreak/>
        <w:t>A munkahelyek megvilágítása, a természetes fény.</w:t>
      </w:r>
    </w:p>
    <w:p w14:paraId="147550FA" w14:textId="77777777" w:rsidR="008E13D4" w:rsidRPr="000041D7" w:rsidRDefault="008E13D4" w:rsidP="008E13D4">
      <w:pPr>
        <w:spacing w:after="0"/>
        <w:ind w:left="851"/>
        <w:rPr>
          <w:rFonts w:cs="Times New Roman"/>
        </w:rPr>
      </w:pPr>
      <w:r w:rsidRPr="000041D7">
        <w:rPr>
          <w:rFonts w:cs="Times New Roman"/>
        </w:rPr>
        <w:t>A színek kialakítása.</w:t>
      </w:r>
    </w:p>
    <w:p w14:paraId="73B035F3" w14:textId="77777777" w:rsidR="008E13D4" w:rsidRPr="000041D7" w:rsidRDefault="008E13D4" w:rsidP="008E13D4">
      <w:pPr>
        <w:spacing w:after="0"/>
        <w:ind w:left="851"/>
        <w:rPr>
          <w:rFonts w:cs="Times New Roman"/>
        </w:rPr>
      </w:pPr>
      <w:r w:rsidRPr="000041D7">
        <w:rPr>
          <w:rFonts w:cs="Times New Roman"/>
        </w:rPr>
        <w:t>A gázhegesztés és az ívhegesztés biztonsági előírásai.</w:t>
      </w:r>
    </w:p>
    <w:p w14:paraId="4A128EC8" w14:textId="77777777" w:rsidR="008E13D4" w:rsidRPr="000041D7" w:rsidRDefault="008E13D4" w:rsidP="008E13D4">
      <w:pPr>
        <w:spacing w:after="0"/>
        <w:ind w:left="851"/>
        <w:rPr>
          <w:rFonts w:cs="Times New Roman"/>
        </w:rPr>
      </w:pPr>
      <w:r w:rsidRPr="000041D7">
        <w:rPr>
          <w:rFonts w:cs="Times New Roman"/>
        </w:rPr>
        <w:t>Hegesztő munkahelyek kialakítása, védő eszközök alkalmazása.</w:t>
      </w:r>
    </w:p>
    <w:p w14:paraId="44FC70E3" w14:textId="77777777" w:rsidR="008E13D4" w:rsidRPr="000041D7" w:rsidRDefault="008E13D4" w:rsidP="008E13D4">
      <w:pPr>
        <w:spacing w:after="0"/>
        <w:ind w:left="851"/>
        <w:rPr>
          <w:rFonts w:cs="Times New Roman"/>
        </w:rPr>
      </w:pPr>
      <w:r w:rsidRPr="000041D7">
        <w:rPr>
          <w:rFonts w:cs="Times New Roman"/>
        </w:rPr>
        <w:t>Anyagmozgatás, anyagtárolás szabályai.</w:t>
      </w:r>
    </w:p>
    <w:p w14:paraId="23839353" w14:textId="77777777" w:rsidR="008E13D4" w:rsidRPr="000041D7" w:rsidRDefault="008E13D4" w:rsidP="008E13D4">
      <w:pPr>
        <w:spacing w:after="0"/>
        <w:ind w:left="851"/>
        <w:rPr>
          <w:rFonts w:cs="Times New Roman"/>
        </w:rPr>
      </w:pPr>
      <w:r w:rsidRPr="000041D7">
        <w:rPr>
          <w:rFonts w:cs="Times New Roman"/>
        </w:rPr>
        <w:t>Anyagmozgatás gépeinek, eszközeinek biztonságos használata, védőeszközök alkalmazása.</w:t>
      </w:r>
    </w:p>
    <w:p w14:paraId="09B7AF59" w14:textId="77777777" w:rsidR="008E13D4" w:rsidRPr="000041D7" w:rsidRDefault="008E13D4" w:rsidP="008E13D4">
      <w:pPr>
        <w:spacing w:after="0"/>
        <w:ind w:left="851"/>
        <w:rPr>
          <w:rFonts w:cs="Times New Roman"/>
        </w:rPr>
      </w:pPr>
      <w:r w:rsidRPr="000041D7">
        <w:rPr>
          <w:rFonts w:cs="Times New Roman"/>
        </w:rPr>
        <w:t>Villamos berendezések biztonságtechnikája, speciális védőeszközök bemutatása, használata.</w:t>
      </w:r>
    </w:p>
    <w:p w14:paraId="66CE94CA" w14:textId="77777777" w:rsidR="008E13D4" w:rsidRPr="000041D7" w:rsidRDefault="008E13D4" w:rsidP="008E13D4">
      <w:pPr>
        <w:spacing w:after="0"/>
        <w:ind w:left="851"/>
        <w:rPr>
          <w:rFonts w:cs="Times New Roman"/>
        </w:rPr>
      </w:pPr>
      <w:r w:rsidRPr="000041D7">
        <w:rPr>
          <w:rFonts w:cs="Times New Roman"/>
        </w:rPr>
        <w:t>Egyéni és kollektív védelem.</w:t>
      </w:r>
    </w:p>
    <w:p w14:paraId="1E2EF0B6" w14:textId="77777777" w:rsidR="008E13D4" w:rsidRPr="000041D7" w:rsidRDefault="008E13D4" w:rsidP="008E13D4">
      <w:pPr>
        <w:spacing w:after="0"/>
        <w:ind w:left="851"/>
        <w:rPr>
          <w:rFonts w:cs="Times New Roman"/>
        </w:rPr>
      </w:pPr>
      <w:r w:rsidRPr="000041D7">
        <w:rPr>
          <w:rFonts w:cs="Times New Roman"/>
        </w:rPr>
        <w:t>Munkaegészségügy.</w:t>
      </w:r>
    </w:p>
    <w:p w14:paraId="09D53C1B" w14:textId="77777777" w:rsidR="008E13D4" w:rsidRPr="000041D7" w:rsidRDefault="008E13D4" w:rsidP="008E13D4">
      <w:pPr>
        <w:spacing w:after="0"/>
        <w:ind w:left="851"/>
        <w:rPr>
          <w:rFonts w:cs="Times New Roman"/>
        </w:rPr>
      </w:pPr>
      <w:r w:rsidRPr="000041D7">
        <w:rPr>
          <w:rFonts w:cs="Times New Roman"/>
        </w:rPr>
        <w:t>Kockázatbecslés.</w:t>
      </w:r>
    </w:p>
    <w:p w14:paraId="546F7DF2" w14:textId="77777777" w:rsidR="008E13D4" w:rsidRPr="000041D7" w:rsidRDefault="008E13D4" w:rsidP="008E13D4">
      <w:pPr>
        <w:spacing w:after="0"/>
        <w:ind w:left="851"/>
        <w:rPr>
          <w:rFonts w:cs="Times New Roman"/>
        </w:rPr>
      </w:pPr>
      <w:r w:rsidRPr="000041D7">
        <w:rPr>
          <w:rFonts w:cs="Times New Roman"/>
        </w:rPr>
        <w:t>Kockázatértékelés.</w:t>
      </w:r>
    </w:p>
    <w:p w14:paraId="543F9836" w14:textId="77777777" w:rsidR="008E13D4" w:rsidRPr="000041D7" w:rsidRDefault="008E13D4" w:rsidP="008E13D4">
      <w:pPr>
        <w:spacing w:after="0"/>
        <w:ind w:left="851"/>
        <w:rPr>
          <w:rFonts w:cs="Times New Roman"/>
        </w:rPr>
      </w:pPr>
      <w:r w:rsidRPr="000041D7">
        <w:rPr>
          <w:rFonts w:cs="Times New Roman"/>
        </w:rPr>
        <w:t>Időszakos biztonsági felülvizsgálat.</w:t>
      </w:r>
    </w:p>
    <w:p w14:paraId="26BF2DA7" w14:textId="77777777" w:rsidR="008E13D4" w:rsidRPr="000041D7" w:rsidRDefault="008E13D4" w:rsidP="008E13D4">
      <w:pPr>
        <w:spacing w:after="0"/>
        <w:ind w:left="851"/>
        <w:rPr>
          <w:rFonts w:cs="Times New Roman"/>
        </w:rPr>
      </w:pPr>
      <w:r w:rsidRPr="000041D7">
        <w:rPr>
          <w:rFonts w:cs="Times New Roman"/>
        </w:rPr>
        <w:t>Soron kívüli munkavédelmi vizsgálat.</w:t>
      </w:r>
    </w:p>
    <w:p w14:paraId="0F4737F0" w14:textId="77777777" w:rsidR="008E13D4" w:rsidRPr="000041D7" w:rsidRDefault="008E13D4" w:rsidP="008E13D4">
      <w:pPr>
        <w:spacing w:after="0"/>
        <w:ind w:left="851"/>
        <w:rPr>
          <w:rFonts w:cs="Times New Roman"/>
        </w:rPr>
      </w:pPr>
      <w:r w:rsidRPr="000041D7">
        <w:rPr>
          <w:rFonts w:cs="Times New Roman"/>
        </w:rPr>
        <w:t>Jelző és riasztóberendezések.</w:t>
      </w:r>
    </w:p>
    <w:p w14:paraId="3A39A49D" w14:textId="77777777" w:rsidR="008E13D4" w:rsidRPr="000041D7" w:rsidRDefault="008E13D4" w:rsidP="008E13D4">
      <w:pPr>
        <w:spacing w:after="0"/>
        <w:ind w:left="851"/>
        <w:rPr>
          <w:rFonts w:cs="Times New Roman"/>
        </w:rPr>
      </w:pPr>
      <w:r w:rsidRPr="000041D7">
        <w:rPr>
          <w:rFonts w:cs="Times New Roman"/>
        </w:rPr>
        <w:t>Megfelelő mozgástér biztosítása.</w:t>
      </w:r>
    </w:p>
    <w:p w14:paraId="506CFE3D" w14:textId="77777777" w:rsidR="008E13D4" w:rsidRPr="000041D7" w:rsidRDefault="008E13D4" w:rsidP="008E13D4">
      <w:pPr>
        <w:spacing w:after="0"/>
        <w:ind w:left="851"/>
        <w:rPr>
          <w:rFonts w:cs="Times New Roman"/>
        </w:rPr>
      </w:pPr>
      <w:r w:rsidRPr="000041D7">
        <w:rPr>
          <w:rFonts w:cs="Times New Roman"/>
        </w:rPr>
        <w:t>Elkerítés, lefedés.</w:t>
      </w:r>
    </w:p>
    <w:p w14:paraId="006256E3" w14:textId="77777777" w:rsidR="008E13D4" w:rsidRPr="000041D7" w:rsidRDefault="008E13D4" w:rsidP="008E13D4">
      <w:pPr>
        <w:spacing w:after="0"/>
        <w:ind w:left="851"/>
        <w:rPr>
          <w:rFonts w:cs="Times New Roman"/>
        </w:rPr>
      </w:pPr>
      <w:r w:rsidRPr="000041D7">
        <w:rPr>
          <w:rFonts w:cs="Times New Roman"/>
        </w:rPr>
        <w:t>Tároló helyek kialakítása.</w:t>
      </w:r>
    </w:p>
    <w:p w14:paraId="57ABE515" w14:textId="77777777" w:rsidR="008E13D4" w:rsidRPr="000041D7" w:rsidRDefault="008E13D4" w:rsidP="008E13D4">
      <w:pPr>
        <w:spacing w:after="0"/>
        <w:ind w:left="851"/>
        <w:rPr>
          <w:rFonts w:cs="Times New Roman"/>
        </w:rPr>
      </w:pPr>
      <w:r w:rsidRPr="000041D7">
        <w:rPr>
          <w:rFonts w:cs="Times New Roman"/>
        </w:rPr>
        <w:t>Munkahely padlózata.</w:t>
      </w:r>
    </w:p>
    <w:p w14:paraId="57A157AE" w14:textId="78802D52" w:rsidR="00A23F09" w:rsidRPr="000041D7" w:rsidRDefault="008E13D4" w:rsidP="008E13D4">
      <w:pPr>
        <w:spacing w:after="0"/>
        <w:ind w:left="851"/>
        <w:rPr>
          <w:rFonts w:cs="Times New Roman"/>
        </w:rPr>
      </w:pPr>
      <w:r w:rsidRPr="000041D7">
        <w:rPr>
          <w:rFonts w:cs="Times New Roman"/>
        </w:rPr>
        <w:t>Gépek védőburkolatainak kialakítása, elhelyezése</w:t>
      </w:r>
    </w:p>
    <w:p w14:paraId="63AD8101" w14:textId="77777777" w:rsidR="00A23F09" w:rsidRPr="000041D7" w:rsidRDefault="00A23F09" w:rsidP="00A23F09">
      <w:pPr>
        <w:tabs>
          <w:tab w:val="left" w:pos="1418"/>
          <w:tab w:val="right" w:pos="9072"/>
        </w:tabs>
        <w:spacing w:after="0"/>
        <w:ind w:left="851"/>
        <w:rPr>
          <w:rFonts w:cs="Times New Roman"/>
        </w:rPr>
      </w:pPr>
    </w:p>
    <w:p w14:paraId="123AF88E" w14:textId="0254FA1B"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Sérülések ellátása</w:t>
      </w:r>
    </w:p>
    <w:p w14:paraId="097FD3A9" w14:textId="77777777" w:rsidR="008E13D4" w:rsidRPr="000041D7" w:rsidRDefault="008E13D4" w:rsidP="008E13D4">
      <w:pPr>
        <w:spacing w:after="0"/>
        <w:ind w:left="851"/>
        <w:rPr>
          <w:rFonts w:cs="Times New Roman"/>
        </w:rPr>
      </w:pPr>
      <w:r w:rsidRPr="000041D7">
        <w:rPr>
          <w:rFonts w:cs="Times New Roman"/>
        </w:rPr>
        <w:t>Sebellátás.</w:t>
      </w:r>
    </w:p>
    <w:p w14:paraId="07E7B943" w14:textId="77777777" w:rsidR="008E13D4" w:rsidRPr="000041D7" w:rsidRDefault="008E13D4" w:rsidP="008E13D4">
      <w:pPr>
        <w:spacing w:after="0"/>
        <w:ind w:left="851"/>
        <w:rPr>
          <w:rFonts w:cs="Times New Roman"/>
        </w:rPr>
      </w:pPr>
      <w:r w:rsidRPr="000041D7">
        <w:rPr>
          <w:rFonts w:cs="Times New Roman"/>
        </w:rPr>
        <w:t>Hajszáleres vérzés.</w:t>
      </w:r>
    </w:p>
    <w:p w14:paraId="5FBB0206" w14:textId="77777777" w:rsidR="008E13D4" w:rsidRPr="000041D7" w:rsidRDefault="008E13D4" w:rsidP="008E13D4">
      <w:pPr>
        <w:spacing w:after="0"/>
        <w:ind w:left="851"/>
        <w:rPr>
          <w:rFonts w:cs="Times New Roman"/>
        </w:rPr>
      </w:pPr>
      <w:r w:rsidRPr="000041D7">
        <w:rPr>
          <w:rFonts w:cs="Times New Roman"/>
        </w:rPr>
        <w:t>Visszeres vérzés.</w:t>
      </w:r>
    </w:p>
    <w:p w14:paraId="24499359" w14:textId="77777777" w:rsidR="008E13D4" w:rsidRPr="000041D7" w:rsidRDefault="008E13D4" w:rsidP="008E13D4">
      <w:pPr>
        <w:spacing w:after="0"/>
        <w:ind w:left="851"/>
        <w:rPr>
          <w:rFonts w:cs="Times New Roman"/>
        </w:rPr>
      </w:pPr>
      <w:r w:rsidRPr="000041D7">
        <w:rPr>
          <w:rFonts w:cs="Times New Roman"/>
        </w:rPr>
        <w:t>Ütőeres vérzés.</w:t>
      </w:r>
    </w:p>
    <w:p w14:paraId="35A677C7" w14:textId="77777777" w:rsidR="008E13D4" w:rsidRPr="000041D7" w:rsidRDefault="008E13D4" w:rsidP="008E13D4">
      <w:pPr>
        <w:spacing w:after="0"/>
        <w:ind w:left="851"/>
        <w:rPr>
          <w:rFonts w:cs="Times New Roman"/>
        </w:rPr>
      </w:pPr>
      <w:r w:rsidRPr="000041D7">
        <w:rPr>
          <w:rFonts w:cs="Times New Roman"/>
        </w:rPr>
        <w:t>Belső vérzések és veszélyei.</w:t>
      </w:r>
    </w:p>
    <w:p w14:paraId="4E4DDAD8" w14:textId="77777777" w:rsidR="008E13D4" w:rsidRPr="000041D7" w:rsidRDefault="008E13D4" w:rsidP="008E13D4">
      <w:pPr>
        <w:spacing w:after="0"/>
        <w:ind w:left="851"/>
        <w:rPr>
          <w:rFonts w:cs="Times New Roman"/>
        </w:rPr>
      </w:pPr>
      <w:r w:rsidRPr="000041D7">
        <w:rPr>
          <w:rFonts w:cs="Times New Roman"/>
        </w:rPr>
        <w:t>Orrvérzés, ellátása.</w:t>
      </w:r>
    </w:p>
    <w:p w14:paraId="1BD16A3C" w14:textId="77777777" w:rsidR="008E13D4" w:rsidRPr="000041D7" w:rsidRDefault="008E13D4" w:rsidP="008E13D4">
      <w:pPr>
        <w:spacing w:after="0"/>
        <w:ind w:left="851"/>
        <w:rPr>
          <w:rFonts w:cs="Times New Roman"/>
        </w:rPr>
      </w:pPr>
      <w:r w:rsidRPr="000041D7">
        <w:rPr>
          <w:rFonts w:cs="Times New Roman"/>
        </w:rPr>
        <w:t>Mérgezések: gyógyszermérgezés, szénmonoxid (CO) mérgezés, metilalkoholmérgezés.</w:t>
      </w:r>
    </w:p>
    <w:p w14:paraId="4BE54A80" w14:textId="77777777" w:rsidR="008E13D4" w:rsidRPr="000041D7" w:rsidRDefault="008E13D4" w:rsidP="008E13D4">
      <w:pPr>
        <w:spacing w:after="0"/>
        <w:ind w:left="851"/>
        <w:rPr>
          <w:rFonts w:cs="Times New Roman"/>
        </w:rPr>
      </w:pPr>
      <w:r w:rsidRPr="000041D7">
        <w:rPr>
          <w:rFonts w:cs="Times New Roman"/>
        </w:rPr>
        <w:t>Csontok, ízületek sérülései: rándulás, ficam, törés.</w:t>
      </w:r>
    </w:p>
    <w:p w14:paraId="3667EE03" w14:textId="77777777" w:rsidR="008E13D4" w:rsidRPr="000041D7" w:rsidRDefault="008E13D4" w:rsidP="008E13D4">
      <w:pPr>
        <w:spacing w:after="0"/>
        <w:ind w:left="851"/>
        <w:rPr>
          <w:rFonts w:cs="Times New Roman"/>
        </w:rPr>
      </w:pPr>
      <w:r w:rsidRPr="000041D7">
        <w:rPr>
          <w:rFonts w:cs="Times New Roman"/>
        </w:rPr>
        <w:t>Fektetési módok.</w:t>
      </w:r>
    </w:p>
    <w:p w14:paraId="4C22B6F1" w14:textId="77777777" w:rsidR="008E13D4" w:rsidRPr="000041D7" w:rsidRDefault="008E13D4" w:rsidP="008E13D4">
      <w:pPr>
        <w:spacing w:after="0"/>
        <w:ind w:left="851"/>
        <w:rPr>
          <w:rFonts w:cs="Times New Roman"/>
        </w:rPr>
      </w:pPr>
      <w:r w:rsidRPr="000041D7">
        <w:rPr>
          <w:rFonts w:cs="Times New Roman"/>
        </w:rPr>
        <w:t>Idegen test szemben, orrban, fülben.</w:t>
      </w:r>
    </w:p>
    <w:p w14:paraId="6AD10AD3" w14:textId="77777777" w:rsidR="008E13D4" w:rsidRPr="000041D7" w:rsidRDefault="008E13D4" w:rsidP="008E13D4">
      <w:pPr>
        <w:spacing w:after="0"/>
        <w:ind w:left="851"/>
        <w:rPr>
          <w:rFonts w:cs="Times New Roman"/>
        </w:rPr>
      </w:pPr>
      <w:r w:rsidRPr="000041D7">
        <w:rPr>
          <w:rFonts w:cs="Times New Roman"/>
        </w:rPr>
        <w:t>Elsősegélynyújtó feladata veszélyes anyagok okozta sérülések esetén.</w:t>
      </w:r>
    </w:p>
    <w:p w14:paraId="7099213B" w14:textId="77777777" w:rsidR="008E13D4" w:rsidRPr="000041D7" w:rsidRDefault="008E13D4" w:rsidP="008E13D4">
      <w:pPr>
        <w:spacing w:after="0"/>
        <w:ind w:left="851"/>
        <w:rPr>
          <w:rFonts w:cs="Times New Roman"/>
        </w:rPr>
      </w:pPr>
      <w:r w:rsidRPr="000041D7">
        <w:rPr>
          <w:rFonts w:cs="Times New Roman"/>
        </w:rPr>
        <w:t>Elsősegélynyújtó feladatai villamos áram okozta sérülések esetén.</w:t>
      </w:r>
    </w:p>
    <w:p w14:paraId="3D9CD9E2" w14:textId="77777777" w:rsidR="008E13D4" w:rsidRPr="000041D7" w:rsidRDefault="008E13D4" w:rsidP="008E13D4">
      <w:pPr>
        <w:spacing w:after="0"/>
        <w:ind w:left="851"/>
        <w:rPr>
          <w:rFonts w:cs="Times New Roman"/>
        </w:rPr>
      </w:pPr>
      <w:r w:rsidRPr="000041D7">
        <w:rPr>
          <w:rFonts w:cs="Times New Roman"/>
        </w:rPr>
        <w:t>Az eszméletlenség fogalmát, tüneteit, leggyakoribb okai, következményei</w:t>
      </w:r>
    </w:p>
    <w:p w14:paraId="455F79E9" w14:textId="77777777" w:rsidR="008E13D4" w:rsidRPr="000041D7" w:rsidRDefault="008E13D4" w:rsidP="008E13D4">
      <w:pPr>
        <w:spacing w:after="0"/>
        <w:ind w:left="851"/>
        <w:rPr>
          <w:rFonts w:cs="Times New Roman"/>
        </w:rPr>
      </w:pPr>
      <w:r w:rsidRPr="000041D7">
        <w:rPr>
          <w:rFonts w:cs="Times New Roman"/>
        </w:rPr>
        <w:t>Az eszméletlenség ellátása.</w:t>
      </w:r>
    </w:p>
    <w:p w14:paraId="7AD4AC11" w14:textId="77777777" w:rsidR="008E13D4" w:rsidRPr="000041D7" w:rsidRDefault="008E13D4" w:rsidP="008E13D4">
      <w:pPr>
        <w:spacing w:after="0"/>
        <w:ind w:left="851"/>
        <w:rPr>
          <w:rFonts w:cs="Times New Roman"/>
        </w:rPr>
      </w:pPr>
      <w:r w:rsidRPr="000041D7">
        <w:rPr>
          <w:rFonts w:cs="Times New Roman"/>
        </w:rPr>
        <w:t>A vérzésekkel kapcsolatos ismeretek.</w:t>
      </w:r>
    </w:p>
    <w:p w14:paraId="4BDA12DE" w14:textId="77777777" w:rsidR="008E13D4" w:rsidRPr="000041D7" w:rsidRDefault="008E13D4" w:rsidP="008E13D4">
      <w:pPr>
        <w:spacing w:after="0"/>
        <w:ind w:left="851"/>
        <w:rPr>
          <w:rFonts w:cs="Times New Roman"/>
        </w:rPr>
      </w:pPr>
      <w:r w:rsidRPr="000041D7">
        <w:rPr>
          <w:rFonts w:cs="Times New Roman"/>
        </w:rPr>
        <w:t xml:space="preserve">A </w:t>
      </w:r>
      <w:proofErr w:type="spellStart"/>
      <w:r w:rsidRPr="000041D7">
        <w:rPr>
          <w:rFonts w:cs="Times New Roman"/>
        </w:rPr>
        <w:t>schock</w:t>
      </w:r>
      <w:proofErr w:type="spellEnd"/>
      <w:r w:rsidRPr="000041D7">
        <w:rPr>
          <w:rFonts w:cs="Times New Roman"/>
        </w:rPr>
        <w:t xml:space="preserve"> fogalma és formái</w:t>
      </w:r>
    </w:p>
    <w:p w14:paraId="0812B0E2" w14:textId="77777777" w:rsidR="008E13D4" w:rsidRPr="000041D7" w:rsidRDefault="008E13D4" w:rsidP="008E13D4">
      <w:pPr>
        <w:spacing w:after="0"/>
        <w:ind w:left="851"/>
        <w:rPr>
          <w:rFonts w:cs="Times New Roman"/>
        </w:rPr>
      </w:pPr>
      <w:r w:rsidRPr="000041D7">
        <w:rPr>
          <w:rFonts w:cs="Times New Roman"/>
        </w:rPr>
        <w:t xml:space="preserve">A termikus traumákkal, </w:t>
      </w:r>
      <w:proofErr w:type="spellStart"/>
      <w:r w:rsidRPr="000041D7">
        <w:rPr>
          <w:rFonts w:cs="Times New Roman"/>
        </w:rPr>
        <w:t>hőártalmakkal</w:t>
      </w:r>
      <w:proofErr w:type="spellEnd"/>
      <w:r w:rsidRPr="000041D7">
        <w:rPr>
          <w:rFonts w:cs="Times New Roman"/>
        </w:rPr>
        <w:t xml:space="preserve"> kapcsolatos ismeretek</w:t>
      </w:r>
    </w:p>
    <w:p w14:paraId="50188699" w14:textId="77777777" w:rsidR="008E13D4" w:rsidRPr="000041D7" w:rsidRDefault="008E13D4" w:rsidP="008E13D4">
      <w:pPr>
        <w:spacing w:after="0"/>
        <w:ind w:left="851"/>
        <w:rPr>
          <w:rFonts w:cs="Times New Roman"/>
        </w:rPr>
      </w:pPr>
      <w:r w:rsidRPr="000041D7">
        <w:rPr>
          <w:rFonts w:cs="Times New Roman"/>
        </w:rPr>
        <w:t>Az ízületi sérülések formái, tünetei és ellátásuk módja</w:t>
      </w:r>
    </w:p>
    <w:p w14:paraId="57F073C6" w14:textId="77777777" w:rsidR="008E13D4" w:rsidRPr="000041D7" w:rsidRDefault="008E13D4" w:rsidP="008E13D4">
      <w:pPr>
        <w:spacing w:after="0"/>
        <w:ind w:left="851"/>
        <w:rPr>
          <w:rFonts w:cs="Times New Roman"/>
        </w:rPr>
      </w:pPr>
      <w:r w:rsidRPr="000041D7">
        <w:rPr>
          <w:rFonts w:cs="Times New Roman"/>
        </w:rPr>
        <w:t>A csontsérülések formái, tünetei és ellátásuk (fektetési módok)</w:t>
      </w:r>
    </w:p>
    <w:p w14:paraId="3E9644C0" w14:textId="77777777" w:rsidR="008E13D4" w:rsidRPr="000041D7" w:rsidRDefault="008E13D4" w:rsidP="008E13D4">
      <w:pPr>
        <w:spacing w:after="0"/>
        <w:ind w:left="851"/>
        <w:rPr>
          <w:rFonts w:cs="Times New Roman"/>
        </w:rPr>
      </w:pPr>
      <w:r w:rsidRPr="000041D7">
        <w:rPr>
          <w:rFonts w:cs="Times New Roman"/>
        </w:rPr>
        <w:t>A hasi sérülés formái, tünetei és ellátásuk módjai</w:t>
      </w:r>
    </w:p>
    <w:p w14:paraId="25D86114" w14:textId="77777777" w:rsidR="008E13D4" w:rsidRPr="000041D7" w:rsidRDefault="008E13D4" w:rsidP="008E13D4">
      <w:pPr>
        <w:spacing w:after="0"/>
        <w:ind w:left="851"/>
        <w:rPr>
          <w:rFonts w:cs="Times New Roman"/>
        </w:rPr>
      </w:pPr>
      <w:r w:rsidRPr="000041D7">
        <w:rPr>
          <w:rFonts w:cs="Times New Roman"/>
        </w:rPr>
        <w:t>A kimentés fogalma és betegmozgatással kapcsolatos ismeretek</w:t>
      </w:r>
    </w:p>
    <w:p w14:paraId="7911023F" w14:textId="77777777" w:rsidR="008E13D4" w:rsidRPr="000041D7" w:rsidRDefault="008E13D4" w:rsidP="008E13D4">
      <w:pPr>
        <w:spacing w:after="0"/>
        <w:ind w:left="851"/>
        <w:rPr>
          <w:rFonts w:cs="Times New Roman"/>
        </w:rPr>
      </w:pPr>
      <w:r w:rsidRPr="000041D7">
        <w:rPr>
          <w:rFonts w:cs="Times New Roman"/>
        </w:rPr>
        <w:t>A mérgezések fogalma, tünetei és ellátásuk módja</w:t>
      </w:r>
      <w:r w:rsidRPr="000041D7">
        <w:rPr>
          <w:rFonts w:cs="Times New Roman"/>
        </w:rPr>
        <w:tab/>
      </w:r>
    </w:p>
    <w:p w14:paraId="1C901DC1" w14:textId="77777777" w:rsidR="008E13D4" w:rsidRPr="000041D7" w:rsidRDefault="008E13D4" w:rsidP="008E13D4">
      <w:pPr>
        <w:spacing w:after="0"/>
        <w:ind w:left="851"/>
        <w:rPr>
          <w:rFonts w:cs="Times New Roman"/>
        </w:rPr>
      </w:pPr>
      <w:r w:rsidRPr="000041D7">
        <w:rPr>
          <w:rFonts w:cs="Times New Roman"/>
        </w:rPr>
        <w:t>A belgyógyászati balesetek (áramütés)</w:t>
      </w:r>
    </w:p>
    <w:p w14:paraId="7B5E165B" w14:textId="5FD23A1F" w:rsidR="00A23F09" w:rsidRPr="000041D7" w:rsidRDefault="008E13D4" w:rsidP="008E13D4">
      <w:pPr>
        <w:spacing w:after="0"/>
        <w:ind w:left="851"/>
        <w:rPr>
          <w:rFonts w:cs="Times New Roman"/>
        </w:rPr>
      </w:pPr>
      <w:r w:rsidRPr="000041D7">
        <w:rPr>
          <w:rFonts w:cs="Times New Roman"/>
        </w:rPr>
        <w:t>A leggyakoribb belgyógyászati kórképek, tüneteik és ellátásuk</w:t>
      </w:r>
    </w:p>
    <w:p w14:paraId="638C98CB" w14:textId="77777777" w:rsidR="00A23F09" w:rsidRPr="000041D7" w:rsidRDefault="00A23F09" w:rsidP="00A23F09">
      <w:pPr>
        <w:tabs>
          <w:tab w:val="left" w:pos="1418"/>
          <w:tab w:val="right" w:pos="9072"/>
        </w:tabs>
        <w:spacing w:after="0"/>
        <w:ind w:left="851"/>
        <w:rPr>
          <w:rFonts w:cs="Times New Roman"/>
        </w:rPr>
      </w:pPr>
    </w:p>
    <w:p w14:paraId="3E10137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09C8CC6D" w14:textId="7EA10F51" w:rsidR="00A23F09" w:rsidRPr="000041D7" w:rsidRDefault="008E13D4" w:rsidP="00A23F09">
      <w:pPr>
        <w:spacing w:after="0"/>
        <w:ind w:left="426"/>
        <w:rPr>
          <w:rFonts w:cs="Times New Roman"/>
        </w:rPr>
      </w:pPr>
      <w:proofErr w:type="gramStart"/>
      <w:r w:rsidRPr="000041D7">
        <w:rPr>
          <w:rFonts w:cs="Times New Roman"/>
        </w:rPr>
        <w:lastRenderedPageBreak/>
        <w:t>Elsősegély nyújtásra</w:t>
      </w:r>
      <w:proofErr w:type="gramEnd"/>
      <w:r w:rsidRPr="000041D7">
        <w:rPr>
          <w:rFonts w:cs="Times New Roman"/>
        </w:rPr>
        <w:t xml:space="preserve"> felkészített tanterem.</w:t>
      </w:r>
    </w:p>
    <w:p w14:paraId="77572A8A" w14:textId="77777777" w:rsidR="00A23F09" w:rsidRPr="000041D7" w:rsidRDefault="00A23F09" w:rsidP="00A23F09">
      <w:pPr>
        <w:spacing w:after="0"/>
        <w:ind w:left="426"/>
        <w:rPr>
          <w:rFonts w:cs="Times New Roman"/>
        </w:rPr>
      </w:pPr>
    </w:p>
    <w:p w14:paraId="64680C09"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06A29FF9" w14:textId="7BB38524"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27DFB9BF" w14:textId="77777777" w:rsidR="00A23F09" w:rsidRPr="000041D7" w:rsidRDefault="00A23F09" w:rsidP="00A23F09">
      <w:pPr>
        <w:spacing w:after="0"/>
        <w:ind w:left="426"/>
        <w:rPr>
          <w:rFonts w:cs="Times New Roman"/>
        </w:rPr>
      </w:pPr>
    </w:p>
    <w:p w14:paraId="3A069908" w14:textId="77777777" w:rsidR="00A23F09" w:rsidRPr="000041D7" w:rsidRDefault="00A23F09" w:rsidP="00A23F09">
      <w:pPr>
        <w:spacing w:after="200" w:line="276" w:lineRule="auto"/>
        <w:jc w:val="left"/>
        <w:rPr>
          <w:rFonts w:cs="Times New Roman"/>
        </w:rPr>
      </w:pPr>
      <w:r w:rsidRPr="000041D7">
        <w:rPr>
          <w:rFonts w:cs="Times New Roman"/>
        </w:rPr>
        <w:br w:type="page"/>
      </w:r>
    </w:p>
    <w:p w14:paraId="2A29ADF6" w14:textId="77777777" w:rsidR="00A23F09" w:rsidRPr="000041D7" w:rsidRDefault="00A23F09" w:rsidP="00A23F09">
      <w:pPr>
        <w:rPr>
          <w:rFonts w:cs="Times New Roman"/>
        </w:rPr>
      </w:pPr>
    </w:p>
    <w:p w14:paraId="1C0378FB" w14:textId="77777777" w:rsidR="00A23F09" w:rsidRPr="000041D7" w:rsidRDefault="00A23F09" w:rsidP="00A23F09">
      <w:pPr>
        <w:spacing w:before="2880"/>
        <w:jc w:val="center"/>
        <w:rPr>
          <w:rFonts w:cs="Times New Roman"/>
          <w:b/>
          <w:sz w:val="36"/>
        </w:rPr>
      </w:pPr>
      <w:r w:rsidRPr="000041D7">
        <w:rPr>
          <w:rFonts w:cs="Times New Roman"/>
          <w:b/>
          <w:sz w:val="36"/>
        </w:rPr>
        <w:t>A</w:t>
      </w:r>
    </w:p>
    <w:p w14:paraId="4C44FB04" w14:textId="77634F17" w:rsidR="00A23F09" w:rsidRPr="000041D7" w:rsidRDefault="008E13D4" w:rsidP="00A23F09">
      <w:pPr>
        <w:spacing w:after="480"/>
        <w:jc w:val="center"/>
        <w:rPr>
          <w:rFonts w:cs="Times New Roman"/>
          <w:b/>
          <w:sz w:val="36"/>
        </w:rPr>
      </w:pPr>
      <w:r w:rsidRPr="000041D7">
        <w:rPr>
          <w:rFonts w:cs="Times New Roman"/>
          <w:b/>
          <w:sz w:val="36"/>
        </w:rPr>
        <w:t>10166-12</w:t>
      </w:r>
      <w:r w:rsidR="00A23F09" w:rsidRPr="000041D7">
        <w:rPr>
          <w:rFonts w:cs="Times New Roman"/>
          <w:b/>
          <w:sz w:val="36"/>
        </w:rPr>
        <w:t xml:space="preserve"> azonosító számú</w:t>
      </w:r>
    </w:p>
    <w:p w14:paraId="0D5EAD63" w14:textId="07A0BEB7" w:rsidR="00A23F09" w:rsidRPr="000041D7" w:rsidRDefault="008E13D4" w:rsidP="00A23F09">
      <w:pPr>
        <w:jc w:val="center"/>
        <w:rPr>
          <w:rFonts w:cs="Times New Roman"/>
          <w:b/>
          <w:sz w:val="36"/>
        </w:rPr>
      </w:pPr>
      <w:r w:rsidRPr="000041D7">
        <w:rPr>
          <w:rFonts w:cs="Times New Roman"/>
          <w:b/>
          <w:sz w:val="36"/>
        </w:rPr>
        <w:t>Gépészeti kötési feladatok</w:t>
      </w:r>
    </w:p>
    <w:p w14:paraId="042E55C8" w14:textId="77777777" w:rsidR="00A23F09" w:rsidRPr="000041D7" w:rsidRDefault="00A23F09" w:rsidP="00A23F09">
      <w:pPr>
        <w:jc w:val="center"/>
        <w:rPr>
          <w:rFonts w:cs="Times New Roman"/>
          <w:b/>
          <w:sz w:val="36"/>
        </w:rPr>
      </w:pPr>
      <w:proofErr w:type="gramStart"/>
      <w:r w:rsidRPr="000041D7">
        <w:rPr>
          <w:rFonts w:cs="Times New Roman"/>
          <w:b/>
          <w:sz w:val="36"/>
        </w:rPr>
        <w:t>megnevezésű</w:t>
      </w:r>
      <w:proofErr w:type="gramEnd"/>
    </w:p>
    <w:p w14:paraId="009D9095" w14:textId="77777777" w:rsidR="00A23F09" w:rsidRPr="000041D7" w:rsidRDefault="00A23F09" w:rsidP="00A23F09">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37C05D13" w14:textId="77777777" w:rsidR="00A23F09" w:rsidRPr="000041D7" w:rsidRDefault="00A23F09" w:rsidP="00A23F09">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69BF7D8A" w14:textId="77777777" w:rsidR="00A23F09" w:rsidRPr="000041D7" w:rsidRDefault="00A23F09" w:rsidP="00A23F09">
      <w:pPr>
        <w:spacing w:after="200" w:line="276" w:lineRule="auto"/>
        <w:jc w:val="left"/>
        <w:rPr>
          <w:rFonts w:cs="Times New Roman"/>
        </w:rPr>
      </w:pPr>
      <w:r w:rsidRPr="000041D7">
        <w:rPr>
          <w:rFonts w:cs="Times New Roman"/>
        </w:rPr>
        <w:br w:type="page"/>
      </w:r>
    </w:p>
    <w:p w14:paraId="7240020E" w14:textId="2708295D" w:rsidR="00A23F09" w:rsidRPr="000041D7" w:rsidRDefault="00A23F09" w:rsidP="00A23F09">
      <w:pPr>
        <w:rPr>
          <w:rFonts w:cs="Times New Roman"/>
        </w:rPr>
      </w:pPr>
      <w:r w:rsidRPr="000041D7">
        <w:rPr>
          <w:rFonts w:cs="Times New Roman"/>
        </w:rPr>
        <w:lastRenderedPageBreak/>
        <w:t xml:space="preserve">A </w:t>
      </w:r>
      <w:r w:rsidR="008E13D4" w:rsidRPr="000041D7">
        <w:rPr>
          <w:rFonts w:cs="Times New Roman"/>
        </w:rPr>
        <w:t>10166-12</w:t>
      </w:r>
      <w:r w:rsidRPr="000041D7">
        <w:rPr>
          <w:rFonts w:cs="Times New Roman"/>
        </w:rPr>
        <w:t xml:space="preserve"> azonosító számú </w:t>
      </w:r>
      <w:r w:rsidR="008E13D4" w:rsidRPr="000041D7">
        <w:rPr>
          <w:rFonts w:cs="Times New Roman"/>
        </w:rPr>
        <w:t>Gépészeti kötési feladatok</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636" w:type="dxa"/>
        <w:tblLayout w:type="fixed"/>
        <w:tblCellMar>
          <w:left w:w="30" w:type="dxa"/>
          <w:right w:w="30" w:type="dxa"/>
        </w:tblCellMar>
        <w:tblLook w:val="0000" w:firstRow="0" w:lastRow="0" w:firstColumn="0" w:lastColumn="0" w:noHBand="0" w:noVBand="0"/>
      </w:tblPr>
      <w:tblGrid>
        <w:gridCol w:w="6906"/>
        <w:gridCol w:w="758"/>
        <w:gridCol w:w="758"/>
      </w:tblGrid>
      <w:tr w:rsidR="00F93138" w:rsidRPr="00DE7B91" w14:paraId="520A933C" w14:textId="77777777" w:rsidTr="00DE7B91">
        <w:trPr>
          <w:cantSplit/>
          <w:trHeight w:val="2154"/>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C9BB4A5" w14:textId="77777777" w:rsidR="00F93138" w:rsidRPr="00DE7B91" w:rsidRDefault="00F93138" w:rsidP="008E13D4">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1C6DE49A" w14:textId="35BB7810"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Gépészeti kötések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EE7A670" w14:textId="5032519A"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Gépészeti kötések gyakorlata</w:t>
            </w:r>
          </w:p>
        </w:tc>
      </w:tr>
      <w:tr w:rsidR="00F93138" w:rsidRPr="00DE7B91" w14:paraId="21A2B3C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ABF4C7F"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4" w:space="0" w:color="auto"/>
              <w:bottom w:val="single" w:sz="4" w:space="0" w:color="auto"/>
              <w:right w:val="single" w:sz="4" w:space="0" w:color="auto"/>
            </w:tcBorders>
            <w:vAlign w:val="center"/>
          </w:tcPr>
          <w:p w14:paraId="17E68CF7" w14:textId="77777777" w:rsidR="00F93138" w:rsidRPr="00DE7B91" w:rsidRDefault="00F93138" w:rsidP="008E13D4">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2BA97B5" w14:textId="77777777" w:rsidR="00F93138" w:rsidRPr="00DE7B91" w:rsidRDefault="00F93138" w:rsidP="008E13D4">
            <w:pPr>
              <w:autoSpaceDE w:val="0"/>
              <w:autoSpaceDN w:val="0"/>
              <w:adjustRightInd w:val="0"/>
              <w:spacing w:after="0"/>
              <w:jc w:val="center"/>
              <w:rPr>
                <w:rFonts w:cs="Times New Roman"/>
                <w:color w:val="000000"/>
                <w:szCs w:val="24"/>
              </w:rPr>
            </w:pPr>
          </w:p>
        </w:tc>
      </w:tr>
      <w:tr w:rsidR="00F93138" w:rsidRPr="00DE7B91" w14:paraId="2B8D344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9D719FA" w14:textId="7B4A26A1"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minőségű hegesztett kötéseket készít kézi ívhegesztéssel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0C795D" w14:textId="66B8D58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98D435" w14:textId="5BE3F98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538A49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1C806A5" w14:textId="53E78774"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minőségű kötést készít gázhegesztéssel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B3B9EB" w14:textId="744452D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F014E8" w14:textId="7C2A086B"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952640C"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3A33491" w14:textId="7391F1AC"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Készít, bont, javít kemény- és lágyforrasztott kötéseket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7246496" w14:textId="40F1369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339406" w14:textId="00C90ADE"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E4430EA"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31AB239" w14:textId="3BB2945B"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Készít, bont, javít, cserél oldható kötéseket és helyzetbiztosító elemeket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342447" w14:textId="4CF2394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5607D06" w14:textId="038B61E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B7292D"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9154DF6" w14:textId="1536EAD4"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Készít, bont, javít, cserél nem oldható kötéseket (szegecs, zsugor, ragasztott)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5C9EC0" w14:textId="76DB84AE"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942F10F" w14:textId="5E7DF3DB"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A013AA2"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3B36D9B" w14:textId="21010116"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Fémipari alapműveleteket előkészít, elvégez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808703" w14:textId="3E936B6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C83E4E" w14:textId="388B3F88"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C8F170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C334619" w14:textId="51110F55"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Korrózió elleni védelmet készít kötőelemeken és fémszerkezeteken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1500A0" w14:textId="1686224C"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C5E846" w14:textId="32DE7F19"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AC0CA4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8745B0A" w14:textId="1CBEB27C"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Gyártási és szereléstechnológiai folyamatokat értelmez, alkalmaz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D55823" w14:textId="5AD1EEB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A317D3" w14:textId="42BF36F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16E6EC8"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711C3EFC"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4" w:space="0" w:color="auto"/>
              <w:bottom w:val="single" w:sz="4" w:space="0" w:color="auto"/>
              <w:right w:val="single" w:sz="4" w:space="0" w:color="auto"/>
            </w:tcBorders>
            <w:vAlign w:val="center"/>
          </w:tcPr>
          <w:p w14:paraId="63A930CC" w14:textId="77777777" w:rsidR="00F93138" w:rsidRPr="00DE7B91" w:rsidRDefault="00F93138" w:rsidP="008E13D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6CC1E7A3" w14:textId="77777777" w:rsidR="00F93138" w:rsidRPr="00DE7B91" w:rsidRDefault="00F93138" w:rsidP="008E13D4">
            <w:pPr>
              <w:autoSpaceDE w:val="0"/>
              <w:autoSpaceDN w:val="0"/>
              <w:adjustRightInd w:val="0"/>
              <w:spacing w:after="0"/>
              <w:jc w:val="center"/>
              <w:rPr>
                <w:rFonts w:cs="Times New Roman"/>
                <w:caps/>
                <w:color w:val="000000"/>
                <w:szCs w:val="24"/>
              </w:rPr>
            </w:pPr>
          </w:p>
        </w:tc>
      </w:tr>
      <w:tr w:rsidR="00F93138" w:rsidRPr="00DE7B91" w14:paraId="7B2B6BE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49CB9CF" w14:textId="2ABB1D98"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Műszaki rajzok olvasása, értelmezése,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911B28" w14:textId="676B1F3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8CBA905" w14:textId="139885E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41B4EA97"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3637F88" w14:textId="5D54AB81"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Oldható és nem oldható kötések rajzjelei, ábrázolási módjai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205208" w14:textId="1444587F"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1F7DDA3" w14:textId="1D03B17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E43AA42"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892A741" w14:textId="31BB0375"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Hegesztési rajzjelek értelmezése, varratok ábrázolása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D272F88" w14:textId="6E807D5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3575E77" w14:textId="52544FC9"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606AC5D"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5744DF5" w14:textId="0785B740"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Részletrajzok olvasása,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DFA02C" w14:textId="2FD3D4F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3108E9A" w14:textId="6C9CC7F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222D4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838EB11" w14:textId="55B115B7"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Ipari anyagok technológiai tulajdonságai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9ED9D8" w14:textId="059B0166"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1823A2" w14:textId="26915975"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5AE608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65D86A4" w14:textId="3121A835"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Ipari anyagok korróziós tulajdonságai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D02F9DA" w14:textId="733ED6C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637E37C" w14:textId="4CC1EB0E"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2D1C317"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F48B80B" w14:textId="4663476F"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Oldható kötések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C9257B" w14:textId="69B854DF"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6AFD553" w14:textId="5F9CF04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3882D48"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603C0B3" w14:textId="22BA20D8"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Nem oldható kötések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90472DC" w14:textId="598AC487"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AB747F9" w14:textId="3BA24284"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EA0B30E"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F50B9F4" w14:textId="5ADE82C4"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gázhegesztés biztonsága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6FA83FC" w14:textId="254B779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3A612D1" w14:textId="5B3896C7"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B9902D4"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C49555A" w14:textId="24FD3AD8"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Az ívhegesztés biztonsága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5C179D" w14:textId="21C72F3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02CB8A" w14:textId="7169F92F"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9D67911"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BD713EC" w14:textId="09897B7C"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Sajtoló-ponthegesztés biztonsága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241596" w14:textId="7A52FDD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5CCE98" w14:textId="5CE0167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454E46C"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3EF75FD" w14:textId="1BCB920E"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hegesztés környezeti hatásai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8E4B91" w14:textId="6BAED1F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F5DFA8" w14:textId="2CBACBE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78B8459"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7CBCC23" w14:textId="152C18AF"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 hegesztés folyamatának és befejezésének tűzvédelmi előírásai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6350CE" w14:textId="57BBAFEA"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1FAC80" w14:textId="565882A4"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135154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E60F710" w14:textId="1C98B73B"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Korrózióvédelem alkalmazása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F30B83" w14:textId="29BA0A42"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0D6D3E" w14:textId="612845D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6AF99E1"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C7F41CD" w14:textId="610B3379"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Kötőelem táblázatok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0C47F7" w14:textId="05C28CEA"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319731" w14:textId="13A4AC5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E542E9C"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9AEFAAC"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4" w:space="0" w:color="auto"/>
              <w:bottom w:val="single" w:sz="4" w:space="0" w:color="auto"/>
              <w:right w:val="single" w:sz="4" w:space="0" w:color="auto"/>
            </w:tcBorders>
            <w:vAlign w:val="center"/>
          </w:tcPr>
          <w:p w14:paraId="68D35938" w14:textId="77777777" w:rsidR="00F93138" w:rsidRPr="00DE7B91" w:rsidRDefault="00F93138" w:rsidP="008E13D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F12B727" w14:textId="77777777" w:rsidR="00F93138" w:rsidRPr="00DE7B91" w:rsidRDefault="00F93138" w:rsidP="008E13D4">
            <w:pPr>
              <w:autoSpaceDE w:val="0"/>
              <w:autoSpaceDN w:val="0"/>
              <w:adjustRightInd w:val="0"/>
              <w:spacing w:after="0"/>
              <w:jc w:val="center"/>
              <w:rPr>
                <w:rFonts w:cs="Times New Roman"/>
                <w:caps/>
                <w:color w:val="000000"/>
                <w:szCs w:val="24"/>
              </w:rPr>
            </w:pPr>
          </w:p>
        </w:tc>
      </w:tr>
      <w:tr w:rsidR="00F93138" w:rsidRPr="00DE7B91" w14:paraId="329DB3F6"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E8CE1F9" w14:textId="25891461"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Gépészeti rajzok, részletrajzok olvasása,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DC5FC5A" w14:textId="16DFA608"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6EDBF1" w14:textId="1CF13DC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775524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70DBA3C" w14:textId="6DDAB51B"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Hegesztési varratjelképek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AE6FC8" w14:textId="7A62BC26"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3031949" w14:textId="38D8FB03"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B4E044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AE1B6DF" w14:textId="772269A5"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Munkabiztonsághoz kapcsolódó jelképek és színjelölések értelmezése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0315D61" w14:textId="7E3BCAAF"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0D84050" w14:textId="56DBA39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A1B29FB"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B063FE8" w14:textId="431EE597"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Munkabiztonsági eszközök, felszerelések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CE5848" w14:textId="135AAB9F"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1DBA6A" w14:textId="1876BD78"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69D590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FF93616"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669CB4C5" w14:textId="77777777" w:rsidR="00F93138" w:rsidRPr="00DE7B91" w:rsidRDefault="00F93138" w:rsidP="008E13D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4CFCE0C" w14:textId="77777777" w:rsidR="00F93138" w:rsidRPr="00DE7B91" w:rsidRDefault="00F93138" w:rsidP="008E13D4">
            <w:pPr>
              <w:autoSpaceDE w:val="0"/>
              <w:autoSpaceDN w:val="0"/>
              <w:adjustRightInd w:val="0"/>
              <w:spacing w:after="0"/>
              <w:jc w:val="center"/>
              <w:rPr>
                <w:rFonts w:cs="Times New Roman"/>
                <w:caps/>
                <w:color w:val="000000"/>
                <w:szCs w:val="24"/>
              </w:rPr>
            </w:pPr>
          </w:p>
        </w:tc>
      </w:tr>
      <w:tr w:rsidR="00F93138" w:rsidRPr="00DE7B91" w14:paraId="45D0854D"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D6C3356" w14:textId="0666F374"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Szabálykövető magatartás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AFA3804" w14:textId="3696550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C43E01F" w14:textId="40499822"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7CAB7B0"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B96A296" w14:textId="625E23F8"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Biztos kéztartás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E856B9" w14:textId="5096D635"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539EFE" w14:textId="45A4856C"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E7B47A6"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56F5AB1C" w14:textId="539F55BA"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Térlátás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B238A6" w14:textId="22A8A414"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5340C3A" w14:textId="3AAB4F22"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DA3529A"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1A7891A9"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1E78B885" w14:textId="77777777" w:rsidR="00F93138" w:rsidRPr="00DE7B91" w:rsidRDefault="00F93138" w:rsidP="008E13D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184B7BAB" w14:textId="77777777" w:rsidR="00F93138" w:rsidRPr="00DE7B91" w:rsidRDefault="00F93138" w:rsidP="008E13D4">
            <w:pPr>
              <w:autoSpaceDE w:val="0"/>
              <w:autoSpaceDN w:val="0"/>
              <w:adjustRightInd w:val="0"/>
              <w:spacing w:after="0"/>
              <w:jc w:val="center"/>
              <w:rPr>
                <w:rFonts w:cs="Times New Roman"/>
                <w:caps/>
                <w:color w:val="000000"/>
                <w:szCs w:val="24"/>
              </w:rPr>
            </w:pPr>
          </w:p>
        </w:tc>
      </w:tr>
      <w:tr w:rsidR="00F93138" w:rsidRPr="00DE7B91" w14:paraId="1D638542"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6DA4A0EE" w14:textId="55B45213"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Irányíthatóság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BEB322" w14:textId="01BD98FE"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1EB161D" w14:textId="61A305F0"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B56996F"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0DFBE9A8" w14:textId="4627B4D6"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lastRenderedPageBreak/>
              <w:t>Együttműködési készség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43F79BF" w14:textId="7C514EC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2E5233" w14:textId="56473A39"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048D1B3"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4FF3485C" w14:textId="77777777" w:rsidR="00F93138" w:rsidRPr="00DE7B91" w:rsidRDefault="00F93138" w:rsidP="008E13D4">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432BCCE9" w14:textId="77777777" w:rsidR="00F93138" w:rsidRPr="00DE7B91" w:rsidRDefault="00F93138" w:rsidP="008E13D4">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260D82C" w14:textId="77777777" w:rsidR="00F93138" w:rsidRPr="00DE7B91" w:rsidRDefault="00F93138" w:rsidP="008E13D4">
            <w:pPr>
              <w:autoSpaceDE w:val="0"/>
              <w:autoSpaceDN w:val="0"/>
              <w:adjustRightInd w:val="0"/>
              <w:spacing w:after="0"/>
              <w:jc w:val="center"/>
              <w:rPr>
                <w:rFonts w:cs="Times New Roman"/>
                <w:caps/>
                <w:color w:val="000000"/>
                <w:szCs w:val="24"/>
              </w:rPr>
            </w:pPr>
          </w:p>
        </w:tc>
      </w:tr>
      <w:tr w:rsidR="00F93138" w:rsidRPr="00DE7B91" w14:paraId="19D92F6C"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24A17155" w14:textId="2EB3EE63"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Gyakorlatias feladatértelmezés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0859149" w14:textId="47CD24D4"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F237B54" w14:textId="240AC331"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9BFB825" w14:textId="77777777" w:rsidTr="00DE7B91">
        <w:trPr>
          <w:trHeight w:val="255"/>
          <w:jc w:val="center"/>
        </w:trPr>
        <w:tc>
          <w:tcPr>
            <w:tcW w:w="6906" w:type="dxa"/>
            <w:tcBorders>
              <w:top w:val="single" w:sz="4" w:space="0" w:color="auto"/>
              <w:left w:val="single" w:sz="4" w:space="0" w:color="auto"/>
              <w:bottom w:val="single" w:sz="4" w:space="0" w:color="auto"/>
              <w:right w:val="single" w:sz="4" w:space="0" w:color="auto"/>
            </w:tcBorders>
            <w:shd w:val="clear" w:color="auto" w:fill="auto"/>
            <w:vAlign w:val="center"/>
          </w:tcPr>
          <w:p w14:paraId="3BFD0FC9" w14:textId="4BEEF109" w:rsidR="00F93138" w:rsidRPr="00DE7B91" w:rsidRDefault="00F93138" w:rsidP="008E13D4">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Lényegfelismerés, elővigyázatosság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536BC8" w14:textId="28A1D5FD"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95AC8B8" w14:textId="639B1E14" w:rsidR="00F93138" w:rsidRPr="00DE7B91" w:rsidRDefault="00F93138" w:rsidP="008E13D4">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5196B8BD" w14:textId="77777777" w:rsidR="00A23F09" w:rsidRPr="000041D7" w:rsidRDefault="00A23F09" w:rsidP="00A23F09">
      <w:pPr>
        <w:rPr>
          <w:rFonts w:cs="Times New Roman"/>
        </w:rPr>
      </w:pPr>
    </w:p>
    <w:p w14:paraId="3446E31A" w14:textId="26C55D6F" w:rsidR="00A23F09" w:rsidRPr="000041D7" w:rsidRDefault="008E13D4" w:rsidP="00A23F09">
      <w:pPr>
        <w:pStyle w:val="Listaszerbekezds"/>
        <w:numPr>
          <w:ilvl w:val="0"/>
          <w:numId w:val="8"/>
        </w:numPr>
        <w:tabs>
          <w:tab w:val="right" w:pos="9072"/>
        </w:tabs>
        <w:spacing w:after="0"/>
        <w:rPr>
          <w:rFonts w:cs="Times New Roman"/>
          <w:b/>
        </w:rPr>
      </w:pPr>
      <w:r w:rsidRPr="000041D7">
        <w:rPr>
          <w:rFonts w:cs="Times New Roman"/>
          <w:b/>
          <w:szCs w:val="24"/>
          <w:lang w:eastAsia="hu-HU"/>
        </w:rPr>
        <w:t>Gépészeti kötések</w:t>
      </w:r>
      <w:r w:rsidR="00A23F09" w:rsidRPr="000041D7">
        <w:rPr>
          <w:rFonts w:cs="Times New Roman"/>
          <w:b/>
        </w:rPr>
        <w:t xml:space="preserve"> tantárgy</w:t>
      </w:r>
      <w:r w:rsidR="00A23F09" w:rsidRPr="000041D7">
        <w:rPr>
          <w:rFonts w:cs="Times New Roman"/>
          <w:b/>
        </w:rPr>
        <w:tab/>
      </w:r>
      <w:r w:rsidR="004944EA" w:rsidRPr="000041D7">
        <w:rPr>
          <w:rFonts w:cs="Times New Roman"/>
          <w:b/>
        </w:rPr>
        <w:t>10</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1E832EF2"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29ACACDE" w14:textId="77777777" w:rsidR="00A23F09" w:rsidRPr="000041D7" w:rsidRDefault="00A23F09" w:rsidP="00A23F09">
      <w:pPr>
        <w:spacing w:after="0"/>
        <w:ind w:left="426"/>
        <w:rPr>
          <w:rFonts w:cs="Times New Roman"/>
        </w:rPr>
      </w:pPr>
    </w:p>
    <w:p w14:paraId="607087E7" w14:textId="58C1E073" w:rsidR="00A23F09" w:rsidRPr="000041D7" w:rsidRDefault="00A23F09" w:rsidP="00A23F09">
      <w:pPr>
        <w:spacing w:after="0"/>
        <w:ind w:left="426"/>
        <w:rPr>
          <w:rFonts w:cs="Times New Roman"/>
        </w:rPr>
      </w:pPr>
      <w:r w:rsidRPr="000041D7">
        <w:rPr>
          <w:rFonts w:cs="Times New Roman"/>
        </w:rPr>
        <w:t xml:space="preserve">A tantárgy a </w:t>
      </w:r>
      <w:r w:rsidR="008E13D4" w:rsidRPr="000041D7">
        <w:rPr>
          <w:rFonts w:cs="Times New Roman"/>
          <w:szCs w:val="24"/>
        </w:rPr>
        <w:t>31 521 12 Jármű és gépszerelő</w:t>
      </w:r>
      <w:r w:rsidR="008348D0" w:rsidRPr="000041D7">
        <w:rPr>
          <w:rFonts w:cs="Times New Roman"/>
          <w:szCs w:val="24"/>
        </w:rPr>
        <w:t xml:space="preserve"> mellék-</w:t>
      </w:r>
      <w:r w:rsidRPr="000041D7">
        <w:rPr>
          <w:rFonts w:cs="Times New Roman"/>
        </w:rPr>
        <w:t>szakképesítéshez kapcsolódik.</w:t>
      </w:r>
    </w:p>
    <w:p w14:paraId="581A9F27" w14:textId="77777777" w:rsidR="00A23F09" w:rsidRPr="000041D7" w:rsidRDefault="00A23F09" w:rsidP="00A23F09">
      <w:pPr>
        <w:spacing w:after="0"/>
        <w:ind w:left="426"/>
        <w:rPr>
          <w:rFonts w:cs="Times New Roman"/>
        </w:rPr>
      </w:pPr>
    </w:p>
    <w:p w14:paraId="10588D2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302B35C2" w14:textId="57492095" w:rsidR="00A23F09" w:rsidRPr="000041D7" w:rsidRDefault="008E13D4" w:rsidP="00A23F09">
      <w:pPr>
        <w:spacing w:after="0"/>
        <w:ind w:left="426"/>
        <w:rPr>
          <w:rFonts w:cs="Times New Roman"/>
        </w:rPr>
      </w:pPr>
      <w:r w:rsidRPr="000041D7">
        <w:rPr>
          <w:rFonts w:cs="Times New Roman"/>
        </w:rPr>
        <w:t>A tanulók ismerjék meg a gépipar területén használatos oldható és nem oldható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p>
    <w:p w14:paraId="04BA163E" w14:textId="77777777" w:rsidR="00A23F09" w:rsidRPr="000041D7" w:rsidRDefault="00A23F09" w:rsidP="00A23F09">
      <w:pPr>
        <w:spacing w:after="0"/>
        <w:ind w:left="426"/>
        <w:rPr>
          <w:rFonts w:cs="Times New Roman"/>
        </w:rPr>
      </w:pPr>
    </w:p>
    <w:p w14:paraId="71F3F5ED"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372E8826" w14:textId="142B7FA7" w:rsidR="00A23F09" w:rsidRPr="000041D7" w:rsidRDefault="00050052" w:rsidP="00A23F09">
      <w:pPr>
        <w:spacing w:after="0"/>
        <w:ind w:left="426"/>
        <w:rPr>
          <w:rFonts w:cs="Times New Roman"/>
        </w:rPr>
      </w:pPr>
      <w:r w:rsidRPr="000041D7">
        <w:rPr>
          <w:rFonts w:cs="Times New Roman"/>
        </w:rPr>
        <w:t xml:space="preserve">A Gépészeti kötések tantárgy megfelelő témakörének szakmai tartalma megegyezik a 10416-16 Közlekedéstechnikai alapok. modulhoz tartozó </w:t>
      </w:r>
      <w:r w:rsidR="00D65ABF" w:rsidRPr="000041D7">
        <w:rPr>
          <w:rFonts w:cs="Times New Roman"/>
        </w:rPr>
        <w:t>Technológiai alapismeretek</w:t>
      </w:r>
      <w:r w:rsidRPr="000041D7">
        <w:rPr>
          <w:rFonts w:cs="Times New Roman"/>
        </w:rPr>
        <w:t xml:space="preserve"> tantárgy témaköreinek szakmai tartalmával.</w:t>
      </w:r>
    </w:p>
    <w:p w14:paraId="0F29E7CF" w14:textId="77777777" w:rsidR="00A23F09" w:rsidRPr="000041D7" w:rsidRDefault="00A23F09" w:rsidP="00A23F09">
      <w:pPr>
        <w:spacing w:after="0"/>
        <w:ind w:left="426"/>
        <w:rPr>
          <w:rFonts w:cs="Times New Roman"/>
        </w:rPr>
      </w:pPr>
    </w:p>
    <w:p w14:paraId="55AEA70C"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284B4FB4" w14:textId="0DC80917"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Hegesztés, forrasztás, ragasztás</w:t>
      </w:r>
    </w:p>
    <w:p w14:paraId="2598F989" w14:textId="77777777" w:rsidR="008E13D4" w:rsidRPr="000041D7" w:rsidRDefault="008E13D4" w:rsidP="008E13D4">
      <w:pPr>
        <w:spacing w:after="0"/>
        <w:ind w:left="851"/>
        <w:rPr>
          <w:rFonts w:cs="Times New Roman"/>
        </w:rPr>
      </w:pPr>
      <w:r w:rsidRPr="000041D7">
        <w:rPr>
          <w:rFonts w:cs="Times New Roman"/>
        </w:rPr>
        <w:t>Munkaterület, szerszámok előkészítése, fontossága.</w:t>
      </w:r>
    </w:p>
    <w:p w14:paraId="78A9BC28" w14:textId="77777777" w:rsidR="008E13D4" w:rsidRPr="000041D7" w:rsidRDefault="008E13D4" w:rsidP="008E13D4">
      <w:pPr>
        <w:spacing w:after="0"/>
        <w:ind w:left="851"/>
        <w:rPr>
          <w:rFonts w:cs="Times New Roman"/>
        </w:rPr>
      </w:pPr>
      <w:r w:rsidRPr="000041D7">
        <w:rPr>
          <w:rFonts w:cs="Times New Roman"/>
        </w:rPr>
        <w:t>Rajz-, technológiai, munkabiztonsági dokumentáció tanulmányozása.</w:t>
      </w:r>
    </w:p>
    <w:p w14:paraId="22A43DFF" w14:textId="77777777" w:rsidR="008E13D4" w:rsidRPr="000041D7" w:rsidRDefault="008E13D4" w:rsidP="008E13D4">
      <w:pPr>
        <w:spacing w:after="0"/>
        <w:ind w:left="851"/>
        <w:rPr>
          <w:rFonts w:cs="Times New Roman"/>
        </w:rPr>
      </w:pPr>
      <w:r w:rsidRPr="000041D7">
        <w:rPr>
          <w:rFonts w:cs="Times New Roman"/>
        </w:rPr>
        <w:t>Hegesztési, forrasztási, ragasztási felületek előkészítése.</w:t>
      </w:r>
    </w:p>
    <w:p w14:paraId="11EB3608" w14:textId="77777777" w:rsidR="008E13D4" w:rsidRPr="000041D7" w:rsidRDefault="008E13D4" w:rsidP="008E13D4">
      <w:pPr>
        <w:spacing w:after="0"/>
        <w:ind w:left="851"/>
        <w:rPr>
          <w:rFonts w:cs="Times New Roman"/>
        </w:rPr>
      </w:pPr>
      <w:r w:rsidRPr="000041D7">
        <w:rPr>
          <w:rFonts w:cs="Times New Roman"/>
        </w:rPr>
        <w:t>Gázhegesztő berendezések.</w:t>
      </w:r>
    </w:p>
    <w:p w14:paraId="078494F2" w14:textId="77777777" w:rsidR="008E13D4" w:rsidRPr="000041D7" w:rsidRDefault="008E13D4" w:rsidP="008E13D4">
      <w:pPr>
        <w:spacing w:after="0"/>
        <w:ind w:left="851"/>
        <w:rPr>
          <w:rFonts w:cs="Times New Roman"/>
        </w:rPr>
      </w:pPr>
      <w:r w:rsidRPr="000041D7">
        <w:rPr>
          <w:rFonts w:cs="Times New Roman"/>
        </w:rPr>
        <w:t>Acetilénfejlesztő.</w:t>
      </w:r>
    </w:p>
    <w:p w14:paraId="0452B8B2" w14:textId="77777777" w:rsidR="008E13D4" w:rsidRPr="000041D7" w:rsidRDefault="008E13D4" w:rsidP="008E13D4">
      <w:pPr>
        <w:spacing w:after="0"/>
        <w:ind w:left="851"/>
        <w:rPr>
          <w:rFonts w:cs="Times New Roman"/>
        </w:rPr>
      </w:pPr>
      <w:r w:rsidRPr="000041D7">
        <w:rPr>
          <w:rFonts w:cs="Times New Roman"/>
        </w:rPr>
        <w:t>Oxigénpalack, reduktor, gáztömlők, hegesztőpisztoly felépítése, karbantartása.</w:t>
      </w:r>
    </w:p>
    <w:p w14:paraId="748441A7" w14:textId="77777777" w:rsidR="008E13D4" w:rsidRPr="000041D7" w:rsidRDefault="008E13D4" w:rsidP="008E13D4">
      <w:pPr>
        <w:spacing w:after="0"/>
        <w:ind w:left="851"/>
        <w:rPr>
          <w:rFonts w:cs="Times New Roman"/>
        </w:rPr>
      </w:pPr>
      <w:r w:rsidRPr="000041D7">
        <w:rPr>
          <w:rFonts w:cs="Times New Roman"/>
        </w:rPr>
        <w:t>Hegesztési varratfajták.</w:t>
      </w:r>
    </w:p>
    <w:p w14:paraId="10D79E54" w14:textId="77777777" w:rsidR="008E13D4" w:rsidRPr="000041D7" w:rsidRDefault="008E13D4" w:rsidP="008E13D4">
      <w:pPr>
        <w:spacing w:after="0"/>
        <w:ind w:left="851"/>
        <w:rPr>
          <w:rFonts w:cs="Times New Roman"/>
        </w:rPr>
      </w:pPr>
      <w:proofErr w:type="spellStart"/>
      <w:r w:rsidRPr="000041D7">
        <w:rPr>
          <w:rFonts w:cs="Times New Roman"/>
        </w:rPr>
        <w:t>Illesztővarratok</w:t>
      </w:r>
      <w:proofErr w:type="spellEnd"/>
      <w:r w:rsidRPr="000041D7">
        <w:rPr>
          <w:rFonts w:cs="Times New Roman"/>
        </w:rPr>
        <w:t xml:space="preserve">, sarokvarratok, </w:t>
      </w:r>
      <w:proofErr w:type="spellStart"/>
      <w:r w:rsidRPr="000041D7">
        <w:rPr>
          <w:rFonts w:cs="Times New Roman"/>
        </w:rPr>
        <w:t>élvarratok</w:t>
      </w:r>
      <w:proofErr w:type="spellEnd"/>
      <w:r w:rsidRPr="000041D7">
        <w:rPr>
          <w:rFonts w:cs="Times New Roman"/>
        </w:rPr>
        <w:t>.</w:t>
      </w:r>
    </w:p>
    <w:p w14:paraId="3AE1BD54" w14:textId="77777777" w:rsidR="008E13D4" w:rsidRPr="000041D7" w:rsidRDefault="008E13D4" w:rsidP="008E13D4">
      <w:pPr>
        <w:spacing w:after="0"/>
        <w:ind w:left="851"/>
        <w:rPr>
          <w:rFonts w:cs="Times New Roman"/>
        </w:rPr>
      </w:pPr>
      <w:proofErr w:type="spellStart"/>
      <w:r w:rsidRPr="000041D7">
        <w:rPr>
          <w:rFonts w:cs="Times New Roman"/>
        </w:rPr>
        <w:t>Lemezélek</w:t>
      </w:r>
      <w:proofErr w:type="spellEnd"/>
      <w:r w:rsidRPr="000041D7">
        <w:rPr>
          <w:rFonts w:cs="Times New Roman"/>
        </w:rPr>
        <w:t xml:space="preserve"> kialakítása, lemezek illesztése.</w:t>
      </w:r>
    </w:p>
    <w:p w14:paraId="01291DEE" w14:textId="77777777" w:rsidR="008E13D4" w:rsidRPr="000041D7" w:rsidRDefault="008E13D4" w:rsidP="008E13D4">
      <w:pPr>
        <w:spacing w:after="0"/>
        <w:ind w:left="851"/>
        <w:rPr>
          <w:rFonts w:cs="Times New Roman"/>
        </w:rPr>
      </w:pPr>
      <w:r w:rsidRPr="000041D7">
        <w:rPr>
          <w:rFonts w:cs="Times New Roman"/>
        </w:rPr>
        <w:t>Hozaganyag kiválasztása.</w:t>
      </w:r>
    </w:p>
    <w:p w14:paraId="216DE1D8" w14:textId="77777777" w:rsidR="008E13D4" w:rsidRPr="000041D7" w:rsidRDefault="008E13D4" w:rsidP="008E13D4">
      <w:pPr>
        <w:spacing w:after="0"/>
        <w:ind w:left="851"/>
        <w:rPr>
          <w:rFonts w:cs="Times New Roman"/>
        </w:rPr>
      </w:pPr>
      <w:r w:rsidRPr="000041D7">
        <w:rPr>
          <w:rFonts w:cs="Times New Roman"/>
        </w:rPr>
        <w:t>Hegesztőpor.</w:t>
      </w:r>
    </w:p>
    <w:p w14:paraId="0F7DDFA8" w14:textId="77777777" w:rsidR="008E13D4" w:rsidRPr="000041D7" w:rsidRDefault="008E13D4" w:rsidP="008E13D4">
      <w:pPr>
        <w:spacing w:after="0"/>
        <w:ind w:left="851"/>
        <w:rPr>
          <w:rFonts w:cs="Times New Roman"/>
        </w:rPr>
      </w:pPr>
      <w:r w:rsidRPr="000041D7">
        <w:rPr>
          <w:rFonts w:cs="Times New Roman"/>
        </w:rPr>
        <w:t xml:space="preserve">Lángbeállítás, semleges láng, </w:t>
      </w:r>
      <w:proofErr w:type="spellStart"/>
      <w:r w:rsidRPr="000041D7">
        <w:rPr>
          <w:rFonts w:cs="Times New Roman"/>
        </w:rPr>
        <w:t>gázdús</w:t>
      </w:r>
      <w:proofErr w:type="spellEnd"/>
      <w:r w:rsidRPr="000041D7">
        <w:rPr>
          <w:rFonts w:cs="Times New Roman"/>
        </w:rPr>
        <w:t xml:space="preserve"> láng.</w:t>
      </w:r>
    </w:p>
    <w:p w14:paraId="6AF9FA3F" w14:textId="77777777" w:rsidR="008E13D4" w:rsidRPr="000041D7" w:rsidRDefault="008E13D4" w:rsidP="008E13D4">
      <w:pPr>
        <w:spacing w:after="0"/>
        <w:ind w:left="851"/>
        <w:rPr>
          <w:rFonts w:cs="Times New Roman"/>
        </w:rPr>
      </w:pPr>
      <w:r w:rsidRPr="000041D7">
        <w:rPr>
          <w:rFonts w:cs="Times New Roman"/>
        </w:rPr>
        <w:t>Hegesztőégő tartása, vezetése, hozaganyag vezetése.</w:t>
      </w:r>
    </w:p>
    <w:p w14:paraId="13022CA7" w14:textId="77777777" w:rsidR="008E13D4" w:rsidRPr="000041D7" w:rsidRDefault="008E13D4" w:rsidP="008E13D4">
      <w:pPr>
        <w:spacing w:after="0"/>
        <w:ind w:left="851"/>
        <w:rPr>
          <w:rFonts w:cs="Times New Roman"/>
        </w:rPr>
      </w:pPr>
      <w:proofErr w:type="spellStart"/>
      <w:r w:rsidRPr="000041D7">
        <w:rPr>
          <w:rFonts w:cs="Times New Roman"/>
        </w:rPr>
        <w:t>Balrahegesztés</w:t>
      </w:r>
      <w:proofErr w:type="spellEnd"/>
      <w:r w:rsidRPr="000041D7">
        <w:rPr>
          <w:rFonts w:cs="Times New Roman"/>
        </w:rPr>
        <w:t xml:space="preserve">, </w:t>
      </w:r>
      <w:proofErr w:type="spellStart"/>
      <w:r w:rsidRPr="000041D7">
        <w:rPr>
          <w:rFonts w:cs="Times New Roman"/>
        </w:rPr>
        <w:t>jobbrahegesztés</w:t>
      </w:r>
      <w:proofErr w:type="spellEnd"/>
      <w:r w:rsidRPr="000041D7">
        <w:rPr>
          <w:rFonts w:cs="Times New Roman"/>
        </w:rPr>
        <w:t>, vízszintes hegesztés, függőleges hegesztés.</w:t>
      </w:r>
    </w:p>
    <w:p w14:paraId="5577B1CC" w14:textId="77777777" w:rsidR="008E13D4" w:rsidRPr="000041D7" w:rsidRDefault="008E13D4" w:rsidP="008E13D4">
      <w:pPr>
        <w:spacing w:after="0"/>
        <w:ind w:left="851"/>
        <w:rPr>
          <w:rFonts w:cs="Times New Roman"/>
        </w:rPr>
      </w:pPr>
      <w:proofErr w:type="spellStart"/>
      <w:r w:rsidRPr="000041D7">
        <w:rPr>
          <w:rFonts w:cs="Times New Roman"/>
        </w:rPr>
        <w:t>Ikervarrathegesztés</w:t>
      </w:r>
      <w:proofErr w:type="spellEnd"/>
      <w:r w:rsidRPr="000041D7">
        <w:rPr>
          <w:rFonts w:cs="Times New Roman"/>
        </w:rPr>
        <w:t xml:space="preserve">, </w:t>
      </w:r>
      <w:proofErr w:type="spellStart"/>
      <w:r w:rsidRPr="000041D7">
        <w:rPr>
          <w:rFonts w:cs="Times New Roman"/>
        </w:rPr>
        <w:t>élvarratok</w:t>
      </w:r>
      <w:proofErr w:type="spellEnd"/>
      <w:r w:rsidRPr="000041D7">
        <w:rPr>
          <w:rFonts w:cs="Times New Roman"/>
        </w:rPr>
        <w:t xml:space="preserve"> hegesztése.</w:t>
      </w:r>
    </w:p>
    <w:p w14:paraId="6BECC29D" w14:textId="77777777" w:rsidR="008E13D4" w:rsidRPr="000041D7" w:rsidRDefault="008E13D4" w:rsidP="008E13D4">
      <w:pPr>
        <w:spacing w:after="0"/>
        <w:ind w:left="851"/>
        <w:rPr>
          <w:rFonts w:cs="Times New Roman"/>
        </w:rPr>
      </w:pPr>
      <w:r w:rsidRPr="000041D7">
        <w:rPr>
          <w:rFonts w:cs="Times New Roman"/>
        </w:rPr>
        <w:t>Lángvágás munkafolyamata.</w:t>
      </w:r>
    </w:p>
    <w:p w14:paraId="74F2E343" w14:textId="77777777" w:rsidR="008E13D4" w:rsidRPr="000041D7" w:rsidRDefault="008E13D4" w:rsidP="008E13D4">
      <w:pPr>
        <w:spacing w:after="0"/>
        <w:ind w:left="851"/>
        <w:rPr>
          <w:rFonts w:cs="Times New Roman"/>
        </w:rPr>
      </w:pPr>
      <w:r w:rsidRPr="000041D7">
        <w:rPr>
          <w:rFonts w:cs="Times New Roman"/>
        </w:rPr>
        <w:t>Elhúzódások, feszültségek.</w:t>
      </w:r>
    </w:p>
    <w:p w14:paraId="250586A4" w14:textId="77777777" w:rsidR="008E13D4" w:rsidRPr="000041D7" w:rsidRDefault="008E13D4" w:rsidP="008E13D4">
      <w:pPr>
        <w:spacing w:after="0"/>
        <w:ind w:left="851"/>
        <w:rPr>
          <w:rFonts w:cs="Times New Roman"/>
        </w:rPr>
      </w:pPr>
      <w:r w:rsidRPr="000041D7">
        <w:rPr>
          <w:rFonts w:cs="Times New Roman"/>
        </w:rPr>
        <w:t>Tartályok hegesztése.</w:t>
      </w:r>
    </w:p>
    <w:p w14:paraId="600AFA72" w14:textId="77777777" w:rsidR="008E13D4" w:rsidRPr="000041D7" w:rsidRDefault="008E13D4" w:rsidP="008E13D4">
      <w:pPr>
        <w:spacing w:after="0"/>
        <w:ind w:left="851"/>
        <w:rPr>
          <w:rFonts w:cs="Times New Roman"/>
        </w:rPr>
      </w:pPr>
      <w:r w:rsidRPr="000041D7">
        <w:rPr>
          <w:rFonts w:cs="Times New Roman"/>
        </w:rPr>
        <w:t>Rácsok hegesztése.</w:t>
      </w:r>
    </w:p>
    <w:p w14:paraId="2036E273" w14:textId="77777777" w:rsidR="008E13D4" w:rsidRPr="000041D7" w:rsidRDefault="008E13D4" w:rsidP="008E13D4">
      <w:pPr>
        <w:spacing w:after="0"/>
        <w:ind w:left="851"/>
        <w:rPr>
          <w:rFonts w:cs="Times New Roman"/>
        </w:rPr>
      </w:pPr>
      <w:r w:rsidRPr="000041D7">
        <w:rPr>
          <w:rFonts w:cs="Times New Roman"/>
        </w:rPr>
        <w:t>Foltok, repedések hegesztése.</w:t>
      </w:r>
    </w:p>
    <w:p w14:paraId="749A12FE" w14:textId="77777777" w:rsidR="008E13D4" w:rsidRPr="000041D7" w:rsidRDefault="008E13D4" w:rsidP="008E13D4">
      <w:pPr>
        <w:spacing w:after="0"/>
        <w:ind w:left="851"/>
        <w:rPr>
          <w:rFonts w:cs="Times New Roman"/>
        </w:rPr>
      </w:pPr>
      <w:r w:rsidRPr="000041D7">
        <w:rPr>
          <w:rFonts w:cs="Times New Roman"/>
        </w:rPr>
        <w:t>Feszültségek csökkentése.</w:t>
      </w:r>
    </w:p>
    <w:p w14:paraId="55D78379" w14:textId="77777777" w:rsidR="008E13D4" w:rsidRPr="000041D7" w:rsidRDefault="008E13D4" w:rsidP="008E13D4">
      <w:pPr>
        <w:spacing w:after="0"/>
        <w:ind w:left="851"/>
        <w:rPr>
          <w:rFonts w:cs="Times New Roman"/>
        </w:rPr>
      </w:pPr>
      <w:proofErr w:type="spellStart"/>
      <w:r w:rsidRPr="000041D7">
        <w:rPr>
          <w:rFonts w:cs="Times New Roman"/>
        </w:rPr>
        <w:t>Ívhegesztőberendezések</w:t>
      </w:r>
      <w:proofErr w:type="spellEnd"/>
      <w:r w:rsidRPr="000041D7">
        <w:rPr>
          <w:rFonts w:cs="Times New Roman"/>
        </w:rPr>
        <w:t>.</w:t>
      </w:r>
    </w:p>
    <w:p w14:paraId="47DB93B2" w14:textId="77777777" w:rsidR="008E13D4" w:rsidRPr="000041D7" w:rsidRDefault="008E13D4" w:rsidP="008E13D4">
      <w:pPr>
        <w:spacing w:after="0"/>
        <w:ind w:left="851"/>
        <w:rPr>
          <w:rFonts w:cs="Times New Roman"/>
        </w:rPr>
      </w:pPr>
      <w:r w:rsidRPr="000041D7">
        <w:rPr>
          <w:rFonts w:cs="Times New Roman"/>
        </w:rPr>
        <w:t>Hegesztő transzformátor, hegesztőkábel, elektródafogó kezelése, üzemelése, elektróda kiválasztása, lemezek illesztése.</w:t>
      </w:r>
    </w:p>
    <w:p w14:paraId="4DBDEC3B" w14:textId="77777777" w:rsidR="008E13D4" w:rsidRPr="000041D7" w:rsidRDefault="008E13D4" w:rsidP="008E13D4">
      <w:pPr>
        <w:spacing w:after="0"/>
        <w:ind w:left="851"/>
        <w:rPr>
          <w:rFonts w:cs="Times New Roman"/>
        </w:rPr>
      </w:pPr>
      <w:r w:rsidRPr="000041D7">
        <w:rPr>
          <w:rFonts w:cs="Times New Roman"/>
        </w:rPr>
        <w:t>Forrasztószerszámok.</w:t>
      </w:r>
    </w:p>
    <w:p w14:paraId="0A1C61BD" w14:textId="77777777" w:rsidR="008E13D4" w:rsidRPr="000041D7" w:rsidRDefault="008E13D4" w:rsidP="008E13D4">
      <w:pPr>
        <w:spacing w:after="0"/>
        <w:ind w:left="851"/>
        <w:rPr>
          <w:rFonts w:cs="Times New Roman"/>
        </w:rPr>
      </w:pPr>
      <w:r w:rsidRPr="000041D7">
        <w:rPr>
          <w:rFonts w:cs="Times New Roman"/>
        </w:rPr>
        <w:t>Kemény-, lágyforrasztás.</w:t>
      </w:r>
    </w:p>
    <w:p w14:paraId="7DDE3C04" w14:textId="77777777" w:rsidR="008E13D4" w:rsidRPr="000041D7" w:rsidRDefault="008E13D4" w:rsidP="008E13D4">
      <w:pPr>
        <w:spacing w:after="0"/>
        <w:ind w:left="851"/>
        <w:rPr>
          <w:rFonts w:cs="Times New Roman"/>
        </w:rPr>
      </w:pPr>
      <w:r w:rsidRPr="000041D7">
        <w:rPr>
          <w:rFonts w:cs="Times New Roman"/>
        </w:rPr>
        <w:lastRenderedPageBreak/>
        <w:t>Forrasztószerek, forrasz-anyagok.</w:t>
      </w:r>
    </w:p>
    <w:p w14:paraId="51B153AC" w14:textId="77777777" w:rsidR="008E13D4" w:rsidRPr="000041D7" w:rsidRDefault="008E13D4" w:rsidP="008E13D4">
      <w:pPr>
        <w:spacing w:after="0"/>
        <w:ind w:left="851"/>
        <w:rPr>
          <w:rFonts w:cs="Times New Roman"/>
        </w:rPr>
      </w:pPr>
      <w:r w:rsidRPr="000041D7">
        <w:rPr>
          <w:rFonts w:cs="Times New Roman"/>
        </w:rPr>
        <w:t>Általános minőségű hegesztési, forrasztási, ragasztási feladatok elvégzésének technológiája, szerszámai.</w:t>
      </w:r>
    </w:p>
    <w:p w14:paraId="1AE3CED2" w14:textId="77777777" w:rsidR="008E13D4" w:rsidRPr="000041D7" w:rsidRDefault="008E13D4" w:rsidP="008E13D4">
      <w:pPr>
        <w:spacing w:after="0"/>
        <w:ind w:left="851"/>
        <w:rPr>
          <w:rFonts w:cs="Times New Roman"/>
        </w:rPr>
      </w:pPr>
      <w:r w:rsidRPr="000041D7">
        <w:rPr>
          <w:rFonts w:cs="Times New Roman"/>
        </w:rPr>
        <w:t>Ragasztott kötések előnyei.</w:t>
      </w:r>
    </w:p>
    <w:p w14:paraId="3081FFE5" w14:textId="77777777" w:rsidR="008E13D4" w:rsidRPr="000041D7" w:rsidRDefault="008E13D4" w:rsidP="008E13D4">
      <w:pPr>
        <w:spacing w:after="0"/>
        <w:ind w:left="851"/>
        <w:rPr>
          <w:rFonts w:cs="Times New Roman"/>
        </w:rPr>
      </w:pPr>
      <w:r w:rsidRPr="000041D7">
        <w:rPr>
          <w:rFonts w:cs="Times New Roman"/>
        </w:rPr>
        <w:t>Ragasztóanyagok.</w:t>
      </w:r>
    </w:p>
    <w:p w14:paraId="6C3D65C9" w14:textId="0642B11D" w:rsidR="00A23F09" w:rsidRPr="000041D7" w:rsidRDefault="008E13D4" w:rsidP="008E13D4">
      <w:pPr>
        <w:spacing w:after="0"/>
        <w:ind w:left="851"/>
        <w:rPr>
          <w:rFonts w:cs="Times New Roman"/>
        </w:rPr>
      </w:pPr>
      <w:r w:rsidRPr="000041D7">
        <w:rPr>
          <w:rFonts w:cs="Times New Roman"/>
        </w:rPr>
        <w:t>Természetes, mesterséges vagy műanyagragasztók</w:t>
      </w:r>
    </w:p>
    <w:p w14:paraId="0A76AF1B" w14:textId="77777777" w:rsidR="00A23F09" w:rsidRPr="000041D7" w:rsidRDefault="00A23F09" w:rsidP="00A23F09">
      <w:pPr>
        <w:tabs>
          <w:tab w:val="left" w:pos="1418"/>
          <w:tab w:val="right" w:pos="9072"/>
        </w:tabs>
        <w:spacing w:after="0"/>
        <w:ind w:left="851"/>
        <w:rPr>
          <w:rFonts w:cs="Times New Roman"/>
        </w:rPr>
      </w:pPr>
    </w:p>
    <w:p w14:paraId="0628659F" w14:textId="243EFECC"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Szegecselés, csavarozás</w:t>
      </w:r>
    </w:p>
    <w:p w14:paraId="2AD9B591" w14:textId="77777777" w:rsidR="008E13D4" w:rsidRPr="000041D7" w:rsidRDefault="008E13D4" w:rsidP="008E13D4">
      <w:pPr>
        <w:spacing w:after="0"/>
        <w:ind w:left="851"/>
        <w:rPr>
          <w:rFonts w:cs="Times New Roman"/>
        </w:rPr>
      </w:pPr>
      <w:r w:rsidRPr="000041D7">
        <w:rPr>
          <w:rFonts w:cs="Times New Roman"/>
        </w:rPr>
        <w:t>Szegecselés rendeltetése, alkalmazási területe.</w:t>
      </w:r>
    </w:p>
    <w:p w14:paraId="7D173E82" w14:textId="77777777" w:rsidR="008E13D4" w:rsidRPr="000041D7" w:rsidRDefault="008E13D4" w:rsidP="008E13D4">
      <w:pPr>
        <w:spacing w:after="0"/>
        <w:ind w:left="851"/>
        <w:rPr>
          <w:rFonts w:cs="Times New Roman"/>
        </w:rPr>
      </w:pPr>
      <w:r w:rsidRPr="000041D7">
        <w:rPr>
          <w:rFonts w:cs="Times New Roman"/>
        </w:rPr>
        <w:t>Laza-, csuklós-, szilárd szegecselés.</w:t>
      </w:r>
    </w:p>
    <w:p w14:paraId="7FC60253" w14:textId="77777777" w:rsidR="008E13D4" w:rsidRPr="000041D7" w:rsidRDefault="008E13D4" w:rsidP="008E13D4">
      <w:pPr>
        <w:spacing w:after="0"/>
        <w:ind w:left="851"/>
        <w:rPr>
          <w:rFonts w:cs="Times New Roman"/>
        </w:rPr>
      </w:pPr>
      <w:r w:rsidRPr="000041D7">
        <w:rPr>
          <w:rFonts w:cs="Times New Roman"/>
        </w:rPr>
        <w:t>Szilárdsági szegecselés, tömítő szegecselés.</w:t>
      </w:r>
    </w:p>
    <w:p w14:paraId="6A542927" w14:textId="77777777" w:rsidR="008E13D4" w:rsidRPr="000041D7" w:rsidRDefault="008E13D4" w:rsidP="008E13D4">
      <w:pPr>
        <w:spacing w:after="0"/>
        <w:ind w:left="851"/>
        <w:rPr>
          <w:rFonts w:cs="Times New Roman"/>
        </w:rPr>
      </w:pPr>
      <w:r w:rsidRPr="000041D7">
        <w:rPr>
          <w:rFonts w:cs="Times New Roman"/>
        </w:rPr>
        <w:t>Szegecsfajták.</w:t>
      </w:r>
    </w:p>
    <w:p w14:paraId="39BBB8E0" w14:textId="77777777" w:rsidR="008E13D4" w:rsidRPr="000041D7" w:rsidRDefault="008E13D4" w:rsidP="008E13D4">
      <w:pPr>
        <w:spacing w:after="0"/>
        <w:ind w:left="851"/>
        <w:rPr>
          <w:rFonts w:cs="Times New Roman"/>
        </w:rPr>
      </w:pPr>
      <w:r w:rsidRPr="000041D7">
        <w:rPr>
          <w:rFonts w:cs="Times New Roman"/>
        </w:rPr>
        <w:t xml:space="preserve">Hidegszegecselés, </w:t>
      </w:r>
      <w:proofErr w:type="spellStart"/>
      <w:r w:rsidRPr="000041D7">
        <w:rPr>
          <w:rFonts w:cs="Times New Roman"/>
        </w:rPr>
        <w:t>melegszegecselés</w:t>
      </w:r>
      <w:proofErr w:type="spellEnd"/>
      <w:r w:rsidRPr="000041D7">
        <w:rPr>
          <w:rFonts w:cs="Times New Roman"/>
        </w:rPr>
        <w:t>.</w:t>
      </w:r>
    </w:p>
    <w:p w14:paraId="71B03EF1" w14:textId="77777777" w:rsidR="008E13D4" w:rsidRPr="000041D7" w:rsidRDefault="008E13D4" w:rsidP="008E13D4">
      <w:pPr>
        <w:spacing w:after="0"/>
        <w:ind w:left="851"/>
        <w:rPr>
          <w:rFonts w:cs="Times New Roman"/>
        </w:rPr>
      </w:pPr>
      <w:r w:rsidRPr="000041D7">
        <w:rPr>
          <w:rFonts w:cs="Times New Roman"/>
        </w:rPr>
        <w:t xml:space="preserve">Süllyesztett </w:t>
      </w:r>
      <w:proofErr w:type="spellStart"/>
      <w:r w:rsidRPr="000041D7">
        <w:rPr>
          <w:rFonts w:cs="Times New Roman"/>
        </w:rPr>
        <w:t>zárófej</w:t>
      </w:r>
      <w:proofErr w:type="spellEnd"/>
      <w:r w:rsidRPr="000041D7">
        <w:rPr>
          <w:rFonts w:cs="Times New Roman"/>
        </w:rPr>
        <w:t xml:space="preserve"> készítése.</w:t>
      </w:r>
    </w:p>
    <w:p w14:paraId="116B8E07" w14:textId="77777777" w:rsidR="008E13D4" w:rsidRPr="000041D7" w:rsidRDefault="008E13D4" w:rsidP="008E13D4">
      <w:pPr>
        <w:spacing w:after="0"/>
        <w:ind w:left="851"/>
        <w:rPr>
          <w:rFonts w:cs="Times New Roman"/>
        </w:rPr>
      </w:pPr>
      <w:r w:rsidRPr="000041D7">
        <w:rPr>
          <w:rFonts w:cs="Times New Roman"/>
        </w:rPr>
        <w:t>Szegecsméretek meghatározása.</w:t>
      </w:r>
    </w:p>
    <w:p w14:paraId="66345A5D" w14:textId="77777777" w:rsidR="008E13D4" w:rsidRPr="000041D7" w:rsidRDefault="008E13D4" w:rsidP="008E13D4">
      <w:pPr>
        <w:spacing w:after="0"/>
        <w:ind w:left="851"/>
        <w:rPr>
          <w:rFonts w:cs="Times New Roman"/>
        </w:rPr>
      </w:pPr>
      <w:r w:rsidRPr="000041D7">
        <w:rPr>
          <w:rFonts w:cs="Times New Roman"/>
        </w:rPr>
        <w:t>Átlapolt szegecselés, hevederes kötés.</w:t>
      </w:r>
    </w:p>
    <w:p w14:paraId="017B87FE" w14:textId="77777777" w:rsidR="008E13D4" w:rsidRPr="000041D7" w:rsidRDefault="008E13D4" w:rsidP="008E13D4">
      <w:pPr>
        <w:spacing w:after="0"/>
        <w:ind w:left="851"/>
        <w:rPr>
          <w:rFonts w:cs="Times New Roman"/>
        </w:rPr>
      </w:pPr>
      <w:r w:rsidRPr="000041D7">
        <w:rPr>
          <w:rFonts w:cs="Times New Roman"/>
        </w:rPr>
        <w:t>Egysoros, kétsoros, háromsoros szegecskötések.</w:t>
      </w:r>
    </w:p>
    <w:p w14:paraId="7B1CC574" w14:textId="77777777" w:rsidR="008E13D4" w:rsidRPr="000041D7" w:rsidRDefault="008E13D4" w:rsidP="008E13D4">
      <w:pPr>
        <w:spacing w:after="0"/>
        <w:ind w:left="851"/>
        <w:rPr>
          <w:rFonts w:cs="Times New Roman"/>
        </w:rPr>
      </w:pPr>
      <w:r w:rsidRPr="000041D7">
        <w:rPr>
          <w:rFonts w:cs="Times New Roman"/>
        </w:rPr>
        <w:t>Szegecsek igénybevétele.</w:t>
      </w:r>
    </w:p>
    <w:p w14:paraId="19CFFD76" w14:textId="77777777" w:rsidR="008E13D4" w:rsidRPr="000041D7" w:rsidRDefault="008E13D4" w:rsidP="008E13D4">
      <w:pPr>
        <w:spacing w:after="0"/>
        <w:ind w:left="851"/>
        <w:rPr>
          <w:rFonts w:cs="Times New Roman"/>
        </w:rPr>
      </w:pPr>
      <w:r w:rsidRPr="000041D7">
        <w:rPr>
          <w:rFonts w:cs="Times New Roman"/>
        </w:rPr>
        <w:t>Szegecselési hibák.</w:t>
      </w:r>
    </w:p>
    <w:p w14:paraId="5B3B62B8" w14:textId="77777777" w:rsidR="008E13D4" w:rsidRPr="000041D7" w:rsidRDefault="008E13D4" w:rsidP="008E13D4">
      <w:pPr>
        <w:spacing w:after="0"/>
        <w:ind w:left="851"/>
        <w:rPr>
          <w:rFonts w:cs="Times New Roman"/>
        </w:rPr>
      </w:pPr>
      <w:r w:rsidRPr="000041D7">
        <w:rPr>
          <w:rFonts w:cs="Times New Roman"/>
        </w:rPr>
        <w:t>Félgömbfejű szegecsfej készítése.</w:t>
      </w:r>
    </w:p>
    <w:p w14:paraId="1047184B" w14:textId="77777777" w:rsidR="008E13D4" w:rsidRPr="000041D7" w:rsidRDefault="008E13D4" w:rsidP="008E13D4">
      <w:pPr>
        <w:spacing w:after="0"/>
        <w:ind w:left="851"/>
        <w:rPr>
          <w:rFonts w:cs="Times New Roman"/>
        </w:rPr>
      </w:pPr>
      <w:r w:rsidRPr="000041D7">
        <w:rPr>
          <w:rFonts w:cs="Times New Roman"/>
        </w:rPr>
        <w:t>Csőszegecsek készítése.</w:t>
      </w:r>
    </w:p>
    <w:p w14:paraId="127BBADC" w14:textId="77777777" w:rsidR="008E13D4" w:rsidRPr="000041D7" w:rsidRDefault="008E13D4" w:rsidP="008E13D4">
      <w:pPr>
        <w:spacing w:after="0"/>
        <w:ind w:left="851"/>
        <w:rPr>
          <w:rFonts w:cs="Times New Roman"/>
        </w:rPr>
      </w:pPr>
      <w:r w:rsidRPr="000041D7">
        <w:rPr>
          <w:rFonts w:cs="Times New Roman"/>
        </w:rPr>
        <w:t>Gépi szegecselés.</w:t>
      </w:r>
    </w:p>
    <w:p w14:paraId="2FBC3395" w14:textId="77777777" w:rsidR="008E13D4" w:rsidRPr="000041D7" w:rsidRDefault="008E13D4" w:rsidP="008E13D4">
      <w:pPr>
        <w:spacing w:after="0"/>
        <w:ind w:left="851"/>
        <w:rPr>
          <w:rFonts w:cs="Times New Roman"/>
        </w:rPr>
      </w:pPr>
      <w:r w:rsidRPr="000041D7">
        <w:rPr>
          <w:rFonts w:cs="Times New Roman"/>
        </w:rPr>
        <w:t>Szegecskötések bontása.</w:t>
      </w:r>
    </w:p>
    <w:p w14:paraId="6213B4AB" w14:textId="77777777" w:rsidR="008E13D4" w:rsidRPr="000041D7" w:rsidRDefault="008E13D4" w:rsidP="008E13D4">
      <w:pPr>
        <w:spacing w:after="0"/>
        <w:ind w:left="851"/>
        <w:rPr>
          <w:rFonts w:cs="Times New Roman"/>
        </w:rPr>
      </w:pPr>
      <w:r w:rsidRPr="000041D7">
        <w:rPr>
          <w:rFonts w:cs="Times New Roman"/>
        </w:rPr>
        <w:t>Szegecseléshez szükséges szerszámok.</w:t>
      </w:r>
    </w:p>
    <w:p w14:paraId="2906E049" w14:textId="77777777" w:rsidR="008E13D4" w:rsidRPr="000041D7" w:rsidRDefault="008E13D4" w:rsidP="008E13D4">
      <w:pPr>
        <w:spacing w:after="0"/>
        <w:ind w:left="851"/>
        <w:rPr>
          <w:rFonts w:cs="Times New Roman"/>
        </w:rPr>
      </w:pPr>
      <w:r w:rsidRPr="000041D7">
        <w:rPr>
          <w:rFonts w:cs="Times New Roman"/>
        </w:rPr>
        <w:t>Szegecskiosztás megtervezése.</w:t>
      </w:r>
    </w:p>
    <w:p w14:paraId="07D71409" w14:textId="77777777" w:rsidR="008E13D4" w:rsidRPr="000041D7" w:rsidRDefault="008E13D4" w:rsidP="008E13D4">
      <w:pPr>
        <w:spacing w:after="0"/>
        <w:ind w:left="851"/>
        <w:rPr>
          <w:rFonts w:cs="Times New Roman"/>
        </w:rPr>
      </w:pPr>
      <w:r w:rsidRPr="000041D7">
        <w:rPr>
          <w:rFonts w:cs="Times New Roman"/>
        </w:rPr>
        <w:t>Szegecselés, csavarkötés, csavarbiztosítások módjai.</w:t>
      </w:r>
    </w:p>
    <w:p w14:paraId="612843A2" w14:textId="77777777" w:rsidR="008E13D4" w:rsidRPr="000041D7" w:rsidRDefault="008E13D4" w:rsidP="008E13D4">
      <w:pPr>
        <w:spacing w:after="0"/>
        <w:ind w:left="851"/>
        <w:rPr>
          <w:rFonts w:cs="Times New Roman"/>
        </w:rPr>
      </w:pPr>
      <w:r w:rsidRPr="000041D7">
        <w:rPr>
          <w:rFonts w:cs="Times New Roman"/>
        </w:rPr>
        <w:t>A szegecselés, csavarkötés munkaterülete, a szükséges szerszámok, anyagok előkészítése, fontossága.</w:t>
      </w:r>
    </w:p>
    <w:p w14:paraId="60B777B0" w14:textId="77777777" w:rsidR="008E13D4" w:rsidRPr="000041D7" w:rsidRDefault="008E13D4" w:rsidP="008E13D4">
      <w:pPr>
        <w:spacing w:after="0"/>
        <w:ind w:left="851"/>
        <w:rPr>
          <w:rFonts w:cs="Times New Roman"/>
        </w:rPr>
      </w:pPr>
      <w:r w:rsidRPr="000041D7">
        <w:rPr>
          <w:rFonts w:cs="Times New Roman"/>
        </w:rPr>
        <w:t>Rajz-, technológiai, munkabiztonság dokumentáció tanulmányozása.</w:t>
      </w:r>
    </w:p>
    <w:p w14:paraId="797792F8" w14:textId="77777777" w:rsidR="008E13D4" w:rsidRPr="000041D7" w:rsidRDefault="008E13D4" w:rsidP="008E13D4">
      <w:pPr>
        <w:spacing w:after="0"/>
        <w:ind w:left="851"/>
        <w:rPr>
          <w:rFonts w:cs="Times New Roman"/>
        </w:rPr>
      </w:pPr>
      <w:r w:rsidRPr="000041D7">
        <w:rPr>
          <w:rFonts w:cs="Times New Roman"/>
        </w:rPr>
        <w:t>Csavarkötések szerelésének célja.</w:t>
      </w:r>
    </w:p>
    <w:p w14:paraId="7B4E33D8" w14:textId="77777777" w:rsidR="008E13D4" w:rsidRPr="000041D7" w:rsidRDefault="008E13D4" w:rsidP="008E13D4">
      <w:pPr>
        <w:spacing w:after="0"/>
        <w:ind w:left="851"/>
        <w:rPr>
          <w:rFonts w:cs="Times New Roman"/>
        </w:rPr>
      </w:pPr>
      <w:r w:rsidRPr="000041D7">
        <w:rPr>
          <w:rFonts w:cs="Times New Roman"/>
        </w:rPr>
        <w:t>Csavarkötések fajtái és rendeltetésük.</w:t>
      </w:r>
    </w:p>
    <w:p w14:paraId="0227DA23" w14:textId="77777777" w:rsidR="008E13D4" w:rsidRPr="000041D7" w:rsidRDefault="008E13D4" w:rsidP="008E13D4">
      <w:pPr>
        <w:spacing w:after="0"/>
        <w:ind w:left="851"/>
        <w:rPr>
          <w:rFonts w:cs="Times New Roman"/>
        </w:rPr>
      </w:pPr>
      <w:r w:rsidRPr="000041D7">
        <w:rPr>
          <w:rFonts w:cs="Times New Roman"/>
        </w:rPr>
        <w:t xml:space="preserve">Anyáscsavarok, </w:t>
      </w:r>
      <w:proofErr w:type="spellStart"/>
      <w:r w:rsidRPr="000041D7">
        <w:rPr>
          <w:rFonts w:cs="Times New Roman"/>
        </w:rPr>
        <w:t>fejescsavarok</w:t>
      </w:r>
      <w:proofErr w:type="spellEnd"/>
      <w:r w:rsidRPr="000041D7">
        <w:rPr>
          <w:rFonts w:cs="Times New Roman"/>
        </w:rPr>
        <w:t>, ászokcsavarok.</w:t>
      </w:r>
    </w:p>
    <w:p w14:paraId="4DE81D26" w14:textId="77777777" w:rsidR="008E13D4" w:rsidRPr="000041D7" w:rsidRDefault="008E13D4" w:rsidP="008E13D4">
      <w:pPr>
        <w:spacing w:after="0"/>
        <w:ind w:left="851"/>
        <w:rPr>
          <w:rFonts w:cs="Times New Roman"/>
        </w:rPr>
      </w:pPr>
      <w:r w:rsidRPr="000041D7">
        <w:rPr>
          <w:rFonts w:cs="Times New Roman"/>
        </w:rPr>
        <w:t>Csavarkötések szerelésének szerszámai.</w:t>
      </w:r>
    </w:p>
    <w:p w14:paraId="5CB309A1" w14:textId="77777777" w:rsidR="008E13D4" w:rsidRPr="000041D7" w:rsidRDefault="008E13D4" w:rsidP="008E13D4">
      <w:pPr>
        <w:spacing w:after="0"/>
        <w:ind w:left="851"/>
        <w:rPr>
          <w:rFonts w:cs="Times New Roman"/>
        </w:rPr>
      </w:pPr>
      <w:r w:rsidRPr="000041D7">
        <w:rPr>
          <w:rFonts w:cs="Times New Roman"/>
        </w:rPr>
        <w:t>Állítható-, nem állítható csavarkulcsok.</w:t>
      </w:r>
    </w:p>
    <w:p w14:paraId="5B8559A0" w14:textId="77777777" w:rsidR="008E13D4" w:rsidRPr="000041D7" w:rsidRDefault="008E13D4" w:rsidP="008E13D4">
      <w:pPr>
        <w:spacing w:after="0"/>
        <w:ind w:left="851"/>
        <w:rPr>
          <w:rFonts w:cs="Times New Roman"/>
        </w:rPr>
      </w:pPr>
      <w:r w:rsidRPr="000041D7">
        <w:rPr>
          <w:rFonts w:cs="Times New Roman"/>
        </w:rPr>
        <w:t>Általános csavarhúzók, gépszerelő csavarhúzó, műszerész csavarhúzó, villanyszerelő csavarhúzó.</w:t>
      </w:r>
    </w:p>
    <w:p w14:paraId="25CC3DCC" w14:textId="77777777" w:rsidR="008E13D4" w:rsidRPr="000041D7" w:rsidRDefault="008E13D4" w:rsidP="008E13D4">
      <w:pPr>
        <w:spacing w:after="0"/>
        <w:ind w:left="851"/>
        <w:rPr>
          <w:rFonts w:cs="Times New Roman"/>
        </w:rPr>
      </w:pPr>
      <w:r w:rsidRPr="000041D7">
        <w:rPr>
          <w:rFonts w:cs="Times New Roman"/>
        </w:rPr>
        <w:t>Csavarhúzó kiválasztása.</w:t>
      </w:r>
    </w:p>
    <w:p w14:paraId="276B7974" w14:textId="77777777" w:rsidR="008E13D4" w:rsidRPr="000041D7" w:rsidRDefault="008E13D4" w:rsidP="008E13D4">
      <w:pPr>
        <w:spacing w:after="0"/>
        <w:ind w:left="851"/>
        <w:rPr>
          <w:rFonts w:cs="Times New Roman"/>
        </w:rPr>
      </w:pPr>
      <w:r w:rsidRPr="000041D7">
        <w:rPr>
          <w:rFonts w:cs="Times New Roman"/>
        </w:rPr>
        <w:t>Villáskulcs, csillagkulcs, csőkulcs.</w:t>
      </w:r>
    </w:p>
    <w:p w14:paraId="611F0F69" w14:textId="77777777" w:rsidR="008E13D4" w:rsidRPr="000041D7" w:rsidRDefault="008E13D4" w:rsidP="008E13D4">
      <w:pPr>
        <w:spacing w:after="0"/>
        <w:ind w:left="851"/>
        <w:rPr>
          <w:rFonts w:cs="Times New Roman"/>
        </w:rPr>
      </w:pPr>
      <w:r w:rsidRPr="000041D7">
        <w:rPr>
          <w:rFonts w:cs="Times New Roman"/>
        </w:rPr>
        <w:t>Csavarbiztosítások.</w:t>
      </w:r>
    </w:p>
    <w:p w14:paraId="7F9F18CA" w14:textId="77777777" w:rsidR="008E13D4" w:rsidRPr="000041D7" w:rsidRDefault="008E13D4" w:rsidP="008E13D4">
      <w:pPr>
        <w:spacing w:after="0"/>
        <w:ind w:left="851"/>
        <w:rPr>
          <w:rFonts w:cs="Times New Roman"/>
        </w:rPr>
      </w:pPr>
      <w:r w:rsidRPr="000041D7">
        <w:rPr>
          <w:rFonts w:cs="Times New Roman"/>
        </w:rPr>
        <w:t>Csavarkötések szerelésének munkaszabályai.</w:t>
      </w:r>
    </w:p>
    <w:p w14:paraId="56CF2AD3" w14:textId="158701EF" w:rsidR="00A23F09" w:rsidRPr="000041D7" w:rsidRDefault="008E13D4" w:rsidP="008E13D4">
      <w:pPr>
        <w:spacing w:after="0"/>
        <w:ind w:left="851"/>
        <w:rPr>
          <w:rFonts w:cs="Times New Roman"/>
        </w:rPr>
      </w:pPr>
      <w:r w:rsidRPr="000041D7">
        <w:rPr>
          <w:rFonts w:cs="Times New Roman"/>
        </w:rPr>
        <w:t>Csavarok meghúzásának sorrendje</w:t>
      </w:r>
    </w:p>
    <w:p w14:paraId="64AAC4FB" w14:textId="77777777" w:rsidR="00A23F09" w:rsidRPr="000041D7" w:rsidRDefault="00A23F09" w:rsidP="00A23F09">
      <w:pPr>
        <w:tabs>
          <w:tab w:val="left" w:pos="1418"/>
          <w:tab w:val="right" w:pos="9072"/>
        </w:tabs>
        <w:spacing w:after="0"/>
        <w:ind w:left="851"/>
        <w:rPr>
          <w:rFonts w:cs="Times New Roman"/>
        </w:rPr>
      </w:pPr>
    </w:p>
    <w:p w14:paraId="0653B358" w14:textId="150DCBC5" w:rsidR="00A23F09" w:rsidRPr="000041D7" w:rsidRDefault="008E13D4"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Felületvédelem</w:t>
      </w:r>
    </w:p>
    <w:p w14:paraId="29F99E66" w14:textId="77777777" w:rsidR="008E13D4" w:rsidRPr="000041D7" w:rsidRDefault="008E13D4" w:rsidP="008E13D4">
      <w:pPr>
        <w:spacing w:after="0"/>
        <w:ind w:left="851"/>
        <w:rPr>
          <w:rFonts w:cs="Times New Roman"/>
        </w:rPr>
      </w:pPr>
      <w:r w:rsidRPr="000041D7">
        <w:rPr>
          <w:rFonts w:cs="Times New Roman"/>
        </w:rPr>
        <w:t>Munkaterület, anyagok, szerszámok előkészítése.</w:t>
      </w:r>
    </w:p>
    <w:p w14:paraId="683E836C" w14:textId="77777777" w:rsidR="008E13D4" w:rsidRPr="000041D7" w:rsidRDefault="008E13D4" w:rsidP="008E13D4">
      <w:pPr>
        <w:spacing w:after="0"/>
        <w:ind w:left="851"/>
        <w:rPr>
          <w:rFonts w:cs="Times New Roman"/>
        </w:rPr>
      </w:pPr>
      <w:r w:rsidRPr="000041D7">
        <w:rPr>
          <w:rFonts w:cs="Times New Roman"/>
        </w:rPr>
        <w:t>A feladatot tartalmazó dokumentumok tanulmányozása, a feladat értelmezése.</w:t>
      </w:r>
    </w:p>
    <w:p w14:paraId="4144B44E" w14:textId="77777777" w:rsidR="008E13D4" w:rsidRPr="000041D7" w:rsidRDefault="008E13D4" w:rsidP="008E13D4">
      <w:pPr>
        <w:spacing w:after="0"/>
        <w:ind w:left="851"/>
        <w:rPr>
          <w:rFonts w:cs="Times New Roman"/>
        </w:rPr>
      </w:pPr>
      <w:r w:rsidRPr="000041D7">
        <w:rPr>
          <w:rFonts w:cs="Times New Roman"/>
        </w:rPr>
        <w:t xml:space="preserve">Felület előkészítése mechanikusan vagy vegyi anyagok segítségével. </w:t>
      </w:r>
    </w:p>
    <w:p w14:paraId="03C5E7A9" w14:textId="77777777" w:rsidR="008E13D4" w:rsidRPr="000041D7" w:rsidRDefault="008E13D4" w:rsidP="008E13D4">
      <w:pPr>
        <w:spacing w:after="0"/>
        <w:ind w:left="851"/>
        <w:rPr>
          <w:rFonts w:cs="Times New Roman"/>
        </w:rPr>
      </w:pPr>
      <w:r w:rsidRPr="000041D7">
        <w:rPr>
          <w:rFonts w:cs="Times New Roman"/>
        </w:rPr>
        <w:t>Felület előkészítése oxidáció gátló bevonat készítéséhez.</w:t>
      </w:r>
    </w:p>
    <w:p w14:paraId="5A54F145" w14:textId="77777777" w:rsidR="008E13D4" w:rsidRPr="000041D7" w:rsidRDefault="008E13D4" w:rsidP="008E13D4">
      <w:pPr>
        <w:spacing w:after="0"/>
        <w:ind w:left="851"/>
        <w:rPr>
          <w:rFonts w:cs="Times New Roman"/>
        </w:rPr>
      </w:pPr>
      <w:r w:rsidRPr="000041D7">
        <w:rPr>
          <w:rFonts w:cs="Times New Roman"/>
        </w:rPr>
        <w:t>Korrózió elleni bevonat készítése kötőelemeken és fémszerkezeteken.</w:t>
      </w:r>
    </w:p>
    <w:p w14:paraId="07B8CAB9" w14:textId="77777777" w:rsidR="008E13D4" w:rsidRPr="000041D7" w:rsidRDefault="008E13D4" w:rsidP="008E13D4">
      <w:pPr>
        <w:spacing w:after="0"/>
        <w:ind w:left="851"/>
        <w:rPr>
          <w:rFonts w:cs="Times New Roman"/>
        </w:rPr>
      </w:pPr>
      <w:r w:rsidRPr="000041D7">
        <w:rPr>
          <w:rFonts w:cs="Times New Roman"/>
        </w:rPr>
        <w:t>Megmaradt, a környezetre veszélyes anyagok kezelése.</w:t>
      </w:r>
    </w:p>
    <w:p w14:paraId="5745C8D6" w14:textId="77777777" w:rsidR="008E13D4" w:rsidRPr="000041D7" w:rsidRDefault="008E13D4" w:rsidP="008E13D4">
      <w:pPr>
        <w:spacing w:after="0"/>
        <w:ind w:left="851"/>
        <w:rPr>
          <w:rFonts w:cs="Times New Roman"/>
        </w:rPr>
      </w:pPr>
      <w:r w:rsidRPr="000041D7">
        <w:rPr>
          <w:rFonts w:cs="Times New Roman"/>
        </w:rPr>
        <w:t>Maratás, anyagai, veszélyei</w:t>
      </w:r>
    </w:p>
    <w:p w14:paraId="2B36AB56" w14:textId="77777777" w:rsidR="008E13D4" w:rsidRPr="000041D7" w:rsidRDefault="008E13D4" w:rsidP="008E13D4">
      <w:pPr>
        <w:spacing w:after="0"/>
        <w:ind w:left="851"/>
        <w:rPr>
          <w:rFonts w:cs="Times New Roman"/>
        </w:rPr>
      </w:pPr>
      <w:r w:rsidRPr="000041D7">
        <w:rPr>
          <w:rFonts w:cs="Times New Roman"/>
        </w:rPr>
        <w:lastRenderedPageBreak/>
        <w:t>Száraz csiszolás, segédanyagai, technológiája.</w:t>
      </w:r>
    </w:p>
    <w:p w14:paraId="6B57C3CD" w14:textId="77777777" w:rsidR="008E13D4" w:rsidRPr="000041D7" w:rsidRDefault="008E13D4" w:rsidP="008E13D4">
      <w:pPr>
        <w:spacing w:after="0"/>
        <w:ind w:left="851"/>
        <w:rPr>
          <w:rFonts w:cs="Times New Roman"/>
        </w:rPr>
      </w:pPr>
      <w:r w:rsidRPr="000041D7">
        <w:rPr>
          <w:rFonts w:cs="Times New Roman"/>
        </w:rPr>
        <w:t>Csiszoló anyagok fajtája, csoportosításuk.</w:t>
      </w:r>
    </w:p>
    <w:p w14:paraId="20FF8D34" w14:textId="77777777" w:rsidR="008E13D4" w:rsidRPr="000041D7" w:rsidRDefault="008E13D4" w:rsidP="008E13D4">
      <w:pPr>
        <w:spacing w:after="0"/>
        <w:ind w:left="851"/>
        <w:rPr>
          <w:rFonts w:cs="Times New Roman"/>
        </w:rPr>
      </w:pPr>
      <w:r w:rsidRPr="000041D7">
        <w:rPr>
          <w:rFonts w:cs="Times New Roman"/>
        </w:rPr>
        <w:t>Nedves csiszolás, segédanyagai, fajtái, csoportosításuk, technológiája.</w:t>
      </w:r>
    </w:p>
    <w:p w14:paraId="06D8D5F1" w14:textId="77777777" w:rsidR="008E13D4" w:rsidRPr="000041D7" w:rsidRDefault="008E13D4" w:rsidP="008E13D4">
      <w:pPr>
        <w:spacing w:after="0"/>
        <w:ind w:left="851"/>
        <w:rPr>
          <w:rFonts w:cs="Times New Roman"/>
        </w:rPr>
      </w:pPr>
      <w:r w:rsidRPr="000041D7">
        <w:rPr>
          <w:rFonts w:cs="Times New Roman"/>
        </w:rPr>
        <w:t>Mechanikus zsírtalanítás.</w:t>
      </w:r>
    </w:p>
    <w:p w14:paraId="47942E0E" w14:textId="77777777" w:rsidR="008E13D4" w:rsidRPr="000041D7" w:rsidRDefault="008E13D4" w:rsidP="008E13D4">
      <w:pPr>
        <w:spacing w:after="0"/>
        <w:ind w:left="851"/>
        <w:rPr>
          <w:rFonts w:cs="Times New Roman"/>
        </w:rPr>
      </w:pPr>
      <w:r w:rsidRPr="000041D7">
        <w:rPr>
          <w:rFonts w:cs="Times New Roman"/>
        </w:rPr>
        <w:t>Vibrációs koptatás.</w:t>
      </w:r>
    </w:p>
    <w:p w14:paraId="1AB7AF12" w14:textId="77777777" w:rsidR="008E13D4" w:rsidRPr="000041D7" w:rsidRDefault="008E13D4" w:rsidP="008E13D4">
      <w:pPr>
        <w:spacing w:after="0"/>
        <w:ind w:left="851"/>
        <w:rPr>
          <w:rFonts w:cs="Times New Roman"/>
        </w:rPr>
      </w:pPr>
      <w:r w:rsidRPr="000041D7">
        <w:rPr>
          <w:rFonts w:cs="Times New Roman"/>
        </w:rPr>
        <w:t>Szemcseszórás, vibrációs koptatás.</w:t>
      </w:r>
    </w:p>
    <w:p w14:paraId="13C4132B" w14:textId="77777777" w:rsidR="008E13D4" w:rsidRPr="000041D7" w:rsidRDefault="008E13D4" w:rsidP="008E13D4">
      <w:pPr>
        <w:spacing w:after="0"/>
        <w:ind w:left="851"/>
        <w:rPr>
          <w:rFonts w:cs="Times New Roman"/>
        </w:rPr>
      </w:pPr>
      <w:r w:rsidRPr="000041D7">
        <w:rPr>
          <w:rFonts w:cs="Times New Roman"/>
        </w:rPr>
        <w:t>Mosás.</w:t>
      </w:r>
    </w:p>
    <w:p w14:paraId="642012FD" w14:textId="77777777" w:rsidR="008E13D4" w:rsidRPr="000041D7" w:rsidRDefault="008E13D4" w:rsidP="008E13D4">
      <w:pPr>
        <w:spacing w:after="0"/>
        <w:ind w:left="851"/>
        <w:rPr>
          <w:rFonts w:cs="Times New Roman"/>
        </w:rPr>
      </w:pPr>
      <w:r w:rsidRPr="000041D7">
        <w:rPr>
          <w:rFonts w:cs="Times New Roman"/>
        </w:rPr>
        <w:t>Vegyszeres zsírtalanítás.</w:t>
      </w:r>
    </w:p>
    <w:p w14:paraId="3D8560DB" w14:textId="77777777" w:rsidR="008E13D4" w:rsidRPr="000041D7" w:rsidRDefault="008E13D4" w:rsidP="008E13D4">
      <w:pPr>
        <w:spacing w:after="0"/>
        <w:ind w:left="851"/>
        <w:rPr>
          <w:rFonts w:cs="Times New Roman"/>
        </w:rPr>
      </w:pPr>
      <w:r w:rsidRPr="000041D7">
        <w:rPr>
          <w:rFonts w:cs="Times New Roman"/>
        </w:rPr>
        <w:t>Ultrahangos zsírtalanítás.</w:t>
      </w:r>
    </w:p>
    <w:p w14:paraId="40E18F72" w14:textId="77777777" w:rsidR="008E13D4" w:rsidRPr="000041D7" w:rsidRDefault="008E13D4" w:rsidP="008E13D4">
      <w:pPr>
        <w:spacing w:after="0"/>
        <w:ind w:left="851"/>
        <w:rPr>
          <w:rFonts w:cs="Times New Roman"/>
        </w:rPr>
      </w:pPr>
      <w:r w:rsidRPr="000041D7">
        <w:rPr>
          <w:rFonts w:cs="Times New Roman"/>
        </w:rPr>
        <w:t>Felület előkészítése, felületi érdesség jelentősége.</w:t>
      </w:r>
    </w:p>
    <w:p w14:paraId="2848D2BF" w14:textId="77777777" w:rsidR="008E13D4" w:rsidRPr="000041D7" w:rsidRDefault="008E13D4" w:rsidP="008E13D4">
      <w:pPr>
        <w:spacing w:after="0"/>
        <w:ind w:left="851"/>
        <w:rPr>
          <w:rFonts w:cs="Times New Roman"/>
        </w:rPr>
      </w:pPr>
      <w:r w:rsidRPr="000041D7">
        <w:rPr>
          <w:rFonts w:cs="Times New Roman"/>
        </w:rPr>
        <w:t>Egyszerű felületvédelmi bevonatok készítése, zsírozás, olajozás, barnítás.</w:t>
      </w:r>
    </w:p>
    <w:p w14:paraId="0CC9A40F" w14:textId="77777777" w:rsidR="008E13D4" w:rsidRPr="000041D7" w:rsidRDefault="008E13D4" w:rsidP="008E13D4">
      <w:pPr>
        <w:spacing w:after="0"/>
        <w:ind w:left="851"/>
        <w:rPr>
          <w:rFonts w:cs="Times New Roman"/>
        </w:rPr>
      </w:pPr>
      <w:proofErr w:type="spellStart"/>
      <w:r w:rsidRPr="000041D7">
        <w:rPr>
          <w:rFonts w:cs="Times New Roman"/>
        </w:rPr>
        <w:t>Termodiffúziós</w:t>
      </w:r>
      <w:proofErr w:type="spellEnd"/>
      <w:r w:rsidRPr="000041D7">
        <w:rPr>
          <w:rFonts w:cs="Times New Roman"/>
        </w:rPr>
        <w:t xml:space="preserve"> eljárás, termikus szórás, alumínium és </w:t>
      </w:r>
      <w:proofErr w:type="gramStart"/>
      <w:r w:rsidRPr="000041D7">
        <w:rPr>
          <w:rFonts w:cs="Times New Roman"/>
        </w:rPr>
        <w:t>acél oxidálás</w:t>
      </w:r>
      <w:proofErr w:type="gramEnd"/>
      <w:r w:rsidRPr="000041D7">
        <w:rPr>
          <w:rFonts w:cs="Times New Roman"/>
        </w:rPr>
        <w:t>.</w:t>
      </w:r>
    </w:p>
    <w:p w14:paraId="2EA78F8B" w14:textId="77777777" w:rsidR="008E13D4" w:rsidRPr="000041D7" w:rsidRDefault="008E13D4" w:rsidP="008E13D4">
      <w:pPr>
        <w:spacing w:after="0"/>
        <w:ind w:left="851"/>
        <w:rPr>
          <w:rFonts w:cs="Times New Roman"/>
        </w:rPr>
      </w:pPr>
      <w:r w:rsidRPr="000041D7">
        <w:rPr>
          <w:rFonts w:cs="Times New Roman"/>
        </w:rPr>
        <w:t>Foszfátozás.</w:t>
      </w:r>
    </w:p>
    <w:p w14:paraId="6D3A94E5" w14:textId="77777777" w:rsidR="008E13D4" w:rsidRPr="000041D7" w:rsidRDefault="008E13D4" w:rsidP="008E13D4">
      <w:pPr>
        <w:spacing w:after="0"/>
        <w:ind w:left="851"/>
        <w:rPr>
          <w:rFonts w:cs="Times New Roman"/>
        </w:rPr>
      </w:pPr>
      <w:r w:rsidRPr="000041D7">
        <w:rPr>
          <w:rFonts w:cs="Times New Roman"/>
        </w:rPr>
        <w:t>Galvanizálás, fémgőzölés.</w:t>
      </w:r>
    </w:p>
    <w:p w14:paraId="7B6F0761" w14:textId="77777777" w:rsidR="008E13D4" w:rsidRPr="000041D7" w:rsidRDefault="008E13D4" w:rsidP="008E13D4">
      <w:pPr>
        <w:spacing w:after="0"/>
        <w:ind w:left="851"/>
        <w:rPr>
          <w:rFonts w:cs="Times New Roman"/>
        </w:rPr>
      </w:pPr>
      <w:r w:rsidRPr="000041D7">
        <w:rPr>
          <w:rFonts w:cs="Times New Roman"/>
        </w:rPr>
        <w:t>Nikkelezés fajtái, technológiája, csoportosítása.</w:t>
      </w:r>
    </w:p>
    <w:p w14:paraId="6D7B0D8B" w14:textId="77777777" w:rsidR="008E13D4" w:rsidRPr="000041D7" w:rsidRDefault="008E13D4" w:rsidP="008E13D4">
      <w:pPr>
        <w:spacing w:after="0"/>
        <w:ind w:left="851"/>
        <w:rPr>
          <w:rFonts w:cs="Times New Roman"/>
        </w:rPr>
      </w:pPr>
      <w:r w:rsidRPr="000041D7">
        <w:rPr>
          <w:rFonts w:cs="Times New Roman"/>
        </w:rPr>
        <w:t>Krómozás technológiája, alkalmazási területe, csoportosítása.</w:t>
      </w:r>
    </w:p>
    <w:p w14:paraId="24C390B3" w14:textId="77777777" w:rsidR="008E13D4" w:rsidRPr="000041D7" w:rsidRDefault="008E13D4" w:rsidP="008E13D4">
      <w:pPr>
        <w:spacing w:after="0"/>
        <w:ind w:left="851"/>
        <w:rPr>
          <w:rFonts w:cs="Times New Roman"/>
        </w:rPr>
      </w:pPr>
      <w:r w:rsidRPr="000041D7">
        <w:rPr>
          <w:rFonts w:cs="Times New Roman"/>
        </w:rPr>
        <w:t>Kromátozás.</w:t>
      </w:r>
    </w:p>
    <w:p w14:paraId="7D92D899" w14:textId="77777777" w:rsidR="008E13D4" w:rsidRPr="000041D7" w:rsidRDefault="008E13D4" w:rsidP="008E13D4">
      <w:pPr>
        <w:spacing w:after="0"/>
        <w:ind w:left="851"/>
        <w:rPr>
          <w:rFonts w:cs="Times New Roman"/>
        </w:rPr>
      </w:pPr>
      <w:r w:rsidRPr="000041D7">
        <w:rPr>
          <w:rFonts w:cs="Times New Roman"/>
        </w:rPr>
        <w:t>Horganyozás csoportosítása, művelete, technológiája.</w:t>
      </w:r>
    </w:p>
    <w:p w14:paraId="058C60EB" w14:textId="77777777" w:rsidR="008E13D4" w:rsidRPr="000041D7" w:rsidRDefault="008E13D4" w:rsidP="008E13D4">
      <w:pPr>
        <w:spacing w:after="0"/>
        <w:ind w:left="851"/>
        <w:rPr>
          <w:rFonts w:cs="Times New Roman"/>
        </w:rPr>
      </w:pPr>
      <w:r w:rsidRPr="000041D7">
        <w:rPr>
          <w:rFonts w:cs="Times New Roman"/>
        </w:rPr>
        <w:t>Rezezés</w:t>
      </w:r>
    </w:p>
    <w:p w14:paraId="756ECA3F" w14:textId="77777777" w:rsidR="008E13D4" w:rsidRPr="000041D7" w:rsidRDefault="008E13D4" w:rsidP="008E13D4">
      <w:pPr>
        <w:spacing w:after="0"/>
        <w:ind w:left="851"/>
        <w:rPr>
          <w:rFonts w:cs="Times New Roman"/>
        </w:rPr>
      </w:pPr>
      <w:r w:rsidRPr="000041D7">
        <w:rPr>
          <w:rFonts w:cs="Times New Roman"/>
        </w:rPr>
        <w:t>Ónozás, nemesfém bevonatok alkalmazási területei, technológiája.</w:t>
      </w:r>
    </w:p>
    <w:p w14:paraId="3651B98A" w14:textId="77777777" w:rsidR="008E13D4" w:rsidRPr="000041D7" w:rsidRDefault="008E13D4" w:rsidP="008E13D4">
      <w:pPr>
        <w:spacing w:after="0"/>
        <w:ind w:left="851"/>
        <w:rPr>
          <w:rFonts w:cs="Times New Roman"/>
        </w:rPr>
      </w:pPr>
      <w:proofErr w:type="spellStart"/>
      <w:r w:rsidRPr="000041D7">
        <w:rPr>
          <w:rFonts w:cs="Times New Roman"/>
        </w:rPr>
        <w:t>Tüzi</w:t>
      </w:r>
      <w:proofErr w:type="spellEnd"/>
      <w:r w:rsidRPr="000041D7">
        <w:rPr>
          <w:rFonts w:cs="Times New Roman"/>
        </w:rPr>
        <w:t xml:space="preserve"> zománcozás.</w:t>
      </w:r>
    </w:p>
    <w:p w14:paraId="7847B746" w14:textId="77777777" w:rsidR="008E13D4" w:rsidRPr="000041D7" w:rsidRDefault="008E13D4" w:rsidP="008E13D4">
      <w:pPr>
        <w:spacing w:after="0"/>
        <w:ind w:left="851"/>
        <w:rPr>
          <w:rFonts w:cs="Times New Roman"/>
        </w:rPr>
      </w:pPr>
      <w:r w:rsidRPr="000041D7">
        <w:rPr>
          <w:rFonts w:cs="Times New Roman"/>
        </w:rPr>
        <w:t>Oldószeres festés technológiája, alkalmazási területei, csoportosítása.</w:t>
      </w:r>
    </w:p>
    <w:p w14:paraId="724EF7F4" w14:textId="77777777" w:rsidR="008E13D4" w:rsidRPr="000041D7" w:rsidRDefault="008E13D4" w:rsidP="008E13D4">
      <w:pPr>
        <w:spacing w:after="0"/>
        <w:ind w:left="851"/>
        <w:rPr>
          <w:rFonts w:cs="Times New Roman"/>
        </w:rPr>
      </w:pPr>
      <w:r w:rsidRPr="000041D7">
        <w:rPr>
          <w:rFonts w:cs="Times New Roman"/>
        </w:rPr>
        <w:t>Elektrosztatikus festés technológiája, alkalmazási területei, csoportosítása.</w:t>
      </w:r>
    </w:p>
    <w:p w14:paraId="5A8B51D6" w14:textId="77777777" w:rsidR="008E13D4" w:rsidRPr="000041D7" w:rsidRDefault="008E13D4" w:rsidP="008E13D4">
      <w:pPr>
        <w:spacing w:after="0"/>
        <w:ind w:left="851"/>
        <w:rPr>
          <w:rFonts w:cs="Times New Roman"/>
        </w:rPr>
      </w:pPr>
      <w:r w:rsidRPr="000041D7">
        <w:rPr>
          <w:rFonts w:cs="Times New Roman"/>
        </w:rPr>
        <w:t>Bevonatrendszer kiválasztásának szempontjai, tervezése.</w:t>
      </w:r>
    </w:p>
    <w:p w14:paraId="5413E87F" w14:textId="2DCF64DF" w:rsidR="00A23F09" w:rsidRPr="000041D7" w:rsidRDefault="008E13D4" w:rsidP="008E13D4">
      <w:pPr>
        <w:spacing w:after="0"/>
        <w:ind w:left="851"/>
        <w:rPr>
          <w:rFonts w:cs="Times New Roman"/>
        </w:rPr>
      </w:pPr>
      <w:r w:rsidRPr="000041D7">
        <w:rPr>
          <w:rFonts w:cs="Times New Roman"/>
        </w:rPr>
        <w:t>Nanotechnológia a felületvédelemben</w:t>
      </w:r>
    </w:p>
    <w:p w14:paraId="1ACB2C73" w14:textId="77777777" w:rsidR="00A23F09" w:rsidRPr="000041D7" w:rsidRDefault="00A23F09" w:rsidP="00A23F09">
      <w:pPr>
        <w:tabs>
          <w:tab w:val="left" w:pos="1418"/>
          <w:tab w:val="right" w:pos="9072"/>
        </w:tabs>
        <w:spacing w:after="0"/>
        <w:ind w:left="851"/>
        <w:rPr>
          <w:rFonts w:cs="Times New Roman"/>
        </w:rPr>
      </w:pPr>
    </w:p>
    <w:p w14:paraId="063530E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41A13700" w14:textId="0B2BD1B9" w:rsidR="00A23F09" w:rsidRPr="000041D7" w:rsidRDefault="005D074D" w:rsidP="00A23F09">
      <w:pPr>
        <w:spacing w:after="0"/>
        <w:ind w:left="426"/>
        <w:rPr>
          <w:rFonts w:cs="Times New Roman"/>
        </w:rPr>
      </w:pPr>
      <w:r w:rsidRPr="000041D7">
        <w:rPr>
          <w:rFonts w:cs="Times New Roman"/>
        </w:rPr>
        <w:t>Szaktanterem</w:t>
      </w:r>
    </w:p>
    <w:p w14:paraId="60C7E03A" w14:textId="77777777" w:rsidR="00A23F09" w:rsidRPr="000041D7" w:rsidRDefault="00A23F09" w:rsidP="00A23F09">
      <w:pPr>
        <w:spacing w:after="0"/>
        <w:ind w:left="426"/>
        <w:rPr>
          <w:rFonts w:cs="Times New Roman"/>
        </w:rPr>
      </w:pPr>
    </w:p>
    <w:p w14:paraId="27FE532F"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62CA07B7" w14:textId="0F2542B3"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7B96E8EB" w14:textId="77777777" w:rsidR="00A23F09" w:rsidRPr="000041D7" w:rsidRDefault="00A23F09" w:rsidP="00A23F09">
      <w:pPr>
        <w:spacing w:after="0"/>
        <w:ind w:left="426"/>
        <w:rPr>
          <w:rFonts w:cs="Times New Roman"/>
        </w:rPr>
      </w:pPr>
    </w:p>
    <w:p w14:paraId="2E9ABBE4" w14:textId="59F665CC" w:rsidR="00A23F09" w:rsidRPr="000041D7" w:rsidRDefault="005D074D" w:rsidP="00A23F09">
      <w:pPr>
        <w:pStyle w:val="Listaszerbekezds"/>
        <w:numPr>
          <w:ilvl w:val="0"/>
          <w:numId w:val="8"/>
        </w:numPr>
        <w:tabs>
          <w:tab w:val="right" w:pos="9072"/>
        </w:tabs>
        <w:spacing w:after="0"/>
        <w:rPr>
          <w:rFonts w:cs="Times New Roman"/>
          <w:b/>
        </w:rPr>
      </w:pPr>
      <w:r w:rsidRPr="000041D7">
        <w:rPr>
          <w:rFonts w:cs="Times New Roman"/>
          <w:b/>
          <w:szCs w:val="24"/>
          <w:lang w:eastAsia="hu-HU"/>
        </w:rPr>
        <w:t>Gépészeti kötések gyakorlata</w:t>
      </w:r>
      <w:r w:rsidR="00A23F09" w:rsidRPr="000041D7">
        <w:rPr>
          <w:rFonts w:cs="Times New Roman"/>
          <w:b/>
        </w:rPr>
        <w:t xml:space="preserve"> tantárgy</w:t>
      </w:r>
      <w:r w:rsidR="00A23F09" w:rsidRPr="000041D7">
        <w:rPr>
          <w:rFonts w:cs="Times New Roman"/>
          <w:b/>
        </w:rPr>
        <w:tab/>
      </w:r>
      <w:r w:rsidR="00550293" w:rsidRPr="000041D7">
        <w:rPr>
          <w:rFonts w:cs="Times New Roman"/>
          <w:b/>
        </w:rPr>
        <w:t>26</w:t>
      </w:r>
      <w:r w:rsidR="00A23F09" w:rsidRPr="000041D7">
        <w:rPr>
          <w:rFonts w:cs="Times New Roman"/>
          <w:b/>
        </w:rPr>
        <w:t xml:space="preserve"> óra/</w:t>
      </w:r>
      <w:r w:rsidR="00573A73" w:rsidRPr="000041D7">
        <w:rPr>
          <w:rFonts w:cs="Times New Roman"/>
          <w:b/>
        </w:rPr>
        <w:t>0</w:t>
      </w:r>
      <w:r w:rsidR="00A23F09" w:rsidRPr="000041D7">
        <w:rPr>
          <w:rFonts w:cs="Times New Roman"/>
          <w:b/>
        </w:rPr>
        <w:t xml:space="preserve"> óra*</w:t>
      </w:r>
    </w:p>
    <w:p w14:paraId="0126F1F3" w14:textId="77777777" w:rsidR="00A23F09" w:rsidRPr="000041D7" w:rsidRDefault="00A23F09" w:rsidP="00A23F09">
      <w:pPr>
        <w:spacing w:after="0"/>
        <w:jc w:val="right"/>
        <w:rPr>
          <w:rFonts w:cs="Times New Roman"/>
          <w:sz w:val="20"/>
        </w:rPr>
      </w:pPr>
      <w:r w:rsidRPr="000041D7">
        <w:rPr>
          <w:rFonts w:cs="Times New Roman"/>
          <w:sz w:val="20"/>
        </w:rPr>
        <w:t>* 9-13. évfolyamon megszervezett képzés/13. és 14. évfolyamon megszervezett képzés</w:t>
      </w:r>
    </w:p>
    <w:p w14:paraId="4E1C9BC4" w14:textId="77777777" w:rsidR="00A23F09" w:rsidRPr="000041D7" w:rsidRDefault="00A23F09" w:rsidP="00A23F09">
      <w:pPr>
        <w:spacing w:after="0"/>
        <w:ind w:left="426"/>
        <w:rPr>
          <w:rFonts w:cs="Times New Roman"/>
        </w:rPr>
      </w:pPr>
    </w:p>
    <w:p w14:paraId="3A9099A7" w14:textId="1681D001" w:rsidR="00A23F09" w:rsidRPr="000041D7" w:rsidRDefault="00A23F09" w:rsidP="00A23F09">
      <w:pPr>
        <w:spacing w:after="0"/>
        <w:ind w:left="426"/>
        <w:rPr>
          <w:rFonts w:cs="Times New Roman"/>
        </w:rPr>
      </w:pPr>
      <w:r w:rsidRPr="000041D7">
        <w:rPr>
          <w:rFonts w:cs="Times New Roman"/>
        </w:rPr>
        <w:t xml:space="preserve">A tantárgy a </w:t>
      </w:r>
      <w:r w:rsidR="005D074D" w:rsidRPr="000041D7">
        <w:rPr>
          <w:rFonts w:cs="Times New Roman"/>
          <w:szCs w:val="24"/>
        </w:rPr>
        <w:t>31 521 12 Jármű és gépszerelő</w:t>
      </w:r>
      <w:r w:rsidR="008348D0" w:rsidRPr="000041D7">
        <w:rPr>
          <w:rFonts w:cs="Times New Roman"/>
          <w:szCs w:val="24"/>
        </w:rPr>
        <w:t xml:space="preserve"> mellék-</w:t>
      </w:r>
      <w:r w:rsidRPr="000041D7">
        <w:rPr>
          <w:rFonts w:cs="Times New Roman"/>
        </w:rPr>
        <w:t>szakképesítéshez kapcsolódik.</w:t>
      </w:r>
    </w:p>
    <w:p w14:paraId="58636CBD" w14:textId="77777777" w:rsidR="00A23F09" w:rsidRPr="000041D7" w:rsidRDefault="00A23F09" w:rsidP="00A23F09">
      <w:pPr>
        <w:spacing w:after="0"/>
        <w:ind w:left="426"/>
        <w:rPr>
          <w:rFonts w:cs="Times New Roman"/>
        </w:rPr>
      </w:pPr>
    </w:p>
    <w:p w14:paraId="794F7D07"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tanításának célja</w:t>
      </w:r>
    </w:p>
    <w:p w14:paraId="797C64BC" w14:textId="6273EDDC" w:rsidR="00A23F09" w:rsidRPr="000041D7" w:rsidRDefault="005D074D" w:rsidP="00A23F09">
      <w:pPr>
        <w:spacing w:after="0"/>
        <w:ind w:left="426"/>
        <w:rPr>
          <w:rFonts w:cs="Times New Roman"/>
        </w:rPr>
      </w:pPr>
      <w:r w:rsidRPr="000041D7">
        <w:rPr>
          <w:rFonts w:cs="Times New Roma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 A tűz- és az általános biztonsági szabályok fontosságának tudatosítása.</w:t>
      </w:r>
    </w:p>
    <w:p w14:paraId="34316F6B" w14:textId="77777777" w:rsidR="00A23F09" w:rsidRPr="000041D7" w:rsidRDefault="00A23F09" w:rsidP="00A23F09">
      <w:pPr>
        <w:spacing w:after="0"/>
        <w:ind w:left="426"/>
        <w:rPr>
          <w:rFonts w:cs="Times New Roman"/>
        </w:rPr>
      </w:pPr>
    </w:p>
    <w:p w14:paraId="678C1DBB"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Kapcsolódó közismereti, szakmai tartalmak</w:t>
      </w:r>
    </w:p>
    <w:p w14:paraId="055D822D" w14:textId="1C946EDF" w:rsidR="00A23F09" w:rsidRPr="000041D7" w:rsidRDefault="00D65ABF" w:rsidP="00A23F09">
      <w:pPr>
        <w:spacing w:after="0"/>
        <w:ind w:left="426"/>
        <w:rPr>
          <w:rFonts w:cs="Times New Roman"/>
        </w:rPr>
      </w:pPr>
      <w:r w:rsidRPr="000041D7">
        <w:rPr>
          <w:rFonts w:cs="Times New Roman"/>
        </w:rPr>
        <w:t>A Gépészeti kötések gyakorlata tantárgy megfelelő témakörének szakmai tartalma megegyezik a 10417-16 Közlekedéstechnikai gyakorlatok modulhoz tartozó Karbantartási gyakorlatok tantárgy témaköreinek szakmai tartalmával.</w:t>
      </w:r>
    </w:p>
    <w:p w14:paraId="6F57B9C2" w14:textId="77777777" w:rsidR="00A23F09" w:rsidRPr="000041D7" w:rsidRDefault="00A23F09" w:rsidP="00A23F09">
      <w:pPr>
        <w:spacing w:after="0"/>
        <w:ind w:left="426"/>
        <w:rPr>
          <w:rFonts w:cs="Times New Roman"/>
        </w:rPr>
      </w:pPr>
    </w:p>
    <w:p w14:paraId="137E3746"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Témakörök</w:t>
      </w:r>
    </w:p>
    <w:p w14:paraId="6C1B2C34" w14:textId="25905B08" w:rsidR="00A23F09" w:rsidRPr="000041D7" w:rsidRDefault="005D074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Hegesztési, forrasztási, ragasztási gyakorlat</w:t>
      </w:r>
    </w:p>
    <w:p w14:paraId="2932FE72" w14:textId="77777777" w:rsidR="005D074D" w:rsidRPr="000041D7" w:rsidRDefault="005D074D" w:rsidP="005D074D">
      <w:pPr>
        <w:spacing w:after="0"/>
        <w:ind w:left="851"/>
        <w:rPr>
          <w:rFonts w:cs="Times New Roman"/>
        </w:rPr>
      </w:pPr>
      <w:r w:rsidRPr="000041D7">
        <w:rPr>
          <w:rFonts w:cs="Times New Roman"/>
        </w:rPr>
        <w:t>Munkaterület, anyagok, szerszámok előkészítése.</w:t>
      </w:r>
    </w:p>
    <w:p w14:paraId="24581BA1" w14:textId="77777777" w:rsidR="005D074D" w:rsidRPr="000041D7" w:rsidRDefault="005D074D" w:rsidP="005D074D">
      <w:pPr>
        <w:spacing w:after="0"/>
        <w:ind w:left="851"/>
        <w:rPr>
          <w:rFonts w:cs="Times New Roman"/>
        </w:rPr>
      </w:pPr>
      <w:r w:rsidRPr="000041D7">
        <w:rPr>
          <w:rFonts w:cs="Times New Roman"/>
        </w:rPr>
        <w:t>A feladatot tartalmazó dokumentumok tanulmányozása, a feladat értelmezése.</w:t>
      </w:r>
    </w:p>
    <w:p w14:paraId="6328BC83" w14:textId="77777777" w:rsidR="005D074D" w:rsidRPr="000041D7" w:rsidRDefault="005D074D" w:rsidP="005D074D">
      <w:pPr>
        <w:spacing w:after="0"/>
        <w:ind w:left="851"/>
        <w:rPr>
          <w:rFonts w:cs="Times New Roman"/>
        </w:rPr>
      </w:pPr>
      <w:r w:rsidRPr="000041D7">
        <w:rPr>
          <w:rFonts w:cs="Times New Roman"/>
        </w:rPr>
        <w:t>Hegesztési, forrasztási, ragasztási felület előkészítése.</w:t>
      </w:r>
    </w:p>
    <w:p w14:paraId="2CD4E34E" w14:textId="77777777" w:rsidR="005D074D" w:rsidRPr="000041D7" w:rsidRDefault="005D074D" w:rsidP="005D074D">
      <w:pPr>
        <w:spacing w:after="0"/>
        <w:ind w:left="851"/>
        <w:rPr>
          <w:rFonts w:cs="Times New Roman"/>
        </w:rPr>
      </w:pPr>
      <w:r w:rsidRPr="000041D7">
        <w:rPr>
          <w:rFonts w:cs="Times New Roman"/>
        </w:rPr>
        <w:t>Egyszerű minőségű él- és sarokhegesztési feladatok végzése vízszintesen ívhegesztéssel.</w:t>
      </w:r>
    </w:p>
    <w:p w14:paraId="7E20E885" w14:textId="77777777" w:rsidR="005D074D" w:rsidRPr="000041D7" w:rsidRDefault="005D074D" w:rsidP="005D074D">
      <w:pPr>
        <w:spacing w:after="0"/>
        <w:ind w:left="851"/>
        <w:rPr>
          <w:rFonts w:cs="Times New Roman"/>
        </w:rPr>
      </w:pPr>
      <w:r w:rsidRPr="000041D7">
        <w:rPr>
          <w:rFonts w:cs="Times New Roman"/>
        </w:rPr>
        <w:t>Egyszerű minőségű él- és sarokhegesztési feladatok végzése vízszintesen lánghegesztéssel.</w:t>
      </w:r>
    </w:p>
    <w:p w14:paraId="4F853791" w14:textId="77777777" w:rsidR="005D074D" w:rsidRPr="000041D7" w:rsidRDefault="005D074D" w:rsidP="005D074D">
      <w:pPr>
        <w:spacing w:after="0"/>
        <w:ind w:left="851"/>
        <w:rPr>
          <w:rFonts w:cs="Times New Roman"/>
        </w:rPr>
      </w:pPr>
      <w:r w:rsidRPr="000041D7">
        <w:rPr>
          <w:rFonts w:cs="Times New Roman"/>
        </w:rPr>
        <w:t>Egyszerű minőségű él-, sarok-, lágy- és keményforrasztási feladatok végzése vízszintesen.</w:t>
      </w:r>
    </w:p>
    <w:p w14:paraId="44B19C41" w14:textId="77777777" w:rsidR="005D074D" w:rsidRPr="000041D7" w:rsidRDefault="005D074D" w:rsidP="005D074D">
      <w:pPr>
        <w:spacing w:after="0"/>
        <w:ind w:left="851"/>
        <w:rPr>
          <w:rFonts w:cs="Times New Roman"/>
        </w:rPr>
      </w:pPr>
      <w:r w:rsidRPr="000041D7">
        <w:rPr>
          <w:rFonts w:cs="Times New Roman"/>
        </w:rPr>
        <w:t>Ragasztott kötések készítése.</w:t>
      </w:r>
    </w:p>
    <w:p w14:paraId="6CC436A3" w14:textId="77777777" w:rsidR="005D074D" w:rsidRPr="000041D7" w:rsidRDefault="005D074D" w:rsidP="005D074D">
      <w:pPr>
        <w:spacing w:after="0"/>
        <w:ind w:left="851"/>
        <w:rPr>
          <w:rFonts w:cs="Times New Roman"/>
        </w:rPr>
      </w:pPr>
      <w:r w:rsidRPr="000041D7">
        <w:rPr>
          <w:rFonts w:cs="Times New Roman"/>
        </w:rPr>
        <w:t>Kötési felületek vizuális ellenőrzése, hibajavítás.</w:t>
      </w:r>
    </w:p>
    <w:p w14:paraId="3E7100ED" w14:textId="77777777" w:rsidR="005D074D" w:rsidRPr="000041D7" w:rsidRDefault="005D074D" w:rsidP="005D074D">
      <w:pPr>
        <w:spacing w:after="0"/>
        <w:ind w:left="851"/>
        <w:rPr>
          <w:rFonts w:cs="Times New Roman"/>
        </w:rPr>
      </w:pPr>
      <w:r w:rsidRPr="000041D7">
        <w:rPr>
          <w:rFonts w:cs="Times New Roman"/>
        </w:rPr>
        <w:t>Forrasztott kötések bontása.</w:t>
      </w:r>
    </w:p>
    <w:p w14:paraId="103D6BBA" w14:textId="77777777" w:rsidR="005D074D" w:rsidRPr="000041D7" w:rsidRDefault="005D074D" w:rsidP="005D074D">
      <w:pPr>
        <w:spacing w:after="0"/>
        <w:ind w:left="851"/>
        <w:rPr>
          <w:rFonts w:cs="Times New Roman"/>
        </w:rPr>
      </w:pPr>
      <w:r w:rsidRPr="000041D7">
        <w:rPr>
          <w:rFonts w:cs="Times New Roman"/>
        </w:rPr>
        <w:t>Munkaterület, szerszámok előkészítése, fontossága.</w:t>
      </w:r>
    </w:p>
    <w:p w14:paraId="1F5A7A11" w14:textId="77777777" w:rsidR="005D074D" w:rsidRPr="000041D7" w:rsidRDefault="005D074D" w:rsidP="005D074D">
      <w:pPr>
        <w:spacing w:after="0"/>
        <w:ind w:left="851"/>
        <w:rPr>
          <w:rFonts w:cs="Times New Roman"/>
        </w:rPr>
      </w:pPr>
      <w:r w:rsidRPr="000041D7">
        <w:rPr>
          <w:rFonts w:cs="Times New Roman"/>
        </w:rPr>
        <w:t>Rajz-, technológiai, munkabiztonsági dokumentáció tanulmányozása.</w:t>
      </w:r>
    </w:p>
    <w:p w14:paraId="6D099A31" w14:textId="77777777" w:rsidR="005D074D" w:rsidRPr="000041D7" w:rsidRDefault="005D074D" w:rsidP="005D074D">
      <w:pPr>
        <w:spacing w:after="0"/>
        <w:ind w:left="851"/>
        <w:rPr>
          <w:rFonts w:cs="Times New Roman"/>
        </w:rPr>
      </w:pPr>
      <w:r w:rsidRPr="000041D7">
        <w:rPr>
          <w:rFonts w:cs="Times New Roman"/>
        </w:rPr>
        <w:t>Gázhegesztő berendezések.</w:t>
      </w:r>
    </w:p>
    <w:p w14:paraId="246D3699" w14:textId="77777777" w:rsidR="005D074D" w:rsidRPr="000041D7" w:rsidRDefault="005D074D" w:rsidP="005D074D">
      <w:pPr>
        <w:spacing w:after="0"/>
        <w:ind w:left="851"/>
        <w:rPr>
          <w:rFonts w:cs="Times New Roman"/>
        </w:rPr>
      </w:pPr>
      <w:r w:rsidRPr="000041D7">
        <w:rPr>
          <w:rFonts w:cs="Times New Roman"/>
        </w:rPr>
        <w:t>Acetilénfejlesztő.</w:t>
      </w:r>
    </w:p>
    <w:p w14:paraId="0CD45B89" w14:textId="77777777" w:rsidR="005D074D" w:rsidRPr="000041D7" w:rsidRDefault="005D074D" w:rsidP="005D074D">
      <w:pPr>
        <w:spacing w:after="0"/>
        <w:ind w:left="851"/>
        <w:rPr>
          <w:rFonts w:cs="Times New Roman"/>
        </w:rPr>
      </w:pPr>
      <w:r w:rsidRPr="000041D7">
        <w:rPr>
          <w:rFonts w:cs="Times New Roman"/>
        </w:rPr>
        <w:t>Oxigénpalack, reduktor, gáztömlők, hegesztőpisztoly felépítése, karbantartása.</w:t>
      </w:r>
    </w:p>
    <w:p w14:paraId="49C842FA" w14:textId="77777777" w:rsidR="005D074D" w:rsidRPr="000041D7" w:rsidRDefault="005D074D" w:rsidP="005D074D">
      <w:pPr>
        <w:spacing w:after="0"/>
        <w:ind w:left="851"/>
        <w:rPr>
          <w:rFonts w:cs="Times New Roman"/>
        </w:rPr>
      </w:pPr>
      <w:r w:rsidRPr="000041D7">
        <w:rPr>
          <w:rFonts w:cs="Times New Roman"/>
        </w:rPr>
        <w:t>Hegesztési varratfajták.</w:t>
      </w:r>
    </w:p>
    <w:p w14:paraId="22BE511B" w14:textId="77777777" w:rsidR="005D074D" w:rsidRPr="000041D7" w:rsidRDefault="005D074D" w:rsidP="005D074D">
      <w:pPr>
        <w:spacing w:after="0"/>
        <w:ind w:left="851"/>
        <w:rPr>
          <w:rFonts w:cs="Times New Roman"/>
        </w:rPr>
      </w:pPr>
      <w:proofErr w:type="spellStart"/>
      <w:r w:rsidRPr="000041D7">
        <w:rPr>
          <w:rFonts w:cs="Times New Roman"/>
        </w:rPr>
        <w:t>Illesztővarratok</w:t>
      </w:r>
      <w:proofErr w:type="spellEnd"/>
      <w:r w:rsidRPr="000041D7">
        <w:rPr>
          <w:rFonts w:cs="Times New Roman"/>
        </w:rPr>
        <w:t xml:space="preserve">, sarokvarratok, </w:t>
      </w:r>
      <w:proofErr w:type="spellStart"/>
      <w:r w:rsidRPr="000041D7">
        <w:rPr>
          <w:rFonts w:cs="Times New Roman"/>
        </w:rPr>
        <w:t>élvarratok</w:t>
      </w:r>
      <w:proofErr w:type="spellEnd"/>
      <w:r w:rsidRPr="000041D7">
        <w:rPr>
          <w:rFonts w:cs="Times New Roman"/>
        </w:rPr>
        <w:t>.</w:t>
      </w:r>
    </w:p>
    <w:p w14:paraId="7A3A3BF1" w14:textId="77777777" w:rsidR="005D074D" w:rsidRPr="000041D7" w:rsidRDefault="005D074D" w:rsidP="005D074D">
      <w:pPr>
        <w:spacing w:after="0"/>
        <w:ind w:left="851"/>
        <w:rPr>
          <w:rFonts w:cs="Times New Roman"/>
        </w:rPr>
      </w:pPr>
      <w:proofErr w:type="spellStart"/>
      <w:r w:rsidRPr="000041D7">
        <w:rPr>
          <w:rFonts w:cs="Times New Roman"/>
        </w:rPr>
        <w:t>Lemezélek</w:t>
      </w:r>
      <w:proofErr w:type="spellEnd"/>
      <w:r w:rsidRPr="000041D7">
        <w:rPr>
          <w:rFonts w:cs="Times New Roman"/>
        </w:rPr>
        <w:t xml:space="preserve"> kialakítása, lemezek illesztése.</w:t>
      </w:r>
    </w:p>
    <w:p w14:paraId="271A832A" w14:textId="77777777" w:rsidR="005D074D" w:rsidRPr="000041D7" w:rsidRDefault="005D074D" w:rsidP="005D074D">
      <w:pPr>
        <w:spacing w:after="0"/>
        <w:ind w:left="851"/>
        <w:rPr>
          <w:rFonts w:cs="Times New Roman"/>
        </w:rPr>
      </w:pPr>
      <w:r w:rsidRPr="000041D7">
        <w:rPr>
          <w:rFonts w:cs="Times New Roman"/>
        </w:rPr>
        <w:t>Hozaganyag kiválasztása.</w:t>
      </w:r>
    </w:p>
    <w:p w14:paraId="3F26AA6A" w14:textId="77777777" w:rsidR="005D074D" w:rsidRPr="000041D7" w:rsidRDefault="005D074D" w:rsidP="005D074D">
      <w:pPr>
        <w:spacing w:after="0"/>
        <w:ind w:left="851"/>
        <w:rPr>
          <w:rFonts w:cs="Times New Roman"/>
        </w:rPr>
      </w:pPr>
      <w:r w:rsidRPr="000041D7">
        <w:rPr>
          <w:rFonts w:cs="Times New Roman"/>
        </w:rPr>
        <w:t>Hegesztőpor.</w:t>
      </w:r>
    </w:p>
    <w:p w14:paraId="49647B46" w14:textId="77777777" w:rsidR="005D074D" w:rsidRPr="000041D7" w:rsidRDefault="005D074D" w:rsidP="005D074D">
      <w:pPr>
        <w:spacing w:after="0"/>
        <w:ind w:left="851"/>
        <w:rPr>
          <w:rFonts w:cs="Times New Roman"/>
        </w:rPr>
      </w:pPr>
      <w:r w:rsidRPr="000041D7">
        <w:rPr>
          <w:rFonts w:cs="Times New Roman"/>
        </w:rPr>
        <w:t xml:space="preserve">Lángbeállítás, semleges láng, </w:t>
      </w:r>
      <w:proofErr w:type="spellStart"/>
      <w:r w:rsidRPr="000041D7">
        <w:rPr>
          <w:rFonts w:cs="Times New Roman"/>
        </w:rPr>
        <w:t>gázdús</w:t>
      </w:r>
      <w:proofErr w:type="spellEnd"/>
      <w:r w:rsidRPr="000041D7">
        <w:rPr>
          <w:rFonts w:cs="Times New Roman"/>
        </w:rPr>
        <w:t xml:space="preserve"> láng.</w:t>
      </w:r>
    </w:p>
    <w:p w14:paraId="2EDA134F" w14:textId="77777777" w:rsidR="005D074D" w:rsidRPr="000041D7" w:rsidRDefault="005D074D" w:rsidP="005D074D">
      <w:pPr>
        <w:spacing w:after="0"/>
        <w:ind w:left="851"/>
        <w:rPr>
          <w:rFonts w:cs="Times New Roman"/>
        </w:rPr>
      </w:pPr>
      <w:r w:rsidRPr="000041D7">
        <w:rPr>
          <w:rFonts w:cs="Times New Roman"/>
        </w:rPr>
        <w:t>Hegesztőégő tartása, vezetése, hozaganyag vezetése.</w:t>
      </w:r>
    </w:p>
    <w:p w14:paraId="7F23803B" w14:textId="77777777" w:rsidR="005D074D" w:rsidRPr="000041D7" w:rsidRDefault="005D074D" w:rsidP="005D074D">
      <w:pPr>
        <w:spacing w:after="0"/>
        <w:ind w:left="851"/>
        <w:rPr>
          <w:rFonts w:cs="Times New Roman"/>
        </w:rPr>
      </w:pPr>
      <w:proofErr w:type="spellStart"/>
      <w:r w:rsidRPr="000041D7">
        <w:rPr>
          <w:rFonts w:cs="Times New Roman"/>
        </w:rPr>
        <w:t>Balrahegesztés</w:t>
      </w:r>
      <w:proofErr w:type="spellEnd"/>
      <w:r w:rsidRPr="000041D7">
        <w:rPr>
          <w:rFonts w:cs="Times New Roman"/>
        </w:rPr>
        <w:t xml:space="preserve">, </w:t>
      </w:r>
      <w:proofErr w:type="spellStart"/>
      <w:r w:rsidRPr="000041D7">
        <w:rPr>
          <w:rFonts w:cs="Times New Roman"/>
        </w:rPr>
        <w:t>jobbrahegesztés</w:t>
      </w:r>
      <w:proofErr w:type="spellEnd"/>
      <w:r w:rsidRPr="000041D7">
        <w:rPr>
          <w:rFonts w:cs="Times New Roman"/>
        </w:rPr>
        <w:t>, vízszintes hegesztés, függőleges hegesztés.</w:t>
      </w:r>
    </w:p>
    <w:p w14:paraId="0FFB6307" w14:textId="77777777" w:rsidR="005D074D" w:rsidRPr="000041D7" w:rsidRDefault="005D074D" w:rsidP="005D074D">
      <w:pPr>
        <w:spacing w:after="0"/>
        <w:ind w:left="851"/>
        <w:rPr>
          <w:rFonts w:cs="Times New Roman"/>
        </w:rPr>
      </w:pPr>
      <w:proofErr w:type="spellStart"/>
      <w:r w:rsidRPr="000041D7">
        <w:rPr>
          <w:rFonts w:cs="Times New Roman"/>
        </w:rPr>
        <w:t>Ikervarrathegesztés</w:t>
      </w:r>
      <w:proofErr w:type="spellEnd"/>
      <w:r w:rsidRPr="000041D7">
        <w:rPr>
          <w:rFonts w:cs="Times New Roman"/>
        </w:rPr>
        <w:t xml:space="preserve">, </w:t>
      </w:r>
      <w:proofErr w:type="spellStart"/>
      <w:r w:rsidRPr="000041D7">
        <w:rPr>
          <w:rFonts w:cs="Times New Roman"/>
        </w:rPr>
        <w:t>élvarratok</w:t>
      </w:r>
      <w:proofErr w:type="spellEnd"/>
      <w:r w:rsidRPr="000041D7">
        <w:rPr>
          <w:rFonts w:cs="Times New Roman"/>
        </w:rPr>
        <w:t xml:space="preserve"> hegesztése.</w:t>
      </w:r>
    </w:p>
    <w:p w14:paraId="3A12C64E" w14:textId="77777777" w:rsidR="005D074D" w:rsidRPr="000041D7" w:rsidRDefault="005D074D" w:rsidP="005D074D">
      <w:pPr>
        <w:spacing w:after="0"/>
        <w:ind w:left="851"/>
        <w:rPr>
          <w:rFonts w:cs="Times New Roman"/>
        </w:rPr>
      </w:pPr>
      <w:r w:rsidRPr="000041D7">
        <w:rPr>
          <w:rFonts w:cs="Times New Roman"/>
        </w:rPr>
        <w:t>Lángvágás munkafolyamata.</w:t>
      </w:r>
    </w:p>
    <w:p w14:paraId="7D4E721A" w14:textId="77777777" w:rsidR="005D074D" w:rsidRPr="000041D7" w:rsidRDefault="005D074D" w:rsidP="005D074D">
      <w:pPr>
        <w:spacing w:after="0"/>
        <w:ind w:left="851"/>
        <w:rPr>
          <w:rFonts w:cs="Times New Roman"/>
        </w:rPr>
      </w:pPr>
      <w:r w:rsidRPr="000041D7">
        <w:rPr>
          <w:rFonts w:cs="Times New Roman"/>
        </w:rPr>
        <w:t>Elhúzódások, feszültségek.</w:t>
      </w:r>
    </w:p>
    <w:p w14:paraId="457C527F" w14:textId="77777777" w:rsidR="005D074D" w:rsidRPr="000041D7" w:rsidRDefault="005D074D" w:rsidP="005D074D">
      <w:pPr>
        <w:spacing w:after="0"/>
        <w:ind w:left="851"/>
        <w:rPr>
          <w:rFonts w:cs="Times New Roman"/>
        </w:rPr>
      </w:pPr>
      <w:r w:rsidRPr="000041D7">
        <w:rPr>
          <w:rFonts w:cs="Times New Roman"/>
        </w:rPr>
        <w:t>Tartályok hegesztése.</w:t>
      </w:r>
    </w:p>
    <w:p w14:paraId="4D75A023" w14:textId="77777777" w:rsidR="005D074D" w:rsidRPr="000041D7" w:rsidRDefault="005D074D" w:rsidP="005D074D">
      <w:pPr>
        <w:spacing w:after="0"/>
        <w:ind w:left="851"/>
        <w:rPr>
          <w:rFonts w:cs="Times New Roman"/>
        </w:rPr>
      </w:pPr>
      <w:r w:rsidRPr="000041D7">
        <w:rPr>
          <w:rFonts w:cs="Times New Roman"/>
        </w:rPr>
        <w:t>Rácsok hegesztése.</w:t>
      </w:r>
    </w:p>
    <w:p w14:paraId="348D3BED" w14:textId="77777777" w:rsidR="005D074D" w:rsidRPr="000041D7" w:rsidRDefault="005D074D" w:rsidP="005D074D">
      <w:pPr>
        <w:spacing w:after="0"/>
        <w:ind w:left="851"/>
        <w:rPr>
          <w:rFonts w:cs="Times New Roman"/>
        </w:rPr>
      </w:pPr>
      <w:r w:rsidRPr="000041D7">
        <w:rPr>
          <w:rFonts w:cs="Times New Roman"/>
        </w:rPr>
        <w:t>Foltok, repedések hegesztése.</w:t>
      </w:r>
    </w:p>
    <w:p w14:paraId="2940CB71" w14:textId="77777777" w:rsidR="005D074D" w:rsidRPr="000041D7" w:rsidRDefault="005D074D" w:rsidP="005D074D">
      <w:pPr>
        <w:spacing w:after="0"/>
        <w:ind w:left="851"/>
        <w:rPr>
          <w:rFonts w:cs="Times New Roman"/>
        </w:rPr>
      </w:pPr>
      <w:r w:rsidRPr="000041D7">
        <w:rPr>
          <w:rFonts w:cs="Times New Roman"/>
        </w:rPr>
        <w:t>Feszültségek csökkentése.</w:t>
      </w:r>
    </w:p>
    <w:p w14:paraId="35C96772" w14:textId="77777777" w:rsidR="005D074D" w:rsidRPr="000041D7" w:rsidRDefault="005D074D" w:rsidP="005D074D">
      <w:pPr>
        <w:spacing w:after="0"/>
        <w:ind w:left="851"/>
        <w:rPr>
          <w:rFonts w:cs="Times New Roman"/>
        </w:rPr>
      </w:pPr>
      <w:r w:rsidRPr="000041D7">
        <w:rPr>
          <w:rFonts w:cs="Times New Roman"/>
        </w:rPr>
        <w:t>Ívhegesztő berendezések.</w:t>
      </w:r>
    </w:p>
    <w:p w14:paraId="0A925F80" w14:textId="77777777" w:rsidR="005D074D" w:rsidRPr="000041D7" w:rsidRDefault="005D074D" w:rsidP="005D074D">
      <w:pPr>
        <w:spacing w:after="0"/>
        <w:ind w:left="851"/>
        <w:rPr>
          <w:rFonts w:cs="Times New Roman"/>
        </w:rPr>
      </w:pPr>
      <w:r w:rsidRPr="000041D7">
        <w:rPr>
          <w:rFonts w:cs="Times New Roman"/>
        </w:rPr>
        <w:t>Hegesztő transzformátor, hegesztőkábel, elektródafogó kezelése</w:t>
      </w:r>
      <w:proofErr w:type="gramStart"/>
      <w:r w:rsidRPr="000041D7">
        <w:rPr>
          <w:rFonts w:cs="Times New Roman"/>
        </w:rPr>
        <w:t>,üzemelése</w:t>
      </w:r>
      <w:proofErr w:type="gramEnd"/>
      <w:r w:rsidRPr="000041D7">
        <w:rPr>
          <w:rFonts w:cs="Times New Roman"/>
        </w:rPr>
        <w:t>, elektróda kiválasztása, lemezek illesztése.</w:t>
      </w:r>
    </w:p>
    <w:p w14:paraId="2C66783C" w14:textId="77777777" w:rsidR="005D074D" w:rsidRPr="000041D7" w:rsidRDefault="005D074D" w:rsidP="005D074D">
      <w:pPr>
        <w:spacing w:after="0"/>
        <w:ind w:left="851"/>
        <w:rPr>
          <w:rFonts w:cs="Times New Roman"/>
        </w:rPr>
      </w:pPr>
      <w:r w:rsidRPr="000041D7">
        <w:rPr>
          <w:rFonts w:cs="Times New Roman"/>
        </w:rPr>
        <w:t>Forrasztószerszámok.</w:t>
      </w:r>
    </w:p>
    <w:p w14:paraId="721F5B41" w14:textId="77777777" w:rsidR="005D074D" w:rsidRPr="000041D7" w:rsidRDefault="005D074D" w:rsidP="005D074D">
      <w:pPr>
        <w:spacing w:after="0"/>
        <w:ind w:left="851"/>
        <w:rPr>
          <w:rFonts w:cs="Times New Roman"/>
        </w:rPr>
      </w:pPr>
      <w:r w:rsidRPr="000041D7">
        <w:rPr>
          <w:rFonts w:cs="Times New Roman"/>
        </w:rPr>
        <w:t>Kemény-, lágyforrasztás.</w:t>
      </w:r>
    </w:p>
    <w:p w14:paraId="37FCB510" w14:textId="77777777" w:rsidR="005D074D" w:rsidRPr="000041D7" w:rsidRDefault="005D074D" w:rsidP="005D074D">
      <w:pPr>
        <w:spacing w:after="0"/>
        <w:ind w:left="851"/>
        <w:rPr>
          <w:rFonts w:cs="Times New Roman"/>
        </w:rPr>
      </w:pPr>
      <w:r w:rsidRPr="000041D7">
        <w:rPr>
          <w:rFonts w:cs="Times New Roman"/>
        </w:rPr>
        <w:t>Forrasztószerek, forrasz-anyagok.</w:t>
      </w:r>
    </w:p>
    <w:p w14:paraId="74BB08BE" w14:textId="77777777" w:rsidR="005D074D" w:rsidRPr="000041D7" w:rsidRDefault="005D074D" w:rsidP="005D074D">
      <w:pPr>
        <w:spacing w:after="0"/>
        <w:ind w:left="851"/>
        <w:rPr>
          <w:rFonts w:cs="Times New Roman"/>
        </w:rPr>
      </w:pPr>
      <w:r w:rsidRPr="000041D7">
        <w:rPr>
          <w:rFonts w:cs="Times New Roman"/>
        </w:rPr>
        <w:t>Általános minőségű hegesztési, forrasztási, ragasztási feladatok elvégzésének technológiája, szerszámai.</w:t>
      </w:r>
    </w:p>
    <w:p w14:paraId="464B4A5F" w14:textId="77777777" w:rsidR="005D074D" w:rsidRPr="000041D7" w:rsidRDefault="005D074D" w:rsidP="005D074D">
      <w:pPr>
        <w:spacing w:after="0"/>
        <w:ind w:left="851"/>
        <w:rPr>
          <w:rFonts w:cs="Times New Roman"/>
        </w:rPr>
      </w:pPr>
      <w:r w:rsidRPr="000041D7">
        <w:rPr>
          <w:rFonts w:cs="Times New Roman"/>
        </w:rPr>
        <w:t>Ragasztott kötések előnyei.</w:t>
      </w:r>
    </w:p>
    <w:p w14:paraId="51710756" w14:textId="77777777" w:rsidR="005D074D" w:rsidRPr="000041D7" w:rsidRDefault="005D074D" w:rsidP="005D074D">
      <w:pPr>
        <w:spacing w:after="0"/>
        <w:ind w:left="851"/>
        <w:rPr>
          <w:rFonts w:cs="Times New Roman"/>
        </w:rPr>
      </w:pPr>
      <w:r w:rsidRPr="000041D7">
        <w:rPr>
          <w:rFonts w:cs="Times New Roman"/>
        </w:rPr>
        <w:t>Ragasztóanyagok.</w:t>
      </w:r>
    </w:p>
    <w:p w14:paraId="697BB46F" w14:textId="78334C80" w:rsidR="00A23F09" w:rsidRPr="000041D7" w:rsidRDefault="005D074D" w:rsidP="005D074D">
      <w:pPr>
        <w:spacing w:after="0"/>
        <w:ind w:left="851"/>
        <w:rPr>
          <w:rFonts w:cs="Times New Roman"/>
        </w:rPr>
      </w:pPr>
      <w:r w:rsidRPr="000041D7">
        <w:rPr>
          <w:rFonts w:cs="Times New Roman"/>
        </w:rPr>
        <w:t>Természetes, mesterséges vagy műanyagragasztók</w:t>
      </w:r>
    </w:p>
    <w:p w14:paraId="49C5F5BE" w14:textId="77777777" w:rsidR="00A23F09" w:rsidRPr="000041D7" w:rsidRDefault="00A23F09" w:rsidP="00A23F09">
      <w:pPr>
        <w:tabs>
          <w:tab w:val="left" w:pos="1418"/>
          <w:tab w:val="right" w:pos="9072"/>
        </w:tabs>
        <w:spacing w:after="0"/>
        <w:ind w:left="851"/>
        <w:rPr>
          <w:rFonts w:cs="Times New Roman"/>
        </w:rPr>
      </w:pPr>
    </w:p>
    <w:p w14:paraId="4A7157AF" w14:textId="5EAAA781" w:rsidR="00A23F09" w:rsidRPr="000041D7" w:rsidRDefault="005D074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Szegecs- és csavarkötés készítése</w:t>
      </w:r>
    </w:p>
    <w:p w14:paraId="1514188E" w14:textId="77777777" w:rsidR="005D074D" w:rsidRPr="000041D7" w:rsidRDefault="005D074D" w:rsidP="005D074D">
      <w:pPr>
        <w:spacing w:after="0"/>
        <w:ind w:left="851"/>
        <w:rPr>
          <w:rFonts w:cs="Times New Roman"/>
        </w:rPr>
      </w:pPr>
      <w:r w:rsidRPr="000041D7">
        <w:rPr>
          <w:rFonts w:cs="Times New Roman"/>
        </w:rPr>
        <w:t>Munkaterület, anyagok, szerszámok előkészítése.</w:t>
      </w:r>
    </w:p>
    <w:p w14:paraId="3EFEC6D8" w14:textId="77777777" w:rsidR="005D074D" w:rsidRPr="000041D7" w:rsidRDefault="005D074D" w:rsidP="005D074D">
      <w:pPr>
        <w:spacing w:after="0"/>
        <w:ind w:left="851"/>
        <w:rPr>
          <w:rFonts w:cs="Times New Roman"/>
        </w:rPr>
      </w:pPr>
      <w:r w:rsidRPr="000041D7">
        <w:rPr>
          <w:rFonts w:cs="Times New Roman"/>
        </w:rPr>
        <w:t>A feladatot tartalmazó dokumentumok tanulmányozása, a feladat értelmezése.</w:t>
      </w:r>
    </w:p>
    <w:p w14:paraId="4F1F1C57" w14:textId="77777777" w:rsidR="005D074D" w:rsidRPr="000041D7" w:rsidRDefault="005D074D" w:rsidP="005D074D">
      <w:pPr>
        <w:spacing w:after="0"/>
        <w:ind w:left="851"/>
        <w:rPr>
          <w:rFonts w:cs="Times New Roman"/>
        </w:rPr>
      </w:pPr>
      <w:r w:rsidRPr="000041D7">
        <w:rPr>
          <w:rFonts w:cs="Times New Roman"/>
        </w:rPr>
        <w:lastRenderedPageBreak/>
        <w:t>Átlapolt, hevederes, egy- és kétsoros, különböző fejkialakítású szegecskötés készítése.</w:t>
      </w:r>
    </w:p>
    <w:p w14:paraId="778F2791" w14:textId="77777777" w:rsidR="005D074D" w:rsidRPr="000041D7" w:rsidRDefault="005D074D" w:rsidP="005D074D">
      <w:pPr>
        <w:spacing w:after="0"/>
        <w:ind w:left="851"/>
        <w:rPr>
          <w:rFonts w:cs="Times New Roman"/>
        </w:rPr>
      </w:pPr>
      <w:r w:rsidRPr="000041D7">
        <w:rPr>
          <w:rFonts w:cs="Times New Roman"/>
        </w:rPr>
        <w:t>Csavarkötések, csavarbiztosítások létesítése.</w:t>
      </w:r>
    </w:p>
    <w:p w14:paraId="49EDF071" w14:textId="77777777" w:rsidR="005D074D" w:rsidRPr="000041D7" w:rsidRDefault="005D074D" w:rsidP="005D074D">
      <w:pPr>
        <w:spacing w:after="0"/>
        <w:ind w:left="851"/>
        <w:rPr>
          <w:rFonts w:cs="Times New Roman"/>
        </w:rPr>
      </w:pPr>
      <w:r w:rsidRPr="000041D7">
        <w:rPr>
          <w:rFonts w:cs="Times New Roman"/>
        </w:rPr>
        <w:t>Nyomatékkulcs használata.</w:t>
      </w:r>
    </w:p>
    <w:p w14:paraId="482E082D" w14:textId="77777777" w:rsidR="005D074D" w:rsidRPr="000041D7" w:rsidRDefault="005D074D" w:rsidP="005D074D">
      <w:pPr>
        <w:spacing w:after="0"/>
        <w:ind w:left="851"/>
        <w:rPr>
          <w:rFonts w:cs="Times New Roman"/>
        </w:rPr>
      </w:pPr>
      <w:r w:rsidRPr="000041D7">
        <w:rPr>
          <w:rFonts w:cs="Times New Roman"/>
        </w:rPr>
        <w:t>Szegecskötés bontása lefúrással.</w:t>
      </w:r>
    </w:p>
    <w:p w14:paraId="28FC7A1F" w14:textId="77777777" w:rsidR="005D074D" w:rsidRPr="000041D7" w:rsidRDefault="005D074D" w:rsidP="005D074D">
      <w:pPr>
        <w:spacing w:after="0"/>
        <w:ind w:left="851"/>
        <w:rPr>
          <w:rFonts w:cs="Times New Roman"/>
        </w:rPr>
      </w:pPr>
      <w:r w:rsidRPr="000041D7">
        <w:rPr>
          <w:rFonts w:cs="Times New Roman"/>
        </w:rPr>
        <w:t>Csavarkötések oldása, beszakadt csavar eltávolítása.</w:t>
      </w:r>
    </w:p>
    <w:p w14:paraId="78E5AD95" w14:textId="77777777" w:rsidR="005D074D" w:rsidRPr="000041D7" w:rsidRDefault="005D074D" w:rsidP="005D074D">
      <w:pPr>
        <w:spacing w:after="0"/>
        <w:ind w:left="851"/>
        <w:rPr>
          <w:rFonts w:cs="Times New Roman"/>
        </w:rPr>
      </w:pPr>
      <w:r w:rsidRPr="000041D7">
        <w:rPr>
          <w:rFonts w:cs="Times New Roman"/>
        </w:rPr>
        <w:t>Szegecselés rendeltetése, alkalmazási területe.</w:t>
      </w:r>
    </w:p>
    <w:p w14:paraId="1E41216C" w14:textId="77777777" w:rsidR="005D074D" w:rsidRPr="000041D7" w:rsidRDefault="005D074D" w:rsidP="005D074D">
      <w:pPr>
        <w:spacing w:after="0"/>
        <w:ind w:left="851"/>
        <w:rPr>
          <w:rFonts w:cs="Times New Roman"/>
        </w:rPr>
      </w:pPr>
      <w:r w:rsidRPr="000041D7">
        <w:rPr>
          <w:rFonts w:cs="Times New Roman"/>
        </w:rPr>
        <w:t>Laza-, csuklós-, szilárd szegecselés.</w:t>
      </w:r>
    </w:p>
    <w:p w14:paraId="43ABDC1D" w14:textId="77777777" w:rsidR="005D074D" w:rsidRPr="000041D7" w:rsidRDefault="005D074D" w:rsidP="005D074D">
      <w:pPr>
        <w:spacing w:after="0"/>
        <w:ind w:left="851"/>
        <w:rPr>
          <w:rFonts w:cs="Times New Roman"/>
        </w:rPr>
      </w:pPr>
      <w:r w:rsidRPr="000041D7">
        <w:rPr>
          <w:rFonts w:cs="Times New Roman"/>
        </w:rPr>
        <w:t>Szilárdsági szegecselés, tömítő szegecselés.</w:t>
      </w:r>
    </w:p>
    <w:p w14:paraId="332820FF" w14:textId="77777777" w:rsidR="005D074D" w:rsidRPr="000041D7" w:rsidRDefault="005D074D" w:rsidP="005D074D">
      <w:pPr>
        <w:spacing w:after="0"/>
        <w:ind w:left="851"/>
        <w:rPr>
          <w:rFonts w:cs="Times New Roman"/>
        </w:rPr>
      </w:pPr>
      <w:r w:rsidRPr="000041D7">
        <w:rPr>
          <w:rFonts w:cs="Times New Roman"/>
        </w:rPr>
        <w:t>Szegecsfajták.</w:t>
      </w:r>
    </w:p>
    <w:p w14:paraId="2586B606" w14:textId="77777777" w:rsidR="005D074D" w:rsidRPr="000041D7" w:rsidRDefault="005D074D" w:rsidP="005D074D">
      <w:pPr>
        <w:spacing w:after="0"/>
        <w:ind w:left="851"/>
        <w:rPr>
          <w:rFonts w:cs="Times New Roman"/>
        </w:rPr>
      </w:pPr>
      <w:r w:rsidRPr="000041D7">
        <w:rPr>
          <w:rFonts w:cs="Times New Roman"/>
        </w:rPr>
        <w:t xml:space="preserve">Hidegszegecselés, </w:t>
      </w:r>
      <w:proofErr w:type="spellStart"/>
      <w:r w:rsidRPr="000041D7">
        <w:rPr>
          <w:rFonts w:cs="Times New Roman"/>
        </w:rPr>
        <w:t>melegszegecselés</w:t>
      </w:r>
      <w:proofErr w:type="spellEnd"/>
      <w:r w:rsidRPr="000041D7">
        <w:rPr>
          <w:rFonts w:cs="Times New Roman"/>
        </w:rPr>
        <w:t>.</w:t>
      </w:r>
    </w:p>
    <w:p w14:paraId="3C01C06C" w14:textId="77777777" w:rsidR="005D074D" w:rsidRPr="000041D7" w:rsidRDefault="005D074D" w:rsidP="005D074D">
      <w:pPr>
        <w:spacing w:after="0"/>
        <w:ind w:left="851"/>
        <w:rPr>
          <w:rFonts w:cs="Times New Roman"/>
        </w:rPr>
      </w:pPr>
      <w:r w:rsidRPr="000041D7">
        <w:rPr>
          <w:rFonts w:cs="Times New Roman"/>
        </w:rPr>
        <w:t xml:space="preserve">Süllyesztett </w:t>
      </w:r>
      <w:proofErr w:type="spellStart"/>
      <w:r w:rsidRPr="000041D7">
        <w:rPr>
          <w:rFonts w:cs="Times New Roman"/>
        </w:rPr>
        <w:t>zárófej</w:t>
      </w:r>
      <w:proofErr w:type="spellEnd"/>
      <w:r w:rsidRPr="000041D7">
        <w:rPr>
          <w:rFonts w:cs="Times New Roman"/>
        </w:rPr>
        <w:t xml:space="preserve"> készítése.</w:t>
      </w:r>
    </w:p>
    <w:p w14:paraId="2A3FCA93" w14:textId="77777777" w:rsidR="005D074D" w:rsidRPr="000041D7" w:rsidRDefault="005D074D" w:rsidP="005D074D">
      <w:pPr>
        <w:spacing w:after="0"/>
        <w:ind w:left="851"/>
        <w:rPr>
          <w:rFonts w:cs="Times New Roman"/>
        </w:rPr>
      </w:pPr>
      <w:r w:rsidRPr="000041D7">
        <w:rPr>
          <w:rFonts w:cs="Times New Roman"/>
        </w:rPr>
        <w:t>Szegecsméretek meghatározása.</w:t>
      </w:r>
    </w:p>
    <w:p w14:paraId="6C4B2CFC" w14:textId="77777777" w:rsidR="005D074D" w:rsidRPr="000041D7" w:rsidRDefault="005D074D" w:rsidP="005D074D">
      <w:pPr>
        <w:spacing w:after="0"/>
        <w:ind w:left="851"/>
        <w:rPr>
          <w:rFonts w:cs="Times New Roman"/>
        </w:rPr>
      </w:pPr>
      <w:r w:rsidRPr="000041D7">
        <w:rPr>
          <w:rFonts w:cs="Times New Roman"/>
        </w:rPr>
        <w:t>Átlapolt szegecselés, hevederes kötés.</w:t>
      </w:r>
    </w:p>
    <w:p w14:paraId="1B09B99C" w14:textId="77777777" w:rsidR="005D074D" w:rsidRPr="000041D7" w:rsidRDefault="005D074D" w:rsidP="005D074D">
      <w:pPr>
        <w:spacing w:after="0"/>
        <w:ind w:left="851"/>
        <w:rPr>
          <w:rFonts w:cs="Times New Roman"/>
        </w:rPr>
      </w:pPr>
      <w:r w:rsidRPr="000041D7">
        <w:rPr>
          <w:rFonts w:cs="Times New Roman"/>
        </w:rPr>
        <w:t>Egysoros, kétsoros, háromsoros szegecskötések.</w:t>
      </w:r>
    </w:p>
    <w:p w14:paraId="5F22451A" w14:textId="77777777" w:rsidR="005D074D" w:rsidRPr="000041D7" w:rsidRDefault="005D074D" w:rsidP="005D074D">
      <w:pPr>
        <w:spacing w:after="0"/>
        <w:ind w:left="851"/>
        <w:rPr>
          <w:rFonts w:cs="Times New Roman"/>
        </w:rPr>
      </w:pPr>
      <w:r w:rsidRPr="000041D7">
        <w:rPr>
          <w:rFonts w:cs="Times New Roman"/>
        </w:rPr>
        <w:t>Szegecsek igénybevétele.</w:t>
      </w:r>
    </w:p>
    <w:p w14:paraId="40C1CF76" w14:textId="77777777" w:rsidR="005D074D" w:rsidRPr="000041D7" w:rsidRDefault="005D074D" w:rsidP="005D074D">
      <w:pPr>
        <w:spacing w:after="0"/>
        <w:ind w:left="851"/>
        <w:rPr>
          <w:rFonts w:cs="Times New Roman"/>
        </w:rPr>
      </w:pPr>
      <w:r w:rsidRPr="000041D7">
        <w:rPr>
          <w:rFonts w:cs="Times New Roman"/>
        </w:rPr>
        <w:t>Szegecselési hibák.</w:t>
      </w:r>
    </w:p>
    <w:p w14:paraId="6640B39D" w14:textId="77777777" w:rsidR="005D074D" w:rsidRPr="000041D7" w:rsidRDefault="005D074D" w:rsidP="005D074D">
      <w:pPr>
        <w:spacing w:after="0"/>
        <w:ind w:left="851"/>
        <w:rPr>
          <w:rFonts w:cs="Times New Roman"/>
        </w:rPr>
      </w:pPr>
      <w:r w:rsidRPr="000041D7">
        <w:rPr>
          <w:rFonts w:cs="Times New Roman"/>
        </w:rPr>
        <w:t>Félgömbfejű szegecsfej készítése.</w:t>
      </w:r>
    </w:p>
    <w:p w14:paraId="5B376E64" w14:textId="77777777" w:rsidR="005D074D" w:rsidRPr="000041D7" w:rsidRDefault="005D074D" w:rsidP="005D074D">
      <w:pPr>
        <w:spacing w:after="0"/>
        <w:ind w:left="851"/>
        <w:rPr>
          <w:rFonts w:cs="Times New Roman"/>
        </w:rPr>
      </w:pPr>
      <w:r w:rsidRPr="000041D7">
        <w:rPr>
          <w:rFonts w:cs="Times New Roman"/>
        </w:rPr>
        <w:t>Csőszegecsek készítése.</w:t>
      </w:r>
    </w:p>
    <w:p w14:paraId="7892E2CB" w14:textId="77777777" w:rsidR="005D074D" w:rsidRPr="000041D7" w:rsidRDefault="005D074D" w:rsidP="005D074D">
      <w:pPr>
        <w:spacing w:after="0"/>
        <w:ind w:left="851"/>
        <w:rPr>
          <w:rFonts w:cs="Times New Roman"/>
        </w:rPr>
      </w:pPr>
      <w:r w:rsidRPr="000041D7">
        <w:rPr>
          <w:rFonts w:cs="Times New Roman"/>
        </w:rPr>
        <w:t>Gépi szegecselés.</w:t>
      </w:r>
    </w:p>
    <w:p w14:paraId="3613783D" w14:textId="77777777" w:rsidR="005D074D" w:rsidRPr="000041D7" w:rsidRDefault="005D074D" w:rsidP="005D074D">
      <w:pPr>
        <w:spacing w:after="0"/>
        <w:ind w:left="851"/>
        <w:rPr>
          <w:rFonts w:cs="Times New Roman"/>
        </w:rPr>
      </w:pPr>
      <w:r w:rsidRPr="000041D7">
        <w:rPr>
          <w:rFonts w:cs="Times New Roman"/>
        </w:rPr>
        <w:t>Szegecskötések bontása.</w:t>
      </w:r>
    </w:p>
    <w:p w14:paraId="23F8849E" w14:textId="77777777" w:rsidR="005D074D" w:rsidRPr="000041D7" w:rsidRDefault="005D074D" w:rsidP="005D074D">
      <w:pPr>
        <w:spacing w:after="0"/>
        <w:ind w:left="851"/>
        <w:rPr>
          <w:rFonts w:cs="Times New Roman"/>
        </w:rPr>
      </w:pPr>
      <w:r w:rsidRPr="000041D7">
        <w:rPr>
          <w:rFonts w:cs="Times New Roman"/>
        </w:rPr>
        <w:t>Szegecseléshez szükséges szerszámok.</w:t>
      </w:r>
    </w:p>
    <w:p w14:paraId="10046DAE" w14:textId="77777777" w:rsidR="005D074D" w:rsidRPr="000041D7" w:rsidRDefault="005D074D" w:rsidP="005D074D">
      <w:pPr>
        <w:spacing w:after="0"/>
        <w:ind w:left="851"/>
        <w:rPr>
          <w:rFonts w:cs="Times New Roman"/>
        </w:rPr>
      </w:pPr>
      <w:r w:rsidRPr="000041D7">
        <w:rPr>
          <w:rFonts w:cs="Times New Roman"/>
        </w:rPr>
        <w:t>Szegecskiosztás megtervezése.</w:t>
      </w:r>
    </w:p>
    <w:p w14:paraId="14F05C3E" w14:textId="77777777" w:rsidR="005D074D" w:rsidRPr="000041D7" w:rsidRDefault="005D074D" w:rsidP="005D074D">
      <w:pPr>
        <w:spacing w:after="0"/>
        <w:ind w:left="851"/>
        <w:rPr>
          <w:rFonts w:cs="Times New Roman"/>
        </w:rPr>
      </w:pPr>
      <w:r w:rsidRPr="000041D7">
        <w:rPr>
          <w:rFonts w:cs="Times New Roman"/>
        </w:rPr>
        <w:t>Szegecselés, csavarkötés, csavarbiztosítások módjai.</w:t>
      </w:r>
    </w:p>
    <w:p w14:paraId="640F7A8E" w14:textId="77777777" w:rsidR="005D074D" w:rsidRPr="000041D7" w:rsidRDefault="005D074D" w:rsidP="005D074D">
      <w:pPr>
        <w:spacing w:after="0"/>
        <w:ind w:left="851"/>
        <w:rPr>
          <w:rFonts w:cs="Times New Roman"/>
        </w:rPr>
      </w:pPr>
      <w:r w:rsidRPr="000041D7">
        <w:rPr>
          <w:rFonts w:cs="Times New Roman"/>
        </w:rPr>
        <w:t>A szegecselés, csavarkötés munkaterülete, a szükséges szerszámok, anyagok előkészítése, fontossága.</w:t>
      </w:r>
    </w:p>
    <w:p w14:paraId="40DD9717" w14:textId="77777777" w:rsidR="005D074D" w:rsidRPr="000041D7" w:rsidRDefault="005D074D" w:rsidP="005D074D">
      <w:pPr>
        <w:spacing w:after="0"/>
        <w:ind w:left="851"/>
        <w:rPr>
          <w:rFonts w:cs="Times New Roman"/>
        </w:rPr>
      </w:pPr>
      <w:r w:rsidRPr="000041D7">
        <w:rPr>
          <w:rFonts w:cs="Times New Roman"/>
        </w:rPr>
        <w:t>Rajz-, technológiai, munkabiztonság dokumentáció tanulmányozása.</w:t>
      </w:r>
    </w:p>
    <w:p w14:paraId="0FFA30B7" w14:textId="77777777" w:rsidR="005D074D" w:rsidRPr="000041D7" w:rsidRDefault="005D074D" w:rsidP="005D074D">
      <w:pPr>
        <w:spacing w:after="0"/>
        <w:ind w:left="851"/>
        <w:rPr>
          <w:rFonts w:cs="Times New Roman"/>
        </w:rPr>
      </w:pPr>
      <w:r w:rsidRPr="000041D7">
        <w:rPr>
          <w:rFonts w:cs="Times New Roman"/>
        </w:rPr>
        <w:t>Csavarkötések szerelésének célja.</w:t>
      </w:r>
    </w:p>
    <w:p w14:paraId="0C2B8A6A" w14:textId="77777777" w:rsidR="005D074D" w:rsidRPr="000041D7" w:rsidRDefault="005D074D" w:rsidP="005D074D">
      <w:pPr>
        <w:spacing w:after="0"/>
        <w:ind w:left="851"/>
        <w:rPr>
          <w:rFonts w:cs="Times New Roman"/>
        </w:rPr>
      </w:pPr>
      <w:r w:rsidRPr="000041D7">
        <w:rPr>
          <w:rFonts w:cs="Times New Roman"/>
        </w:rPr>
        <w:t>Csavarkötések fajtái és rendeltetésük.</w:t>
      </w:r>
    </w:p>
    <w:p w14:paraId="7D69C53E" w14:textId="77777777" w:rsidR="005D074D" w:rsidRPr="000041D7" w:rsidRDefault="005D074D" w:rsidP="005D074D">
      <w:pPr>
        <w:spacing w:after="0"/>
        <w:ind w:left="851"/>
        <w:rPr>
          <w:rFonts w:cs="Times New Roman"/>
        </w:rPr>
      </w:pPr>
      <w:r w:rsidRPr="000041D7">
        <w:rPr>
          <w:rFonts w:cs="Times New Roman"/>
        </w:rPr>
        <w:t xml:space="preserve">Anyáscsavarok, </w:t>
      </w:r>
      <w:proofErr w:type="spellStart"/>
      <w:r w:rsidRPr="000041D7">
        <w:rPr>
          <w:rFonts w:cs="Times New Roman"/>
        </w:rPr>
        <w:t>fejescsavarok</w:t>
      </w:r>
      <w:proofErr w:type="spellEnd"/>
      <w:r w:rsidRPr="000041D7">
        <w:rPr>
          <w:rFonts w:cs="Times New Roman"/>
        </w:rPr>
        <w:t>, ászokcsavarok.</w:t>
      </w:r>
    </w:p>
    <w:p w14:paraId="5DC0D954" w14:textId="77777777" w:rsidR="005D074D" w:rsidRPr="000041D7" w:rsidRDefault="005D074D" w:rsidP="005D074D">
      <w:pPr>
        <w:spacing w:after="0"/>
        <w:ind w:left="851"/>
        <w:rPr>
          <w:rFonts w:cs="Times New Roman"/>
        </w:rPr>
      </w:pPr>
      <w:r w:rsidRPr="000041D7">
        <w:rPr>
          <w:rFonts w:cs="Times New Roman"/>
        </w:rPr>
        <w:t>Csavarkötések szerelésének szerszámai.</w:t>
      </w:r>
    </w:p>
    <w:p w14:paraId="4A5E4475" w14:textId="77777777" w:rsidR="005D074D" w:rsidRPr="000041D7" w:rsidRDefault="005D074D" w:rsidP="005D074D">
      <w:pPr>
        <w:spacing w:after="0"/>
        <w:ind w:left="851"/>
        <w:rPr>
          <w:rFonts w:cs="Times New Roman"/>
        </w:rPr>
      </w:pPr>
      <w:r w:rsidRPr="000041D7">
        <w:rPr>
          <w:rFonts w:cs="Times New Roman"/>
        </w:rPr>
        <w:t>Állítható-, nem állítható csavarkulcsok.</w:t>
      </w:r>
    </w:p>
    <w:p w14:paraId="1D750749" w14:textId="77777777" w:rsidR="005D074D" w:rsidRPr="000041D7" w:rsidRDefault="005D074D" w:rsidP="005D074D">
      <w:pPr>
        <w:spacing w:after="0"/>
        <w:ind w:left="851"/>
        <w:rPr>
          <w:rFonts w:cs="Times New Roman"/>
        </w:rPr>
      </w:pPr>
      <w:r w:rsidRPr="000041D7">
        <w:rPr>
          <w:rFonts w:cs="Times New Roman"/>
        </w:rPr>
        <w:t>Általános csavarhúzók, gépszerelő csavarhúzó, műszerész csavarhúzó, villanyszerelő csavarhúzó.</w:t>
      </w:r>
    </w:p>
    <w:p w14:paraId="2DA539A3" w14:textId="77777777" w:rsidR="005D074D" w:rsidRPr="000041D7" w:rsidRDefault="005D074D" w:rsidP="005D074D">
      <w:pPr>
        <w:spacing w:after="0"/>
        <w:ind w:left="851"/>
        <w:rPr>
          <w:rFonts w:cs="Times New Roman"/>
        </w:rPr>
      </w:pPr>
      <w:r w:rsidRPr="000041D7">
        <w:rPr>
          <w:rFonts w:cs="Times New Roman"/>
        </w:rPr>
        <w:t>Csavarhúzó kiválasztása.</w:t>
      </w:r>
    </w:p>
    <w:p w14:paraId="36A0EBF2" w14:textId="77777777" w:rsidR="005D074D" w:rsidRPr="000041D7" w:rsidRDefault="005D074D" w:rsidP="005D074D">
      <w:pPr>
        <w:spacing w:after="0"/>
        <w:ind w:left="851"/>
        <w:rPr>
          <w:rFonts w:cs="Times New Roman"/>
        </w:rPr>
      </w:pPr>
      <w:r w:rsidRPr="000041D7">
        <w:rPr>
          <w:rFonts w:cs="Times New Roman"/>
        </w:rPr>
        <w:t>Villáskulcs, csillagkulcs, csőkulcs.</w:t>
      </w:r>
    </w:p>
    <w:p w14:paraId="56887290" w14:textId="77777777" w:rsidR="005D074D" w:rsidRPr="000041D7" w:rsidRDefault="005D074D" w:rsidP="005D074D">
      <w:pPr>
        <w:spacing w:after="0"/>
        <w:ind w:left="851"/>
        <w:rPr>
          <w:rFonts w:cs="Times New Roman"/>
        </w:rPr>
      </w:pPr>
      <w:r w:rsidRPr="000041D7">
        <w:rPr>
          <w:rFonts w:cs="Times New Roman"/>
        </w:rPr>
        <w:t>Csavarbiztosítások.</w:t>
      </w:r>
    </w:p>
    <w:p w14:paraId="4B9FDB60" w14:textId="77777777" w:rsidR="005D074D" w:rsidRPr="000041D7" w:rsidRDefault="005D074D" w:rsidP="005D074D">
      <w:pPr>
        <w:spacing w:after="0"/>
        <w:ind w:left="851"/>
        <w:rPr>
          <w:rFonts w:cs="Times New Roman"/>
        </w:rPr>
      </w:pPr>
      <w:r w:rsidRPr="000041D7">
        <w:rPr>
          <w:rFonts w:cs="Times New Roman"/>
        </w:rPr>
        <w:t>Csavarkötések szerelésének munkaszabályai.</w:t>
      </w:r>
    </w:p>
    <w:p w14:paraId="793DB05C" w14:textId="4EAFBC47" w:rsidR="00A23F09" w:rsidRPr="000041D7" w:rsidRDefault="005D074D" w:rsidP="005D074D">
      <w:pPr>
        <w:spacing w:after="0"/>
        <w:ind w:left="851"/>
        <w:rPr>
          <w:rFonts w:cs="Times New Roman"/>
        </w:rPr>
      </w:pPr>
      <w:r w:rsidRPr="000041D7">
        <w:rPr>
          <w:rFonts w:cs="Times New Roman"/>
        </w:rPr>
        <w:t>Csavarok meghúzásának sorrendje</w:t>
      </w:r>
    </w:p>
    <w:p w14:paraId="4EA3A6D1" w14:textId="77777777" w:rsidR="00A23F09" w:rsidRPr="000041D7" w:rsidRDefault="00A23F09" w:rsidP="00A23F09">
      <w:pPr>
        <w:tabs>
          <w:tab w:val="left" w:pos="1418"/>
          <w:tab w:val="right" w:pos="9072"/>
        </w:tabs>
        <w:spacing w:after="0"/>
        <w:ind w:left="851"/>
        <w:rPr>
          <w:rFonts w:cs="Times New Roman"/>
        </w:rPr>
      </w:pPr>
    </w:p>
    <w:p w14:paraId="77438141" w14:textId="3DC2F216" w:rsidR="00A23F09" w:rsidRPr="000041D7" w:rsidRDefault="005D074D" w:rsidP="00A23F09">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szCs w:val="24"/>
        </w:rPr>
        <w:t>Felületvédelmi bevonatok készítése</w:t>
      </w:r>
    </w:p>
    <w:p w14:paraId="6149CF48" w14:textId="77777777" w:rsidR="005D074D" w:rsidRPr="000041D7" w:rsidRDefault="005D074D" w:rsidP="005D074D">
      <w:pPr>
        <w:spacing w:after="0"/>
        <w:ind w:left="851"/>
        <w:rPr>
          <w:rFonts w:cs="Times New Roman"/>
        </w:rPr>
      </w:pPr>
      <w:r w:rsidRPr="000041D7">
        <w:rPr>
          <w:rFonts w:cs="Times New Roman"/>
        </w:rPr>
        <w:t>Munkaterület, anyagok, szerszámok előkészítése.</w:t>
      </w:r>
    </w:p>
    <w:p w14:paraId="67A1DBDD" w14:textId="77777777" w:rsidR="005D074D" w:rsidRPr="000041D7" w:rsidRDefault="005D074D" w:rsidP="005D074D">
      <w:pPr>
        <w:spacing w:after="0"/>
        <w:ind w:left="851"/>
        <w:rPr>
          <w:rFonts w:cs="Times New Roman"/>
        </w:rPr>
      </w:pPr>
      <w:r w:rsidRPr="000041D7">
        <w:rPr>
          <w:rFonts w:cs="Times New Roman"/>
        </w:rPr>
        <w:t>A feladatot tartalmazó dokumentumok tanulmányozása, a feladat értelmezése.</w:t>
      </w:r>
    </w:p>
    <w:p w14:paraId="477C9DE7" w14:textId="77777777" w:rsidR="005D074D" w:rsidRPr="000041D7" w:rsidRDefault="005D074D" w:rsidP="005D074D">
      <w:pPr>
        <w:spacing w:after="0"/>
        <w:ind w:left="851"/>
        <w:rPr>
          <w:rFonts w:cs="Times New Roman"/>
        </w:rPr>
      </w:pPr>
      <w:r w:rsidRPr="000041D7">
        <w:rPr>
          <w:rFonts w:cs="Times New Roman"/>
        </w:rPr>
        <w:t xml:space="preserve">Felület előkészítése mechanikusan vagy vegyi anyagok segítségével. </w:t>
      </w:r>
    </w:p>
    <w:p w14:paraId="12C280FC" w14:textId="77777777" w:rsidR="005D074D" w:rsidRPr="000041D7" w:rsidRDefault="005D074D" w:rsidP="005D074D">
      <w:pPr>
        <w:spacing w:after="0"/>
        <w:ind w:left="851"/>
        <w:rPr>
          <w:rFonts w:cs="Times New Roman"/>
        </w:rPr>
      </w:pPr>
      <w:r w:rsidRPr="000041D7">
        <w:rPr>
          <w:rFonts w:cs="Times New Roman"/>
        </w:rPr>
        <w:t>Felület előkészítése oxidáció gátló bevonat készítéséhez.</w:t>
      </w:r>
    </w:p>
    <w:p w14:paraId="4ADB03C3" w14:textId="77777777" w:rsidR="005D074D" w:rsidRPr="000041D7" w:rsidRDefault="005D074D" w:rsidP="005D074D">
      <w:pPr>
        <w:spacing w:after="0"/>
        <w:ind w:left="851"/>
        <w:rPr>
          <w:rFonts w:cs="Times New Roman"/>
        </w:rPr>
      </w:pPr>
      <w:r w:rsidRPr="000041D7">
        <w:rPr>
          <w:rFonts w:cs="Times New Roman"/>
        </w:rPr>
        <w:t>Korrózió elleni bevonat készítése kötőelemeken és fémszerkezeteken.</w:t>
      </w:r>
    </w:p>
    <w:p w14:paraId="4F2C1CDE" w14:textId="77777777" w:rsidR="005D074D" w:rsidRPr="000041D7" w:rsidRDefault="005D074D" w:rsidP="005D074D">
      <w:pPr>
        <w:spacing w:after="0"/>
        <w:ind w:left="851"/>
        <w:rPr>
          <w:rFonts w:cs="Times New Roman"/>
        </w:rPr>
      </w:pPr>
      <w:r w:rsidRPr="000041D7">
        <w:rPr>
          <w:rFonts w:cs="Times New Roman"/>
        </w:rPr>
        <w:t>Megmaradt, a környezetre veszélyes anyagok kezelése.</w:t>
      </w:r>
    </w:p>
    <w:p w14:paraId="6A5C3FFF" w14:textId="77777777" w:rsidR="005D074D" w:rsidRPr="000041D7" w:rsidRDefault="005D074D" w:rsidP="005D074D">
      <w:pPr>
        <w:spacing w:after="0"/>
        <w:ind w:left="851"/>
        <w:rPr>
          <w:rFonts w:cs="Times New Roman"/>
        </w:rPr>
      </w:pPr>
      <w:r w:rsidRPr="000041D7">
        <w:rPr>
          <w:rFonts w:cs="Times New Roman"/>
        </w:rPr>
        <w:t>Maratás, anyagai, veszélyei</w:t>
      </w:r>
    </w:p>
    <w:p w14:paraId="7010012F" w14:textId="77777777" w:rsidR="005D074D" w:rsidRPr="000041D7" w:rsidRDefault="005D074D" w:rsidP="005D074D">
      <w:pPr>
        <w:spacing w:after="0"/>
        <w:ind w:left="851"/>
        <w:rPr>
          <w:rFonts w:cs="Times New Roman"/>
        </w:rPr>
      </w:pPr>
      <w:r w:rsidRPr="000041D7">
        <w:rPr>
          <w:rFonts w:cs="Times New Roman"/>
        </w:rPr>
        <w:t>Száraz csiszolás, segédanyagai, technológiája.</w:t>
      </w:r>
    </w:p>
    <w:p w14:paraId="310A6954" w14:textId="77777777" w:rsidR="005D074D" w:rsidRPr="000041D7" w:rsidRDefault="005D074D" w:rsidP="005D074D">
      <w:pPr>
        <w:spacing w:after="0"/>
        <w:ind w:left="851"/>
        <w:rPr>
          <w:rFonts w:cs="Times New Roman"/>
        </w:rPr>
      </w:pPr>
      <w:r w:rsidRPr="000041D7">
        <w:rPr>
          <w:rFonts w:cs="Times New Roman"/>
        </w:rPr>
        <w:t>Csiszoló anyagok fajtája, csoportosításuk.</w:t>
      </w:r>
    </w:p>
    <w:p w14:paraId="77777BBA" w14:textId="77777777" w:rsidR="005D074D" w:rsidRPr="000041D7" w:rsidRDefault="005D074D" w:rsidP="005D074D">
      <w:pPr>
        <w:spacing w:after="0"/>
        <w:ind w:left="851"/>
        <w:rPr>
          <w:rFonts w:cs="Times New Roman"/>
        </w:rPr>
      </w:pPr>
      <w:r w:rsidRPr="000041D7">
        <w:rPr>
          <w:rFonts w:cs="Times New Roman"/>
        </w:rPr>
        <w:lastRenderedPageBreak/>
        <w:t>Nedves csiszolás, segédanyagai, fajtái, csoportosításuk, technológiája.</w:t>
      </w:r>
    </w:p>
    <w:p w14:paraId="3DD281F6" w14:textId="77777777" w:rsidR="005D074D" w:rsidRPr="000041D7" w:rsidRDefault="005D074D" w:rsidP="005D074D">
      <w:pPr>
        <w:spacing w:after="0"/>
        <w:ind w:left="851"/>
        <w:rPr>
          <w:rFonts w:cs="Times New Roman"/>
        </w:rPr>
      </w:pPr>
      <w:r w:rsidRPr="000041D7">
        <w:rPr>
          <w:rFonts w:cs="Times New Roman"/>
        </w:rPr>
        <w:t>Mechanikus zsírtalanítás.</w:t>
      </w:r>
    </w:p>
    <w:p w14:paraId="4FD089B7" w14:textId="77777777" w:rsidR="005D074D" w:rsidRPr="000041D7" w:rsidRDefault="005D074D" w:rsidP="005D074D">
      <w:pPr>
        <w:spacing w:after="0"/>
        <w:ind w:left="851"/>
        <w:rPr>
          <w:rFonts w:cs="Times New Roman"/>
        </w:rPr>
      </w:pPr>
      <w:r w:rsidRPr="000041D7">
        <w:rPr>
          <w:rFonts w:cs="Times New Roman"/>
        </w:rPr>
        <w:t>Vibrációs koptatás.</w:t>
      </w:r>
    </w:p>
    <w:p w14:paraId="0E401909" w14:textId="77777777" w:rsidR="005D074D" w:rsidRPr="000041D7" w:rsidRDefault="005D074D" w:rsidP="005D074D">
      <w:pPr>
        <w:spacing w:after="0"/>
        <w:ind w:left="851"/>
        <w:rPr>
          <w:rFonts w:cs="Times New Roman"/>
        </w:rPr>
      </w:pPr>
      <w:r w:rsidRPr="000041D7">
        <w:rPr>
          <w:rFonts w:cs="Times New Roman"/>
        </w:rPr>
        <w:t>Szemcseszórás, vibrációs koptatás.</w:t>
      </w:r>
    </w:p>
    <w:p w14:paraId="4C0D22CB" w14:textId="77777777" w:rsidR="005D074D" w:rsidRPr="000041D7" w:rsidRDefault="005D074D" w:rsidP="005D074D">
      <w:pPr>
        <w:spacing w:after="0"/>
        <w:ind w:left="851"/>
        <w:rPr>
          <w:rFonts w:cs="Times New Roman"/>
        </w:rPr>
      </w:pPr>
      <w:r w:rsidRPr="000041D7">
        <w:rPr>
          <w:rFonts w:cs="Times New Roman"/>
        </w:rPr>
        <w:t>Mosás.</w:t>
      </w:r>
    </w:p>
    <w:p w14:paraId="2EFCAC40" w14:textId="77777777" w:rsidR="005D074D" w:rsidRPr="000041D7" w:rsidRDefault="005D074D" w:rsidP="005D074D">
      <w:pPr>
        <w:spacing w:after="0"/>
        <w:ind w:left="851"/>
        <w:rPr>
          <w:rFonts w:cs="Times New Roman"/>
        </w:rPr>
      </w:pPr>
      <w:r w:rsidRPr="000041D7">
        <w:rPr>
          <w:rFonts w:cs="Times New Roman"/>
        </w:rPr>
        <w:t>Vegyszeres zsírtalanítás.</w:t>
      </w:r>
    </w:p>
    <w:p w14:paraId="2E68D94F" w14:textId="77777777" w:rsidR="005D074D" w:rsidRPr="000041D7" w:rsidRDefault="005D074D" w:rsidP="005D074D">
      <w:pPr>
        <w:spacing w:after="0"/>
        <w:ind w:left="851"/>
        <w:rPr>
          <w:rFonts w:cs="Times New Roman"/>
        </w:rPr>
      </w:pPr>
      <w:r w:rsidRPr="000041D7">
        <w:rPr>
          <w:rFonts w:cs="Times New Roman"/>
        </w:rPr>
        <w:t>Ultrahangos zsírtalanítás.</w:t>
      </w:r>
    </w:p>
    <w:p w14:paraId="07657F2C" w14:textId="77777777" w:rsidR="005D074D" w:rsidRPr="000041D7" w:rsidRDefault="005D074D" w:rsidP="005D074D">
      <w:pPr>
        <w:spacing w:after="0"/>
        <w:ind w:left="851"/>
        <w:rPr>
          <w:rFonts w:cs="Times New Roman"/>
        </w:rPr>
      </w:pPr>
      <w:r w:rsidRPr="000041D7">
        <w:rPr>
          <w:rFonts w:cs="Times New Roman"/>
        </w:rPr>
        <w:t>Felület előkészítése, felületi érdesség jelentősége.</w:t>
      </w:r>
    </w:p>
    <w:p w14:paraId="5BCC7BCC" w14:textId="77777777" w:rsidR="005D074D" w:rsidRPr="000041D7" w:rsidRDefault="005D074D" w:rsidP="005D074D">
      <w:pPr>
        <w:spacing w:after="0"/>
        <w:ind w:left="851"/>
        <w:rPr>
          <w:rFonts w:cs="Times New Roman"/>
        </w:rPr>
      </w:pPr>
      <w:r w:rsidRPr="000041D7">
        <w:rPr>
          <w:rFonts w:cs="Times New Roman"/>
        </w:rPr>
        <w:t>Egyszerű felületvédelmi bevonatok készítése, zsírozás, olajozás, barnítás.</w:t>
      </w:r>
    </w:p>
    <w:p w14:paraId="4EB61F85" w14:textId="77777777" w:rsidR="005D074D" w:rsidRPr="000041D7" w:rsidRDefault="005D074D" w:rsidP="005D074D">
      <w:pPr>
        <w:spacing w:after="0"/>
        <w:ind w:left="851"/>
        <w:rPr>
          <w:rFonts w:cs="Times New Roman"/>
        </w:rPr>
      </w:pPr>
      <w:proofErr w:type="spellStart"/>
      <w:r w:rsidRPr="000041D7">
        <w:rPr>
          <w:rFonts w:cs="Times New Roman"/>
        </w:rPr>
        <w:t>Termodiffúziós</w:t>
      </w:r>
      <w:proofErr w:type="spellEnd"/>
      <w:r w:rsidRPr="000041D7">
        <w:rPr>
          <w:rFonts w:cs="Times New Roman"/>
        </w:rPr>
        <w:t xml:space="preserve"> eljárás, termikus szórás, alumínium és </w:t>
      </w:r>
      <w:proofErr w:type="gramStart"/>
      <w:r w:rsidRPr="000041D7">
        <w:rPr>
          <w:rFonts w:cs="Times New Roman"/>
        </w:rPr>
        <w:t>acél oxidálás</w:t>
      </w:r>
      <w:proofErr w:type="gramEnd"/>
      <w:r w:rsidRPr="000041D7">
        <w:rPr>
          <w:rFonts w:cs="Times New Roman"/>
        </w:rPr>
        <w:t>.</w:t>
      </w:r>
    </w:p>
    <w:p w14:paraId="3BE40610" w14:textId="77777777" w:rsidR="005D074D" w:rsidRPr="000041D7" w:rsidRDefault="005D074D" w:rsidP="005D074D">
      <w:pPr>
        <w:spacing w:after="0"/>
        <w:ind w:left="851"/>
        <w:rPr>
          <w:rFonts w:cs="Times New Roman"/>
        </w:rPr>
      </w:pPr>
      <w:r w:rsidRPr="000041D7">
        <w:rPr>
          <w:rFonts w:cs="Times New Roman"/>
        </w:rPr>
        <w:t>Foszfátozás.</w:t>
      </w:r>
    </w:p>
    <w:p w14:paraId="35C95800" w14:textId="77777777" w:rsidR="005D074D" w:rsidRPr="000041D7" w:rsidRDefault="005D074D" w:rsidP="005D074D">
      <w:pPr>
        <w:spacing w:after="0"/>
        <w:ind w:left="851"/>
        <w:rPr>
          <w:rFonts w:cs="Times New Roman"/>
        </w:rPr>
      </w:pPr>
      <w:r w:rsidRPr="000041D7">
        <w:rPr>
          <w:rFonts w:cs="Times New Roman"/>
        </w:rPr>
        <w:t>Galvanizálás, fémgőzölés.</w:t>
      </w:r>
    </w:p>
    <w:p w14:paraId="0841B6B8" w14:textId="77777777" w:rsidR="005D074D" w:rsidRPr="000041D7" w:rsidRDefault="005D074D" w:rsidP="005D074D">
      <w:pPr>
        <w:spacing w:after="0"/>
        <w:ind w:left="851"/>
        <w:rPr>
          <w:rFonts w:cs="Times New Roman"/>
        </w:rPr>
      </w:pPr>
      <w:r w:rsidRPr="000041D7">
        <w:rPr>
          <w:rFonts w:cs="Times New Roman"/>
        </w:rPr>
        <w:t>Nikkelezés fajtái, technológiája, csoportosítása.</w:t>
      </w:r>
    </w:p>
    <w:p w14:paraId="5C0B6598" w14:textId="77777777" w:rsidR="005D074D" w:rsidRPr="000041D7" w:rsidRDefault="005D074D" w:rsidP="005D074D">
      <w:pPr>
        <w:spacing w:after="0"/>
        <w:ind w:left="851"/>
        <w:rPr>
          <w:rFonts w:cs="Times New Roman"/>
        </w:rPr>
      </w:pPr>
      <w:r w:rsidRPr="000041D7">
        <w:rPr>
          <w:rFonts w:cs="Times New Roman"/>
        </w:rPr>
        <w:t>Krómozás technológiája, alkalmazási területe, csoportosítása.</w:t>
      </w:r>
    </w:p>
    <w:p w14:paraId="3C454D43" w14:textId="77777777" w:rsidR="005D074D" w:rsidRPr="000041D7" w:rsidRDefault="005D074D" w:rsidP="005D074D">
      <w:pPr>
        <w:spacing w:after="0"/>
        <w:ind w:left="851"/>
        <w:rPr>
          <w:rFonts w:cs="Times New Roman"/>
        </w:rPr>
      </w:pPr>
      <w:r w:rsidRPr="000041D7">
        <w:rPr>
          <w:rFonts w:cs="Times New Roman"/>
        </w:rPr>
        <w:t>Kromátozás.</w:t>
      </w:r>
    </w:p>
    <w:p w14:paraId="49B1E366" w14:textId="77777777" w:rsidR="005D074D" w:rsidRPr="000041D7" w:rsidRDefault="005D074D" w:rsidP="005D074D">
      <w:pPr>
        <w:spacing w:after="0"/>
        <w:ind w:left="851"/>
        <w:rPr>
          <w:rFonts w:cs="Times New Roman"/>
        </w:rPr>
      </w:pPr>
      <w:r w:rsidRPr="000041D7">
        <w:rPr>
          <w:rFonts w:cs="Times New Roman"/>
        </w:rPr>
        <w:t>Horganyozás csoportosítása, művelete, technológiája.</w:t>
      </w:r>
    </w:p>
    <w:p w14:paraId="486D94A6" w14:textId="77777777" w:rsidR="005D074D" w:rsidRPr="000041D7" w:rsidRDefault="005D074D" w:rsidP="005D074D">
      <w:pPr>
        <w:spacing w:after="0"/>
        <w:ind w:left="851"/>
        <w:rPr>
          <w:rFonts w:cs="Times New Roman"/>
        </w:rPr>
      </w:pPr>
      <w:r w:rsidRPr="000041D7">
        <w:rPr>
          <w:rFonts w:cs="Times New Roman"/>
        </w:rPr>
        <w:t>Rezezés</w:t>
      </w:r>
    </w:p>
    <w:p w14:paraId="2EEC80EB" w14:textId="77777777" w:rsidR="005D074D" w:rsidRPr="000041D7" w:rsidRDefault="005D074D" w:rsidP="005D074D">
      <w:pPr>
        <w:spacing w:after="0"/>
        <w:ind w:left="851"/>
        <w:rPr>
          <w:rFonts w:cs="Times New Roman"/>
        </w:rPr>
      </w:pPr>
      <w:r w:rsidRPr="000041D7">
        <w:rPr>
          <w:rFonts w:cs="Times New Roman"/>
        </w:rPr>
        <w:t>Ónozás, nemesfém bevonatok alkalmazási területei, technológiája.</w:t>
      </w:r>
    </w:p>
    <w:p w14:paraId="421A7E54" w14:textId="77777777" w:rsidR="005D074D" w:rsidRPr="000041D7" w:rsidRDefault="005D074D" w:rsidP="005D074D">
      <w:pPr>
        <w:spacing w:after="0"/>
        <w:ind w:left="851"/>
        <w:rPr>
          <w:rFonts w:cs="Times New Roman"/>
        </w:rPr>
      </w:pPr>
      <w:proofErr w:type="spellStart"/>
      <w:r w:rsidRPr="000041D7">
        <w:rPr>
          <w:rFonts w:cs="Times New Roman"/>
        </w:rPr>
        <w:t>Tüzi</w:t>
      </w:r>
      <w:proofErr w:type="spellEnd"/>
      <w:r w:rsidRPr="000041D7">
        <w:rPr>
          <w:rFonts w:cs="Times New Roman"/>
        </w:rPr>
        <w:t xml:space="preserve"> zománcozás.</w:t>
      </w:r>
    </w:p>
    <w:p w14:paraId="0D6D36E2" w14:textId="77777777" w:rsidR="005D074D" w:rsidRPr="000041D7" w:rsidRDefault="005D074D" w:rsidP="005D074D">
      <w:pPr>
        <w:spacing w:after="0"/>
        <w:ind w:left="851"/>
        <w:rPr>
          <w:rFonts w:cs="Times New Roman"/>
        </w:rPr>
      </w:pPr>
      <w:r w:rsidRPr="000041D7">
        <w:rPr>
          <w:rFonts w:cs="Times New Roman"/>
        </w:rPr>
        <w:t>Oldószeres festés technológiája, alkalmazási területei, csoportosítása.</w:t>
      </w:r>
    </w:p>
    <w:p w14:paraId="31DF31D4" w14:textId="77777777" w:rsidR="005D074D" w:rsidRPr="000041D7" w:rsidRDefault="005D074D" w:rsidP="005D074D">
      <w:pPr>
        <w:spacing w:after="0"/>
        <w:ind w:left="851"/>
        <w:rPr>
          <w:rFonts w:cs="Times New Roman"/>
        </w:rPr>
      </w:pPr>
      <w:r w:rsidRPr="000041D7">
        <w:rPr>
          <w:rFonts w:cs="Times New Roman"/>
        </w:rPr>
        <w:t>Elektrosztatikus festés technológiája, alkalmazási területei, csoportosítása.</w:t>
      </w:r>
    </w:p>
    <w:p w14:paraId="5A874E8E" w14:textId="77777777" w:rsidR="005D074D" w:rsidRPr="000041D7" w:rsidRDefault="005D074D" w:rsidP="005D074D">
      <w:pPr>
        <w:spacing w:after="0"/>
        <w:ind w:left="851"/>
        <w:rPr>
          <w:rFonts w:cs="Times New Roman"/>
        </w:rPr>
      </w:pPr>
      <w:r w:rsidRPr="000041D7">
        <w:rPr>
          <w:rFonts w:cs="Times New Roman"/>
        </w:rPr>
        <w:t>Bevonatrendszer kiválasztásának szempontjai, tervezése.</w:t>
      </w:r>
    </w:p>
    <w:p w14:paraId="73C298F1" w14:textId="62C0105C" w:rsidR="00A23F09" w:rsidRPr="000041D7" w:rsidRDefault="005D074D" w:rsidP="005D074D">
      <w:pPr>
        <w:spacing w:after="0"/>
        <w:ind w:left="851"/>
        <w:rPr>
          <w:rFonts w:cs="Times New Roman"/>
        </w:rPr>
      </w:pPr>
      <w:r w:rsidRPr="000041D7">
        <w:rPr>
          <w:rFonts w:cs="Times New Roman"/>
        </w:rPr>
        <w:t>Nanotechnológia a felületvédelemben.</w:t>
      </w:r>
    </w:p>
    <w:p w14:paraId="0B7238FC" w14:textId="77777777" w:rsidR="00A23F09" w:rsidRPr="000041D7" w:rsidRDefault="00A23F09" w:rsidP="00A23F09">
      <w:pPr>
        <w:tabs>
          <w:tab w:val="left" w:pos="1418"/>
          <w:tab w:val="right" w:pos="9072"/>
        </w:tabs>
        <w:spacing w:after="0"/>
        <w:ind w:left="851"/>
        <w:rPr>
          <w:rFonts w:cs="Times New Roman"/>
        </w:rPr>
      </w:pPr>
    </w:p>
    <w:p w14:paraId="184A92C3"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képzés javasolt helyszíne (ajánlás)</w:t>
      </w:r>
    </w:p>
    <w:p w14:paraId="7FECFDA8" w14:textId="168791AB" w:rsidR="00A23F09" w:rsidRPr="000041D7" w:rsidRDefault="005D074D" w:rsidP="00A23F09">
      <w:pPr>
        <w:spacing w:after="0"/>
        <w:ind w:left="426"/>
        <w:rPr>
          <w:rFonts w:cs="Times New Roman"/>
        </w:rPr>
      </w:pPr>
      <w:r w:rsidRPr="000041D7">
        <w:rPr>
          <w:rFonts w:cs="Times New Roman"/>
        </w:rPr>
        <w:t xml:space="preserve">Szakma specifikus </w:t>
      </w:r>
      <w:r w:rsidR="00F81862" w:rsidRPr="000041D7">
        <w:rPr>
          <w:rFonts w:cs="Times New Roman"/>
        </w:rPr>
        <w:t>tan</w:t>
      </w:r>
      <w:r w:rsidRPr="000041D7">
        <w:rPr>
          <w:rFonts w:cs="Times New Roman"/>
        </w:rPr>
        <w:t>műhely.</w:t>
      </w:r>
    </w:p>
    <w:p w14:paraId="41CC066D" w14:textId="77777777" w:rsidR="00A23F09" w:rsidRPr="000041D7" w:rsidRDefault="00A23F09" w:rsidP="00A23F09">
      <w:pPr>
        <w:spacing w:after="0"/>
        <w:ind w:left="426"/>
        <w:rPr>
          <w:rFonts w:cs="Times New Roman"/>
        </w:rPr>
      </w:pPr>
    </w:p>
    <w:p w14:paraId="03D316D4" w14:textId="77777777" w:rsidR="00A23F09" w:rsidRPr="000041D7" w:rsidRDefault="00A23F09" w:rsidP="00A23F09">
      <w:pPr>
        <w:pStyle w:val="Listaszerbekezds"/>
        <w:numPr>
          <w:ilvl w:val="1"/>
          <w:numId w:val="8"/>
        </w:numPr>
        <w:spacing w:after="0"/>
        <w:rPr>
          <w:rFonts w:cs="Times New Roman"/>
          <w:b/>
        </w:rPr>
      </w:pPr>
      <w:r w:rsidRPr="000041D7">
        <w:rPr>
          <w:rFonts w:cs="Times New Roman"/>
          <w:b/>
        </w:rPr>
        <w:t>A tantárgy értékelésének módja</w:t>
      </w:r>
    </w:p>
    <w:p w14:paraId="541F754B" w14:textId="7D15271B" w:rsidR="00A23F09" w:rsidRPr="000041D7" w:rsidRDefault="00A23F09" w:rsidP="00A23F09">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55E39383" w14:textId="77777777" w:rsidR="00A23F09" w:rsidRPr="000041D7" w:rsidRDefault="00A23F09" w:rsidP="00A23F09">
      <w:pPr>
        <w:spacing w:after="0"/>
        <w:ind w:left="426"/>
        <w:rPr>
          <w:rFonts w:cs="Times New Roman"/>
        </w:rPr>
      </w:pPr>
    </w:p>
    <w:p w14:paraId="0DD5EF1A" w14:textId="77777777" w:rsidR="00165906" w:rsidRPr="000041D7" w:rsidRDefault="00165906" w:rsidP="00165906">
      <w:pPr>
        <w:spacing w:after="200" w:line="276" w:lineRule="auto"/>
        <w:jc w:val="left"/>
        <w:rPr>
          <w:rFonts w:cs="Times New Roman"/>
        </w:rPr>
      </w:pPr>
      <w:r w:rsidRPr="000041D7">
        <w:rPr>
          <w:rFonts w:cs="Times New Roman"/>
        </w:rPr>
        <w:br w:type="page"/>
      </w:r>
    </w:p>
    <w:p w14:paraId="63427596" w14:textId="77777777" w:rsidR="00165906" w:rsidRPr="000041D7" w:rsidRDefault="00165906" w:rsidP="00165906">
      <w:pPr>
        <w:rPr>
          <w:rFonts w:cs="Times New Roman"/>
        </w:rPr>
      </w:pPr>
    </w:p>
    <w:p w14:paraId="07A5DDBA" w14:textId="77777777" w:rsidR="00165906" w:rsidRPr="000041D7" w:rsidRDefault="00165906" w:rsidP="00165906">
      <w:pPr>
        <w:spacing w:before="2880"/>
        <w:jc w:val="center"/>
        <w:rPr>
          <w:rFonts w:cs="Times New Roman"/>
          <w:b/>
          <w:sz w:val="36"/>
        </w:rPr>
      </w:pPr>
      <w:r w:rsidRPr="000041D7">
        <w:rPr>
          <w:rFonts w:cs="Times New Roman"/>
          <w:b/>
          <w:sz w:val="36"/>
        </w:rPr>
        <w:t>A</w:t>
      </w:r>
    </w:p>
    <w:p w14:paraId="0137E112" w14:textId="0660E1A9" w:rsidR="00165906" w:rsidRPr="000041D7" w:rsidRDefault="008E7A22" w:rsidP="00165906">
      <w:pPr>
        <w:spacing w:after="480"/>
        <w:jc w:val="center"/>
        <w:rPr>
          <w:rFonts w:cs="Times New Roman"/>
          <w:b/>
          <w:sz w:val="36"/>
        </w:rPr>
      </w:pPr>
      <w:r w:rsidRPr="000041D7">
        <w:rPr>
          <w:rFonts w:cs="Times New Roman"/>
          <w:b/>
          <w:sz w:val="36"/>
        </w:rPr>
        <w:t>11577-16</w:t>
      </w:r>
      <w:r w:rsidR="00165906" w:rsidRPr="000041D7">
        <w:rPr>
          <w:rFonts w:cs="Times New Roman"/>
          <w:b/>
          <w:sz w:val="36"/>
        </w:rPr>
        <w:t xml:space="preserve"> azonosító számú</w:t>
      </w:r>
    </w:p>
    <w:p w14:paraId="57C2215E" w14:textId="55A9FBA8" w:rsidR="00165906" w:rsidRPr="000041D7" w:rsidRDefault="008E7A22" w:rsidP="00165906">
      <w:pPr>
        <w:jc w:val="center"/>
        <w:rPr>
          <w:rFonts w:cs="Times New Roman"/>
          <w:b/>
          <w:sz w:val="36"/>
        </w:rPr>
      </w:pPr>
      <w:r w:rsidRPr="000041D7">
        <w:rPr>
          <w:rFonts w:cs="Times New Roman"/>
          <w:b/>
          <w:sz w:val="36"/>
        </w:rPr>
        <w:t>Jármű- és gépszerelés</w:t>
      </w:r>
    </w:p>
    <w:p w14:paraId="4D86E4F9" w14:textId="77777777" w:rsidR="00165906" w:rsidRPr="000041D7" w:rsidRDefault="00165906" w:rsidP="00165906">
      <w:pPr>
        <w:jc w:val="center"/>
        <w:rPr>
          <w:rFonts w:cs="Times New Roman"/>
          <w:b/>
          <w:sz w:val="36"/>
        </w:rPr>
      </w:pPr>
      <w:proofErr w:type="gramStart"/>
      <w:r w:rsidRPr="000041D7">
        <w:rPr>
          <w:rFonts w:cs="Times New Roman"/>
          <w:b/>
          <w:sz w:val="36"/>
        </w:rPr>
        <w:t>megnevezésű</w:t>
      </w:r>
      <w:proofErr w:type="gramEnd"/>
    </w:p>
    <w:p w14:paraId="4B0AF0E2" w14:textId="77777777" w:rsidR="00165906" w:rsidRPr="000041D7" w:rsidRDefault="00165906" w:rsidP="00165906">
      <w:pPr>
        <w:spacing w:before="480" w:after="480"/>
        <w:jc w:val="center"/>
        <w:rPr>
          <w:rFonts w:cs="Times New Roman"/>
          <w:b/>
          <w:sz w:val="36"/>
        </w:rPr>
      </w:pPr>
      <w:proofErr w:type="gramStart"/>
      <w:r w:rsidRPr="000041D7">
        <w:rPr>
          <w:rFonts w:cs="Times New Roman"/>
          <w:b/>
          <w:sz w:val="36"/>
        </w:rPr>
        <w:t>szakmai</w:t>
      </w:r>
      <w:proofErr w:type="gramEnd"/>
      <w:r w:rsidRPr="000041D7">
        <w:rPr>
          <w:rFonts w:cs="Times New Roman"/>
          <w:b/>
          <w:sz w:val="36"/>
        </w:rPr>
        <w:t xml:space="preserve"> követelménymodul</w:t>
      </w:r>
    </w:p>
    <w:p w14:paraId="7DC7F26D" w14:textId="77777777" w:rsidR="00165906" w:rsidRPr="000041D7" w:rsidRDefault="00165906" w:rsidP="00165906">
      <w:pPr>
        <w:jc w:val="center"/>
        <w:rPr>
          <w:rFonts w:cs="Times New Roman"/>
          <w:b/>
          <w:sz w:val="36"/>
        </w:rPr>
      </w:pPr>
      <w:proofErr w:type="gramStart"/>
      <w:r w:rsidRPr="000041D7">
        <w:rPr>
          <w:rFonts w:cs="Times New Roman"/>
          <w:b/>
          <w:sz w:val="36"/>
        </w:rPr>
        <w:t>tantárgyai</w:t>
      </w:r>
      <w:proofErr w:type="gramEnd"/>
      <w:r w:rsidRPr="000041D7">
        <w:rPr>
          <w:rFonts w:cs="Times New Roman"/>
          <w:b/>
          <w:sz w:val="36"/>
        </w:rPr>
        <w:t>, témakörei</w:t>
      </w:r>
    </w:p>
    <w:p w14:paraId="7AAC481D" w14:textId="77777777" w:rsidR="00165906" w:rsidRPr="000041D7" w:rsidRDefault="00165906" w:rsidP="00165906">
      <w:pPr>
        <w:spacing w:after="200" w:line="276" w:lineRule="auto"/>
        <w:jc w:val="left"/>
        <w:rPr>
          <w:rFonts w:cs="Times New Roman"/>
        </w:rPr>
      </w:pPr>
      <w:r w:rsidRPr="000041D7">
        <w:rPr>
          <w:rFonts w:cs="Times New Roman"/>
        </w:rPr>
        <w:br w:type="page"/>
      </w:r>
    </w:p>
    <w:p w14:paraId="3E577EF1" w14:textId="2CF3695F" w:rsidR="00165906" w:rsidRPr="000041D7" w:rsidRDefault="00165906" w:rsidP="00165906">
      <w:pPr>
        <w:rPr>
          <w:rFonts w:cs="Times New Roman"/>
        </w:rPr>
      </w:pPr>
      <w:r w:rsidRPr="000041D7">
        <w:rPr>
          <w:rFonts w:cs="Times New Roman"/>
        </w:rPr>
        <w:lastRenderedPageBreak/>
        <w:t xml:space="preserve">A </w:t>
      </w:r>
      <w:r w:rsidR="008348D0" w:rsidRPr="000041D7">
        <w:rPr>
          <w:rFonts w:cs="Times New Roman"/>
        </w:rPr>
        <w:t>11577-16</w:t>
      </w:r>
      <w:r w:rsidRPr="000041D7">
        <w:rPr>
          <w:rFonts w:cs="Times New Roman"/>
        </w:rPr>
        <w:t xml:space="preserve"> azonosító számú </w:t>
      </w:r>
      <w:r w:rsidR="008348D0" w:rsidRPr="000041D7">
        <w:rPr>
          <w:rFonts w:cs="Times New Roman"/>
        </w:rPr>
        <w:t>Jármű- és gépszerelés</w:t>
      </w:r>
      <w:r w:rsidRPr="000041D7">
        <w:rPr>
          <w:rFonts w:cs="Times New Roman"/>
        </w:rPr>
        <w:t xml:space="preserve"> megnevezésű szakmai követelménymodulhoz tartozó tantárgyak és témakörök oktatása során </w:t>
      </w:r>
      <w:r w:rsidR="00C80BCB">
        <w:rPr>
          <w:rFonts w:cs="Times New Roman"/>
        </w:rPr>
        <w:t>fejlesztendő kompetenciák:</w:t>
      </w:r>
    </w:p>
    <w:tbl>
      <w:tblPr>
        <w:tblW w:w="0" w:type="auto"/>
        <w:jc w:val="center"/>
        <w:tblInd w:w="-2114" w:type="dxa"/>
        <w:tblLayout w:type="fixed"/>
        <w:tblCellMar>
          <w:left w:w="30" w:type="dxa"/>
          <w:right w:w="30" w:type="dxa"/>
        </w:tblCellMar>
        <w:tblLook w:val="0000" w:firstRow="0" w:lastRow="0" w:firstColumn="0" w:lastColumn="0" w:noHBand="0" w:noVBand="0"/>
      </w:tblPr>
      <w:tblGrid>
        <w:gridCol w:w="6384"/>
        <w:gridCol w:w="758"/>
        <w:gridCol w:w="758"/>
        <w:gridCol w:w="759"/>
      </w:tblGrid>
      <w:tr w:rsidR="00F93138" w:rsidRPr="00DE7B91" w14:paraId="06D69E57" w14:textId="77777777" w:rsidTr="00DE7B91">
        <w:trPr>
          <w:cantSplit/>
          <w:trHeight w:val="2149"/>
          <w:jc w:val="center"/>
        </w:trPr>
        <w:tc>
          <w:tcPr>
            <w:tcW w:w="6384" w:type="dxa"/>
            <w:tcBorders>
              <w:top w:val="single" w:sz="6" w:space="0" w:color="auto"/>
              <w:left w:val="single" w:sz="6" w:space="0" w:color="auto"/>
              <w:bottom w:val="single" w:sz="6" w:space="0" w:color="auto"/>
              <w:right w:val="single" w:sz="4" w:space="0" w:color="auto"/>
            </w:tcBorders>
            <w:shd w:val="clear" w:color="auto" w:fill="auto"/>
            <w:vAlign w:val="center"/>
          </w:tcPr>
          <w:p w14:paraId="3DADA783" w14:textId="77777777" w:rsidR="00F93138" w:rsidRPr="00DE7B91" w:rsidRDefault="00F93138" w:rsidP="008E7A22">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4A001CC3" w14:textId="0A66E64F"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Gépelemek, gépszerelés</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15C4C52" w14:textId="55B8E082"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Vezérléstechnika</w:t>
            </w:r>
          </w:p>
        </w:tc>
        <w:tc>
          <w:tcPr>
            <w:tcW w:w="7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4CE89358" w14:textId="31486877" w:rsidR="00F93138" w:rsidRPr="00DE7B91" w:rsidRDefault="00F93138" w:rsidP="00DE7B91">
            <w:pPr>
              <w:autoSpaceDE w:val="0"/>
              <w:autoSpaceDN w:val="0"/>
              <w:adjustRightInd w:val="0"/>
              <w:spacing w:after="0"/>
              <w:ind w:left="113" w:right="113"/>
              <w:jc w:val="center"/>
              <w:rPr>
                <w:rFonts w:cs="Times New Roman"/>
                <w:color w:val="000000"/>
                <w:szCs w:val="24"/>
              </w:rPr>
            </w:pPr>
            <w:r w:rsidRPr="00DE7B91">
              <w:rPr>
                <w:rFonts w:eastAsia="Times New Roman" w:cs="Times New Roman"/>
                <w:color w:val="000000"/>
                <w:szCs w:val="24"/>
                <w:lang w:eastAsia="hu-HU"/>
              </w:rPr>
              <w:t>Gépszerelési gyakorlat</w:t>
            </w:r>
          </w:p>
        </w:tc>
      </w:tr>
      <w:tr w:rsidR="00F93138" w:rsidRPr="00DE7B91" w14:paraId="288F018E" w14:textId="77777777" w:rsidTr="00DE7B91">
        <w:trPr>
          <w:trHeight w:val="255"/>
          <w:jc w:val="center"/>
        </w:trPr>
        <w:tc>
          <w:tcPr>
            <w:tcW w:w="6384" w:type="dxa"/>
            <w:tcBorders>
              <w:top w:val="single" w:sz="6" w:space="0" w:color="auto"/>
              <w:left w:val="single" w:sz="6" w:space="0" w:color="auto"/>
              <w:bottom w:val="single" w:sz="4" w:space="0" w:color="auto"/>
              <w:right w:val="single" w:sz="6" w:space="0" w:color="auto"/>
            </w:tcBorders>
            <w:shd w:val="clear" w:color="auto" w:fill="auto"/>
            <w:vAlign w:val="center"/>
          </w:tcPr>
          <w:p w14:paraId="7285125F" w14:textId="77777777" w:rsidR="00F93138" w:rsidRPr="00DE7B91" w:rsidRDefault="00F93138" w:rsidP="008E7A22">
            <w:pPr>
              <w:autoSpaceDE w:val="0"/>
              <w:autoSpaceDN w:val="0"/>
              <w:adjustRightInd w:val="0"/>
              <w:spacing w:after="0"/>
              <w:jc w:val="center"/>
              <w:rPr>
                <w:rFonts w:cs="Times New Roman"/>
                <w:color w:val="000000"/>
                <w:szCs w:val="24"/>
              </w:rPr>
            </w:pPr>
            <w:r w:rsidRPr="00DE7B91">
              <w:rPr>
                <w:rFonts w:cs="Times New Roman"/>
                <w:color w:val="000000"/>
                <w:szCs w:val="24"/>
              </w:rPr>
              <w:t>FELADATOK</w:t>
            </w:r>
          </w:p>
        </w:tc>
        <w:tc>
          <w:tcPr>
            <w:tcW w:w="758" w:type="dxa"/>
            <w:tcBorders>
              <w:top w:val="single" w:sz="4" w:space="0" w:color="auto"/>
              <w:left w:val="single" w:sz="6" w:space="0" w:color="auto"/>
              <w:bottom w:val="single" w:sz="4" w:space="0" w:color="auto"/>
              <w:right w:val="single" w:sz="6" w:space="0" w:color="auto"/>
            </w:tcBorders>
            <w:vAlign w:val="center"/>
          </w:tcPr>
          <w:p w14:paraId="761EAB23" w14:textId="77777777" w:rsidR="00F93138" w:rsidRPr="00DE7B91" w:rsidRDefault="00F93138" w:rsidP="008E7A22">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4" w:space="0" w:color="auto"/>
              <w:right w:val="single" w:sz="6" w:space="0" w:color="auto"/>
            </w:tcBorders>
            <w:vAlign w:val="center"/>
          </w:tcPr>
          <w:p w14:paraId="11985BD3" w14:textId="77777777" w:rsidR="00F93138" w:rsidRPr="00DE7B91" w:rsidRDefault="00F93138" w:rsidP="008E7A22">
            <w:pPr>
              <w:autoSpaceDE w:val="0"/>
              <w:autoSpaceDN w:val="0"/>
              <w:adjustRightInd w:val="0"/>
              <w:spacing w:after="0"/>
              <w:jc w:val="center"/>
              <w:rPr>
                <w:rFonts w:cs="Times New Roman"/>
                <w:color w:val="000000"/>
                <w:szCs w:val="24"/>
              </w:rPr>
            </w:pPr>
          </w:p>
        </w:tc>
        <w:tc>
          <w:tcPr>
            <w:tcW w:w="759" w:type="dxa"/>
            <w:tcBorders>
              <w:top w:val="single" w:sz="4" w:space="0" w:color="auto"/>
              <w:left w:val="single" w:sz="6" w:space="0" w:color="auto"/>
              <w:bottom w:val="single" w:sz="4" w:space="0" w:color="auto"/>
              <w:right w:val="single" w:sz="6" w:space="0" w:color="auto"/>
            </w:tcBorders>
            <w:vAlign w:val="center"/>
          </w:tcPr>
          <w:p w14:paraId="1D0755BE" w14:textId="77777777" w:rsidR="00F93138" w:rsidRPr="00DE7B91" w:rsidRDefault="00F93138" w:rsidP="008E7A22">
            <w:pPr>
              <w:autoSpaceDE w:val="0"/>
              <w:autoSpaceDN w:val="0"/>
              <w:adjustRightInd w:val="0"/>
              <w:spacing w:after="0"/>
              <w:jc w:val="center"/>
              <w:rPr>
                <w:rFonts w:cs="Times New Roman"/>
                <w:color w:val="000000"/>
                <w:szCs w:val="24"/>
              </w:rPr>
            </w:pPr>
          </w:p>
        </w:tc>
      </w:tr>
      <w:tr w:rsidR="00F93138" w:rsidRPr="00DE7B91" w14:paraId="19BCEEBA"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13B62C8" w14:textId="4AD5542F"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Szerel (javít, karbantart) egyszerű statikus vázszerkezeteket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E493CFE" w14:textId="750B5940"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AB5A7CD" w14:textId="4F6BE5B5"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5F340E9" w14:textId="79583B86"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8D5599F"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75853E1" w14:textId="48F07DAA"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Szerel, javít, karbantart acélszerkezetű szekrénytartókat (teleszkópos elemeket, egyéb főtartókat)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968F5D" w14:textId="4D11B182"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506DE91" w14:textId="3AD39E65"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3953D37" w14:textId="63705E2F"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76C7FA4"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18F9DB9" w14:textId="68DA1494"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Szerel (javít, karbantart, beállít) forgómozgású </w:t>
            </w:r>
            <w:proofErr w:type="spellStart"/>
            <w:r w:rsidRPr="00DE7B91">
              <w:rPr>
                <w:rFonts w:eastAsia="Times New Roman" w:cs="Times New Roman"/>
                <w:color w:val="000000"/>
                <w:szCs w:val="24"/>
                <w:lang w:eastAsia="hu-HU"/>
              </w:rPr>
              <w:t>áthajtóműveket</w:t>
            </w:r>
            <w:proofErr w:type="spellEnd"/>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A28291" w14:textId="11545400"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E77F601" w14:textId="6B273C7E"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B254B9F" w14:textId="5B48AC53"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3E2C2778"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6B73448" w14:textId="0E07E46A"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Szerel, javít, beállít, karbantart belső égésű motorokat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D5D93FB" w14:textId="5FD27E70"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A02FE9F" w14:textId="294976EA"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FEEC5BF" w14:textId="0263BBE3"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36FD6D9"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01F0395" w14:textId="472BB4E1"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Erőmérést végez</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0D90C79" w14:textId="72C6E52B"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C05147" w14:textId="535293C3"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9FAF86C" w14:textId="21FB8478"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AA4BF1D"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4923BC5" w14:textId="4915C742"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Végez hidraulikus méréseket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0BAEA3" w14:textId="638A1CBF"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0377449" w14:textId="447DA932"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A7502E4" w14:textId="23D0CCE4"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AFFE219"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D44A410" w14:textId="1C51059F"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Végez villamos alapméréseket (egyen- és váltakozó áramú áramkörben) feszültség, áramerősség, ellenállás, frekvencia, fázis)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D56BC45" w14:textId="6B51607A"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381A7B1" w14:textId="2BEF1F9C"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00AF843" w14:textId="0F9C5DBF"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54FA716"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591D8E9" w14:textId="7CC51318"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Betartja és betartatja speciális emelőgép gépbiztonsági szabályzat (EBSZ) előírásait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3B37FE" w14:textId="2F7A6E17"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5DFBA7B" w14:textId="06DE3144"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301C4CA" w14:textId="1514A711"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C006310"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BC9E031" w14:textId="5459F4D7" w:rsidR="00F93138" w:rsidRPr="00DE7B91" w:rsidRDefault="00F93138" w:rsidP="008E7A22">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Elvégzi a munkafeladathoz tartozó adminisztrációs tevékenységet</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AAA928A" w14:textId="1A12C8C1"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CC490B4" w14:textId="5DAC5620"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BEFF153" w14:textId="3770E470" w:rsidR="00F93138" w:rsidRPr="00DE7B91" w:rsidRDefault="00F93138" w:rsidP="008E7A22">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5B2A47A2"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5E520B3" w14:textId="77777777" w:rsidR="00F93138" w:rsidRPr="00DE7B91" w:rsidRDefault="00F93138" w:rsidP="008E7A22">
            <w:pPr>
              <w:autoSpaceDE w:val="0"/>
              <w:autoSpaceDN w:val="0"/>
              <w:adjustRightInd w:val="0"/>
              <w:spacing w:after="0"/>
              <w:jc w:val="center"/>
              <w:rPr>
                <w:rFonts w:cs="Times New Roman"/>
                <w:color w:val="000000"/>
                <w:szCs w:val="24"/>
              </w:rPr>
            </w:pPr>
            <w:r w:rsidRPr="00DE7B91">
              <w:rPr>
                <w:rFonts w:cs="Times New Roman"/>
                <w:color w:val="000000"/>
                <w:szCs w:val="24"/>
              </w:rPr>
              <w:t>SZAKMAI ISMERETEK</w:t>
            </w:r>
          </w:p>
        </w:tc>
        <w:tc>
          <w:tcPr>
            <w:tcW w:w="758" w:type="dxa"/>
            <w:tcBorders>
              <w:top w:val="single" w:sz="4" w:space="0" w:color="auto"/>
              <w:left w:val="single" w:sz="4" w:space="0" w:color="auto"/>
              <w:bottom w:val="single" w:sz="4" w:space="0" w:color="auto"/>
              <w:right w:val="single" w:sz="4" w:space="0" w:color="auto"/>
            </w:tcBorders>
            <w:vAlign w:val="center"/>
          </w:tcPr>
          <w:p w14:paraId="62243C3B" w14:textId="77777777" w:rsidR="00F93138" w:rsidRPr="00DE7B91" w:rsidRDefault="00F93138" w:rsidP="008E7A22">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23278F08" w14:textId="77777777" w:rsidR="00F93138" w:rsidRPr="00DE7B91" w:rsidRDefault="00F93138" w:rsidP="008E7A22">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3FA6F974" w14:textId="77777777" w:rsidR="00F93138" w:rsidRPr="00DE7B91" w:rsidRDefault="00F93138" w:rsidP="008E7A22">
            <w:pPr>
              <w:autoSpaceDE w:val="0"/>
              <w:autoSpaceDN w:val="0"/>
              <w:adjustRightInd w:val="0"/>
              <w:spacing w:after="0"/>
              <w:jc w:val="center"/>
              <w:rPr>
                <w:rFonts w:cs="Times New Roman"/>
                <w:caps/>
                <w:color w:val="000000"/>
                <w:szCs w:val="24"/>
              </w:rPr>
            </w:pPr>
          </w:p>
        </w:tc>
      </w:tr>
      <w:tr w:rsidR="00F93138" w:rsidRPr="00DE7B91" w14:paraId="1D68F887"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00B08B1" w14:textId="38D0592C"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Hidraulikus rajzjelek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25924EC" w14:textId="2BF9BCC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0EA5B88" w14:textId="26CC2FA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9C66A2A" w14:textId="024D023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3E9196FE"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B11BC23" w14:textId="5F59FA8D"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 xml:space="preserve">Pneumatikus rajzjelek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26B7352" w14:textId="19EDCA85"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33B3C7" w14:textId="527F0BE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D84D2D5" w14:textId="6EF7C67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6DD34CF6"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7A862C0F" w14:textId="32851274"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Villamos rajzjelek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855397B" w14:textId="3621BC8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88AEB3D" w14:textId="474AD02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46F6EE9" w14:textId="1C202FB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06F5711"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B59D211" w14:textId="19D3B7F5"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Acélszerkezeti rajzok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DCBEC6" w14:textId="6A44ED1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8FA1A5" w14:textId="7149A42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B39307A" w14:textId="312BBA4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5FDC561A"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3994EBA" w14:textId="7596C3C2"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gépszerkezettan</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6E0DC3" w14:textId="33E0D4A0"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812C3A9" w14:textId="5349CE5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2E911B9" w14:textId="517F00F5"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E29D7D1"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C0662D3" w14:textId="105486CE"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Acélszerkezetek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0A0394" w14:textId="15C4517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38372F" w14:textId="2776511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2A9C791" w14:textId="0112D4A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EE053ED"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6047256A" w14:textId="4A74BB99"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nyomatékátadó gépelemek szerkezeti és üzemeltetési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734B52" w14:textId="7B4DA78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1D4D45" w14:textId="6D20241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D2A5104" w14:textId="0515FFA5"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7CCF22D"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0CAEEEA" w14:textId="37FD1CB5"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Tengelykapcsolók szerkezetei,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43C5396" w14:textId="0443155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5F6D65" w14:textId="1C9645F5"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CF4959B" w14:textId="4C0686F1"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69E12AE5"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120A46F" w14:textId="3173BB92"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Mozgásakadályozó elemek, fékek szerkezetei,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511EDA" w14:textId="3FEF98B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195394" w14:textId="65C2AC0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9A8526C" w14:textId="784E529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28F52C48"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B9911CD" w14:textId="6FC2968F" w:rsidR="00F93138" w:rsidRPr="00DE7B91" w:rsidRDefault="00F93138" w:rsidP="002C18DB">
            <w:pPr>
              <w:autoSpaceDE w:val="0"/>
              <w:autoSpaceDN w:val="0"/>
              <w:adjustRightInd w:val="0"/>
              <w:spacing w:after="0"/>
              <w:jc w:val="left"/>
              <w:rPr>
                <w:rFonts w:cs="Times New Roman"/>
                <w:color w:val="000000"/>
                <w:szCs w:val="24"/>
              </w:rPr>
            </w:pPr>
            <w:proofErr w:type="spellStart"/>
            <w:r w:rsidRPr="00DE7B91">
              <w:rPr>
                <w:rFonts w:eastAsia="Times New Roman" w:cs="Times New Roman"/>
                <w:color w:val="000000"/>
                <w:szCs w:val="24"/>
                <w:lang w:eastAsia="hu-HU"/>
              </w:rPr>
              <w:t>Mozgásátalakító</w:t>
            </w:r>
            <w:proofErr w:type="spellEnd"/>
            <w:r w:rsidRPr="00DE7B91">
              <w:rPr>
                <w:rFonts w:eastAsia="Times New Roman" w:cs="Times New Roman"/>
                <w:color w:val="000000"/>
                <w:szCs w:val="24"/>
                <w:lang w:eastAsia="hu-HU"/>
              </w:rPr>
              <w:t xml:space="preserve"> elemek szerkezete és üzemeltetése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A4CA5C4" w14:textId="1716DEF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7FFDD6" w14:textId="63747CAD"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E39C5F7" w14:textId="06DFD59D"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FE62F7E"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DD1BA11" w14:textId="54129691"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Hajtóművek fő típusainak szerkezete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1DBEFB2" w14:textId="68270AC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D87717B" w14:textId="3CD610F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0195226" w14:textId="7B54EFC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4A231701"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2A4AA96" w14:textId="047F734C"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Mechanikus gépek, géprendszerek fő típusainak szerkezete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30FA89" w14:textId="2876E18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C081C88" w14:textId="73B6FDB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E3B612C" w14:textId="4E30311E"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5FE4DA1"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54954B8" w14:textId="29D92B6F"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Belső égésű motorok szerkezete</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943DB7A" w14:textId="0B640B8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47BFD9" w14:textId="181A26F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A97AA38" w14:textId="3E556FB4"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C4CA5F5"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50E1A5C" w14:textId="6EAB190A"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Kenéstechnika, kenőanyagok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915F93D" w14:textId="34EC8DDE"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076D61" w14:textId="720B539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76FC025E" w14:textId="3792AEC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3E201D8"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8525E0C" w14:textId="114904DB"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Hidraulikai alapismeretek és elemek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AEEB918" w14:textId="394C0E3D"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33F932E" w14:textId="35CB1B5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8FE0DCC" w14:textId="4BE4C8F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B9520AC"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0AFCF83" w14:textId="22FFCA29"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Hidraulikus munkafolyadékok jellemzői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3B88777" w14:textId="49FB537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931C6E3" w14:textId="49BE14D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5A7A019" w14:textId="1C3315D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DA4A3A9"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C3E8077" w14:textId="6ED98B61"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Hidraulikus mérések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D320D5" w14:textId="2AC503D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9F6FC8" w14:textId="633250C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99034C9" w14:textId="1C511F0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553FB4AF"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C3ACCD3" w14:textId="6F1F6538"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Pneumatikai alapismeretek és elemek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D07698" w14:textId="227AF8D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6628B0B" w14:textId="62A97F10"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D7D1F6D" w14:textId="1B7C67AD"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E9AD34B"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7229F8FD" w14:textId="0EA209AE"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Erőmérési módszerek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41F0CE" w14:textId="795A03A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FBFE215" w14:textId="0D4B9E7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6F5111E6" w14:textId="290A67D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3E952CA"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5D7E9A9" w14:textId="0F3E5037"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Vezérléstechnikai alapismeretek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72BB47C" w14:textId="64980EC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2B7ECD0" w14:textId="387C602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504B364" w14:textId="1681B34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12007D86"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0A7D232" w14:textId="08C76EFB"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gépészeti technológia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1378C5A" w14:textId="65F951E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B10176A" w14:textId="28C7BFA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35EF242" w14:textId="1210D82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7A76080"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7A9985C7" w14:textId="2B41A351"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lastRenderedPageBreak/>
              <w:t>Általános, alapvető gépszerelési szabályok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EAE2FDB" w14:textId="10232F0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B6EDB79" w14:textId="30CFAF6E"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6E66E9F" w14:textId="2A89D5E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76740C9"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69D24DE" w14:textId="04E072BD"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Mechanikus gépelemek szerelési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59C109E" w14:textId="319E726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F367189" w14:textId="2696FC8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6AE8370" w14:textId="0961D814"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0C8ED9E"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5F1322D7" w14:textId="09AB2A5F"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Hő- és áramlástechnikai gépek szerelési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C2C7D1A" w14:textId="06852D5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1C836F8" w14:textId="3E29509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8F1B0EC" w14:textId="5205F04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A75A030"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6750A88D" w14:textId="48E070F8"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Vezérlések szerelési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C5F27A1" w14:textId="655AC05E"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9800F61" w14:textId="6592D40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10DA9F15" w14:textId="4CDCF060"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2F543C73"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D8F0032" w14:textId="52FE78ED"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üzemeltetési szabályok</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2073ED3" w14:textId="0772051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B021B7D" w14:textId="3C396FB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AE56766" w14:textId="0280643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9152247"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D9FD554" w14:textId="1291D240"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Általános munkavédelem</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7C7D149" w14:textId="7F3B982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7B481DD" w14:textId="2C49C64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2E6B270" w14:textId="2549244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E09E59B"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5AD0BE74" w14:textId="0200B8DE"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Gépszerelés munkabiztonsági szabályai</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5275EFB" w14:textId="70C0DBA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27379CF" w14:textId="31B7D96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314BDA3" w14:textId="751B603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ADB22E2"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5CBA551B" w14:textId="77777777" w:rsidR="00F93138" w:rsidRPr="00DE7B91" w:rsidRDefault="00F93138" w:rsidP="002C18DB">
            <w:pPr>
              <w:autoSpaceDE w:val="0"/>
              <w:autoSpaceDN w:val="0"/>
              <w:adjustRightInd w:val="0"/>
              <w:spacing w:after="0"/>
              <w:jc w:val="center"/>
              <w:rPr>
                <w:rFonts w:cs="Times New Roman"/>
                <w:color w:val="000000"/>
                <w:szCs w:val="24"/>
              </w:rPr>
            </w:pPr>
            <w:r w:rsidRPr="00DE7B91">
              <w:rPr>
                <w:rFonts w:cs="Times New Roman"/>
                <w:color w:val="000000"/>
                <w:szCs w:val="24"/>
              </w:rPr>
              <w:t>SZAKMAI KÉSZSÉGEK</w:t>
            </w:r>
          </w:p>
        </w:tc>
        <w:tc>
          <w:tcPr>
            <w:tcW w:w="758" w:type="dxa"/>
            <w:tcBorders>
              <w:top w:val="single" w:sz="4" w:space="0" w:color="auto"/>
              <w:left w:val="single" w:sz="4" w:space="0" w:color="auto"/>
              <w:bottom w:val="single" w:sz="4" w:space="0" w:color="auto"/>
              <w:right w:val="single" w:sz="4" w:space="0" w:color="auto"/>
            </w:tcBorders>
            <w:vAlign w:val="center"/>
          </w:tcPr>
          <w:p w14:paraId="735FD8ED"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3F12006C"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30A700AF" w14:textId="77777777" w:rsidR="00F93138" w:rsidRPr="00DE7B91" w:rsidRDefault="00F93138" w:rsidP="002C18DB">
            <w:pPr>
              <w:autoSpaceDE w:val="0"/>
              <w:autoSpaceDN w:val="0"/>
              <w:adjustRightInd w:val="0"/>
              <w:spacing w:after="0"/>
              <w:jc w:val="center"/>
              <w:rPr>
                <w:rFonts w:cs="Times New Roman"/>
                <w:caps/>
                <w:color w:val="000000"/>
                <w:szCs w:val="24"/>
              </w:rPr>
            </w:pPr>
          </w:p>
        </w:tc>
      </w:tr>
      <w:tr w:rsidR="00F93138" w:rsidRPr="00DE7B91" w14:paraId="621B183F"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63D60A12" w14:textId="1752CC6A"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Gépipari mérőeszközök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54D49CE" w14:textId="5E78ABE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1152194" w14:textId="56680CB1"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42B5F804" w14:textId="70BBD69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27F9D2A"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47E2438" w14:textId="71243518"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Szerelő kéziszerszámok és kisgépek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640516F" w14:textId="1515DC9F"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5C80E80A" w14:textId="02BD7FD4"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852A3DE" w14:textId="3ADDA71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679BB64B"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4BD14EC" w14:textId="64608E66"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Munkabiztonsági eszközök felszerelések használata</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4D87236" w14:textId="6743DCD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EA2383E" w14:textId="317CBCCA"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05465F5" w14:textId="1963553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16E63790"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3175ADEC" w14:textId="77777777" w:rsidR="00F93138" w:rsidRPr="00DE7B91" w:rsidRDefault="00F93138" w:rsidP="002C18DB">
            <w:pPr>
              <w:autoSpaceDE w:val="0"/>
              <w:autoSpaceDN w:val="0"/>
              <w:adjustRightInd w:val="0"/>
              <w:spacing w:after="0"/>
              <w:jc w:val="center"/>
              <w:rPr>
                <w:rFonts w:cs="Times New Roman"/>
                <w:color w:val="000000"/>
                <w:szCs w:val="24"/>
              </w:rPr>
            </w:pPr>
            <w:r w:rsidRPr="00DE7B91">
              <w:rPr>
                <w:rFonts w:cs="Times New Roman"/>
                <w:color w:val="000000"/>
                <w:szCs w:val="24"/>
              </w:rPr>
              <w:t>SZEMÉLYES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0A9DF7DA"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693A13C0"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7414975F" w14:textId="77777777" w:rsidR="00F93138" w:rsidRPr="00DE7B91" w:rsidRDefault="00F93138" w:rsidP="002C18DB">
            <w:pPr>
              <w:autoSpaceDE w:val="0"/>
              <w:autoSpaceDN w:val="0"/>
              <w:adjustRightInd w:val="0"/>
              <w:spacing w:after="0"/>
              <w:jc w:val="center"/>
              <w:rPr>
                <w:rFonts w:cs="Times New Roman"/>
                <w:caps/>
                <w:color w:val="000000"/>
                <w:szCs w:val="24"/>
              </w:rPr>
            </w:pPr>
          </w:p>
        </w:tc>
      </w:tr>
      <w:tr w:rsidR="00F93138" w:rsidRPr="00DE7B91" w14:paraId="1DA44102"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18EE5DFD" w14:textId="09D8139A"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Precizitás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0B98821D" w14:textId="4174C1D4"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4C445C9" w14:textId="373CB56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28B61327" w14:textId="2F085D5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r>
      <w:tr w:rsidR="00F93138" w:rsidRPr="00DE7B91" w14:paraId="06B56052"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15EB93A" w14:textId="6EF22839"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Kézügyesség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9F4B531" w14:textId="5AFE0D70"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D811CF" w14:textId="5F566FE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B301973" w14:textId="120FF88B"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716FC0DC"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773CE940" w14:textId="09BE9722"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Mozgáskoordináció (testi ügyesség)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76CD36AE" w14:textId="6FB8B463"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39B7A9EC" w14:textId="1BED2D4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5FE8E30" w14:textId="74EEEB9C"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FC0E915"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6746AF0E" w14:textId="77777777" w:rsidR="00F93138" w:rsidRPr="00DE7B91" w:rsidRDefault="00F93138" w:rsidP="002C18DB">
            <w:pPr>
              <w:autoSpaceDE w:val="0"/>
              <w:autoSpaceDN w:val="0"/>
              <w:adjustRightInd w:val="0"/>
              <w:spacing w:after="0"/>
              <w:jc w:val="center"/>
              <w:rPr>
                <w:rFonts w:cs="Times New Roman"/>
                <w:color w:val="000000"/>
                <w:szCs w:val="24"/>
              </w:rPr>
            </w:pPr>
            <w:r w:rsidRPr="00DE7B91">
              <w:rPr>
                <w:rFonts w:cs="Times New Roman"/>
                <w:color w:val="000000"/>
                <w:szCs w:val="24"/>
              </w:rPr>
              <w:t>TÁRSAS 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1DB6A519"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02E870F9"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2A42BF79" w14:textId="77777777" w:rsidR="00F93138" w:rsidRPr="00DE7B91" w:rsidRDefault="00F93138" w:rsidP="002C18DB">
            <w:pPr>
              <w:autoSpaceDE w:val="0"/>
              <w:autoSpaceDN w:val="0"/>
              <w:adjustRightInd w:val="0"/>
              <w:spacing w:after="0"/>
              <w:jc w:val="center"/>
              <w:rPr>
                <w:rFonts w:cs="Times New Roman"/>
                <w:caps/>
                <w:color w:val="000000"/>
                <w:szCs w:val="24"/>
              </w:rPr>
            </w:pPr>
          </w:p>
        </w:tc>
      </w:tr>
      <w:tr w:rsidR="00F93138" w:rsidRPr="00DE7B91" w14:paraId="61A132E0"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76BA7B1B" w14:textId="672C2D80"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Határozottság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B11A8A7" w14:textId="24DA669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1F7FF399" w14:textId="699E4F39"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 </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0AB101D6" w14:textId="7952298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BBF8FF4"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0FD4B101" w14:textId="77777777" w:rsidR="00F93138" w:rsidRPr="00DE7B91" w:rsidRDefault="00F93138" w:rsidP="002C18DB">
            <w:pPr>
              <w:autoSpaceDE w:val="0"/>
              <w:autoSpaceDN w:val="0"/>
              <w:adjustRightInd w:val="0"/>
              <w:spacing w:after="0"/>
              <w:jc w:val="center"/>
              <w:rPr>
                <w:rFonts w:cs="Times New Roman"/>
                <w:color w:val="000000"/>
                <w:szCs w:val="24"/>
              </w:rPr>
            </w:pPr>
            <w:r w:rsidRPr="00DE7B91">
              <w:rPr>
                <w:rFonts w:cs="Times New Roman"/>
                <w:color w:val="000000"/>
                <w:szCs w:val="24"/>
              </w:rPr>
              <w:t>MÓDSZERKOMPETENCIÁK</w:t>
            </w:r>
          </w:p>
        </w:tc>
        <w:tc>
          <w:tcPr>
            <w:tcW w:w="758" w:type="dxa"/>
            <w:tcBorders>
              <w:top w:val="single" w:sz="4" w:space="0" w:color="auto"/>
              <w:left w:val="single" w:sz="4" w:space="0" w:color="auto"/>
              <w:bottom w:val="single" w:sz="4" w:space="0" w:color="auto"/>
              <w:right w:val="single" w:sz="4" w:space="0" w:color="auto"/>
            </w:tcBorders>
            <w:vAlign w:val="center"/>
          </w:tcPr>
          <w:p w14:paraId="6D973140"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8" w:type="dxa"/>
            <w:tcBorders>
              <w:top w:val="single" w:sz="4" w:space="0" w:color="auto"/>
              <w:left w:val="single" w:sz="4" w:space="0" w:color="auto"/>
              <w:bottom w:val="single" w:sz="4" w:space="0" w:color="auto"/>
              <w:right w:val="single" w:sz="4" w:space="0" w:color="auto"/>
            </w:tcBorders>
            <w:vAlign w:val="center"/>
          </w:tcPr>
          <w:p w14:paraId="5C4965CD" w14:textId="77777777" w:rsidR="00F93138" w:rsidRPr="00DE7B91" w:rsidRDefault="00F93138" w:rsidP="002C18DB">
            <w:pPr>
              <w:autoSpaceDE w:val="0"/>
              <w:autoSpaceDN w:val="0"/>
              <w:adjustRightInd w:val="0"/>
              <w:spacing w:after="0"/>
              <w:jc w:val="center"/>
              <w:rPr>
                <w:rFonts w:cs="Times New Roman"/>
                <w:caps/>
                <w:color w:val="000000"/>
                <w:szCs w:val="24"/>
              </w:rPr>
            </w:pPr>
          </w:p>
        </w:tc>
        <w:tc>
          <w:tcPr>
            <w:tcW w:w="759" w:type="dxa"/>
            <w:tcBorders>
              <w:top w:val="single" w:sz="4" w:space="0" w:color="auto"/>
              <w:left w:val="single" w:sz="4" w:space="0" w:color="auto"/>
              <w:bottom w:val="single" w:sz="4" w:space="0" w:color="auto"/>
              <w:right w:val="single" w:sz="4" w:space="0" w:color="auto"/>
            </w:tcBorders>
            <w:vAlign w:val="center"/>
          </w:tcPr>
          <w:p w14:paraId="06D34590" w14:textId="77777777" w:rsidR="00F93138" w:rsidRPr="00DE7B91" w:rsidRDefault="00F93138" w:rsidP="002C18DB">
            <w:pPr>
              <w:autoSpaceDE w:val="0"/>
              <w:autoSpaceDN w:val="0"/>
              <w:adjustRightInd w:val="0"/>
              <w:spacing w:after="0"/>
              <w:jc w:val="center"/>
              <w:rPr>
                <w:rFonts w:cs="Times New Roman"/>
                <w:caps/>
                <w:color w:val="000000"/>
                <w:szCs w:val="24"/>
              </w:rPr>
            </w:pPr>
          </w:p>
        </w:tc>
      </w:tr>
      <w:tr w:rsidR="00F93138" w:rsidRPr="00DE7B91" w14:paraId="203B826A"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4F024727" w14:textId="2BF2427C"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Módszeres munkavégzés</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25706FE6" w14:textId="07ED4A52"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5817E07" w14:textId="3548D2E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33CCCA94" w14:textId="45CFBAB7"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r w:rsidR="00F93138" w:rsidRPr="00DE7B91" w14:paraId="0313372B" w14:textId="77777777" w:rsidTr="00DE7B91">
        <w:trPr>
          <w:trHeight w:val="255"/>
          <w:jc w:val="center"/>
        </w:trPr>
        <w:tc>
          <w:tcPr>
            <w:tcW w:w="6384" w:type="dxa"/>
            <w:tcBorders>
              <w:top w:val="single" w:sz="4" w:space="0" w:color="auto"/>
              <w:left w:val="single" w:sz="4" w:space="0" w:color="auto"/>
              <w:bottom w:val="single" w:sz="4" w:space="0" w:color="auto"/>
              <w:right w:val="single" w:sz="4" w:space="0" w:color="auto"/>
            </w:tcBorders>
            <w:shd w:val="clear" w:color="auto" w:fill="auto"/>
            <w:vAlign w:val="center"/>
          </w:tcPr>
          <w:p w14:paraId="2606D707" w14:textId="4D3ACD4E" w:rsidR="00F93138" w:rsidRPr="00DE7B91" w:rsidRDefault="00F93138" w:rsidP="002C18DB">
            <w:pPr>
              <w:autoSpaceDE w:val="0"/>
              <w:autoSpaceDN w:val="0"/>
              <w:adjustRightInd w:val="0"/>
              <w:spacing w:after="0"/>
              <w:jc w:val="left"/>
              <w:rPr>
                <w:rFonts w:cs="Times New Roman"/>
                <w:color w:val="000000"/>
                <w:szCs w:val="24"/>
              </w:rPr>
            </w:pPr>
            <w:r w:rsidRPr="00DE7B91">
              <w:rPr>
                <w:rFonts w:eastAsia="Times New Roman" w:cs="Times New Roman"/>
                <w:color w:val="000000"/>
                <w:szCs w:val="24"/>
                <w:lang w:eastAsia="hu-HU"/>
              </w:rPr>
              <w:t>Körültekintés, elővigyázatosság</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6F73FC0F" w14:textId="63E30678"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tcPr>
          <w:p w14:paraId="4F99C774" w14:textId="177C2155"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c>
          <w:tcPr>
            <w:tcW w:w="759" w:type="dxa"/>
            <w:tcBorders>
              <w:top w:val="single" w:sz="4" w:space="0" w:color="auto"/>
              <w:left w:val="single" w:sz="4" w:space="0" w:color="auto"/>
              <w:bottom w:val="single" w:sz="4" w:space="0" w:color="auto"/>
              <w:right w:val="single" w:sz="4" w:space="0" w:color="auto"/>
            </w:tcBorders>
            <w:shd w:val="clear" w:color="auto" w:fill="auto"/>
            <w:vAlign w:val="center"/>
          </w:tcPr>
          <w:p w14:paraId="59859EA8" w14:textId="10177766" w:rsidR="00F93138" w:rsidRPr="00DE7B91" w:rsidRDefault="00F93138" w:rsidP="002C18DB">
            <w:pPr>
              <w:autoSpaceDE w:val="0"/>
              <w:autoSpaceDN w:val="0"/>
              <w:adjustRightInd w:val="0"/>
              <w:spacing w:after="0"/>
              <w:jc w:val="center"/>
              <w:rPr>
                <w:rFonts w:cs="Times New Roman"/>
                <w:caps/>
                <w:color w:val="000000"/>
                <w:szCs w:val="24"/>
              </w:rPr>
            </w:pPr>
            <w:r w:rsidRPr="00DE7B91">
              <w:rPr>
                <w:rFonts w:eastAsia="Times New Roman" w:cs="Times New Roman"/>
                <w:caps/>
                <w:color w:val="000000"/>
                <w:szCs w:val="24"/>
                <w:lang w:eastAsia="hu-HU"/>
              </w:rPr>
              <w:t>x</w:t>
            </w:r>
          </w:p>
        </w:tc>
      </w:tr>
    </w:tbl>
    <w:p w14:paraId="279E9E98" w14:textId="77777777" w:rsidR="00165906" w:rsidRPr="000041D7" w:rsidRDefault="00165906" w:rsidP="00165906">
      <w:pPr>
        <w:rPr>
          <w:rFonts w:cs="Times New Roman"/>
        </w:rPr>
      </w:pPr>
    </w:p>
    <w:p w14:paraId="554B07D5" w14:textId="1E652975" w:rsidR="00165906" w:rsidRPr="000041D7" w:rsidRDefault="002C18DB" w:rsidP="00165906">
      <w:pPr>
        <w:pStyle w:val="Listaszerbekezds"/>
        <w:numPr>
          <w:ilvl w:val="0"/>
          <w:numId w:val="8"/>
        </w:numPr>
        <w:tabs>
          <w:tab w:val="right" w:pos="9072"/>
        </w:tabs>
        <w:spacing w:after="0"/>
        <w:rPr>
          <w:rFonts w:cs="Times New Roman"/>
          <w:b/>
        </w:rPr>
      </w:pPr>
      <w:r w:rsidRPr="000041D7">
        <w:rPr>
          <w:rFonts w:cs="Times New Roman"/>
          <w:b/>
        </w:rPr>
        <w:t>Gépelemek, gépszerelés</w:t>
      </w:r>
      <w:r w:rsidR="00165906" w:rsidRPr="000041D7">
        <w:rPr>
          <w:rFonts w:cs="Times New Roman"/>
          <w:b/>
        </w:rPr>
        <w:t xml:space="preserve"> tantárgy</w:t>
      </w:r>
      <w:r w:rsidR="00165906" w:rsidRPr="000041D7">
        <w:rPr>
          <w:rFonts w:cs="Times New Roman"/>
          <w:b/>
        </w:rPr>
        <w:tab/>
      </w:r>
      <w:r w:rsidR="004944EA" w:rsidRPr="000041D7">
        <w:rPr>
          <w:rFonts w:cs="Times New Roman"/>
          <w:b/>
        </w:rPr>
        <w:t>23</w:t>
      </w:r>
      <w:r w:rsidR="00165906" w:rsidRPr="000041D7">
        <w:rPr>
          <w:rFonts w:cs="Times New Roman"/>
          <w:b/>
        </w:rPr>
        <w:t xml:space="preserve"> óra/</w:t>
      </w:r>
      <w:r w:rsidR="008348D0" w:rsidRPr="000041D7">
        <w:rPr>
          <w:rFonts w:cs="Times New Roman"/>
          <w:b/>
        </w:rPr>
        <w:t>0</w:t>
      </w:r>
      <w:r w:rsidR="00165906" w:rsidRPr="000041D7">
        <w:rPr>
          <w:rFonts w:cs="Times New Roman"/>
          <w:b/>
        </w:rPr>
        <w:t xml:space="preserve"> óra*</w:t>
      </w:r>
    </w:p>
    <w:p w14:paraId="3A785B9C" w14:textId="77777777" w:rsidR="00165906" w:rsidRPr="000041D7" w:rsidRDefault="00165906" w:rsidP="00165906">
      <w:pPr>
        <w:spacing w:after="0"/>
        <w:jc w:val="right"/>
        <w:rPr>
          <w:rFonts w:cs="Times New Roman"/>
          <w:sz w:val="20"/>
        </w:rPr>
      </w:pPr>
      <w:r w:rsidRPr="000041D7">
        <w:rPr>
          <w:rFonts w:cs="Times New Roman"/>
          <w:sz w:val="20"/>
        </w:rPr>
        <w:t>* 9-13. évfolyamon megszervezett képzés/13. és 14. évfolyamon megszervezett képzés</w:t>
      </w:r>
    </w:p>
    <w:p w14:paraId="365F325C" w14:textId="77777777" w:rsidR="00165906" w:rsidRPr="000041D7" w:rsidRDefault="00165906" w:rsidP="00165906">
      <w:pPr>
        <w:spacing w:after="0"/>
        <w:ind w:left="426"/>
        <w:rPr>
          <w:rFonts w:cs="Times New Roman"/>
        </w:rPr>
      </w:pPr>
    </w:p>
    <w:p w14:paraId="7D1BC038" w14:textId="48475251" w:rsidR="00165906" w:rsidRPr="000041D7" w:rsidRDefault="00165906" w:rsidP="00165906">
      <w:pPr>
        <w:spacing w:after="0"/>
        <w:ind w:left="426"/>
        <w:rPr>
          <w:rFonts w:cs="Times New Roman"/>
        </w:rPr>
      </w:pPr>
      <w:r w:rsidRPr="000041D7">
        <w:rPr>
          <w:rFonts w:cs="Times New Roman"/>
        </w:rPr>
        <w:t xml:space="preserve">A tantárgy a </w:t>
      </w:r>
      <w:r w:rsidR="002C18DB" w:rsidRPr="000041D7">
        <w:rPr>
          <w:rFonts w:cs="Times New Roman"/>
        </w:rPr>
        <w:t>31 521 12 Jármű- és gépszerelő</w:t>
      </w:r>
      <w:r w:rsidR="008348D0" w:rsidRPr="000041D7">
        <w:rPr>
          <w:rFonts w:cs="Times New Roman"/>
        </w:rPr>
        <w:t xml:space="preserve"> mellék-</w:t>
      </w:r>
      <w:r w:rsidRPr="000041D7">
        <w:rPr>
          <w:rFonts w:cs="Times New Roman"/>
        </w:rPr>
        <w:t>szakképesítéshez kapcsolódik.</w:t>
      </w:r>
    </w:p>
    <w:p w14:paraId="2CAA2B84" w14:textId="77777777" w:rsidR="00165906" w:rsidRPr="000041D7" w:rsidRDefault="00165906" w:rsidP="00165906">
      <w:pPr>
        <w:spacing w:after="0"/>
        <w:ind w:left="426"/>
        <w:rPr>
          <w:rFonts w:cs="Times New Roman"/>
        </w:rPr>
      </w:pPr>
    </w:p>
    <w:p w14:paraId="17543482"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tanításának célja</w:t>
      </w:r>
    </w:p>
    <w:p w14:paraId="146F12A1" w14:textId="0B94358E" w:rsidR="00165906" w:rsidRPr="000041D7" w:rsidRDefault="002C18DB" w:rsidP="00165906">
      <w:pPr>
        <w:spacing w:after="0"/>
        <w:ind w:left="426"/>
        <w:rPr>
          <w:rFonts w:cs="Times New Roman"/>
        </w:rPr>
      </w:pPr>
      <w:r w:rsidRPr="000041D7">
        <w:rPr>
          <w:rFonts w:cs="Times New Roman"/>
          <w:kern w:val="1"/>
          <w:szCs w:val="24"/>
          <w:lang w:eastAsia="hi-IN" w:bidi="hi-IN"/>
        </w:rPr>
        <w:t>Megismertetni a tanulókkal a különféle gépelemek, gépszerkezetek felépítését, fajtáit, a hajtások általános működését.</w:t>
      </w:r>
    </w:p>
    <w:p w14:paraId="042A7532" w14:textId="77777777" w:rsidR="00165906" w:rsidRPr="000041D7" w:rsidRDefault="00165906" w:rsidP="00165906">
      <w:pPr>
        <w:spacing w:after="0"/>
        <w:ind w:left="426"/>
        <w:rPr>
          <w:rFonts w:cs="Times New Roman"/>
        </w:rPr>
      </w:pPr>
    </w:p>
    <w:p w14:paraId="6BDEB64F"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Kapcsolódó közismereti, szakmai tartalmak</w:t>
      </w:r>
    </w:p>
    <w:p w14:paraId="5A04E8E9" w14:textId="3446B7F1" w:rsidR="00165906" w:rsidRPr="000041D7" w:rsidRDefault="00D65ABF" w:rsidP="00165906">
      <w:pPr>
        <w:spacing w:after="0"/>
        <w:ind w:left="426"/>
        <w:rPr>
          <w:rFonts w:cs="Times New Roman"/>
        </w:rPr>
      </w:pPr>
      <w:r w:rsidRPr="000041D7">
        <w:rPr>
          <w:rFonts w:cs="Times New Roman"/>
        </w:rPr>
        <w:t>A Gépelemek, gépszerelés tantárgy megfelelő témakörének szakmai tartalma megegyezik a 10416-16 Közlekedéstechnikai alapok modulhoz tartozó Gépelemek-géptan tantárgy témaköreinek szakmai tartalmával.</w:t>
      </w:r>
    </w:p>
    <w:p w14:paraId="0968285C" w14:textId="77777777" w:rsidR="00165906" w:rsidRPr="000041D7" w:rsidRDefault="00165906" w:rsidP="00165906">
      <w:pPr>
        <w:spacing w:after="0"/>
        <w:ind w:left="426"/>
        <w:rPr>
          <w:rFonts w:cs="Times New Roman"/>
        </w:rPr>
      </w:pPr>
    </w:p>
    <w:p w14:paraId="7BE1129B"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Témakörök</w:t>
      </w:r>
    </w:p>
    <w:p w14:paraId="0493C590" w14:textId="272AC752"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Általános gépszerkezettan</w:t>
      </w:r>
    </w:p>
    <w:p w14:paraId="4EC827D4" w14:textId="77777777" w:rsidR="002C18DB" w:rsidRPr="000041D7" w:rsidRDefault="002C18DB" w:rsidP="002C18DB">
      <w:pPr>
        <w:spacing w:after="0"/>
        <w:ind w:left="851"/>
        <w:rPr>
          <w:rFonts w:cs="Times New Roman"/>
        </w:rPr>
      </w:pPr>
      <w:r w:rsidRPr="000041D7">
        <w:rPr>
          <w:rFonts w:cs="Times New Roman"/>
        </w:rPr>
        <w:t>Általános gépszerkezettan</w:t>
      </w:r>
    </w:p>
    <w:p w14:paraId="6FACC462" w14:textId="77777777" w:rsidR="002C18DB" w:rsidRPr="000041D7" w:rsidRDefault="002C18DB" w:rsidP="002C18DB">
      <w:pPr>
        <w:spacing w:after="0"/>
        <w:ind w:left="851"/>
        <w:rPr>
          <w:rFonts w:cs="Times New Roman"/>
        </w:rPr>
      </w:pPr>
      <w:r w:rsidRPr="000041D7">
        <w:rPr>
          <w:rFonts w:cs="Times New Roman"/>
        </w:rPr>
        <w:t>Egyszerű statikus vázszerkezetek</w:t>
      </w:r>
    </w:p>
    <w:p w14:paraId="51F6D1AC" w14:textId="77777777" w:rsidR="002C18DB" w:rsidRPr="000041D7" w:rsidRDefault="002C18DB" w:rsidP="002C18DB">
      <w:pPr>
        <w:spacing w:after="0"/>
        <w:ind w:left="851"/>
        <w:rPr>
          <w:rFonts w:cs="Times New Roman"/>
        </w:rPr>
      </w:pPr>
      <w:r w:rsidRPr="000041D7">
        <w:rPr>
          <w:rFonts w:cs="Times New Roman"/>
        </w:rPr>
        <w:t>Acélszerkezeti rajzok</w:t>
      </w:r>
    </w:p>
    <w:p w14:paraId="04D686E2" w14:textId="77777777" w:rsidR="002C18DB" w:rsidRPr="000041D7" w:rsidRDefault="002C18DB" w:rsidP="002C18DB">
      <w:pPr>
        <w:spacing w:after="0"/>
        <w:ind w:left="851"/>
        <w:rPr>
          <w:rFonts w:cs="Times New Roman"/>
        </w:rPr>
      </w:pPr>
      <w:r w:rsidRPr="000041D7">
        <w:rPr>
          <w:rFonts w:cs="Times New Roman"/>
        </w:rPr>
        <w:t>Acélszerkezetek jellemzői</w:t>
      </w:r>
    </w:p>
    <w:p w14:paraId="350145F2" w14:textId="77777777" w:rsidR="002C18DB" w:rsidRPr="000041D7" w:rsidRDefault="002C18DB" w:rsidP="002C18DB">
      <w:pPr>
        <w:spacing w:after="0"/>
        <w:ind w:left="851"/>
        <w:rPr>
          <w:rFonts w:cs="Times New Roman"/>
        </w:rPr>
      </w:pPr>
      <w:r w:rsidRPr="000041D7">
        <w:rPr>
          <w:rFonts w:cs="Times New Roman"/>
        </w:rPr>
        <w:t>Acélszerkezetű szekrénytartók</w:t>
      </w:r>
    </w:p>
    <w:p w14:paraId="0CE53773" w14:textId="77777777" w:rsidR="002C18DB" w:rsidRPr="000041D7" w:rsidRDefault="002C18DB" w:rsidP="002C18DB">
      <w:pPr>
        <w:spacing w:after="0"/>
        <w:ind w:left="851"/>
        <w:rPr>
          <w:rFonts w:cs="Times New Roman"/>
        </w:rPr>
      </w:pPr>
      <w:r w:rsidRPr="000041D7">
        <w:rPr>
          <w:rFonts w:cs="Times New Roman"/>
        </w:rPr>
        <w:t>Teleszkópos elemek</w:t>
      </w:r>
    </w:p>
    <w:p w14:paraId="340EE587" w14:textId="508CE4C8" w:rsidR="00165906" w:rsidRPr="000041D7" w:rsidRDefault="002C18DB" w:rsidP="002C18DB">
      <w:pPr>
        <w:spacing w:after="0"/>
        <w:ind w:left="851"/>
        <w:rPr>
          <w:rFonts w:cs="Times New Roman"/>
        </w:rPr>
      </w:pPr>
      <w:r w:rsidRPr="000041D7">
        <w:rPr>
          <w:rFonts w:cs="Times New Roman"/>
        </w:rPr>
        <w:t>Egyéb főtartók</w:t>
      </w:r>
    </w:p>
    <w:p w14:paraId="3A883912" w14:textId="77777777" w:rsidR="00165906" w:rsidRPr="000041D7" w:rsidRDefault="00165906" w:rsidP="00165906">
      <w:pPr>
        <w:tabs>
          <w:tab w:val="left" w:pos="1418"/>
          <w:tab w:val="right" w:pos="9072"/>
        </w:tabs>
        <w:spacing w:after="0"/>
        <w:ind w:left="851"/>
        <w:rPr>
          <w:rFonts w:cs="Times New Roman"/>
        </w:rPr>
      </w:pPr>
    </w:p>
    <w:p w14:paraId="170236E4" w14:textId="2EC0B812"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Hajtások</w:t>
      </w:r>
    </w:p>
    <w:p w14:paraId="404C10C9" w14:textId="77777777" w:rsidR="002C18DB" w:rsidRPr="000041D7" w:rsidRDefault="002C18DB" w:rsidP="002C18DB">
      <w:pPr>
        <w:spacing w:after="0"/>
        <w:ind w:left="851"/>
        <w:rPr>
          <w:rFonts w:cs="Times New Roman"/>
        </w:rPr>
      </w:pPr>
      <w:r w:rsidRPr="000041D7">
        <w:rPr>
          <w:rFonts w:cs="Times New Roman"/>
        </w:rPr>
        <w:t>Belsőégésű motorok szerkezete</w:t>
      </w:r>
    </w:p>
    <w:p w14:paraId="412CCD6E" w14:textId="77777777" w:rsidR="002C18DB" w:rsidRPr="000041D7" w:rsidRDefault="002C18DB" w:rsidP="002C18DB">
      <w:pPr>
        <w:spacing w:after="0"/>
        <w:ind w:left="851"/>
        <w:rPr>
          <w:rFonts w:cs="Times New Roman"/>
        </w:rPr>
      </w:pPr>
      <w:r w:rsidRPr="000041D7">
        <w:rPr>
          <w:rFonts w:cs="Times New Roman"/>
        </w:rPr>
        <w:t>Tengelykapcsolók szerkezeti jellemzői</w:t>
      </w:r>
    </w:p>
    <w:p w14:paraId="6ED1C9B4" w14:textId="77777777" w:rsidR="002C18DB" w:rsidRPr="000041D7" w:rsidRDefault="002C18DB" w:rsidP="002C18DB">
      <w:pPr>
        <w:spacing w:after="0"/>
        <w:ind w:left="851"/>
        <w:rPr>
          <w:rFonts w:cs="Times New Roman"/>
        </w:rPr>
      </w:pPr>
      <w:r w:rsidRPr="000041D7">
        <w:rPr>
          <w:rFonts w:cs="Times New Roman"/>
        </w:rPr>
        <w:t>Hajtóművek fő típusainak szerkezete</w:t>
      </w:r>
    </w:p>
    <w:p w14:paraId="0133E8F1" w14:textId="77777777" w:rsidR="002C18DB" w:rsidRPr="000041D7" w:rsidRDefault="002C18DB" w:rsidP="002C18DB">
      <w:pPr>
        <w:spacing w:after="0"/>
        <w:ind w:left="851"/>
        <w:rPr>
          <w:rFonts w:cs="Times New Roman"/>
        </w:rPr>
      </w:pPr>
      <w:r w:rsidRPr="000041D7">
        <w:rPr>
          <w:rFonts w:cs="Times New Roman"/>
        </w:rPr>
        <w:lastRenderedPageBreak/>
        <w:t>Mozgásakadályozó elemek, fékek szerkezetei, jellemzői</w:t>
      </w:r>
    </w:p>
    <w:p w14:paraId="3F7C246A" w14:textId="77777777" w:rsidR="002C18DB" w:rsidRPr="000041D7" w:rsidRDefault="002C18DB" w:rsidP="002C18DB">
      <w:pPr>
        <w:spacing w:after="0"/>
        <w:ind w:left="851"/>
        <w:rPr>
          <w:rFonts w:cs="Times New Roman"/>
        </w:rPr>
      </w:pPr>
      <w:r w:rsidRPr="000041D7">
        <w:rPr>
          <w:rFonts w:cs="Times New Roman"/>
        </w:rPr>
        <w:t>Mozgás átalakító elemek szerkezete és üzemeltetése</w:t>
      </w:r>
    </w:p>
    <w:p w14:paraId="4B008A04" w14:textId="188DDF90" w:rsidR="00165906" w:rsidRPr="000041D7" w:rsidRDefault="002C18DB" w:rsidP="002C18DB">
      <w:pPr>
        <w:spacing w:after="0"/>
        <w:ind w:left="851"/>
        <w:rPr>
          <w:rFonts w:cs="Times New Roman"/>
        </w:rPr>
      </w:pPr>
      <w:r w:rsidRPr="000041D7">
        <w:rPr>
          <w:rFonts w:cs="Times New Roman"/>
        </w:rPr>
        <w:t>Mechanikus gépek, géprendszerek fő típusainak szerkezete</w:t>
      </w:r>
    </w:p>
    <w:p w14:paraId="6EBB9657" w14:textId="77777777" w:rsidR="00165906" w:rsidRPr="000041D7" w:rsidRDefault="00165906" w:rsidP="00165906">
      <w:pPr>
        <w:tabs>
          <w:tab w:val="left" w:pos="1418"/>
          <w:tab w:val="right" w:pos="9072"/>
        </w:tabs>
        <w:spacing w:after="0"/>
        <w:ind w:left="851"/>
        <w:rPr>
          <w:rFonts w:cs="Times New Roman"/>
        </w:rPr>
      </w:pPr>
    </w:p>
    <w:p w14:paraId="68645867"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képzés javasolt helyszíne (ajánlás)</w:t>
      </w:r>
    </w:p>
    <w:p w14:paraId="6CA05FAD" w14:textId="15C64938" w:rsidR="00165906" w:rsidRPr="000041D7" w:rsidRDefault="002C18DB" w:rsidP="00165906">
      <w:pPr>
        <w:spacing w:after="0"/>
        <w:ind w:left="426"/>
        <w:rPr>
          <w:rFonts w:cs="Times New Roman"/>
        </w:rPr>
      </w:pPr>
      <w:r w:rsidRPr="000041D7">
        <w:rPr>
          <w:rFonts w:cs="Times New Roman"/>
        </w:rPr>
        <w:t>Szaktanterem</w:t>
      </w:r>
    </w:p>
    <w:p w14:paraId="5F835E24" w14:textId="77777777" w:rsidR="00165906" w:rsidRPr="000041D7" w:rsidRDefault="00165906" w:rsidP="00165906">
      <w:pPr>
        <w:spacing w:after="0"/>
        <w:ind w:left="426"/>
        <w:rPr>
          <w:rFonts w:cs="Times New Roman"/>
        </w:rPr>
      </w:pPr>
    </w:p>
    <w:p w14:paraId="0CAEF320"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értékelésének módja</w:t>
      </w:r>
    </w:p>
    <w:p w14:paraId="2EB1C667" w14:textId="63C3A764" w:rsidR="00165906" w:rsidRPr="000041D7" w:rsidRDefault="00165906" w:rsidP="00165906">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75152499" w14:textId="77777777" w:rsidR="00165906" w:rsidRPr="000041D7" w:rsidRDefault="00165906" w:rsidP="00165906">
      <w:pPr>
        <w:spacing w:after="0"/>
        <w:ind w:left="426"/>
        <w:rPr>
          <w:rFonts w:cs="Times New Roman"/>
        </w:rPr>
      </w:pPr>
    </w:p>
    <w:p w14:paraId="2F09AAFF" w14:textId="19C3DF44" w:rsidR="00165906" w:rsidRPr="000041D7" w:rsidRDefault="002C18DB" w:rsidP="00165906">
      <w:pPr>
        <w:pStyle w:val="Listaszerbekezds"/>
        <w:numPr>
          <w:ilvl w:val="0"/>
          <w:numId w:val="8"/>
        </w:numPr>
        <w:tabs>
          <w:tab w:val="right" w:pos="9072"/>
        </w:tabs>
        <w:spacing w:after="0"/>
        <w:rPr>
          <w:rFonts w:cs="Times New Roman"/>
          <w:b/>
        </w:rPr>
      </w:pPr>
      <w:r w:rsidRPr="000041D7">
        <w:rPr>
          <w:rFonts w:cs="Times New Roman"/>
          <w:b/>
        </w:rPr>
        <w:t>Vezérléstechnika</w:t>
      </w:r>
      <w:r w:rsidR="00165906" w:rsidRPr="000041D7">
        <w:rPr>
          <w:rFonts w:cs="Times New Roman"/>
          <w:b/>
        </w:rPr>
        <w:t xml:space="preserve"> tantárgy</w:t>
      </w:r>
      <w:r w:rsidR="00165906" w:rsidRPr="000041D7">
        <w:rPr>
          <w:rFonts w:cs="Times New Roman"/>
          <w:b/>
        </w:rPr>
        <w:tab/>
      </w:r>
      <w:r w:rsidR="007E5672" w:rsidRPr="000041D7">
        <w:rPr>
          <w:rFonts w:cs="Times New Roman"/>
          <w:b/>
        </w:rPr>
        <w:t>41</w:t>
      </w:r>
      <w:r w:rsidR="00165906" w:rsidRPr="000041D7">
        <w:rPr>
          <w:rFonts w:cs="Times New Roman"/>
          <w:b/>
        </w:rPr>
        <w:t xml:space="preserve"> óra/</w:t>
      </w:r>
      <w:r w:rsidR="008348D0" w:rsidRPr="000041D7">
        <w:rPr>
          <w:rFonts w:cs="Times New Roman"/>
          <w:b/>
        </w:rPr>
        <w:t>0</w:t>
      </w:r>
      <w:r w:rsidR="00165906" w:rsidRPr="000041D7">
        <w:rPr>
          <w:rFonts w:cs="Times New Roman"/>
          <w:b/>
        </w:rPr>
        <w:t xml:space="preserve"> óra*</w:t>
      </w:r>
    </w:p>
    <w:p w14:paraId="20F1BD46" w14:textId="77777777" w:rsidR="00165906" w:rsidRPr="000041D7" w:rsidRDefault="00165906" w:rsidP="00165906">
      <w:pPr>
        <w:spacing w:after="0"/>
        <w:jc w:val="right"/>
        <w:rPr>
          <w:rFonts w:cs="Times New Roman"/>
          <w:sz w:val="20"/>
        </w:rPr>
      </w:pPr>
      <w:r w:rsidRPr="000041D7">
        <w:rPr>
          <w:rFonts w:cs="Times New Roman"/>
          <w:sz w:val="20"/>
        </w:rPr>
        <w:t>* 9-13. évfolyamon megszervezett képzés/13. és 14. évfolyamon megszervezett képzés</w:t>
      </w:r>
    </w:p>
    <w:p w14:paraId="74F6E897" w14:textId="77777777" w:rsidR="00165906" w:rsidRPr="000041D7" w:rsidRDefault="00165906" w:rsidP="00165906">
      <w:pPr>
        <w:spacing w:after="0"/>
        <w:ind w:left="426"/>
        <w:rPr>
          <w:rFonts w:cs="Times New Roman"/>
        </w:rPr>
      </w:pPr>
    </w:p>
    <w:p w14:paraId="3F45D19B" w14:textId="35B336C0" w:rsidR="00165906" w:rsidRPr="000041D7" w:rsidRDefault="00165906" w:rsidP="00165906">
      <w:pPr>
        <w:spacing w:after="0"/>
        <w:ind w:left="426"/>
        <w:rPr>
          <w:rFonts w:cs="Times New Roman"/>
        </w:rPr>
      </w:pPr>
      <w:r w:rsidRPr="000041D7">
        <w:rPr>
          <w:rFonts w:cs="Times New Roman"/>
        </w:rPr>
        <w:t xml:space="preserve">A tantárgy a </w:t>
      </w:r>
      <w:r w:rsidR="002C18DB" w:rsidRPr="000041D7">
        <w:rPr>
          <w:rFonts w:cs="Times New Roman"/>
        </w:rPr>
        <w:t>31 521 12 Jármű- és gépszerelő</w:t>
      </w:r>
      <w:r w:rsidR="008348D0" w:rsidRPr="000041D7">
        <w:rPr>
          <w:rFonts w:cs="Times New Roman"/>
        </w:rPr>
        <w:t xml:space="preserve"> mellék-</w:t>
      </w:r>
      <w:r w:rsidRPr="000041D7">
        <w:rPr>
          <w:rFonts w:cs="Times New Roman"/>
        </w:rPr>
        <w:t>szakképesítéshez kapcsolódik.</w:t>
      </w:r>
    </w:p>
    <w:p w14:paraId="7486FEBF" w14:textId="77777777" w:rsidR="00165906" w:rsidRPr="000041D7" w:rsidRDefault="00165906" w:rsidP="00165906">
      <w:pPr>
        <w:spacing w:after="0"/>
        <w:ind w:left="426"/>
        <w:rPr>
          <w:rFonts w:cs="Times New Roman"/>
        </w:rPr>
      </w:pPr>
    </w:p>
    <w:p w14:paraId="79E7E49D"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tanításának célja</w:t>
      </w:r>
    </w:p>
    <w:p w14:paraId="503A455C" w14:textId="28F417EE" w:rsidR="00165906" w:rsidRPr="000041D7" w:rsidRDefault="002C18DB" w:rsidP="00165906">
      <w:pPr>
        <w:spacing w:after="0"/>
        <w:ind w:left="426"/>
        <w:rPr>
          <w:rFonts w:cs="Times New Roman"/>
        </w:rPr>
      </w:pPr>
      <w:r w:rsidRPr="000041D7">
        <w:rPr>
          <w:rFonts w:cs="Times New Roman"/>
        </w:rPr>
        <w:t>Megismertetni a tanulókkal a vezérléstechnika, a pneumatika, a hidraulika, és az elektrotechnika alapjait, az irányítási rendszerek elemeit, működésüket.</w:t>
      </w:r>
    </w:p>
    <w:p w14:paraId="6683AAAB" w14:textId="77777777" w:rsidR="00165906" w:rsidRPr="000041D7" w:rsidRDefault="00165906" w:rsidP="00165906">
      <w:pPr>
        <w:spacing w:after="0"/>
        <w:ind w:left="426"/>
        <w:rPr>
          <w:rFonts w:cs="Times New Roman"/>
        </w:rPr>
      </w:pPr>
    </w:p>
    <w:p w14:paraId="64375090"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Kapcsolódó közismereti, szakmai tartalmak</w:t>
      </w:r>
    </w:p>
    <w:p w14:paraId="391A9A7A" w14:textId="57EB9768" w:rsidR="00165906" w:rsidRPr="000041D7" w:rsidRDefault="009350B9" w:rsidP="00165906">
      <w:pPr>
        <w:spacing w:after="0"/>
        <w:ind w:left="426"/>
        <w:rPr>
          <w:rFonts w:cs="Times New Roman"/>
        </w:rPr>
      </w:pPr>
      <w:r w:rsidRPr="000041D7">
        <w:rPr>
          <w:rFonts w:cs="Times New Roman"/>
        </w:rPr>
        <w:t>A Vezérléstechnika tantárgy megfelelői témakörének szakmai tartalma megegyezik a 10416-16 Közlekedéstechnikai alapok modulhoz tartozó Elektrotechnika-elektronika tantárgy témaköreinek szakmai tartalmával</w:t>
      </w:r>
    </w:p>
    <w:p w14:paraId="4CA4FEF4" w14:textId="77777777" w:rsidR="00165906" w:rsidRPr="000041D7" w:rsidRDefault="00165906" w:rsidP="00165906">
      <w:pPr>
        <w:spacing w:after="0"/>
        <w:ind w:left="426"/>
        <w:rPr>
          <w:rFonts w:cs="Times New Roman"/>
        </w:rPr>
      </w:pPr>
    </w:p>
    <w:p w14:paraId="70D5BF2A"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Témakörök</w:t>
      </w:r>
    </w:p>
    <w:p w14:paraId="53139702" w14:textId="34C26AF5"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bCs/>
          <w:i/>
          <w:szCs w:val="24"/>
        </w:rPr>
        <w:t>Az irányítástechnika alapjai</w:t>
      </w:r>
    </w:p>
    <w:p w14:paraId="227C5740" w14:textId="77777777" w:rsidR="002C18DB" w:rsidRPr="000041D7" w:rsidRDefault="002C18DB" w:rsidP="002C18DB">
      <w:pPr>
        <w:spacing w:after="0"/>
        <w:ind w:left="851"/>
        <w:rPr>
          <w:rFonts w:cs="Times New Roman"/>
        </w:rPr>
      </w:pPr>
      <w:r w:rsidRPr="000041D7">
        <w:rPr>
          <w:rFonts w:cs="Times New Roman"/>
        </w:rPr>
        <w:t>Az irányítástechnika kialakulása és fejődése</w:t>
      </w:r>
    </w:p>
    <w:p w14:paraId="172BEDF8" w14:textId="77777777" w:rsidR="002C18DB" w:rsidRPr="000041D7" w:rsidRDefault="002C18DB" w:rsidP="002C18DB">
      <w:pPr>
        <w:spacing w:after="0"/>
        <w:ind w:left="851"/>
        <w:rPr>
          <w:rFonts w:cs="Times New Roman"/>
        </w:rPr>
      </w:pPr>
      <w:r w:rsidRPr="000041D7">
        <w:rPr>
          <w:rFonts w:cs="Times New Roman"/>
        </w:rPr>
        <w:t>Az irányítás fogalma</w:t>
      </w:r>
    </w:p>
    <w:p w14:paraId="0B551405" w14:textId="77777777" w:rsidR="002C18DB" w:rsidRPr="000041D7" w:rsidRDefault="002C18DB" w:rsidP="002C18DB">
      <w:pPr>
        <w:spacing w:after="0"/>
        <w:ind w:left="851"/>
        <w:rPr>
          <w:rFonts w:cs="Times New Roman"/>
        </w:rPr>
      </w:pPr>
      <w:r w:rsidRPr="000041D7">
        <w:rPr>
          <w:rFonts w:cs="Times New Roman"/>
        </w:rPr>
        <w:t>Irányítástechnikai jelek, hatáslánc, hatásvázlat</w:t>
      </w:r>
    </w:p>
    <w:p w14:paraId="59EDBDE2" w14:textId="77777777" w:rsidR="002C18DB" w:rsidRPr="000041D7" w:rsidRDefault="002C18DB" w:rsidP="002C18DB">
      <w:pPr>
        <w:spacing w:after="0"/>
        <w:ind w:left="851"/>
        <w:rPr>
          <w:rFonts w:cs="Times New Roman"/>
        </w:rPr>
      </w:pPr>
      <w:r w:rsidRPr="000041D7">
        <w:rPr>
          <w:rFonts w:cs="Times New Roman"/>
        </w:rPr>
        <w:t>Az irányítási rendszer szerkezeti részei</w:t>
      </w:r>
    </w:p>
    <w:p w14:paraId="109A7E8A" w14:textId="77777777" w:rsidR="002C18DB" w:rsidRPr="000041D7" w:rsidRDefault="002C18DB" w:rsidP="002C18DB">
      <w:pPr>
        <w:spacing w:after="0"/>
        <w:ind w:left="851"/>
        <w:rPr>
          <w:rFonts w:cs="Times New Roman"/>
        </w:rPr>
      </w:pPr>
      <w:r w:rsidRPr="000041D7">
        <w:rPr>
          <w:rFonts w:cs="Times New Roman"/>
        </w:rPr>
        <w:t>Az irányítás felosztása, a vezérlés és a szabályozás fogalma</w:t>
      </w:r>
    </w:p>
    <w:p w14:paraId="11F53C24" w14:textId="77777777" w:rsidR="002C18DB" w:rsidRPr="000041D7" w:rsidRDefault="002C18DB" w:rsidP="002C18DB">
      <w:pPr>
        <w:spacing w:after="0"/>
        <w:ind w:left="851"/>
        <w:rPr>
          <w:rFonts w:cs="Times New Roman"/>
        </w:rPr>
      </w:pPr>
      <w:r w:rsidRPr="000041D7">
        <w:rPr>
          <w:rFonts w:cs="Times New Roman"/>
        </w:rPr>
        <w:t>Az irányítástechnika főbb területei</w:t>
      </w:r>
    </w:p>
    <w:p w14:paraId="3194FF2B" w14:textId="0810F9EA" w:rsidR="00165906" w:rsidRPr="000041D7" w:rsidRDefault="002C18DB" w:rsidP="002C18DB">
      <w:pPr>
        <w:spacing w:after="0"/>
        <w:ind w:left="851"/>
        <w:rPr>
          <w:rFonts w:cs="Times New Roman"/>
        </w:rPr>
      </w:pPr>
      <w:r w:rsidRPr="000041D7">
        <w:rPr>
          <w:rFonts w:cs="Times New Roman"/>
        </w:rPr>
        <w:t>Az automatizálás szintjei</w:t>
      </w:r>
    </w:p>
    <w:p w14:paraId="3C0DED7D" w14:textId="77777777" w:rsidR="00165906" w:rsidRPr="000041D7" w:rsidRDefault="00165906" w:rsidP="00165906">
      <w:pPr>
        <w:tabs>
          <w:tab w:val="left" w:pos="1418"/>
          <w:tab w:val="right" w:pos="9072"/>
        </w:tabs>
        <w:spacing w:after="0"/>
        <w:ind w:left="851"/>
        <w:rPr>
          <w:rFonts w:cs="Times New Roman"/>
        </w:rPr>
      </w:pPr>
    </w:p>
    <w:p w14:paraId="7D5C9838" w14:textId="0BE3CCCB"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bCs/>
          <w:i/>
          <w:szCs w:val="24"/>
        </w:rPr>
        <w:t>A szabályozás- és vezérléstechnika alapjai</w:t>
      </w:r>
    </w:p>
    <w:p w14:paraId="38760025" w14:textId="77777777" w:rsidR="002C18DB" w:rsidRPr="000041D7" w:rsidRDefault="002C18DB" w:rsidP="002C18DB">
      <w:pPr>
        <w:spacing w:after="0"/>
        <w:ind w:left="851"/>
        <w:rPr>
          <w:rFonts w:cs="Times New Roman"/>
        </w:rPr>
      </w:pPr>
      <w:r w:rsidRPr="000041D7">
        <w:rPr>
          <w:rFonts w:cs="Times New Roman"/>
        </w:rPr>
        <w:t>A szabályozó rendszerek osztályozása</w:t>
      </w:r>
    </w:p>
    <w:p w14:paraId="21F066A2" w14:textId="77777777" w:rsidR="002C18DB" w:rsidRPr="000041D7" w:rsidRDefault="002C18DB" w:rsidP="002C18DB">
      <w:pPr>
        <w:spacing w:after="0"/>
        <w:ind w:left="851"/>
        <w:rPr>
          <w:rFonts w:cs="Times New Roman"/>
        </w:rPr>
      </w:pPr>
      <w:r w:rsidRPr="000041D7">
        <w:rPr>
          <w:rFonts w:cs="Times New Roman"/>
        </w:rPr>
        <w:t>A szabályozó rendszerek szervei</w:t>
      </w:r>
    </w:p>
    <w:p w14:paraId="1E9E0A81" w14:textId="77777777" w:rsidR="002C18DB" w:rsidRPr="000041D7" w:rsidRDefault="002C18DB" w:rsidP="002C18DB">
      <w:pPr>
        <w:spacing w:after="0"/>
        <w:ind w:left="851"/>
        <w:rPr>
          <w:rFonts w:cs="Times New Roman"/>
        </w:rPr>
      </w:pPr>
      <w:r w:rsidRPr="000041D7">
        <w:rPr>
          <w:rFonts w:cs="Times New Roman"/>
        </w:rPr>
        <w:t>A jelátviteli tagok csoportosítása, állandósult állapotbeli vizsgálata</w:t>
      </w:r>
    </w:p>
    <w:p w14:paraId="3005AC70" w14:textId="77777777" w:rsidR="002C18DB" w:rsidRPr="000041D7" w:rsidRDefault="002C18DB" w:rsidP="002C18DB">
      <w:pPr>
        <w:spacing w:after="0"/>
        <w:ind w:left="851"/>
        <w:rPr>
          <w:rFonts w:cs="Times New Roman"/>
        </w:rPr>
      </w:pPr>
      <w:r w:rsidRPr="000041D7">
        <w:rPr>
          <w:rFonts w:cs="Times New Roman"/>
        </w:rPr>
        <w:t>A vezérléstechnika tárgya, felosztása</w:t>
      </w:r>
    </w:p>
    <w:p w14:paraId="64B519A7" w14:textId="77777777" w:rsidR="002C18DB" w:rsidRPr="000041D7" w:rsidRDefault="002C18DB" w:rsidP="002C18DB">
      <w:pPr>
        <w:spacing w:after="0"/>
        <w:ind w:left="851"/>
        <w:rPr>
          <w:rFonts w:cs="Times New Roman"/>
        </w:rPr>
      </w:pPr>
      <w:r w:rsidRPr="000041D7">
        <w:rPr>
          <w:rFonts w:cs="Times New Roman"/>
        </w:rPr>
        <w:t>Digitális jelek, számrendszerek</w:t>
      </w:r>
    </w:p>
    <w:p w14:paraId="644884F1" w14:textId="12A61B20" w:rsidR="00165906" w:rsidRPr="000041D7" w:rsidRDefault="002C18DB" w:rsidP="002C18DB">
      <w:pPr>
        <w:spacing w:after="0"/>
        <w:ind w:left="851"/>
        <w:rPr>
          <w:rFonts w:cs="Times New Roman"/>
        </w:rPr>
      </w:pPr>
      <w:r w:rsidRPr="000041D7">
        <w:rPr>
          <w:rFonts w:cs="Times New Roman"/>
        </w:rPr>
        <w:t>Logikai függvények értelmezése és realizálása</w:t>
      </w:r>
    </w:p>
    <w:p w14:paraId="4D210145" w14:textId="77777777" w:rsidR="00165906" w:rsidRPr="000041D7" w:rsidRDefault="00165906" w:rsidP="00165906">
      <w:pPr>
        <w:tabs>
          <w:tab w:val="left" w:pos="1418"/>
          <w:tab w:val="right" w:pos="9072"/>
        </w:tabs>
        <w:spacing w:after="0"/>
        <w:ind w:left="851"/>
        <w:rPr>
          <w:rFonts w:cs="Times New Roman"/>
        </w:rPr>
      </w:pPr>
    </w:p>
    <w:p w14:paraId="063A873E" w14:textId="403F5F37"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Elektrotechnika</w:t>
      </w:r>
    </w:p>
    <w:p w14:paraId="1F21E915" w14:textId="77777777" w:rsidR="002C18DB" w:rsidRPr="000041D7" w:rsidRDefault="002C18DB" w:rsidP="002C18DB">
      <w:pPr>
        <w:spacing w:after="0"/>
        <w:ind w:left="851"/>
        <w:rPr>
          <w:rFonts w:cs="Times New Roman"/>
        </w:rPr>
      </w:pPr>
      <w:r w:rsidRPr="000041D7">
        <w:rPr>
          <w:rFonts w:cs="Times New Roman"/>
        </w:rPr>
        <w:t>Villamos alapfogalmak</w:t>
      </w:r>
    </w:p>
    <w:p w14:paraId="72F79840" w14:textId="77777777" w:rsidR="002C18DB" w:rsidRPr="000041D7" w:rsidRDefault="002C18DB" w:rsidP="002C18DB">
      <w:pPr>
        <w:spacing w:after="0"/>
        <w:ind w:left="851"/>
        <w:rPr>
          <w:rFonts w:cs="Times New Roman"/>
        </w:rPr>
      </w:pPr>
      <w:r w:rsidRPr="000041D7">
        <w:rPr>
          <w:rFonts w:cs="Times New Roman"/>
        </w:rPr>
        <w:t>Villamos áram hatásai</w:t>
      </w:r>
    </w:p>
    <w:p w14:paraId="1F98D659" w14:textId="77777777" w:rsidR="002C18DB" w:rsidRPr="000041D7" w:rsidRDefault="002C18DB" w:rsidP="002C18DB">
      <w:pPr>
        <w:spacing w:after="0"/>
        <w:ind w:left="851"/>
        <w:rPr>
          <w:rFonts w:cs="Times New Roman"/>
        </w:rPr>
      </w:pPr>
      <w:r w:rsidRPr="000041D7">
        <w:rPr>
          <w:rFonts w:cs="Times New Roman"/>
        </w:rPr>
        <w:t>Mágnesesség</w:t>
      </w:r>
    </w:p>
    <w:p w14:paraId="4563DAFD" w14:textId="77777777" w:rsidR="002C18DB" w:rsidRPr="000041D7" w:rsidRDefault="002C18DB" w:rsidP="002C18DB">
      <w:pPr>
        <w:spacing w:after="0"/>
        <w:ind w:left="851"/>
        <w:rPr>
          <w:rFonts w:cs="Times New Roman"/>
        </w:rPr>
      </w:pPr>
      <w:r w:rsidRPr="000041D7">
        <w:rPr>
          <w:rFonts w:cs="Times New Roman"/>
        </w:rPr>
        <w:t>Egyenfeszültségű áramkörök</w:t>
      </w:r>
    </w:p>
    <w:p w14:paraId="22D500C4" w14:textId="77777777" w:rsidR="002C18DB" w:rsidRPr="000041D7" w:rsidRDefault="002C18DB" w:rsidP="002C18DB">
      <w:pPr>
        <w:spacing w:after="0"/>
        <w:ind w:left="851"/>
        <w:rPr>
          <w:rFonts w:cs="Times New Roman"/>
        </w:rPr>
      </w:pPr>
      <w:r w:rsidRPr="000041D7">
        <w:rPr>
          <w:rFonts w:cs="Times New Roman"/>
        </w:rPr>
        <w:t>Egyenfeszültség források</w:t>
      </w:r>
    </w:p>
    <w:p w14:paraId="608B2569" w14:textId="77777777" w:rsidR="002C18DB" w:rsidRPr="000041D7" w:rsidRDefault="002C18DB" w:rsidP="002C18DB">
      <w:pPr>
        <w:spacing w:after="0"/>
        <w:ind w:left="851"/>
        <w:rPr>
          <w:rFonts w:cs="Times New Roman"/>
        </w:rPr>
      </w:pPr>
      <w:r w:rsidRPr="000041D7">
        <w:rPr>
          <w:rFonts w:cs="Times New Roman"/>
        </w:rPr>
        <w:t>Villamos törvényszerűségek</w:t>
      </w:r>
    </w:p>
    <w:p w14:paraId="55270E8D" w14:textId="77777777" w:rsidR="002C18DB" w:rsidRPr="000041D7" w:rsidRDefault="002C18DB" w:rsidP="002C18DB">
      <w:pPr>
        <w:spacing w:after="0"/>
        <w:ind w:left="851"/>
        <w:rPr>
          <w:rFonts w:cs="Times New Roman"/>
        </w:rPr>
      </w:pPr>
      <w:r w:rsidRPr="000041D7">
        <w:rPr>
          <w:rFonts w:cs="Times New Roman"/>
        </w:rPr>
        <w:lastRenderedPageBreak/>
        <w:t>Ellenállás</w:t>
      </w:r>
    </w:p>
    <w:p w14:paraId="56661628" w14:textId="77777777" w:rsidR="002C18DB" w:rsidRPr="000041D7" w:rsidRDefault="002C18DB" w:rsidP="002C18DB">
      <w:pPr>
        <w:spacing w:after="0"/>
        <w:ind w:left="851"/>
        <w:rPr>
          <w:rFonts w:cs="Times New Roman"/>
        </w:rPr>
      </w:pPr>
      <w:r w:rsidRPr="000041D7">
        <w:rPr>
          <w:rFonts w:cs="Times New Roman"/>
        </w:rPr>
        <w:t>Villamos teljesítmény és munka</w:t>
      </w:r>
    </w:p>
    <w:p w14:paraId="256CDBB1" w14:textId="77777777" w:rsidR="002C18DB" w:rsidRPr="000041D7" w:rsidRDefault="002C18DB" w:rsidP="002C18DB">
      <w:pPr>
        <w:spacing w:after="0"/>
        <w:ind w:left="851"/>
        <w:rPr>
          <w:rFonts w:cs="Times New Roman"/>
        </w:rPr>
      </w:pPr>
      <w:r w:rsidRPr="000041D7">
        <w:rPr>
          <w:rFonts w:cs="Times New Roman"/>
        </w:rPr>
        <w:t>Kapacitás-kondenzátor</w:t>
      </w:r>
    </w:p>
    <w:p w14:paraId="5C34E300" w14:textId="77777777" w:rsidR="002C18DB" w:rsidRPr="000041D7" w:rsidRDefault="002C18DB" w:rsidP="002C18DB">
      <w:pPr>
        <w:spacing w:after="0"/>
        <w:ind w:left="851"/>
        <w:rPr>
          <w:rFonts w:cs="Times New Roman"/>
        </w:rPr>
      </w:pPr>
      <w:r w:rsidRPr="000041D7">
        <w:rPr>
          <w:rFonts w:cs="Times New Roman"/>
        </w:rPr>
        <w:t>Váltakozó áramú áramkörök</w:t>
      </w:r>
    </w:p>
    <w:p w14:paraId="73F55EB3" w14:textId="77777777" w:rsidR="002C18DB" w:rsidRPr="000041D7" w:rsidRDefault="002C18DB" w:rsidP="002C18DB">
      <w:pPr>
        <w:spacing w:after="0"/>
        <w:ind w:left="851"/>
        <w:rPr>
          <w:rFonts w:cs="Times New Roman"/>
        </w:rPr>
      </w:pPr>
      <w:r w:rsidRPr="000041D7">
        <w:rPr>
          <w:rFonts w:cs="Times New Roman"/>
        </w:rPr>
        <w:t>Ohmos (R), kapacitív (C) és induktív (L) áramkörök:</w:t>
      </w:r>
    </w:p>
    <w:p w14:paraId="273EE1DB" w14:textId="77777777" w:rsidR="002C18DB" w:rsidRPr="000041D7" w:rsidRDefault="002C18DB" w:rsidP="002C18DB">
      <w:pPr>
        <w:spacing w:after="0"/>
        <w:ind w:left="851"/>
        <w:rPr>
          <w:rFonts w:cs="Times New Roman"/>
        </w:rPr>
      </w:pPr>
      <w:proofErr w:type="spellStart"/>
      <w:r w:rsidRPr="000041D7">
        <w:rPr>
          <w:rFonts w:cs="Times New Roman"/>
        </w:rPr>
        <w:t>Villamosgépek</w:t>
      </w:r>
      <w:proofErr w:type="spellEnd"/>
    </w:p>
    <w:p w14:paraId="326B4688" w14:textId="77777777" w:rsidR="002C18DB" w:rsidRPr="000041D7" w:rsidRDefault="002C18DB" w:rsidP="002C18DB">
      <w:pPr>
        <w:spacing w:after="0"/>
        <w:ind w:left="851"/>
        <w:rPr>
          <w:rFonts w:cs="Times New Roman"/>
        </w:rPr>
      </w:pPr>
      <w:r w:rsidRPr="000041D7">
        <w:rPr>
          <w:rFonts w:cs="Times New Roman"/>
        </w:rPr>
        <w:t>Transzformátorok</w:t>
      </w:r>
    </w:p>
    <w:p w14:paraId="587D9D2E" w14:textId="77777777" w:rsidR="002C18DB" w:rsidRPr="000041D7" w:rsidRDefault="002C18DB" w:rsidP="002C18DB">
      <w:pPr>
        <w:spacing w:after="0"/>
        <w:ind w:left="851"/>
        <w:rPr>
          <w:rFonts w:cs="Times New Roman"/>
        </w:rPr>
      </w:pPr>
      <w:r w:rsidRPr="000041D7">
        <w:rPr>
          <w:rFonts w:cs="Times New Roman"/>
        </w:rPr>
        <w:t>Egyenáramú forgógépek</w:t>
      </w:r>
    </w:p>
    <w:p w14:paraId="6603DC61" w14:textId="77777777" w:rsidR="002C18DB" w:rsidRPr="000041D7" w:rsidRDefault="002C18DB" w:rsidP="002C18DB">
      <w:pPr>
        <w:spacing w:after="0"/>
        <w:ind w:left="851"/>
        <w:rPr>
          <w:rFonts w:cs="Times New Roman"/>
        </w:rPr>
      </w:pPr>
      <w:r w:rsidRPr="000041D7">
        <w:rPr>
          <w:rFonts w:cs="Times New Roman"/>
        </w:rPr>
        <w:t>Váltóáramú forgógépek</w:t>
      </w:r>
    </w:p>
    <w:p w14:paraId="3D2A59F1" w14:textId="77777777" w:rsidR="002C18DB" w:rsidRPr="000041D7" w:rsidRDefault="002C18DB" w:rsidP="002C18DB">
      <w:pPr>
        <w:spacing w:after="0"/>
        <w:ind w:left="851"/>
        <w:rPr>
          <w:rFonts w:cs="Times New Roman"/>
        </w:rPr>
      </w:pPr>
      <w:r w:rsidRPr="000041D7">
        <w:rPr>
          <w:rFonts w:cs="Times New Roman"/>
        </w:rPr>
        <w:t>Szűrő áramkörök</w:t>
      </w:r>
    </w:p>
    <w:p w14:paraId="1CC95130" w14:textId="77777777" w:rsidR="002C18DB" w:rsidRPr="000041D7" w:rsidRDefault="002C18DB" w:rsidP="002C18DB">
      <w:pPr>
        <w:spacing w:after="0"/>
        <w:ind w:left="851"/>
        <w:rPr>
          <w:rFonts w:cs="Times New Roman"/>
        </w:rPr>
      </w:pPr>
      <w:proofErr w:type="spellStart"/>
      <w:r w:rsidRPr="000041D7">
        <w:rPr>
          <w:rFonts w:cs="Times New Roman"/>
        </w:rPr>
        <w:t>Kétpólus</w:t>
      </w:r>
      <w:proofErr w:type="spellEnd"/>
      <w:r w:rsidRPr="000041D7">
        <w:rPr>
          <w:rFonts w:cs="Times New Roman"/>
        </w:rPr>
        <w:t xml:space="preserve">, </w:t>
      </w:r>
      <w:proofErr w:type="spellStart"/>
      <w:r w:rsidRPr="000041D7">
        <w:rPr>
          <w:rFonts w:cs="Times New Roman"/>
        </w:rPr>
        <w:t>négypólus</w:t>
      </w:r>
      <w:proofErr w:type="spellEnd"/>
      <w:r w:rsidRPr="000041D7">
        <w:rPr>
          <w:rFonts w:cs="Times New Roman"/>
        </w:rPr>
        <w:t xml:space="preserve"> elmélet</w:t>
      </w:r>
    </w:p>
    <w:p w14:paraId="723C61B8" w14:textId="77777777" w:rsidR="002C18DB" w:rsidRPr="000041D7" w:rsidRDefault="002C18DB" w:rsidP="002C18DB">
      <w:pPr>
        <w:spacing w:after="0"/>
        <w:ind w:left="851"/>
        <w:rPr>
          <w:rFonts w:cs="Times New Roman"/>
        </w:rPr>
      </w:pPr>
      <w:r w:rsidRPr="000041D7">
        <w:rPr>
          <w:rFonts w:cs="Times New Roman"/>
        </w:rPr>
        <w:t>Félvezetők és alkalmazásuk</w:t>
      </w:r>
    </w:p>
    <w:p w14:paraId="117DD465" w14:textId="77777777" w:rsidR="002C18DB" w:rsidRPr="000041D7" w:rsidRDefault="002C18DB" w:rsidP="002C18DB">
      <w:pPr>
        <w:spacing w:after="0"/>
        <w:ind w:left="851"/>
        <w:rPr>
          <w:rFonts w:cs="Times New Roman"/>
        </w:rPr>
      </w:pPr>
      <w:r w:rsidRPr="000041D7">
        <w:rPr>
          <w:rFonts w:cs="Times New Roman"/>
        </w:rPr>
        <w:t>Diódák</w:t>
      </w:r>
    </w:p>
    <w:p w14:paraId="2349E69B" w14:textId="77777777" w:rsidR="002C18DB" w:rsidRPr="000041D7" w:rsidRDefault="002C18DB" w:rsidP="002C18DB">
      <w:pPr>
        <w:spacing w:after="0"/>
        <w:ind w:left="851"/>
        <w:rPr>
          <w:rFonts w:cs="Times New Roman"/>
        </w:rPr>
      </w:pPr>
      <w:r w:rsidRPr="000041D7">
        <w:rPr>
          <w:rFonts w:cs="Times New Roman"/>
        </w:rPr>
        <w:t>Tranzisztorok</w:t>
      </w:r>
      <w:r w:rsidRPr="000041D7">
        <w:rPr>
          <w:rFonts w:cs="Times New Roman"/>
        </w:rPr>
        <w:tab/>
      </w:r>
    </w:p>
    <w:p w14:paraId="65209FD3" w14:textId="77777777" w:rsidR="002C18DB" w:rsidRPr="000041D7" w:rsidRDefault="002C18DB" w:rsidP="002C18DB">
      <w:pPr>
        <w:spacing w:after="0"/>
        <w:ind w:left="851"/>
        <w:rPr>
          <w:rFonts w:cs="Times New Roman"/>
        </w:rPr>
      </w:pPr>
      <w:r w:rsidRPr="000041D7">
        <w:rPr>
          <w:rFonts w:cs="Times New Roman"/>
        </w:rPr>
        <w:t>Integrált áramkörök</w:t>
      </w:r>
    </w:p>
    <w:p w14:paraId="2FA0417D" w14:textId="77777777" w:rsidR="002C18DB" w:rsidRPr="000041D7" w:rsidRDefault="002C18DB" w:rsidP="002C18DB">
      <w:pPr>
        <w:spacing w:after="0"/>
        <w:ind w:left="851"/>
        <w:rPr>
          <w:rFonts w:cs="Times New Roman"/>
        </w:rPr>
      </w:pPr>
      <w:r w:rsidRPr="000041D7">
        <w:rPr>
          <w:rFonts w:cs="Times New Roman"/>
        </w:rPr>
        <w:t>Digitális áramkörök</w:t>
      </w:r>
    </w:p>
    <w:p w14:paraId="31FD181A" w14:textId="77777777" w:rsidR="002C18DB" w:rsidRPr="000041D7" w:rsidRDefault="002C18DB" w:rsidP="002C18DB">
      <w:pPr>
        <w:spacing w:after="0"/>
        <w:ind w:left="851"/>
        <w:rPr>
          <w:rFonts w:cs="Times New Roman"/>
        </w:rPr>
      </w:pPr>
      <w:r w:rsidRPr="000041D7">
        <w:rPr>
          <w:rFonts w:cs="Times New Roman"/>
        </w:rPr>
        <w:t>Digitális technika alapjai</w:t>
      </w:r>
    </w:p>
    <w:p w14:paraId="5592600E" w14:textId="77777777" w:rsidR="002C18DB" w:rsidRPr="000041D7" w:rsidRDefault="002C18DB" w:rsidP="002C18DB">
      <w:pPr>
        <w:spacing w:after="0"/>
        <w:ind w:left="851"/>
        <w:rPr>
          <w:rFonts w:cs="Times New Roman"/>
        </w:rPr>
      </w:pPr>
      <w:r w:rsidRPr="000041D7">
        <w:rPr>
          <w:rFonts w:cs="Times New Roman"/>
        </w:rPr>
        <w:t>Digitális áramkörök</w:t>
      </w:r>
    </w:p>
    <w:p w14:paraId="0E62FA77" w14:textId="6B7BE548" w:rsidR="00165906" w:rsidRPr="000041D7" w:rsidRDefault="002C18DB" w:rsidP="002C18DB">
      <w:pPr>
        <w:spacing w:after="0"/>
        <w:ind w:left="851"/>
        <w:rPr>
          <w:rFonts w:cs="Times New Roman"/>
        </w:rPr>
      </w:pPr>
      <w:r w:rsidRPr="000041D7">
        <w:rPr>
          <w:rFonts w:cs="Times New Roman"/>
        </w:rPr>
        <w:t>Számítógépek alapvető felépítése, működése</w:t>
      </w:r>
    </w:p>
    <w:p w14:paraId="062F6FC4" w14:textId="77777777" w:rsidR="00165906" w:rsidRPr="000041D7" w:rsidRDefault="00165906" w:rsidP="00165906">
      <w:pPr>
        <w:tabs>
          <w:tab w:val="left" w:pos="1418"/>
          <w:tab w:val="right" w:pos="9072"/>
        </w:tabs>
        <w:spacing w:after="0"/>
        <w:ind w:left="851"/>
        <w:rPr>
          <w:rFonts w:cs="Times New Roman"/>
        </w:rPr>
      </w:pPr>
    </w:p>
    <w:p w14:paraId="64DF5F15" w14:textId="049D647C" w:rsidR="00165906" w:rsidRPr="000041D7" w:rsidRDefault="002C18DB"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bCs/>
          <w:i/>
          <w:szCs w:val="24"/>
        </w:rPr>
        <w:t xml:space="preserve">Pneumatika és </w:t>
      </w:r>
      <w:proofErr w:type="spellStart"/>
      <w:r w:rsidRPr="000041D7">
        <w:rPr>
          <w:rFonts w:cs="Times New Roman"/>
          <w:b/>
          <w:bCs/>
          <w:i/>
          <w:szCs w:val="24"/>
        </w:rPr>
        <w:t>elektropneumatika</w:t>
      </w:r>
      <w:proofErr w:type="spellEnd"/>
      <w:r w:rsidRPr="000041D7">
        <w:rPr>
          <w:rFonts w:cs="Times New Roman"/>
          <w:b/>
          <w:bCs/>
          <w:i/>
          <w:szCs w:val="24"/>
        </w:rPr>
        <w:t>, hidraulika</w:t>
      </w:r>
    </w:p>
    <w:p w14:paraId="0EC42691" w14:textId="77777777" w:rsidR="002C18DB" w:rsidRPr="000041D7" w:rsidRDefault="002C18DB" w:rsidP="002C18DB">
      <w:pPr>
        <w:spacing w:after="0"/>
        <w:ind w:left="851"/>
        <w:rPr>
          <w:rFonts w:cs="Times New Roman"/>
        </w:rPr>
      </w:pPr>
      <w:r w:rsidRPr="000041D7">
        <w:rPr>
          <w:rFonts w:cs="Times New Roman"/>
        </w:rPr>
        <w:t>Pneumatikai alapfogalmak</w:t>
      </w:r>
    </w:p>
    <w:p w14:paraId="160837BC" w14:textId="77777777" w:rsidR="002C18DB" w:rsidRPr="000041D7" w:rsidRDefault="002C18DB" w:rsidP="002C18DB">
      <w:pPr>
        <w:spacing w:after="0"/>
        <w:ind w:left="851"/>
        <w:rPr>
          <w:rFonts w:cs="Times New Roman"/>
        </w:rPr>
      </w:pPr>
      <w:r w:rsidRPr="000041D7">
        <w:rPr>
          <w:rFonts w:cs="Times New Roman"/>
        </w:rPr>
        <w:t>Pneumatikai rendszerek elemei</w:t>
      </w:r>
    </w:p>
    <w:p w14:paraId="544EDD78" w14:textId="77777777" w:rsidR="002C18DB" w:rsidRPr="000041D7" w:rsidRDefault="002C18DB" w:rsidP="002C18DB">
      <w:pPr>
        <w:spacing w:after="0"/>
        <w:ind w:left="851"/>
        <w:rPr>
          <w:rFonts w:cs="Times New Roman"/>
        </w:rPr>
      </w:pPr>
      <w:proofErr w:type="spellStart"/>
      <w:r w:rsidRPr="000041D7">
        <w:rPr>
          <w:rFonts w:cs="Times New Roman"/>
        </w:rPr>
        <w:t>Elektropneumatikai</w:t>
      </w:r>
      <w:proofErr w:type="spellEnd"/>
      <w:r w:rsidRPr="000041D7">
        <w:rPr>
          <w:rFonts w:cs="Times New Roman"/>
        </w:rPr>
        <w:t xml:space="preserve"> alapfogalmak</w:t>
      </w:r>
    </w:p>
    <w:p w14:paraId="70932AF1" w14:textId="77777777" w:rsidR="002C18DB" w:rsidRPr="000041D7" w:rsidRDefault="002C18DB" w:rsidP="002C18DB">
      <w:pPr>
        <w:spacing w:after="0"/>
        <w:ind w:left="851"/>
        <w:rPr>
          <w:rFonts w:cs="Times New Roman"/>
        </w:rPr>
      </w:pPr>
      <w:r w:rsidRPr="000041D7">
        <w:rPr>
          <w:rFonts w:cs="Times New Roman"/>
        </w:rPr>
        <w:t>Hidraulikus berendezések alkotórészei, fizikai alapok</w:t>
      </w:r>
    </w:p>
    <w:p w14:paraId="58E36466" w14:textId="77777777" w:rsidR="002C18DB" w:rsidRPr="000041D7" w:rsidRDefault="002C18DB" w:rsidP="002C18DB">
      <w:pPr>
        <w:spacing w:after="0"/>
        <w:ind w:left="851"/>
        <w:rPr>
          <w:rFonts w:cs="Times New Roman"/>
        </w:rPr>
      </w:pPr>
      <w:r w:rsidRPr="000041D7">
        <w:rPr>
          <w:rFonts w:cs="Times New Roman"/>
        </w:rPr>
        <w:t>Hidraulikus szivattyúk, motorok</w:t>
      </w:r>
    </w:p>
    <w:p w14:paraId="684FA143" w14:textId="268F78D8" w:rsidR="00165906" w:rsidRPr="000041D7" w:rsidRDefault="002C18DB" w:rsidP="002C18DB">
      <w:pPr>
        <w:spacing w:after="0"/>
        <w:ind w:left="851"/>
        <w:rPr>
          <w:rFonts w:cs="Times New Roman"/>
        </w:rPr>
      </w:pPr>
      <w:r w:rsidRPr="000041D7">
        <w:rPr>
          <w:rFonts w:cs="Times New Roman"/>
        </w:rPr>
        <w:t>Hidraulika hengerek, szelepek</w:t>
      </w:r>
    </w:p>
    <w:p w14:paraId="51EA721D" w14:textId="77777777" w:rsidR="00165906" w:rsidRPr="000041D7" w:rsidRDefault="00165906" w:rsidP="00165906">
      <w:pPr>
        <w:tabs>
          <w:tab w:val="left" w:pos="1418"/>
          <w:tab w:val="right" w:pos="9072"/>
        </w:tabs>
        <w:spacing w:after="0"/>
        <w:ind w:left="851"/>
        <w:rPr>
          <w:rFonts w:cs="Times New Roman"/>
        </w:rPr>
      </w:pPr>
    </w:p>
    <w:p w14:paraId="516B1569"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képzés javasolt helyszíne (ajánlás)</w:t>
      </w:r>
    </w:p>
    <w:p w14:paraId="142137A0" w14:textId="691BBD80" w:rsidR="00165906" w:rsidRPr="000041D7" w:rsidRDefault="002C18DB" w:rsidP="00165906">
      <w:pPr>
        <w:spacing w:after="0"/>
        <w:ind w:left="426"/>
        <w:rPr>
          <w:rFonts w:cs="Times New Roman"/>
        </w:rPr>
      </w:pPr>
      <w:r w:rsidRPr="000041D7">
        <w:rPr>
          <w:rFonts w:cs="Times New Roman"/>
        </w:rPr>
        <w:t>Szaktanterem</w:t>
      </w:r>
    </w:p>
    <w:p w14:paraId="595FA215" w14:textId="77777777" w:rsidR="00165906" w:rsidRPr="000041D7" w:rsidRDefault="00165906" w:rsidP="00165906">
      <w:pPr>
        <w:spacing w:after="0"/>
        <w:ind w:left="426"/>
        <w:rPr>
          <w:rFonts w:cs="Times New Roman"/>
        </w:rPr>
      </w:pPr>
    </w:p>
    <w:p w14:paraId="23D9B966"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értékelésének módja</w:t>
      </w:r>
    </w:p>
    <w:p w14:paraId="72AA4695" w14:textId="77BD2AB1" w:rsidR="00165906" w:rsidRPr="000041D7" w:rsidRDefault="00165906" w:rsidP="00165906">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0962BBBE" w14:textId="77777777" w:rsidR="00165906" w:rsidRPr="000041D7" w:rsidRDefault="00165906" w:rsidP="00165906">
      <w:pPr>
        <w:spacing w:after="0"/>
        <w:ind w:left="426"/>
        <w:rPr>
          <w:rFonts w:cs="Times New Roman"/>
        </w:rPr>
      </w:pPr>
    </w:p>
    <w:p w14:paraId="5C115C1A" w14:textId="124A4320" w:rsidR="00165906" w:rsidRPr="000041D7" w:rsidRDefault="00F81862" w:rsidP="00165906">
      <w:pPr>
        <w:pStyle w:val="Listaszerbekezds"/>
        <w:numPr>
          <w:ilvl w:val="0"/>
          <w:numId w:val="8"/>
        </w:numPr>
        <w:tabs>
          <w:tab w:val="right" w:pos="9072"/>
        </w:tabs>
        <w:spacing w:after="0"/>
        <w:rPr>
          <w:rFonts w:cs="Times New Roman"/>
          <w:b/>
        </w:rPr>
      </w:pPr>
      <w:r w:rsidRPr="000041D7">
        <w:rPr>
          <w:rFonts w:cs="Times New Roman"/>
          <w:b/>
          <w:bCs/>
          <w:szCs w:val="24"/>
        </w:rPr>
        <w:t>Gépszerelési gyakorlat</w:t>
      </w:r>
      <w:r w:rsidR="00165906" w:rsidRPr="000041D7">
        <w:rPr>
          <w:rFonts w:cs="Times New Roman"/>
          <w:b/>
        </w:rPr>
        <w:t xml:space="preserve"> tantárgy</w:t>
      </w:r>
      <w:r w:rsidR="00165906" w:rsidRPr="000041D7">
        <w:rPr>
          <w:rFonts w:cs="Times New Roman"/>
          <w:b/>
        </w:rPr>
        <w:tab/>
      </w:r>
      <w:r w:rsidR="007E5672" w:rsidRPr="000041D7">
        <w:rPr>
          <w:rFonts w:cs="Times New Roman"/>
          <w:b/>
        </w:rPr>
        <w:t>34</w:t>
      </w:r>
      <w:r w:rsidR="00165906" w:rsidRPr="000041D7">
        <w:rPr>
          <w:rFonts w:cs="Times New Roman"/>
          <w:b/>
        </w:rPr>
        <w:t xml:space="preserve"> óra/</w:t>
      </w:r>
      <w:r w:rsidR="008348D0" w:rsidRPr="000041D7">
        <w:rPr>
          <w:rFonts w:cs="Times New Roman"/>
          <w:b/>
        </w:rPr>
        <w:t>0</w:t>
      </w:r>
      <w:r w:rsidR="00165906" w:rsidRPr="000041D7">
        <w:rPr>
          <w:rFonts w:cs="Times New Roman"/>
          <w:b/>
        </w:rPr>
        <w:t xml:space="preserve"> óra*</w:t>
      </w:r>
    </w:p>
    <w:p w14:paraId="2107474F" w14:textId="77777777" w:rsidR="00165906" w:rsidRPr="000041D7" w:rsidRDefault="00165906" w:rsidP="00165906">
      <w:pPr>
        <w:spacing w:after="0"/>
        <w:jc w:val="right"/>
        <w:rPr>
          <w:rFonts w:cs="Times New Roman"/>
          <w:sz w:val="20"/>
        </w:rPr>
      </w:pPr>
      <w:r w:rsidRPr="000041D7">
        <w:rPr>
          <w:rFonts w:cs="Times New Roman"/>
          <w:sz w:val="20"/>
        </w:rPr>
        <w:t>* 9-13. évfolyamon megszervezett képzés/13. és 14. évfolyamon megszervezett képzés</w:t>
      </w:r>
    </w:p>
    <w:p w14:paraId="2F4770D3" w14:textId="77777777" w:rsidR="00165906" w:rsidRPr="000041D7" w:rsidRDefault="00165906" w:rsidP="00165906">
      <w:pPr>
        <w:spacing w:after="0"/>
        <w:ind w:left="426"/>
        <w:rPr>
          <w:rFonts w:cs="Times New Roman"/>
        </w:rPr>
      </w:pPr>
    </w:p>
    <w:p w14:paraId="62C0214C" w14:textId="1D4A4F2F" w:rsidR="00165906" w:rsidRPr="000041D7" w:rsidRDefault="00165906" w:rsidP="00165906">
      <w:pPr>
        <w:spacing w:after="0"/>
        <w:ind w:left="426"/>
        <w:rPr>
          <w:rFonts w:cs="Times New Roman"/>
        </w:rPr>
      </w:pPr>
      <w:r w:rsidRPr="000041D7">
        <w:rPr>
          <w:rFonts w:cs="Times New Roman"/>
        </w:rPr>
        <w:t xml:space="preserve">A tantárgy a </w:t>
      </w:r>
      <w:r w:rsidR="00F81862" w:rsidRPr="000041D7">
        <w:rPr>
          <w:rFonts w:cs="Times New Roman"/>
        </w:rPr>
        <w:t>31 521 12 Jármű- és gépszerelő</w:t>
      </w:r>
      <w:r w:rsidR="003C185B" w:rsidRPr="000041D7">
        <w:rPr>
          <w:rFonts w:cs="Times New Roman"/>
        </w:rPr>
        <w:t xml:space="preserve"> mellék-</w:t>
      </w:r>
      <w:r w:rsidRPr="000041D7">
        <w:rPr>
          <w:rFonts w:cs="Times New Roman"/>
        </w:rPr>
        <w:t>szakképesítéshez kapcsolódik.</w:t>
      </w:r>
    </w:p>
    <w:p w14:paraId="7FCA47DB" w14:textId="77777777" w:rsidR="00165906" w:rsidRPr="000041D7" w:rsidRDefault="00165906" w:rsidP="00165906">
      <w:pPr>
        <w:spacing w:after="0"/>
        <w:ind w:left="426"/>
        <w:rPr>
          <w:rFonts w:cs="Times New Roman"/>
        </w:rPr>
      </w:pPr>
    </w:p>
    <w:p w14:paraId="0E33A84E"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tanításának célja</w:t>
      </w:r>
    </w:p>
    <w:p w14:paraId="6ECC62AB" w14:textId="3B2DF3F7" w:rsidR="00165906" w:rsidRPr="000041D7" w:rsidRDefault="00F81862" w:rsidP="00165906">
      <w:pPr>
        <w:spacing w:after="0"/>
        <w:ind w:left="426"/>
        <w:rPr>
          <w:rFonts w:cs="Times New Roman"/>
        </w:rPr>
      </w:pPr>
      <w:r w:rsidRPr="000041D7">
        <w:rPr>
          <w:rFonts w:cs="Times New Roman"/>
        </w:rPr>
        <w:t>Megismertetni és elsajátíttatni a tanulókkal a különféle gépszerkezetek és hajtások szerelésének biztonsági és hatékony technológiáját.</w:t>
      </w:r>
    </w:p>
    <w:p w14:paraId="31F22C03" w14:textId="77777777" w:rsidR="00165906" w:rsidRPr="000041D7" w:rsidRDefault="00165906" w:rsidP="00165906">
      <w:pPr>
        <w:spacing w:after="0"/>
        <w:ind w:left="426"/>
        <w:rPr>
          <w:rFonts w:cs="Times New Roman"/>
        </w:rPr>
      </w:pPr>
    </w:p>
    <w:p w14:paraId="328F4C87"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Kapcsolódó közismereti, szakmai tartalmak</w:t>
      </w:r>
    </w:p>
    <w:p w14:paraId="3E779DED" w14:textId="00123E0A" w:rsidR="00165906" w:rsidRPr="000041D7" w:rsidRDefault="00D65ABF" w:rsidP="00165906">
      <w:pPr>
        <w:spacing w:after="0"/>
        <w:ind w:left="426"/>
        <w:rPr>
          <w:rFonts w:cs="Times New Roman"/>
        </w:rPr>
      </w:pPr>
      <w:r w:rsidRPr="000041D7">
        <w:rPr>
          <w:rFonts w:cs="Times New Roman"/>
        </w:rPr>
        <w:t>A Gépszerelési gyakorlat tantárgy megfelelő témakörének szakmai tartalma megegyezik a 10417-16 Közlekedéstechnikai gyakorlatok modulhoz tartozó Karbantartási gyakorlatok tantárgy témaköreinek szakmai tartalmával.</w:t>
      </w:r>
    </w:p>
    <w:p w14:paraId="0DF2607F" w14:textId="77777777" w:rsidR="00165906" w:rsidRPr="000041D7" w:rsidRDefault="00165906" w:rsidP="00165906">
      <w:pPr>
        <w:spacing w:after="0"/>
        <w:ind w:left="426"/>
        <w:rPr>
          <w:rFonts w:cs="Times New Roman"/>
        </w:rPr>
      </w:pPr>
    </w:p>
    <w:p w14:paraId="266CA1FC"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Témakörök</w:t>
      </w:r>
    </w:p>
    <w:p w14:paraId="308EFCB7" w14:textId="6D16C674" w:rsidR="00165906" w:rsidRPr="000041D7" w:rsidRDefault="00F81862"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lastRenderedPageBreak/>
        <w:t>Szerkezetek szerelése</w:t>
      </w:r>
    </w:p>
    <w:p w14:paraId="6C24F0D7" w14:textId="77777777" w:rsidR="00F81862" w:rsidRPr="000041D7" w:rsidRDefault="00F81862" w:rsidP="00F81862">
      <w:pPr>
        <w:spacing w:after="0"/>
        <w:ind w:left="851"/>
        <w:rPr>
          <w:rFonts w:cs="Times New Roman"/>
        </w:rPr>
      </w:pPr>
      <w:r w:rsidRPr="000041D7">
        <w:rPr>
          <w:rFonts w:cs="Times New Roman"/>
        </w:rPr>
        <w:t>Általános gépszerelési és üzemeltetési szabályok</w:t>
      </w:r>
    </w:p>
    <w:p w14:paraId="60384E3B" w14:textId="77777777" w:rsidR="00F81862" w:rsidRPr="000041D7" w:rsidRDefault="00F81862" w:rsidP="00F81862">
      <w:pPr>
        <w:spacing w:after="0"/>
        <w:ind w:left="851"/>
        <w:rPr>
          <w:rFonts w:cs="Times New Roman"/>
        </w:rPr>
      </w:pPr>
      <w:r w:rsidRPr="000041D7">
        <w:rPr>
          <w:rFonts w:cs="Times New Roman"/>
        </w:rPr>
        <w:t>A gépszerelés munkavédelmi szabályai</w:t>
      </w:r>
    </w:p>
    <w:p w14:paraId="6B1E1D73" w14:textId="77777777" w:rsidR="00F81862" w:rsidRPr="000041D7" w:rsidRDefault="00F81862" w:rsidP="00F81862">
      <w:pPr>
        <w:spacing w:after="0"/>
        <w:ind w:left="851"/>
        <w:rPr>
          <w:rFonts w:cs="Times New Roman"/>
        </w:rPr>
      </w:pPr>
      <w:r w:rsidRPr="000041D7">
        <w:rPr>
          <w:rFonts w:cs="Times New Roman"/>
        </w:rPr>
        <w:t>Mechanikus gépelemek szerelése és azok szabályai</w:t>
      </w:r>
    </w:p>
    <w:p w14:paraId="7D5CB3D1" w14:textId="77777777" w:rsidR="00F81862" w:rsidRPr="000041D7" w:rsidRDefault="00F81862" w:rsidP="00F81862">
      <w:pPr>
        <w:spacing w:after="0"/>
        <w:ind w:left="851"/>
        <w:rPr>
          <w:rFonts w:cs="Times New Roman"/>
        </w:rPr>
      </w:pPr>
      <w:r w:rsidRPr="000041D7">
        <w:rPr>
          <w:rFonts w:cs="Times New Roman"/>
        </w:rPr>
        <w:t>Egyszerű statikus vázszerkezetek szerelése és azok szabályai</w:t>
      </w:r>
    </w:p>
    <w:p w14:paraId="686B609E" w14:textId="77777777" w:rsidR="00F81862" w:rsidRPr="000041D7" w:rsidRDefault="00F81862" w:rsidP="00F81862">
      <w:pPr>
        <w:spacing w:after="0"/>
        <w:ind w:left="851"/>
        <w:rPr>
          <w:rFonts w:cs="Times New Roman"/>
        </w:rPr>
      </w:pPr>
      <w:r w:rsidRPr="000041D7">
        <w:rPr>
          <w:rFonts w:cs="Times New Roman"/>
        </w:rPr>
        <w:t>Acélszerkezetű szekrénytartók szerelése és azok szabályai</w:t>
      </w:r>
    </w:p>
    <w:p w14:paraId="7A668BCD" w14:textId="77777777" w:rsidR="00F81862" w:rsidRPr="000041D7" w:rsidRDefault="00F81862" w:rsidP="00F81862">
      <w:pPr>
        <w:spacing w:after="0"/>
        <w:ind w:left="851"/>
        <w:rPr>
          <w:rFonts w:cs="Times New Roman"/>
        </w:rPr>
      </w:pPr>
      <w:r w:rsidRPr="000041D7">
        <w:rPr>
          <w:rFonts w:cs="Times New Roman"/>
        </w:rPr>
        <w:t>Teleszkópos elemek szerelése</w:t>
      </w:r>
    </w:p>
    <w:p w14:paraId="7881CCD9" w14:textId="4B0E21B8" w:rsidR="00165906" w:rsidRPr="000041D7" w:rsidRDefault="00F81862" w:rsidP="00F81862">
      <w:pPr>
        <w:spacing w:after="0"/>
        <w:ind w:left="851"/>
        <w:rPr>
          <w:rFonts w:cs="Times New Roman"/>
        </w:rPr>
      </w:pPr>
      <w:r w:rsidRPr="000041D7">
        <w:rPr>
          <w:rFonts w:cs="Times New Roman"/>
        </w:rPr>
        <w:t>Egyéb főtartók szerelése</w:t>
      </w:r>
    </w:p>
    <w:p w14:paraId="269C8EE7" w14:textId="77777777" w:rsidR="00165906" w:rsidRPr="000041D7" w:rsidRDefault="00165906" w:rsidP="00165906">
      <w:pPr>
        <w:tabs>
          <w:tab w:val="left" w:pos="1418"/>
          <w:tab w:val="right" w:pos="9072"/>
        </w:tabs>
        <w:spacing w:after="0"/>
        <w:ind w:left="851"/>
        <w:rPr>
          <w:rFonts w:cs="Times New Roman"/>
        </w:rPr>
      </w:pPr>
    </w:p>
    <w:p w14:paraId="5F230750" w14:textId="13FE3F0C" w:rsidR="00165906" w:rsidRPr="000041D7" w:rsidRDefault="00F81862" w:rsidP="00165906">
      <w:pPr>
        <w:pStyle w:val="Listaszerbekezds"/>
        <w:numPr>
          <w:ilvl w:val="2"/>
          <w:numId w:val="8"/>
        </w:numPr>
        <w:tabs>
          <w:tab w:val="left" w:pos="1701"/>
          <w:tab w:val="right" w:pos="9072"/>
        </w:tabs>
        <w:spacing w:after="0"/>
        <w:ind w:left="993" w:hanging="426"/>
        <w:rPr>
          <w:rFonts w:cs="Times New Roman"/>
          <w:b/>
          <w:i/>
        </w:rPr>
      </w:pPr>
      <w:r w:rsidRPr="000041D7">
        <w:rPr>
          <w:rFonts w:cs="Times New Roman"/>
          <w:b/>
          <w:i/>
        </w:rPr>
        <w:t>Hajtások szerelése</w:t>
      </w:r>
    </w:p>
    <w:p w14:paraId="635A078E" w14:textId="77777777" w:rsidR="00F81862" w:rsidRPr="000041D7" w:rsidRDefault="00F81862" w:rsidP="00F81862">
      <w:pPr>
        <w:spacing w:after="0"/>
        <w:ind w:left="851"/>
        <w:rPr>
          <w:rFonts w:cs="Times New Roman"/>
        </w:rPr>
      </w:pPr>
      <w:r w:rsidRPr="000041D7">
        <w:rPr>
          <w:rFonts w:cs="Times New Roman"/>
        </w:rPr>
        <w:t>Belsőégésű motorok szerelése, javítása</w:t>
      </w:r>
    </w:p>
    <w:p w14:paraId="0FE0C574" w14:textId="77777777" w:rsidR="00F81862" w:rsidRPr="000041D7" w:rsidRDefault="00F81862" w:rsidP="00F81862">
      <w:pPr>
        <w:spacing w:after="0"/>
        <w:ind w:left="851"/>
        <w:rPr>
          <w:rFonts w:cs="Times New Roman"/>
        </w:rPr>
      </w:pPr>
      <w:r w:rsidRPr="000041D7">
        <w:rPr>
          <w:rFonts w:cs="Times New Roman"/>
        </w:rPr>
        <w:t>Tengelykapcsoló szerkezetek javítása</w:t>
      </w:r>
    </w:p>
    <w:p w14:paraId="3D03B813" w14:textId="77777777" w:rsidR="00F81862" w:rsidRPr="000041D7" w:rsidRDefault="00F81862" w:rsidP="00F81862">
      <w:pPr>
        <w:spacing w:after="0"/>
        <w:ind w:left="851"/>
        <w:rPr>
          <w:rFonts w:cs="Times New Roman"/>
        </w:rPr>
      </w:pPr>
      <w:r w:rsidRPr="000041D7">
        <w:rPr>
          <w:rFonts w:cs="Times New Roman"/>
        </w:rPr>
        <w:t>Hajtóművek szerelése, javítása</w:t>
      </w:r>
    </w:p>
    <w:p w14:paraId="52B98EF0" w14:textId="77777777" w:rsidR="00F81862" w:rsidRPr="000041D7" w:rsidRDefault="00F81862" w:rsidP="00F81862">
      <w:pPr>
        <w:spacing w:after="0"/>
        <w:ind w:left="851"/>
        <w:rPr>
          <w:rFonts w:cs="Times New Roman"/>
        </w:rPr>
      </w:pPr>
      <w:r w:rsidRPr="000041D7">
        <w:rPr>
          <w:rFonts w:cs="Times New Roman"/>
        </w:rPr>
        <w:t>Mozgásakadályozó elemek, fékek szerkezete és javítása</w:t>
      </w:r>
    </w:p>
    <w:p w14:paraId="33AD6574" w14:textId="77777777" w:rsidR="00F81862" w:rsidRPr="000041D7" w:rsidRDefault="00F81862" w:rsidP="00F81862">
      <w:pPr>
        <w:spacing w:after="0"/>
        <w:ind w:left="851"/>
        <w:rPr>
          <w:rFonts w:cs="Times New Roman"/>
        </w:rPr>
      </w:pPr>
      <w:r w:rsidRPr="000041D7">
        <w:rPr>
          <w:rFonts w:cs="Times New Roman"/>
        </w:rPr>
        <w:t>Mozgás átalakító elemek szerkezete és javítása</w:t>
      </w:r>
    </w:p>
    <w:p w14:paraId="1E19EBEF" w14:textId="77777777" w:rsidR="00F81862" w:rsidRPr="000041D7" w:rsidRDefault="00F81862" w:rsidP="00F81862">
      <w:pPr>
        <w:spacing w:after="0"/>
        <w:ind w:left="851"/>
        <w:rPr>
          <w:rFonts w:cs="Times New Roman"/>
        </w:rPr>
      </w:pPr>
      <w:r w:rsidRPr="000041D7">
        <w:rPr>
          <w:rFonts w:cs="Times New Roman"/>
        </w:rPr>
        <w:t>Mechanikus gépek, géprendszerek fő típusainak szerelése, javítása</w:t>
      </w:r>
    </w:p>
    <w:p w14:paraId="637CECAA" w14:textId="77777777" w:rsidR="00F81862" w:rsidRPr="000041D7" w:rsidRDefault="00F81862" w:rsidP="00F81862">
      <w:pPr>
        <w:spacing w:after="0"/>
        <w:ind w:left="851"/>
        <w:rPr>
          <w:rFonts w:cs="Times New Roman"/>
        </w:rPr>
      </w:pPr>
      <w:r w:rsidRPr="000041D7">
        <w:rPr>
          <w:rFonts w:cs="Times New Roman"/>
        </w:rPr>
        <w:t>Hő és áramlástechnikai gépek szerelése, javítása</w:t>
      </w:r>
    </w:p>
    <w:p w14:paraId="5DDC6845" w14:textId="4A90227A" w:rsidR="00165906" w:rsidRPr="000041D7" w:rsidRDefault="00F81862" w:rsidP="00F81862">
      <w:pPr>
        <w:spacing w:after="0"/>
        <w:ind w:left="851"/>
        <w:rPr>
          <w:rFonts w:cs="Times New Roman"/>
        </w:rPr>
      </w:pPr>
      <w:r w:rsidRPr="000041D7">
        <w:rPr>
          <w:rFonts w:cs="Times New Roman"/>
        </w:rPr>
        <w:t>Vezérlési rendszerek szerelése, javítása</w:t>
      </w:r>
    </w:p>
    <w:p w14:paraId="6B990198" w14:textId="77777777" w:rsidR="00165906" w:rsidRPr="000041D7" w:rsidRDefault="00165906" w:rsidP="00165906">
      <w:pPr>
        <w:tabs>
          <w:tab w:val="left" w:pos="1418"/>
          <w:tab w:val="right" w:pos="9072"/>
        </w:tabs>
        <w:spacing w:after="0"/>
        <w:ind w:left="851"/>
        <w:rPr>
          <w:rFonts w:cs="Times New Roman"/>
        </w:rPr>
      </w:pPr>
    </w:p>
    <w:p w14:paraId="4031A3B9"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képzés javasolt helyszíne (ajánlás)</w:t>
      </w:r>
    </w:p>
    <w:p w14:paraId="4B62D596" w14:textId="2EF8EB6B" w:rsidR="00165906" w:rsidRPr="000041D7" w:rsidRDefault="00F81862" w:rsidP="00165906">
      <w:pPr>
        <w:spacing w:after="0"/>
        <w:ind w:left="426"/>
        <w:rPr>
          <w:rFonts w:cs="Times New Roman"/>
        </w:rPr>
      </w:pPr>
      <w:r w:rsidRPr="000041D7">
        <w:rPr>
          <w:rFonts w:cs="Times New Roman"/>
        </w:rPr>
        <w:t>Szakma specifikus tanműhely.</w:t>
      </w:r>
    </w:p>
    <w:p w14:paraId="29A8AC1E" w14:textId="77777777" w:rsidR="00165906" w:rsidRPr="000041D7" w:rsidRDefault="00165906" w:rsidP="00165906">
      <w:pPr>
        <w:spacing w:after="0"/>
        <w:ind w:left="426"/>
        <w:rPr>
          <w:rFonts w:cs="Times New Roman"/>
        </w:rPr>
      </w:pPr>
    </w:p>
    <w:p w14:paraId="21DE11B5" w14:textId="77777777" w:rsidR="00165906" w:rsidRPr="000041D7" w:rsidRDefault="00165906" w:rsidP="00165906">
      <w:pPr>
        <w:pStyle w:val="Listaszerbekezds"/>
        <w:numPr>
          <w:ilvl w:val="1"/>
          <w:numId w:val="8"/>
        </w:numPr>
        <w:spacing w:after="0"/>
        <w:rPr>
          <w:rFonts w:cs="Times New Roman"/>
          <w:b/>
        </w:rPr>
      </w:pPr>
      <w:r w:rsidRPr="000041D7">
        <w:rPr>
          <w:rFonts w:cs="Times New Roman"/>
          <w:b/>
        </w:rPr>
        <w:t>A tantárgy értékelésének módja</w:t>
      </w:r>
    </w:p>
    <w:p w14:paraId="5F5A1B34" w14:textId="582FAB4D" w:rsidR="00165906" w:rsidRPr="000041D7" w:rsidRDefault="00165906" w:rsidP="00165906">
      <w:pPr>
        <w:spacing w:after="0"/>
        <w:ind w:left="426"/>
        <w:rPr>
          <w:rFonts w:cs="Times New Roman"/>
        </w:rPr>
      </w:pPr>
      <w:r w:rsidRPr="000041D7">
        <w:rPr>
          <w:rFonts w:cs="Times New Roman"/>
        </w:rPr>
        <w:t xml:space="preserve">A nemzeti köznevelésről szóló 2011. évi </w:t>
      </w:r>
      <w:r w:rsidR="00D07D89">
        <w:rPr>
          <w:rFonts w:cs="Times New Roman"/>
        </w:rPr>
        <w:t xml:space="preserve">CXC. törvény </w:t>
      </w:r>
      <w:r w:rsidRPr="000041D7">
        <w:rPr>
          <w:rFonts w:cs="Times New Roman"/>
        </w:rPr>
        <w:t xml:space="preserve">54. § </w:t>
      </w:r>
      <w:r w:rsidR="00EF46F5">
        <w:rPr>
          <w:rFonts w:cs="Times New Roman"/>
        </w:rPr>
        <w:t>(2) bekezdés a)</w:t>
      </w:r>
      <w:r w:rsidRPr="000041D7">
        <w:rPr>
          <w:rFonts w:cs="Times New Roman"/>
        </w:rPr>
        <w:t xml:space="preserve"> pontja szerinti értékeléssel.</w:t>
      </w:r>
    </w:p>
    <w:p w14:paraId="1ED27A8D" w14:textId="77777777" w:rsidR="00165906" w:rsidRDefault="00165906" w:rsidP="00165906">
      <w:pPr>
        <w:spacing w:after="0"/>
        <w:ind w:left="426"/>
        <w:rPr>
          <w:rFonts w:cs="Times New Roman"/>
        </w:rPr>
      </w:pPr>
    </w:p>
    <w:p w14:paraId="0ABADEEB" w14:textId="77777777" w:rsidR="00DE7B91" w:rsidRDefault="00DE7B91" w:rsidP="00DE7B91">
      <w:pPr>
        <w:spacing w:after="200" w:line="276" w:lineRule="auto"/>
        <w:jc w:val="left"/>
        <w:rPr>
          <w:rFonts w:cs="Times New Roman"/>
        </w:rPr>
      </w:pPr>
      <w:r>
        <w:rPr>
          <w:rFonts w:cs="Times New Roman"/>
        </w:rPr>
        <w:br w:type="page"/>
      </w:r>
    </w:p>
    <w:p w14:paraId="3E0694E5" w14:textId="77777777" w:rsidR="00DE7B91" w:rsidRPr="00D52C63" w:rsidRDefault="00DE7B91" w:rsidP="00DE7B91">
      <w:pPr>
        <w:rPr>
          <w:rFonts w:cs="Times New Roman"/>
        </w:rPr>
      </w:pPr>
    </w:p>
    <w:p w14:paraId="1D8ADF86" w14:textId="77777777" w:rsidR="00DE7B91" w:rsidRPr="00D52C63" w:rsidRDefault="00DE7B91" w:rsidP="00DE7B91">
      <w:pPr>
        <w:spacing w:before="2880"/>
        <w:jc w:val="center"/>
        <w:rPr>
          <w:rFonts w:cs="Times New Roman"/>
          <w:b/>
          <w:sz w:val="36"/>
        </w:rPr>
      </w:pPr>
    </w:p>
    <w:p w14:paraId="73ADD259" w14:textId="77777777" w:rsidR="00DE7B91" w:rsidRPr="00D52C63" w:rsidRDefault="00DE7B91" w:rsidP="00DE7B91">
      <w:pPr>
        <w:jc w:val="center"/>
        <w:rPr>
          <w:rFonts w:cs="Times New Roman"/>
          <w:b/>
          <w:sz w:val="36"/>
        </w:rPr>
      </w:pPr>
      <w:r w:rsidRPr="007C2AB6">
        <w:rPr>
          <w:rFonts w:cs="Times New Roman"/>
          <w:b/>
          <w:sz w:val="36"/>
        </w:rPr>
        <w:t>Ágazati szakmai kompetenciák erősítése</w:t>
      </w:r>
    </w:p>
    <w:p w14:paraId="6E6B82C9" w14:textId="77777777" w:rsidR="00DE7B91" w:rsidRPr="00D52C63" w:rsidRDefault="00DE7B91" w:rsidP="00DE7B91">
      <w:pPr>
        <w:spacing w:after="200" w:line="276" w:lineRule="auto"/>
        <w:jc w:val="left"/>
        <w:rPr>
          <w:rFonts w:cs="Times New Roman"/>
        </w:rPr>
      </w:pPr>
      <w:r w:rsidRPr="00D52C63">
        <w:rPr>
          <w:rFonts w:cs="Times New Roman"/>
        </w:rPr>
        <w:br w:type="page"/>
      </w:r>
    </w:p>
    <w:p w14:paraId="2D854CEF" w14:textId="4D7CFAB8" w:rsidR="00DE7B91" w:rsidRPr="00644690" w:rsidRDefault="00DE7B91" w:rsidP="00DE7B91">
      <w:pPr>
        <w:pStyle w:val="Listaszerbekezds"/>
        <w:numPr>
          <w:ilvl w:val="0"/>
          <w:numId w:val="8"/>
        </w:numPr>
        <w:tabs>
          <w:tab w:val="right" w:pos="9072"/>
        </w:tabs>
        <w:spacing w:after="0"/>
        <w:rPr>
          <w:rFonts w:cs="Times New Roman"/>
          <w:b/>
        </w:rPr>
      </w:pPr>
      <w:r w:rsidRPr="007C2AB6">
        <w:rPr>
          <w:b/>
        </w:rPr>
        <w:lastRenderedPageBreak/>
        <w:t>Ágazati szakmai kompetenciák erősítése</w:t>
      </w:r>
      <w:r>
        <w:rPr>
          <w:b/>
        </w:rPr>
        <w:tab/>
        <w:t>175 ó</w:t>
      </w:r>
      <w:r w:rsidRPr="00644690">
        <w:rPr>
          <w:b/>
        </w:rPr>
        <w:t>ra</w:t>
      </w:r>
    </w:p>
    <w:p w14:paraId="6DE546A9" w14:textId="77777777" w:rsidR="00DE7B91" w:rsidRDefault="00DE7B91" w:rsidP="00DE7B91">
      <w:pPr>
        <w:spacing w:after="0"/>
        <w:ind w:left="426"/>
      </w:pPr>
    </w:p>
    <w:p w14:paraId="0FD4B96F" w14:textId="77777777" w:rsidR="00DE7B91" w:rsidRDefault="00DE7B91" w:rsidP="00DE7B91">
      <w:pPr>
        <w:spacing w:after="0"/>
        <w:ind w:left="426"/>
      </w:pPr>
      <w:r w:rsidRPr="00CE70A5">
        <w:t>A</w:t>
      </w:r>
      <w:r>
        <w:t>z ágazati szakmai kompetenciák erősítése a mellék-szakképesítésre meghatározott időkeretben történik.</w:t>
      </w:r>
    </w:p>
    <w:p w14:paraId="6EDA8A7F" w14:textId="77777777" w:rsidR="00DE7B91" w:rsidRDefault="00DE7B91" w:rsidP="00DE7B91">
      <w:pPr>
        <w:spacing w:after="0"/>
        <w:ind w:left="426"/>
      </w:pPr>
    </w:p>
    <w:p w14:paraId="51002CA9" w14:textId="77777777" w:rsidR="00DE7B91" w:rsidRDefault="00DE7B91" w:rsidP="00DE7B91">
      <w:pPr>
        <w:pStyle w:val="Listaszerbekezds"/>
        <w:numPr>
          <w:ilvl w:val="1"/>
          <w:numId w:val="8"/>
        </w:numPr>
        <w:spacing w:after="0"/>
        <w:rPr>
          <w:b/>
        </w:rPr>
      </w:pPr>
      <w:r>
        <w:rPr>
          <w:b/>
        </w:rPr>
        <w:t>T</w:t>
      </w:r>
      <w:r w:rsidRPr="00644690">
        <w:rPr>
          <w:b/>
        </w:rPr>
        <w:t>anításának célja</w:t>
      </w:r>
    </w:p>
    <w:p w14:paraId="0EBE396C" w14:textId="77777777" w:rsidR="00DE7B91" w:rsidRDefault="00DE7B91" w:rsidP="00DE7B91">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32AD9889" w14:textId="77777777" w:rsidR="00DE7B91" w:rsidRPr="002B5BF7" w:rsidRDefault="00DE7B91" w:rsidP="00DE7B91">
      <w:pPr>
        <w:spacing w:after="0"/>
        <w:ind w:left="426"/>
      </w:pPr>
    </w:p>
    <w:p w14:paraId="48C1915E" w14:textId="77777777" w:rsidR="00DE7B91" w:rsidRPr="00644690" w:rsidRDefault="00DE7B91" w:rsidP="00DE7B91">
      <w:pPr>
        <w:pStyle w:val="Listaszerbekezds"/>
        <w:numPr>
          <w:ilvl w:val="1"/>
          <w:numId w:val="8"/>
        </w:numPr>
        <w:spacing w:after="0"/>
        <w:rPr>
          <w:rFonts w:cs="Times New Roman"/>
          <w:b/>
        </w:rPr>
      </w:pPr>
      <w:r>
        <w:rPr>
          <w:b/>
        </w:rPr>
        <w:t>É</w:t>
      </w:r>
      <w:r w:rsidRPr="00644690">
        <w:rPr>
          <w:b/>
        </w:rPr>
        <w:t>rtékelésének módja</w:t>
      </w:r>
    </w:p>
    <w:p w14:paraId="44F29592" w14:textId="1723C331" w:rsidR="00DE7B91" w:rsidRDefault="00DE7B91" w:rsidP="00DE7B91">
      <w:pPr>
        <w:spacing w:after="0"/>
        <w:ind w:left="426"/>
      </w:pPr>
      <w:r w:rsidRPr="003A56AA">
        <w:t xml:space="preserve">A nemzeti köznevelésről szóló 2011. évi </w:t>
      </w:r>
      <w:r w:rsidR="00D07D89">
        <w:t xml:space="preserve">CXC. törvény </w:t>
      </w:r>
      <w:r w:rsidRPr="003A56AA">
        <w:t xml:space="preserve">54. § </w:t>
      </w:r>
      <w:r w:rsidR="00EF46F5">
        <w:t>(2) bekezdés a)</w:t>
      </w:r>
      <w:r w:rsidRPr="003A56AA">
        <w:t xml:space="preserve"> pontja szerinti értékeléssel.</w:t>
      </w:r>
    </w:p>
    <w:p w14:paraId="2960D463" w14:textId="77777777" w:rsidR="00DE7B91" w:rsidRDefault="00DE7B91" w:rsidP="00DE7B91">
      <w:pPr>
        <w:spacing w:after="0"/>
        <w:ind w:left="426"/>
      </w:pPr>
    </w:p>
    <w:sectPr w:rsidR="00DE7B91"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F165F2" w15:done="0"/>
  <w15:commentEx w15:paraId="3CE0EA7A" w15:done="0"/>
  <w15:commentEx w15:paraId="1B902403" w15:done="0"/>
  <w15:commentEx w15:paraId="03C24AD4" w15:done="0"/>
  <w15:commentEx w15:paraId="4FBD6249" w15:done="0"/>
  <w15:commentEx w15:paraId="2F7057FF" w15:done="0"/>
  <w15:commentEx w15:paraId="03ECA470" w15:done="0"/>
  <w15:commentEx w15:paraId="286D0527" w15:done="0"/>
  <w15:commentEx w15:paraId="796B5FF0" w15:done="0"/>
  <w15:commentEx w15:paraId="274C71ED" w15:done="0"/>
  <w15:commentEx w15:paraId="3ABB4EC4" w15:done="0"/>
  <w15:commentEx w15:paraId="3EC97B7C" w15:done="0"/>
  <w15:commentEx w15:paraId="373C1F7B" w15:done="0"/>
  <w15:commentEx w15:paraId="189071E6" w15:done="0"/>
  <w15:commentEx w15:paraId="786E5194" w15:done="0"/>
  <w15:commentEx w15:paraId="3B3C907B" w15:done="0"/>
  <w15:commentEx w15:paraId="1D7F7FF3" w15:done="0"/>
  <w15:commentEx w15:paraId="5D7F23B5" w15:done="0"/>
  <w15:commentEx w15:paraId="7189CD10" w15:done="0"/>
  <w15:commentEx w15:paraId="4E8CD7BF" w15:done="0"/>
  <w15:commentEx w15:paraId="0C3D9AD3" w15:done="0"/>
  <w15:commentEx w15:paraId="40C7B085" w15:done="0"/>
  <w15:commentEx w15:paraId="47CBC677" w15:done="0"/>
  <w15:commentEx w15:paraId="6F89AF80" w15:done="0"/>
  <w15:commentEx w15:paraId="159BE1BB" w15:done="0"/>
  <w15:commentEx w15:paraId="182F84E0" w15:done="0"/>
  <w15:commentEx w15:paraId="1A7566B8" w15:done="0"/>
  <w15:commentEx w15:paraId="24F257EB" w15:done="0"/>
  <w15:commentEx w15:paraId="00239942" w15:done="0"/>
  <w15:commentEx w15:paraId="1B4D56D4" w15:done="0"/>
  <w15:commentEx w15:paraId="0108B91E" w15:done="0"/>
  <w15:commentEx w15:paraId="46B26CEB" w15:done="0"/>
  <w15:commentEx w15:paraId="5DDE4ED9" w15:done="0"/>
  <w15:commentEx w15:paraId="3483CD66" w15:done="0"/>
  <w15:commentEx w15:paraId="3F6B917B" w15:done="0"/>
  <w15:commentEx w15:paraId="6599FFE2" w15:done="0"/>
  <w15:commentEx w15:paraId="5FFA6608" w15:done="0"/>
  <w15:commentEx w15:paraId="2429198C" w15:done="0"/>
  <w15:commentEx w15:paraId="51CE23C1" w15:done="0"/>
  <w15:commentEx w15:paraId="6C3E9095" w15:done="0"/>
  <w15:commentEx w15:paraId="373D8C6E" w15:done="0"/>
  <w15:commentEx w15:paraId="4F412BCE" w15:done="0"/>
  <w15:commentEx w15:paraId="0EDFBA0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9B06F9" w14:textId="77777777" w:rsidR="00BB2CF2" w:rsidRDefault="00BB2CF2" w:rsidP="00B945BE">
      <w:pPr>
        <w:spacing w:after="0"/>
      </w:pPr>
      <w:r>
        <w:separator/>
      </w:r>
    </w:p>
  </w:endnote>
  <w:endnote w:type="continuationSeparator" w:id="0">
    <w:p w14:paraId="46484F9C" w14:textId="77777777" w:rsidR="00BB2CF2" w:rsidRDefault="00BB2CF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
    <w:panose1 w:val="02020603050405020304"/>
    <w:charset w:val="EE"/>
    <w:family w:val="roman"/>
    <w:pitch w:val="variable"/>
    <w:sig w:usb0="20002A87" w:usb1="00000000" w:usb2="00000000" w:usb3="00000000" w:csb0="000001FF" w:csb1="00000000"/>
  </w:font>
  <w:font w:name="Courier New">
    <w:altName w:val="Courier New PSMT"/>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Noto Sans Symbols">
    <w:altName w:val="Times New Roman"/>
    <w:charset w:val="00"/>
    <w:family w:val="auto"/>
    <w:pitch w:val="default"/>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B62D96" w14:textId="77777777" w:rsidR="00BB2CF2" w:rsidRDefault="00BB2CF2" w:rsidP="00B945BE">
      <w:pPr>
        <w:spacing w:after="0"/>
      </w:pPr>
      <w:r>
        <w:separator/>
      </w:r>
    </w:p>
  </w:footnote>
  <w:footnote w:type="continuationSeparator" w:id="0">
    <w:p w14:paraId="023DDBD8" w14:textId="77777777" w:rsidR="00BB2CF2" w:rsidRDefault="00BB2CF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CCD6368"/>
    <w:multiLevelType w:val="hybridMultilevel"/>
    <w:tmpl w:val="5874AF86"/>
    <w:lvl w:ilvl="0" w:tplc="2CC2829E">
      <w:start w:val="1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9F77094"/>
    <w:multiLevelType w:val="multilevel"/>
    <w:tmpl w:val="74B4A9F0"/>
    <w:lvl w:ilvl="0">
      <w:start w:val="3"/>
      <w:numFmt w:val="bullet"/>
      <w:lvlText w:val="-"/>
      <w:lvlJc w:val="left"/>
      <w:pPr>
        <w:ind w:left="1211" w:hanging="360"/>
      </w:pPr>
      <w:rPr>
        <w:rFonts w:ascii="Times New Roman" w:eastAsia="Times New Roman" w:hAnsi="Times New Roman" w:cs="Times New Roman"/>
      </w:rPr>
    </w:lvl>
    <w:lvl w:ilvl="1">
      <w:start w:val="1"/>
      <w:numFmt w:val="bullet"/>
      <w:lvlText w:val="o"/>
      <w:lvlJc w:val="left"/>
      <w:pPr>
        <w:ind w:left="1931" w:hanging="360"/>
      </w:pPr>
      <w:rPr>
        <w:rFonts w:ascii="Courier New" w:eastAsia="Courier New" w:hAnsi="Courier New" w:cs="Courier New"/>
      </w:rPr>
    </w:lvl>
    <w:lvl w:ilvl="2">
      <w:start w:val="1"/>
      <w:numFmt w:val="bullet"/>
      <w:lvlText w:val="▪"/>
      <w:lvlJc w:val="left"/>
      <w:pPr>
        <w:ind w:left="2651" w:hanging="360"/>
      </w:pPr>
      <w:rPr>
        <w:rFonts w:ascii="Noto Sans Symbols" w:eastAsia="Noto Sans Symbols" w:hAnsi="Noto Sans Symbols" w:cs="Noto Sans Symbols"/>
      </w:rPr>
    </w:lvl>
    <w:lvl w:ilvl="3">
      <w:start w:val="1"/>
      <w:numFmt w:val="bullet"/>
      <w:lvlText w:val="●"/>
      <w:lvlJc w:val="left"/>
      <w:pPr>
        <w:ind w:left="3371" w:hanging="360"/>
      </w:pPr>
      <w:rPr>
        <w:rFonts w:ascii="Noto Sans Symbols" w:eastAsia="Noto Sans Symbols" w:hAnsi="Noto Sans Symbols" w:cs="Noto Sans Symbols"/>
      </w:rPr>
    </w:lvl>
    <w:lvl w:ilvl="4">
      <w:start w:val="1"/>
      <w:numFmt w:val="bullet"/>
      <w:lvlText w:val="o"/>
      <w:lvlJc w:val="left"/>
      <w:pPr>
        <w:ind w:left="4091" w:hanging="360"/>
      </w:pPr>
      <w:rPr>
        <w:rFonts w:ascii="Courier New" w:eastAsia="Courier New" w:hAnsi="Courier New" w:cs="Courier New"/>
      </w:rPr>
    </w:lvl>
    <w:lvl w:ilvl="5">
      <w:start w:val="1"/>
      <w:numFmt w:val="bullet"/>
      <w:lvlText w:val="▪"/>
      <w:lvlJc w:val="left"/>
      <w:pPr>
        <w:ind w:left="4811" w:hanging="360"/>
      </w:pPr>
      <w:rPr>
        <w:rFonts w:ascii="Noto Sans Symbols" w:eastAsia="Noto Sans Symbols" w:hAnsi="Noto Sans Symbols" w:cs="Noto Sans Symbols"/>
      </w:rPr>
    </w:lvl>
    <w:lvl w:ilvl="6">
      <w:start w:val="1"/>
      <w:numFmt w:val="bullet"/>
      <w:lvlText w:val="●"/>
      <w:lvlJc w:val="left"/>
      <w:pPr>
        <w:ind w:left="5531" w:hanging="360"/>
      </w:pPr>
      <w:rPr>
        <w:rFonts w:ascii="Noto Sans Symbols" w:eastAsia="Noto Sans Symbols" w:hAnsi="Noto Sans Symbols" w:cs="Noto Sans Symbols"/>
      </w:rPr>
    </w:lvl>
    <w:lvl w:ilvl="7">
      <w:start w:val="1"/>
      <w:numFmt w:val="bullet"/>
      <w:lvlText w:val="o"/>
      <w:lvlJc w:val="left"/>
      <w:pPr>
        <w:ind w:left="6251" w:hanging="360"/>
      </w:pPr>
      <w:rPr>
        <w:rFonts w:ascii="Courier New" w:eastAsia="Courier New" w:hAnsi="Courier New" w:cs="Courier New"/>
      </w:rPr>
    </w:lvl>
    <w:lvl w:ilvl="8">
      <w:start w:val="1"/>
      <w:numFmt w:val="bullet"/>
      <w:lvlText w:val="▪"/>
      <w:lvlJc w:val="left"/>
      <w:pPr>
        <w:ind w:left="6971" w:hanging="360"/>
      </w:pPr>
      <w:rPr>
        <w:rFonts w:ascii="Noto Sans Symbols" w:eastAsia="Noto Sans Symbols" w:hAnsi="Noto Sans Symbols" w:cs="Noto Sans Symbols"/>
      </w:r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3"/>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818"/>
    <w:rsid w:val="000041D7"/>
    <w:rsid w:val="0001241B"/>
    <w:rsid w:val="000311F6"/>
    <w:rsid w:val="00033C9C"/>
    <w:rsid w:val="00050052"/>
    <w:rsid w:val="0007263D"/>
    <w:rsid w:val="00074671"/>
    <w:rsid w:val="000772D7"/>
    <w:rsid w:val="00083D88"/>
    <w:rsid w:val="0009508E"/>
    <w:rsid w:val="000A0B8F"/>
    <w:rsid w:val="000A21B7"/>
    <w:rsid w:val="000A2E27"/>
    <w:rsid w:val="000A6073"/>
    <w:rsid w:val="000B44B8"/>
    <w:rsid w:val="000B5E9D"/>
    <w:rsid w:val="000C2A52"/>
    <w:rsid w:val="000C3A49"/>
    <w:rsid w:val="000D6F97"/>
    <w:rsid w:val="000D74EA"/>
    <w:rsid w:val="000E1DAA"/>
    <w:rsid w:val="000F44A2"/>
    <w:rsid w:val="0010565B"/>
    <w:rsid w:val="0012134D"/>
    <w:rsid w:val="0014204D"/>
    <w:rsid w:val="001504AC"/>
    <w:rsid w:val="001571E4"/>
    <w:rsid w:val="00160E0E"/>
    <w:rsid w:val="00165906"/>
    <w:rsid w:val="0017186D"/>
    <w:rsid w:val="001768FF"/>
    <w:rsid w:val="001924F4"/>
    <w:rsid w:val="001A7777"/>
    <w:rsid w:val="001B33DB"/>
    <w:rsid w:val="001B61A0"/>
    <w:rsid w:val="001E60D6"/>
    <w:rsid w:val="001E7B1E"/>
    <w:rsid w:val="001F08AF"/>
    <w:rsid w:val="002060A1"/>
    <w:rsid w:val="002131D9"/>
    <w:rsid w:val="00216033"/>
    <w:rsid w:val="00216584"/>
    <w:rsid w:val="00241942"/>
    <w:rsid w:val="00244218"/>
    <w:rsid w:val="0024742D"/>
    <w:rsid w:val="00250FD5"/>
    <w:rsid w:val="0025489A"/>
    <w:rsid w:val="002625A0"/>
    <w:rsid w:val="00266A2C"/>
    <w:rsid w:val="0026720A"/>
    <w:rsid w:val="00280FFE"/>
    <w:rsid w:val="00291386"/>
    <w:rsid w:val="002B02B9"/>
    <w:rsid w:val="002B77BB"/>
    <w:rsid w:val="002C18DB"/>
    <w:rsid w:val="002C57D1"/>
    <w:rsid w:val="002C6866"/>
    <w:rsid w:val="002D029F"/>
    <w:rsid w:val="002E329A"/>
    <w:rsid w:val="0030416D"/>
    <w:rsid w:val="0030629C"/>
    <w:rsid w:val="00320239"/>
    <w:rsid w:val="003262AC"/>
    <w:rsid w:val="003325F4"/>
    <w:rsid w:val="003468AB"/>
    <w:rsid w:val="00381B6C"/>
    <w:rsid w:val="0038287D"/>
    <w:rsid w:val="003879E4"/>
    <w:rsid w:val="00390F08"/>
    <w:rsid w:val="00391719"/>
    <w:rsid w:val="003A0EC9"/>
    <w:rsid w:val="003A7273"/>
    <w:rsid w:val="003B10A4"/>
    <w:rsid w:val="003B1333"/>
    <w:rsid w:val="003C185B"/>
    <w:rsid w:val="003C21BF"/>
    <w:rsid w:val="003C2723"/>
    <w:rsid w:val="004011EB"/>
    <w:rsid w:val="0041674C"/>
    <w:rsid w:val="00420CA2"/>
    <w:rsid w:val="004239CF"/>
    <w:rsid w:val="00426376"/>
    <w:rsid w:val="00427407"/>
    <w:rsid w:val="00430699"/>
    <w:rsid w:val="00437470"/>
    <w:rsid w:val="0045474F"/>
    <w:rsid w:val="00460CB9"/>
    <w:rsid w:val="00472A2C"/>
    <w:rsid w:val="00475171"/>
    <w:rsid w:val="00477E3A"/>
    <w:rsid w:val="0049118A"/>
    <w:rsid w:val="0049127E"/>
    <w:rsid w:val="004944EA"/>
    <w:rsid w:val="004A7F8A"/>
    <w:rsid w:val="004B2A28"/>
    <w:rsid w:val="004B3398"/>
    <w:rsid w:val="004D09A5"/>
    <w:rsid w:val="004D6435"/>
    <w:rsid w:val="004E32A8"/>
    <w:rsid w:val="004F48EC"/>
    <w:rsid w:val="004F6765"/>
    <w:rsid w:val="005066EA"/>
    <w:rsid w:val="00515D0F"/>
    <w:rsid w:val="00524B52"/>
    <w:rsid w:val="00542024"/>
    <w:rsid w:val="00543CE0"/>
    <w:rsid w:val="00550293"/>
    <w:rsid w:val="00555044"/>
    <w:rsid w:val="00560CF1"/>
    <w:rsid w:val="00565574"/>
    <w:rsid w:val="00573A73"/>
    <w:rsid w:val="00580DE6"/>
    <w:rsid w:val="005819D4"/>
    <w:rsid w:val="005A3F3E"/>
    <w:rsid w:val="005C10A1"/>
    <w:rsid w:val="005C2EC2"/>
    <w:rsid w:val="005D074D"/>
    <w:rsid w:val="005D2DE8"/>
    <w:rsid w:val="005D5C5E"/>
    <w:rsid w:val="005F22E2"/>
    <w:rsid w:val="005F700C"/>
    <w:rsid w:val="00601292"/>
    <w:rsid w:val="00602463"/>
    <w:rsid w:val="00617E05"/>
    <w:rsid w:val="00622423"/>
    <w:rsid w:val="00634AC3"/>
    <w:rsid w:val="00636069"/>
    <w:rsid w:val="00641B76"/>
    <w:rsid w:val="00645B4F"/>
    <w:rsid w:val="0065053C"/>
    <w:rsid w:val="00653C84"/>
    <w:rsid w:val="00657AC1"/>
    <w:rsid w:val="00661B13"/>
    <w:rsid w:val="00666190"/>
    <w:rsid w:val="0067764F"/>
    <w:rsid w:val="006817F9"/>
    <w:rsid w:val="006831AC"/>
    <w:rsid w:val="00684D8E"/>
    <w:rsid w:val="00696ED9"/>
    <w:rsid w:val="006A001F"/>
    <w:rsid w:val="006B1083"/>
    <w:rsid w:val="006B420D"/>
    <w:rsid w:val="006B6250"/>
    <w:rsid w:val="006B6253"/>
    <w:rsid w:val="006E73FD"/>
    <w:rsid w:val="006F5812"/>
    <w:rsid w:val="00703B18"/>
    <w:rsid w:val="00704A02"/>
    <w:rsid w:val="00705B79"/>
    <w:rsid w:val="00707AD9"/>
    <w:rsid w:val="00713133"/>
    <w:rsid w:val="007205F8"/>
    <w:rsid w:val="007308AA"/>
    <w:rsid w:val="00741EC3"/>
    <w:rsid w:val="00750AEA"/>
    <w:rsid w:val="007515BA"/>
    <w:rsid w:val="00752ECD"/>
    <w:rsid w:val="00770AA2"/>
    <w:rsid w:val="007761DE"/>
    <w:rsid w:val="00783D0C"/>
    <w:rsid w:val="007A466A"/>
    <w:rsid w:val="007A6A5C"/>
    <w:rsid w:val="007B58FB"/>
    <w:rsid w:val="007E0A9F"/>
    <w:rsid w:val="007E482A"/>
    <w:rsid w:val="007E5672"/>
    <w:rsid w:val="007E6DCD"/>
    <w:rsid w:val="007F6943"/>
    <w:rsid w:val="00807FA9"/>
    <w:rsid w:val="00811551"/>
    <w:rsid w:val="00820131"/>
    <w:rsid w:val="00821E80"/>
    <w:rsid w:val="008271DB"/>
    <w:rsid w:val="0083064C"/>
    <w:rsid w:val="008313C0"/>
    <w:rsid w:val="008348D0"/>
    <w:rsid w:val="0084454D"/>
    <w:rsid w:val="008553B5"/>
    <w:rsid w:val="00876453"/>
    <w:rsid w:val="00897A94"/>
    <w:rsid w:val="008A17AB"/>
    <w:rsid w:val="008A216B"/>
    <w:rsid w:val="008B01A2"/>
    <w:rsid w:val="008B6582"/>
    <w:rsid w:val="008D10C5"/>
    <w:rsid w:val="008E13D4"/>
    <w:rsid w:val="008E429D"/>
    <w:rsid w:val="008E7A22"/>
    <w:rsid w:val="008F1A3A"/>
    <w:rsid w:val="00900FBB"/>
    <w:rsid w:val="009112E2"/>
    <w:rsid w:val="00926562"/>
    <w:rsid w:val="009350B9"/>
    <w:rsid w:val="00935F76"/>
    <w:rsid w:val="009426A6"/>
    <w:rsid w:val="00942781"/>
    <w:rsid w:val="00953953"/>
    <w:rsid w:val="00960145"/>
    <w:rsid w:val="0096446F"/>
    <w:rsid w:val="00971054"/>
    <w:rsid w:val="00972853"/>
    <w:rsid w:val="00974BE0"/>
    <w:rsid w:val="009824BF"/>
    <w:rsid w:val="0098544D"/>
    <w:rsid w:val="009944BB"/>
    <w:rsid w:val="009A42A4"/>
    <w:rsid w:val="009A6D48"/>
    <w:rsid w:val="009B6E5E"/>
    <w:rsid w:val="009B6E6E"/>
    <w:rsid w:val="009C0818"/>
    <w:rsid w:val="009C28EA"/>
    <w:rsid w:val="00A00CE7"/>
    <w:rsid w:val="00A05350"/>
    <w:rsid w:val="00A07C97"/>
    <w:rsid w:val="00A17996"/>
    <w:rsid w:val="00A2337F"/>
    <w:rsid w:val="00A23F09"/>
    <w:rsid w:val="00A24DEC"/>
    <w:rsid w:val="00A339AE"/>
    <w:rsid w:val="00A406FB"/>
    <w:rsid w:val="00A50696"/>
    <w:rsid w:val="00A5101E"/>
    <w:rsid w:val="00A6225F"/>
    <w:rsid w:val="00A70608"/>
    <w:rsid w:val="00A80941"/>
    <w:rsid w:val="00A85EE3"/>
    <w:rsid w:val="00A9676C"/>
    <w:rsid w:val="00AB789B"/>
    <w:rsid w:val="00AD55B2"/>
    <w:rsid w:val="00AD7F25"/>
    <w:rsid w:val="00AE1928"/>
    <w:rsid w:val="00B00B46"/>
    <w:rsid w:val="00B00C68"/>
    <w:rsid w:val="00B03A7A"/>
    <w:rsid w:val="00B23E68"/>
    <w:rsid w:val="00B267A1"/>
    <w:rsid w:val="00B36F41"/>
    <w:rsid w:val="00B37166"/>
    <w:rsid w:val="00B416A4"/>
    <w:rsid w:val="00B514CA"/>
    <w:rsid w:val="00B71EAD"/>
    <w:rsid w:val="00B75532"/>
    <w:rsid w:val="00B862AB"/>
    <w:rsid w:val="00B945BE"/>
    <w:rsid w:val="00B967E5"/>
    <w:rsid w:val="00BA2A5B"/>
    <w:rsid w:val="00BA3826"/>
    <w:rsid w:val="00BA3D88"/>
    <w:rsid w:val="00BA6AF7"/>
    <w:rsid w:val="00BA7466"/>
    <w:rsid w:val="00BB2CF2"/>
    <w:rsid w:val="00BD0108"/>
    <w:rsid w:val="00BF4EAA"/>
    <w:rsid w:val="00C0314C"/>
    <w:rsid w:val="00C103B2"/>
    <w:rsid w:val="00C124C0"/>
    <w:rsid w:val="00C24A94"/>
    <w:rsid w:val="00C53E01"/>
    <w:rsid w:val="00C638D9"/>
    <w:rsid w:val="00C64856"/>
    <w:rsid w:val="00C70BAB"/>
    <w:rsid w:val="00C72AA0"/>
    <w:rsid w:val="00C75C1C"/>
    <w:rsid w:val="00C80BCB"/>
    <w:rsid w:val="00C81BEE"/>
    <w:rsid w:val="00C85D5C"/>
    <w:rsid w:val="00C86B7B"/>
    <w:rsid w:val="00C870B4"/>
    <w:rsid w:val="00CB35F2"/>
    <w:rsid w:val="00CB484D"/>
    <w:rsid w:val="00CC2277"/>
    <w:rsid w:val="00CC73F3"/>
    <w:rsid w:val="00CD1E37"/>
    <w:rsid w:val="00CD37F8"/>
    <w:rsid w:val="00CF4D8A"/>
    <w:rsid w:val="00CF79D1"/>
    <w:rsid w:val="00D07D89"/>
    <w:rsid w:val="00D1431E"/>
    <w:rsid w:val="00D22413"/>
    <w:rsid w:val="00D237B7"/>
    <w:rsid w:val="00D45628"/>
    <w:rsid w:val="00D47F69"/>
    <w:rsid w:val="00D52C63"/>
    <w:rsid w:val="00D65ABF"/>
    <w:rsid w:val="00D6616A"/>
    <w:rsid w:val="00D93B4D"/>
    <w:rsid w:val="00DA3990"/>
    <w:rsid w:val="00DB4F25"/>
    <w:rsid w:val="00DB731D"/>
    <w:rsid w:val="00DD07B5"/>
    <w:rsid w:val="00DD43A0"/>
    <w:rsid w:val="00DD65F6"/>
    <w:rsid w:val="00DE092D"/>
    <w:rsid w:val="00DE4666"/>
    <w:rsid w:val="00DE5EBD"/>
    <w:rsid w:val="00DE7B91"/>
    <w:rsid w:val="00DF04F3"/>
    <w:rsid w:val="00DF309B"/>
    <w:rsid w:val="00E1046E"/>
    <w:rsid w:val="00E10814"/>
    <w:rsid w:val="00E111A8"/>
    <w:rsid w:val="00E156A6"/>
    <w:rsid w:val="00E42D4A"/>
    <w:rsid w:val="00E431FD"/>
    <w:rsid w:val="00E50FE4"/>
    <w:rsid w:val="00E66584"/>
    <w:rsid w:val="00E751AA"/>
    <w:rsid w:val="00E857AB"/>
    <w:rsid w:val="00E91951"/>
    <w:rsid w:val="00E949F5"/>
    <w:rsid w:val="00E96240"/>
    <w:rsid w:val="00EA05C2"/>
    <w:rsid w:val="00EA79A2"/>
    <w:rsid w:val="00EC28C8"/>
    <w:rsid w:val="00EC2C6B"/>
    <w:rsid w:val="00EE359D"/>
    <w:rsid w:val="00EF46F5"/>
    <w:rsid w:val="00F0277F"/>
    <w:rsid w:val="00F03A24"/>
    <w:rsid w:val="00F06C0B"/>
    <w:rsid w:val="00F206B1"/>
    <w:rsid w:val="00F2150D"/>
    <w:rsid w:val="00F24097"/>
    <w:rsid w:val="00F368DC"/>
    <w:rsid w:val="00F37407"/>
    <w:rsid w:val="00F41AF1"/>
    <w:rsid w:val="00F47062"/>
    <w:rsid w:val="00F81862"/>
    <w:rsid w:val="00F93138"/>
    <w:rsid w:val="00FB033E"/>
    <w:rsid w:val="00FB06FB"/>
    <w:rsid w:val="00FB273F"/>
    <w:rsid w:val="00FB4F72"/>
    <w:rsid w:val="00FB5939"/>
    <w:rsid w:val="00FB6DBC"/>
    <w:rsid w:val="00FD2804"/>
    <w:rsid w:val="00FE4DB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3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msolistparagraph0">
    <w:name w:val="msolistparagraph"/>
    <w:basedOn w:val="Norml"/>
    <w:uiPriority w:val="99"/>
    <w:rsid w:val="000D6F9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0D6F9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0D6F97"/>
    <w:pPr>
      <w:spacing w:before="100" w:beforeAutospacing="1" w:after="100" w:afterAutospacing="1"/>
      <w:jc w:val="left"/>
    </w:pPr>
    <w:rPr>
      <w:rFonts w:eastAsia="Times New Roman" w:cs="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msolistparagraph0">
    <w:name w:val="msolistparagraph"/>
    <w:basedOn w:val="Norml"/>
    <w:uiPriority w:val="99"/>
    <w:rsid w:val="000D6F9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0D6F9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0D6F97"/>
    <w:pPr>
      <w:spacing w:before="100" w:beforeAutospacing="1" w:after="100" w:afterAutospacing="1"/>
      <w:jc w:val="left"/>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572084419">
      <w:bodyDiv w:val="1"/>
      <w:marLeft w:val="0"/>
      <w:marRight w:val="0"/>
      <w:marTop w:val="0"/>
      <w:marBottom w:val="0"/>
      <w:divBdr>
        <w:top w:val="none" w:sz="0" w:space="0" w:color="auto"/>
        <w:left w:val="none" w:sz="0" w:space="0" w:color="auto"/>
        <w:bottom w:val="none" w:sz="0" w:space="0" w:color="auto"/>
        <w:right w:val="none" w:sz="0" w:space="0" w:color="auto"/>
      </w:divBdr>
    </w:div>
    <w:div w:id="590896043">
      <w:bodyDiv w:val="1"/>
      <w:marLeft w:val="0"/>
      <w:marRight w:val="0"/>
      <w:marTop w:val="0"/>
      <w:marBottom w:val="0"/>
      <w:divBdr>
        <w:top w:val="none" w:sz="0" w:space="0" w:color="auto"/>
        <w:left w:val="none" w:sz="0" w:space="0" w:color="auto"/>
        <w:bottom w:val="none" w:sz="0" w:space="0" w:color="auto"/>
        <w:right w:val="none" w:sz="0" w:space="0" w:color="auto"/>
      </w:divBdr>
    </w:div>
    <w:div w:id="63938366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commentsExtended" Target="commentsExtended.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E:\Kerettanterv-2018\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C6950974CBFA8D4AA2F5D57D80AEF6D2" ma:contentTypeVersion="0" ma:contentTypeDescription="Új dokumentum létrehozása." ma:contentTypeScope="" ma:versionID="9f51a08d112889b0256d5020095a87a5">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18064-CA1A-4D18-89E1-0ECE928F280E}">
  <ds:schemaRefs>
    <ds:schemaRef ds:uri="http://schemas.microsoft.com/office/2006/metadata/properties"/>
    <ds:schemaRef ds:uri="http://schemas.microsoft.com/office/infopath/2007/PartnerControls"/>
    <ds:schemaRef ds:uri="http://purl.org/dc/elements/1.1/"/>
    <ds:schemaRef ds:uri="http://schemas.microsoft.com/office/2006/documentManagement/types"/>
    <ds:schemaRef ds:uri="http://purl.org/dc/terms/"/>
    <ds:schemaRef ds:uri="http://purl.org/dc/dcmitype/"/>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2DF0A88A-D8AD-4BC8-BBA6-BE1C534D1E9B}">
  <ds:schemaRefs>
    <ds:schemaRef ds:uri="http://schemas.microsoft.com/sharepoint/v3/contenttype/forms"/>
  </ds:schemaRefs>
</ds:datastoreItem>
</file>

<file path=customXml/itemProps3.xml><?xml version="1.0" encoding="utf-8"?>
<ds:datastoreItem xmlns:ds="http://schemas.openxmlformats.org/officeDocument/2006/customXml" ds:itemID="{CE9F690D-5349-4770-A56B-6356851A0D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77B545F-6F22-4878-9B03-1EEF58562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0</TotalTime>
  <Pages>163</Pages>
  <Words>34836</Words>
  <Characters>240373</Characters>
  <Application>Microsoft Office Word</Application>
  <DocSecurity>0</DocSecurity>
  <Lines>2003</Lines>
  <Paragraphs>549</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274660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Zoltán</dc:creator>
  <dc:description>GINOP-6.2.4-VEKOP-16-2017-0001 – A 21. századi szakképzés és felnőttképzés minőségének valamint tartalmának fejlesztése</dc:description>
  <cp:lastModifiedBy>Eszes-Anka Anikó</cp:lastModifiedBy>
  <cp:revision>4</cp:revision>
  <dcterms:created xsi:type="dcterms:W3CDTF">2018-06-14T13:10:00Z</dcterms:created>
  <dcterms:modified xsi:type="dcterms:W3CDTF">2018-07-03T11:41:00Z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0x010100C6950974CBFA8D4AA2F5D57D80AEF6D2</vt:lpwstr>
  </property>
</Properties>
</file>