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B1E" w:rsidRPr="007245FD" w:rsidRDefault="007245FD" w:rsidP="004F48EC">
      <w:pPr>
        <w:jc w:val="center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2.135.</w:t>
      </w:r>
    </w:p>
    <w:p w:rsidR="007245FD" w:rsidRPr="007245FD" w:rsidRDefault="007245FD" w:rsidP="004F48EC">
      <w:pPr>
        <w:jc w:val="center"/>
        <w:rPr>
          <w:rFonts w:cs="Times New Roman"/>
          <w:color w:val="000000" w:themeColor="text1"/>
        </w:rPr>
      </w:pPr>
    </w:p>
    <w:p w:rsidR="001A7777" w:rsidRPr="007245FD" w:rsidRDefault="001A7777" w:rsidP="001A7777">
      <w:pPr>
        <w:jc w:val="center"/>
        <w:rPr>
          <w:rFonts w:cs="Times New Roman"/>
          <w:b/>
          <w:caps/>
          <w:color w:val="000000" w:themeColor="text1"/>
          <w:spacing w:val="60"/>
          <w:szCs w:val="24"/>
        </w:rPr>
      </w:pPr>
      <w:r w:rsidRPr="007245FD">
        <w:rPr>
          <w:rFonts w:cs="Times New Roman"/>
          <w:b/>
          <w:caps/>
          <w:color w:val="000000" w:themeColor="text1"/>
          <w:spacing w:val="60"/>
          <w:szCs w:val="24"/>
        </w:rPr>
        <w:t>Szakképzési kerettanterv</w:t>
      </w:r>
    </w:p>
    <w:p w:rsidR="001A7777" w:rsidRPr="007245FD" w:rsidRDefault="00BA3D88" w:rsidP="001A7777">
      <w:pPr>
        <w:jc w:val="center"/>
        <w:rPr>
          <w:rFonts w:cs="Times New Roman"/>
          <w:b/>
          <w:color w:val="000000" w:themeColor="text1"/>
          <w:szCs w:val="24"/>
        </w:rPr>
      </w:pPr>
      <w:proofErr w:type="gramStart"/>
      <w:r w:rsidRPr="007245FD">
        <w:rPr>
          <w:rFonts w:cs="Times New Roman"/>
          <w:b/>
          <w:color w:val="000000" w:themeColor="text1"/>
          <w:szCs w:val="24"/>
        </w:rPr>
        <w:t>a</w:t>
      </w:r>
      <w:r w:rsidR="00F12511" w:rsidRPr="007245FD">
        <w:rPr>
          <w:rFonts w:cs="Times New Roman"/>
          <w:b/>
          <w:color w:val="000000" w:themeColor="text1"/>
          <w:szCs w:val="24"/>
        </w:rPr>
        <w:t>z</w:t>
      </w:r>
      <w:proofErr w:type="gramEnd"/>
    </w:p>
    <w:p w:rsidR="0065053C" w:rsidRPr="007245FD" w:rsidRDefault="001A44B5" w:rsidP="001A7777">
      <w:pPr>
        <w:jc w:val="center"/>
        <w:rPr>
          <w:rFonts w:cs="Times New Roman"/>
          <w:b/>
          <w:caps/>
          <w:color w:val="000000" w:themeColor="text1"/>
          <w:szCs w:val="24"/>
        </w:rPr>
      </w:pPr>
      <w:r w:rsidRPr="007245FD">
        <w:rPr>
          <w:rFonts w:cs="Times New Roman"/>
          <w:b/>
          <w:caps/>
          <w:color w:val="000000" w:themeColor="text1"/>
          <w:szCs w:val="24"/>
        </w:rPr>
        <w:t>I</w:t>
      </w:r>
      <w:r w:rsidR="0065053C" w:rsidRPr="007245FD">
        <w:rPr>
          <w:rFonts w:cs="Times New Roman"/>
          <w:b/>
          <w:caps/>
          <w:color w:val="000000" w:themeColor="text1"/>
          <w:szCs w:val="24"/>
        </w:rPr>
        <w:t xml:space="preserve">. </w:t>
      </w:r>
      <w:r w:rsidRPr="007245FD">
        <w:rPr>
          <w:rFonts w:cs="Times New Roman"/>
          <w:b/>
          <w:caps/>
          <w:color w:val="000000" w:themeColor="text1"/>
          <w:szCs w:val="24"/>
        </w:rPr>
        <w:t>Egészségügy</w:t>
      </w:r>
    </w:p>
    <w:p w:rsidR="0065053C" w:rsidRPr="007245FD" w:rsidRDefault="0065053C" w:rsidP="001A7777">
      <w:pPr>
        <w:jc w:val="center"/>
        <w:rPr>
          <w:rFonts w:cs="Times New Roman"/>
          <w:b/>
          <w:color w:val="000000" w:themeColor="text1"/>
          <w:szCs w:val="24"/>
        </w:rPr>
      </w:pPr>
      <w:proofErr w:type="gramStart"/>
      <w:r w:rsidRPr="007245FD">
        <w:rPr>
          <w:rFonts w:cs="Times New Roman"/>
          <w:b/>
          <w:color w:val="000000" w:themeColor="text1"/>
          <w:szCs w:val="24"/>
        </w:rPr>
        <w:t>ágazathoz</w:t>
      </w:r>
      <w:proofErr w:type="gramEnd"/>
      <w:r w:rsidRPr="007245FD">
        <w:rPr>
          <w:rFonts w:cs="Times New Roman"/>
          <w:b/>
          <w:color w:val="000000" w:themeColor="text1"/>
          <w:szCs w:val="24"/>
        </w:rPr>
        <w:t xml:space="preserve"> tartozó</w:t>
      </w:r>
    </w:p>
    <w:p w:rsidR="001A7777" w:rsidRPr="007245FD" w:rsidRDefault="001A44B5" w:rsidP="001A7777">
      <w:pPr>
        <w:jc w:val="center"/>
        <w:rPr>
          <w:rFonts w:cs="Times New Roman"/>
          <w:b/>
          <w:color w:val="000000" w:themeColor="text1"/>
          <w:szCs w:val="24"/>
        </w:rPr>
      </w:pPr>
      <w:r w:rsidRPr="007245FD">
        <w:rPr>
          <w:rFonts w:cs="Times New Roman"/>
          <w:b/>
          <w:color w:val="000000" w:themeColor="text1"/>
          <w:szCs w:val="24"/>
        </w:rPr>
        <w:t xml:space="preserve">54 725 09 </w:t>
      </w:r>
    </w:p>
    <w:p w:rsidR="001A44B5" w:rsidRPr="007245FD" w:rsidRDefault="001A44B5" w:rsidP="001A44B5">
      <w:pPr>
        <w:jc w:val="center"/>
        <w:rPr>
          <w:rFonts w:cs="Times New Roman"/>
          <w:b/>
          <w:caps/>
          <w:color w:val="000000" w:themeColor="text1"/>
          <w:szCs w:val="24"/>
        </w:rPr>
      </w:pPr>
      <w:r w:rsidRPr="007245FD">
        <w:rPr>
          <w:rFonts w:cs="Times New Roman"/>
          <w:b/>
          <w:caps/>
          <w:color w:val="000000" w:themeColor="text1"/>
          <w:szCs w:val="24"/>
        </w:rPr>
        <w:t>Radiografiai asszisztens</w:t>
      </w:r>
    </w:p>
    <w:p w:rsidR="004F48EC" w:rsidRPr="007245FD" w:rsidRDefault="001A7777" w:rsidP="004F48EC">
      <w:pPr>
        <w:jc w:val="center"/>
        <w:rPr>
          <w:rFonts w:cs="Times New Roman"/>
          <w:b/>
          <w:caps/>
          <w:color w:val="000000" w:themeColor="text1"/>
          <w:szCs w:val="24"/>
        </w:rPr>
      </w:pPr>
      <w:r w:rsidRPr="007245FD">
        <w:rPr>
          <w:rFonts w:cs="Times New Roman"/>
          <w:b/>
          <w:caps/>
          <w:color w:val="000000" w:themeColor="text1"/>
          <w:szCs w:val="24"/>
        </w:rPr>
        <w:t>szakképesítéshez</w:t>
      </w:r>
    </w:p>
    <w:p w:rsidR="00770AA2" w:rsidRPr="007245FD" w:rsidRDefault="004F48EC" w:rsidP="004F48EC">
      <w:pPr>
        <w:jc w:val="center"/>
        <w:rPr>
          <w:rFonts w:cs="Times New Roman"/>
          <w:b/>
          <w:caps/>
          <w:color w:val="000000" w:themeColor="text1"/>
          <w:szCs w:val="24"/>
        </w:rPr>
      </w:pPr>
      <w:r w:rsidRPr="007245FD">
        <w:rPr>
          <w:rFonts w:cs="Times New Roman"/>
          <w:b/>
          <w:color w:val="000000" w:themeColor="text1"/>
          <w:szCs w:val="24"/>
        </w:rPr>
        <w:t>(a</w:t>
      </w:r>
      <w:r w:rsidR="00F12511" w:rsidRPr="007245FD">
        <w:rPr>
          <w:rFonts w:cs="Times New Roman"/>
          <w:b/>
          <w:color w:val="000000" w:themeColor="text1"/>
          <w:szCs w:val="24"/>
        </w:rPr>
        <w:t>z</w:t>
      </w:r>
      <w:r w:rsidRPr="007245FD">
        <w:rPr>
          <w:rFonts w:cs="Times New Roman"/>
          <w:b/>
          <w:color w:val="000000" w:themeColor="text1"/>
          <w:szCs w:val="24"/>
        </w:rPr>
        <w:t xml:space="preserve"> </w:t>
      </w:r>
      <w:r w:rsidR="001A44B5" w:rsidRPr="007245FD">
        <w:rPr>
          <w:rFonts w:cs="Times New Roman"/>
          <w:b/>
          <w:color w:val="000000" w:themeColor="text1"/>
          <w:szCs w:val="24"/>
        </w:rPr>
        <w:t>52 720 01</w:t>
      </w:r>
      <w:r w:rsidRPr="007245FD">
        <w:rPr>
          <w:rFonts w:cs="Times New Roman"/>
          <w:b/>
          <w:caps/>
          <w:color w:val="000000" w:themeColor="text1"/>
          <w:szCs w:val="24"/>
        </w:rPr>
        <w:t xml:space="preserve"> </w:t>
      </w:r>
      <w:r w:rsidR="001A44B5" w:rsidRPr="007245FD">
        <w:rPr>
          <w:rFonts w:cs="Times New Roman"/>
          <w:b/>
          <w:caps/>
          <w:color w:val="000000" w:themeColor="text1"/>
          <w:szCs w:val="24"/>
        </w:rPr>
        <w:t xml:space="preserve">általános ápolási </w:t>
      </w:r>
      <w:proofErr w:type="gramStart"/>
      <w:r w:rsidR="001A44B5" w:rsidRPr="007245FD">
        <w:rPr>
          <w:rFonts w:cs="Times New Roman"/>
          <w:b/>
          <w:caps/>
          <w:color w:val="000000" w:themeColor="text1"/>
          <w:szCs w:val="24"/>
        </w:rPr>
        <w:t>és</w:t>
      </w:r>
      <w:proofErr w:type="gramEnd"/>
      <w:r w:rsidR="001A44B5" w:rsidRPr="007245FD">
        <w:rPr>
          <w:rFonts w:cs="Times New Roman"/>
          <w:b/>
          <w:caps/>
          <w:color w:val="000000" w:themeColor="text1"/>
          <w:szCs w:val="24"/>
        </w:rPr>
        <w:t xml:space="preserve"> egészségügyi asszisztens</w:t>
      </w:r>
    </w:p>
    <w:p w:rsidR="004F48EC" w:rsidRPr="007245FD" w:rsidRDefault="004F48EC" w:rsidP="004F48EC">
      <w:pPr>
        <w:jc w:val="center"/>
        <w:rPr>
          <w:rFonts w:cs="Times New Roman"/>
          <w:b/>
          <w:caps/>
          <w:color w:val="000000" w:themeColor="text1"/>
          <w:szCs w:val="24"/>
        </w:rPr>
      </w:pPr>
      <w:proofErr w:type="gramStart"/>
      <w:r w:rsidRPr="007245FD">
        <w:rPr>
          <w:rFonts w:cs="Times New Roman"/>
          <w:b/>
          <w:color w:val="000000" w:themeColor="text1"/>
          <w:szCs w:val="24"/>
        </w:rPr>
        <w:t>mellék</w:t>
      </w:r>
      <w:r w:rsidR="00770AA2" w:rsidRPr="007245FD">
        <w:rPr>
          <w:rFonts w:cs="Times New Roman"/>
          <w:b/>
          <w:color w:val="000000" w:themeColor="text1"/>
          <w:szCs w:val="24"/>
        </w:rPr>
        <w:t>-</w:t>
      </w:r>
      <w:r w:rsidRPr="007245FD">
        <w:rPr>
          <w:rFonts w:cs="Times New Roman"/>
          <w:b/>
          <w:color w:val="000000" w:themeColor="text1"/>
          <w:szCs w:val="24"/>
        </w:rPr>
        <w:t>szakképesítéssel</w:t>
      </w:r>
      <w:proofErr w:type="gramEnd"/>
      <w:r w:rsidRPr="007245FD">
        <w:rPr>
          <w:rFonts w:cs="Times New Roman"/>
          <w:b/>
          <w:color w:val="000000" w:themeColor="text1"/>
          <w:szCs w:val="24"/>
        </w:rPr>
        <w:t>)</w:t>
      </w:r>
    </w:p>
    <w:p w:rsidR="000B5E9D" w:rsidRPr="007245FD" w:rsidRDefault="000B5E9D" w:rsidP="001A7777">
      <w:pPr>
        <w:jc w:val="center"/>
        <w:rPr>
          <w:rFonts w:cs="Times New Roman"/>
          <w:b/>
          <w:caps/>
          <w:color w:val="000000" w:themeColor="text1"/>
          <w:szCs w:val="24"/>
        </w:rPr>
      </w:pPr>
    </w:p>
    <w:p w:rsidR="001A7777" w:rsidRPr="007245FD" w:rsidRDefault="001A7777" w:rsidP="000B5E9D">
      <w:pPr>
        <w:spacing w:after="0"/>
        <w:rPr>
          <w:rFonts w:cs="Times New Roman"/>
          <w:color w:val="000000" w:themeColor="text1"/>
        </w:rPr>
      </w:pPr>
    </w:p>
    <w:p w:rsidR="00F24097" w:rsidRPr="007245FD" w:rsidRDefault="00F24097" w:rsidP="00F24097">
      <w:p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 xml:space="preserve">I. </w:t>
      </w:r>
      <w:proofErr w:type="gramStart"/>
      <w:r w:rsidRPr="007245FD">
        <w:rPr>
          <w:rFonts w:cs="Times New Roman"/>
          <w:b/>
          <w:color w:val="000000" w:themeColor="text1"/>
        </w:rPr>
        <w:t>A</w:t>
      </w:r>
      <w:proofErr w:type="gramEnd"/>
      <w:r w:rsidRPr="007245FD">
        <w:rPr>
          <w:rFonts w:cs="Times New Roman"/>
          <w:b/>
          <w:color w:val="000000" w:themeColor="text1"/>
        </w:rPr>
        <w:t xml:space="preserve"> szakképzés jogi háttere</w:t>
      </w:r>
    </w:p>
    <w:p w:rsidR="00F24097" w:rsidRPr="007245FD" w:rsidRDefault="00F24097" w:rsidP="00F2409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szakképzési kerettanterv</w:t>
      </w:r>
    </w:p>
    <w:p w:rsidR="00F24097" w:rsidRPr="007245FD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nemzeti köznevelésről szóló 2011. évi CXC. törvény,</w:t>
      </w:r>
    </w:p>
    <w:p w:rsidR="00F24097" w:rsidRPr="007245FD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szakképzésről szóló 2011. évi CLXXXVII. törvény,</w:t>
      </w:r>
    </w:p>
    <w:p w:rsidR="00F24097" w:rsidRPr="007245FD" w:rsidRDefault="00F24097" w:rsidP="00F24097">
      <w:pPr>
        <w:spacing w:after="0"/>
        <w:rPr>
          <w:rFonts w:cs="Times New Roman"/>
          <w:color w:val="000000" w:themeColor="text1"/>
        </w:rPr>
      </w:pPr>
    </w:p>
    <w:p w:rsidR="00F24097" w:rsidRPr="007245FD" w:rsidRDefault="00F24097" w:rsidP="00F24097">
      <w:pPr>
        <w:spacing w:after="0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valamint</w:t>
      </w:r>
      <w:proofErr w:type="gramEnd"/>
    </w:p>
    <w:p w:rsidR="00F24097" w:rsidRPr="007245FD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az Országos Képzési Jegyzékről és az Országos Képzési Jegyzék módosításának eljárásrendjéről szóló 150/2012. (VII. 6.) </w:t>
      </w:r>
      <w:r w:rsidR="007245FD">
        <w:rPr>
          <w:rFonts w:cs="Times New Roman"/>
          <w:color w:val="000000" w:themeColor="text1"/>
        </w:rPr>
        <w:t>Korm. rendelet</w:t>
      </w:r>
      <w:r w:rsidRPr="007245FD">
        <w:rPr>
          <w:rFonts w:cs="Times New Roman"/>
          <w:color w:val="000000" w:themeColor="text1"/>
        </w:rPr>
        <w:t>,</w:t>
      </w:r>
    </w:p>
    <w:p w:rsidR="00F24097" w:rsidRPr="007245FD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az állam által elismert szakképesítések szakmai követelménymoduljairól szóló 217/2012. (VIII. 9.) </w:t>
      </w:r>
      <w:r w:rsidR="007245FD">
        <w:rPr>
          <w:rFonts w:cs="Times New Roman"/>
          <w:color w:val="000000" w:themeColor="text1"/>
        </w:rPr>
        <w:t>Korm. rendelet és</w:t>
      </w:r>
    </w:p>
    <w:p w:rsidR="00F24097" w:rsidRPr="007245FD" w:rsidRDefault="00F5115E" w:rsidP="00F5115E">
      <w:pPr>
        <w:pStyle w:val="Listaszerbekezds"/>
        <w:numPr>
          <w:ilvl w:val="0"/>
          <w:numId w:val="6"/>
        </w:numPr>
        <w:spacing w:after="0"/>
        <w:rPr>
          <w:rFonts w:cs="Times New Roman"/>
          <w:color w:val="000000" w:themeColor="text1"/>
        </w:rPr>
      </w:pPr>
      <w:r w:rsidRPr="00F5115E">
        <w:rPr>
          <w:rFonts w:cs="Times New Roman"/>
          <w:color w:val="000000" w:themeColor="text1"/>
        </w:rPr>
        <w:t>az emberi erőforrások minisztere ágazatába tartozó szakképesítések szakmai és vizsgakövetelményeiről szóló</w:t>
      </w:r>
      <w:r>
        <w:rPr>
          <w:rFonts w:cs="Times New Roman"/>
          <w:color w:val="000000" w:themeColor="text1"/>
        </w:rPr>
        <w:t xml:space="preserve"> </w:t>
      </w:r>
      <w:r w:rsidR="001A44B5" w:rsidRPr="007245FD">
        <w:rPr>
          <w:rFonts w:cs="Times New Roman"/>
          <w:color w:val="000000" w:themeColor="text1"/>
        </w:rPr>
        <w:t>27</w:t>
      </w:r>
      <w:r w:rsidR="006D2360">
        <w:rPr>
          <w:rFonts w:cs="Times New Roman"/>
          <w:color w:val="000000" w:themeColor="text1"/>
        </w:rPr>
        <w:t>/20</w:t>
      </w:r>
      <w:r w:rsidR="001A44B5" w:rsidRPr="007245FD">
        <w:rPr>
          <w:rFonts w:cs="Times New Roman"/>
          <w:color w:val="000000" w:themeColor="text1"/>
        </w:rPr>
        <w:t>16</w:t>
      </w:r>
      <w:r w:rsidR="00F24097" w:rsidRPr="007245FD">
        <w:rPr>
          <w:rFonts w:cs="Times New Roman"/>
          <w:color w:val="000000" w:themeColor="text1"/>
        </w:rPr>
        <w:t>. (</w:t>
      </w:r>
      <w:r w:rsidR="001A44B5" w:rsidRPr="007245FD">
        <w:rPr>
          <w:rFonts w:cs="Times New Roman"/>
          <w:color w:val="000000" w:themeColor="text1"/>
        </w:rPr>
        <w:t>IX</w:t>
      </w:r>
      <w:r w:rsidR="00F24097" w:rsidRPr="007245FD">
        <w:rPr>
          <w:rFonts w:cs="Times New Roman"/>
          <w:color w:val="000000" w:themeColor="text1"/>
        </w:rPr>
        <w:t xml:space="preserve">. </w:t>
      </w:r>
      <w:r w:rsidR="001A44B5" w:rsidRPr="007245FD">
        <w:rPr>
          <w:rFonts w:cs="Times New Roman"/>
          <w:color w:val="000000" w:themeColor="text1"/>
        </w:rPr>
        <w:t>16</w:t>
      </w:r>
      <w:r w:rsidR="00F24097" w:rsidRPr="007245FD">
        <w:rPr>
          <w:rFonts w:cs="Times New Roman"/>
          <w:color w:val="000000" w:themeColor="text1"/>
        </w:rPr>
        <w:t xml:space="preserve">.) </w:t>
      </w:r>
      <w:r w:rsidR="001A44B5" w:rsidRPr="007245FD">
        <w:rPr>
          <w:rFonts w:cs="Times New Roman"/>
          <w:color w:val="000000" w:themeColor="text1"/>
        </w:rPr>
        <w:t>EMMI</w:t>
      </w:r>
      <w:r w:rsidR="00F24097" w:rsidRPr="007245FD">
        <w:rPr>
          <w:rFonts w:cs="Times New Roman"/>
          <w:color w:val="000000" w:themeColor="text1"/>
        </w:rPr>
        <w:t xml:space="preserve"> rendelet </w:t>
      </w:r>
    </w:p>
    <w:p w:rsidR="00F24097" w:rsidRPr="007245FD" w:rsidRDefault="00F24097" w:rsidP="00F24097">
      <w:pPr>
        <w:spacing w:after="0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alapján</w:t>
      </w:r>
      <w:proofErr w:type="gramEnd"/>
      <w:r w:rsidRPr="007245FD">
        <w:rPr>
          <w:rFonts w:cs="Times New Roman"/>
          <w:color w:val="000000" w:themeColor="text1"/>
        </w:rPr>
        <w:t xml:space="preserve"> készült.</w:t>
      </w:r>
    </w:p>
    <w:p w:rsidR="001A7777" w:rsidRPr="007245FD" w:rsidRDefault="001A7777" w:rsidP="000B5E9D">
      <w:pPr>
        <w:spacing w:after="0"/>
        <w:rPr>
          <w:rFonts w:cs="Times New Roman"/>
          <w:color w:val="000000" w:themeColor="text1"/>
        </w:rPr>
      </w:pPr>
    </w:p>
    <w:p w:rsidR="00E96240" w:rsidRPr="007245FD" w:rsidRDefault="00E96240" w:rsidP="000B5E9D">
      <w:pPr>
        <w:spacing w:after="0"/>
        <w:rPr>
          <w:rFonts w:cs="Times New Roman"/>
          <w:color w:val="000000" w:themeColor="text1"/>
        </w:rPr>
      </w:pPr>
    </w:p>
    <w:p w:rsidR="00C64856" w:rsidRPr="007245FD" w:rsidRDefault="00C64856" w:rsidP="00C64856">
      <w:p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 xml:space="preserve">II. </w:t>
      </w:r>
      <w:proofErr w:type="gramStart"/>
      <w:r w:rsidRPr="007245FD">
        <w:rPr>
          <w:rFonts w:cs="Times New Roman"/>
          <w:b/>
          <w:color w:val="000000" w:themeColor="text1"/>
        </w:rPr>
        <w:t>A</w:t>
      </w:r>
      <w:proofErr w:type="gramEnd"/>
      <w:r w:rsidRPr="007245FD">
        <w:rPr>
          <w:rFonts w:cs="Times New Roman"/>
          <w:b/>
          <w:color w:val="000000" w:themeColor="text1"/>
        </w:rPr>
        <w:t xml:space="preserve"> szakképesítés alapadatai</w:t>
      </w:r>
    </w:p>
    <w:p w:rsidR="00C64856" w:rsidRPr="007245FD" w:rsidRDefault="00C64856" w:rsidP="00C64856">
      <w:pPr>
        <w:spacing w:after="0"/>
        <w:rPr>
          <w:rFonts w:cs="Times New Roman"/>
          <w:color w:val="000000" w:themeColor="text1"/>
        </w:rPr>
      </w:pPr>
    </w:p>
    <w:p w:rsidR="00C64856" w:rsidRPr="007245FD" w:rsidRDefault="00C64856" w:rsidP="00C64856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szakképesítés azonosító száma: </w:t>
      </w:r>
      <w:r w:rsidR="001A44B5" w:rsidRPr="007245FD">
        <w:rPr>
          <w:rFonts w:cs="Times New Roman"/>
          <w:color w:val="000000" w:themeColor="text1"/>
        </w:rPr>
        <w:t>54 725 09</w:t>
      </w:r>
    </w:p>
    <w:p w:rsidR="00C64856" w:rsidRPr="007245FD" w:rsidRDefault="00C64856" w:rsidP="00C64856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Szakképesítés megnevezése: </w:t>
      </w:r>
      <w:r w:rsidR="001A44B5" w:rsidRPr="007245FD">
        <w:rPr>
          <w:rFonts w:cs="Times New Roman"/>
          <w:color w:val="000000" w:themeColor="text1"/>
        </w:rPr>
        <w:t>Radiográfiai asszisztens</w:t>
      </w:r>
    </w:p>
    <w:p w:rsidR="00C64856" w:rsidRPr="007245FD" w:rsidRDefault="00C64856" w:rsidP="00C64856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szakmacsoport száma és megnevezése: </w:t>
      </w:r>
      <w:r w:rsidR="007245FD">
        <w:rPr>
          <w:rFonts w:cs="Times New Roman"/>
          <w:color w:val="000000" w:themeColor="text1"/>
        </w:rPr>
        <w:t>1</w:t>
      </w:r>
      <w:r w:rsidRPr="007245FD">
        <w:rPr>
          <w:rFonts w:cs="Times New Roman"/>
          <w:color w:val="000000" w:themeColor="text1"/>
        </w:rPr>
        <w:t xml:space="preserve">. </w:t>
      </w:r>
      <w:r w:rsidR="001A44B5" w:rsidRPr="007245FD">
        <w:rPr>
          <w:rFonts w:cs="Times New Roman"/>
          <w:color w:val="000000" w:themeColor="text1"/>
        </w:rPr>
        <w:t>Egészségügy</w:t>
      </w:r>
    </w:p>
    <w:p w:rsidR="00C64856" w:rsidRPr="007245FD" w:rsidRDefault="00C64856" w:rsidP="00C64856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Ágazati besorolás száma és megnevezése: </w:t>
      </w:r>
      <w:r w:rsidR="001A44B5" w:rsidRPr="007245FD">
        <w:rPr>
          <w:rFonts w:cs="Times New Roman"/>
          <w:color w:val="000000" w:themeColor="text1"/>
        </w:rPr>
        <w:t>I</w:t>
      </w:r>
      <w:r w:rsidRPr="007245FD">
        <w:rPr>
          <w:rFonts w:cs="Times New Roman"/>
          <w:color w:val="000000" w:themeColor="text1"/>
        </w:rPr>
        <w:t xml:space="preserve">. </w:t>
      </w:r>
      <w:r w:rsidR="001A44B5" w:rsidRPr="007245FD">
        <w:rPr>
          <w:rFonts w:cs="Times New Roman"/>
          <w:color w:val="000000" w:themeColor="text1"/>
        </w:rPr>
        <w:t>Egészségügy</w:t>
      </w:r>
    </w:p>
    <w:p w:rsidR="00C64856" w:rsidRPr="007245FD" w:rsidRDefault="00C64856" w:rsidP="00C64856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Iskolai rendszerű szakképzésben a szakképzési évfolyamok száma: </w:t>
      </w:r>
      <w:r w:rsidR="001A44B5" w:rsidRPr="007245FD">
        <w:rPr>
          <w:rFonts w:cs="Times New Roman"/>
          <w:color w:val="000000" w:themeColor="text1"/>
        </w:rPr>
        <w:t>2</w:t>
      </w:r>
      <w:r w:rsidRPr="007245FD">
        <w:rPr>
          <w:rFonts w:cs="Times New Roman"/>
          <w:color w:val="000000" w:themeColor="text1"/>
        </w:rPr>
        <w:t xml:space="preserve"> év</w:t>
      </w:r>
    </w:p>
    <w:p w:rsidR="00C64856" w:rsidRPr="007245FD" w:rsidRDefault="00C64856" w:rsidP="00C64856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Elméleti képzési idő aránya: </w:t>
      </w:r>
      <w:r w:rsidR="001A44B5" w:rsidRPr="007245FD">
        <w:rPr>
          <w:rFonts w:cs="Times New Roman"/>
          <w:color w:val="000000" w:themeColor="text1"/>
        </w:rPr>
        <w:t>50</w:t>
      </w:r>
      <w:r w:rsidRPr="007245FD">
        <w:rPr>
          <w:rFonts w:cs="Times New Roman"/>
          <w:color w:val="000000" w:themeColor="text1"/>
        </w:rPr>
        <w:t>%</w:t>
      </w:r>
    </w:p>
    <w:p w:rsidR="00C64856" w:rsidRPr="007245FD" w:rsidRDefault="00C64856" w:rsidP="00C64856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Gyakorlati képzési idő aránya: </w:t>
      </w:r>
      <w:r w:rsidR="001A44B5" w:rsidRPr="007245FD">
        <w:rPr>
          <w:rFonts w:cs="Times New Roman"/>
          <w:color w:val="000000" w:themeColor="text1"/>
        </w:rPr>
        <w:t>50</w:t>
      </w:r>
      <w:r w:rsidRPr="007245FD">
        <w:rPr>
          <w:rFonts w:cs="Times New Roman"/>
          <w:color w:val="000000" w:themeColor="text1"/>
        </w:rPr>
        <w:t>%</w:t>
      </w:r>
    </w:p>
    <w:p w:rsidR="00C64856" w:rsidRPr="007245FD" w:rsidRDefault="00C64856" w:rsidP="00C64856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iskolai rendszerű képzésben az összefüggő szakmai gyakorlat időtartama:</w:t>
      </w:r>
    </w:p>
    <w:p w:rsidR="00C64856" w:rsidRPr="007245FD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5 évfolyamos képzés esetén</w:t>
      </w:r>
      <w:r w:rsidR="00381B6C" w:rsidRPr="007245FD">
        <w:rPr>
          <w:rFonts w:cs="Times New Roman"/>
          <w:color w:val="000000" w:themeColor="text1"/>
        </w:rPr>
        <w:t>:</w:t>
      </w:r>
      <w:r w:rsidRPr="007245FD">
        <w:rPr>
          <w:rFonts w:cs="Times New Roman"/>
          <w:color w:val="000000" w:themeColor="text1"/>
        </w:rPr>
        <w:t xml:space="preserve"> </w:t>
      </w:r>
      <w:r w:rsidR="00BD0108" w:rsidRPr="007245FD">
        <w:rPr>
          <w:rFonts w:cs="Times New Roman"/>
          <w:color w:val="000000" w:themeColor="text1"/>
        </w:rPr>
        <w:t>a 10. évfolyamot követően 140</w:t>
      </w:r>
      <w:r w:rsidRPr="007245FD">
        <w:rPr>
          <w:rFonts w:cs="Times New Roman"/>
          <w:color w:val="000000" w:themeColor="text1"/>
        </w:rPr>
        <w:t xml:space="preserve"> óra, a 11. évfolyamot követően 140 óra; </w:t>
      </w:r>
    </w:p>
    <w:p w:rsidR="00C64856" w:rsidRPr="007245FD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2 évfolyamos képzés esetén</w:t>
      </w:r>
      <w:r w:rsidR="00381B6C" w:rsidRPr="007245FD">
        <w:rPr>
          <w:rFonts w:cs="Times New Roman"/>
          <w:color w:val="000000" w:themeColor="text1"/>
        </w:rPr>
        <w:t>:</w:t>
      </w:r>
      <w:r w:rsidRPr="007245FD">
        <w:rPr>
          <w:rFonts w:cs="Times New Roman"/>
          <w:color w:val="000000" w:themeColor="text1"/>
        </w:rPr>
        <w:t xml:space="preserve"> az első szakképzési évfolyamot követően </w:t>
      </w:r>
      <w:r w:rsidR="00BD0108" w:rsidRPr="007245FD">
        <w:rPr>
          <w:rFonts w:cs="Times New Roman"/>
          <w:color w:val="000000" w:themeColor="text1"/>
        </w:rPr>
        <w:t>160</w:t>
      </w:r>
      <w:r w:rsidRPr="007245FD">
        <w:rPr>
          <w:rFonts w:cs="Times New Roman"/>
          <w:color w:val="000000" w:themeColor="text1"/>
        </w:rPr>
        <w:t xml:space="preserve"> óra</w:t>
      </w:r>
      <w:r w:rsidR="007245FD">
        <w:rPr>
          <w:rFonts w:cs="Times New Roman"/>
          <w:color w:val="000000" w:themeColor="text1"/>
        </w:rPr>
        <w:t>.</w:t>
      </w:r>
    </w:p>
    <w:p w:rsidR="001A7777" w:rsidRPr="007245FD" w:rsidRDefault="001A7777" w:rsidP="000B5E9D">
      <w:pPr>
        <w:spacing w:after="0"/>
        <w:rPr>
          <w:rFonts w:cs="Times New Roman"/>
          <w:color w:val="000000" w:themeColor="text1"/>
        </w:rPr>
      </w:pPr>
    </w:p>
    <w:p w:rsidR="00E96240" w:rsidRDefault="00E96240" w:rsidP="000B5E9D">
      <w:pPr>
        <w:spacing w:after="0"/>
        <w:rPr>
          <w:rFonts w:cs="Times New Roman"/>
          <w:color w:val="000000" w:themeColor="text1"/>
        </w:rPr>
      </w:pPr>
    </w:p>
    <w:p w:rsidR="007245FD" w:rsidRDefault="007245FD" w:rsidP="000B5E9D">
      <w:pPr>
        <w:spacing w:after="0"/>
        <w:rPr>
          <w:rFonts w:cs="Times New Roman"/>
          <w:color w:val="000000" w:themeColor="text1"/>
        </w:rPr>
      </w:pPr>
    </w:p>
    <w:p w:rsidR="007245FD" w:rsidRPr="007245FD" w:rsidRDefault="007245FD" w:rsidP="000B5E9D">
      <w:pPr>
        <w:spacing w:after="0"/>
        <w:rPr>
          <w:rFonts w:cs="Times New Roman"/>
          <w:color w:val="000000" w:themeColor="text1"/>
        </w:rPr>
      </w:pPr>
    </w:p>
    <w:p w:rsidR="00E96240" w:rsidRPr="007245FD" w:rsidRDefault="00E96240" w:rsidP="00E96240">
      <w:p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lastRenderedPageBreak/>
        <w:t xml:space="preserve">III. </w:t>
      </w:r>
      <w:proofErr w:type="gramStart"/>
      <w:r w:rsidRPr="007245FD">
        <w:rPr>
          <w:rFonts w:cs="Times New Roman"/>
          <w:b/>
          <w:color w:val="000000" w:themeColor="text1"/>
        </w:rPr>
        <w:t>A</w:t>
      </w:r>
      <w:proofErr w:type="gramEnd"/>
      <w:r w:rsidRPr="007245FD">
        <w:rPr>
          <w:rFonts w:cs="Times New Roman"/>
          <w:b/>
          <w:color w:val="000000" w:themeColor="text1"/>
        </w:rPr>
        <w:t xml:space="preserve"> szakképzésbe történő belépés feltételei</w:t>
      </w:r>
    </w:p>
    <w:p w:rsidR="00E96240" w:rsidRPr="007245FD" w:rsidRDefault="00E96240" w:rsidP="00E96240">
      <w:pPr>
        <w:spacing w:after="0"/>
        <w:rPr>
          <w:rFonts w:cs="Times New Roman"/>
          <w:color w:val="000000" w:themeColor="text1"/>
        </w:rPr>
      </w:pPr>
    </w:p>
    <w:p w:rsidR="00E96240" w:rsidRPr="007245FD" w:rsidRDefault="00E96240" w:rsidP="00E96240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Iskolai előképzettség: érettségi végzettség</w:t>
      </w:r>
    </w:p>
    <w:p w:rsidR="00E96240" w:rsidRPr="007245FD" w:rsidRDefault="00E96240" w:rsidP="00E96240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Bemeneti kompetenciák: </w:t>
      </w:r>
      <w:r w:rsidR="000772D7" w:rsidRPr="007245FD">
        <w:rPr>
          <w:rFonts w:cs="Times New Roman"/>
          <w:color w:val="000000" w:themeColor="text1"/>
        </w:rPr>
        <w:t>—</w:t>
      </w:r>
    </w:p>
    <w:p w:rsidR="00E96240" w:rsidRPr="007245FD" w:rsidRDefault="00E96240" w:rsidP="00E96240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Szakmai előképzettség: </w:t>
      </w:r>
      <w:r w:rsidR="000772D7" w:rsidRPr="007245FD">
        <w:rPr>
          <w:rFonts w:cs="Times New Roman"/>
          <w:color w:val="000000" w:themeColor="text1"/>
        </w:rPr>
        <w:t>—</w:t>
      </w:r>
    </w:p>
    <w:p w:rsidR="00E96240" w:rsidRPr="007245FD" w:rsidRDefault="00E96240" w:rsidP="00E96240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Előírt gyakorlat: </w:t>
      </w:r>
      <w:r w:rsidR="000772D7" w:rsidRPr="007245FD">
        <w:rPr>
          <w:rFonts w:cs="Times New Roman"/>
          <w:color w:val="000000" w:themeColor="text1"/>
        </w:rPr>
        <w:t>—</w:t>
      </w:r>
    </w:p>
    <w:p w:rsidR="00E96240" w:rsidRPr="007245FD" w:rsidRDefault="00E96240" w:rsidP="00E96240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Egészségügyi alkalmassági követelmények: </w:t>
      </w:r>
      <w:r w:rsidR="0050284E" w:rsidRPr="007245FD">
        <w:rPr>
          <w:rFonts w:cs="Times New Roman"/>
          <w:color w:val="000000" w:themeColor="text1"/>
        </w:rPr>
        <w:t>szükségesek</w:t>
      </w:r>
    </w:p>
    <w:p w:rsidR="00E96240" w:rsidRPr="007245FD" w:rsidRDefault="00E96240" w:rsidP="00E96240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Pályaalkalmassági követelmények: </w:t>
      </w:r>
      <w:r w:rsidR="0050284E" w:rsidRPr="007245FD">
        <w:rPr>
          <w:rFonts w:cs="Times New Roman"/>
          <w:color w:val="000000" w:themeColor="text1"/>
        </w:rPr>
        <w:t xml:space="preserve">nem </w:t>
      </w:r>
      <w:r w:rsidRPr="007245FD">
        <w:rPr>
          <w:rFonts w:cs="Times New Roman"/>
          <w:color w:val="000000" w:themeColor="text1"/>
        </w:rPr>
        <w:t>szükségesek</w:t>
      </w:r>
    </w:p>
    <w:p w:rsidR="00E96240" w:rsidRPr="007245FD" w:rsidRDefault="00E96240" w:rsidP="00E96240">
      <w:pPr>
        <w:spacing w:after="0"/>
        <w:rPr>
          <w:rFonts w:cs="Times New Roman"/>
          <w:color w:val="000000" w:themeColor="text1"/>
        </w:rPr>
      </w:pPr>
    </w:p>
    <w:p w:rsidR="00E96240" w:rsidRPr="007245FD" w:rsidRDefault="00E96240" w:rsidP="00E96240">
      <w:pPr>
        <w:spacing w:after="0"/>
        <w:rPr>
          <w:rFonts w:cs="Times New Roman"/>
          <w:color w:val="000000" w:themeColor="text1"/>
        </w:rPr>
      </w:pPr>
    </w:p>
    <w:p w:rsidR="00E96240" w:rsidRPr="007245FD" w:rsidRDefault="00E96240" w:rsidP="00E96240">
      <w:p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 xml:space="preserve">IV. </w:t>
      </w:r>
      <w:proofErr w:type="gramStart"/>
      <w:r w:rsidRPr="007245FD">
        <w:rPr>
          <w:rFonts w:cs="Times New Roman"/>
          <w:b/>
          <w:color w:val="000000" w:themeColor="text1"/>
        </w:rPr>
        <w:t>A</w:t>
      </w:r>
      <w:proofErr w:type="gramEnd"/>
      <w:r w:rsidRPr="007245FD">
        <w:rPr>
          <w:rFonts w:cs="Times New Roman"/>
          <w:b/>
          <w:color w:val="000000" w:themeColor="text1"/>
        </w:rPr>
        <w:t xml:space="preserve"> szakképzés szervezésének feltételei</w:t>
      </w:r>
    </w:p>
    <w:p w:rsidR="00E96240" w:rsidRPr="007245FD" w:rsidRDefault="00E96240" w:rsidP="00E96240">
      <w:pPr>
        <w:spacing w:after="0"/>
        <w:rPr>
          <w:rFonts w:cs="Times New Roman"/>
          <w:color w:val="000000" w:themeColor="text1"/>
        </w:rPr>
      </w:pPr>
    </w:p>
    <w:p w:rsidR="00E96240" w:rsidRPr="007245FD" w:rsidRDefault="00E96240" w:rsidP="00E96240">
      <w:p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Személyi feltételek</w:t>
      </w:r>
    </w:p>
    <w:p w:rsidR="00E96240" w:rsidRPr="007245FD" w:rsidRDefault="00E96240" w:rsidP="00E96240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7245FD" w:rsidRDefault="00E96240" w:rsidP="00E96240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Ezen túl az alábbi tantárgyak oktatására az alábbi végzettséggel rendelkező szakember alkalmazható:</w:t>
      </w:r>
    </w:p>
    <w:p w:rsidR="001A7777" w:rsidRPr="007245FD" w:rsidRDefault="001A7777" w:rsidP="000B5E9D">
      <w:pPr>
        <w:spacing w:after="0"/>
        <w:rPr>
          <w:rFonts w:cs="Times New Roman"/>
          <w:color w:val="000000" w:themeColor="text1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7245FD" w:rsidRPr="007245FD" w:rsidTr="007245FD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CB35F2" w:rsidRPr="007245FD" w:rsidRDefault="00CB35F2" w:rsidP="007245FD">
            <w:pPr>
              <w:spacing w:after="0"/>
              <w:rPr>
                <w:rFonts w:eastAsia="Times New Roman" w:cs="Times New Roman"/>
                <w:b/>
                <w:bCs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 w:themeColor="text1"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CB35F2" w:rsidRPr="007245FD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 w:themeColor="text1"/>
                <w:szCs w:val="24"/>
                <w:lang w:eastAsia="hu-HU"/>
              </w:rPr>
              <w:t>Szakképesítés/Szakképzettség</w:t>
            </w:r>
          </w:p>
        </w:tc>
      </w:tr>
      <w:tr w:rsidR="007245FD" w:rsidRPr="007245FD" w:rsidTr="007245FD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1A44B5" w:rsidRPr="007245FD" w:rsidRDefault="001A44B5" w:rsidP="007245FD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Egészségügyi alapismeretek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1A44B5" w:rsidRPr="007245FD" w:rsidRDefault="001A44B5" w:rsidP="001A44B5">
            <w:pPr>
              <w:spacing w:after="0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Egészségügyi szaktanár, Egészségügyi szakoktató, Ápoló </w:t>
            </w:r>
            <w:proofErr w:type="spellStart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MSc</w:t>
            </w:r>
            <w:proofErr w:type="spellEnd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, Ápoló </w:t>
            </w:r>
            <w:proofErr w:type="spellStart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BSc</w:t>
            </w:r>
            <w:proofErr w:type="spellEnd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(5 éves szakmai gyakorlattal), Egészségtan tanár (egészségügyi előképzettséggel), Jogász (szakmai jogi és etikai ismeretek), Egészségügyi menedzser (egészségügyi ellátórendszer)</w:t>
            </w:r>
          </w:p>
        </w:tc>
      </w:tr>
      <w:tr w:rsidR="007245FD" w:rsidRPr="007245FD" w:rsidTr="007245FD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1A44B5" w:rsidRPr="007245FD" w:rsidRDefault="001A44B5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kommunikáció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1A44B5" w:rsidRPr="007245FD" w:rsidRDefault="001A44B5" w:rsidP="001A44B5">
            <w:pPr>
              <w:spacing w:after="0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Egészségügyi szaktanár, Egészségügyi szakoktató, Ápoló </w:t>
            </w:r>
            <w:proofErr w:type="spellStart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MSc</w:t>
            </w:r>
            <w:proofErr w:type="spellEnd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, Ápoló </w:t>
            </w:r>
            <w:proofErr w:type="spellStart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BSc</w:t>
            </w:r>
            <w:proofErr w:type="spellEnd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(5 éves szakmai gyakorlattal), Latin szakos nyelvtanár (orvosi latin)</w:t>
            </w:r>
          </w:p>
        </w:tc>
      </w:tr>
      <w:tr w:rsidR="007245FD" w:rsidRPr="007245FD" w:rsidTr="007245FD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1A44B5" w:rsidRPr="007245FD" w:rsidRDefault="001A44B5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Ápolástan-gondozástan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:rsidR="001A44B5" w:rsidRPr="007245FD" w:rsidRDefault="001A44B5" w:rsidP="001A44B5">
            <w:pPr>
              <w:spacing w:after="0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Egészségügyi szaktanár, Egészségügyi szakoktató, Ápoló </w:t>
            </w:r>
            <w:proofErr w:type="spellStart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MSc</w:t>
            </w:r>
            <w:proofErr w:type="spellEnd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, Ápoló </w:t>
            </w:r>
            <w:proofErr w:type="spellStart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BSc</w:t>
            </w:r>
            <w:proofErr w:type="spellEnd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(5 éves szakmai gyakorlattal)</w:t>
            </w:r>
          </w:p>
        </w:tc>
      </w:tr>
      <w:tr w:rsidR="007245FD" w:rsidRPr="007245FD" w:rsidTr="007245FD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1A44B5" w:rsidRPr="007245FD" w:rsidRDefault="001A44B5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Klinikumi</w:t>
            </w:r>
            <w:proofErr w:type="spellEnd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alapozó 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:rsidR="001A44B5" w:rsidRPr="007245FD" w:rsidRDefault="001A44B5" w:rsidP="001A44B5">
            <w:pPr>
              <w:spacing w:after="0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Általános orvos, Szakorvos, Egészségügyi szakoktató, Egészségügyi szaktanár, Ápoló </w:t>
            </w:r>
            <w:proofErr w:type="spellStart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MSc</w:t>
            </w:r>
            <w:proofErr w:type="spellEnd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, Ápoló </w:t>
            </w:r>
            <w:proofErr w:type="spellStart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BSc</w:t>
            </w:r>
            <w:proofErr w:type="spellEnd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(5 éves szakmai gyakorlattal), Közegészségügyi-járványügyi felügyelő (mikrobiológia-járványtan), Közegészségügyi járványügyi ellenőr (mikrobiológia-járványtan), Mentőtiszt (elsősegélynyújtás-első ellátás)</w:t>
            </w:r>
          </w:p>
        </w:tc>
      </w:tr>
      <w:tr w:rsidR="007245FD" w:rsidRPr="007245FD" w:rsidTr="007245FD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1A44B5" w:rsidRPr="007245FD" w:rsidRDefault="001A44B5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Klinikumi</w:t>
            </w:r>
            <w:proofErr w:type="spellEnd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szakismeretek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:rsidR="001A44B5" w:rsidRPr="007245FD" w:rsidRDefault="001A44B5" w:rsidP="001A44B5">
            <w:pPr>
              <w:spacing w:after="0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Általános orvos, Szakorvos, Egészségügyi szakoktató, Egészségügyi szaktanár, Ápoló </w:t>
            </w:r>
            <w:proofErr w:type="spellStart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MSc</w:t>
            </w:r>
            <w:proofErr w:type="spellEnd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, </w:t>
            </w:r>
            <w:proofErr w:type="spellStart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BSc</w:t>
            </w:r>
            <w:proofErr w:type="spellEnd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5 éves szakmai gyakorlattal</w:t>
            </w:r>
          </w:p>
        </w:tc>
      </w:tr>
      <w:tr w:rsidR="007245FD" w:rsidRPr="007245FD" w:rsidTr="007245FD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1A44B5" w:rsidRPr="007245FD" w:rsidRDefault="001A44B5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Diagnosztikai és terápiás alapismeretek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:rsidR="001A44B5" w:rsidRPr="007245FD" w:rsidRDefault="001A44B5" w:rsidP="001A44B5">
            <w:pPr>
              <w:spacing w:after="0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Általános orvos, Szakorvos, Egészségügyi szakoktató, Egészségügyi szaktanár, Ápoló </w:t>
            </w:r>
            <w:proofErr w:type="spellStart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MSc</w:t>
            </w:r>
            <w:proofErr w:type="spellEnd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, Ápoló </w:t>
            </w:r>
            <w:proofErr w:type="spellStart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BSc</w:t>
            </w:r>
            <w:proofErr w:type="spellEnd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(5 éves szakmai gyakorlattal)</w:t>
            </w:r>
          </w:p>
        </w:tc>
      </w:tr>
      <w:tr w:rsidR="007245FD" w:rsidRPr="007245FD" w:rsidTr="007245FD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1A44B5" w:rsidRPr="007245FD" w:rsidRDefault="001A44B5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lastRenderedPageBreak/>
              <w:t>Klinikumi</w:t>
            </w:r>
            <w:proofErr w:type="spellEnd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gyakorlat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:rsidR="001A44B5" w:rsidRPr="007245FD" w:rsidRDefault="001A44B5" w:rsidP="001A44B5">
            <w:pPr>
              <w:spacing w:after="0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Egészségügyi gyakorlatvezető, Egészségügyi szakoktató, Ápoló </w:t>
            </w:r>
            <w:proofErr w:type="spellStart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MSc</w:t>
            </w:r>
            <w:proofErr w:type="spellEnd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, Ápoló </w:t>
            </w:r>
            <w:proofErr w:type="spellStart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BSc</w:t>
            </w:r>
            <w:proofErr w:type="spellEnd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, Egészségügyi szaktanár</w:t>
            </w:r>
          </w:p>
        </w:tc>
      </w:tr>
      <w:tr w:rsidR="007245FD" w:rsidRPr="007245FD" w:rsidTr="007245FD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1A44B5" w:rsidRPr="007245FD" w:rsidRDefault="001A44B5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Egészségügyi asszisztálás gyakorlata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:rsidR="001A44B5" w:rsidRPr="007245FD" w:rsidRDefault="001A44B5" w:rsidP="001A44B5">
            <w:pPr>
              <w:spacing w:after="0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Egészségügyi szakoktató, Egészségügyi szaktanár, Egészségtan tanár (egészségügyi előképzettséggel), Pszichológus vagy Pszichológus tanár (személyiség fejlesztés önismeret) Ápoló </w:t>
            </w:r>
            <w:proofErr w:type="spellStart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MSc</w:t>
            </w:r>
            <w:proofErr w:type="spellEnd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, Ápoló </w:t>
            </w:r>
            <w:proofErr w:type="spellStart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BSc</w:t>
            </w:r>
            <w:proofErr w:type="spellEnd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(5 éves szakmai gyakorlattal)</w:t>
            </w:r>
          </w:p>
        </w:tc>
      </w:tr>
      <w:tr w:rsidR="007245FD" w:rsidRPr="007245FD" w:rsidTr="007245FD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1A44B5" w:rsidRPr="007245FD" w:rsidRDefault="001A44B5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Egészségügyi asszisztensi feladatok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:rsidR="001A44B5" w:rsidRPr="007245FD" w:rsidRDefault="001A44B5" w:rsidP="001A44B5">
            <w:pPr>
              <w:spacing w:after="0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Egészségügyi szakoktató, Egészségügyi gyakorlatvezető, Ápoló </w:t>
            </w:r>
            <w:proofErr w:type="spellStart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MSc</w:t>
            </w:r>
            <w:proofErr w:type="spellEnd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, Ápoló </w:t>
            </w:r>
            <w:proofErr w:type="spellStart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BSc</w:t>
            </w:r>
            <w:proofErr w:type="spellEnd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</w:t>
            </w:r>
          </w:p>
        </w:tc>
      </w:tr>
      <w:tr w:rsidR="007245FD" w:rsidRPr="007245FD" w:rsidTr="007245FD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1A44B5" w:rsidRPr="007245FD" w:rsidRDefault="001A44B5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Röntgen képalkotás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:rsidR="001A44B5" w:rsidRPr="007245FD" w:rsidRDefault="001A44B5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Radiológus, 10 év szakmai tapasztalattal rendelkező képalkotó diagnosztikai analitikus, szakirányú végzettséggel: egészségügyi szaktanár, egészségtan tanár.  </w:t>
            </w:r>
          </w:p>
        </w:tc>
      </w:tr>
      <w:tr w:rsidR="007245FD" w:rsidRPr="007245FD" w:rsidTr="007245FD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1A44B5" w:rsidRPr="007245FD" w:rsidRDefault="001A44B5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Sugárvédelem-dozimetria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:rsidR="001A44B5" w:rsidRPr="007245FD" w:rsidRDefault="001A44B5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Sugárfizikus, Sugárvédelmi végzettséggel: radiológus, nukleáris medicina és radiológus szakorvos, 10 év szakmai tapasztalattal rendelkező képalkotó diagnosztikai analitikus, szakirányú végzettséggel: egészségügyi szaktanár, egészségtan tanár.  </w:t>
            </w:r>
          </w:p>
        </w:tc>
      </w:tr>
      <w:tr w:rsidR="007245FD" w:rsidRPr="007245FD" w:rsidTr="007245FD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1A44B5" w:rsidRPr="007245FD" w:rsidRDefault="001A44B5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Röntgen képalkotás gyakorlat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:rsidR="001A44B5" w:rsidRPr="007245FD" w:rsidRDefault="001A44B5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10 év szakmai tapasztalattal rendelkező képalkotó diagnosztikai analitikus, szakirányú végzettséggel rendelkező egészségügyi szaktanár, egészségtan tanár, szakoktató</w:t>
            </w:r>
          </w:p>
        </w:tc>
      </w:tr>
      <w:tr w:rsidR="007245FD" w:rsidRPr="007245FD" w:rsidTr="007245FD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1A44B5" w:rsidRPr="007245FD" w:rsidRDefault="0050284E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Emlődiagnosztika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:rsidR="001A44B5" w:rsidRPr="007245FD" w:rsidRDefault="001A44B5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Radiológus, 10 év szakmai tapasztalattal rendelkező képalkotó diagnosztikai analitikus, szakirányú végzettséggel rendelkező egészségügyi szaktanár, egészségtan tanár.</w:t>
            </w:r>
          </w:p>
        </w:tc>
      </w:tr>
      <w:tr w:rsidR="007245FD" w:rsidRPr="007245FD" w:rsidTr="007245FD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1A44B5" w:rsidRPr="007245FD" w:rsidRDefault="0050284E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Ultrahangdiagnosztika</w:t>
            </w:r>
            <w:proofErr w:type="spellEnd"/>
          </w:p>
        </w:tc>
        <w:tc>
          <w:tcPr>
            <w:tcW w:w="4280" w:type="dxa"/>
            <w:shd w:val="clear" w:color="auto" w:fill="auto"/>
            <w:noWrap/>
            <w:vAlign w:val="center"/>
          </w:tcPr>
          <w:p w:rsidR="001A44B5" w:rsidRPr="007245FD" w:rsidRDefault="001A44B5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Radiológus, 10 év szakmai tapasztalattal rendelkező képalkotó diagnosztikai analitikus, szakirányú végzettséggel rendelkező egészségügyi szaktanár, egészségtan tanár, szakoktató. </w:t>
            </w:r>
          </w:p>
        </w:tc>
      </w:tr>
      <w:tr w:rsidR="007245FD" w:rsidRPr="007245FD" w:rsidTr="007245FD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50284E" w:rsidRPr="007245FD" w:rsidRDefault="0050284E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Emlődiagnosztika gyakorlat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:rsidR="0050284E" w:rsidRPr="007245FD" w:rsidRDefault="0050284E" w:rsidP="002D10B6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10 év szakmai tapasztalattal rendelkező képalkotó diagnosztikai analitikus, szakirányú végzettséggel rendelkező egészségügyi szaktanár, egészségtan tanár.</w:t>
            </w:r>
          </w:p>
        </w:tc>
      </w:tr>
      <w:tr w:rsidR="007245FD" w:rsidRPr="007245FD" w:rsidTr="007245FD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50284E" w:rsidRPr="007245FD" w:rsidRDefault="0050284E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Ultrahangdiagnosztika</w:t>
            </w:r>
            <w:proofErr w:type="spellEnd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gyakorlat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:rsidR="0050284E" w:rsidRPr="007245FD" w:rsidRDefault="0050284E" w:rsidP="002D10B6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10 év szakmai tapasztalattal rendelkező képalkotó diagnosztikai analitikus, szakirányú végzettséggel rendelkező egészségügyi szaktanár, egészségtan tanár.</w:t>
            </w:r>
          </w:p>
        </w:tc>
      </w:tr>
    </w:tbl>
    <w:p w:rsidR="007245FD" w:rsidRDefault="007245FD" w:rsidP="000B5E9D">
      <w:pPr>
        <w:spacing w:after="0"/>
        <w:rPr>
          <w:rFonts w:cs="Times New Roman"/>
          <w:color w:val="000000" w:themeColor="text1"/>
        </w:rPr>
      </w:pPr>
    </w:p>
    <w:p w:rsidR="007245FD" w:rsidRDefault="007245FD">
      <w:pPr>
        <w:spacing w:after="200" w:line="276" w:lineRule="auto"/>
        <w:jc w:val="left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br w:type="page"/>
      </w:r>
    </w:p>
    <w:p w:rsidR="007245FD" w:rsidRPr="007245FD" w:rsidRDefault="007245FD" w:rsidP="000B5E9D">
      <w:pPr>
        <w:spacing w:after="0"/>
        <w:rPr>
          <w:rFonts w:cs="Times New Roman"/>
          <w:color w:val="000000" w:themeColor="text1"/>
        </w:rPr>
      </w:pPr>
    </w:p>
    <w:p w:rsidR="00696ED9" w:rsidRPr="007245FD" w:rsidRDefault="00696ED9" w:rsidP="00696ED9">
      <w:p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Tárgyi feltételek</w:t>
      </w:r>
    </w:p>
    <w:p w:rsidR="00696ED9" w:rsidRPr="007245FD" w:rsidRDefault="00696ED9" w:rsidP="00696ED9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szakmai képzés lebonyolításához szükséges eszközök és felszerelések felsorolását a szakképesítés szakmai és vizsgakövetelménye (</w:t>
      </w:r>
      <w:proofErr w:type="spellStart"/>
      <w:r w:rsidRPr="007245FD">
        <w:rPr>
          <w:rFonts w:cs="Times New Roman"/>
          <w:color w:val="000000" w:themeColor="text1"/>
        </w:rPr>
        <w:t>szvk</w:t>
      </w:r>
      <w:proofErr w:type="spellEnd"/>
      <w:r w:rsidRPr="007245FD">
        <w:rPr>
          <w:rFonts w:cs="Times New Roman"/>
          <w:color w:val="000000" w:themeColor="text1"/>
        </w:rPr>
        <w:t>) tartalmazza, melynek további részletei az alábbiak: Nincs.</w:t>
      </w:r>
    </w:p>
    <w:p w:rsidR="00696ED9" w:rsidRPr="007245FD" w:rsidRDefault="00696ED9" w:rsidP="00696ED9">
      <w:pPr>
        <w:spacing w:after="0"/>
        <w:rPr>
          <w:rFonts w:cs="Times New Roman"/>
          <w:color w:val="000000" w:themeColor="text1"/>
        </w:rPr>
      </w:pPr>
    </w:p>
    <w:p w:rsidR="0041674C" w:rsidRPr="007245FD" w:rsidRDefault="00696ED9" w:rsidP="00696ED9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Ajánlás a szakmai képzés lebonyolításához szükséges további eszközökre és felszerelésekre: Nincs.</w:t>
      </w:r>
    </w:p>
    <w:p w:rsidR="004F6765" w:rsidRPr="007245FD" w:rsidRDefault="004F6765" w:rsidP="000B5E9D">
      <w:pPr>
        <w:spacing w:after="0"/>
        <w:rPr>
          <w:rFonts w:cs="Times New Roman"/>
          <w:color w:val="000000" w:themeColor="text1"/>
        </w:rPr>
      </w:pPr>
    </w:p>
    <w:p w:rsidR="00FB273F" w:rsidRPr="007245FD" w:rsidRDefault="00FB273F" w:rsidP="00FB273F">
      <w:pPr>
        <w:spacing w:after="0"/>
        <w:rPr>
          <w:rFonts w:cs="Times New Roman"/>
          <w:color w:val="000000" w:themeColor="text1"/>
        </w:rPr>
      </w:pPr>
    </w:p>
    <w:p w:rsidR="00FB273F" w:rsidRPr="007245FD" w:rsidRDefault="00FB273F" w:rsidP="00FB273F">
      <w:p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 xml:space="preserve">V. </w:t>
      </w:r>
      <w:proofErr w:type="gramStart"/>
      <w:r w:rsidRPr="007245FD">
        <w:rPr>
          <w:rFonts w:cs="Times New Roman"/>
          <w:b/>
          <w:color w:val="000000" w:themeColor="text1"/>
        </w:rPr>
        <w:t>A</w:t>
      </w:r>
      <w:proofErr w:type="gramEnd"/>
      <w:r w:rsidRPr="007245FD">
        <w:rPr>
          <w:rFonts w:cs="Times New Roman"/>
          <w:b/>
          <w:color w:val="000000" w:themeColor="text1"/>
        </w:rPr>
        <w:t xml:space="preserve"> szakképesítés óraterve nappali rendszerű oktatásra</w:t>
      </w:r>
    </w:p>
    <w:p w:rsidR="00FB273F" w:rsidRPr="007245FD" w:rsidRDefault="00FB273F" w:rsidP="00FB273F">
      <w:pPr>
        <w:spacing w:after="0"/>
        <w:rPr>
          <w:rFonts w:cs="Times New Roman"/>
          <w:color w:val="000000" w:themeColor="text1"/>
        </w:rPr>
      </w:pPr>
    </w:p>
    <w:p w:rsidR="00FB273F" w:rsidRDefault="00FB273F" w:rsidP="00FB273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</w:t>
      </w:r>
      <w:r w:rsidR="00E50FE4" w:rsidRPr="007245FD">
        <w:rPr>
          <w:rFonts w:cs="Times New Roman"/>
          <w:color w:val="000000" w:themeColor="text1"/>
        </w:rPr>
        <w:t>szakgimnázium</w:t>
      </w:r>
      <w:r w:rsidRPr="007245FD">
        <w:rPr>
          <w:rFonts w:cs="Times New Roman"/>
          <w:color w:val="000000" w:themeColor="text1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7245FD">
        <w:rPr>
          <w:rFonts w:cs="Times New Roman"/>
          <w:color w:val="000000" w:themeColor="text1"/>
        </w:rPr>
        <w:t>szakgimnázium</w:t>
      </w:r>
      <w:r w:rsidRPr="007245FD">
        <w:rPr>
          <w:rFonts w:cs="Times New Roman"/>
          <w:color w:val="000000" w:themeColor="text1"/>
        </w:rPr>
        <w:t xml:space="preserve">i szakmai tartalma, tantárgyi rendszere, összes órakerete megegyezik a 4+1 évfolyamos képzés 9-12. középiskolai évfolyamokra jutó ágazati </w:t>
      </w:r>
      <w:r w:rsidR="00E50FE4" w:rsidRPr="007245FD">
        <w:rPr>
          <w:rFonts w:cs="Times New Roman"/>
          <w:color w:val="000000" w:themeColor="text1"/>
        </w:rPr>
        <w:t>szakgimnázium</w:t>
      </w:r>
      <w:r w:rsidRPr="007245FD">
        <w:rPr>
          <w:rFonts w:cs="Times New Roman"/>
          <w:color w:val="000000" w:themeColor="text1"/>
        </w:rPr>
        <w:t>i szakmai tantárgyainak tartalmával, összes óraszámával.</w:t>
      </w:r>
    </w:p>
    <w:p w:rsidR="007245FD" w:rsidRDefault="007245FD" w:rsidP="00FB273F">
      <w:pPr>
        <w:spacing w:after="0"/>
        <w:rPr>
          <w:rFonts w:cs="Times New Roman"/>
          <w:color w:val="000000" w:themeColor="text1"/>
        </w:rPr>
      </w:pPr>
    </w:p>
    <w:p w:rsidR="007245FD" w:rsidRPr="007245FD" w:rsidRDefault="007245FD" w:rsidP="00FB273F">
      <w:pPr>
        <w:spacing w:after="0"/>
        <w:rPr>
          <w:rFonts w:cs="Times New Roman"/>
          <w:color w:val="000000" w:themeColor="text1"/>
        </w:rPr>
      </w:pPr>
    </w:p>
    <w:p w:rsidR="008B01A2" w:rsidRPr="007245FD" w:rsidRDefault="00E50FE4" w:rsidP="00FB273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Szakgimnázium</w:t>
      </w:r>
      <w:r w:rsidR="00FB273F" w:rsidRPr="007245FD">
        <w:rPr>
          <w:rFonts w:cs="Times New Roman"/>
          <w:color w:val="000000" w:themeColor="text1"/>
        </w:rPr>
        <w:t>i képzés esetén a heti és éves szakmai óraszámok:</w:t>
      </w:r>
    </w:p>
    <w:p w:rsidR="002C6866" w:rsidRPr="007245FD" w:rsidRDefault="002C6866" w:rsidP="002C6866">
      <w:pPr>
        <w:spacing w:after="0"/>
        <w:rPr>
          <w:rFonts w:cs="Times New Roman"/>
          <w:color w:val="000000" w:themeColor="text1"/>
          <w:szCs w:val="24"/>
        </w:rPr>
      </w:pPr>
    </w:p>
    <w:p w:rsidR="002C6866" w:rsidRPr="007245FD" w:rsidRDefault="002C6866" w:rsidP="002C6866">
      <w:pPr>
        <w:spacing w:after="0"/>
        <w:rPr>
          <w:rFonts w:cs="Times New Roman"/>
          <w:color w:val="000000" w:themeColor="text1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7245FD" w:rsidRPr="007245FD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</w:rPr>
              <w:t xml:space="preserve">éves óraszám </w:t>
            </w:r>
          </w:p>
        </w:tc>
      </w:tr>
      <w:tr w:rsidR="007245FD" w:rsidRPr="007245FD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83064C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</w:rPr>
              <w:t>8</w:t>
            </w:r>
            <w:r w:rsidR="002C6866" w:rsidRPr="007245FD">
              <w:rPr>
                <w:rFonts w:cs="Times New Roman"/>
                <w:color w:val="000000" w:themeColor="text1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83064C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</w:rPr>
              <w:t>288</w:t>
            </w:r>
            <w:r w:rsidR="002C6866" w:rsidRPr="007245FD">
              <w:rPr>
                <w:rFonts w:cs="Times New Roman"/>
                <w:color w:val="000000" w:themeColor="text1"/>
              </w:rPr>
              <w:t xml:space="preserve"> óra/év</w:t>
            </w:r>
          </w:p>
        </w:tc>
      </w:tr>
      <w:tr w:rsidR="007245FD" w:rsidRPr="007245FD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2C6866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</w:rPr>
              <w:t>432 óra/év</w:t>
            </w:r>
          </w:p>
        </w:tc>
      </w:tr>
      <w:tr w:rsidR="007245FD" w:rsidRPr="007245FD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proofErr w:type="spellStart"/>
            <w:r w:rsidRPr="007245FD">
              <w:rPr>
                <w:rFonts w:cs="Times New Roman"/>
                <w:color w:val="000000" w:themeColor="text1"/>
              </w:rPr>
              <w:t>Ögy</w:t>
            </w:r>
            <w:proofErr w:type="spellEnd"/>
            <w:r w:rsidRPr="007245FD">
              <w:rPr>
                <w:rFonts w:cs="Times New Roman"/>
                <w:color w:val="000000" w:themeColor="text1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7245FD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2C6866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</w:rPr>
              <w:t>140 óra</w:t>
            </w:r>
          </w:p>
        </w:tc>
      </w:tr>
      <w:tr w:rsidR="007245FD" w:rsidRPr="007245FD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83064C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</w:rPr>
              <w:t>11</w:t>
            </w:r>
            <w:r w:rsidR="002C6866" w:rsidRPr="007245FD">
              <w:rPr>
                <w:rFonts w:cs="Times New Roman"/>
                <w:color w:val="000000" w:themeColor="text1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83064C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</w:rPr>
              <w:t>396</w:t>
            </w:r>
            <w:r w:rsidR="002C6866" w:rsidRPr="007245FD">
              <w:rPr>
                <w:rFonts w:cs="Times New Roman"/>
                <w:color w:val="000000" w:themeColor="text1"/>
              </w:rPr>
              <w:t xml:space="preserve"> óra/év</w:t>
            </w:r>
          </w:p>
        </w:tc>
      </w:tr>
      <w:tr w:rsidR="007245FD" w:rsidRPr="007245FD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proofErr w:type="spellStart"/>
            <w:r w:rsidRPr="007245FD">
              <w:rPr>
                <w:rFonts w:cs="Times New Roman"/>
                <w:color w:val="000000" w:themeColor="text1"/>
              </w:rPr>
              <w:t>Ögy</w:t>
            </w:r>
            <w:proofErr w:type="spellEnd"/>
            <w:r w:rsidRPr="007245FD">
              <w:rPr>
                <w:rFonts w:cs="Times New Roman"/>
                <w:color w:val="000000" w:themeColor="text1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7245FD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2C6866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</w:rPr>
              <w:t>140 óra</w:t>
            </w:r>
          </w:p>
        </w:tc>
      </w:tr>
      <w:tr w:rsidR="007245FD" w:rsidRPr="007245FD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83064C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</w:rPr>
              <w:t>12</w:t>
            </w:r>
            <w:r w:rsidR="002C6866" w:rsidRPr="007245FD">
              <w:rPr>
                <w:rFonts w:cs="Times New Roman"/>
                <w:color w:val="000000" w:themeColor="text1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83064C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</w:rPr>
              <w:t>372</w:t>
            </w:r>
            <w:r w:rsidR="002C6866" w:rsidRPr="007245FD">
              <w:rPr>
                <w:rFonts w:cs="Times New Roman"/>
                <w:color w:val="000000" w:themeColor="text1"/>
              </w:rPr>
              <w:t xml:space="preserve"> óra/év</w:t>
            </w:r>
          </w:p>
        </w:tc>
      </w:tr>
      <w:tr w:rsidR="007245FD" w:rsidRPr="007245FD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2C6866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</w:rPr>
              <w:t>961 óra/év</w:t>
            </w:r>
          </w:p>
        </w:tc>
      </w:tr>
      <w:tr w:rsidR="002C6866" w:rsidRPr="007245FD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83064C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</w:rPr>
              <w:t>272</w:t>
            </w:r>
            <w:r w:rsidR="002C6866" w:rsidRPr="007245FD">
              <w:rPr>
                <w:rFonts w:cs="Times New Roman"/>
                <w:color w:val="000000" w:themeColor="text1"/>
              </w:rPr>
              <w:t>9 óra</w:t>
            </w:r>
          </w:p>
        </w:tc>
      </w:tr>
    </w:tbl>
    <w:p w:rsidR="002C6866" w:rsidRPr="007245FD" w:rsidRDefault="002C6866" w:rsidP="002C6866">
      <w:pPr>
        <w:spacing w:after="0"/>
        <w:rPr>
          <w:rFonts w:cs="Times New Roman"/>
          <w:color w:val="000000" w:themeColor="text1"/>
          <w:szCs w:val="24"/>
        </w:rPr>
      </w:pPr>
    </w:p>
    <w:p w:rsidR="002C6866" w:rsidRPr="007245FD" w:rsidRDefault="002C6866" w:rsidP="002C6866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:rsidR="002C6866" w:rsidRPr="007245FD" w:rsidRDefault="002C6866" w:rsidP="002C6866">
      <w:pPr>
        <w:spacing w:after="0"/>
        <w:rPr>
          <w:rFonts w:cs="Times New Roman"/>
          <w:color w:val="000000" w:themeColor="text1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7245FD" w:rsidRPr="007245FD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</w:rPr>
              <w:t xml:space="preserve">éves óraszám </w:t>
            </w:r>
          </w:p>
        </w:tc>
      </w:tr>
      <w:tr w:rsidR="007245FD" w:rsidRPr="007245FD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</w:rPr>
              <w:t>1116 óra/év</w:t>
            </w:r>
          </w:p>
        </w:tc>
      </w:tr>
      <w:tr w:rsidR="007245FD" w:rsidRPr="007245FD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proofErr w:type="spellStart"/>
            <w:r w:rsidRPr="007245FD">
              <w:rPr>
                <w:rFonts w:cs="Times New Roman"/>
                <w:color w:val="000000" w:themeColor="text1"/>
              </w:rPr>
              <w:t>Ögy</w:t>
            </w:r>
            <w:proofErr w:type="spellEnd"/>
            <w:r w:rsidRPr="007245FD">
              <w:rPr>
                <w:rFonts w:cs="Times New Roman"/>
                <w:color w:val="000000" w:themeColor="text1"/>
              </w:rPr>
              <w:t>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7245F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</w:rPr>
              <w:t>160 óra</w:t>
            </w:r>
          </w:p>
        </w:tc>
      </w:tr>
      <w:tr w:rsidR="007245FD" w:rsidRPr="007245FD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</w:rPr>
              <w:t>961 óra/év</w:t>
            </w:r>
          </w:p>
        </w:tc>
      </w:tr>
      <w:tr w:rsidR="007245FD" w:rsidRPr="007245FD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7245FD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</w:rPr>
              <w:t>2237 óra</w:t>
            </w:r>
          </w:p>
        </w:tc>
      </w:tr>
    </w:tbl>
    <w:p w:rsidR="002C6866" w:rsidRPr="007245FD" w:rsidRDefault="002C6866" w:rsidP="002C6866">
      <w:pPr>
        <w:spacing w:after="0"/>
        <w:rPr>
          <w:rFonts w:cs="Times New Roman"/>
          <w:color w:val="000000" w:themeColor="text1"/>
          <w:szCs w:val="24"/>
        </w:rPr>
      </w:pPr>
    </w:p>
    <w:p w:rsidR="00876453" w:rsidRPr="007245FD" w:rsidRDefault="001F08AF" w:rsidP="000B5E9D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 xml:space="preserve">(A kizárólag 13-14. évfolyamon megszervezett képzésben, illetve a </w:t>
      </w:r>
      <w:r w:rsidR="00E50FE4" w:rsidRPr="007245FD">
        <w:rPr>
          <w:rFonts w:cs="Times New Roman"/>
          <w:color w:val="000000" w:themeColor="text1"/>
        </w:rPr>
        <w:t>szakgimnázium</w:t>
      </w:r>
      <w:r w:rsidRPr="007245FD">
        <w:rPr>
          <w:rFonts w:cs="Times New Roman"/>
          <w:color w:val="000000" w:themeColor="text1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:rsidR="00CB484D" w:rsidRPr="007245FD" w:rsidRDefault="00CB484D" w:rsidP="000B5E9D">
      <w:pPr>
        <w:spacing w:after="0"/>
        <w:rPr>
          <w:rFonts w:cs="Times New Roman"/>
          <w:color w:val="000000" w:themeColor="text1"/>
        </w:rPr>
        <w:sectPr w:rsidR="00CB484D" w:rsidRPr="007245FD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7245FD" w:rsidRDefault="00CB484D" w:rsidP="00CB484D">
      <w:pPr>
        <w:spacing w:after="0"/>
        <w:jc w:val="center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>1. számú táblázat</w:t>
      </w:r>
    </w:p>
    <w:p w:rsidR="008B01A2" w:rsidRPr="007245FD" w:rsidRDefault="00CB484D" w:rsidP="00CB484D">
      <w:pPr>
        <w:spacing w:after="0"/>
        <w:jc w:val="center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szakmai követelménymodulokhoz rendelt tantárgyak heti óraszáma évfolyamonként</w:t>
      </w:r>
    </w:p>
    <w:p w:rsidR="00420CA2" w:rsidRPr="007245FD" w:rsidRDefault="00420CA2" w:rsidP="000B5E9D">
      <w:pPr>
        <w:spacing w:after="0"/>
        <w:rPr>
          <w:rFonts w:cs="Times New Roman"/>
          <w:color w:val="000000" w:themeColor="text1"/>
        </w:rPr>
      </w:pPr>
    </w:p>
    <w:p w:rsidR="00752ECD" w:rsidRPr="007245FD" w:rsidRDefault="00752ECD" w:rsidP="000B5E9D">
      <w:pPr>
        <w:spacing w:after="0"/>
        <w:rPr>
          <w:rFonts w:cs="Times New Roman"/>
          <w:color w:val="000000" w:themeColor="text1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548"/>
        <w:gridCol w:w="452"/>
        <w:gridCol w:w="500"/>
        <w:gridCol w:w="412"/>
        <w:gridCol w:w="588"/>
        <w:gridCol w:w="472"/>
        <w:gridCol w:w="472"/>
        <w:gridCol w:w="556"/>
        <w:gridCol w:w="364"/>
        <w:gridCol w:w="636"/>
        <w:gridCol w:w="425"/>
        <w:gridCol w:w="575"/>
        <w:gridCol w:w="472"/>
        <w:gridCol w:w="472"/>
        <w:gridCol w:w="556"/>
        <w:gridCol w:w="425"/>
        <w:gridCol w:w="575"/>
      </w:tblGrid>
      <w:tr w:rsidR="007245FD" w:rsidRPr="007245FD" w:rsidTr="007245FD">
        <w:trPr>
          <w:cantSplit/>
          <w:trHeight w:val="585"/>
          <w:jc w:val="center"/>
        </w:trPr>
        <w:tc>
          <w:tcPr>
            <w:tcW w:w="4780" w:type="dxa"/>
            <w:gridSpan w:val="2"/>
            <w:vMerge w:val="restart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7245FD" w:rsidRPr="007245FD" w:rsidTr="007245FD">
        <w:trPr>
          <w:cantSplit/>
          <w:trHeight w:val="585"/>
          <w:jc w:val="center"/>
        </w:trPr>
        <w:tc>
          <w:tcPr>
            <w:tcW w:w="4780" w:type="dxa"/>
            <w:gridSpan w:val="2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7245FD" w:rsidRPr="007245FD" w:rsidTr="007245FD">
        <w:trPr>
          <w:cantSplit/>
          <w:trHeight w:val="6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vMerge w:val="restart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5,</w:t>
            </w:r>
            <w:proofErr w:type="spellStart"/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  <w:proofErr w:type="spellEnd"/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</w:t>
            </w:r>
          </w:p>
        </w:tc>
      </w:tr>
      <w:tr w:rsidR="007245FD" w:rsidRPr="007245FD" w:rsidTr="007245FD">
        <w:trPr>
          <w:cantSplit/>
          <w:trHeight w:val="600"/>
          <w:jc w:val="center"/>
        </w:trPr>
        <w:tc>
          <w:tcPr>
            <w:tcW w:w="2600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7,5</w:t>
            </w:r>
          </w:p>
        </w:tc>
        <w:tc>
          <w:tcPr>
            <w:tcW w:w="912" w:type="dxa"/>
            <w:gridSpan w:val="2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8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56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27,5</w:t>
            </w:r>
          </w:p>
        </w:tc>
        <w:tc>
          <w:tcPr>
            <w:tcW w:w="556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7245FD" w:rsidRPr="007245FD" w:rsidTr="007245FD">
        <w:trPr>
          <w:cantSplit/>
          <w:trHeight w:val="63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245FD" w:rsidRPr="007245FD" w:rsidTr="007245FD">
        <w:trPr>
          <w:cantSplit/>
          <w:trHeight w:val="1005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245FD" w:rsidRPr="007245FD" w:rsidTr="007245FD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11500-12 Munkahelyi egészség és biztonság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245FD" w:rsidRPr="007245FD" w:rsidTr="007245FD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11110-16 Egészségügyi alapismeretek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245FD" w:rsidRPr="007245FD" w:rsidTr="007245FD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kommunikáció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245FD" w:rsidRPr="007245FD" w:rsidTr="007245FD">
        <w:trPr>
          <w:cantSplit/>
          <w:trHeight w:val="30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11221-16 Alapápolás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Ápolástan-gondozástan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245FD" w:rsidRPr="007245FD" w:rsidTr="007245FD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11222-16 </w:t>
            </w: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alapozó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245FD" w:rsidRPr="007245FD" w:rsidTr="007245FD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szakismeretek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245FD" w:rsidRPr="007245FD" w:rsidTr="007245FD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Diagnosztikai és terápiás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245FD" w:rsidRPr="007245FD" w:rsidTr="007245FD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gyakorlatok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5,</w:t>
            </w: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245FD" w:rsidRPr="007245FD" w:rsidTr="007245FD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 xml:space="preserve">11635-16 Egészségügyi </w:t>
            </w: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assziszensi</w:t>
            </w:r>
            <w:proofErr w:type="spellEnd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asszisztensi feladatok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52 720 01 </w:t>
            </w: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245FD" w:rsidRPr="007245FD" w:rsidTr="007245FD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asszisztálás gyakorlata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52 720 01 </w:t>
            </w: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245FD" w:rsidRPr="007245FD" w:rsidTr="007245FD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11157-16 A képi diagnosztika alapjai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Röntgen képalkotás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</w:tr>
      <w:tr w:rsidR="007245FD" w:rsidRPr="007245FD" w:rsidTr="007245FD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Sugárvédelem –dozimetria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245FD" w:rsidRPr="007245FD" w:rsidTr="007245FD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Röntgen képalkotás gyakorlat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12,5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12,5</w:t>
            </w:r>
          </w:p>
        </w:tc>
      </w:tr>
      <w:tr w:rsidR="007245FD" w:rsidRPr="007245FD" w:rsidTr="007245FD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11825-16 Mammográfia, ultrahang alapjai 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Emlődiagnosztika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245FD" w:rsidRPr="007245FD" w:rsidTr="007245FD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Ultrahangdiagnosztika</w:t>
            </w:r>
            <w:proofErr w:type="spellEnd"/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245FD" w:rsidRPr="007245FD" w:rsidTr="007245FD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Emlődiagnosztika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5,</w:t>
            </w: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  <w:proofErr w:type="spellEnd"/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5,</w:t>
            </w: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  <w:proofErr w:type="spellEnd"/>
          </w:p>
        </w:tc>
      </w:tr>
      <w:tr w:rsidR="007245FD" w:rsidRPr="007245FD" w:rsidTr="007245FD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Ultrahangdiagnosztika</w:t>
            </w:r>
            <w:proofErr w:type="spellEnd"/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7245FD" w:rsidRPr="007245FD" w:rsidTr="007245FD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11500-12 Munkahelyi egészség és biztonság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52 720 01 </w:t>
            </w: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245FD" w:rsidRPr="007245FD" w:rsidTr="007245FD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11110-16 Egészségügyi alapismeretek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alapismeretek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52 720 01 </w:t>
            </w: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245FD" w:rsidRPr="007245FD" w:rsidTr="007245FD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kommunikáció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52 720 01 </w:t>
            </w: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245FD" w:rsidRPr="007245FD" w:rsidTr="007245FD">
        <w:trPr>
          <w:cantSplit/>
          <w:trHeight w:val="30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11221-16 Alapápolás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Ápolástan-gondozástan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52 720 01 </w:t>
            </w: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:rsidR="007245FD" w:rsidRDefault="007245FD">
      <w:r>
        <w:br w:type="page"/>
      </w: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548"/>
        <w:gridCol w:w="452"/>
        <w:gridCol w:w="500"/>
        <w:gridCol w:w="412"/>
        <w:gridCol w:w="588"/>
        <w:gridCol w:w="472"/>
        <w:gridCol w:w="472"/>
        <w:gridCol w:w="556"/>
        <w:gridCol w:w="364"/>
        <w:gridCol w:w="636"/>
        <w:gridCol w:w="425"/>
        <w:gridCol w:w="575"/>
        <w:gridCol w:w="472"/>
        <w:gridCol w:w="472"/>
        <w:gridCol w:w="556"/>
        <w:gridCol w:w="425"/>
        <w:gridCol w:w="575"/>
      </w:tblGrid>
      <w:tr w:rsidR="007245FD" w:rsidRPr="007245FD" w:rsidTr="007245FD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 xml:space="preserve">11222-16 </w:t>
            </w: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alapozó 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52 720 01 </w:t>
            </w: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245FD" w:rsidRPr="007245FD" w:rsidTr="007245FD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szakismeretek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52 720 01 </w:t>
            </w: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245FD" w:rsidRPr="007245FD" w:rsidTr="007245FD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Diagnosztikai és terápiás 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52 720 01 </w:t>
            </w: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245FD" w:rsidRPr="007245FD" w:rsidTr="007245FD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52 720 01 </w:t>
            </w: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7245FD" w:rsidRPr="007245FD" w:rsidTr="00470E8D">
        <w:trPr>
          <w:cantSplit/>
          <w:trHeight w:val="480"/>
          <w:jc w:val="center"/>
        </w:trPr>
        <w:tc>
          <w:tcPr>
            <w:tcW w:w="4780" w:type="dxa"/>
            <w:gridSpan w:val="2"/>
            <w:shd w:val="clear" w:color="auto" w:fill="auto"/>
            <w:vAlign w:val="center"/>
            <w:hideMark/>
          </w:tcPr>
          <w:p w:rsidR="007245FD" w:rsidRPr="007245FD" w:rsidRDefault="007245FD" w:rsidP="00470E8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:rsidR="006F5812" w:rsidRDefault="006F5812" w:rsidP="000B5E9D">
      <w:pPr>
        <w:spacing w:after="0"/>
        <w:rPr>
          <w:rFonts w:cs="Times New Roman"/>
          <w:color w:val="000000" w:themeColor="text1"/>
        </w:rPr>
      </w:pPr>
    </w:p>
    <w:p w:rsidR="007245FD" w:rsidRPr="007245FD" w:rsidRDefault="007245FD" w:rsidP="000B5E9D">
      <w:pPr>
        <w:spacing w:after="0"/>
        <w:rPr>
          <w:rFonts w:cs="Times New Roman"/>
          <w:color w:val="000000" w:themeColor="text1"/>
        </w:rPr>
      </w:pPr>
    </w:p>
    <w:p w:rsidR="00CB484D" w:rsidRPr="007245FD" w:rsidRDefault="00CB484D" w:rsidP="00CB484D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</w:t>
      </w:r>
      <w:r w:rsidR="006F5812" w:rsidRPr="007245FD">
        <w:rPr>
          <w:rFonts w:cs="Times New Roman"/>
          <w:color w:val="000000" w:themeColor="text1"/>
        </w:rPr>
        <w:t xml:space="preserve"> kerettanterv szakmai tartalma –</w:t>
      </w:r>
      <w:r w:rsidRPr="007245FD">
        <w:rPr>
          <w:rFonts w:cs="Times New Roman"/>
          <w:color w:val="000000" w:themeColor="text1"/>
        </w:rPr>
        <w:t xml:space="preserve"> a szakképzésről szóló 2011. évi CLXXXVII. törvény 8.</w:t>
      </w:r>
      <w:r w:rsidR="006F5812" w:rsidRPr="007245FD">
        <w:rPr>
          <w:rFonts w:cs="Times New Roman"/>
          <w:color w:val="000000" w:themeColor="text1"/>
        </w:rPr>
        <w:t>§ (5) bekezdésének megfelelően –</w:t>
      </w:r>
      <w:r w:rsidRPr="007245FD">
        <w:rPr>
          <w:rFonts w:cs="Times New Roman"/>
          <w:color w:val="000000" w:themeColor="text1"/>
        </w:rPr>
        <w:t xml:space="preserve"> a nappali rendszerű oktatásra meghatározott tanulói éves kötelező szakmai elméleti és gyakorlati óraszám legalább 90%-át lefedi. </w:t>
      </w:r>
    </w:p>
    <w:p w:rsidR="00CB484D" w:rsidRPr="007245FD" w:rsidRDefault="00CB484D" w:rsidP="00CB484D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időkeret fennmaradó részének (szabadsáv) szakmai tartalmáról a szakképző iskola szakmai programjában kell rendelkezni.</w:t>
      </w:r>
    </w:p>
    <w:p w:rsidR="00CB484D" w:rsidRPr="007245FD" w:rsidRDefault="00CB484D" w:rsidP="00CB484D">
      <w:pPr>
        <w:spacing w:after="0"/>
        <w:rPr>
          <w:rFonts w:cs="Times New Roman"/>
          <w:color w:val="000000" w:themeColor="text1"/>
        </w:rPr>
      </w:pPr>
    </w:p>
    <w:p w:rsidR="00420CA2" w:rsidRPr="007245FD" w:rsidRDefault="00CB484D" w:rsidP="00CB484D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szakmai és vizsgakövetelményben a szakképesítésre meghatározott elmélet/gyakorlat arányának a teljes képzési idő során kell teljesülnie.</w:t>
      </w:r>
    </w:p>
    <w:p w:rsidR="00CB484D" w:rsidRPr="007245FD" w:rsidRDefault="00CB484D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br w:type="page"/>
      </w:r>
    </w:p>
    <w:p w:rsidR="00CB484D" w:rsidRPr="007245FD" w:rsidRDefault="00CB484D" w:rsidP="00CB484D">
      <w:pPr>
        <w:spacing w:after="0"/>
        <w:jc w:val="center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>2. számú táblázat</w:t>
      </w:r>
    </w:p>
    <w:p w:rsidR="00420CA2" w:rsidRPr="007245FD" w:rsidRDefault="00CB484D" w:rsidP="00CB484D">
      <w:pPr>
        <w:spacing w:after="0"/>
        <w:jc w:val="center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szakmai követelménymodulokhoz rendelt tantárgyak és témakörök óraszáma évfolyamonként</w:t>
      </w:r>
    </w:p>
    <w:p w:rsidR="00420CA2" w:rsidRPr="007245FD" w:rsidRDefault="00420CA2" w:rsidP="000B5E9D">
      <w:pPr>
        <w:spacing w:after="0"/>
        <w:rPr>
          <w:rFonts w:cs="Times New Roman"/>
          <w:color w:val="000000" w:themeColor="text1"/>
        </w:rPr>
      </w:pPr>
    </w:p>
    <w:p w:rsidR="006F5812" w:rsidRPr="007245FD" w:rsidRDefault="006F5812" w:rsidP="006F5812">
      <w:pPr>
        <w:spacing w:after="0"/>
        <w:rPr>
          <w:rFonts w:cs="Times New Roman"/>
          <w:color w:val="000000" w:themeColor="text1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4"/>
        <w:gridCol w:w="1901"/>
        <w:gridCol w:w="644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698"/>
        <w:gridCol w:w="697"/>
        <w:gridCol w:w="698"/>
        <w:gridCol w:w="500"/>
        <w:gridCol w:w="500"/>
        <w:gridCol w:w="698"/>
        <w:gridCol w:w="500"/>
        <w:gridCol w:w="500"/>
        <w:gridCol w:w="500"/>
        <w:gridCol w:w="500"/>
        <w:gridCol w:w="500"/>
        <w:gridCol w:w="698"/>
      </w:tblGrid>
      <w:tr w:rsidR="007245FD" w:rsidRPr="007245FD" w:rsidTr="007245FD">
        <w:trPr>
          <w:trHeight w:val="1065"/>
          <w:jc w:val="center"/>
        </w:trPr>
        <w:tc>
          <w:tcPr>
            <w:tcW w:w="2545" w:type="dxa"/>
            <w:gridSpan w:val="2"/>
            <w:vMerge w:val="restart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44" w:type="dxa"/>
            <w:vMerge w:val="restart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698" w:type="dxa"/>
            <w:vMerge w:val="restart"/>
            <w:shd w:val="clear" w:color="auto" w:fill="auto"/>
            <w:textDirection w:val="btLr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697" w:type="dxa"/>
            <w:vMerge w:val="restart"/>
            <w:shd w:val="clear" w:color="auto" w:fill="auto"/>
            <w:textDirection w:val="btLr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698" w:type="dxa"/>
            <w:vMerge w:val="restart"/>
            <w:shd w:val="clear" w:color="auto" w:fill="auto"/>
            <w:textDirection w:val="btLr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698" w:type="dxa"/>
            <w:vMerge w:val="restart"/>
            <w:shd w:val="clear" w:color="auto" w:fill="auto"/>
            <w:textDirection w:val="btLr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698" w:type="dxa"/>
            <w:vMerge w:val="restart"/>
            <w:shd w:val="clear" w:color="auto" w:fill="auto"/>
            <w:textDirection w:val="btLr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7245FD" w:rsidRPr="007245FD" w:rsidTr="007245FD">
        <w:trPr>
          <w:trHeight w:val="1065"/>
          <w:jc w:val="center"/>
        </w:trPr>
        <w:tc>
          <w:tcPr>
            <w:tcW w:w="2545" w:type="dxa"/>
            <w:gridSpan w:val="2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 w:val="restart"/>
            <w:shd w:val="clear" w:color="auto" w:fill="auto"/>
            <w:textDirection w:val="btLr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644" w:type="dxa"/>
            <w:vMerge w:val="restart"/>
            <w:shd w:val="clear" w:color="auto" w:fill="auto"/>
            <w:textDirection w:val="btLr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396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698" w:type="dxa"/>
            <w:vMerge w:val="restart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1413</w:t>
            </w:r>
          </w:p>
        </w:tc>
        <w:tc>
          <w:tcPr>
            <w:tcW w:w="697" w:type="dxa"/>
            <w:vMerge w:val="restart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698" w:type="dxa"/>
            <w:vMerge w:val="restart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682</w:t>
            </w:r>
          </w:p>
        </w:tc>
        <w:tc>
          <w:tcPr>
            <w:tcW w:w="698" w:type="dxa"/>
            <w:vMerge w:val="restart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792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198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682</w:t>
            </w:r>
          </w:p>
        </w:tc>
        <w:tc>
          <w:tcPr>
            <w:tcW w:w="698" w:type="dxa"/>
            <w:vMerge w:val="restart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1951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270</w:t>
            </w: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396</w:t>
            </w:r>
          </w:p>
        </w:tc>
        <w:tc>
          <w:tcPr>
            <w:tcW w:w="556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56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990</w:t>
            </w:r>
          </w:p>
        </w:tc>
        <w:tc>
          <w:tcPr>
            <w:tcW w:w="500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2" w:type="dxa"/>
            <w:gridSpan w:val="10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1061 óra (48,2%)</w:t>
            </w: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1071 óra (50,7%)</w:t>
            </w: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2" w:type="dxa"/>
            <w:gridSpan w:val="10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860 óra (51,8%)</w:t>
            </w: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880 óra (49,3%)</w:t>
            </w: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 w:val="restart"/>
            <w:shd w:val="clear" w:color="auto" w:fill="auto"/>
            <w:textDirection w:val="btLr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644" w:type="dxa"/>
            <w:vMerge w:val="restart"/>
            <w:shd w:val="clear" w:color="000000" w:fill="FFFFFF"/>
            <w:textDirection w:val="btL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 w:val="restart"/>
            <w:shd w:val="clear" w:color="auto" w:fill="auto"/>
            <w:textDirection w:val="btLr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644" w:type="dxa"/>
            <w:vMerge w:val="restart"/>
            <w:shd w:val="clear" w:color="000000" w:fill="FFFFFF"/>
            <w:textDirection w:val="btL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7245FD" w:rsidRPr="007245FD" w:rsidTr="007245FD">
        <w:trPr>
          <w:trHeight w:val="720"/>
          <w:jc w:val="center"/>
        </w:trPr>
        <w:tc>
          <w:tcPr>
            <w:tcW w:w="644" w:type="dxa"/>
            <w:vMerge w:val="restart"/>
            <w:shd w:val="clear" w:color="auto" w:fill="auto"/>
            <w:textDirection w:val="btLr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11500-12 Munkahelyi egészség és biztonság</w:t>
            </w: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644" w:type="dxa"/>
            <w:vMerge w:val="restart"/>
            <w:shd w:val="clear" w:color="000000" w:fill="FFFFFF"/>
            <w:textDirection w:val="btL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97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alapismeretek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Munkahelyek kialakítása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Munkavégzés személyi feltételei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Munkaeszközök biztonsága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Munkakörnyezeti hatások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jogi ismeretek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 w:val="restart"/>
            <w:shd w:val="clear" w:color="auto" w:fill="auto"/>
            <w:textDirection w:val="btLr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11110-16 Egészségügyi alapismeretek</w:t>
            </w: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alapismeretek</w:t>
            </w:r>
          </w:p>
        </w:tc>
        <w:tc>
          <w:tcPr>
            <w:tcW w:w="644" w:type="dxa"/>
            <w:vMerge w:val="restart"/>
            <w:shd w:val="clear" w:color="000000" w:fill="FFFFFF"/>
            <w:textDirection w:val="btL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697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Szakmai jogi és etikai ismeretek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bottom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ascii="Calibri" w:eastAsia="Times New Roman" w:hAnsi="Calibri" w:cs="Calibri"/>
                <w:sz w:val="22"/>
                <w:lang w:eastAsia="hu-HU"/>
              </w:rPr>
            </w:pPr>
            <w:r w:rsidRPr="007245FD">
              <w:rPr>
                <w:rFonts w:ascii="Calibri" w:eastAsia="Times New Roman" w:hAnsi="Calibri" w:cs="Calibri"/>
                <w:sz w:val="22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Szociológiai alapismeretek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bottom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ascii="Calibri" w:eastAsia="Times New Roman" w:hAnsi="Calibri" w:cs="Calibri"/>
                <w:sz w:val="22"/>
                <w:lang w:eastAsia="hu-HU"/>
              </w:rPr>
            </w:pPr>
            <w:r w:rsidRPr="007245FD">
              <w:rPr>
                <w:rFonts w:ascii="Calibri" w:eastAsia="Times New Roman" w:hAnsi="Calibri" w:cs="Calibri"/>
                <w:sz w:val="22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pszichológia alapjai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pedagógia alapjai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Egészségügyi ellátórendszer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Népegészségügy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Környezetegészségügy</w:t>
            </w:r>
            <w:proofErr w:type="spellEnd"/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Egészségfejlesztés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kommunikáció</w:t>
            </w:r>
          </w:p>
        </w:tc>
        <w:tc>
          <w:tcPr>
            <w:tcW w:w="644" w:type="dxa"/>
            <w:vMerge w:val="restart"/>
            <w:shd w:val="clear" w:color="000000" w:fill="FFFFFF"/>
            <w:textDirection w:val="btL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97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Orvosi latin nyelv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Kommunikáció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Speciális kommunikáció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 w:val="restart"/>
            <w:shd w:val="clear" w:color="auto" w:fill="auto"/>
            <w:textDirection w:val="btLr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11221-16 Alapápolás</w:t>
            </w: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Ápolástan-gondozástan</w:t>
            </w:r>
          </w:p>
        </w:tc>
        <w:tc>
          <w:tcPr>
            <w:tcW w:w="644" w:type="dxa"/>
            <w:vMerge w:val="restart"/>
            <w:shd w:val="clear" w:color="000000" w:fill="FFFFFF"/>
            <w:textDirection w:val="btL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697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Egészséges ember gondozása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Csecsemő és kisgyermekgondozás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Akadályozott ember gondozása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Ápolástudomány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Ápoláslélektan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Ápolási beavatkozások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Betegmegfigyelés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 w:val="restart"/>
            <w:shd w:val="clear" w:color="auto" w:fill="auto"/>
            <w:textDirection w:val="btLr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11222-16 </w:t>
            </w: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ismeretek</w:t>
            </w: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alapozó ismeretek</w:t>
            </w:r>
          </w:p>
        </w:tc>
        <w:tc>
          <w:tcPr>
            <w:tcW w:w="644" w:type="dxa"/>
            <w:vMerge w:val="restart"/>
            <w:shd w:val="clear" w:color="000000" w:fill="FFFFFF"/>
            <w:textDirection w:val="btL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697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</w:tr>
      <w:tr w:rsidR="007245FD" w:rsidRPr="007245FD" w:rsidTr="007245FD">
        <w:trPr>
          <w:trHeight w:val="72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Anatómia-élettan alapjai, a mozgásrendszer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keringés és a légzés anatómiája és élettana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7245FD" w:rsidRPr="007245FD" w:rsidTr="007245FD">
        <w:trPr>
          <w:trHeight w:val="72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Emésztés-kiválasztás-szaporodás</w:t>
            </w:r>
            <w:proofErr w:type="spellEnd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szervrendszere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</w:tr>
      <w:tr w:rsidR="007245FD" w:rsidRPr="007245FD" w:rsidTr="007245FD">
        <w:trPr>
          <w:trHeight w:val="96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idegrendszer, endokrin rendszer, érzékszervek anatómiája, élettana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7245FD" w:rsidRPr="007245FD" w:rsidTr="007245FD">
        <w:trPr>
          <w:trHeight w:val="72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Mikrobiológia, járványtan, általános kórtan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Elsősegélynyújtás-első ellátás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</w:tbl>
    <w:p w:rsidR="007245FD" w:rsidRDefault="007245FD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4"/>
        <w:gridCol w:w="1901"/>
        <w:gridCol w:w="644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698"/>
        <w:gridCol w:w="697"/>
        <w:gridCol w:w="698"/>
        <w:gridCol w:w="500"/>
        <w:gridCol w:w="500"/>
        <w:gridCol w:w="698"/>
        <w:gridCol w:w="500"/>
        <w:gridCol w:w="500"/>
        <w:gridCol w:w="500"/>
        <w:gridCol w:w="500"/>
        <w:gridCol w:w="500"/>
        <w:gridCol w:w="698"/>
      </w:tblGrid>
      <w:tr w:rsidR="007245FD" w:rsidRPr="007245FD" w:rsidTr="007245FD">
        <w:trPr>
          <w:trHeight w:val="480"/>
          <w:jc w:val="center"/>
        </w:trPr>
        <w:tc>
          <w:tcPr>
            <w:tcW w:w="644" w:type="dxa"/>
            <w:vMerge w:val="restart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szakismeretek</w:t>
            </w:r>
          </w:p>
        </w:tc>
        <w:tc>
          <w:tcPr>
            <w:tcW w:w="644" w:type="dxa"/>
            <w:vMerge w:val="restart"/>
            <w:shd w:val="clear" w:color="000000" w:fill="FFFFFF"/>
            <w:textDirection w:val="btL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116</w:t>
            </w:r>
          </w:p>
        </w:tc>
        <w:tc>
          <w:tcPr>
            <w:tcW w:w="697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Kardiológia és pulmonológia alapjai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Gasztroenterológia</w:t>
            </w:r>
            <w:proofErr w:type="spellEnd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és </w:t>
            </w: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Nefrológia</w:t>
            </w:r>
            <w:proofErr w:type="spellEnd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alapjai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7245FD" w:rsidRPr="007245FD" w:rsidTr="007245FD">
        <w:trPr>
          <w:trHeight w:val="72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Hematológi</w:t>
            </w:r>
            <w:proofErr w:type="spellEnd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, Immunológia, Reumatológia alapjai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Neurológia és pszichiátria alapjai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Sebészet és traumatológia alapjai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bottom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7245FD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7245FD" w:rsidRPr="007245FD" w:rsidTr="007245FD">
        <w:trPr>
          <w:trHeight w:val="495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Gyermekgyógyászat alapjai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bottom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7245FD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7245FD" w:rsidRPr="007245FD" w:rsidTr="007245FD">
        <w:trPr>
          <w:trHeight w:val="72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Diagnosztikai és terápiás alapismeretek</w:t>
            </w:r>
          </w:p>
        </w:tc>
        <w:tc>
          <w:tcPr>
            <w:tcW w:w="644" w:type="dxa"/>
            <w:vMerge w:val="restart"/>
            <w:shd w:val="clear" w:color="000000" w:fill="FFFFFF"/>
            <w:textDirection w:val="btL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97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Diagnosztika alapjai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Labordiagnosztikai alapismeretek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Képalkotó diagnosztika alapjai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Terápiás alapismeretek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Gyógyszertan alapjai, gyógyszerelés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gyakorlatok</w:t>
            </w:r>
          </w:p>
        </w:tc>
        <w:tc>
          <w:tcPr>
            <w:tcW w:w="644" w:type="dxa"/>
            <w:vMerge w:val="restart"/>
            <w:shd w:val="clear" w:color="000000" w:fill="FFFFFF"/>
            <w:textDirection w:val="btL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178</w:t>
            </w:r>
          </w:p>
        </w:tc>
        <w:tc>
          <w:tcPr>
            <w:tcW w:w="697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198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Belgyógyászati gyakorlat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49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</w:t>
            </w:r>
          </w:p>
        </w:tc>
      </w:tr>
      <w:tr w:rsidR="007245FD" w:rsidRPr="007245FD" w:rsidTr="007245FD">
        <w:trPr>
          <w:trHeight w:val="72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Sebészeti, traumatológiai gyakorlat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</w:tr>
      <w:tr w:rsidR="007245FD" w:rsidRPr="007245FD" w:rsidTr="007245FD">
        <w:trPr>
          <w:trHeight w:val="72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Csecsemő és gyermekosztályos gyakorlat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</w:tr>
      <w:tr w:rsidR="007245FD" w:rsidRPr="007245FD" w:rsidTr="007245FD">
        <w:trPr>
          <w:trHeight w:val="720"/>
          <w:jc w:val="center"/>
        </w:trPr>
        <w:tc>
          <w:tcPr>
            <w:tcW w:w="644" w:type="dxa"/>
            <w:vMerge w:val="restart"/>
            <w:shd w:val="clear" w:color="auto" w:fill="auto"/>
            <w:textDirection w:val="btLr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11635-16 Egészségügyi </w:t>
            </w: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assziszensi</w:t>
            </w:r>
            <w:proofErr w:type="spellEnd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feladatok</w:t>
            </w: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asszisztensi feladatok</w:t>
            </w:r>
          </w:p>
        </w:tc>
        <w:tc>
          <w:tcPr>
            <w:tcW w:w="644" w:type="dxa"/>
            <w:vMerge w:val="restart"/>
            <w:shd w:val="clear" w:color="000000" w:fill="92D050"/>
            <w:textDirection w:val="btL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52 720 01 </w:t>
            </w: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192</w:t>
            </w:r>
          </w:p>
        </w:tc>
        <w:tc>
          <w:tcPr>
            <w:tcW w:w="697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192</w:t>
            </w:r>
          </w:p>
        </w:tc>
        <w:tc>
          <w:tcPr>
            <w:tcW w:w="698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72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Asszisztensi feladatok diagnosztikai eljárásoknál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72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Asszisztensi feladatok bőrgyógyászat és a szemészet területen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72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Asszisztensi feladatok fül-orr-gégészeti területen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Asszisztensi feladatok urológiai területen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72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Asszisztensi feladatok nőgyógyászati területen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72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Asszisztensi feladatok neurológiai és pszichiátriai területen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72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Dokumentáció vezetése a járóbeteg-ellátásban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Prevenció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Rehabilitáció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72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asszisztálás gyakorlata</w:t>
            </w:r>
          </w:p>
        </w:tc>
        <w:tc>
          <w:tcPr>
            <w:tcW w:w="644" w:type="dxa"/>
            <w:vMerge w:val="restart"/>
            <w:shd w:val="clear" w:color="000000" w:fill="92D050"/>
            <w:textDirection w:val="btL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52 720 01 </w:t>
            </w: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129</w:t>
            </w:r>
          </w:p>
        </w:tc>
        <w:tc>
          <w:tcPr>
            <w:tcW w:w="697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129</w:t>
            </w:r>
          </w:p>
        </w:tc>
        <w:tc>
          <w:tcPr>
            <w:tcW w:w="698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30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Betegirányítás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bottom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7245FD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Szakrendelések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75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75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Diagnosztikai gyakorlatok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30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Gondozás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bottom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7245FD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 w:val="restart"/>
            <w:shd w:val="clear" w:color="auto" w:fill="auto"/>
            <w:textDirection w:val="btLr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11157-16 A képi diagnosztika alapjai</w:t>
            </w: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Röntgen képalkotás</w:t>
            </w:r>
          </w:p>
        </w:tc>
        <w:tc>
          <w:tcPr>
            <w:tcW w:w="644" w:type="dxa"/>
            <w:vMerge w:val="restart"/>
            <w:shd w:val="clear" w:color="000000" w:fill="FFFFFF"/>
            <w:textDirection w:val="btL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sugárfizika alapjai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Röntgen képalkotó berendezések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Röntgen fototechnika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Röntgenanatómia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</w:tr>
      <w:tr w:rsidR="007245FD" w:rsidRPr="007245FD" w:rsidTr="007245FD">
        <w:trPr>
          <w:trHeight w:val="72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Röntgenfelvételi technika, radiológiai vizsgálómódszerek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7245FD" w:rsidRPr="007245FD" w:rsidTr="007245FD">
        <w:trPr>
          <w:trHeight w:val="72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Kontrasztanyagok, készenléti gyógyszerek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Klinikoradiológia</w:t>
            </w:r>
            <w:proofErr w:type="spellEnd"/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Denzitometria</w:t>
            </w:r>
            <w:proofErr w:type="spellEnd"/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Fogászati felvételek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7245FD" w:rsidRPr="007245FD" w:rsidTr="007245FD">
        <w:trPr>
          <w:trHeight w:val="72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Röntgenanatómia demonstrációs gyakorlata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Sugárvédelem –dozimetria</w:t>
            </w:r>
          </w:p>
        </w:tc>
        <w:tc>
          <w:tcPr>
            <w:tcW w:w="644" w:type="dxa"/>
            <w:vMerge w:val="restart"/>
            <w:shd w:val="clear" w:color="000000" w:fill="FFFFFF"/>
            <w:textDirection w:val="btL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Sugárbiológia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Általános sugárvédelmi előírások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Dozimetria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Röntgen képalkotás gyakorlat </w:t>
            </w:r>
          </w:p>
        </w:tc>
        <w:tc>
          <w:tcPr>
            <w:tcW w:w="644" w:type="dxa"/>
            <w:vMerge w:val="restart"/>
            <w:shd w:val="clear" w:color="000000" w:fill="FFFFFF"/>
            <w:textDirection w:val="btL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389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389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389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389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Röntgen képalkotó berendezések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Röntgen fototechnika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7245FD" w:rsidRPr="007245FD" w:rsidTr="007245FD">
        <w:trPr>
          <w:trHeight w:val="72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Röntgenfelvételi technika, vizsgálómódszerek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333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333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333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Denzitometria</w:t>
            </w:r>
            <w:proofErr w:type="spellEnd"/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Fogászati felvételek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</w:tbl>
    <w:p w:rsidR="007245FD" w:rsidRDefault="007245FD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4"/>
        <w:gridCol w:w="1901"/>
        <w:gridCol w:w="644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698"/>
        <w:gridCol w:w="697"/>
        <w:gridCol w:w="698"/>
        <w:gridCol w:w="500"/>
        <w:gridCol w:w="500"/>
        <w:gridCol w:w="698"/>
        <w:gridCol w:w="500"/>
        <w:gridCol w:w="500"/>
        <w:gridCol w:w="500"/>
        <w:gridCol w:w="500"/>
        <w:gridCol w:w="500"/>
        <w:gridCol w:w="698"/>
      </w:tblGrid>
      <w:tr w:rsidR="007245FD" w:rsidRPr="007245FD" w:rsidTr="007245FD">
        <w:trPr>
          <w:trHeight w:val="240"/>
          <w:jc w:val="center"/>
        </w:trPr>
        <w:tc>
          <w:tcPr>
            <w:tcW w:w="644" w:type="dxa"/>
            <w:vMerge w:val="restart"/>
            <w:shd w:val="clear" w:color="auto" w:fill="auto"/>
            <w:textDirection w:val="btLr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 xml:space="preserve">11825-16 Mammográfia, ultrahang alapjai </w:t>
            </w: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Emlődiagnosztika</w:t>
            </w:r>
          </w:p>
        </w:tc>
        <w:tc>
          <w:tcPr>
            <w:tcW w:w="644" w:type="dxa"/>
            <w:vMerge w:val="restart"/>
            <w:shd w:val="clear" w:color="000000" w:fill="FFFFFF"/>
            <w:textDirection w:val="btL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Mammográfiás berendezések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Röntgenmammográfia</w:t>
            </w:r>
            <w:proofErr w:type="spellEnd"/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Ultrahangmammográfia</w:t>
            </w:r>
            <w:proofErr w:type="spellEnd"/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Emlőintervenció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Ultrahangdiagnosztika</w:t>
            </w:r>
            <w:proofErr w:type="spellEnd"/>
          </w:p>
        </w:tc>
        <w:tc>
          <w:tcPr>
            <w:tcW w:w="644" w:type="dxa"/>
            <w:vMerge w:val="restart"/>
            <w:shd w:val="clear" w:color="000000" w:fill="FFFFFF"/>
            <w:textDirection w:val="btL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Ultrahang fizikai alapjai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Ultrahang vizsgálatok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Ultrahang vezérelt intervenció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Emlődiagnosztika gyakorlat</w:t>
            </w:r>
          </w:p>
        </w:tc>
        <w:tc>
          <w:tcPr>
            <w:tcW w:w="644" w:type="dxa"/>
            <w:vMerge w:val="restart"/>
            <w:shd w:val="clear" w:color="000000" w:fill="FFFFFF"/>
            <w:textDirection w:val="btL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170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Mammográfiás berendezések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Röntgenmammográfia</w:t>
            </w:r>
            <w:proofErr w:type="spellEnd"/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104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104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104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Ultrahangmammográfia</w:t>
            </w:r>
            <w:proofErr w:type="spellEnd"/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Emlőintervenció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Ultrahangdiagnosztika</w:t>
            </w:r>
            <w:proofErr w:type="spellEnd"/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644" w:type="dxa"/>
            <w:vMerge w:val="restart"/>
            <w:shd w:val="clear" w:color="000000" w:fill="FFFFFF"/>
            <w:textDirection w:val="btL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92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92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92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Ultrahang fizikai alapjai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Ultrahang vizsgálatok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Ultrahang vezérelt intervenció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</w:tr>
    </w:tbl>
    <w:p w:rsidR="007245FD" w:rsidRDefault="007245FD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4"/>
        <w:gridCol w:w="1901"/>
        <w:gridCol w:w="644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698"/>
        <w:gridCol w:w="697"/>
        <w:gridCol w:w="698"/>
        <w:gridCol w:w="500"/>
        <w:gridCol w:w="500"/>
        <w:gridCol w:w="698"/>
        <w:gridCol w:w="500"/>
        <w:gridCol w:w="500"/>
        <w:gridCol w:w="500"/>
        <w:gridCol w:w="500"/>
        <w:gridCol w:w="500"/>
        <w:gridCol w:w="698"/>
      </w:tblGrid>
      <w:tr w:rsidR="007245FD" w:rsidRPr="007245FD" w:rsidTr="007245FD">
        <w:trPr>
          <w:trHeight w:val="720"/>
          <w:jc w:val="center"/>
        </w:trPr>
        <w:tc>
          <w:tcPr>
            <w:tcW w:w="644" w:type="dxa"/>
            <w:vMerge w:val="restart"/>
            <w:shd w:val="clear" w:color="auto" w:fill="auto"/>
            <w:textDirection w:val="btLr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11500-12 Munkahelyi egészség és biztonság</w:t>
            </w: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644" w:type="dxa"/>
            <w:vMerge w:val="restart"/>
            <w:shd w:val="clear" w:color="000000" w:fill="92D050"/>
            <w:textDirection w:val="btL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52 720 01 </w:t>
            </w: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alapismeretek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Munkahelyek kialakítása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Munkavégzés személyi feltételei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Munkaeszközök biztonsága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Munkakörnyezeti hatások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jogi ismeretek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 w:val="restart"/>
            <w:shd w:val="clear" w:color="auto" w:fill="auto"/>
            <w:textDirection w:val="btLr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11110-16 Egészségügyi alapismeretek</w:t>
            </w: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alapismeretek</w:t>
            </w:r>
          </w:p>
        </w:tc>
        <w:tc>
          <w:tcPr>
            <w:tcW w:w="644" w:type="dxa"/>
            <w:vMerge w:val="restart"/>
            <w:shd w:val="clear" w:color="000000" w:fill="92D050"/>
            <w:textDirection w:val="btL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52 720 01 </w:t>
            </w: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pszichológia alapjai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Szakmai jogi és etikai ismeretek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Szociológiai alapismeretek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pedagógia alapjai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Egészségügyi ellátórendszer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Népegészségügy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Környezetegészségügy</w:t>
            </w:r>
            <w:proofErr w:type="spellEnd"/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Egészségfejlesztés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kommunikáció</w:t>
            </w:r>
          </w:p>
        </w:tc>
        <w:tc>
          <w:tcPr>
            <w:tcW w:w="644" w:type="dxa"/>
            <w:vMerge w:val="restart"/>
            <w:shd w:val="clear" w:color="000000" w:fill="92D050"/>
            <w:textDirection w:val="btL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52 720 01 </w:t>
            </w: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Orvosi latin nyelv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Kommunikáció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Speciális kommunikáció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 w:val="restart"/>
            <w:shd w:val="clear" w:color="auto" w:fill="auto"/>
            <w:textDirection w:val="btLr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11221-16 Alapápolás</w:t>
            </w: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Ápolástan-gondozástan</w:t>
            </w:r>
          </w:p>
        </w:tc>
        <w:tc>
          <w:tcPr>
            <w:tcW w:w="644" w:type="dxa"/>
            <w:vMerge w:val="restart"/>
            <w:shd w:val="clear" w:color="000000" w:fill="92D050"/>
            <w:textDirection w:val="btL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52 720 01 </w:t>
            </w: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Egészséges ember gondozása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Csecsemő és kisgyermekgondozás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Akadályozott ember gondozása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Ápolástudomány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Ápoláslélektan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Ápolási beavatkozások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Betegmegfigyelés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 w:val="restart"/>
            <w:shd w:val="clear" w:color="auto" w:fill="auto"/>
            <w:textDirection w:val="btLr"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11222-16 </w:t>
            </w: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ismeretek</w:t>
            </w: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alapozó ismeretek</w:t>
            </w:r>
          </w:p>
        </w:tc>
        <w:tc>
          <w:tcPr>
            <w:tcW w:w="644" w:type="dxa"/>
            <w:vMerge w:val="restart"/>
            <w:shd w:val="clear" w:color="000000" w:fill="92D050"/>
            <w:textDirection w:val="btL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52 720 01 </w:t>
            </w: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72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Anatómia-élettan alapjai, a mozgásrendszer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keringés és a légzés anatómiája és élettana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72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Emésztés-kiválasztás-szaporodás</w:t>
            </w:r>
            <w:proofErr w:type="spellEnd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szervrendszere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96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idegrendszer, endokrin rendszer, érzékszervek anatómiája, élettana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72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Mikrobiológia, járványtan, általános kórtan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Elsősegélynyújtás-első ellátás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:rsidR="007245FD" w:rsidRDefault="007245FD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4"/>
        <w:gridCol w:w="1901"/>
        <w:gridCol w:w="644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698"/>
        <w:gridCol w:w="697"/>
        <w:gridCol w:w="698"/>
        <w:gridCol w:w="500"/>
        <w:gridCol w:w="500"/>
        <w:gridCol w:w="698"/>
        <w:gridCol w:w="500"/>
        <w:gridCol w:w="500"/>
        <w:gridCol w:w="500"/>
        <w:gridCol w:w="500"/>
        <w:gridCol w:w="500"/>
        <w:gridCol w:w="698"/>
      </w:tblGrid>
      <w:tr w:rsidR="007245FD" w:rsidRPr="007245FD" w:rsidTr="007245FD">
        <w:trPr>
          <w:trHeight w:val="480"/>
          <w:jc w:val="center"/>
        </w:trPr>
        <w:tc>
          <w:tcPr>
            <w:tcW w:w="644" w:type="dxa"/>
            <w:vMerge w:val="restart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szakismeretek</w:t>
            </w:r>
          </w:p>
        </w:tc>
        <w:tc>
          <w:tcPr>
            <w:tcW w:w="644" w:type="dxa"/>
            <w:vMerge w:val="restart"/>
            <w:shd w:val="clear" w:color="000000" w:fill="92D050"/>
            <w:textDirection w:val="btL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52 720 01 </w:t>
            </w: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Kardiológia és pulmonológia alapjai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Gasztroenterológia</w:t>
            </w:r>
            <w:proofErr w:type="spellEnd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és </w:t>
            </w:r>
            <w:proofErr w:type="spellStart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nefrológia</w:t>
            </w:r>
            <w:proofErr w:type="spellEnd"/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alapjai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72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Hematológia, immunológia reumatológia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Neurológia és pszichiátria alapjai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Sebészet és traumatológia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Gyermekgyógyászat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Diagnosztikai és terápiás ismeretek</w:t>
            </w:r>
          </w:p>
        </w:tc>
        <w:tc>
          <w:tcPr>
            <w:tcW w:w="644" w:type="dxa"/>
            <w:vMerge w:val="restart"/>
            <w:shd w:val="clear" w:color="000000" w:fill="92D050"/>
            <w:textDirection w:val="btL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52 720 01 </w:t>
            </w: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Diagnosztikai alapismeretek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Labor diagnosztikai alapismeretek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Képalkotó diagnosztika alapjai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Terápia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Gyógyszertan alapjai, gyógyszerelés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24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644" w:type="dxa"/>
            <w:vMerge w:val="restart"/>
            <w:shd w:val="clear" w:color="000000" w:fill="92D050"/>
            <w:textDirection w:val="btL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52 720 01 </w:t>
            </w: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vMerge w:val="restart"/>
            <w:shd w:val="clear" w:color="auto" w:fill="auto"/>
            <w:noWrap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48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Belgyógyászati gyakorlat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72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Sebészet és traumatológia gyakorlat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7245FD">
        <w:trPr>
          <w:trHeight w:val="720"/>
          <w:jc w:val="center"/>
        </w:trPr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Csecsemő és gyermekosztályos gyakorlat</w:t>
            </w:r>
          </w:p>
        </w:tc>
        <w:tc>
          <w:tcPr>
            <w:tcW w:w="644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7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8" w:type="dxa"/>
            <w:vMerge/>
            <w:vAlign w:val="center"/>
            <w:hideMark/>
          </w:tcPr>
          <w:p w:rsidR="007245FD" w:rsidRPr="007245FD" w:rsidRDefault="007245FD" w:rsidP="007245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245FD" w:rsidRPr="007245FD" w:rsidTr="00470E8D">
        <w:trPr>
          <w:trHeight w:val="720"/>
          <w:jc w:val="center"/>
        </w:trPr>
        <w:tc>
          <w:tcPr>
            <w:tcW w:w="2545" w:type="dxa"/>
            <w:gridSpan w:val="2"/>
            <w:shd w:val="clear" w:color="auto" w:fill="auto"/>
            <w:vAlign w:val="center"/>
            <w:hideMark/>
          </w:tcPr>
          <w:p w:rsidR="007245FD" w:rsidRPr="007245FD" w:rsidRDefault="007245FD" w:rsidP="00470E8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644" w:type="dxa"/>
            <w:shd w:val="clear" w:color="000000" w:fill="92D050"/>
            <w:textDirection w:val="btL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7245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132</w:t>
            </w:r>
          </w:p>
        </w:tc>
        <w:tc>
          <w:tcPr>
            <w:tcW w:w="697" w:type="dxa"/>
            <w:shd w:val="clear" w:color="auto" w:fill="auto"/>
            <w:noWrap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132</w:t>
            </w:r>
          </w:p>
        </w:tc>
        <w:tc>
          <w:tcPr>
            <w:tcW w:w="698" w:type="dxa"/>
            <w:shd w:val="clear" w:color="auto" w:fill="auto"/>
            <w:noWrap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470E8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245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:rsidR="005C10A1" w:rsidRPr="007245FD" w:rsidRDefault="005C10A1" w:rsidP="006F5812">
      <w:pPr>
        <w:spacing w:after="0"/>
        <w:rPr>
          <w:rFonts w:cs="Times New Roman"/>
          <w:color w:val="000000" w:themeColor="text1"/>
        </w:rPr>
      </w:pPr>
    </w:p>
    <w:p w:rsidR="00972853" w:rsidRPr="007245FD" w:rsidRDefault="00972853" w:rsidP="006F5812">
      <w:pPr>
        <w:spacing w:after="0"/>
        <w:rPr>
          <w:rFonts w:cs="Times New Roman"/>
          <w:color w:val="000000" w:themeColor="text1"/>
        </w:rPr>
      </w:pPr>
    </w:p>
    <w:p w:rsidR="007245FD" w:rsidRPr="000B3EFB" w:rsidRDefault="007245FD" w:rsidP="007245FD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:rsidR="007245FD" w:rsidRPr="007D4D26" w:rsidRDefault="007245FD" w:rsidP="007245FD">
      <w:pPr>
        <w:spacing w:after="0"/>
        <w:jc w:val="center"/>
        <w:rPr>
          <w:rFonts w:cs="Times New Roman"/>
          <w:b/>
        </w:rPr>
      </w:pPr>
      <w:r w:rsidRPr="007D4D26">
        <w:rPr>
          <w:rFonts w:cs="Times New Roman"/>
          <w:b/>
        </w:rPr>
        <w:t>A nem a főszakképesítéshez kapcsolódó óraszámok megoszlása:</w:t>
      </w:r>
    </w:p>
    <w:p w:rsidR="005C10A1" w:rsidRPr="007245FD" w:rsidRDefault="005C10A1" w:rsidP="006F5812">
      <w:pPr>
        <w:spacing w:after="0"/>
        <w:rPr>
          <w:rFonts w:cs="Times New Roman"/>
          <w:color w:val="000000" w:themeColor="text1"/>
        </w:rPr>
      </w:pPr>
    </w:p>
    <w:p w:rsidR="005C10A1" w:rsidRPr="007245FD" w:rsidRDefault="005C10A1" w:rsidP="006F5812">
      <w:pPr>
        <w:spacing w:after="0"/>
        <w:rPr>
          <w:rFonts w:cs="Times New Roman"/>
          <w:color w:val="000000" w:themeColor="text1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7245FD" w:rsidRPr="007245FD" w:rsidTr="007245FD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52 720 01 </w:t>
            </w:r>
            <w:r w:rsidRPr="007245FD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sz w:val="20"/>
                <w:szCs w:val="20"/>
                <w:lang w:eastAsia="hu-HU"/>
              </w:rPr>
              <w:t>321 óra</w:t>
            </w:r>
          </w:p>
        </w:tc>
      </w:tr>
      <w:tr w:rsidR="007245FD" w:rsidRPr="007245FD" w:rsidTr="007245FD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:rsidR="007245FD" w:rsidRPr="007245FD" w:rsidRDefault="007245FD" w:rsidP="007245FD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sz w:val="20"/>
                <w:szCs w:val="20"/>
                <w:lang w:eastAsia="hu-HU"/>
              </w:rPr>
              <w:t>helyi</w:t>
            </w:r>
            <w:r w:rsidRPr="007245FD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tanterv szerint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7245FD" w:rsidRPr="007245FD" w:rsidRDefault="007245FD" w:rsidP="007245FD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sz w:val="20"/>
                <w:szCs w:val="20"/>
                <w:lang w:eastAsia="hu-HU"/>
              </w:rPr>
              <w:t>132 óra</w:t>
            </w:r>
          </w:p>
        </w:tc>
      </w:tr>
    </w:tbl>
    <w:p w:rsidR="005C10A1" w:rsidRPr="007245FD" w:rsidRDefault="005C10A1" w:rsidP="00DD65F6">
      <w:pPr>
        <w:spacing w:after="0"/>
        <w:jc w:val="left"/>
        <w:rPr>
          <w:rFonts w:cs="Times New Roman"/>
          <w:color w:val="000000" w:themeColor="text1"/>
        </w:rPr>
      </w:pPr>
    </w:p>
    <w:p w:rsidR="00CB484D" w:rsidRPr="007245FD" w:rsidRDefault="00CB484D" w:rsidP="00CB484D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Jelmagyarázat: e/elmélet; </w:t>
      </w:r>
      <w:proofErr w:type="spellStart"/>
      <w:r w:rsidRPr="007245FD">
        <w:rPr>
          <w:rFonts w:cs="Times New Roman"/>
          <w:color w:val="000000" w:themeColor="text1"/>
        </w:rPr>
        <w:t>gy</w:t>
      </w:r>
      <w:proofErr w:type="spellEnd"/>
      <w:r w:rsidRPr="007245FD">
        <w:rPr>
          <w:rFonts w:cs="Times New Roman"/>
          <w:color w:val="000000" w:themeColor="text1"/>
        </w:rPr>
        <w:t xml:space="preserve">/gyakorlat; </w:t>
      </w:r>
      <w:proofErr w:type="spellStart"/>
      <w:r w:rsidRPr="007245FD">
        <w:rPr>
          <w:rFonts w:cs="Times New Roman"/>
          <w:color w:val="000000" w:themeColor="text1"/>
        </w:rPr>
        <w:t>ögy</w:t>
      </w:r>
      <w:proofErr w:type="spellEnd"/>
      <w:r w:rsidRPr="007245FD">
        <w:rPr>
          <w:rFonts w:cs="Times New Roman"/>
          <w:color w:val="000000" w:themeColor="text1"/>
        </w:rPr>
        <w:t>/összefüggő szakmai gyakorlat</w:t>
      </w:r>
    </w:p>
    <w:p w:rsidR="00CB484D" w:rsidRPr="007245FD" w:rsidRDefault="00CB484D" w:rsidP="00CB484D">
      <w:pPr>
        <w:spacing w:after="0"/>
        <w:rPr>
          <w:rFonts w:cs="Times New Roman"/>
          <w:color w:val="000000" w:themeColor="text1"/>
        </w:rPr>
      </w:pPr>
    </w:p>
    <w:p w:rsidR="00CB484D" w:rsidRPr="007245FD" w:rsidRDefault="00CB484D" w:rsidP="00CB484D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CB484D" w:rsidRPr="007245FD" w:rsidRDefault="00CB484D" w:rsidP="00CB484D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szakmai és vizsgakövetelményben a szakképesítésre meghatározott elmélet/gyakorlat arányának a teljes képzési idő során kell teljesülnie.</w:t>
      </w:r>
    </w:p>
    <w:p w:rsidR="001A7777" w:rsidRPr="007245FD" w:rsidRDefault="00CB484D" w:rsidP="00CB484D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tantárgyakra meghatározott időkeret kötelező érvényű, a témakörökre kialakított óraszám pedig ajánlás.</w:t>
      </w:r>
    </w:p>
    <w:p w:rsidR="00752ECD" w:rsidRPr="007245FD" w:rsidRDefault="00752ECD" w:rsidP="000A21B7">
      <w:pPr>
        <w:spacing w:after="0"/>
        <w:rPr>
          <w:rFonts w:cs="Times New Roman"/>
          <w:color w:val="000000" w:themeColor="text1"/>
        </w:rPr>
        <w:sectPr w:rsidR="00752ECD" w:rsidRPr="007245FD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C53E01" w:rsidRPr="007245FD" w:rsidRDefault="00C53E01" w:rsidP="00C53E01">
      <w:pPr>
        <w:rPr>
          <w:rFonts w:cs="Times New Roman"/>
          <w:color w:val="000000" w:themeColor="text1"/>
        </w:rPr>
      </w:pPr>
    </w:p>
    <w:p w:rsidR="00C53E01" w:rsidRPr="007245FD" w:rsidRDefault="00C53E01" w:rsidP="00C53E01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A</w:t>
      </w:r>
    </w:p>
    <w:p w:rsidR="00C53E01" w:rsidRPr="007245FD" w:rsidRDefault="00C53E01" w:rsidP="00C53E01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11499-12 azonosító számú</w:t>
      </w:r>
    </w:p>
    <w:p w:rsidR="00C53E01" w:rsidRPr="007245FD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Foglalkoztatás II.</w:t>
      </w:r>
    </w:p>
    <w:p w:rsidR="00C53E01" w:rsidRPr="007245FD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:rsidR="00C53E01" w:rsidRPr="007245FD" w:rsidRDefault="00C53E01" w:rsidP="00C53E01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7245FD">
        <w:rPr>
          <w:rFonts w:cs="Times New Roman"/>
          <w:b/>
          <w:color w:val="000000" w:themeColor="text1"/>
          <w:sz w:val="36"/>
        </w:rPr>
        <w:t xml:space="preserve"> követelménymodul</w:t>
      </w:r>
    </w:p>
    <w:p w:rsidR="00C53E01" w:rsidRPr="007245FD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7245FD">
        <w:rPr>
          <w:rFonts w:cs="Times New Roman"/>
          <w:b/>
          <w:color w:val="000000" w:themeColor="text1"/>
          <w:sz w:val="36"/>
        </w:rPr>
        <w:t>, témakörei</w:t>
      </w:r>
    </w:p>
    <w:p w:rsidR="00C53E01" w:rsidRPr="007245FD" w:rsidRDefault="00C53E01" w:rsidP="00C53E01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br w:type="page"/>
      </w:r>
    </w:p>
    <w:p w:rsidR="00C53E01" w:rsidRPr="007245FD" w:rsidRDefault="00C53E01" w:rsidP="00C53E01">
      <w:pPr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 xml:space="preserve">A 11499-12 azonosító számú Foglalkoztatás II. megnevezésű szakmai követelménymodulhoz tartozó tantárgyak és témakörök oktatása során </w:t>
      </w:r>
      <w:r w:rsidR="00090F4B">
        <w:rPr>
          <w:rFonts w:cs="Times New Roman"/>
          <w:color w:val="000000" w:themeColor="text1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7245FD" w:rsidRPr="007245FD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Foglalkoztatás II.</w:t>
            </w:r>
          </w:p>
        </w:tc>
      </w:tr>
      <w:tr w:rsidR="007245FD" w:rsidRPr="007245FD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FELADATOK</w:t>
            </w:r>
          </w:p>
        </w:tc>
      </w:tr>
      <w:tr w:rsidR="007245FD" w:rsidRPr="007245F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Alkalmazza a </w:t>
            </w:r>
            <w:proofErr w:type="spellStart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munkaerőpiaci</w:t>
            </w:r>
            <w:proofErr w:type="spellEnd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ISMERETEK</w:t>
            </w:r>
          </w:p>
        </w:tc>
      </w:tr>
      <w:tr w:rsidR="007245FD" w:rsidRPr="007245FD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KÉSZSÉGEK</w:t>
            </w:r>
          </w:p>
        </w:tc>
      </w:tr>
      <w:tr w:rsidR="007245FD" w:rsidRPr="007245F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SZEMÉLYES KOMPETENCIÁK</w:t>
            </w:r>
          </w:p>
        </w:tc>
      </w:tr>
      <w:tr w:rsidR="007245FD" w:rsidRPr="007245F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TÁRSAS KOMPETENCIÁK</w:t>
            </w:r>
          </w:p>
        </w:tc>
      </w:tr>
      <w:tr w:rsidR="007245FD" w:rsidRPr="007245F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MÓDSZERKOMPETENCIÁK</w:t>
            </w:r>
          </w:p>
        </w:tc>
      </w:tr>
      <w:tr w:rsidR="007245FD" w:rsidRPr="007245F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53E01" w:rsidRPr="007245F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</w:tbl>
    <w:p w:rsidR="00C53E01" w:rsidRPr="007245FD" w:rsidRDefault="00C53E01" w:rsidP="00C53E01">
      <w:pPr>
        <w:jc w:val="center"/>
        <w:rPr>
          <w:rFonts w:cs="Times New Roman"/>
          <w:color w:val="000000" w:themeColor="text1"/>
        </w:rPr>
      </w:pPr>
    </w:p>
    <w:p w:rsidR="00C53E01" w:rsidRPr="007245FD" w:rsidRDefault="00C53E01" w:rsidP="00C53E01">
      <w:pPr>
        <w:spacing w:after="0"/>
        <w:rPr>
          <w:rFonts w:cs="Times New Roman"/>
          <w:color w:val="000000" w:themeColor="text1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:rsidR="00C53E01" w:rsidRPr="007245FD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Foglalkoztatás II. tantárgy</w:t>
      </w:r>
      <w:r w:rsidRPr="007245FD">
        <w:rPr>
          <w:rFonts w:cs="Times New Roman"/>
          <w:b/>
          <w:color w:val="000000" w:themeColor="text1"/>
        </w:rPr>
        <w:tab/>
      </w:r>
      <w:r w:rsidR="006831AC" w:rsidRPr="007245FD">
        <w:rPr>
          <w:rFonts w:cs="Times New Roman"/>
          <w:b/>
          <w:color w:val="000000" w:themeColor="text1"/>
        </w:rPr>
        <w:t>15</w:t>
      </w:r>
      <w:r w:rsidRPr="007245FD">
        <w:rPr>
          <w:rFonts w:cs="Times New Roman"/>
          <w:b/>
          <w:color w:val="000000" w:themeColor="text1"/>
        </w:rPr>
        <w:t xml:space="preserve"> óra/</w:t>
      </w:r>
      <w:r w:rsidR="006831AC" w:rsidRPr="007245FD">
        <w:rPr>
          <w:rFonts w:cs="Times New Roman"/>
          <w:b/>
          <w:color w:val="000000" w:themeColor="text1"/>
        </w:rPr>
        <w:t>15</w:t>
      </w:r>
      <w:r w:rsidRPr="007245FD">
        <w:rPr>
          <w:rFonts w:cs="Times New Roman"/>
          <w:b/>
          <w:color w:val="000000" w:themeColor="text1"/>
        </w:rPr>
        <w:t xml:space="preserve"> óra*</w:t>
      </w:r>
    </w:p>
    <w:p w:rsidR="00C53E01" w:rsidRPr="007245FD" w:rsidRDefault="00C53E01" w:rsidP="00C53E01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7245F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:rsidR="00C53E01" w:rsidRPr="007245FD" w:rsidRDefault="00C53E01" w:rsidP="004239CF">
      <w:pPr>
        <w:spacing w:after="0"/>
        <w:ind w:left="426"/>
        <w:rPr>
          <w:rFonts w:cs="Times New Roman"/>
          <w:color w:val="000000" w:themeColor="text1"/>
        </w:rPr>
      </w:pPr>
    </w:p>
    <w:p w:rsidR="004239CF" w:rsidRPr="007245FD" w:rsidRDefault="00763CC0" w:rsidP="004239CF">
      <w:pPr>
        <w:spacing w:after="0"/>
        <w:ind w:left="426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A tantárgy a fő</w:t>
      </w:r>
      <w:r w:rsidR="004239CF" w:rsidRPr="007245FD">
        <w:rPr>
          <w:rFonts w:cs="Times New Roman"/>
          <w:color w:val="000000" w:themeColor="text1"/>
        </w:rPr>
        <w:t>szakképesítéshez kapcsolódik.</w:t>
      </w:r>
    </w:p>
    <w:p w:rsidR="004239CF" w:rsidRPr="007245FD" w:rsidRDefault="004239CF" w:rsidP="004239CF">
      <w:pPr>
        <w:spacing w:after="0"/>
        <w:ind w:left="426"/>
        <w:rPr>
          <w:rFonts w:cs="Times New Roman"/>
          <w:color w:val="000000" w:themeColor="text1"/>
        </w:rPr>
      </w:pPr>
    </w:p>
    <w:p w:rsidR="00C53E01" w:rsidRPr="007245F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tanításának célja</w:t>
      </w:r>
    </w:p>
    <w:p w:rsidR="00C53E01" w:rsidRPr="007245F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tanuló általános felkészítése az álláskeresés módszereire, technikáira, valamint a munkavállaláshoz, munkaviszony létesítéséhez szükséges alapismeretek elsajátítására.</w:t>
      </w:r>
    </w:p>
    <w:p w:rsidR="00C53E01" w:rsidRPr="007245F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:rsidR="00C53E01" w:rsidRPr="007245F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Kapcsolódó közismereti, szakmai tartalmak</w:t>
      </w:r>
    </w:p>
    <w:p w:rsidR="00C53E01" w:rsidRPr="007245F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—</w:t>
      </w:r>
    </w:p>
    <w:p w:rsidR="00C53E01" w:rsidRPr="007245F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:rsidR="00763CC0" w:rsidRPr="003208C8" w:rsidRDefault="00763CC0" w:rsidP="00763CC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:rsidR="00763CC0" w:rsidRPr="003208C8" w:rsidRDefault="00763CC0" w:rsidP="00763CC0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Munkajogi alapismeretek</w:t>
      </w:r>
    </w:p>
    <w:p w:rsidR="00763CC0" w:rsidRPr="0093391D" w:rsidRDefault="00763CC0" w:rsidP="00763CC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biztosíték).</w:t>
      </w:r>
    </w:p>
    <w:p w:rsidR="00763CC0" w:rsidRPr="0093391D" w:rsidRDefault="00763CC0" w:rsidP="00763CC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szabadság.</w:t>
      </w:r>
    </w:p>
    <w:p w:rsidR="00763CC0" w:rsidRPr="0093391D" w:rsidRDefault="00763CC0" w:rsidP="00763CC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Foglalkoztatási formák: munkaviszony, megbízási jogviszony, vállalkozási jogviszony, közalkalmazotti jogviszony, közszolgálati jogviszony.</w:t>
      </w:r>
    </w:p>
    <w:p w:rsidR="00763CC0" w:rsidRPr="0093391D" w:rsidRDefault="00763CC0" w:rsidP="00763CC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At</w:t>
      </w:r>
      <w:r w:rsidR="00DB5E4F">
        <w:rPr>
          <w:rFonts w:cs="Times New Roman"/>
        </w:rPr>
        <w:t>ipikus munkavégzési formák a</w:t>
      </w:r>
      <w:r w:rsidRPr="0093391D">
        <w:rPr>
          <w:rFonts w:cs="Times New Roman"/>
        </w:rPr>
        <w:t xml:space="preserve"> munka törvénykönyve szerint: távmunka, bedolgozói munkaviszony, munkaerő-kölcsönzés, egyszerűsített foglalkoztatás (mezőgazdasági, turisztikai idénymunka és alkalmi munka). </w:t>
      </w:r>
    </w:p>
    <w:p w:rsidR="00763CC0" w:rsidRPr="0093391D" w:rsidRDefault="00763CC0" w:rsidP="00763CC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Speciális jogviszonyok: önfoglalkoztatás, őstermelői jogviszony, háztartási munka, iskolaszövetkezet keretében végzett diákmunka, önkéntes munka.</w:t>
      </w:r>
    </w:p>
    <w:p w:rsidR="00763CC0" w:rsidRPr="003208C8" w:rsidRDefault="00763CC0" w:rsidP="00763CC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63CC0" w:rsidRPr="003208C8" w:rsidRDefault="00763CC0" w:rsidP="00763CC0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Munkaviszony létesítése</w:t>
      </w:r>
    </w:p>
    <w:p w:rsidR="00763CC0" w:rsidRPr="003208C8" w:rsidRDefault="00763CC0" w:rsidP="00763CC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:rsidR="00763CC0" w:rsidRPr="003208C8" w:rsidRDefault="00763CC0" w:rsidP="00763CC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Munkavállaláshoz szükséges iratok, munkaviszony megszűnésekor a munkáltató által kiadandó dokumentumok.</w:t>
      </w:r>
    </w:p>
    <w:p w:rsidR="00763CC0" w:rsidRPr="003208C8" w:rsidRDefault="00763CC0" w:rsidP="00763CC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:rsidR="00763CC0" w:rsidRPr="003208C8" w:rsidRDefault="00763CC0" w:rsidP="00763CC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63CC0" w:rsidRPr="003208C8" w:rsidRDefault="00763CC0" w:rsidP="00763CC0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Álláskeresés</w:t>
      </w:r>
    </w:p>
    <w:p w:rsidR="00763CC0" w:rsidRPr="003208C8" w:rsidRDefault="00763CC0" w:rsidP="00763CC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:rsidR="00763CC0" w:rsidRPr="003208C8" w:rsidRDefault="00763CC0" w:rsidP="00763CC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3208C8">
        <w:rPr>
          <w:rFonts w:cs="Times New Roman"/>
        </w:rPr>
        <w:t>Europass</w:t>
      </w:r>
      <w:proofErr w:type="spellEnd"/>
      <w:r w:rsidRPr="003208C8">
        <w:rPr>
          <w:rFonts w:cs="Times New Roman"/>
        </w:rPr>
        <w:t>, amerikai típusú, önéletrajzban szereplő email cím és fénykép megválasztása, motivációs levél felépítése.</w:t>
      </w:r>
    </w:p>
    <w:p w:rsidR="00763CC0" w:rsidRPr="003208C8" w:rsidRDefault="00763CC0" w:rsidP="00763CC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lastRenderedPageBreak/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:rsidR="00763CC0" w:rsidRPr="003208C8" w:rsidRDefault="00763CC0" w:rsidP="00763CC0">
      <w:pPr>
        <w:spacing w:after="0"/>
        <w:ind w:left="851"/>
        <w:rPr>
          <w:rFonts w:cs="Times New Roman"/>
        </w:rPr>
      </w:pPr>
      <w:proofErr w:type="spellStart"/>
      <w:r w:rsidRPr="003208C8">
        <w:rPr>
          <w:rFonts w:cs="Times New Roman"/>
        </w:rPr>
        <w:t>Munkaerőpiaci</w:t>
      </w:r>
      <w:proofErr w:type="spellEnd"/>
      <w:r w:rsidRPr="003208C8">
        <w:rPr>
          <w:rFonts w:cs="Times New Roman"/>
        </w:rPr>
        <w:t xml:space="preserve"> technikák alkalmazása: Foglalkozási Információs Tanácsadó (FIT), Foglalkoztatási Információs Pontok (FIP), Nemzeti Pályaorientációs Portál (NPP). </w:t>
      </w:r>
    </w:p>
    <w:p w:rsidR="00763CC0" w:rsidRPr="003208C8" w:rsidRDefault="00763CC0" w:rsidP="00763CC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Állásinterjú: felkészülés, megjelenés, szereplés az állásinterjún, testbeszéd szerepe.</w:t>
      </w:r>
    </w:p>
    <w:p w:rsidR="00763CC0" w:rsidRPr="003208C8" w:rsidRDefault="00763CC0" w:rsidP="00763CC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763CC0" w:rsidRPr="003208C8" w:rsidRDefault="00763CC0" w:rsidP="00763CC0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Munkanélküliség</w:t>
      </w:r>
    </w:p>
    <w:p w:rsidR="00763CC0" w:rsidRPr="003208C8" w:rsidRDefault="00763CC0" w:rsidP="00763CC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:rsidR="00763CC0" w:rsidRPr="003208C8" w:rsidRDefault="00763CC0" w:rsidP="00763CC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:rsidR="00763CC0" w:rsidRPr="003208C8" w:rsidRDefault="00763CC0" w:rsidP="00763CC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Foglalkoztatást helyettesítő támogatás. </w:t>
      </w:r>
    </w:p>
    <w:p w:rsidR="00763CC0" w:rsidRPr="003208C8" w:rsidRDefault="00763CC0" w:rsidP="00763CC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Közfoglalkoztatás: </w:t>
      </w:r>
      <w:proofErr w:type="spellStart"/>
      <w:r w:rsidRPr="003208C8">
        <w:rPr>
          <w:rFonts w:cs="Times New Roman"/>
        </w:rPr>
        <w:t>közfoglalkoztatás</w:t>
      </w:r>
      <w:proofErr w:type="spellEnd"/>
      <w:r w:rsidRPr="003208C8">
        <w:rPr>
          <w:rFonts w:cs="Times New Roman"/>
        </w:rPr>
        <w:t xml:space="preserve"> célja, közfoglalkozatás célcsoportja, közfoglalkozatás főbb szabályai</w:t>
      </w:r>
    </w:p>
    <w:p w:rsidR="00763CC0" w:rsidRPr="0093391D" w:rsidRDefault="00763CC0" w:rsidP="00763CC0">
      <w:pPr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Munkaügyi szervezet: Nemzeti Foglalkoztatási Szolgálat (NFSZ) szervezetrendszerének felépítése (a foglalkoztatás</w:t>
      </w:r>
      <w:r w:rsidR="0014665F">
        <w:rPr>
          <w:rFonts w:cs="Times New Roman"/>
        </w:rPr>
        <w:t>politiká</w:t>
      </w:r>
      <w:bookmarkStart w:id="8" w:name="_GoBack"/>
      <w:bookmarkEnd w:id="8"/>
      <w:r w:rsidRPr="0093391D">
        <w:rPr>
          <w:rFonts w:cs="Times New Roman"/>
        </w:rPr>
        <w:t xml:space="preserve">ért felelős miniszter, a kormányhivatal, a járási hivatal feladatai). </w:t>
      </w:r>
    </w:p>
    <w:p w:rsidR="00763CC0" w:rsidRPr="003208C8" w:rsidRDefault="00763CC0" w:rsidP="00763CC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:rsidR="00763CC0" w:rsidRPr="003208C8" w:rsidRDefault="00763CC0" w:rsidP="00763CC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:rsidR="00763CC0" w:rsidRPr="003208C8" w:rsidRDefault="00763CC0" w:rsidP="00763CC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</w:p>
    <w:p w:rsidR="00C53E01" w:rsidRPr="007245F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C53E01" w:rsidRPr="007245F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képzés javasolt helyszíne (ajánlás)</w:t>
      </w:r>
    </w:p>
    <w:p w:rsidR="00C53E01" w:rsidRPr="007245F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Tanterem</w:t>
      </w:r>
    </w:p>
    <w:p w:rsidR="00C53E01" w:rsidRPr="007245F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:rsidR="00C53E01" w:rsidRPr="007245F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értékelésének módja</w:t>
      </w:r>
    </w:p>
    <w:p w:rsidR="00C53E01" w:rsidRPr="007245F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nemzeti köznevelésről szóló 2011. évi </w:t>
      </w:r>
      <w:r w:rsidR="00DB5E4F">
        <w:rPr>
          <w:rFonts w:cs="Times New Roman"/>
          <w:color w:val="000000" w:themeColor="text1"/>
        </w:rPr>
        <w:t xml:space="preserve">CXC. törvény </w:t>
      </w:r>
      <w:r w:rsidRPr="007245FD">
        <w:rPr>
          <w:rFonts w:cs="Times New Roman"/>
          <w:color w:val="000000" w:themeColor="text1"/>
        </w:rPr>
        <w:t xml:space="preserve">54. § </w:t>
      </w:r>
      <w:r w:rsidR="00F5115E">
        <w:rPr>
          <w:rFonts w:cs="Times New Roman"/>
          <w:color w:val="000000" w:themeColor="text1"/>
        </w:rPr>
        <w:t>(2) bekezdés a)</w:t>
      </w:r>
      <w:r w:rsidRPr="007245FD">
        <w:rPr>
          <w:rFonts w:cs="Times New Roman"/>
          <w:color w:val="000000" w:themeColor="text1"/>
        </w:rPr>
        <w:t xml:space="preserve"> pontja szerinti értékeléssel.</w:t>
      </w:r>
    </w:p>
    <w:p w:rsidR="00C53E01" w:rsidRPr="007245F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:rsidR="00C53E01" w:rsidRPr="007245FD" w:rsidRDefault="00C53E01" w:rsidP="00C53E01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br w:type="page"/>
      </w:r>
    </w:p>
    <w:p w:rsidR="00C53E01" w:rsidRPr="007245FD" w:rsidRDefault="00C53E01" w:rsidP="00C53E01">
      <w:pPr>
        <w:rPr>
          <w:rFonts w:cs="Times New Roman"/>
          <w:color w:val="000000" w:themeColor="text1"/>
        </w:rPr>
      </w:pPr>
    </w:p>
    <w:p w:rsidR="00C53E01" w:rsidRPr="007245FD" w:rsidRDefault="00C53E01" w:rsidP="00C53E01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A</w:t>
      </w:r>
    </w:p>
    <w:p w:rsidR="00C53E01" w:rsidRPr="007245FD" w:rsidRDefault="00C53E01" w:rsidP="00C53E01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11498-12 azonosító számú</w:t>
      </w:r>
    </w:p>
    <w:p w:rsidR="00C53E01" w:rsidRPr="007245FD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 xml:space="preserve">Foglalkoztatás I. </w:t>
      </w:r>
    </w:p>
    <w:p w:rsidR="00C53E01" w:rsidRPr="007245FD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(érettségire épülő képzések esetén)</w:t>
      </w:r>
    </w:p>
    <w:p w:rsidR="00C53E01" w:rsidRPr="007245FD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:rsidR="00C53E01" w:rsidRPr="007245FD" w:rsidRDefault="00C53E01" w:rsidP="00C53E01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7245FD">
        <w:rPr>
          <w:rFonts w:cs="Times New Roman"/>
          <w:b/>
          <w:color w:val="000000" w:themeColor="text1"/>
          <w:sz w:val="36"/>
        </w:rPr>
        <w:t xml:space="preserve"> követelménymodul</w:t>
      </w:r>
    </w:p>
    <w:p w:rsidR="00C53E01" w:rsidRPr="007245FD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7245FD">
        <w:rPr>
          <w:rFonts w:cs="Times New Roman"/>
          <w:b/>
          <w:color w:val="000000" w:themeColor="text1"/>
          <w:sz w:val="36"/>
        </w:rPr>
        <w:t>, témakörei</w:t>
      </w:r>
    </w:p>
    <w:p w:rsidR="00C53E01" w:rsidRPr="007245FD" w:rsidRDefault="00C53E01" w:rsidP="00C53E01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br w:type="page"/>
      </w:r>
    </w:p>
    <w:p w:rsidR="00C53E01" w:rsidRPr="007245FD" w:rsidRDefault="00C53E01" w:rsidP="00C53E01">
      <w:pPr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 xml:space="preserve">A 11498-12 azonosító számú Foglalkoztatás I. (érettségire épülő képzések esetén) megnevezésű szakmai követelménymodulhoz tartozó tantárgyak és témakörök oktatása során </w:t>
      </w:r>
      <w:r w:rsidR="00090F4B">
        <w:rPr>
          <w:rFonts w:cs="Times New Roman"/>
          <w:color w:val="000000" w:themeColor="text1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7245FD" w:rsidRPr="007245FD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Foglalkoztatás I.</w:t>
            </w:r>
          </w:p>
        </w:tc>
      </w:tr>
      <w:tr w:rsidR="007245FD" w:rsidRPr="007245FD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FELADATOK</w:t>
            </w:r>
          </w:p>
        </w:tc>
      </w:tr>
      <w:tr w:rsidR="007245FD" w:rsidRPr="007245FD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</w:t>
            </w:r>
          </w:p>
        </w:tc>
      </w:tr>
      <w:tr w:rsidR="007245FD" w:rsidRPr="007245FD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ISMERETEK</w:t>
            </w:r>
          </w:p>
        </w:tc>
      </w:tr>
      <w:tr w:rsidR="007245FD" w:rsidRPr="007245FD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</w:t>
            </w:r>
          </w:p>
        </w:tc>
      </w:tr>
      <w:tr w:rsidR="007245FD" w:rsidRPr="007245FD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KÉSZSÉGEK</w:t>
            </w:r>
          </w:p>
        </w:tc>
      </w:tr>
      <w:tr w:rsidR="007245FD" w:rsidRPr="007245FD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SZEMÉLYES KOMPETENCIÁK</w:t>
            </w:r>
          </w:p>
        </w:tc>
      </w:tr>
      <w:tr w:rsidR="007245FD" w:rsidRPr="007245FD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TÁRSAS KOMPETENCIÁK</w:t>
            </w:r>
          </w:p>
        </w:tc>
      </w:tr>
      <w:tr w:rsidR="007245FD" w:rsidRPr="007245FD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MÓDSZERKOMPETENCIÁK</w:t>
            </w:r>
          </w:p>
        </w:tc>
      </w:tr>
      <w:tr w:rsidR="007245FD" w:rsidRPr="007245FD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245FD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53E01" w:rsidRPr="007245FD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7245F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7245F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</w:tbl>
    <w:p w:rsidR="00C53E01" w:rsidRPr="007245FD" w:rsidRDefault="00C53E01" w:rsidP="00C53E01">
      <w:pPr>
        <w:rPr>
          <w:rFonts w:cs="Times New Roman"/>
          <w:color w:val="000000" w:themeColor="text1"/>
        </w:rPr>
      </w:pPr>
    </w:p>
    <w:p w:rsidR="00C53E01" w:rsidRPr="007245FD" w:rsidRDefault="00C53E01" w:rsidP="00C53E01">
      <w:pPr>
        <w:spacing w:after="0"/>
        <w:rPr>
          <w:rFonts w:cs="Times New Roman"/>
          <w:color w:val="000000" w:themeColor="text1"/>
        </w:rPr>
      </w:pPr>
    </w:p>
    <w:p w:rsidR="00C53E01" w:rsidRPr="007245FD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Foglalkoztatás I. tantárgy</w:t>
      </w:r>
      <w:r w:rsidRPr="007245FD">
        <w:rPr>
          <w:rFonts w:cs="Times New Roman"/>
          <w:b/>
          <w:color w:val="000000" w:themeColor="text1"/>
        </w:rPr>
        <w:tab/>
      </w:r>
      <w:r w:rsidR="006A001F" w:rsidRPr="007245FD">
        <w:rPr>
          <w:rFonts w:cs="Times New Roman"/>
          <w:b/>
          <w:color w:val="000000" w:themeColor="text1"/>
        </w:rPr>
        <w:t>62</w:t>
      </w:r>
      <w:r w:rsidRPr="007245FD">
        <w:rPr>
          <w:rFonts w:cs="Times New Roman"/>
          <w:b/>
          <w:color w:val="000000" w:themeColor="text1"/>
        </w:rPr>
        <w:t xml:space="preserve"> óra/</w:t>
      </w:r>
      <w:r w:rsidR="006A001F" w:rsidRPr="007245FD">
        <w:rPr>
          <w:rFonts w:cs="Times New Roman"/>
          <w:b/>
          <w:color w:val="000000" w:themeColor="text1"/>
        </w:rPr>
        <w:t>62</w:t>
      </w:r>
      <w:r w:rsidRPr="007245FD">
        <w:rPr>
          <w:rFonts w:cs="Times New Roman"/>
          <w:b/>
          <w:color w:val="000000" w:themeColor="text1"/>
        </w:rPr>
        <w:t xml:space="preserve"> óra*</w:t>
      </w:r>
    </w:p>
    <w:p w:rsidR="00C53E01" w:rsidRPr="007245FD" w:rsidRDefault="00C53E01" w:rsidP="00C53E01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7245F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:rsidR="004239CF" w:rsidRPr="007245FD" w:rsidRDefault="004239CF" w:rsidP="004239CF">
      <w:pPr>
        <w:spacing w:after="0"/>
        <w:ind w:left="426"/>
        <w:rPr>
          <w:rFonts w:cs="Times New Roman"/>
          <w:color w:val="000000" w:themeColor="text1"/>
        </w:rPr>
      </w:pPr>
    </w:p>
    <w:p w:rsidR="004239CF" w:rsidRPr="007245FD" w:rsidRDefault="004239CF" w:rsidP="004239CF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tantárgy a főszakképesítéshez kapcsolódik.</w:t>
      </w:r>
    </w:p>
    <w:p w:rsidR="004239CF" w:rsidRPr="007245FD" w:rsidRDefault="004239CF" w:rsidP="004239CF">
      <w:pPr>
        <w:spacing w:after="0"/>
        <w:ind w:left="426"/>
        <w:rPr>
          <w:rFonts w:cs="Times New Roman"/>
          <w:color w:val="000000" w:themeColor="text1"/>
        </w:rPr>
      </w:pPr>
    </w:p>
    <w:p w:rsidR="00C53E01" w:rsidRPr="007245F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tanításának célja</w:t>
      </w:r>
    </w:p>
    <w:p w:rsidR="00C53E01" w:rsidRPr="007245F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tantárg</w:t>
      </w:r>
      <w:r w:rsidR="0046521C">
        <w:rPr>
          <w:rFonts w:cs="Times New Roman"/>
          <w:color w:val="000000" w:themeColor="text1"/>
        </w:rPr>
        <w:t>y tanításának célja, hogy a tanuló</w:t>
      </w:r>
      <w:r w:rsidRPr="007245FD">
        <w:rPr>
          <w:rFonts w:cs="Times New Roman"/>
          <w:color w:val="000000" w:themeColor="text1"/>
        </w:rPr>
        <w:t>k alkalmasak legyenek egy idegen nyelvű állásinterjún eredményesen és hatékonyan részt venni.</w:t>
      </w:r>
    </w:p>
    <w:p w:rsidR="00C53E01" w:rsidRPr="007245F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Ehhez kapcsolódóan tudjanak idegen nyelven személyes és szakmai vonatkozást is beleértve bemutatkozni, a munkavállaláshoz kapcsolódóan pedig egy egyszerű formanyomtatványt kitölteni.</w:t>
      </w:r>
    </w:p>
    <w:p w:rsidR="00C53E01" w:rsidRPr="007245F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Cél, hogy a rendelkezésre álló 6</w:t>
      </w:r>
      <w:r w:rsidR="00763CC0">
        <w:rPr>
          <w:rFonts w:cs="Times New Roman"/>
          <w:color w:val="000000" w:themeColor="text1"/>
        </w:rPr>
        <w:t>2</w:t>
      </w:r>
      <w:r w:rsidRPr="007245FD">
        <w:rPr>
          <w:rFonts w:cs="Times New Roman"/>
          <w:color w:val="000000" w:themeColor="text1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:rsidR="00C53E01" w:rsidRPr="007245F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:rsidR="00C53E01" w:rsidRPr="007245F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Kapcsolódó közismereti, szakmai tartalmak</w:t>
      </w:r>
    </w:p>
    <w:p w:rsidR="00C53E01" w:rsidRPr="007245F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Idegen nyelvek</w:t>
      </w:r>
    </w:p>
    <w:p w:rsidR="00C53E01" w:rsidRPr="007245F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:rsidR="00C53E01" w:rsidRPr="007245F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Témakörök</w:t>
      </w:r>
    </w:p>
    <w:p w:rsidR="00C53E01" w:rsidRPr="007245FD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Nyelvtani rendszerezés 1</w:t>
      </w:r>
    </w:p>
    <w:p w:rsidR="00C53E01" w:rsidRPr="007245FD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:rsidR="00C53E01" w:rsidRPr="007245FD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:rsidR="00C53E01" w:rsidRPr="007245F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C53E01" w:rsidRPr="007245FD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Nyelvtani rendszerezés 2</w:t>
      </w:r>
    </w:p>
    <w:p w:rsidR="00C53E01" w:rsidRPr="007245FD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8 órás témakör során a </w:t>
      </w:r>
      <w:r w:rsidR="0046521C">
        <w:rPr>
          <w:rFonts w:cs="Times New Roman"/>
          <w:color w:val="000000" w:themeColor="text1"/>
        </w:rPr>
        <w:t xml:space="preserve">tanuló </w:t>
      </w:r>
      <w:r w:rsidRPr="007245FD">
        <w:rPr>
          <w:rFonts w:cs="Times New Roman"/>
          <w:color w:val="000000" w:themeColor="text1"/>
        </w:rPr>
        <w:t xml:space="preserve">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</w:t>
      </w:r>
      <w:r w:rsidR="0046521C">
        <w:rPr>
          <w:rFonts w:cs="Times New Roman"/>
          <w:color w:val="000000" w:themeColor="text1"/>
        </w:rPr>
        <w:t xml:space="preserve">tanuló </w:t>
      </w:r>
      <w:r w:rsidRPr="007245FD">
        <w:rPr>
          <w:rFonts w:cs="Times New Roman"/>
          <w:color w:val="000000" w:themeColor="text1"/>
        </w:rPr>
        <w:t xml:space="preserve">arra, hogy egy munkahelyi állásinterjún megértse a feltett kérdéseket, illetve esetlegesen ő maga is tisztázó kérdéseket tudjon feltenni a munkahelyi meghallgatás során. A szórend, a prepozíciók és a kötőszavak pontos használatának elsajátításával </w:t>
      </w:r>
      <w:r w:rsidRPr="007245FD">
        <w:rPr>
          <w:rFonts w:cs="Times New Roman"/>
          <w:color w:val="000000" w:themeColor="text1"/>
        </w:rPr>
        <w:lastRenderedPageBreak/>
        <w:t>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:rsidR="00C53E01" w:rsidRPr="007245F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C53E01" w:rsidRPr="007245FD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Nyelvi készségfejlesztés</w:t>
      </w:r>
    </w:p>
    <w:p w:rsidR="00C53E01" w:rsidRPr="007245FD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(Az induktív nyelvtanulási képesség és az idegen nyelvi asszociatív memória fejlesztése fonetikai készségfejlesztéssel kiegészítve)</w:t>
      </w:r>
    </w:p>
    <w:p w:rsidR="00C53E01" w:rsidRPr="007245FD" w:rsidRDefault="00C53E01" w:rsidP="00C53E01">
      <w:pPr>
        <w:spacing w:after="0"/>
        <w:ind w:left="851"/>
        <w:rPr>
          <w:rFonts w:cs="Times New Roman"/>
          <w:color w:val="000000" w:themeColor="text1"/>
        </w:rPr>
      </w:pPr>
    </w:p>
    <w:p w:rsidR="00C53E01" w:rsidRPr="007245FD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2</w:t>
      </w:r>
      <w:r w:rsidR="00763CC0">
        <w:rPr>
          <w:rFonts w:cs="Times New Roman"/>
          <w:color w:val="000000" w:themeColor="text1"/>
        </w:rPr>
        <w:t>3</w:t>
      </w:r>
      <w:r w:rsidRPr="007245FD">
        <w:rPr>
          <w:rFonts w:cs="Times New Roman"/>
          <w:color w:val="000000" w:themeColor="text1"/>
        </w:rPr>
        <w:t xml:space="preserve"> órás nyelvi készségfejlesztő blokk során a </w:t>
      </w:r>
      <w:r w:rsidR="0046521C">
        <w:rPr>
          <w:rFonts w:cs="Times New Roman"/>
          <w:color w:val="000000" w:themeColor="text1"/>
        </w:rPr>
        <w:t xml:space="preserve">tanuló </w:t>
      </w:r>
      <w:r w:rsidRPr="007245FD">
        <w:rPr>
          <w:rFonts w:cs="Times New Roman"/>
          <w:color w:val="000000" w:themeColor="text1"/>
        </w:rPr>
        <w:t xml:space="preserve">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</w:t>
      </w:r>
      <w:r w:rsidR="0046521C">
        <w:rPr>
          <w:rFonts w:cs="Times New Roman"/>
          <w:color w:val="000000" w:themeColor="text1"/>
        </w:rPr>
        <w:t xml:space="preserve">tanuló </w:t>
      </w:r>
      <w:r w:rsidRPr="007245FD">
        <w:rPr>
          <w:rFonts w:cs="Times New Roman"/>
          <w:color w:val="000000" w:themeColor="text1"/>
        </w:rPr>
        <w:t xml:space="preserve">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C53E01" w:rsidRPr="007245FD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elsajátítandó témakörök:</w:t>
      </w:r>
    </w:p>
    <w:p w:rsidR="00C53E01" w:rsidRPr="007245FD" w:rsidRDefault="00C53E01" w:rsidP="00DB4F25">
      <w:pPr>
        <w:spacing w:after="0"/>
        <w:ind w:left="1134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-</w:t>
      </w:r>
      <w:r w:rsidRPr="007245FD">
        <w:rPr>
          <w:rFonts w:cs="Times New Roman"/>
          <w:color w:val="000000" w:themeColor="text1"/>
        </w:rPr>
        <w:tab/>
        <w:t>személyes bemutatkozás</w:t>
      </w:r>
    </w:p>
    <w:p w:rsidR="00C53E01" w:rsidRPr="007245FD" w:rsidRDefault="00C53E01" w:rsidP="00DB4F25">
      <w:pPr>
        <w:spacing w:after="0"/>
        <w:ind w:left="1134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-</w:t>
      </w:r>
      <w:r w:rsidRPr="007245FD">
        <w:rPr>
          <w:rFonts w:cs="Times New Roman"/>
          <w:color w:val="000000" w:themeColor="text1"/>
        </w:rPr>
        <w:tab/>
        <w:t>a munka világa</w:t>
      </w:r>
    </w:p>
    <w:p w:rsidR="00C53E01" w:rsidRPr="007245FD" w:rsidRDefault="00C53E01" w:rsidP="00DB4F25">
      <w:pPr>
        <w:spacing w:after="0"/>
        <w:ind w:left="1134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-</w:t>
      </w:r>
      <w:r w:rsidRPr="007245FD">
        <w:rPr>
          <w:rFonts w:cs="Times New Roman"/>
          <w:color w:val="000000" w:themeColor="text1"/>
        </w:rPr>
        <w:tab/>
        <w:t>napi tevékenységek, aktivitás</w:t>
      </w:r>
    </w:p>
    <w:p w:rsidR="00C53E01" w:rsidRPr="007245FD" w:rsidRDefault="00C53E01" w:rsidP="00DB4F25">
      <w:pPr>
        <w:spacing w:after="0"/>
        <w:ind w:left="1134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-</w:t>
      </w:r>
      <w:r w:rsidRPr="007245FD">
        <w:rPr>
          <w:rFonts w:cs="Times New Roman"/>
          <w:color w:val="000000" w:themeColor="text1"/>
        </w:rPr>
        <w:tab/>
        <w:t>lakás, ház</w:t>
      </w:r>
    </w:p>
    <w:p w:rsidR="00C53E01" w:rsidRPr="007245FD" w:rsidRDefault="00C53E01" w:rsidP="00DB4F25">
      <w:pPr>
        <w:spacing w:after="0"/>
        <w:ind w:left="1134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-</w:t>
      </w:r>
      <w:r w:rsidRPr="007245FD">
        <w:rPr>
          <w:rFonts w:cs="Times New Roman"/>
          <w:color w:val="000000" w:themeColor="text1"/>
        </w:rPr>
        <w:tab/>
        <w:t xml:space="preserve">utazás, </w:t>
      </w:r>
    </w:p>
    <w:p w:rsidR="00C53E01" w:rsidRPr="007245FD" w:rsidRDefault="00C53E01" w:rsidP="00DB4F25">
      <w:pPr>
        <w:spacing w:after="0"/>
        <w:ind w:left="1134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-</w:t>
      </w:r>
      <w:r w:rsidRPr="007245FD">
        <w:rPr>
          <w:rFonts w:cs="Times New Roman"/>
          <w:color w:val="000000" w:themeColor="text1"/>
        </w:rPr>
        <w:tab/>
        <w:t xml:space="preserve">étkezés  </w:t>
      </w:r>
    </w:p>
    <w:p w:rsidR="00C53E01" w:rsidRPr="007245FD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Ezen a témakörön keresztül valósul meg a fonetikai dekódolási képességfejlesztés is, amely során a célnyelv legfontosabb fonetikai szabályaival ismerkedik meg a nyelvtanuló.</w:t>
      </w:r>
    </w:p>
    <w:p w:rsidR="00C53E01" w:rsidRPr="007245F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C53E01" w:rsidRPr="007245FD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Munkavállalói szókincs</w:t>
      </w:r>
    </w:p>
    <w:p w:rsidR="00C53E01" w:rsidRPr="007245FD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2</w:t>
      </w:r>
      <w:r w:rsidR="00763CC0">
        <w:rPr>
          <w:rFonts w:cs="Times New Roman"/>
          <w:color w:val="000000" w:themeColor="text1"/>
        </w:rPr>
        <w:t>3</w:t>
      </w:r>
      <w:r w:rsidRPr="007245FD">
        <w:rPr>
          <w:rFonts w:cs="Times New Roman"/>
          <w:color w:val="000000" w:themeColor="text1"/>
        </w:rPr>
        <w:t xml:space="preserve"> órás szakmai nyelvi készségfejlesztés csak a </w:t>
      </w:r>
      <w:r w:rsidR="00763CC0">
        <w:rPr>
          <w:rFonts w:cs="Times New Roman"/>
          <w:color w:val="000000" w:themeColor="text1"/>
        </w:rPr>
        <w:t>39</w:t>
      </w:r>
      <w:r w:rsidRPr="007245FD">
        <w:rPr>
          <w:rFonts w:cs="Times New Roman"/>
          <w:color w:val="000000" w:themeColor="text1"/>
        </w:rPr>
        <w:t xml:space="preserve"> órás 3 alapozó témakör elsajátítása után lehetséges. Cél, hogy a témakör végére a </w:t>
      </w:r>
      <w:r w:rsidR="0046521C">
        <w:rPr>
          <w:rFonts w:cs="Times New Roman"/>
          <w:color w:val="000000" w:themeColor="text1"/>
        </w:rPr>
        <w:t xml:space="preserve">tanuló </w:t>
      </w:r>
      <w:r w:rsidRPr="007245FD">
        <w:rPr>
          <w:rFonts w:cs="Times New Roman"/>
          <w:color w:val="000000" w:themeColor="text1"/>
        </w:rPr>
        <w:t>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:rsidR="00C53E01" w:rsidRPr="007245F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C53E01" w:rsidRPr="007245F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képzés javasolt helyszíne (ajánlás)</w:t>
      </w:r>
    </w:p>
    <w:p w:rsidR="00C53E01" w:rsidRPr="007245F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órák kb. 50%-</w:t>
      </w:r>
      <w:proofErr w:type="gramStart"/>
      <w:r w:rsidRPr="007245FD">
        <w:rPr>
          <w:rFonts w:cs="Times New Roman"/>
          <w:color w:val="000000" w:themeColor="text1"/>
        </w:rPr>
        <w:t>a</w:t>
      </w:r>
      <w:proofErr w:type="gramEnd"/>
      <w:r w:rsidRPr="007245FD">
        <w:rPr>
          <w:rFonts w:cs="Times New Roman"/>
          <w:color w:val="000000" w:themeColor="text1"/>
        </w:rPr>
        <w:t xml:space="preserve"> egyszerű tanteremben történjen, egy másik fele pedig számítógépes tanterem, hiszen az oktatás egy jelentős részben digitális tananyag által támogatott formában zajlik.</w:t>
      </w:r>
    </w:p>
    <w:p w:rsidR="00C53E01" w:rsidRPr="007245F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:rsidR="00C53E01" w:rsidRPr="007245F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lastRenderedPageBreak/>
        <w:t>A tantárgy értékelésének módja</w:t>
      </w:r>
    </w:p>
    <w:p w:rsidR="00C53E01" w:rsidRPr="007245F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nemzeti köznevelésről szóló 2011. évi </w:t>
      </w:r>
      <w:r w:rsidR="00DB5E4F">
        <w:rPr>
          <w:rFonts w:cs="Times New Roman"/>
          <w:color w:val="000000" w:themeColor="text1"/>
        </w:rPr>
        <w:t xml:space="preserve">CXC. törvény </w:t>
      </w:r>
      <w:r w:rsidRPr="007245FD">
        <w:rPr>
          <w:rFonts w:cs="Times New Roman"/>
          <w:color w:val="000000" w:themeColor="text1"/>
        </w:rPr>
        <w:t xml:space="preserve">54. § </w:t>
      </w:r>
      <w:r w:rsidR="00F5115E">
        <w:rPr>
          <w:rFonts w:cs="Times New Roman"/>
          <w:color w:val="000000" w:themeColor="text1"/>
        </w:rPr>
        <w:t>(2) bekezdés a)</w:t>
      </w:r>
      <w:r w:rsidRPr="007245FD">
        <w:rPr>
          <w:rFonts w:cs="Times New Roman"/>
          <w:color w:val="000000" w:themeColor="text1"/>
        </w:rPr>
        <w:t xml:space="preserve"> pontja szerinti értékeléssel.</w:t>
      </w:r>
    </w:p>
    <w:p w:rsidR="00C53E01" w:rsidRPr="007245FD" w:rsidRDefault="00C53E01" w:rsidP="00C53E01">
      <w:pPr>
        <w:spacing w:after="0"/>
        <w:rPr>
          <w:rFonts w:cs="Times New Roman"/>
          <w:color w:val="000000" w:themeColor="text1"/>
        </w:rPr>
      </w:pPr>
    </w:p>
    <w:p w:rsidR="00C53E01" w:rsidRPr="007245FD" w:rsidRDefault="00C53E01" w:rsidP="00C53E01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br w:type="page"/>
      </w:r>
    </w:p>
    <w:p w:rsidR="00C53E01" w:rsidRPr="007245FD" w:rsidRDefault="00C53E01" w:rsidP="00C53E01">
      <w:pPr>
        <w:rPr>
          <w:rFonts w:cs="Times New Roman"/>
          <w:color w:val="000000" w:themeColor="text1"/>
        </w:rPr>
      </w:pPr>
    </w:p>
    <w:p w:rsidR="00C53E01" w:rsidRPr="007245FD" w:rsidRDefault="00C53E01" w:rsidP="00C53E01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A</w:t>
      </w:r>
    </w:p>
    <w:p w:rsidR="00C53E01" w:rsidRPr="007245FD" w:rsidRDefault="001A44B5" w:rsidP="00C53E01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11500</w:t>
      </w:r>
      <w:r w:rsidR="00C53E01" w:rsidRPr="007245FD">
        <w:rPr>
          <w:rFonts w:cs="Times New Roman"/>
          <w:b/>
          <w:color w:val="000000" w:themeColor="text1"/>
          <w:sz w:val="36"/>
        </w:rPr>
        <w:t>-</w:t>
      </w:r>
      <w:r w:rsidRPr="007245FD">
        <w:rPr>
          <w:rFonts w:cs="Times New Roman"/>
          <w:b/>
          <w:color w:val="000000" w:themeColor="text1"/>
          <w:sz w:val="36"/>
        </w:rPr>
        <w:t>1</w:t>
      </w:r>
      <w:r w:rsidR="002D10B6" w:rsidRPr="007245FD">
        <w:rPr>
          <w:rFonts w:cs="Times New Roman"/>
          <w:b/>
          <w:color w:val="000000" w:themeColor="text1"/>
          <w:sz w:val="36"/>
        </w:rPr>
        <w:t>2</w:t>
      </w:r>
      <w:r w:rsidR="00C53E01" w:rsidRPr="007245FD">
        <w:rPr>
          <w:rFonts w:cs="Times New Roman"/>
          <w:b/>
          <w:color w:val="000000" w:themeColor="text1"/>
          <w:sz w:val="36"/>
        </w:rPr>
        <w:t xml:space="preserve"> azonosító számú</w:t>
      </w:r>
    </w:p>
    <w:p w:rsidR="00C53E01" w:rsidRPr="007245FD" w:rsidRDefault="001A44B5" w:rsidP="00C53E01">
      <w:pPr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Munkahelyi egészség és biztonság</w:t>
      </w:r>
    </w:p>
    <w:p w:rsidR="00C53E01" w:rsidRPr="007245FD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:rsidR="00C53E01" w:rsidRPr="007245FD" w:rsidRDefault="00C53E01" w:rsidP="00C53E01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7245FD">
        <w:rPr>
          <w:rFonts w:cs="Times New Roman"/>
          <w:b/>
          <w:color w:val="000000" w:themeColor="text1"/>
          <w:sz w:val="36"/>
        </w:rPr>
        <w:t xml:space="preserve"> követelménymodul</w:t>
      </w:r>
    </w:p>
    <w:p w:rsidR="00C53E01" w:rsidRPr="007245FD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7245FD">
        <w:rPr>
          <w:rFonts w:cs="Times New Roman"/>
          <w:b/>
          <w:color w:val="000000" w:themeColor="text1"/>
          <w:sz w:val="36"/>
        </w:rPr>
        <w:t>, témakörei</w:t>
      </w:r>
    </w:p>
    <w:p w:rsidR="00C53E01" w:rsidRPr="007245FD" w:rsidRDefault="00C53E01" w:rsidP="00C53E01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br w:type="page"/>
      </w:r>
    </w:p>
    <w:p w:rsidR="00C53E01" w:rsidRPr="007245FD" w:rsidRDefault="00C53E01" w:rsidP="00C53E01">
      <w:pPr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 xml:space="preserve">A </w:t>
      </w:r>
      <w:r w:rsidR="001A44B5" w:rsidRPr="007245FD">
        <w:rPr>
          <w:rFonts w:cs="Times New Roman"/>
          <w:color w:val="000000" w:themeColor="text1"/>
        </w:rPr>
        <w:t>11500</w:t>
      </w:r>
      <w:r w:rsidRPr="007245FD">
        <w:rPr>
          <w:rFonts w:cs="Times New Roman"/>
          <w:color w:val="000000" w:themeColor="text1"/>
        </w:rPr>
        <w:t>-</w:t>
      </w:r>
      <w:r w:rsidR="001A44B5" w:rsidRPr="007245FD">
        <w:rPr>
          <w:rFonts w:cs="Times New Roman"/>
          <w:color w:val="000000" w:themeColor="text1"/>
        </w:rPr>
        <w:t>1</w:t>
      </w:r>
      <w:r w:rsidR="002D10B6" w:rsidRPr="007245FD">
        <w:rPr>
          <w:rFonts w:cs="Times New Roman"/>
          <w:color w:val="000000" w:themeColor="text1"/>
        </w:rPr>
        <w:t>2</w:t>
      </w:r>
      <w:r w:rsidRPr="007245FD">
        <w:rPr>
          <w:rFonts w:cs="Times New Roman"/>
          <w:color w:val="000000" w:themeColor="text1"/>
        </w:rPr>
        <w:t xml:space="preserve"> azonosító számú </w:t>
      </w:r>
      <w:r w:rsidR="001A44B5" w:rsidRPr="007245FD">
        <w:rPr>
          <w:rFonts w:cs="Times New Roman"/>
          <w:color w:val="000000" w:themeColor="text1"/>
        </w:rPr>
        <w:t>Munkahelyi egészség és biztonság</w:t>
      </w:r>
      <w:r w:rsidRPr="007245FD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090F4B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Ind w:w="-140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672"/>
        <w:gridCol w:w="758"/>
      </w:tblGrid>
      <w:tr w:rsidR="007245FD" w:rsidRPr="007245FD" w:rsidTr="00763CC0">
        <w:trPr>
          <w:cantSplit/>
          <w:trHeight w:val="2149"/>
          <w:jc w:val="center"/>
        </w:trPr>
        <w:tc>
          <w:tcPr>
            <w:tcW w:w="5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7245FD" w:rsidRDefault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1A44B5" w:rsidRPr="007245FD" w:rsidRDefault="001A44B5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Munkahelyi egészség és biztonság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7245FD" w:rsidRDefault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7245FD" w:rsidRDefault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7245FD" w:rsidRDefault="001A44B5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Tudatosítja a munkahelyi egészség és biztonság jelentőségét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7245FD" w:rsidRDefault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7245FD" w:rsidRDefault="001A44B5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Betartja és betartatja a munkahelyekkel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7245FD" w:rsidRDefault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7245FD" w:rsidRDefault="001A44B5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7245FD" w:rsidRDefault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7245FD" w:rsidRDefault="001A44B5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Betartja és betartatja a munkavégzés tárgyi feltételeivel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7245FD" w:rsidRDefault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7245FD" w:rsidRDefault="001A44B5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Munkavédelmi szakemberrel, munkavédelmi képviselővel együttműködve részt vesz a munkavédelmi feladatok 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7245FD" w:rsidRDefault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7245FD" w:rsidRDefault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7245FD" w:rsidRDefault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7245FD" w:rsidRDefault="001A44B5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munkahelyi egészség és biztonság, mint érték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7245FD" w:rsidRDefault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7245FD" w:rsidRDefault="001A44B5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munkabalesetek és foglalkozási megbetegedések hátrányos következményei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7245FD" w:rsidRDefault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7245FD" w:rsidRDefault="001A44B5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munkavédelem fogalomrendszere, szabályozása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7245FD" w:rsidRDefault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7245FD" w:rsidRDefault="001A44B5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Munkahelyek kialakításának alapvető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7245FD" w:rsidRDefault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7245FD" w:rsidRDefault="001A44B5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munkavégzés általános személyi és szervezési feltételei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7245FD" w:rsidRDefault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7245FD" w:rsidRDefault="001A44B5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Munkaeszközök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7245FD" w:rsidRDefault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7245FD" w:rsidRDefault="001A44B5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Munkavédelmi feladatok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7245FD" w:rsidRDefault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7245FD" w:rsidRDefault="001A44B5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Munkavédelmi szakemberek és feladataik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7245FD" w:rsidRDefault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7245FD" w:rsidRDefault="001A44B5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munkahelyi munkavédelmi érdekképviselet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7245FD" w:rsidRDefault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7245FD" w:rsidRDefault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7245FD" w:rsidRDefault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7245FD" w:rsidRDefault="001A44B5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7245FD" w:rsidRDefault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7245FD" w:rsidRDefault="001A44B5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Biztonsági szín- és alakjelek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7245FD" w:rsidRDefault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7245FD" w:rsidRDefault="001A44B5" w:rsidP="001A44B5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7245FD" w:rsidRDefault="003B1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44B5" w:rsidRPr="007245FD" w:rsidRDefault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44B5" w:rsidRPr="007245FD" w:rsidRDefault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B15BC" w:rsidRPr="007245FD" w:rsidRDefault="003B15BC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5BC" w:rsidRPr="007245FD" w:rsidRDefault="003B1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B15BC" w:rsidRPr="007245FD" w:rsidRDefault="003B15BC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Szabálykövetés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5BC" w:rsidRPr="007245FD" w:rsidRDefault="003B1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B15BC" w:rsidRPr="007245FD" w:rsidRDefault="003B15BC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5BC" w:rsidRPr="007245FD" w:rsidRDefault="003B1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B15BC" w:rsidRPr="007245FD" w:rsidRDefault="003B1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5BC" w:rsidRPr="007245FD" w:rsidRDefault="003B1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B15BC" w:rsidRPr="007245FD" w:rsidRDefault="003B15BC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Visszacsatolási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5BC" w:rsidRPr="007245FD" w:rsidRDefault="003B1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B15BC" w:rsidRPr="007245FD" w:rsidRDefault="003B15BC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5BC" w:rsidRPr="007245FD" w:rsidRDefault="003B1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B15BC" w:rsidRPr="007245FD" w:rsidRDefault="003B15BC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5BC" w:rsidRPr="007245FD" w:rsidRDefault="003B1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B15BC" w:rsidRPr="007245FD" w:rsidRDefault="003B1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5BC" w:rsidRPr="007245FD" w:rsidRDefault="003B1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B15BC" w:rsidRPr="007245FD" w:rsidRDefault="003B15BC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5BC" w:rsidRPr="007245FD" w:rsidRDefault="003B1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B15BC" w:rsidRPr="007245FD" w:rsidRDefault="003B15BC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5BC" w:rsidRPr="007245FD" w:rsidRDefault="003B1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63CC0" w:rsidRPr="007245FD" w:rsidTr="00763CC0">
        <w:trPr>
          <w:trHeight w:val="255"/>
          <w:jc w:val="center"/>
        </w:trPr>
        <w:tc>
          <w:tcPr>
            <w:tcW w:w="5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B15BC" w:rsidRPr="007245FD" w:rsidRDefault="003B15BC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5BC" w:rsidRPr="007245FD" w:rsidRDefault="003B1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</w:tbl>
    <w:p w:rsidR="00AD55B2" w:rsidRPr="007245FD" w:rsidRDefault="00AD55B2" w:rsidP="00C53E01">
      <w:pPr>
        <w:rPr>
          <w:rFonts w:cs="Times New Roman"/>
          <w:color w:val="000000" w:themeColor="text1"/>
        </w:rPr>
      </w:pPr>
    </w:p>
    <w:p w:rsidR="00C53E01" w:rsidRPr="007245FD" w:rsidRDefault="00D72FC8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lastRenderedPageBreak/>
        <w:t>Munkahelyi egészség és biztonság</w:t>
      </w:r>
      <w:r w:rsidR="00C53E01" w:rsidRPr="007245FD">
        <w:rPr>
          <w:rFonts w:cs="Times New Roman"/>
          <w:b/>
          <w:color w:val="000000" w:themeColor="text1"/>
        </w:rPr>
        <w:t xml:space="preserve"> tantárgy</w:t>
      </w:r>
      <w:r w:rsidR="00C53E01" w:rsidRPr="007245FD">
        <w:rPr>
          <w:rFonts w:cs="Times New Roman"/>
          <w:b/>
          <w:color w:val="000000" w:themeColor="text1"/>
        </w:rPr>
        <w:tab/>
      </w:r>
      <w:r w:rsidRPr="007245FD">
        <w:rPr>
          <w:rFonts w:cs="Times New Roman"/>
          <w:b/>
          <w:color w:val="000000" w:themeColor="text1"/>
        </w:rPr>
        <w:t>18</w:t>
      </w:r>
      <w:r w:rsidR="00C53E01" w:rsidRPr="007245FD">
        <w:rPr>
          <w:rFonts w:cs="Times New Roman"/>
          <w:b/>
          <w:color w:val="000000" w:themeColor="text1"/>
        </w:rPr>
        <w:t xml:space="preserve"> óra/</w:t>
      </w:r>
      <w:r w:rsidRPr="007245FD">
        <w:rPr>
          <w:rFonts w:cs="Times New Roman"/>
          <w:b/>
          <w:color w:val="000000" w:themeColor="text1"/>
        </w:rPr>
        <w:t>18</w:t>
      </w:r>
      <w:r w:rsidR="00C53E01" w:rsidRPr="007245FD">
        <w:rPr>
          <w:rFonts w:cs="Times New Roman"/>
          <w:b/>
          <w:color w:val="000000" w:themeColor="text1"/>
        </w:rPr>
        <w:t xml:space="preserve"> óra*</w:t>
      </w:r>
    </w:p>
    <w:p w:rsidR="00C53E01" w:rsidRPr="007245FD" w:rsidRDefault="00C53E01" w:rsidP="00C53E01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7245F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:rsidR="004239CF" w:rsidRPr="007245FD" w:rsidRDefault="004239CF" w:rsidP="004239CF">
      <w:pPr>
        <w:spacing w:after="0"/>
        <w:ind w:left="426"/>
        <w:rPr>
          <w:rFonts w:cs="Times New Roman"/>
          <w:color w:val="000000" w:themeColor="text1"/>
        </w:rPr>
      </w:pPr>
    </w:p>
    <w:p w:rsidR="004239CF" w:rsidRPr="007245FD" w:rsidRDefault="004239CF" w:rsidP="004239CF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tantárgy a főszakképesítéshez kapcsolódik.</w:t>
      </w:r>
    </w:p>
    <w:p w:rsidR="004239CF" w:rsidRPr="007245FD" w:rsidRDefault="004239CF" w:rsidP="004239CF">
      <w:pPr>
        <w:spacing w:after="0"/>
        <w:ind w:left="426"/>
        <w:rPr>
          <w:rFonts w:cs="Times New Roman"/>
          <w:color w:val="000000" w:themeColor="text1"/>
        </w:rPr>
      </w:pPr>
    </w:p>
    <w:p w:rsidR="00C53E01" w:rsidRPr="007245F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tanításának célja</w:t>
      </w:r>
    </w:p>
    <w:p w:rsidR="00C53E01" w:rsidRPr="007245FD" w:rsidRDefault="00D72FC8" w:rsidP="00C53E01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tanuló általános felkészítése az egészséget nem veszélyeztető és biztonságos munkavégzésre, a biztonságos munkavállalói magatartáshoz szükséges kompetenciák elsajátíttatása.</w:t>
      </w:r>
    </w:p>
    <w:p w:rsidR="00C53E01" w:rsidRPr="007245F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:rsidR="00C53E01" w:rsidRPr="007245F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Kapcsolódó közismereti, szakmai tartalmak</w:t>
      </w:r>
    </w:p>
    <w:p w:rsidR="00C53E01" w:rsidRPr="007245FD" w:rsidRDefault="00D72FC8" w:rsidP="00C53E01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Nincsen előtanulmányi követelmény.</w:t>
      </w:r>
    </w:p>
    <w:p w:rsidR="00C53E01" w:rsidRPr="007245F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:rsidR="00C53E01" w:rsidRPr="007245F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Témakörök</w:t>
      </w:r>
    </w:p>
    <w:p w:rsidR="00C53E01" w:rsidRPr="007245FD" w:rsidRDefault="00D72FC8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 xml:space="preserve"> Munkavédelmi alapismeretek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munkahelyi egészség és biztonság jelentősége.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Történeti áttekintés. 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munkakörnyezet és a munkavégzés hatása a munkát végző ember egészségére és testi épségére.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munkavállalók egészségét és biztonságát veszélyeztető kockázatok, a munkakörülmények hatásai, a munkavégzésből eredő megterhelések, munkakörnyezet kóroki tényezők.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megelőzés fontossága és lehetőségei.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munkavállalók egészségének, munkavégző képességének megóvása és a munkakörülmények humanizálása érdekében szükséges előírások jelentősége a munkabalesetek és a foglalkozással összefüggő megbetegedések megelőzésének érdekében. A műszaki megelőzés, zárt technológia, a biztonsági berendezések, egyéni védőeszközök és szervezési intézkedések fogalma, fajtái, és rendeltetésük.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Munkavédelem, mint komplex fogalom (munkabiztonság-munkaegészségügy).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Veszélyes és ártalmas termelési tényezők.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munkavédelem fogalomrendszere, források.</w:t>
      </w:r>
    </w:p>
    <w:p w:rsidR="00C53E01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munkavédelemről szóló 1993. évi XCIII törvény fogalom meghatározásai.</w:t>
      </w:r>
    </w:p>
    <w:p w:rsidR="00C53E01" w:rsidRPr="007245F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C53E01" w:rsidRPr="007245FD" w:rsidRDefault="00D72FC8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Munkahelyek kialakítása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Munkahelyek kialakításának általános szabályai.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létesítés általános követelményei, a hatásos védelem módjai, prioritások.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Szociális létesítmények.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Öltözőhelyiségek, pihenőhelyek, tisztálkodó- és mellékhelyiségek biztosítása, megfelelősége. 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Közlekedési útvonalak, menekülési utak, jelölések.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Közlekedési útvonalak, menekülési utak, helyiségek padlózata, ajtók és kapuk, lépcsők, veszélyes területek, akadálymentes közlekedés, jelölések.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Alapvető feladatok a tűzmegelőzés érdekében.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Tűzmegelőzés, tervezés, létesítés, üzemeltetés, karbantartás, javítás és felülvizsgálat. Tűzoltó készülékek, tűzoltó technika, beépített tűzjelző berendezés vagy tűzoltó berendezések. Tűzjelzés adása, fogadása, tűzjelző vagy tűzoltó központok, valamint távfelügyelet. 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Termékfelelősség, forgalomba hozatal kritériumai.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Anyagmozgatás.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Anyagmozgatás a munkahelyeken. Kézi és gépi anyagmozgatás fajtái. 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>A kézi anyagmozgatás szabályai, hátsérülések megelőzése.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Raktározás.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Áruk fajtái, raktározás típusai.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Munkahelyi rend és hulladékkezelés.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Jelzések, feliratok, biztonsági szín-és alakjelek. </w:t>
      </w:r>
    </w:p>
    <w:p w:rsidR="00C53E01" w:rsidRPr="007245FD" w:rsidRDefault="00D72FC8" w:rsidP="00D72FC8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Hulladékgazdálkodás, környezetvédelem célja, eszközei.</w:t>
      </w:r>
    </w:p>
    <w:p w:rsidR="00C53E01" w:rsidRPr="007245F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C53E01" w:rsidRPr="007245FD" w:rsidRDefault="00D72FC8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 xml:space="preserve">Munkavégzés személyi feltételei 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munkavégzés személyi feltételei: jogszerű foglalkoztatás, munkaköri alkalmasság orvosi vizsgálata, foglalkoztatási tilalmak, szakmai ismeretek, munkavédelmi ismeretek</w:t>
      </w:r>
    </w:p>
    <w:p w:rsidR="00C53E01" w:rsidRPr="007245FD" w:rsidRDefault="00D72FC8" w:rsidP="00D72FC8">
      <w:pPr>
        <w:tabs>
          <w:tab w:val="left" w:pos="0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munkavégzés alapvető szervezési feltételei: egyedül végzett munka tilalma, irányítás szükségessége. Egyéni védőeszközök juttatásának szabályai</w:t>
      </w:r>
    </w:p>
    <w:p w:rsidR="00C53E01" w:rsidRPr="007245F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C53E01" w:rsidRPr="007245FD" w:rsidRDefault="00D72FC8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Munkaeszközök biztonsága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Munkaeszközök halmazai.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Szerszám, készülék, gép, berendezés fogalom meghatározása.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Munkaeszközök dokumentációi.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Munkaeszköz üzembe helyezésének, használatba vételének dokumentációs követelményei és a munkaeszközre (mint termékre) meghatározott EK-megfelelőségi nyilatkozat, valamint a megfelelőséget tanúsító egyéb dokumentumok.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Munkaeszközök veszélyessége, eljárások.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Biztonságtechnika alapelvei, veszélyforrások típusai, megbízhatóság, meghibásodás, biztonság. A biztonságtechnika jellemzői, kialakítás követelményei. Veszélyes munkaeszközök, üzembe helyezési eljárás.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Munkaeszközök üzemeltetésének, használatának feltételei.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Feltétlenül és feltételesen ható biztonságtechnika, konstrukciós, üzemviteli és emberi tényezők szerepe. Általános üzemeltetési követelmények. Kezelőelemek, védőberendezések kialakítása, a biztonságos működés ellenőrzése, ergonómiai követelmények.</w:t>
      </w:r>
    </w:p>
    <w:p w:rsidR="00C53E01" w:rsidRPr="007245F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C53E01" w:rsidRPr="007245FD" w:rsidRDefault="00D72FC8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Munkakörnyezeti hatások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Veszélyforrások, veszélyek a munkahelyeken (pl. zaj, rezgés, veszélyes anyagok és keverékek, stressz)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Fizikai, biológiai és kémiai hatások a dolgozókra, főbb veszélyforrások valamint a veszélyforrások felismerésének módszerei és a védekezés a lehetőségei. 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stressz, munkahelyi stressz fogalma és az ellene való védekezés jelentősége a munkahelyen.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kockázat fogalma, felmérése és kezelése</w:t>
      </w:r>
    </w:p>
    <w:p w:rsidR="00C53E01" w:rsidRPr="007245FD" w:rsidRDefault="00D72FC8" w:rsidP="00D72FC8">
      <w:pPr>
        <w:tabs>
          <w:tab w:val="left" w:pos="0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</w:t>
      </w:r>
    </w:p>
    <w:p w:rsidR="00C53E01" w:rsidRPr="007245F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C53E01" w:rsidRPr="007245FD" w:rsidRDefault="00D72FC8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Munkavédelmi jogi ismeretek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munkavédelem szabályrendszere, jogok és kötelezettségek.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Az Alaptörvényben biztosított jogok az egészséget, biztonságot és méltóságot tiszteletben tartó munkafeltételekhez, a testi és lelki egészségének megőrzéséhez. 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Munkavédelemről szóló 1993. évi XCIII. törvényben meghatározottak szerint a munkavédelem alapvető szabályai, a követelmények normarendszere és az érintett szereplők (állam, munkáltatók, munkavállalók) főbb feladatai. A kémiai biztonságról szóló 2000. évi </w:t>
      </w:r>
      <w:r w:rsidRPr="007245FD">
        <w:rPr>
          <w:rFonts w:cs="Times New Roman"/>
          <w:color w:val="000000" w:themeColor="text1"/>
        </w:rPr>
        <w:lastRenderedPageBreak/>
        <w:t xml:space="preserve">XXV. törvény, illetve a Kormány, illetve az ágazati miniszterek rendeleteinek szabályozási területei a további részletes követelményekről. 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szabványok, illetve a munkáltatók helyi előírásainak szerepe.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Munkavédelmi feladatok a munkahelyeken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Munkavédelmi szakemberek feladatai a munkahelyeken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Munkabiztonsági és munkaegészségügyi szaktevékenység keretében ellátandó feladatok. Foglalkozás-egészségügyi feladatok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Balesetek és foglalkozási megbetegedések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Balesetek és munkabalesetek valamint a foglalkozási megbetegedések fogalma. Feladatok munkabaleset esetén. A kivizsgálás, mint a megelőzés eszköze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Munkavédelmi érdekképviselet a munkahelyen</w:t>
      </w:r>
    </w:p>
    <w:p w:rsidR="00D72FC8" w:rsidRPr="007245FD" w:rsidRDefault="00D72FC8" w:rsidP="00D72FC8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munkavállalók munkavédelmi érdekképviseletének jelentősége és lehetőségei. A választott képviselők szerepe, feladatai, jogai.</w:t>
      </w:r>
    </w:p>
    <w:p w:rsidR="00C53E01" w:rsidRPr="007245F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C53E01" w:rsidRPr="007245F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képzés javasolt helyszíne (ajánlás)</w:t>
      </w:r>
    </w:p>
    <w:p w:rsidR="00C53E01" w:rsidRPr="007245FD" w:rsidRDefault="00D72FC8" w:rsidP="00C53E01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Tanterem</w:t>
      </w:r>
    </w:p>
    <w:p w:rsidR="00C53E01" w:rsidRPr="007245F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:rsidR="00C53E01" w:rsidRPr="007245F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értékelésének módja</w:t>
      </w:r>
    </w:p>
    <w:p w:rsidR="00C53E01" w:rsidRPr="007245F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nemzeti köznevelésről szóló 2011. évi </w:t>
      </w:r>
      <w:r w:rsidR="00DB5E4F">
        <w:rPr>
          <w:rFonts w:cs="Times New Roman"/>
          <w:color w:val="000000" w:themeColor="text1"/>
        </w:rPr>
        <w:t xml:space="preserve">CXC. törvény </w:t>
      </w:r>
      <w:r w:rsidRPr="007245FD">
        <w:rPr>
          <w:rFonts w:cs="Times New Roman"/>
          <w:color w:val="000000" w:themeColor="text1"/>
        </w:rPr>
        <w:t xml:space="preserve">54. § </w:t>
      </w:r>
      <w:r w:rsidR="00F5115E">
        <w:rPr>
          <w:rFonts w:cs="Times New Roman"/>
          <w:color w:val="000000" w:themeColor="text1"/>
        </w:rPr>
        <w:t>(2) bekezdés a)</w:t>
      </w:r>
      <w:r w:rsidRPr="007245FD">
        <w:rPr>
          <w:rFonts w:cs="Times New Roman"/>
          <w:color w:val="000000" w:themeColor="text1"/>
        </w:rPr>
        <w:t xml:space="preserve"> pontja szerinti értékeléssel.</w:t>
      </w:r>
    </w:p>
    <w:p w:rsidR="00C53E01" w:rsidRPr="007245FD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:rsidR="00FB6DBC" w:rsidRPr="007245FD" w:rsidRDefault="00FB6DBC" w:rsidP="00FB6DBC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br w:type="page"/>
      </w:r>
    </w:p>
    <w:p w:rsidR="00FB6DBC" w:rsidRPr="007245FD" w:rsidRDefault="00FB6DBC" w:rsidP="00FB6DBC">
      <w:pPr>
        <w:rPr>
          <w:rFonts w:cs="Times New Roman"/>
          <w:color w:val="000000" w:themeColor="text1"/>
        </w:rPr>
      </w:pPr>
    </w:p>
    <w:p w:rsidR="00FB6DBC" w:rsidRPr="007245FD" w:rsidRDefault="00FB6DBC" w:rsidP="00FB6DBC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A</w:t>
      </w:r>
    </w:p>
    <w:p w:rsidR="00FB6DBC" w:rsidRPr="007245FD" w:rsidRDefault="00D72FC8" w:rsidP="00FB6DBC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11110</w:t>
      </w:r>
      <w:r w:rsidR="00FB6DBC" w:rsidRPr="007245FD">
        <w:rPr>
          <w:rFonts w:cs="Times New Roman"/>
          <w:b/>
          <w:color w:val="000000" w:themeColor="text1"/>
          <w:sz w:val="36"/>
        </w:rPr>
        <w:t>-</w:t>
      </w:r>
      <w:r w:rsidRPr="007245FD">
        <w:rPr>
          <w:rFonts w:cs="Times New Roman"/>
          <w:b/>
          <w:color w:val="000000" w:themeColor="text1"/>
          <w:sz w:val="36"/>
        </w:rPr>
        <w:t>1</w:t>
      </w:r>
      <w:r w:rsidR="00B8728B" w:rsidRPr="007245FD">
        <w:rPr>
          <w:rFonts w:cs="Times New Roman"/>
          <w:b/>
          <w:color w:val="000000" w:themeColor="text1"/>
          <w:sz w:val="36"/>
        </w:rPr>
        <w:t>6</w:t>
      </w:r>
      <w:r w:rsidR="00FB6DBC" w:rsidRPr="007245FD">
        <w:rPr>
          <w:rFonts w:cs="Times New Roman"/>
          <w:b/>
          <w:color w:val="000000" w:themeColor="text1"/>
          <w:sz w:val="36"/>
        </w:rPr>
        <w:t xml:space="preserve"> azonosító számú</w:t>
      </w:r>
    </w:p>
    <w:p w:rsidR="00FB6DBC" w:rsidRPr="007245FD" w:rsidRDefault="00D72FC8" w:rsidP="00FB6DBC">
      <w:pPr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Egészségügyi alapismeretek</w:t>
      </w:r>
    </w:p>
    <w:p w:rsidR="00FB6DBC" w:rsidRPr="007245FD" w:rsidRDefault="00FB6DBC" w:rsidP="00FB6DBC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:rsidR="00FB6DBC" w:rsidRPr="007245FD" w:rsidRDefault="00FB6DBC" w:rsidP="00FB6DBC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7245FD">
        <w:rPr>
          <w:rFonts w:cs="Times New Roman"/>
          <w:b/>
          <w:color w:val="000000" w:themeColor="text1"/>
          <w:sz w:val="36"/>
        </w:rPr>
        <w:t xml:space="preserve"> követelménymodul</w:t>
      </w:r>
    </w:p>
    <w:p w:rsidR="00FB6DBC" w:rsidRPr="007245FD" w:rsidRDefault="00FB6DBC" w:rsidP="00FB6DBC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7245FD">
        <w:rPr>
          <w:rFonts w:cs="Times New Roman"/>
          <w:b/>
          <w:color w:val="000000" w:themeColor="text1"/>
          <w:sz w:val="36"/>
        </w:rPr>
        <w:t>, témakörei</w:t>
      </w:r>
    </w:p>
    <w:p w:rsidR="00FB6DBC" w:rsidRPr="007245FD" w:rsidRDefault="00FB6DBC" w:rsidP="00FB6DBC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br w:type="page"/>
      </w:r>
    </w:p>
    <w:p w:rsidR="00FB6DBC" w:rsidRPr="007245FD" w:rsidRDefault="00FB6DBC" w:rsidP="00FB6DBC">
      <w:pPr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 xml:space="preserve">A </w:t>
      </w:r>
      <w:r w:rsidR="00D72FC8" w:rsidRPr="007245FD">
        <w:rPr>
          <w:rFonts w:cs="Times New Roman"/>
          <w:color w:val="000000" w:themeColor="text1"/>
        </w:rPr>
        <w:t>11110</w:t>
      </w:r>
      <w:r w:rsidRPr="007245FD">
        <w:rPr>
          <w:rFonts w:cs="Times New Roman"/>
          <w:color w:val="000000" w:themeColor="text1"/>
        </w:rPr>
        <w:t>-</w:t>
      </w:r>
      <w:r w:rsidR="00D72FC8" w:rsidRPr="007245FD">
        <w:rPr>
          <w:rFonts w:cs="Times New Roman"/>
          <w:color w:val="000000" w:themeColor="text1"/>
        </w:rPr>
        <w:t>16</w:t>
      </w:r>
      <w:r w:rsidRPr="007245FD">
        <w:rPr>
          <w:rFonts w:cs="Times New Roman"/>
          <w:color w:val="000000" w:themeColor="text1"/>
        </w:rPr>
        <w:t xml:space="preserve"> azonosító számú </w:t>
      </w:r>
      <w:r w:rsidR="00D72FC8" w:rsidRPr="007245FD">
        <w:rPr>
          <w:rFonts w:cs="Times New Roman"/>
          <w:color w:val="000000" w:themeColor="text1"/>
        </w:rPr>
        <w:t>Egészségügyi alapismeretek</w:t>
      </w:r>
      <w:r w:rsidRPr="007245FD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090F4B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Ind w:w="-93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204"/>
        <w:gridCol w:w="750"/>
        <w:gridCol w:w="8"/>
        <w:gridCol w:w="758"/>
      </w:tblGrid>
      <w:tr w:rsidR="007245FD" w:rsidRPr="007245FD" w:rsidTr="00763CC0">
        <w:trPr>
          <w:cantSplit/>
          <w:trHeight w:val="1697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72FC8" w:rsidRPr="007245FD" w:rsidRDefault="00D72FC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D72FC8" w:rsidRPr="007245FD" w:rsidRDefault="00D72FC8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Egészségügyi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D72FC8" w:rsidRPr="007245FD" w:rsidRDefault="00D72FC8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Szakmai kommunikáció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7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1C1FA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B326F1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cs="Times New Roman"/>
                <w:color w:val="000000" w:themeColor="text1"/>
              </w:rPr>
              <w:t>Hivatása gyakorlása során az egészségügyi dolgozóval szemben támasz</w:t>
            </w:r>
            <w:r w:rsidR="00EF1528" w:rsidRPr="007245FD">
              <w:rPr>
                <w:rFonts w:cs="Times New Roman"/>
                <w:color w:val="000000" w:themeColor="text1"/>
              </w:rPr>
              <w:t>t</w:t>
            </w:r>
            <w:r w:rsidRPr="007245FD">
              <w:rPr>
                <w:rFonts w:cs="Times New Roman"/>
                <w:color w:val="000000" w:themeColor="text1"/>
              </w:rPr>
              <w:t>ott etikai, jogi követelményeknek megfelelő viselkedést, magatartást tanúsít, tiszteletben tartja az emberi méltóság Alaptörvényben megfogalmazott jogát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B326F1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cs="Times New Roman"/>
                <w:color w:val="000000" w:themeColor="text1"/>
              </w:rPr>
              <w:t>Napi feladatait előítélet-mentesen, az egyenlő bánásmód szabályait betartva látja el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B326F1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cs="Times New Roman"/>
                <w:color w:val="000000" w:themeColor="text1"/>
              </w:rPr>
              <w:t>Elfogadja a különböző kultúrkörökből érkező betegek ellátásának specialitásait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B326F1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proofErr w:type="gramStart"/>
            <w:r w:rsidRPr="007245FD">
              <w:rPr>
                <w:rFonts w:cs="Times New Roman"/>
                <w:color w:val="000000" w:themeColor="text1"/>
              </w:rPr>
              <w:t>Biztosítja</w:t>
            </w:r>
            <w:proofErr w:type="gramEnd"/>
            <w:r w:rsidRPr="007245FD">
              <w:rPr>
                <w:rFonts w:cs="Times New Roman"/>
                <w:color w:val="000000" w:themeColor="text1"/>
              </w:rPr>
              <w:t xml:space="preserve"> és munkája során érvényesíti a betegjogokat, betartja az adatkezelési, adatvédelmi jogszabályokat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B326F1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cs="Times New Roman"/>
                <w:color w:val="000000" w:themeColor="text1"/>
              </w:rPr>
              <w:t>Betartja kompetencia határait, fegyelmezetten és kollegiálisan team-munkában dolgozik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B326F1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cs="Times New Roman"/>
                <w:color w:val="000000" w:themeColor="text1"/>
              </w:rPr>
              <w:t>Segítő hivatását felelősséggel, empatikusan, toleránsan gyakorolja, a vele kapcsolatba kerülő egészséges vagy beteg ember személyiségét tiszteletben tartja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B326F1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cs="Times New Roman"/>
                <w:color w:val="000000" w:themeColor="text1"/>
              </w:rPr>
              <w:t>Felismeri a betegségből adódó szorongást, elutasító viselkedést, önvédelmi reakciókat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B326F1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cs="Times New Roman"/>
                <w:color w:val="000000" w:themeColor="text1"/>
              </w:rPr>
              <w:t>Felismeri az agresszió megnyilvánulási formáit, a bántalmazott gyermek vagy felnőtt viselkedését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B326F1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cs="Times New Roman"/>
                <w:color w:val="000000" w:themeColor="text1"/>
              </w:rPr>
              <w:t>Az egészséges vagy beteg ember felé közvetíti az önsegítő csoportok, betegszervezetek értékeit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B326F1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cs="Times New Roman"/>
                <w:color w:val="000000" w:themeColor="text1"/>
              </w:rPr>
              <w:t>Alkalmazza az orvosi terminológia helyesírási és kiejtési szabályait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B326F1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cs="Times New Roman"/>
                <w:color w:val="000000" w:themeColor="text1"/>
              </w:rPr>
              <w:t>Alkalmazza az orvosi latinban használatos megnevezéseket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B326F1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cs="Times New Roman"/>
                <w:color w:val="000000" w:themeColor="text1"/>
              </w:rPr>
              <w:t>Adekvátan, kongruensen és hitelesen kommunikál a beteggel és a hozzátartozóval, ismeri a megfelelő kommunikációs stílus jelentőségét és felelősségét az ápolásban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1C1FAA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 xml:space="preserve">Felismeri a kommunikációs folyamatban bekövetkezett zavarokat 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B326F1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cs="Times New Roman"/>
                <w:color w:val="000000" w:themeColor="text1"/>
              </w:rPr>
              <w:t>Munkája során alkalmazza a telefonos kapcsolatfelvétel, telefonálás szabályait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B326F1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cs="Times New Roman"/>
                <w:color w:val="000000" w:themeColor="text1"/>
              </w:rPr>
              <w:t>Megfelelően kommunikál látás-, hallás-, beszédsérült személlyel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B326F1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cs="Times New Roman"/>
                <w:color w:val="000000" w:themeColor="text1"/>
              </w:rPr>
              <w:t xml:space="preserve">Alkalmazza a </w:t>
            </w:r>
            <w:proofErr w:type="spellStart"/>
            <w:r w:rsidRPr="007245FD">
              <w:rPr>
                <w:rFonts w:cs="Times New Roman"/>
                <w:color w:val="000000" w:themeColor="text1"/>
              </w:rPr>
              <w:t>kommunikációfelvétel</w:t>
            </w:r>
            <w:proofErr w:type="spellEnd"/>
            <w:r w:rsidRPr="007245FD">
              <w:rPr>
                <w:rFonts w:cs="Times New Roman"/>
                <w:color w:val="000000" w:themeColor="text1"/>
              </w:rPr>
              <w:t xml:space="preserve"> és </w:t>
            </w:r>
            <w:proofErr w:type="spellStart"/>
            <w:r w:rsidRPr="007245FD">
              <w:rPr>
                <w:rFonts w:cs="Times New Roman"/>
                <w:color w:val="000000" w:themeColor="text1"/>
              </w:rPr>
              <w:t>-tartás</w:t>
            </w:r>
            <w:proofErr w:type="spellEnd"/>
            <w:r w:rsidRPr="007245FD">
              <w:rPr>
                <w:rFonts w:cs="Times New Roman"/>
                <w:color w:val="000000" w:themeColor="text1"/>
              </w:rPr>
              <w:t xml:space="preserve"> </w:t>
            </w:r>
            <w:r w:rsidRPr="007245FD">
              <w:rPr>
                <w:rFonts w:cs="Times New Roman"/>
                <w:color w:val="000000" w:themeColor="text1"/>
              </w:rPr>
              <w:lastRenderedPageBreak/>
              <w:t>szabályait autizmus spektrumzavar esetén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lastRenderedPageBreak/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1C1FAA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lastRenderedPageBreak/>
              <w:t>Támogatja az egészséges életmód kialakítását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B326F1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cs="Times New Roman"/>
                <w:color w:val="000000" w:themeColor="text1"/>
              </w:rPr>
              <w:t>Segíti tevékenységeik ellátásában a fogyatékossággal élő betegeket, részt vesz a kommunikációs akadálymentesítésben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B326F1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proofErr w:type="gramStart"/>
            <w:r w:rsidRPr="007245FD">
              <w:rPr>
                <w:rFonts w:cs="Times New Roman"/>
                <w:color w:val="000000" w:themeColor="text1"/>
              </w:rPr>
              <w:t>Értelmezi</w:t>
            </w:r>
            <w:proofErr w:type="gramEnd"/>
            <w:r w:rsidRPr="007245FD">
              <w:rPr>
                <w:rFonts w:cs="Times New Roman"/>
                <w:color w:val="000000" w:themeColor="text1"/>
              </w:rPr>
              <w:t xml:space="preserve"> és munkája során alkalmazza az egészség fogalmát, az egészség koncepcióit, annak egyéni tényezőit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1C1FAA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 xml:space="preserve">Demográfiai és egészségügyi statisztikai adatokat értelmez. 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B326F1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cs="Times New Roman"/>
                <w:color w:val="000000" w:themeColor="text1"/>
              </w:rPr>
              <w:t xml:space="preserve">Tudja ismertetni egészségügyi ellátórendszer felépítését, a </w:t>
            </w:r>
            <w:proofErr w:type="spellStart"/>
            <w:r w:rsidRPr="007245FD">
              <w:rPr>
                <w:rFonts w:cs="Times New Roman"/>
                <w:color w:val="000000" w:themeColor="text1"/>
              </w:rPr>
              <w:t>prevenció-kuráció-rehabilitáció</w:t>
            </w:r>
            <w:proofErr w:type="spellEnd"/>
            <w:r w:rsidRPr="007245FD">
              <w:rPr>
                <w:rFonts w:cs="Times New Roman"/>
                <w:color w:val="000000" w:themeColor="text1"/>
              </w:rPr>
              <w:t xml:space="preserve"> feladatait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B326F1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cs="Times New Roman"/>
                <w:color w:val="000000" w:themeColor="text1"/>
              </w:rPr>
              <w:t>Népességi és egészségügyi statisztikai adatokat értelmez, ezzel összefüggésben értelmezi a népbetegségek, vezető haláloki tényezők és morbiditási tendenciájukban emelkedő kóroki tényezők szerepét és jelentőségét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B326F1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cs="Times New Roman"/>
                <w:color w:val="000000" w:themeColor="text1"/>
              </w:rPr>
              <w:t>Felismeri a betegmegfigyelés során kiszűrhető rizikófaktorokat, kompetenciájának megfelelően részt vesz a szűrővizsgálatokban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B326F1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cs="Times New Roman"/>
                <w:color w:val="000000" w:themeColor="text1"/>
              </w:rPr>
              <w:t>Környezettudatosan gondolkodik, felismeri az egészséget veszélyeztető környezeti veszélyforrásokat, kémiai, fizikai és biológiai környezeti károsító hatásokat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B326F1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cs="Times New Roman"/>
                <w:color w:val="000000" w:themeColor="text1"/>
              </w:rPr>
              <w:t>Betartja a biztonságos munkavégzésre vonatkozó szabályokat, szakszerűen kezeli az eszközöket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326F1" w:rsidRPr="007245FD" w:rsidRDefault="00B326F1" w:rsidP="001C1FAA">
            <w:pPr>
              <w:spacing w:after="0"/>
              <w:jc w:val="left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Kompetenciájának megfelelően részt vesz a közösségi egészségfejlesztési programok szervezésében, kivitelezésében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26F1" w:rsidRPr="007245FD" w:rsidRDefault="00B326F1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26F1" w:rsidRPr="007245FD" w:rsidRDefault="00B326F1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7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1C1FA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1C1FAA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Általános etika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1C1FAA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Egészségügyi etika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1C1FAA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Ápolásetika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1C1FAA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Egyenlő bánásmód alapelvei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632" w:rsidRPr="007245FD" w:rsidRDefault="00916632" w:rsidP="00916632">
            <w:pPr>
              <w:pStyle w:val="Nincstrkz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45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Fogyatékosságok formái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632" w:rsidRPr="007245FD" w:rsidRDefault="00916632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632" w:rsidRPr="007245FD" w:rsidRDefault="00916632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1C1FAA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Transz- és multikulturális ápolás, ápolásetika alapjai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1C1FAA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Alaptörvény, sarkalatos jogszabályok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1C1FAA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Egészségügyi törvény és egészségügyre vonatkozó jogszabályok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1C1FAA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Általános lélektan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1C1FAA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Személyiséglélektan</w:t>
            </w:r>
            <w:proofErr w:type="spellEnd"/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1C1FAA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Szociálpszichológia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1C1FAA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Önsegítő csoportok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632" w:rsidRPr="007245FD" w:rsidRDefault="00916632" w:rsidP="00916632">
            <w:pPr>
              <w:pStyle w:val="Nincstrkz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45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Team-mu</w:t>
            </w:r>
            <w:r w:rsidR="00EF1528" w:rsidRPr="007245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  <w:r w:rsidRPr="007245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632" w:rsidRPr="007245FD" w:rsidRDefault="00916632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632" w:rsidRPr="007245FD" w:rsidRDefault="00916632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1C1FAA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Orvosi latin nyelv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1C1FAA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Kommunikációs alapismeretek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1C1FAA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Általános és infokommunikációs akadálymentesítés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1C1FAA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 xml:space="preserve">Kommunikációs zavarok </w:t>
            </w:r>
            <w:r w:rsidR="00916632"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felismerése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1C1FAA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Népegészségügy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1C1FAA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lastRenderedPageBreak/>
              <w:t>Az egészségügyi ellátórendszer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1C1FAA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Statisztika és demográfia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1C1FAA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Népegészségügyi jelentőségű szűrővizsgálatok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1C1FAA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Prevenció és rehabilitáció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1C1FAA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Egészségfejlesztés, közösségi egészségfejlesztés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1C1FAA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Környezetegészségügy</w:t>
            </w:r>
            <w:proofErr w:type="spellEnd"/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1C1FAA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Környezettudatos életmód, környezeti veszélyforrások és kockázati tényezők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916632" w:rsidP="00916632">
            <w:pPr>
              <w:pStyle w:val="Nincstrkz"/>
              <w:rPr>
                <w:rFonts w:ascii="Times New Roman" w:eastAsia="Times New Roman" w:hAnsi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Munkaegészségügy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632" w:rsidRPr="007245FD" w:rsidRDefault="00916632" w:rsidP="005D3D8A">
            <w:pPr>
              <w:pStyle w:val="Nincstrkz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45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Munkabiztonsági tényezők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632" w:rsidRPr="007245FD" w:rsidRDefault="00916632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632" w:rsidRPr="007245FD" w:rsidRDefault="00916632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632" w:rsidRPr="007245FD" w:rsidRDefault="00916632" w:rsidP="005D3D8A">
            <w:pPr>
              <w:pStyle w:val="Nincstrkz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45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Munkavédelem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632" w:rsidRPr="007245FD" w:rsidRDefault="00916632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632" w:rsidRPr="007245FD" w:rsidRDefault="00916632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632" w:rsidRPr="007245FD" w:rsidRDefault="00916632" w:rsidP="005D3D8A">
            <w:pPr>
              <w:pStyle w:val="Nincstrkz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45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Tűzvédelem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632" w:rsidRPr="007245FD" w:rsidRDefault="00916632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632" w:rsidRPr="007245FD" w:rsidRDefault="00916632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7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1C1FA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1C1FAA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Szakmai nyelvű kommunikáció szóban és írásban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1C1FAA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Adekvát kommunikáció akadályozott személyekkel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7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A659D" w:rsidRPr="007245FD" w:rsidRDefault="00CA659D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1D11" w:rsidRPr="007245FD" w:rsidRDefault="00271D11" w:rsidP="005D3D8A">
            <w:pPr>
              <w:pStyle w:val="Nincstrkz"/>
              <w:rPr>
                <w:rFonts w:ascii="Times New Roman" w:hAnsi="Times New Roman" w:cs="Times New Roman"/>
                <w:color w:val="000000" w:themeColor="text1"/>
              </w:rPr>
            </w:pPr>
            <w:r w:rsidRPr="007245FD">
              <w:rPr>
                <w:rFonts w:ascii="Times New Roman" w:hAnsi="Times New Roman" w:cs="Times New Roman"/>
                <w:color w:val="000000" w:themeColor="text1"/>
              </w:rPr>
              <w:t>Elhivatottság, elkötelezettség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D11" w:rsidRPr="007245FD" w:rsidRDefault="00271D11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D11" w:rsidRPr="007245FD" w:rsidRDefault="00271D11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1D11" w:rsidRPr="007245FD" w:rsidRDefault="00271D11" w:rsidP="005D3D8A">
            <w:pPr>
              <w:pStyle w:val="Nincstrkz"/>
              <w:rPr>
                <w:rFonts w:ascii="Times New Roman" w:hAnsi="Times New Roman" w:cs="Times New Roman"/>
                <w:color w:val="000000" w:themeColor="text1"/>
              </w:rPr>
            </w:pPr>
            <w:r w:rsidRPr="007245FD">
              <w:rPr>
                <w:rFonts w:ascii="Times New Roman" w:hAnsi="Times New Roman" w:cs="Times New Roman"/>
                <w:color w:val="000000" w:themeColor="text1"/>
              </w:rPr>
              <w:t>Felelősségtudat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D11" w:rsidRPr="007245FD" w:rsidRDefault="00271D11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D11" w:rsidRPr="007245FD" w:rsidRDefault="00271D11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71D11" w:rsidRPr="007245FD" w:rsidRDefault="00271D11" w:rsidP="005D3D8A">
            <w:pPr>
              <w:pStyle w:val="Nincstrkz"/>
              <w:rPr>
                <w:rFonts w:ascii="Times New Roman" w:hAnsi="Times New Roman" w:cs="Times New Roman"/>
                <w:color w:val="000000" w:themeColor="text1"/>
              </w:rPr>
            </w:pPr>
            <w:r w:rsidRPr="007245FD">
              <w:rPr>
                <w:rFonts w:ascii="Times New Roman" w:hAnsi="Times New Roman" w:cs="Times New Roman"/>
                <w:color w:val="000000" w:themeColor="text1"/>
              </w:rPr>
              <w:t>Türelmesség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D11" w:rsidRPr="007245FD" w:rsidRDefault="00271D11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D11" w:rsidRPr="007245FD" w:rsidRDefault="00271D11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7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A659D" w:rsidRPr="007245FD" w:rsidRDefault="00CA659D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1C1FAA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Kapcsolatteremtő készség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1C1FAA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Közérthetőség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1C1FAA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Segítőkészség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7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A659D" w:rsidRPr="007245FD" w:rsidRDefault="00CA659D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1C1FAA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Helyzetfelismerés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1C1FAA" w:rsidP="001C1F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Gyakorlatias feladatértelmezés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</w:tr>
      <w:tr w:rsidR="00763CC0" w:rsidRPr="007245FD" w:rsidTr="00763CC0">
        <w:trPr>
          <w:trHeight w:val="255"/>
          <w:jc w:val="center"/>
        </w:trPr>
        <w:tc>
          <w:tcPr>
            <w:tcW w:w="5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1FAA" w:rsidRPr="007245FD" w:rsidRDefault="00271D11" w:rsidP="00271D11">
            <w:pPr>
              <w:spacing w:after="0"/>
              <w:jc w:val="left"/>
              <w:rPr>
                <w:rFonts w:cs="Times New Roman"/>
                <w:color w:val="000000" w:themeColor="text1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Ismeretek helyükön való alkalmazása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1FAA" w:rsidRPr="007245FD" w:rsidRDefault="001C1FAA" w:rsidP="001C1F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szCs w:val="20"/>
                <w:lang w:eastAsia="hu-HU"/>
              </w:rPr>
              <w:t>X</w:t>
            </w:r>
          </w:p>
        </w:tc>
      </w:tr>
    </w:tbl>
    <w:p w:rsidR="00FB6DBC" w:rsidRPr="007245FD" w:rsidRDefault="00FB6DBC" w:rsidP="00FB6DBC">
      <w:pPr>
        <w:rPr>
          <w:rFonts w:cs="Times New Roman"/>
          <w:color w:val="000000" w:themeColor="text1"/>
        </w:rPr>
      </w:pPr>
    </w:p>
    <w:p w:rsidR="00FB6DBC" w:rsidRPr="007245FD" w:rsidRDefault="001C1FAA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Egészségügyi alapismeretek</w:t>
      </w:r>
      <w:r w:rsidR="00FB6DBC" w:rsidRPr="007245FD">
        <w:rPr>
          <w:rFonts w:cs="Times New Roman"/>
          <w:b/>
          <w:color w:val="000000" w:themeColor="text1"/>
        </w:rPr>
        <w:t xml:space="preserve"> tantárgy</w:t>
      </w:r>
      <w:r w:rsidR="00FB6DBC" w:rsidRPr="007245FD">
        <w:rPr>
          <w:rFonts w:cs="Times New Roman"/>
          <w:b/>
          <w:color w:val="000000" w:themeColor="text1"/>
        </w:rPr>
        <w:tab/>
      </w:r>
      <w:r w:rsidRPr="007245FD">
        <w:rPr>
          <w:rFonts w:cs="Times New Roman"/>
          <w:b/>
          <w:color w:val="000000" w:themeColor="text1"/>
        </w:rPr>
        <w:t>162</w:t>
      </w:r>
      <w:r w:rsidR="00FB6DBC" w:rsidRPr="007245FD">
        <w:rPr>
          <w:rFonts w:cs="Times New Roman"/>
          <w:b/>
          <w:color w:val="000000" w:themeColor="text1"/>
        </w:rPr>
        <w:t xml:space="preserve"> óra/</w:t>
      </w:r>
      <w:r w:rsidRPr="007245FD">
        <w:rPr>
          <w:rFonts w:cs="Times New Roman"/>
          <w:b/>
          <w:color w:val="000000" w:themeColor="text1"/>
        </w:rPr>
        <w:t>162</w:t>
      </w:r>
      <w:r w:rsidR="00FB6DBC" w:rsidRPr="007245FD">
        <w:rPr>
          <w:rFonts w:cs="Times New Roman"/>
          <w:b/>
          <w:color w:val="000000" w:themeColor="text1"/>
        </w:rPr>
        <w:t xml:space="preserve"> óra*</w:t>
      </w:r>
    </w:p>
    <w:p w:rsidR="00FB6DBC" w:rsidRPr="007245FD" w:rsidRDefault="00FB6DBC" w:rsidP="00FB6DBC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7245F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:rsidR="00FB6DBC" w:rsidRPr="007245F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:rsidR="00FB6DBC" w:rsidRPr="007245F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tantárgy a főszakképesítéshez kapcsolódik.</w:t>
      </w:r>
    </w:p>
    <w:p w:rsidR="00FB6DBC" w:rsidRPr="007245F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:rsidR="00FB6DBC" w:rsidRPr="007245F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tanításának célja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tantárgy tanításának célja felkészíteni a képzésben résztvevőket az egészségügyi szolgáltatóknál végzendő segítő szakmák elsajátítására. A tantárgy olyan általános, az egészségügyhöz kapcsolódó alapismeretek elsajátítását szolgálja, melyek nélkülözhetetlenek a specifikus szakmai ismeretek elsajátításához, az egészségügy területéhez tartozó valamennyi szakma gyakorlásához.</w:t>
      </w:r>
    </w:p>
    <w:p w:rsidR="00FB6DBC" w:rsidRPr="007245F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:rsidR="00FB6DBC" w:rsidRPr="007245F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Kapcsolódó közismereti, szakmai tartalmak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Kommunikáció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Szakmai kommunikáció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Munkavédelmi alapismeretek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Ápoláslélektan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Akadályozott ember gondozása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Speciális ápolást igénylők ellátása</w:t>
      </w:r>
    </w:p>
    <w:p w:rsidR="00FB6DBC" w:rsidRPr="007245F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:rsidR="00FB6DBC" w:rsidRPr="007245F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Témakörök</w:t>
      </w:r>
    </w:p>
    <w:p w:rsidR="00FB6DBC" w:rsidRPr="007245FD" w:rsidRDefault="001C1FA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Szakmai jogi és etikai ismeretek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 xml:space="preserve">A társadalmi, erkölcsi és jogi normák fogalma, egymáshoz való viszonyuk 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jog és a jogrend fogalma, a belső jogforrások rendszere. 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Magyarország Alaptörvényében meghatározott alapvető jogok és kötelezettségek.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állami szervek rendszere, jellegük és egymáshoz való viszonyuk.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állam felelőssége a lakosság egészségi állapotáért.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közszolgáltatások rendszere és szervezése: az egészségügy és a szociális ellátás intézményei és azok alapvető követelményei.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egészségügyi igazgatás szervezetrendszere.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egészségügyre és az egészségügyi szolgáltatásra vonatkozó fontosabb jogi szabályozások.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Információbiztonság és adatvédelem. 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egészségügyi dokumentáció kezelése.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Szakmai felelősség és felelősségvállalás az egészségügyben.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egészségügyben dolgozókra vonatkozó speciális munkaügyi szabályok és szabályozók.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egészségügyi etika kialakulása és alapjai.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egészségügyi etika alapelvei.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Etikai értékek az egészségügyben. 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betegek jogai és a betegjogok érvényesítése.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Jogi és etikai szabályozás kapcsolata az egészségügyben.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Az egészségügyi dolgozók tevékenységének etikai elvei és problémái. 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Az egészségügyi dolgozóval szemben elvárt magatartás, viselkedés.   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Szakmai etikai alapkövetelmények: előítélet mentesség, másság elfogadása, tolerancia, humanitás, empátia, karitativitás, intimitás</w:t>
      </w:r>
      <w:proofErr w:type="gramStart"/>
      <w:r w:rsidRPr="007245FD">
        <w:rPr>
          <w:rFonts w:cs="Times New Roman"/>
          <w:color w:val="000000" w:themeColor="text1"/>
        </w:rPr>
        <w:t>..</w:t>
      </w:r>
      <w:proofErr w:type="gramEnd"/>
      <w:r w:rsidRPr="007245FD">
        <w:rPr>
          <w:rFonts w:cs="Times New Roman"/>
          <w:color w:val="000000" w:themeColor="text1"/>
        </w:rPr>
        <w:t xml:space="preserve"> 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Esélyegyenlőség biztosítása. 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Etikai dilemmák és bioetikai kérdések.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abortusz etikai kérdései.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Az egészségügyi dolgozók és a sztrájkjog etikai kérdései. 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Etikai kódex.</w:t>
      </w:r>
    </w:p>
    <w:p w:rsidR="00FB6DBC" w:rsidRPr="007245F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FB6DBC" w:rsidRPr="007245FD" w:rsidRDefault="001C1FA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Szociológiai alapismeretek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szociológia lényege, tárgya, jelentősége.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szociálpszichológia tárgya, témakörei.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Társadalmi rétegződés és mobilitás.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Társadalmi egyenlőtlenségek és a szegénység.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szocializáció fogalma és elméletei; szinterei, intézményei.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Családszociológia.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Szerepek és szerepkonfliktusok.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Csoportok. Csoportdinamika. A csoportokat alakító tényezők. A csoporton belüli tagolódás. 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csoporttagok egymáshoz való viszonya. 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csoport egymást erősítő tényezői. 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Deviáns magatartás fogalma, formái. 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különböző kultúrák szokásai, hagyományai. 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Esélyegyenlőség. 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Foglalkoztatottság és munkanélküliség.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Szociológiai mérések, eredmények, statisztikai adatok. 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Szociális intézményrendszerek. 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egészségügyi dolgozók.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Munkakörök. Munkakörökkel kapcsolatos általános elvárások. 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Személyes attitűdök a segítő szakmákban.</w:t>
      </w:r>
    </w:p>
    <w:p w:rsidR="00FB6DBC" w:rsidRPr="007245F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FB6DBC" w:rsidRPr="007245FD" w:rsidRDefault="001C1FA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A pszichológia alapjai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 xml:space="preserve">Az általános pszichológia tárgya, felosztása. Pszichológiai alapfogalmak. 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pszichológia irányzatai.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Alapvető megismerési folyamatok.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Motiváció és érzelem.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alvás szerepe, funkciója.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alvás fázisai. Leggyakoribb alvászavarok.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tanulás fogalma, fajtái.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Tanulási modellek.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személyiség fogalma és a legfontosabb személyiség-elméletek.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Személyiség-tipológia.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személyiség fejlődése. A szocializáció folyamata.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Fejlődéslélektan alapfogalmai, módszerei, a fejlődés törvényszerűségei.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megismerési folyamatok fejlődése, a beszédfejlődés.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tanulás és viselkedés fejlődése.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érzelmi funkciók kialakulása és az akarat fejlődése.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gyermek értelmi fejlettségének mérése.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szorongás lényege, kialakulásának okai.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szorongás testi tünetei, érzelmi komponensei.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szorongás kezelése.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Stresszhelyzet, félelem és a kapcsolódó önvédelmi reakciók.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agresszió megnyilvánulási formái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Bántalmazások</w:t>
      </w:r>
    </w:p>
    <w:p w:rsidR="00FB6DBC" w:rsidRPr="007245F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FB6DBC" w:rsidRPr="007245FD" w:rsidRDefault="001C1FA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A pedagógia alapjai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neveléstudományok helye, felosztása.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Nevelési célok.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nevelés folyamata.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Nevelési módszerek.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Nevelői-oktató szerep; szerepelvárások és szerepkonfliktusok.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személyiség összetevői. A nevelő személyisége.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Vezetői, szülői attitűdök, módszerek, eszközök. 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Tanulás és oktatás.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tanulás. Tanítási-tanulási módszerek. A tanulási folyamat szervezése. 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Tanulási technikák. Tanulásmódszertan. 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Tanulási problémák, zavarok, akadályok. 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pedagógia módszerei. Az individuális pedagógia. 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Az oktatás szervezeti és munkaformái. Az oktatás eszközei és módszerei. 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Motiválás és aktivizálás.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Ellenőrzés, értékelés, differenciálás.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Új módszerek a pedagógiában. 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Andragógiai alapismeretek. 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Kliens/beteg oktatása. 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egészségnevelés célja, feladata.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egészségnevelés során alkalmazható egyéni, csoportos és egyéb szervezeti formák, módszerek, eszközök</w:t>
      </w:r>
    </w:p>
    <w:p w:rsidR="00FB6DBC" w:rsidRPr="007245F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FB6DBC" w:rsidRPr="007245FD" w:rsidRDefault="001C1FA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Egészségügyi ellátórendszer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egészségügyi ellátórendszer fogalma, feladata, helye, kapcsolatrendszere a makrogazdaságban.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magyar egészségügyi ellátó rendszer tagozódása, struktúrája.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>A progresszív betegellátás filozófiája, rendszere, jellemzői.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egészségügyi ellátás színterei, az egyes színterek feladata, célja, szereplői.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egészségügyi ellátórendszer működésének szabályozása és ellenőrzése.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egészségügyi ellátás tárgyi és humánerőforrás feltételeinek szabályozása.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Kompetenciák és hatáskörök az egészségügyi ellátórendszerben.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egészségügyi technológia fogalma, összetevői.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prevenció helye, színterei az egészségügyi ellátórendszerben.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rehabilitáció helye, jelentősége az egészségügyi ellátórendszerben.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hazai sürgősségi betegellátó rendszer szintjei, jellemzői.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Nemzetközi egészségbiztosítási rendszerek.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Egészségügyi ellátás az EU-ban.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hazai egészségbiztosítási rendszer jellemzői.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hazai egészségügyi ellátás finanszírozási formái, technikái.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hazai egészségügyi ellátórendszer fejlesztési koncepciói.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Minőségirányítás az egészségügyben.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Képzés, továbbképzés az egészségügyben.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egészségügyi dolgozók érdekképviseleti szervei (kamarák, egyesületek, szakszervezetek).</w:t>
      </w:r>
    </w:p>
    <w:p w:rsidR="00FB6DBC" w:rsidRPr="007245F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FB6DBC" w:rsidRPr="007245FD" w:rsidRDefault="001C1FA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Népegészségügy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népegészségtan tárgya.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népegészségtan és az orvostudomány kapcsolata.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egészség, egészségkulturáltság.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statisztika fogalma, tárgya. 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statisztikai adatok jellege.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statisztikai adatgyűjtés, csoportosítás.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demográfia fogalma, tárgya, alapfogalmai (népesség, népesedés, népmozgalom).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demográfia módszerei és kiemelt tárgyköreinek áttekintése: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strukturális demográfia.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Születés, termékenység.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Halandóság.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Természetes népmozgalom.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Család-demográfia.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Reprodukció.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Vándorlások.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Epidemiológia fogalma, tárgya.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Deszkriptív</w:t>
      </w:r>
      <w:proofErr w:type="spellEnd"/>
      <w:r w:rsidRPr="007245FD">
        <w:rPr>
          <w:rFonts w:cs="Times New Roman"/>
          <w:color w:val="000000" w:themeColor="text1"/>
        </w:rPr>
        <w:t xml:space="preserve"> epidemiológia.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betegségek gyakoriságának mérése (</w:t>
      </w:r>
      <w:proofErr w:type="spellStart"/>
      <w:r w:rsidRPr="007245FD">
        <w:rPr>
          <w:rFonts w:cs="Times New Roman"/>
          <w:color w:val="000000" w:themeColor="text1"/>
        </w:rPr>
        <w:t>prevalencia</w:t>
      </w:r>
      <w:proofErr w:type="spellEnd"/>
      <w:r w:rsidRPr="007245FD">
        <w:rPr>
          <w:rFonts w:cs="Times New Roman"/>
          <w:color w:val="000000" w:themeColor="text1"/>
        </w:rPr>
        <w:t xml:space="preserve">, </w:t>
      </w:r>
      <w:proofErr w:type="spellStart"/>
      <w:r w:rsidRPr="007245FD">
        <w:rPr>
          <w:rFonts w:cs="Times New Roman"/>
          <w:color w:val="000000" w:themeColor="text1"/>
        </w:rPr>
        <w:t>incidencia</w:t>
      </w:r>
      <w:proofErr w:type="spellEnd"/>
      <w:r w:rsidRPr="007245FD">
        <w:rPr>
          <w:rFonts w:cs="Times New Roman"/>
          <w:color w:val="000000" w:themeColor="text1"/>
        </w:rPr>
        <w:t xml:space="preserve">, tartam </w:t>
      </w:r>
      <w:proofErr w:type="spellStart"/>
      <w:r w:rsidRPr="007245FD">
        <w:rPr>
          <w:rFonts w:cs="Times New Roman"/>
          <w:color w:val="000000" w:themeColor="text1"/>
        </w:rPr>
        <w:t>prevalencia</w:t>
      </w:r>
      <w:proofErr w:type="spellEnd"/>
      <w:r w:rsidRPr="007245FD">
        <w:rPr>
          <w:rFonts w:cs="Times New Roman"/>
          <w:color w:val="000000" w:themeColor="text1"/>
        </w:rPr>
        <w:t xml:space="preserve"> fogalma).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Kor-nem és egyéb </w:t>
      </w:r>
      <w:proofErr w:type="gramStart"/>
      <w:r w:rsidRPr="007245FD">
        <w:rPr>
          <w:rFonts w:cs="Times New Roman"/>
          <w:color w:val="000000" w:themeColor="text1"/>
        </w:rPr>
        <w:t>kategória-specifikus mutatók</w:t>
      </w:r>
      <w:proofErr w:type="gramEnd"/>
      <w:r w:rsidRPr="007245FD">
        <w:rPr>
          <w:rFonts w:cs="Times New Roman"/>
          <w:color w:val="000000" w:themeColor="text1"/>
        </w:rPr>
        <w:t xml:space="preserve"> lényege.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betegségek gyakoriságát befolyásoló tényezők.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morbiditási adatok forrásai.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Analitikus epidemiológia, intervenciós epidemiológia fogalma.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Szociológiai módszerek.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Prevenció és egészségmegőrzés.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egészségmegőrzés stratégiája.</w:t>
      </w:r>
    </w:p>
    <w:p w:rsidR="001C1FAA" w:rsidRPr="007245FD" w:rsidRDefault="001C1FAA" w:rsidP="001C1FA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Hazai egészség-megőrzési programok.</w:t>
      </w:r>
    </w:p>
    <w:p w:rsidR="00FB6DBC" w:rsidRPr="007245F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FB6DBC" w:rsidRPr="007245FD" w:rsidRDefault="001C1FA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proofErr w:type="spellStart"/>
      <w:r w:rsidRPr="007245FD">
        <w:rPr>
          <w:rFonts w:cs="Times New Roman"/>
          <w:b/>
          <w:i/>
          <w:color w:val="000000" w:themeColor="text1"/>
        </w:rPr>
        <w:t>Környezetegészségügy</w:t>
      </w:r>
      <w:proofErr w:type="spellEnd"/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környezet és az egészség kapcsolata.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ember ökológiai lábnyoma, környezettudatos gondolkodás.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természetes és a mesterséges (épített) környezet jellemzői a XXI. században.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 xml:space="preserve">A víz szerepe az ember életében. 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egészséges ivóvíz és az ásványvizek.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Hazánk gyógy-és termálvizei, azok egészségre gyakorolt hatásai.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vízszennyezők és az egészségtelen vizek károsító hatásai. 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légkör és a levegő fizikai, kémiai jellemzői.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főbb légszennyező anyagok, jellemzőik és hatásuk az egészségre. 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Meteorológiai és klimatikus tényezők hatása az emberre.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Ionizáló és nem ionizáló sugárzások fizikai és biológiai jellemzői és hatásaik.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talaj összetétele, öntisztulása, talajszennyeződés.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Vegyi anyagok a környezetünkben.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Hulladékgazdálkodás, </w:t>
      </w:r>
      <w:r w:rsidR="00470E8D">
        <w:rPr>
          <w:rFonts w:cs="Times New Roman"/>
          <w:color w:val="000000" w:themeColor="text1"/>
        </w:rPr>
        <w:t>települési (</w:t>
      </w:r>
      <w:r w:rsidRPr="007245FD">
        <w:rPr>
          <w:rFonts w:cs="Times New Roman"/>
          <w:color w:val="000000" w:themeColor="text1"/>
        </w:rPr>
        <w:t>kommunális</w:t>
      </w:r>
      <w:r w:rsidR="00470E8D">
        <w:rPr>
          <w:rFonts w:cs="Times New Roman"/>
          <w:color w:val="000000" w:themeColor="text1"/>
        </w:rPr>
        <w:t>)</w:t>
      </w:r>
      <w:r w:rsidRPr="007245FD">
        <w:rPr>
          <w:rFonts w:cs="Times New Roman"/>
          <w:color w:val="000000" w:themeColor="text1"/>
        </w:rPr>
        <w:t>, ipari és mezőgazdasági hulladékok.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veszélyes hulladékok kezelése, tárolása.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környezeti zaj, rezgés és annak hatásai a szervezetre.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zajártalom és következményei.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települések típusai és jellemzőik.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Urbanizációs ártalmak.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egészséges lakókörnyezet.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korszerűtlen lakások, épületek egészségre gyakorolt káros hatásai.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Egészségügyi kártevők megjelenése a lakásban és a környezetben.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Környezeti eredetű megbetegedések és azok megelőzése.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Környezeti katasztrófák, </w:t>
      </w:r>
      <w:proofErr w:type="spellStart"/>
      <w:r w:rsidRPr="007245FD">
        <w:rPr>
          <w:rFonts w:cs="Times New Roman"/>
          <w:color w:val="000000" w:themeColor="text1"/>
        </w:rPr>
        <w:t>haváriák</w:t>
      </w:r>
      <w:proofErr w:type="spellEnd"/>
      <w:r w:rsidRPr="007245FD">
        <w:rPr>
          <w:rFonts w:cs="Times New Roman"/>
          <w:color w:val="000000" w:themeColor="text1"/>
        </w:rPr>
        <w:t>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Környezetvédelem az egyén és a társadalom szintjén.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Munkabiztonság és </w:t>
      </w:r>
      <w:proofErr w:type="spellStart"/>
      <w:r w:rsidRPr="007245FD">
        <w:rPr>
          <w:rFonts w:cs="Times New Roman"/>
          <w:color w:val="000000" w:themeColor="text1"/>
        </w:rPr>
        <w:t>munkahigiéné</w:t>
      </w:r>
      <w:proofErr w:type="spellEnd"/>
      <w:r w:rsidRPr="007245FD">
        <w:rPr>
          <w:rFonts w:cs="Times New Roman"/>
          <w:color w:val="000000" w:themeColor="text1"/>
        </w:rPr>
        <w:t xml:space="preserve"> az egészségügyi munkahelyeken.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Biztonságos munkavégzés tárgyi feltételei, munkaeszközök megfelelő használata.</w:t>
      </w:r>
    </w:p>
    <w:p w:rsidR="001C1FAA" w:rsidRPr="007245FD" w:rsidRDefault="001C1FAA" w:rsidP="001C1FAA">
      <w:pPr>
        <w:tabs>
          <w:tab w:val="left" w:pos="0"/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Tűzveszélyes anyagok a munkakörnyezetben.</w:t>
      </w:r>
    </w:p>
    <w:p w:rsidR="001C1FAA" w:rsidRPr="007245FD" w:rsidRDefault="001C1FAA" w:rsidP="001C1FAA">
      <w:pPr>
        <w:tabs>
          <w:tab w:val="left" w:pos="0"/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Fizikai, kémiai, biológiai kockázatok az egészségügyi munkahelyeken.</w:t>
      </w:r>
    </w:p>
    <w:p w:rsidR="00FB6DBC" w:rsidRPr="007245F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FB6DBC" w:rsidRPr="007245FD" w:rsidRDefault="001C1FA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Egészségfejlesztés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egészségfejlesztés fogalma, célja, feladata, színterei, intézményei.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egészségkulturáltság fogalma, összetevői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egészség definíciója.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egészséget meghatározó tényezők.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egészséges életvitel.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</w:t>
      </w:r>
      <w:proofErr w:type="spellStart"/>
      <w:r w:rsidRPr="007245FD">
        <w:rPr>
          <w:rFonts w:cs="Times New Roman"/>
          <w:color w:val="000000" w:themeColor="text1"/>
        </w:rPr>
        <w:t>higiéne</w:t>
      </w:r>
      <w:proofErr w:type="spellEnd"/>
      <w:r w:rsidRPr="007245FD">
        <w:rPr>
          <w:rFonts w:cs="Times New Roman"/>
          <w:color w:val="000000" w:themeColor="text1"/>
        </w:rPr>
        <w:t xml:space="preserve"> fogalma, területei.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Személyi </w:t>
      </w:r>
      <w:proofErr w:type="spellStart"/>
      <w:r w:rsidRPr="007245FD">
        <w:rPr>
          <w:rFonts w:cs="Times New Roman"/>
          <w:color w:val="000000" w:themeColor="text1"/>
        </w:rPr>
        <w:t>higiéne</w:t>
      </w:r>
      <w:proofErr w:type="spellEnd"/>
      <w:r w:rsidRPr="007245FD">
        <w:rPr>
          <w:rFonts w:cs="Times New Roman"/>
          <w:color w:val="000000" w:themeColor="text1"/>
        </w:rPr>
        <w:t>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egészséges szervezetet felépítő anyagok, tápanyagok összetétele, tápanyag-piramis, az egészséges szervezet tápanyagszükséglete.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egészséges táplálkozás; a túlzott tápanyagbevitel következményei.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Fizikai, szellemi munka energiaigénye.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helyes testtartás, rendszeres testedzés jelentősége.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testi erő fenntartása, a mozgás lehetséges módjai.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megfelelő öltözködés.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prevenció szintjei.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betegségek korai felismerését szolgáló lehetőségek; rizikófaktorok és azok felismerése.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Szűrővizsgálatok jelentősége, életkorok szenti szűrővizsgálatok formái, teendő a tünetek megjelenése esetén.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Védőoltások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káros szenvedélyek formái, kialakulásuk okai, betegséget előidéző káros hatásuk, a káros szenvedélyek korai felismerése.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drog, az alkohol kapcsolata a mentális egészségünkkel.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>Önértékelés, önbecsülés.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Önmagunkról kialakított reális kép, képességeink, korlátaink.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egészséges lelki egyensúly fenntartása, önvédő technikák.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Relaxáció formái, jelentősége.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Aktív, passzív pihenés formái.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érzelmi élet egyensúlya.</w:t>
      </w:r>
    </w:p>
    <w:p w:rsidR="001C1FAA" w:rsidRPr="007245FD" w:rsidRDefault="001C1FAA" w:rsidP="001C1FA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akaraterő.</w:t>
      </w:r>
    </w:p>
    <w:p w:rsidR="00FB6DBC" w:rsidRPr="007245F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FB6DBC" w:rsidRPr="007245F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képzés javasolt helyszíne (ajánlás)</w:t>
      </w:r>
    </w:p>
    <w:p w:rsidR="00FB6DBC" w:rsidRPr="007245FD" w:rsidRDefault="001C1FAA" w:rsidP="00FB6DBC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Tanterem</w:t>
      </w:r>
    </w:p>
    <w:p w:rsidR="00FB6DBC" w:rsidRPr="007245F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:rsidR="00FB6DBC" w:rsidRPr="007245F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értékelésének módja</w:t>
      </w:r>
    </w:p>
    <w:p w:rsidR="00FB6DBC" w:rsidRPr="007245F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nemzeti köznevelésről szóló 2011. évi </w:t>
      </w:r>
      <w:r w:rsidR="00DB5E4F">
        <w:rPr>
          <w:rFonts w:cs="Times New Roman"/>
          <w:color w:val="000000" w:themeColor="text1"/>
        </w:rPr>
        <w:t xml:space="preserve">CXC. törvény </w:t>
      </w:r>
      <w:r w:rsidRPr="007245FD">
        <w:rPr>
          <w:rFonts w:cs="Times New Roman"/>
          <w:color w:val="000000" w:themeColor="text1"/>
        </w:rPr>
        <w:t xml:space="preserve">54. § </w:t>
      </w:r>
      <w:r w:rsidR="00F5115E">
        <w:rPr>
          <w:rFonts w:cs="Times New Roman"/>
          <w:color w:val="000000" w:themeColor="text1"/>
        </w:rPr>
        <w:t>(2) bekezdés a)</w:t>
      </w:r>
      <w:r w:rsidRPr="007245FD">
        <w:rPr>
          <w:rFonts w:cs="Times New Roman"/>
          <w:color w:val="000000" w:themeColor="text1"/>
        </w:rPr>
        <w:t xml:space="preserve"> pontja szerinti értékeléssel.</w:t>
      </w:r>
    </w:p>
    <w:p w:rsidR="00FB6DBC" w:rsidRPr="007245F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:rsidR="00FB6DBC" w:rsidRPr="007245FD" w:rsidRDefault="008D36C3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Szakmai kommunikáció</w:t>
      </w:r>
      <w:r w:rsidR="00FB6DBC" w:rsidRPr="007245FD">
        <w:rPr>
          <w:rFonts w:cs="Times New Roman"/>
          <w:b/>
          <w:color w:val="000000" w:themeColor="text1"/>
        </w:rPr>
        <w:t xml:space="preserve"> tantárgy</w:t>
      </w:r>
      <w:r w:rsidR="00FB6DBC" w:rsidRPr="007245FD">
        <w:rPr>
          <w:rFonts w:cs="Times New Roman"/>
          <w:b/>
          <w:color w:val="000000" w:themeColor="text1"/>
        </w:rPr>
        <w:tab/>
      </w:r>
      <w:r w:rsidRPr="007245FD">
        <w:rPr>
          <w:rFonts w:cs="Times New Roman"/>
          <w:b/>
          <w:color w:val="000000" w:themeColor="text1"/>
        </w:rPr>
        <w:t>72</w:t>
      </w:r>
      <w:r w:rsidR="00FB6DBC" w:rsidRPr="007245FD">
        <w:rPr>
          <w:rFonts w:cs="Times New Roman"/>
          <w:b/>
          <w:color w:val="000000" w:themeColor="text1"/>
        </w:rPr>
        <w:t xml:space="preserve"> óra/</w:t>
      </w:r>
      <w:r w:rsidRPr="007245FD">
        <w:rPr>
          <w:rFonts w:cs="Times New Roman"/>
          <w:b/>
          <w:color w:val="000000" w:themeColor="text1"/>
        </w:rPr>
        <w:t>72</w:t>
      </w:r>
      <w:r w:rsidR="00FB6DBC" w:rsidRPr="007245FD">
        <w:rPr>
          <w:rFonts w:cs="Times New Roman"/>
          <w:b/>
          <w:color w:val="000000" w:themeColor="text1"/>
        </w:rPr>
        <w:t xml:space="preserve"> óra*</w:t>
      </w:r>
    </w:p>
    <w:p w:rsidR="00FB6DBC" w:rsidRPr="007245FD" w:rsidRDefault="00FB6DBC" w:rsidP="00FB6DBC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7245F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:rsidR="00FB6DBC" w:rsidRPr="007245F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:rsidR="00FB6DBC" w:rsidRPr="007245F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tantárgy a főszakképesítéshez kapcsolódik.</w:t>
      </w:r>
    </w:p>
    <w:p w:rsidR="00FB6DBC" w:rsidRPr="007245F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:rsidR="00FB6DBC" w:rsidRPr="007245F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tanításának célja</w:t>
      </w:r>
    </w:p>
    <w:p w:rsidR="008D36C3" w:rsidRPr="007245FD" w:rsidRDefault="008D36C3" w:rsidP="008D36C3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szakmai kommunikáció oktatásának célja a kommunikációs ismeretek, készségek, aktív, tudatos fejlesztése, kitérve az egészségügyi pályákon fontos jellemzőkre, speciális helyzetekre. További cél, hogy a tanuló ismerje az orvosi latin nyelvi szakkifejezéseket, munkája során tudja alkalmazni a latin szaknyelv kiejtési, olvasási és írási szabályait.</w:t>
      </w:r>
    </w:p>
    <w:p w:rsidR="00FB6DBC" w:rsidRPr="007245F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:rsidR="00FB6DBC" w:rsidRPr="007245F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Kapcsolódó közismereti, szakmai tartalmak</w:t>
      </w:r>
    </w:p>
    <w:p w:rsidR="008D36C3" w:rsidRPr="007245FD" w:rsidRDefault="008D36C3" w:rsidP="008D36C3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Magyar nyelvtan</w:t>
      </w:r>
    </w:p>
    <w:p w:rsidR="008D36C3" w:rsidRPr="007245FD" w:rsidRDefault="008D36C3" w:rsidP="008D36C3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Magyar irodalom</w:t>
      </w:r>
    </w:p>
    <w:p w:rsidR="008D36C3" w:rsidRPr="007245FD" w:rsidRDefault="008D36C3" w:rsidP="008D36C3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Történelem</w:t>
      </w:r>
    </w:p>
    <w:p w:rsidR="008D36C3" w:rsidRPr="007245FD" w:rsidRDefault="008D36C3" w:rsidP="008D36C3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Biológia</w:t>
      </w:r>
    </w:p>
    <w:p w:rsidR="008D36C3" w:rsidRPr="007245FD" w:rsidRDefault="008D36C3" w:rsidP="008D36C3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Anatómia-élettan</w:t>
      </w:r>
    </w:p>
    <w:p w:rsidR="008D36C3" w:rsidRPr="007245FD" w:rsidRDefault="008D36C3" w:rsidP="008D36C3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Pszichológia</w:t>
      </w:r>
    </w:p>
    <w:p w:rsidR="008D36C3" w:rsidRPr="007245FD" w:rsidRDefault="008D36C3" w:rsidP="008D36C3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Személyiség lélektan</w:t>
      </w:r>
    </w:p>
    <w:p w:rsidR="00FB6DBC" w:rsidRPr="007245FD" w:rsidRDefault="008D36C3" w:rsidP="008D36C3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Szociálpszichológia</w:t>
      </w:r>
    </w:p>
    <w:p w:rsidR="00FB6DBC" w:rsidRPr="007245F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:rsidR="00FB6DBC" w:rsidRPr="007245F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Témakörök</w:t>
      </w:r>
    </w:p>
    <w:p w:rsidR="00FB6DBC" w:rsidRPr="007245FD" w:rsidRDefault="008D36C3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Orvosi latin nyelv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latin nyelv eredete, fejlődése. 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orvosi latin nyelv kialakulása és fejlődése.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orvosi terminológia helyesírási és kiejtési szabályai.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emberi test főbb részei, síkjai, irányai.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Szervek, szervrendszerek felépítésére, egészséges és kóros működésére vonatkozó latin szakkifejezések: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Mozgásrendszer latin szakkifejezései.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Keringési rendszer latin szakkifejezései.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Légzőrendszer</w:t>
      </w:r>
      <w:proofErr w:type="spellEnd"/>
      <w:r w:rsidRPr="007245FD">
        <w:rPr>
          <w:rFonts w:cs="Times New Roman"/>
          <w:color w:val="000000" w:themeColor="text1"/>
        </w:rPr>
        <w:t xml:space="preserve"> latin szakkifejezései.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Emésztőrendszer latin szakkifejezései.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Vizeletkiválasztó rendszer latin szakkifejezései.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Nemi szervek latin szakkifejezései.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>Belső elválasztású mirigyek latin szakkifejezései.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Idegrendszer latin szakkifejezései.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Érzékszervek latin szakkifejezései.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szervek, szervrendszerek működésére vonatkozó szakkifejezések.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Kórtani és </w:t>
      </w:r>
      <w:proofErr w:type="spellStart"/>
      <w:r w:rsidRPr="007245FD">
        <w:rPr>
          <w:rFonts w:cs="Times New Roman"/>
          <w:color w:val="000000" w:themeColor="text1"/>
        </w:rPr>
        <w:t>klinikumi</w:t>
      </w:r>
      <w:proofErr w:type="spellEnd"/>
      <w:r w:rsidRPr="007245FD">
        <w:rPr>
          <w:rFonts w:cs="Times New Roman"/>
          <w:color w:val="000000" w:themeColor="text1"/>
        </w:rPr>
        <w:t xml:space="preserve"> elnevezések.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Műtéti és vizsgáló eljárások elnevezései.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Orvosi vények szakkifejezései.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Számnevek.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Alapvető nyelvtani ismeretek: a névelő, főnév, birtokos szerkezet, melléknév és minőségjelzős szerkezet névszók, ragozás, határozószók, szóképzés és szóalkotás, rövidítések, igék és igeragozás, képzők.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témakört csoportbontásban kell tanítani.</w:t>
      </w:r>
    </w:p>
    <w:p w:rsidR="00FB6DBC" w:rsidRPr="007245F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FB6DBC" w:rsidRPr="007245FD" w:rsidRDefault="008D36C3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 xml:space="preserve"> Kommunikáció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kommunikáció fogalma, elemei.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Dinamikai törvényszerűségek.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Az interperszonális és </w:t>
      </w:r>
      <w:proofErr w:type="spellStart"/>
      <w:r w:rsidRPr="007245FD">
        <w:rPr>
          <w:rFonts w:cs="Times New Roman"/>
          <w:color w:val="000000" w:themeColor="text1"/>
        </w:rPr>
        <w:t>multiperszonális</w:t>
      </w:r>
      <w:proofErr w:type="spellEnd"/>
      <w:r w:rsidRPr="007245FD">
        <w:rPr>
          <w:rFonts w:cs="Times New Roman"/>
          <w:color w:val="000000" w:themeColor="text1"/>
        </w:rPr>
        <w:t xml:space="preserve"> kommunikációs helyzetek.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őszinte kommunikáció feltételei.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Érintkezési formák és ezek eltérései más kultúrákban.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érdeklődés és a figyelmes hallgatás jelentősége.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közvetlen emberi kommunikáció formái.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Nyelvi szocializációs szintek.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metakommunikáció fogalma és törvényszerűségei, jellemzői.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verbális és nonverbális közlés viszonya.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pillanatnyi és állandósult érzelmek kifejeződése.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kulturális szignálok kommunikatív jelentősége.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kongruens és </w:t>
      </w:r>
      <w:proofErr w:type="spellStart"/>
      <w:r w:rsidRPr="007245FD">
        <w:rPr>
          <w:rFonts w:cs="Times New Roman"/>
          <w:color w:val="000000" w:themeColor="text1"/>
        </w:rPr>
        <w:t>inkongruens</w:t>
      </w:r>
      <w:proofErr w:type="spellEnd"/>
      <w:r w:rsidRPr="007245FD">
        <w:rPr>
          <w:rFonts w:cs="Times New Roman"/>
          <w:color w:val="000000" w:themeColor="text1"/>
        </w:rPr>
        <w:t xml:space="preserve"> kommunikáció fogalma, jellemzői, hitelesség.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Egészségügyi szakmai kommunikáció: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Az egészségügyi szakdolgozó-beteg együttműködés javításának kommunikációs lehetőségei. 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kapcsolatfelvétel, a bemutatkozás jelentősége és általános szabályai.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Kapcsolatteremtés és fenntartás egészséges és a beteg gyermekkel. 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gyerekek sajátos kommunikációs formái: a sírás, a rajz és a játék. 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időskor kommunikációs jellemzői, kommunikációs nehézségek, akadályok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Kommunikáció roma páciensekkel.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Figyelemfelhívó jelek a páciens kommunikációjában. 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Kapcsolat, kommunikáció feszült, indulatos betegekkel.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Kommunikáció a hozzátartozókkal.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Kommunikáció az egészségügyi team tagjai között.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Telefonos kommunikáció szabályai az egészségügyben.</w:t>
      </w:r>
    </w:p>
    <w:p w:rsidR="00FB6DBC" w:rsidRPr="007245F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FB6DBC" w:rsidRPr="007245FD" w:rsidRDefault="008D36C3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Speciális kommunikáció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kommunikációs zavarok és okai.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Speciális kommunikáció alkalmazása hallás, beszéd és látássérültekkel.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hazai és nemzetközi jelnyelv és a Braille írás.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egészségügyi szakdolgozó szerepe a megfelelő kommunikáció biztosításában és fenntartásában.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Infokommunikációs akadálymentesítés.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Kommunikációs korlátok leküzdése autizmus spektrumzavar esetén.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nyelvi kommunikáció hiányosságai.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szégyenlősség és gátlásosság.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>Kommunikációs gátak és közléssorompók.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kommunikációs zavarok leküzdése.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Segítő beszélgetés.</w:t>
      </w:r>
    </w:p>
    <w:p w:rsidR="008D36C3" w:rsidRPr="007245FD" w:rsidRDefault="008D36C3" w:rsidP="008D36C3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Segítő beszélgetés leggyakoribb hibái.</w:t>
      </w:r>
    </w:p>
    <w:p w:rsidR="00FB6DBC" w:rsidRPr="007245F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FB6DBC" w:rsidRPr="007245F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képzés javasolt helyszíne (ajánlás)</w:t>
      </w:r>
    </w:p>
    <w:p w:rsidR="00FB6DBC" w:rsidRPr="007245FD" w:rsidRDefault="008D36C3" w:rsidP="00FB6DBC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Tanterem</w:t>
      </w:r>
    </w:p>
    <w:p w:rsidR="00FB6DBC" w:rsidRPr="007245F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:rsidR="00FB6DBC" w:rsidRPr="007245F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értékelésének módja</w:t>
      </w:r>
    </w:p>
    <w:p w:rsidR="00FB6DBC" w:rsidRPr="007245F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nemzeti köznevelésről szóló 2011. évi </w:t>
      </w:r>
      <w:r w:rsidR="00DB5E4F">
        <w:rPr>
          <w:rFonts w:cs="Times New Roman"/>
          <w:color w:val="000000" w:themeColor="text1"/>
        </w:rPr>
        <w:t xml:space="preserve">CXC. törvény </w:t>
      </w:r>
      <w:r w:rsidRPr="007245FD">
        <w:rPr>
          <w:rFonts w:cs="Times New Roman"/>
          <w:color w:val="000000" w:themeColor="text1"/>
        </w:rPr>
        <w:t xml:space="preserve">54. § </w:t>
      </w:r>
      <w:r w:rsidR="00F5115E">
        <w:rPr>
          <w:rFonts w:cs="Times New Roman"/>
          <w:color w:val="000000" w:themeColor="text1"/>
        </w:rPr>
        <w:t>(2) bekezdés a)</w:t>
      </w:r>
      <w:r w:rsidRPr="007245FD">
        <w:rPr>
          <w:rFonts w:cs="Times New Roman"/>
          <w:color w:val="000000" w:themeColor="text1"/>
        </w:rPr>
        <w:t xml:space="preserve"> pontja szerinti értékeléssel.</w:t>
      </w:r>
    </w:p>
    <w:p w:rsidR="00FB6DBC" w:rsidRPr="007245FD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br w:type="page"/>
      </w:r>
    </w:p>
    <w:p w:rsidR="00A23F09" w:rsidRPr="007245FD" w:rsidRDefault="00A23F09" w:rsidP="00A23F09">
      <w:pPr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A</w:t>
      </w:r>
    </w:p>
    <w:p w:rsidR="00A23F09" w:rsidRPr="007245FD" w:rsidRDefault="008D36C3" w:rsidP="00A23F09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11221</w:t>
      </w:r>
      <w:r w:rsidR="00A23F09" w:rsidRPr="007245FD">
        <w:rPr>
          <w:rFonts w:cs="Times New Roman"/>
          <w:b/>
          <w:color w:val="000000" w:themeColor="text1"/>
          <w:sz w:val="36"/>
        </w:rPr>
        <w:t>-</w:t>
      </w:r>
      <w:r w:rsidRPr="007245FD">
        <w:rPr>
          <w:rFonts w:cs="Times New Roman"/>
          <w:b/>
          <w:color w:val="000000" w:themeColor="text1"/>
          <w:sz w:val="36"/>
        </w:rPr>
        <w:t>1</w:t>
      </w:r>
      <w:r w:rsidR="00A3768E" w:rsidRPr="007245FD">
        <w:rPr>
          <w:rFonts w:cs="Times New Roman"/>
          <w:b/>
          <w:color w:val="000000" w:themeColor="text1"/>
          <w:sz w:val="36"/>
        </w:rPr>
        <w:t>6</w:t>
      </w:r>
      <w:r w:rsidR="00A23F09" w:rsidRPr="007245FD">
        <w:rPr>
          <w:rFonts w:cs="Times New Roman"/>
          <w:b/>
          <w:color w:val="000000" w:themeColor="text1"/>
          <w:sz w:val="36"/>
        </w:rPr>
        <w:t xml:space="preserve"> azonosító számú</w:t>
      </w:r>
    </w:p>
    <w:p w:rsidR="00A23F09" w:rsidRPr="007245FD" w:rsidRDefault="008D36C3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Alapápolás</w:t>
      </w:r>
    </w:p>
    <w:p w:rsidR="00A23F09" w:rsidRPr="007245FD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:rsidR="00A23F09" w:rsidRPr="007245FD" w:rsidRDefault="00A23F09" w:rsidP="00A23F09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7245FD">
        <w:rPr>
          <w:rFonts w:cs="Times New Roman"/>
          <w:b/>
          <w:color w:val="000000" w:themeColor="text1"/>
          <w:sz w:val="36"/>
        </w:rPr>
        <w:t xml:space="preserve"> követelménymodul</w:t>
      </w:r>
    </w:p>
    <w:p w:rsidR="00A23F09" w:rsidRPr="007245FD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7245FD">
        <w:rPr>
          <w:rFonts w:cs="Times New Roman"/>
          <w:b/>
          <w:color w:val="000000" w:themeColor="text1"/>
          <w:sz w:val="36"/>
        </w:rPr>
        <w:t>, témakörei</w:t>
      </w:r>
    </w:p>
    <w:p w:rsidR="00A23F09" w:rsidRPr="007245FD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br w:type="page"/>
      </w:r>
    </w:p>
    <w:p w:rsidR="00A23F09" w:rsidRPr="007245FD" w:rsidRDefault="00A23F09" w:rsidP="00A23F09">
      <w:pPr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 xml:space="preserve">A </w:t>
      </w:r>
      <w:r w:rsidR="008D36C3" w:rsidRPr="007245FD">
        <w:rPr>
          <w:rFonts w:cs="Times New Roman"/>
          <w:color w:val="000000" w:themeColor="text1"/>
        </w:rPr>
        <w:t>11221</w:t>
      </w:r>
      <w:r w:rsidRPr="007245FD">
        <w:rPr>
          <w:rFonts w:cs="Times New Roman"/>
          <w:color w:val="000000" w:themeColor="text1"/>
        </w:rPr>
        <w:t>-</w:t>
      </w:r>
      <w:r w:rsidR="008D36C3" w:rsidRPr="007245FD">
        <w:rPr>
          <w:rFonts w:cs="Times New Roman"/>
          <w:color w:val="000000" w:themeColor="text1"/>
        </w:rPr>
        <w:t>16</w:t>
      </w:r>
      <w:r w:rsidRPr="007245FD">
        <w:rPr>
          <w:rFonts w:cs="Times New Roman"/>
          <w:color w:val="000000" w:themeColor="text1"/>
        </w:rPr>
        <w:t xml:space="preserve"> azonosító számú </w:t>
      </w:r>
      <w:r w:rsidR="008D36C3" w:rsidRPr="007245FD">
        <w:rPr>
          <w:rFonts w:cs="Times New Roman"/>
          <w:color w:val="000000" w:themeColor="text1"/>
        </w:rPr>
        <w:t>Alapápolás</w:t>
      </w:r>
      <w:r w:rsidRPr="007245FD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090F4B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Ind w:w="-173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008"/>
        <w:gridCol w:w="758"/>
      </w:tblGrid>
      <w:tr w:rsidR="007245FD" w:rsidRPr="007245FD" w:rsidTr="00763CC0">
        <w:trPr>
          <w:cantSplit/>
          <w:trHeight w:val="1697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042F4C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42F4C" w:rsidRPr="007245FD" w:rsidRDefault="00042F4C" w:rsidP="001354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Ápolástan-gondozástan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042F4C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7245FD" w:rsidRDefault="00042F4C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7245FD" w:rsidRDefault="00CC13E0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Részt vesz az egészség megőrzésében és helyreállításában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7245FD" w:rsidRDefault="00CC13E0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7245FD" w:rsidRDefault="00CC13E0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Részt vesz az egészséges újszülött, csecsemő és gyermek szükségleteinek biztosításában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7245FD" w:rsidRDefault="00CC13E0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7245FD" w:rsidRDefault="00CC13E0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Biztosítja az egyén komfortját különböző életszakaszokban, élethelyzetekben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7245FD" w:rsidRDefault="00CC13E0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7245FD" w:rsidRDefault="00CC13E0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Gondozási feladatokat lát el különböző életszakaszokban, élethelyzetekben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7245FD" w:rsidRDefault="00CC13E0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7245FD" w:rsidRDefault="00CC13E0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 xml:space="preserve">Elhelyezi a beteget a kórteremben, részt vesz a betegfelvétel, </w:t>
            </w:r>
            <w:proofErr w:type="spellStart"/>
            <w:r w:rsidRPr="007245FD">
              <w:rPr>
                <w:color w:val="000000" w:themeColor="text1"/>
              </w:rPr>
              <w:t>-átadás</w:t>
            </w:r>
            <w:proofErr w:type="spellEnd"/>
            <w:r w:rsidRPr="007245FD">
              <w:rPr>
                <w:color w:val="000000" w:themeColor="text1"/>
              </w:rPr>
              <w:t xml:space="preserve"> és </w:t>
            </w:r>
            <w:proofErr w:type="spellStart"/>
            <w:r w:rsidRPr="007245FD">
              <w:rPr>
                <w:color w:val="000000" w:themeColor="text1"/>
              </w:rPr>
              <w:t>-elbocsátás</w:t>
            </w:r>
            <w:proofErr w:type="spellEnd"/>
            <w:r w:rsidRPr="007245FD">
              <w:rPr>
                <w:color w:val="000000" w:themeColor="text1"/>
              </w:rPr>
              <w:t xml:space="preserve"> ápolói feladataiban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7245FD" w:rsidRDefault="00CC13E0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7245FD" w:rsidRDefault="00CC13E0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Részt vesz az ápolási folyamat tervezésében, kivitelezésében és megfelelő dokumentálásában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7245FD" w:rsidRDefault="00CC13E0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7245FD" w:rsidRDefault="00CC13E0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Akadályozott személyt ápol, segít, gondoz, rehabilitációs programjaiban részt vesz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7245FD" w:rsidRDefault="00CC13E0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7245FD" w:rsidRDefault="00CC13E0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Segíti a beteget alapvető szükségleteinek kielégítésében, a betegbiztonság és a betegjogok szem előtt tartásával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7245FD" w:rsidRDefault="00CC13E0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7245FD" w:rsidRDefault="00CC13E0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 xml:space="preserve">Kardinális tüneteket észlel, mér, EKG-t készít, </w:t>
            </w:r>
            <w:proofErr w:type="spellStart"/>
            <w:r w:rsidRPr="007245FD">
              <w:rPr>
                <w:color w:val="000000" w:themeColor="text1"/>
              </w:rPr>
              <w:t>pulzoximetriát</w:t>
            </w:r>
            <w:proofErr w:type="spellEnd"/>
            <w:r w:rsidRPr="007245FD">
              <w:rPr>
                <w:color w:val="000000" w:themeColor="text1"/>
              </w:rPr>
              <w:t xml:space="preserve"> végez, az eredményt rögzíti és jelenti, sürgős esetben haladéktalanul intézkedik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7245FD" w:rsidRDefault="00CC13E0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7245FD" w:rsidRDefault="00CC13E0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 xml:space="preserve">Felismeri a beteg megváltozott szükségleteit, a betegmegfigyelés során észlelt tüneteket jelzi és jelenti, életet veszélyeztető tüneteket, </w:t>
            </w:r>
            <w:proofErr w:type="spellStart"/>
            <w:r w:rsidRPr="007245FD">
              <w:rPr>
                <w:color w:val="000000" w:themeColor="text1"/>
              </w:rPr>
              <w:t>tünetegyütteseket</w:t>
            </w:r>
            <w:proofErr w:type="spellEnd"/>
            <w:r w:rsidRPr="007245FD">
              <w:rPr>
                <w:color w:val="000000" w:themeColor="text1"/>
              </w:rPr>
              <w:t xml:space="preserve"> felismer és haladéktalanul intézkedik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7245FD" w:rsidRDefault="00CC13E0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7245FD" w:rsidRDefault="00CC13E0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Biztonságos és higiénikus betegkörnyezetet teremt az aszeptikus betegellátás figyelembevétele mellett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7245FD" w:rsidRDefault="00CC13E0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7245FD" w:rsidRDefault="00CC13E0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proofErr w:type="spellStart"/>
            <w:r w:rsidRPr="007245FD">
              <w:rPr>
                <w:color w:val="000000" w:themeColor="text1"/>
              </w:rPr>
              <w:t>Pozicionálja</w:t>
            </w:r>
            <w:proofErr w:type="spellEnd"/>
            <w:r w:rsidRPr="007245FD">
              <w:rPr>
                <w:color w:val="000000" w:themeColor="text1"/>
              </w:rPr>
              <w:t>, mobilizálja a beteget, mozgást segítő eszközöket biztonsággal alkalmaz, rugalmas pólyát megfelelő módon felhelyez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7245FD" w:rsidRDefault="00CC13E0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7245FD" w:rsidRDefault="00CC13E0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 xml:space="preserve">Megfelelően és biztonságosan alkalmazza a gyógyászati segédeszközöket, az ápolási, kényelmi és </w:t>
            </w:r>
            <w:proofErr w:type="spellStart"/>
            <w:r w:rsidRPr="007245FD">
              <w:rPr>
                <w:color w:val="000000" w:themeColor="text1"/>
              </w:rPr>
              <w:t>antidecubitus</w:t>
            </w:r>
            <w:proofErr w:type="spellEnd"/>
            <w:r w:rsidRPr="007245FD">
              <w:rPr>
                <w:color w:val="000000" w:themeColor="text1"/>
              </w:rPr>
              <w:t xml:space="preserve"> eszközöket, kötszereket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7245FD" w:rsidRDefault="00CC13E0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7245FD" w:rsidRDefault="00CC13E0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Előkészít különböző vizsgálatokhoz és mindennapos beavatkozásokhoz, kompetenciájának megfelelően felkészíti a beteget, illetve segédkezik a beavatkozások kivitelezésében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7245FD" w:rsidRDefault="00CC13E0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7245FD" w:rsidRDefault="00CC13E0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Testváladékokat megfigyel, felfog, gyűjt, mér, váladékfelfogó eszközöket szakszerűen használ, kezel, fertőtlenít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7245FD" w:rsidRDefault="00CC13E0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7245FD" w:rsidRDefault="00CC13E0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Fizikális lázcsillapítást végez, hideg-meleghatást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7245FD" w:rsidRDefault="00CC13E0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7245FD" w:rsidRDefault="00CC13E0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 xml:space="preserve">Felismeri a </w:t>
            </w:r>
            <w:proofErr w:type="spellStart"/>
            <w:r w:rsidRPr="007245FD">
              <w:rPr>
                <w:color w:val="000000" w:themeColor="text1"/>
              </w:rPr>
              <w:t>decubitus</w:t>
            </w:r>
            <w:proofErr w:type="spellEnd"/>
            <w:r w:rsidRPr="007245FD">
              <w:rPr>
                <w:color w:val="000000" w:themeColor="text1"/>
              </w:rPr>
              <w:t xml:space="preserve"> jeleit, súlyosságát megállapítja, részt vesz az 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7245FD" w:rsidRDefault="00CC13E0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7245FD" w:rsidRDefault="00CC13E0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 xml:space="preserve">Felismeri az élősködővel fertőzött beteget, részt vesz az </w:t>
            </w:r>
            <w:r w:rsidRPr="007245FD">
              <w:rPr>
                <w:color w:val="000000" w:themeColor="text1"/>
              </w:rPr>
              <w:lastRenderedPageBreak/>
              <w:t>ellátásában, izolálásában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7245FD" w:rsidRDefault="00CC13E0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lastRenderedPageBreak/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7245FD" w:rsidRDefault="00CC13E0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lastRenderedPageBreak/>
              <w:t>Idős beteget életkorának, szellemi és fizikai adottságainak megfelelően ápol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7245FD" w:rsidRDefault="00CC13E0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7245FD" w:rsidRDefault="00CC13E0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Terminális állapotban lévő, illetve haldokló betegek alapápolási feladatait ellátja, halott körüli teendőket ellát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7245FD" w:rsidRDefault="00CC13E0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7245FD" w:rsidRDefault="00CC13E0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Részt vesz a szakszerű és jogszerű fizikai korlátozás kivitelezésében, majd a fokozott betegmegfigyelésben, a fizikailag korlátozott beteg szükségleteinek kielégítésében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7245FD" w:rsidRDefault="00CC13E0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7245FD" w:rsidRDefault="00CC13E0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Részt vesz a viziteken, megbeszéléseken, a gyógyító team tagjaival együttműködik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7245FD" w:rsidRDefault="00CC13E0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7245FD" w:rsidRDefault="00CC13E0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Etikus és felelősségteljes magatartást tanúsítva segítő, támogató kapcsolatot tart a beteggel, hozzátartozókkal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7245FD" w:rsidRDefault="00CC13E0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7245FD" w:rsidRDefault="00CC13E0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Betartja az ápolásetikai normákat, a munkavégzésére vonatkozó munkavédelmi és egyéb jogszabályokat, minőségügyi és szakmai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7245FD" w:rsidRDefault="00CC13E0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C13E0" w:rsidRPr="007245FD" w:rsidRDefault="00CC13E0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Alkalmazza a fertőtlenítő eljárásokat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13E0" w:rsidRPr="007245FD" w:rsidRDefault="00CC13E0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042F4C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7245FD" w:rsidRDefault="00042F4C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042F4C" w:rsidP="008670F7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Egészséges ember fejlődése, fejlődéslélektana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7245FD" w:rsidRDefault="00042F4C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042F4C" w:rsidP="008670F7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Egészséges ember gondozása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7245FD" w:rsidRDefault="00042F4C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042F4C" w:rsidP="008670F7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Prevenció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7245FD" w:rsidRDefault="00042F4C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042F4C" w:rsidP="008670F7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Egészséges életmód, életvitel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7245FD" w:rsidRDefault="00042F4C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042F4C" w:rsidP="008670F7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Újszülött-, csecsemő- és gyermekgondozás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7245FD" w:rsidRDefault="00042F4C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042F4C" w:rsidP="008670F7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Idős ember gondozása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7245FD" w:rsidRDefault="00042F4C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D94341" w:rsidP="00D94341">
            <w:pPr>
              <w:pStyle w:val="NormlWeb"/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Fogyatékossággal élő ember gondozása, ápolása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7245FD" w:rsidRDefault="00042F4C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D94341" w:rsidP="00D94341">
            <w:pPr>
              <w:pStyle w:val="NormlWeb"/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 xml:space="preserve">Esélyegyenlőség biztosítása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7245FD" w:rsidRDefault="00042F4C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042F4C" w:rsidP="008670F7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Ápolásetika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7245FD" w:rsidRDefault="00042F4C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042F4C" w:rsidP="008670F7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Ápoláslélektan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7245FD" w:rsidRDefault="00042F4C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042F4C" w:rsidP="008670F7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Team-munka szerepe, jelentősége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7245FD" w:rsidRDefault="00042F4C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042F4C" w:rsidP="008670F7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Betegfelvétel, betegátadás, elbocsátás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7245FD" w:rsidRDefault="00042F4C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042F4C" w:rsidP="008670F7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Alapszükségletek szerinti ápolás és betegellátás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7245FD" w:rsidRDefault="00042F4C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042F4C" w:rsidP="008670F7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Megváltozott szükségletek felmérése, kielégítése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7245FD" w:rsidRDefault="00042F4C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042F4C" w:rsidP="008670F7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Ápolási beavatkozások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7245FD" w:rsidRDefault="00042F4C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042F4C" w:rsidP="008670F7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Vizsgálatok, segédkezés vizsgálatoknál és beavatkozásoknál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7245FD" w:rsidRDefault="00042F4C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042F4C" w:rsidP="008670F7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Betegmegfigyelés és riasztás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7245FD" w:rsidRDefault="00042F4C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042F4C" w:rsidP="008670F7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Kardinális tünetek mérése, észlelése, regisztrálása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7245FD" w:rsidRDefault="00042F4C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042F4C" w:rsidP="008670F7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Aszeptikus betegellátás, higiéné és </w:t>
            </w:r>
            <w:proofErr w:type="spellStart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nosocomialis</w:t>
            </w:r>
            <w:proofErr w:type="spellEnd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</w:t>
            </w:r>
            <w:proofErr w:type="spellStart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surveillance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7245FD" w:rsidRDefault="00042F4C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042F4C" w:rsidP="00D9434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Fertőtlenítés és </w:t>
            </w:r>
            <w:proofErr w:type="spellStart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egyszerhasználatos</w:t>
            </w:r>
            <w:proofErr w:type="spellEnd"/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anyagok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7245FD" w:rsidRDefault="00042F4C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042F4C" w:rsidP="008670F7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Betegbiztonság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7245FD" w:rsidRDefault="00042F4C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4341" w:rsidRPr="007245FD" w:rsidRDefault="00D94341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proofErr w:type="spellStart"/>
            <w:r w:rsidRPr="007245FD">
              <w:rPr>
                <w:color w:val="000000" w:themeColor="text1"/>
              </w:rPr>
              <w:t>Geriátria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4341" w:rsidRPr="007245FD" w:rsidRDefault="00D94341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4341" w:rsidRPr="007245FD" w:rsidRDefault="00D94341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Rehabilitáció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4341" w:rsidRPr="007245FD" w:rsidRDefault="00D94341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4341" w:rsidRPr="007245FD" w:rsidRDefault="00D94341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Egészségügyi dokumentáció vezetése és adatvédelem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4341" w:rsidRPr="007245FD" w:rsidRDefault="00D94341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4341" w:rsidRPr="007245FD" w:rsidRDefault="00D94341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Ápolási dokumentáció vezetése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4341" w:rsidRPr="007245FD" w:rsidRDefault="00D94341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4341" w:rsidRPr="007245FD" w:rsidRDefault="00D94341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Munka-, tűz- és környezetvédelem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4341" w:rsidRPr="007245FD" w:rsidRDefault="00D94341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042F4C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7245FD" w:rsidRDefault="00042F4C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 xml:space="preserve">Szakmai nyelvű kommunikáció szóban és írásban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Alapápolási és gondozási tevékenységek ellátása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Egyszerűbb terápiás vagy diagnosztikus célú vizsgálatok, beavatkozások végrehajtása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lastRenderedPageBreak/>
              <w:t>Az ápolás, a betegmegfigyelés és riasztás eszközeinek adekvát és biztonságos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Eszközök előkészítése, tisztán 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042F4C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7245FD" w:rsidRDefault="00042F4C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042F4C" w:rsidP="008670F7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Elhivatottság,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7245FD" w:rsidRDefault="00042F4C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042F4C" w:rsidP="008670F7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7245FD" w:rsidRDefault="00042F4C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042F4C" w:rsidP="008670F7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7245FD" w:rsidRDefault="00042F4C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042F4C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7245FD" w:rsidRDefault="00042F4C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042F4C" w:rsidP="008670F7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7245FD" w:rsidRDefault="00042F4C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042F4C" w:rsidP="008670F7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7245FD" w:rsidRDefault="00042F4C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042F4C" w:rsidP="008670F7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7245FD" w:rsidRDefault="00042F4C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042F4C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7245FD" w:rsidRDefault="00042F4C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042F4C" w:rsidP="008670F7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7245FD" w:rsidRDefault="00042F4C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042F4C" w:rsidP="008670F7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7245FD" w:rsidRDefault="00042F4C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63CC0" w:rsidRPr="007245FD" w:rsidTr="00763CC0">
        <w:trPr>
          <w:trHeight w:val="255"/>
          <w:jc w:val="center"/>
        </w:trPr>
        <w:tc>
          <w:tcPr>
            <w:tcW w:w="6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42F4C" w:rsidRPr="007245FD" w:rsidRDefault="00042F4C" w:rsidP="008670F7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F4C" w:rsidRPr="007245FD" w:rsidRDefault="00042F4C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</w:tbl>
    <w:p w:rsidR="00A23F09" w:rsidRPr="007245FD" w:rsidRDefault="00A23F09" w:rsidP="00A23F09">
      <w:pPr>
        <w:rPr>
          <w:rFonts w:cs="Times New Roman"/>
          <w:color w:val="000000" w:themeColor="text1"/>
        </w:rPr>
      </w:pPr>
    </w:p>
    <w:p w:rsidR="00A23F09" w:rsidRPr="007245FD" w:rsidRDefault="008D36C3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Ápolástan-gondozástan</w:t>
      </w:r>
      <w:r w:rsidR="00A23F09" w:rsidRPr="007245FD">
        <w:rPr>
          <w:rFonts w:cs="Times New Roman"/>
          <w:b/>
          <w:color w:val="000000" w:themeColor="text1"/>
        </w:rPr>
        <w:t xml:space="preserve"> tantárgy</w:t>
      </w:r>
      <w:r w:rsidR="00A23F09" w:rsidRPr="007245FD">
        <w:rPr>
          <w:rFonts w:cs="Times New Roman"/>
          <w:b/>
          <w:color w:val="000000" w:themeColor="text1"/>
        </w:rPr>
        <w:tab/>
      </w:r>
      <w:r w:rsidR="00A3768E" w:rsidRPr="007245FD">
        <w:rPr>
          <w:rFonts w:cs="Times New Roman"/>
          <w:b/>
          <w:color w:val="000000" w:themeColor="text1"/>
        </w:rPr>
        <w:t>180</w:t>
      </w:r>
      <w:r w:rsidR="00A23F09" w:rsidRPr="007245FD">
        <w:rPr>
          <w:rFonts w:cs="Times New Roman"/>
          <w:b/>
          <w:color w:val="000000" w:themeColor="text1"/>
        </w:rPr>
        <w:t xml:space="preserve"> óra/</w:t>
      </w:r>
      <w:r w:rsidR="0086216E" w:rsidRPr="007245FD">
        <w:rPr>
          <w:rFonts w:cs="Times New Roman"/>
          <w:b/>
          <w:color w:val="000000" w:themeColor="text1"/>
        </w:rPr>
        <w:t>180</w:t>
      </w:r>
      <w:r w:rsidR="00A23F09" w:rsidRPr="007245FD">
        <w:rPr>
          <w:rFonts w:cs="Times New Roman"/>
          <w:b/>
          <w:color w:val="000000" w:themeColor="text1"/>
        </w:rPr>
        <w:t xml:space="preserve"> óra*</w:t>
      </w:r>
    </w:p>
    <w:p w:rsidR="00A23F09" w:rsidRPr="007245FD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7245F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tantárgy a főszakképesítéshez kapcsolódik.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tanításának célja</w:t>
      </w:r>
    </w:p>
    <w:p w:rsidR="008D36C3" w:rsidRPr="007245FD" w:rsidRDefault="008D36C3" w:rsidP="008D36C3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tantárgy tanításának a célja, hogy az egészségügyi alapismeretekre támaszkodva a tanulók ismerjék meg az ápolás alapelveit, sajátítsák el az ápolás elméleti alapjait, az egészséges és akadályozott emberrel kapcsolatos gondozási feladatokat.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Kapcsolódó közismereti, szakmai tartalmak</w:t>
      </w:r>
    </w:p>
    <w:p w:rsidR="00A23F09" w:rsidRPr="007245FD" w:rsidRDefault="008D36C3" w:rsidP="008D36C3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Szakmai jogi és etikai ismeretek,</w:t>
      </w:r>
      <w:r w:rsidR="00B8728B" w:rsidRPr="007245FD">
        <w:rPr>
          <w:rFonts w:cs="Times New Roman"/>
          <w:color w:val="000000" w:themeColor="text1"/>
        </w:rPr>
        <w:t xml:space="preserve"> </w:t>
      </w:r>
      <w:proofErr w:type="gramStart"/>
      <w:r w:rsidR="00B8728B" w:rsidRPr="007245FD">
        <w:rPr>
          <w:rFonts w:cs="Times New Roman"/>
          <w:color w:val="000000" w:themeColor="text1"/>
        </w:rPr>
        <w:t>A</w:t>
      </w:r>
      <w:proofErr w:type="gramEnd"/>
      <w:r w:rsidRPr="007245FD">
        <w:rPr>
          <w:rFonts w:cs="Times New Roman"/>
          <w:color w:val="000000" w:themeColor="text1"/>
        </w:rPr>
        <w:t xml:space="preserve"> pszichológia</w:t>
      </w:r>
      <w:r w:rsidR="00B8728B" w:rsidRPr="007245FD">
        <w:rPr>
          <w:rFonts w:cs="Times New Roman"/>
          <w:color w:val="000000" w:themeColor="text1"/>
        </w:rPr>
        <w:t xml:space="preserve"> alapjai</w:t>
      </w:r>
      <w:r w:rsidRPr="007245FD">
        <w:rPr>
          <w:rFonts w:cs="Times New Roman"/>
          <w:color w:val="000000" w:themeColor="text1"/>
        </w:rPr>
        <w:t xml:space="preserve">, </w:t>
      </w:r>
      <w:r w:rsidR="00B8728B" w:rsidRPr="007245FD">
        <w:rPr>
          <w:rFonts w:cs="Times New Roman"/>
          <w:color w:val="000000" w:themeColor="text1"/>
        </w:rPr>
        <w:t xml:space="preserve">A </w:t>
      </w:r>
      <w:r w:rsidRPr="007245FD">
        <w:rPr>
          <w:rFonts w:cs="Times New Roman"/>
          <w:color w:val="000000" w:themeColor="text1"/>
        </w:rPr>
        <w:t>pedagógia</w:t>
      </w:r>
      <w:r w:rsidR="00B8728B" w:rsidRPr="007245FD">
        <w:rPr>
          <w:rFonts w:cs="Times New Roman"/>
          <w:color w:val="000000" w:themeColor="text1"/>
        </w:rPr>
        <w:t xml:space="preserve"> alapjai, O</w:t>
      </w:r>
      <w:r w:rsidRPr="007245FD">
        <w:rPr>
          <w:rFonts w:cs="Times New Roman"/>
          <w:color w:val="000000" w:themeColor="text1"/>
        </w:rPr>
        <w:t>rvosi latin</w:t>
      </w:r>
      <w:r w:rsidR="00B8728B" w:rsidRPr="007245FD">
        <w:rPr>
          <w:rFonts w:cs="Times New Roman"/>
          <w:color w:val="000000" w:themeColor="text1"/>
        </w:rPr>
        <w:t xml:space="preserve"> nyelv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Témakörök</w:t>
      </w:r>
    </w:p>
    <w:p w:rsidR="00A23F09" w:rsidRPr="007245FD" w:rsidRDefault="0058430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 xml:space="preserve">Egészséges ember gondozása 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ember és környezete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Az ember, mint </w:t>
      </w:r>
      <w:proofErr w:type="spellStart"/>
      <w:r w:rsidRPr="007245FD">
        <w:rPr>
          <w:rFonts w:cs="Times New Roman"/>
          <w:color w:val="000000" w:themeColor="text1"/>
        </w:rPr>
        <w:t>bio-pszicho-szociális</w:t>
      </w:r>
      <w:proofErr w:type="spellEnd"/>
      <w:r w:rsidRPr="007245FD">
        <w:rPr>
          <w:rFonts w:cs="Times New Roman"/>
          <w:color w:val="000000" w:themeColor="text1"/>
        </w:rPr>
        <w:t xml:space="preserve"> lény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egészség fogalma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egészséges életmód, életvitel összetevői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prevenció fogalma, szintjei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gondozás fogalma, célja és formái, a gondozó jellemzői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gondozás és nevelés egysége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Családtervezés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Terhesség, a terhes nő életmódja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Terhesgondozás</w:t>
      </w:r>
      <w:proofErr w:type="spellEnd"/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szülés és a gyermekágy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egészséges újszülött jellemzői, gondozása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anya-gyermek kapcsolat jelentősége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anyatejes táplálás fontossága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Az egészséges csecsemő pszichés és szomatikus fejlődése, gondozási feladatok 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kisgyermek pszichés és szomatikus fejlődése, gondozási feladatok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Szeparáció és </w:t>
      </w:r>
      <w:proofErr w:type="spellStart"/>
      <w:r w:rsidRPr="007245FD">
        <w:rPr>
          <w:rFonts w:cs="Times New Roman"/>
          <w:color w:val="000000" w:themeColor="text1"/>
        </w:rPr>
        <w:t>hospitalizáció</w:t>
      </w:r>
      <w:proofErr w:type="spellEnd"/>
      <w:r w:rsidRPr="007245FD">
        <w:rPr>
          <w:rFonts w:cs="Times New Roman"/>
          <w:color w:val="000000" w:themeColor="text1"/>
        </w:rPr>
        <w:t xml:space="preserve"> fogalma, hatása a gyermek érzelmi állapotára </w:t>
      </w:r>
      <w:proofErr w:type="gramStart"/>
      <w:r w:rsidRPr="007245FD">
        <w:rPr>
          <w:rFonts w:cs="Times New Roman"/>
          <w:color w:val="000000" w:themeColor="text1"/>
        </w:rPr>
        <w:t>és  fejlődésére</w:t>
      </w:r>
      <w:proofErr w:type="gramEnd"/>
      <w:r w:rsidRPr="007245FD">
        <w:rPr>
          <w:rFonts w:cs="Times New Roman"/>
          <w:color w:val="000000" w:themeColor="text1"/>
        </w:rPr>
        <w:t>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 xml:space="preserve">Kórházba kerülő gyermek reakciói, a kórházban tartózkodás hatására kialakuló </w:t>
      </w:r>
      <w:proofErr w:type="spellStart"/>
      <w:r w:rsidRPr="007245FD">
        <w:rPr>
          <w:rFonts w:cs="Times New Roman"/>
          <w:color w:val="000000" w:themeColor="text1"/>
        </w:rPr>
        <w:t>tünetegyüttes</w:t>
      </w:r>
      <w:proofErr w:type="spellEnd"/>
      <w:r w:rsidRPr="007245FD">
        <w:rPr>
          <w:rFonts w:cs="Times New Roman"/>
          <w:color w:val="000000" w:themeColor="text1"/>
        </w:rPr>
        <w:t xml:space="preserve"> és negatív következményeinek megelőzését szolgáló intézkedések.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Gyermekek felkészítése a különböző kórházi beavatkozásokhoz.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óvodáskorú gyermek fejlődése és gondozása. A helyes szokások, napirend kialakítása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iskolaérettség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kisiskoláskor jellemzői, gondozási feladatok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serdülőkori fejlődés, testi és lelki változások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ifjúkor jellemzői, pályaválasztás, párválasztás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felnőttkor szakaszai, az egészséges felnőtt jellemzői. Gondozásra szorulók. 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időskor jellegzetességei: szerepváltozások, magatartások és hiedelmek, veszteségek, krízisek, a gazdasági tényezők hatásai, a jövedelmi viszonyok változása, nyugdíjazás, az életmód változás hatása, az életminőség, társas kapcsolatok, a munka).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Segítségnyújtás az idős emberek szükségleteinek kielégítésében.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Veszélyeztető tényezők.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58430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Csecsemő és kisgyermekgondozás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Gondozási műveletek csecsemő és kisgyermekkorban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csecsemő tartása, fogása, emelése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Testtömeg, testhossz és testarányok mérése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test tisztántartása, bőrápolás, fürdetési módok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Öltöztetés nappalra, éjszakára, levegőztetéshez 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Pelenkaváltás módjai 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Táplálási módok és eszközök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szobatisztaság kialakításának segítése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mozgás- és játékfejlődés biztosítása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témakört csoportbontásban kell tanítani.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58430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 xml:space="preserve">Akadályozott ember gondozása 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Speciális ellátási igényű ember gondozása, rehabilitációja.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Egészség, betegség, károsodás, fogyatékosság, rokkantság fogalmai.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tevékenység akadályozottsága, a társadalmi beilleszkedés korlátozottsága.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fogyatékossági formák definíciója.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egészségügyi ellátás speciális fizikai környezeti igényei, speciális eszközigényei, a kommunikáció és információ átadás specialitásai a különféle akadályozottsággal élő gyermekek és felnőttek esetében.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akadályok fajtái.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akadálymentesítés színterei, törvényi háttere.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akadálymentesített szolgáltatási környezet jellemzői.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Esélyteremtő közszolgáltatás: akadálymentesítés az egészségügyi ellátásban.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Fizikai akadálymentesítés.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Infó-kommunikációs akadálymentesítés.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Morális akadálymentesítés (fogyatékos személyek társadalmi megítélése, </w:t>
      </w:r>
      <w:proofErr w:type="spellStart"/>
      <w:r w:rsidRPr="007245FD">
        <w:rPr>
          <w:rFonts w:cs="Times New Roman"/>
          <w:color w:val="000000" w:themeColor="text1"/>
        </w:rPr>
        <w:t>antidiszkrimináció</w:t>
      </w:r>
      <w:proofErr w:type="spellEnd"/>
      <w:r w:rsidRPr="007245FD">
        <w:rPr>
          <w:rFonts w:cs="Times New Roman"/>
          <w:color w:val="000000" w:themeColor="text1"/>
        </w:rPr>
        <w:t xml:space="preserve"> a gyakorlatban).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Gyógyászati segédeszközök használata, karbantartása.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58430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 xml:space="preserve">Ápolástudomány </w:t>
      </w:r>
    </w:p>
    <w:p w:rsidR="00584305" w:rsidRPr="007245FD" w:rsidRDefault="00584305" w:rsidP="00584305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Az ápolás története. </w:t>
      </w:r>
    </w:p>
    <w:p w:rsidR="00584305" w:rsidRPr="007245FD" w:rsidRDefault="00584305" w:rsidP="00584305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betegápolás fejlődése Magyarországon.</w:t>
      </w:r>
    </w:p>
    <w:p w:rsidR="00584305" w:rsidRPr="007245FD" w:rsidRDefault="00584305" w:rsidP="00584305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szükségletek hierarchiája. </w:t>
      </w:r>
    </w:p>
    <w:p w:rsidR="00584305" w:rsidRPr="007245FD" w:rsidRDefault="00584305" w:rsidP="00584305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Az ápolási folyamat. </w:t>
      </w:r>
    </w:p>
    <w:p w:rsidR="00584305" w:rsidRPr="007245FD" w:rsidRDefault="00584305" w:rsidP="00584305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>Az ápolási dokumentáció részei.</w:t>
      </w:r>
    </w:p>
    <w:p w:rsidR="00584305" w:rsidRPr="007245FD" w:rsidRDefault="00584305" w:rsidP="00584305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Ápolási modellek. </w:t>
      </w:r>
    </w:p>
    <w:p w:rsidR="00584305" w:rsidRPr="007245FD" w:rsidRDefault="00584305" w:rsidP="00584305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ápolási modell fogalma, a modellek közös jellemzői.</w:t>
      </w:r>
    </w:p>
    <w:p w:rsidR="00584305" w:rsidRPr="007245FD" w:rsidRDefault="00584305" w:rsidP="00584305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egészségügyi ellátás hagyományos modellje.</w:t>
      </w:r>
    </w:p>
    <w:p w:rsidR="00584305" w:rsidRPr="007245FD" w:rsidRDefault="00584305" w:rsidP="00584305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életműködéseken alapuló ápolási modell.</w:t>
      </w:r>
    </w:p>
    <w:p w:rsidR="00584305" w:rsidRPr="007245FD" w:rsidRDefault="00584305" w:rsidP="00584305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önellátáson alapuló ápolási modell.</w:t>
      </w:r>
    </w:p>
    <w:p w:rsidR="00584305" w:rsidRPr="007245FD" w:rsidRDefault="00584305" w:rsidP="00584305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fejlődésen alapuló modell.</w:t>
      </w:r>
    </w:p>
    <w:p w:rsidR="00584305" w:rsidRPr="007245FD" w:rsidRDefault="00584305" w:rsidP="00584305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kölcsönhatáson alapuló ápolási modell.</w:t>
      </w:r>
    </w:p>
    <w:p w:rsidR="00584305" w:rsidRPr="007245FD" w:rsidRDefault="00584305" w:rsidP="00584305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adaptáción alapuló ápolási modell.</w:t>
      </w:r>
    </w:p>
    <w:p w:rsidR="00584305" w:rsidRPr="007245FD" w:rsidRDefault="00584305" w:rsidP="00584305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rendszerelméleten alapuló ápolási modell.</w:t>
      </w:r>
    </w:p>
    <w:p w:rsidR="00584305" w:rsidRPr="007245FD" w:rsidRDefault="00584305" w:rsidP="00584305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Ápolási modellek a gyakorlatban.</w:t>
      </w:r>
    </w:p>
    <w:p w:rsidR="00584305" w:rsidRPr="007245FD" w:rsidRDefault="00584305" w:rsidP="00584305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ápolás meghatározása.</w:t>
      </w:r>
    </w:p>
    <w:p w:rsidR="00584305" w:rsidRPr="007245FD" w:rsidRDefault="00584305" w:rsidP="00584305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ápolás funkciói.</w:t>
      </w:r>
    </w:p>
    <w:p w:rsidR="00584305" w:rsidRPr="007245FD" w:rsidRDefault="00584305" w:rsidP="00584305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Önálló, nem önálló és együttműködő funkciók.</w:t>
      </w:r>
    </w:p>
    <w:p w:rsidR="00584305" w:rsidRPr="007245FD" w:rsidRDefault="00584305" w:rsidP="00584305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funkcionális és a betegközpontú, szükségletekre alapozott ápolás összehasonlítása.</w:t>
      </w:r>
    </w:p>
    <w:p w:rsidR="00584305" w:rsidRPr="007245FD" w:rsidRDefault="00584305" w:rsidP="00584305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egészségügyi dolgozókkal szembeni elvárások (külső megjelenés, személyi higiéné, személyiségjegyek, viselkedés, felkészültség).</w:t>
      </w:r>
    </w:p>
    <w:p w:rsidR="00584305" w:rsidRPr="007245FD" w:rsidRDefault="00584305" w:rsidP="00584305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Ápolási dokumentáció vezetése. </w:t>
      </w:r>
    </w:p>
    <w:p w:rsidR="00584305" w:rsidRPr="007245FD" w:rsidRDefault="00584305" w:rsidP="00584305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minőségügyi dokumentációs rendszer (minőségügyi kézikönyv, minőségügyi eljárások, protokoll, műveleti utasítások, űrlapok, bizonylatok) ismerete.</w:t>
      </w:r>
    </w:p>
    <w:p w:rsidR="00584305" w:rsidRPr="007245FD" w:rsidRDefault="00584305" w:rsidP="00584305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egészségügyi dolgozók szerepe a minőségbiztosításban.</w:t>
      </w:r>
    </w:p>
    <w:p w:rsidR="00584305" w:rsidRPr="007245FD" w:rsidRDefault="00584305" w:rsidP="00584305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Ápolástudományi folyóiratok.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58430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 xml:space="preserve">Ápoláslélektan </w:t>
      </w:r>
    </w:p>
    <w:p w:rsidR="00584305" w:rsidRPr="007245FD" w:rsidRDefault="00584305" w:rsidP="00584305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betegség hatása a személyiségre.</w:t>
      </w:r>
    </w:p>
    <w:p w:rsidR="00584305" w:rsidRPr="007245FD" w:rsidRDefault="00584305" w:rsidP="00584305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betegséggel kapcsolatos attitűdök.</w:t>
      </w:r>
    </w:p>
    <w:p w:rsidR="00584305" w:rsidRPr="007245FD" w:rsidRDefault="00584305" w:rsidP="00584305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betegek és hozzátartozóik pszichés vezetése.</w:t>
      </w:r>
    </w:p>
    <w:p w:rsidR="00584305" w:rsidRPr="007245FD" w:rsidRDefault="00584305" w:rsidP="00584305">
      <w:pPr>
        <w:spacing w:after="0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Szororigén</w:t>
      </w:r>
      <w:proofErr w:type="spellEnd"/>
      <w:r w:rsidRPr="007245FD">
        <w:rPr>
          <w:rFonts w:cs="Times New Roman"/>
          <w:color w:val="000000" w:themeColor="text1"/>
        </w:rPr>
        <w:t xml:space="preserve"> pszichés ártalmak.</w:t>
      </w:r>
    </w:p>
    <w:p w:rsidR="00584305" w:rsidRPr="007245FD" w:rsidRDefault="00584305" w:rsidP="00584305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Mindennapos </w:t>
      </w:r>
      <w:proofErr w:type="spellStart"/>
      <w:r w:rsidRPr="007245FD">
        <w:rPr>
          <w:rFonts w:cs="Times New Roman"/>
          <w:color w:val="000000" w:themeColor="text1"/>
        </w:rPr>
        <w:t>ápoláslélektani</w:t>
      </w:r>
      <w:proofErr w:type="spellEnd"/>
      <w:r w:rsidRPr="007245FD">
        <w:rPr>
          <w:rFonts w:cs="Times New Roman"/>
          <w:color w:val="000000" w:themeColor="text1"/>
        </w:rPr>
        <w:t xml:space="preserve"> feladatok a beteg fogadásával, vizsgálatokkal, beavatkozásokkal kapcsolatban.</w:t>
      </w:r>
    </w:p>
    <w:p w:rsidR="00584305" w:rsidRPr="007245FD" w:rsidRDefault="00584305" w:rsidP="00584305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Speciális </w:t>
      </w:r>
      <w:proofErr w:type="spellStart"/>
      <w:r w:rsidRPr="007245FD">
        <w:rPr>
          <w:rFonts w:cs="Times New Roman"/>
          <w:color w:val="000000" w:themeColor="text1"/>
        </w:rPr>
        <w:t>ápoláslélektani</w:t>
      </w:r>
      <w:proofErr w:type="spellEnd"/>
      <w:r w:rsidRPr="007245FD">
        <w:rPr>
          <w:rFonts w:cs="Times New Roman"/>
          <w:color w:val="000000" w:themeColor="text1"/>
        </w:rPr>
        <w:t xml:space="preserve"> feladatok a fájdalommal, félelem-szorongással kapcsolatban, a hirtelen állapotromlással járó betegségek, krónikus betegségek esetén, valamint a haldoklás folyamatában.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58430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Ápolási beavatkozások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Asepsis-antisepsis</w:t>
      </w:r>
      <w:proofErr w:type="spellEnd"/>
      <w:r w:rsidRPr="007245FD">
        <w:rPr>
          <w:rFonts w:cs="Times New Roman"/>
          <w:color w:val="000000" w:themeColor="text1"/>
        </w:rPr>
        <w:t xml:space="preserve"> fogalma.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fertőtlenítés alapfogalmai.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Fertőtlenítő eljárások.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Fertőtlenítő szerek.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sterilizálás alapjai.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sterilizálás munkafázisai.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Sterilizáló eljárások.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Steril anyagok tárolása, kezelése.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Munkavédelem, tűzvédelem, katasztrófavédelem, környezetvédelem az egészségügyi intézményekben.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Egyéni védőfelszerelések, védőeszközök használata.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Veszélyes hulladékok kezelése.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Fertőző beteg elkülönítése, ápolása.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beteg fogadásával, távozásával és áthelyezésével kapcsolatos feladatok. 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vizit, ápolói teendők viziten, konzíliumokon.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>A beteg ember szükségletei, kielégítésének lehetőségei.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beteg ágya, ágyazási formák. 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beteg elhelyezése, hely és helyzetváltoztatás. 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Fekvés és fektetési módok. 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beteg mobilizálása. 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Rugalmas pólya felhelyezése.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Kényelmi eszközök és használatuk. 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Gyógyászati segédeszközök használata.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beteg etetése, itatása. 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beteg testének tisztántartása. 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Élősködők okozta fertőzések ellátása. 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Testváladékok felfogása, gyűjtése, mérése, váladék felfogó eszközök szakszerű használata, fertőtlenítése.   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Előkészítés női és férfi beteg katéterezéséhez, hólyagöblítéshez. 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széklet- vizeletürítés biztosítása. 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Szélcső alkalmazása, beszáradt széklet eltávolítása. 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Beöntés.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Testhőmérséklet mérése, lázcsillapítás. 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Hideg-meleg hőhatáson alapuló eljárások alkalmazása. 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légzés segítése. 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Biztonságos környezet megteremtése. 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fizikai korlátozás szabályai, fokozott megfigyelés és a szükségletek kielégítése a fizikai korlátozás alatt.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Idős beteg ápolása.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Decubitus</w:t>
      </w:r>
      <w:proofErr w:type="spellEnd"/>
      <w:r w:rsidRPr="007245FD">
        <w:rPr>
          <w:rFonts w:cs="Times New Roman"/>
          <w:color w:val="000000" w:themeColor="text1"/>
        </w:rPr>
        <w:t xml:space="preserve">. 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Norton és </w:t>
      </w:r>
      <w:proofErr w:type="spellStart"/>
      <w:r w:rsidRPr="007245FD">
        <w:rPr>
          <w:rFonts w:cs="Times New Roman"/>
          <w:color w:val="000000" w:themeColor="text1"/>
        </w:rPr>
        <w:t>Braden</w:t>
      </w:r>
      <w:proofErr w:type="spellEnd"/>
      <w:r w:rsidRPr="007245FD">
        <w:rPr>
          <w:rFonts w:cs="Times New Roman"/>
          <w:color w:val="000000" w:themeColor="text1"/>
        </w:rPr>
        <w:t xml:space="preserve"> skála használata.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</w:t>
      </w:r>
      <w:proofErr w:type="spellStart"/>
      <w:r w:rsidRPr="007245FD">
        <w:rPr>
          <w:rFonts w:cs="Times New Roman"/>
          <w:color w:val="000000" w:themeColor="text1"/>
        </w:rPr>
        <w:t>decubitus</w:t>
      </w:r>
      <w:proofErr w:type="spellEnd"/>
      <w:r w:rsidRPr="007245FD">
        <w:rPr>
          <w:rFonts w:cs="Times New Roman"/>
          <w:color w:val="000000" w:themeColor="text1"/>
        </w:rPr>
        <w:t xml:space="preserve"> megelőzése és a beteg ápolása. 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Terminális állapotban lévő és haldokló beteg ápolása. 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halott körüli teendők. 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betegbiztonság szempontjainak figyelembe vétele az ápolási beavatkozások alatt.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témakört csoportbontásban kell tanítani.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58430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Betegmegfigyelés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betegmegfigyelés általános szempontjai.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beteg magatartásának, viselkedésének megfigyelése.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Testalkat, tápláltsági állapot, mozgás, járás megfigyelése.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Érzékszervek megfigyelése (látás, hallás, egyensúly, érzészavarok).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tudatállapot megfigyelése.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beteg alvásának megfigyelése. 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bőr, hajas fejbőr megfigyelése.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bőrfüggelékek (haj, köröm) megfigyelése.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bőr legfontosabb elváltozásai (elsődleges, másodlagos elemi jelenségek). 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Kardinális tünetek (testhőmérséklet, pulzus, vérnyomás, légzés) megfigyelése.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Testváladékok megfigyelése (széklet, vizelet, </w:t>
      </w:r>
      <w:proofErr w:type="gramStart"/>
      <w:r w:rsidRPr="007245FD">
        <w:rPr>
          <w:rFonts w:cs="Times New Roman"/>
          <w:color w:val="000000" w:themeColor="text1"/>
        </w:rPr>
        <w:t>hányadék</w:t>
      </w:r>
      <w:proofErr w:type="gramEnd"/>
      <w:r w:rsidRPr="007245FD">
        <w:rPr>
          <w:rFonts w:cs="Times New Roman"/>
          <w:color w:val="000000" w:themeColor="text1"/>
        </w:rPr>
        <w:t>, köhögés, köpet, sebváladék, menstruációs váladék).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Vízháztartás megfigyelése, folyadékegyenleg vezetése.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szervezet oxigén-ellátottságának megfigyelése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Állapotváltozások, életveszélyes tünetek felismerése.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megfigyelés eredményeinek dokumentálása.</w:t>
      </w:r>
    </w:p>
    <w:p w:rsidR="00584305" w:rsidRPr="007245FD" w:rsidRDefault="00584305" w:rsidP="0058430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témakört csoportbontásban kell tanítani.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képzés javasolt helyszíne (ajánlás)</w:t>
      </w:r>
    </w:p>
    <w:p w:rsidR="00584305" w:rsidRPr="007245FD" w:rsidRDefault="00584305" w:rsidP="00584305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Csecsemő és kisgyermekgondozás: demonstrációs terem, szaktanterem, (tankórterem).</w:t>
      </w:r>
    </w:p>
    <w:p w:rsidR="00584305" w:rsidRPr="007245FD" w:rsidRDefault="00584305" w:rsidP="00584305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Betegmegfigyelés: demonstrációs terem, szaktanterem, (tankórterem).</w:t>
      </w:r>
    </w:p>
    <w:p w:rsidR="00584305" w:rsidRPr="007245FD" w:rsidRDefault="00584305" w:rsidP="00584305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Ápolási beavatkozások: demonstrációs terem, szaktanterem, (tankórterem).</w:t>
      </w:r>
    </w:p>
    <w:p w:rsidR="00A23F09" w:rsidRPr="007245FD" w:rsidRDefault="00584305" w:rsidP="00584305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Egyéb témakörök: tanterem.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értékelésének módja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nemzeti köznevelésről szóló 2011. évi </w:t>
      </w:r>
      <w:r w:rsidR="00DB5E4F">
        <w:rPr>
          <w:rFonts w:cs="Times New Roman"/>
          <w:color w:val="000000" w:themeColor="text1"/>
        </w:rPr>
        <w:t xml:space="preserve">CXC. törvény </w:t>
      </w:r>
      <w:r w:rsidRPr="007245FD">
        <w:rPr>
          <w:rFonts w:cs="Times New Roman"/>
          <w:color w:val="000000" w:themeColor="text1"/>
        </w:rPr>
        <w:t xml:space="preserve">54. § </w:t>
      </w:r>
      <w:r w:rsidR="00F5115E">
        <w:rPr>
          <w:rFonts w:cs="Times New Roman"/>
          <w:color w:val="000000" w:themeColor="text1"/>
        </w:rPr>
        <w:t>(2) bekezdés a)</w:t>
      </w:r>
      <w:r w:rsidRPr="007245FD">
        <w:rPr>
          <w:rFonts w:cs="Times New Roman"/>
          <w:color w:val="000000" w:themeColor="text1"/>
        </w:rPr>
        <w:t xml:space="preserve"> pontja szerinti értékeléssel.</w:t>
      </w:r>
    </w:p>
    <w:p w:rsidR="00A23F09" w:rsidRPr="007245FD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br w:type="page"/>
      </w:r>
    </w:p>
    <w:p w:rsidR="00A23F09" w:rsidRPr="007245FD" w:rsidRDefault="00A23F09" w:rsidP="00A23F09">
      <w:pPr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A</w:t>
      </w:r>
    </w:p>
    <w:p w:rsidR="00A23F09" w:rsidRPr="007245FD" w:rsidRDefault="000E08FF" w:rsidP="00A23F09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11222</w:t>
      </w:r>
      <w:r w:rsidR="00A23F09" w:rsidRPr="007245FD">
        <w:rPr>
          <w:rFonts w:cs="Times New Roman"/>
          <w:b/>
          <w:color w:val="000000" w:themeColor="text1"/>
          <w:sz w:val="36"/>
        </w:rPr>
        <w:t>-</w:t>
      </w:r>
      <w:r w:rsidRPr="007245FD">
        <w:rPr>
          <w:rFonts w:cs="Times New Roman"/>
          <w:b/>
          <w:color w:val="000000" w:themeColor="text1"/>
          <w:sz w:val="36"/>
        </w:rPr>
        <w:t>16</w:t>
      </w:r>
      <w:r w:rsidR="00A23F09" w:rsidRPr="007245FD">
        <w:rPr>
          <w:rFonts w:cs="Times New Roman"/>
          <w:b/>
          <w:color w:val="000000" w:themeColor="text1"/>
          <w:sz w:val="36"/>
        </w:rPr>
        <w:t xml:space="preserve"> azonosító számú</w:t>
      </w:r>
    </w:p>
    <w:p w:rsidR="00A23F09" w:rsidRPr="007245FD" w:rsidRDefault="000E08FF" w:rsidP="00763CC0">
      <w:pPr>
        <w:spacing w:after="0"/>
        <w:jc w:val="center"/>
        <w:rPr>
          <w:rFonts w:cs="Times New Roman"/>
          <w:b/>
          <w:color w:val="000000" w:themeColor="text1"/>
          <w:sz w:val="36"/>
        </w:rPr>
      </w:pPr>
      <w:proofErr w:type="spellStart"/>
      <w:r w:rsidRPr="00763CC0">
        <w:rPr>
          <w:rFonts w:cs="Times New Roman"/>
          <w:b/>
          <w:color w:val="000000" w:themeColor="text1"/>
          <w:sz w:val="36"/>
        </w:rPr>
        <w:t>Klinikumi</w:t>
      </w:r>
      <w:proofErr w:type="spellEnd"/>
      <w:r w:rsidRPr="00763CC0">
        <w:rPr>
          <w:rFonts w:cs="Times New Roman"/>
          <w:b/>
          <w:color w:val="000000" w:themeColor="text1"/>
          <w:sz w:val="36"/>
        </w:rPr>
        <w:t xml:space="preserve"> ismeretek</w:t>
      </w:r>
    </w:p>
    <w:p w:rsidR="00A23F09" w:rsidRPr="007245FD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:rsidR="00A23F09" w:rsidRPr="007245FD" w:rsidRDefault="00A23F09" w:rsidP="00A23F09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7245FD">
        <w:rPr>
          <w:rFonts w:cs="Times New Roman"/>
          <w:b/>
          <w:color w:val="000000" w:themeColor="text1"/>
          <w:sz w:val="36"/>
        </w:rPr>
        <w:t xml:space="preserve"> követelménymodul</w:t>
      </w:r>
    </w:p>
    <w:p w:rsidR="00A23F09" w:rsidRPr="007245FD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7245FD">
        <w:rPr>
          <w:rFonts w:cs="Times New Roman"/>
          <w:b/>
          <w:color w:val="000000" w:themeColor="text1"/>
          <w:sz w:val="36"/>
        </w:rPr>
        <w:t>, témakörei</w:t>
      </w:r>
    </w:p>
    <w:p w:rsidR="00A23F09" w:rsidRPr="007245FD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br w:type="page"/>
      </w:r>
    </w:p>
    <w:p w:rsidR="00A23F09" w:rsidRPr="007245FD" w:rsidRDefault="00A23F09" w:rsidP="00A23F09">
      <w:pPr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 xml:space="preserve">A </w:t>
      </w:r>
      <w:r w:rsidR="0086216E" w:rsidRPr="007245FD">
        <w:rPr>
          <w:rFonts w:cs="Times New Roman"/>
          <w:color w:val="000000" w:themeColor="text1"/>
        </w:rPr>
        <w:t>11222</w:t>
      </w:r>
      <w:r w:rsidRPr="007245FD">
        <w:rPr>
          <w:rFonts w:cs="Times New Roman"/>
          <w:color w:val="000000" w:themeColor="text1"/>
        </w:rPr>
        <w:t>-</w:t>
      </w:r>
      <w:r w:rsidR="0086216E" w:rsidRPr="007245FD">
        <w:rPr>
          <w:rFonts w:cs="Times New Roman"/>
          <w:color w:val="000000" w:themeColor="text1"/>
        </w:rPr>
        <w:t>16</w:t>
      </w:r>
      <w:r w:rsidRPr="007245FD">
        <w:rPr>
          <w:rFonts w:cs="Times New Roman"/>
          <w:color w:val="000000" w:themeColor="text1"/>
        </w:rPr>
        <w:t xml:space="preserve"> azonosító számú </w:t>
      </w:r>
      <w:proofErr w:type="spellStart"/>
      <w:r w:rsidR="00EF1528" w:rsidRPr="007245FD">
        <w:rPr>
          <w:rFonts w:cs="Times New Roman"/>
          <w:color w:val="000000" w:themeColor="text1"/>
        </w:rPr>
        <w:t>K</w:t>
      </w:r>
      <w:r w:rsidR="0086216E" w:rsidRPr="007245FD">
        <w:rPr>
          <w:rFonts w:cs="Times New Roman"/>
          <w:color w:val="000000" w:themeColor="text1"/>
        </w:rPr>
        <w:t>linikumi</w:t>
      </w:r>
      <w:proofErr w:type="spellEnd"/>
      <w:r w:rsidR="0086216E" w:rsidRPr="007245FD">
        <w:rPr>
          <w:rFonts w:cs="Times New Roman"/>
          <w:color w:val="000000" w:themeColor="text1"/>
        </w:rPr>
        <w:t xml:space="preserve"> ismeretek</w:t>
      </w:r>
      <w:r w:rsidRPr="007245FD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090F4B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Ind w:w="-31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587"/>
        <w:gridCol w:w="758"/>
        <w:gridCol w:w="758"/>
        <w:gridCol w:w="759"/>
        <w:gridCol w:w="758"/>
      </w:tblGrid>
      <w:tr w:rsidR="007245FD" w:rsidRPr="007245FD" w:rsidTr="00763CC0">
        <w:trPr>
          <w:cantSplit/>
          <w:trHeight w:val="2291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E08FF" w:rsidRPr="007245FD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E08FF" w:rsidRPr="007245FD" w:rsidRDefault="000E08FF" w:rsidP="00EF1528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Klinik</w:t>
            </w:r>
            <w:r w:rsidR="00EF1528"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um</w:t>
            </w: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i</w:t>
            </w:r>
            <w:proofErr w:type="spellEnd"/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 xml:space="preserve"> alapozó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E08FF" w:rsidRPr="007245FD" w:rsidRDefault="000E08F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Klinikumi</w:t>
            </w:r>
            <w:proofErr w:type="spellEnd"/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 xml:space="preserve"> szakismertek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E08FF" w:rsidRPr="007245FD" w:rsidRDefault="000E08F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Diagnosztikai és terápiás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E08FF" w:rsidRPr="007245FD" w:rsidRDefault="000E08FF" w:rsidP="00EF1528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proofErr w:type="spellStart"/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Klinikumi</w:t>
            </w:r>
            <w:proofErr w:type="spellEnd"/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 xml:space="preserve"> gyakorlatok</w:t>
            </w:r>
            <w:r w:rsidR="0086216E"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 xml:space="preserve"> 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E08FF" w:rsidRPr="007245FD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Munkája során, saját tevékenységében alkalmazza az emberi test felépítéséhez, működési folyamataihoz kapcsolódó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 xml:space="preserve">Munkája során, saját tevékenységéhez kapcsoltan alkalmazza a betegségek lefolyásával, jellegzetességeivel és a módosító tényezőkkel kapcsolatos ismereteket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Felismeri a veszélyhelyzeteket, kritikus állapotokat, haladéktalanul intézkedik és részt vesz az életveszély elhárításában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 xml:space="preserve">Szakszerűen nyújt elsősegélyt, részt vesz az elsődleges ellátásban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Segédkezik újraélesztésnél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Gyógyszereléshez előkészít, segédkezik a gyógyszer szervezetbe történő juttatásában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 xml:space="preserve">Előkészít és segédkezik punkciók és </w:t>
            </w:r>
            <w:proofErr w:type="spellStart"/>
            <w:r w:rsidRPr="007245FD">
              <w:rPr>
                <w:color w:val="000000" w:themeColor="text1"/>
              </w:rPr>
              <w:t>biopsziák</w:t>
            </w:r>
            <w:proofErr w:type="spellEnd"/>
            <w:r w:rsidRPr="007245FD">
              <w:rPr>
                <w:color w:val="000000" w:themeColor="text1"/>
              </w:rPr>
              <w:t xml:space="preserve"> kivitelezése során, a beavatkozás előtt, alatt és után megfigyeli a beteget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Alkalmazza a zárt vérvételi technikákat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Betegágy melletti vércukor-meghatározást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Középsugaras vizeletvizsgálathoz előkészíti a beteget, gyorsteszttel vizeletvizsgálatot végez, vizsgálati anyagot vesz gyűjtött vizeletből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 xml:space="preserve">Szabályszerűen vesz mintát köpetből, torok-, szem-, orr-, fülváladékból, sebváladékból, székletből, </w:t>
            </w:r>
            <w:proofErr w:type="gramStart"/>
            <w:r w:rsidRPr="007245FD">
              <w:rPr>
                <w:color w:val="000000" w:themeColor="text1"/>
              </w:rPr>
              <w:t>hányadékból</w:t>
            </w:r>
            <w:proofErr w:type="gramEnd"/>
            <w:r w:rsidRPr="007245FD">
              <w:rPr>
                <w:color w:val="000000" w:themeColor="text1"/>
              </w:rPr>
              <w:t xml:space="preserve"> és egyéb testváladékokból, azokat megfelelően kezeli és gondoskodik a vizsgálatra történő eljuttatásukról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Előkészíti a beteget a képalkotó vizsgálatokhoz, segédkezik a betegnek a vizsgálat előtt és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Előkészíti a beteget endoszkópos vizsgálatokra, segédkezik a betegnek és figyeli, jelzi az esetleges szövődményeket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EKG-t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lastRenderedPageBreak/>
              <w:t>Ellátja az egyéb vizsgáló eljárások körüli ápolói teendőket, előkészítést, segédkezést és betegmegfigyelést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Előkészít injekciózáshoz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 xml:space="preserve">Előkészít infúziós terápiához, segédkezik infúziós terápia kivitelezésében, megfigyeli a beteget az infúziós terápia alatt és után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Előkészít vércsoport-meghatározáshoz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Alkalmazza a fájdalom csillapításának nem gyógyszeres formáit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 xml:space="preserve">Szabályszerű fizikális lázcsillapítást végez, alkalmazza a terápiás meleget és hideget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763CC0">
            <w:pPr>
              <w:pStyle w:val="NormlWeb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 xml:space="preserve">A </w:t>
            </w:r>
            <w:proofErr w:type="spellStart"/>
            <w:r w:rsidRPr="007245FD">
              <w:rPr>
                <w:color w:val="000000" w:themeColor="text1"/>
              </w:rPr>
              <w:t>pathogén</w:t>
            </w:r>
            <w:proofErr w:type="spellEnd"/>
            <w:r w:rsidRPr="007245FD">
              <w:rPr>
                <w:color w:val="000000" w:themeColor="text1"/>
              </w:rPr>
              <w:t xml:space="preserve"> mikroorganizmusokra vonatkozó ismeretei alapján részt vesz a </w:t>
            </w:r>
            <w:proofErr w:type="spellStart"/>
            <w:r w:rsidRPr="007245FD">
              <w:rPr>
                <w:color w:val="000000" w:themeColor="text1"/>
              </w:rPr>
              <w:t>nosocomialis</w:t>
            </w:r>
            <w:proofErr w:type="spellEnd"/>
            <w:r w:rsidRPr="007245FD">
              <w:rPr>
                <w:color w:val="000000" w:themeColor="text1"/>
              </w:rPr>
              <w:t xml:space="preserve"> </w:t>
            </w:r>
            <w:proofErr w:type="spellStart"/>
            <w:r w:rsidRPr="007245FD">
              <w:rPr>
                <w:color w:val="000000" w:themeColor="text1"/>
              </w:rPr>
              <w:t>surveillance</w:t>
            </w:r>
            <w:proofErr w:type="spellEnd"/>
            <w:r w:rsidRPr="007245FD">
              <w:rPr>
                <w:color w:val="000000" w:themeColor="text1"/>
              </w:rPr>
              <w:t xml:space="preserve"> tevékenységben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 xml:space="preserve">Belgyógyászati </w:t>
            </w:r>
            <w:proofErr w:type="spellStart"/>
            <w:r w:rsidRPr="007245FD">
              <w:rPr>
                <w:color w:val="000000" w:themeColor="text1"/>
              </w:rPr>
              <w:t>klinikumi</w:t>
            </w:r>
            <w:proofErr w:type="spellEnd"/>
            <w:r w:rsidRPr="007245FD">
              <w:rPr>
                <w:color w:val="000000" w:themeColor="text1"/>
              </w:rPr>
              <w:t xml:space="preserve"> ismereteit alkalmazza tevékenysége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 xml:space="preserve">Sebészeti </w:t>
            </w:r>
            <w:proofErr w:type="spellStart"/>
            <w:r w:rsidRPr="007245FD">
              <w:rPr>
                <w:color w:val="000000" w:themeColor="text1"/>
              </w:rPr>
              <w:t>klinikumi</w:t>
            </w:r>
            <w:proofErr w:type="spellEnd"/>
            <w:r w:rsidRPr="007245FD">
              <w:rPr>
                <w:color w:val="000000" w:themeColor="text1"/>
              </w:rPr>
              <w:t xml:space="preserve"> ismereteit alkalmazza tevékenysége során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 xml:space="preserve">Gyermekgyógyászati </w:t>
            </w:r>
            <w:proofErr w:type="spellStart"/>
            <w:r w:rsidRPr="007245FD">
              <w:rPr>
                <w:color w:val="000000" w:themeColor="text1"/>
              </w:rPr>
              <w:t>klinikumi</w:t>
            </w:r>
            <w:proofErr w:type="spellEnd"/>
            <w:r w:rsidRPr="007245FD">
              <w:rPr>
                <w:color w:val="000000" w:themeColor="text1"/>
              </w:rPr>
              <w:t xml:space="preserve"> ismereteit alkalmazza tevékenysége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E08FF" w:rsidRPr="007245FD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Ápolásetika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Egészségügyi törvény és egészségügyi ellátásra vonatkozó jogszabályok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 xml:space="preserve">Ápoláslélektan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Anatómia-élettan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 xml:space="preserve">Általános </w:t>
            </w:r>
            <w:proofErr w:type="spellStart"/>
            <w:r w:rsidRPr="007245FD">
              <w:rPr>
                <w:color w:val="000000" w:themeColor="text1"/>
              </w:rPr>
              <w:t>pathológia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proofErr w:type="spellStart"/>
            <w:r w:rsidRPr="007245FD">
              <w:rPr>
                <w:color w:val="000000" w:themeColor="text1"/>
              </w:rPr>
              <w:t>Oxyológia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Sürgősségi orvostan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Elsősegélynyújtás, első ellátás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Gyógyszertan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Gyógyszerelés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Diagnosztikus és terápiás beavatkozások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Diagnosztikus és terápiás eszközök előkészítése, használata, fertőtlenítése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Betegmegfigyelés és segédkezés diagnosztikus és terápiás beavatkozások előtt, alatt,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proofErr w:type="spellStart"/>
            <w:r w:rsidRPr="007245FD">
              <w:rPr>
                <w:color w:val="000000" w:themeColor="text1"/>
              </w:rPr>
              <w:t>Bed-side</w:t>
            </w:r>
            <w:proofErr w:type="spellEnd"/>
            <w:r w:rsidRPr="007245FD">
              <w:rPr>
                <w:color w:val="000000" w:themeColor="text1"/>
              </w:rPr>
              <w:t xml:space="preserve">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Általános orvostan és belgyógyászat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Általános sebészet és traumatológia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Gyermekgyógyászat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E08FF" w:rsidRPr="007245FD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Szakmai nyelvű kommunikáció szóban és írásban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A beteg előkészítése, eszközös előkészítés a diagnosztikus és terápiás beavatkozások, tevékenységek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lastRenderedPageBreak/>
              <w:t>Biztonságos betegkörnyezet biztosítása a diagnosztikus és terápiás beavatkozások, tevékenységek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Betegmegfigyeléssel és vizsgálati anyagokkal kapcsolatos teendők ellátása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Elsősegélynyújtás, riasztás, segédkezés az elsődleges ellátás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E08FF" w:rsidRPr="007245FD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E08FF" w:rsidRPr="007245FD" w:rsidRDefault="000E08FF" w:rsidP="000E08FF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lang w:eastAsia="hu-HU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E08FF" w:rsidRPr="007245FD" w:rsidRDefault="000E08FF" w:rsidP="000E08FF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E08FF" w:rsidRPr="007245FD" w:rsidRDefault="000E08FF" w:rsidP="000E08FF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lang w:eastAsia="hu-HU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E08FF" w:rsidRPr="007245FD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E08FF" w:rsidRPr="007245FD" w:rsidRDefault="000E08FF" w:rsidP="008670F7">
            <w:pPr>
              <w:spacing w:after="0"/>
              <w:rPr>
                <w:rFonts w:eastAsia="Times New Roman" w:cs="Times New Roman"/>
                <w:color w:val="000000" w:themeColor="text1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E08FF" w:rsidRPr="007245FD" w:rsidRDefault="000E08FF" w:rsidP="008670F7">
            <w:pPr>
              <w:spacing w:after="0"/>
              <w:rPr>
                <w:rFonts w:eastAsia="Times New Roman" w:cs="Times New Roman"/>
                <w:color w:val="000000" w:themeColor="text1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E08FF" w:rsidRPr="007245FD" w:rsidRDefault="000E08FF" w:rsidP="008670F7">
            <w:pPr>
              <w:spacing w:after="0"/>
              <w:rPr>
                <w:rFonts w:eastAsia="Times New Roman" w:cs="Times New Roman"/>
                <w:color w:val="000000" w:themeColor="text1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2"/>
                <w:lang w:eastAsia="hu-HU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E08FF" w:rsidRPr="007245FD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08FF" w:rsidRPr="007245FD" w:rsidRDefault="000E08F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Következtetési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63CC0" w:rsidRPr="007245FD" w:rsidTr="00763CC0">
        <w:trPr>
          <w:trHeight w:val="255"/>
          <w:jc w:val="center"/>
        </w:trPr>
        <w:tc>
          <w:tcPr>
            <w:tcW w:w="4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20D6F" w:rsidRPr="007245FD" w:rsidRDefault="00220D6F" w:rsidP="005D3D8A">
            <w:pPr>
              <w:pStyle w:val="NormlWeb"/>
              <w:spacing w:after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Ismeretek helyükön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0D6F" w:rsidRPr="007245FD" w:rsidRDefault="00220D6F" w:rsidP="008670F7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</w:tbl>
    <w:p w:rsidR="00A23F09" w:rsidRPr="007245FD" w:rsidRDefault="00A23F09" w:rsidP="00A23F09">
      <w:pPr>
        <w:rPr>
          <w:rFonts w:cs="Times New Roman"/>
          <w:color w:val="000000" w:themeColor="text1"/>
        </w:rPr>
      </w:pPr>
    </w:p>
    <w:p w:rsidR="00A23F09" w:rsidRPr="007245FD" w:rsidRDefault="008670F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proofErr w:type="spellStart"/>
      <w:r w:rsidRPr="007245FD">
        <w:rPr>
          <w:rFonts w:cs="Times New Roman"/>
          <w:b/>
          <w:color w:val="000000" w:themeColor="text1"/>
        </w:rPr>
        <w:t>Klin</w:t>
      </w:r>
      <w:r w:rsidR="00704F36" w:rsidRPr="007245FD">
        <w:rPr>
          <w:rFonts w:cs="Times New Roman"/>
          <w:b/>
          <w:color w:val="000000" w:themeColor="text1"/>
        </w:rPr>
        <w:t>ikum</w:t>
      </w:r>
      <w:r w:rsidRPr="007245FD">
        <w:rPr>
          <w:rFonts w:cs="Times New Roman"/>
          <w:b/>
          <w:color w:val="000000" w:themeColor="text1"/>
        </w:rPr>
        <w:t>i</w:t>
      </w:r>
      <w:proofErr w:type="spellEnd"/>
      <w:r w:rsidRPr="007245FD">
        <w:rPr>
          <w:rFonts w:cs="Times New Roman"/>
          <w:b/>
          <w:color w:val="000000" w:themeColor="text1"/>
        </w:rPr>
        <w:t xml:space="preserve"> alapozó ismeretek</w:t>
      </w:r>
      <w:r w:rsidR="00A23F09" w:rsidRPr="007245FD">
        <w:rPr>
          <w:rFonts w:cs="Times New Roman"/>
          <w:b/>
          <w:color w:val="000000" w:themeColor="text1"/>
        </w:rPr>
        <w:t xml:space="preserve"> tantárgy</w:t>
      </w:r>
      <w:r w:rsidR="00A23F09" w:rsidRPr="007245FD">
        <w:rPr>
          <w:rFonts w:cs="Times New Roman"/>
          <w:b/>
          <w:color w:val="000000" w:themeColor="text1"/>
        </w:rPr>
        <w:tab/>
      </w:r>
      <w:r w:rsidRPr="007245FD">
        <w:rPr>
          <w:rFonts w:cs="Times New Roman"/>
          <w:b/>
          <w:color w:val="000000" w:themeColor="text1"/>
        </w:rPr>
        <w:t>162</w:t>
      </w:r>
      <w:r w:rsidR="00A23F09" w:rsidRPr="007245FD">
        <w:rPr>
          <w:rFonts w:cs="Times New Roman"/>
          <w:b/>
          <w:color w:val="000000" w:themeColor="text1"/>
        </w:rPr>
        <w:t xml:space="preserve"> óra/</w:t>
      </w:r>
      <w:r w:rsidRPr="007245FD">
        <w:rPr>
          <w:rFonts w:cs="Times New Roman"/>
          <w:b/>
          <w:color w:val="000000" w:themeColor="text1"/>
        </w:rPr>
        <w:t>162</w:t>
      </w:r>
      <w:r w:rsidR="00A23F09" w:rsidRPr="007245FD">
        <w:rPr>
          <w:rFonts w:cs="Times New Roman"/>
          <w:b/>
          <w:color w:val="000000" w:themeColor="text1"/>
        </w:rPr>
        <w:t xml:space="preserve"> óra*</w:t>
      </w:r>
    </w:p>
    <w:p w:rsidR="00A23F09" w:rsidRPr="007245FD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7245F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tantárgy a főszakképesítéshez kapcsolódik.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tanításának célja</w:t>
      </w:r>
    </w:p>
    <w:p w:rsidR="00A23F09" w:rsidRPr="007245FD" w:rsidRDefault="008670F7" w:rsidP="008670F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emberi test felépítésének és működésének normális és kóros működésének megismerése, az emberi szervezetre ható mikroorganizmusok bemutatása, a szervezet az egészségügyi ellátás első lépéseinek (első ellátásának) az elsajátítása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Kapcsolódó közismereti, szakmai tartalmak</w:t>
      </w:r>
    </w:p>
    <w:p w:rsidR="008670F7" w:rsidRPr="007245FD" w:rsidRDefault="008670F7" w:rsidP="008670F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Biológia </w:t>
      </w:r>
    </w:p>
    <w:p w:rsidR="008670F7" w:rsidRPr="007245FD" w:rsidRDefault="008670F7" w:rsidP="008670F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Népegészségügy</w:t>
      </w:r>
    </w:p>
    <w:p w:rsidR="008670F7" w:rsidRPr="007245FD" w:rsidRDefault="008670F7" w:rsidP="008670F7">
      <w:pPr>
        <w:spacing w:after="0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K</w:t>
      </w:r>
      <w:r w:rsidR="00EF1528" w:rsidRPr="007245FD">
        <w:rPr>
          <w:rFonts w:cs="Times New Roman"/>
          <w:color w:val="000000" w:themeColor="text1"/>
        </w:rPr>
        <w:t>örnyezet</w:t>
      </w:r>
      <w:r w:rsidRPr="007245FD">
        <w:rPr>
          <w:rFonts w:cs="Times New Roman"/>
          <w:color w:val="000000" w:themeColor="text1"/>
        </w:rPr>
        <w:t>egészségügy</w:t>
      </w:r>
      <w:proofErr w:type="spellEnd"/>
    </w:p>
    <w:p w:rsidR="008670F7" w:rsidRPr="007245FD" w:rsidRDefault="008670F7" w:rsidP="008670F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Egészségfejlesztés</w:t>
      </w:r>
    </w:p>
    <w:p w:rsidR="008670F7" w:rsidRPr="007245FD" w:rsidRDefault="008670F7" w:rsidP="008670F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Orvosi latin</w:t>
      </w:r>
      <w:r w:rsidR="00EF1528" w:rsidRPr="007245FD">
        <w:rPr>
          <w:rFonts w:cs="Times New Roman"/>
          <w:color w:val="000000" w:themeColor="text1"/>
        </w:rPr>
        <w:t xml:space="preserve"> nyelv</w:t>
      </w:r>
    </w:p>
    <w:p w:rsidR="008670F7" w:rsidRPr="007245FD" w:rsidRDefault="008670F7" w:rsidP="008670F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Belgyógyászat alapjai</w:t>
      </w:r>
    </w:p>
    <w:p w:rsidR="008670F7" w:rsidRPr="007245FD" w:rsidRDefault="008670F7" w:rsidP="008670F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Sebészet és traumatológia alapjai</w:t>
      </w:r>
    </w:p>
    <w:p w:rsidR="008670F7" w:rsidRPr="007245FD" w:rsidRDefault="008670F7" w:rsidP="008670F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Gyermekgyógyászat alapjai</w:t>
      </w:r>
    </w:p>
    <w:p w:rsidR="008670F7" w:rsidRPr="007245FD" w:rsidRDefault="008670F7" w:rsidP="008670F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Diagnosztikai alapjai</w:t>
      </w:r>
    </w:p>
    <w:p w:rsidR="008670F7" w:rsidRPr="007245FD" w:rsidRDefault="008670F7" w:rsidP="008670F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Belgyógyászati gyakorlat</w:t>
      </w:r>
    </w:p>
    <w:p w:rsidR="008670F7" w:rsidRPr="007245FD" w:rsidRDefault="008670F7" w:rsidP="008670F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Sebészeti és traumatológia gyakorlat</w:t>
      </w:r>
    </w:p>
    <w:p w:rsidR="00A23F09" w:rsidRPr="007245FD" w:rsidRDefault="00C16DB2" w:rsidP="008670F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Csecsemő és g</w:t>
      </w:r>
      <w:r w:rsidR="008670F7" w:rsidRPr="007245FD">
        <w:rPr>
          <w:rFonts w:cs="Times New Roman"/>
          <w:color w:val="000000" w:themeColor="text1"/>
        </w:rPr>
        <w:t>y</w:t>
      </w:r>
      <w:r w:rsidRPr="007245FD">
        <w:rPr>
          <w:rFonts w:cs="Times New Roman"/>
          <w:color w:val="000000" w:themeColor="text1"/>
        </w:rPr>
        <w:t>ermekosztályos</w:t>
      </w:r>
      <w:r w:rsidR="008670F7" w:rsidRPr="007245FD">
        <w:rPr>
          <w:rFonts w:cs="Times New Roman"/>
          <w:color w:val="000000" w:themeColor="text1"/>
        </w:rPr>
        <w:t xml:space="preserve"> gyakorlat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Témakörök</w:t>
      </w:r>
    </w:p>
    <w:p w:rsidR="00A23F09" w:rsidRPr="007245FD" w:rsidRDefault="008670F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Anatómia-élettan alapjai, a mozgásrendszer</w:t>
      </w:r>
    </w:p>
    <w:p w:rsidR="008670F7" w:rsidRPr="007245FD" w:rsidRDefault="008670F7" w:rsidP="008670F7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Emberi test felépítése, fő részei, síkjai, irányai.</w:t>
      </w:r>
    </w:p>
    <w:p w:rsidR="008670F7" w:rsidRPr="007245FD" w:rsidRDefault="008670F7" w:rsidP="008670F7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Sejt, szövet, szervek, szervrendszerek.</w:t>
      </w:r>
    </w:p>
    <w:p w:rsidR="008670F7" w:rsidRPr="007245FD" w:rsidRDefault="008670F7" w:rsidP="008670F7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Csontvázrendszer, izomrendszer jellemzése.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8670F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lastRenderedPageBreak/>
        <w:t>A keringés és</w:t>
      </w:r>
      <w:r w:rsidR="00C16DB2" w:rsidRPr="007245FD">
        <w:rPr>
          <w:rFonts w:cs="Times New Roman"/>
          <w:b/>
          <w:i/>
          <w:color w:val="000000" w:themeColor="text1"/>
        </w:rPr>
        <w:t xml:space="preserve"> a</w:t>
      </w:r>
      <w:r w:rsidRPr="007245FD">
        <w:rPr>
          <w:rFonts w:cs="Times New Roman"/>
          <w:b/>
          <w:i/>
          <w:color w:val="000000" w:themeColor="text1"/>
        </w:rPr>
        <w:t xml:space="preserve"> légzés anatómiája és élettana</w:t>
      </w:r>
    </w:p>
    <w:p w:rsidR="008670F7" w:rsidRPr="007245FD" w:rsidRDefault="008670F7" w:rsidP="008670F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Szív felépítése, működése.</w:t>
      </w:r>
    </w:p>
    <w:p w:rsidR="008670F7" w:rsidRPr="007245FD" w:rsidRDefault="008670F7" w:rsidP="008670F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Vérerek, vérkörök, magzati vérkeringés.</w:t>
      </w:r>
    </w:p>
    <w:p w:rsidR="008670F7" w:rsidRPr="007245FD" w:rsidRDefault="008670F7" w:rsidP="008670F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Perifériás vérkeringés élettana.</w:t>
      </w:r>
    </w:p>
    <w:p w:rsidR="008670F7" w:rsidRPr="007245FD" w:rsidRDefault="008670F7" w:rsidP="008670F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Vér alkotóelemei, élettani sajátosságai.</w:t>
      </w:r>
    </w:p>
    <w:p w:rsidR="008670F7" w:rsidRPr="007245FD" w:rsidRDefault="008670F7" w:rsidP="008670F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Véralvadás.</w:t>
      </w:r>
    </w:p>
    <w:p w:rsidR="008670F7" w:rsidRPr="007245FD" w:rsidRDefault="008670F7" w:rsidP="008670F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Vércsoportok.</w:t>
      </w:r>
    </w:p>
    <w:p w:rsidR="008670F7" w:rsidRPr="007245FD" w:rsidRDefault="008670F7" w:rsidP="008670F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Nyirokrendszer.</w:t>
      </w:r>
    </w:p>
    <w:p w:rsidR="008670F7" w:rsidRPr="007245FD" w:rsidRDefault="008670F7" w:rsidP="008670F7">
      <w:pPr>
        <w:spacing w:after="0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Légzőrendszer</w:t>
      </w:r>
      <w:proofErr w:type="spellEnd"/>
      <w:r w:rsidRPr="007245FD">
        <w:rPr>
          <w:rFonts w:cs="Times New Roman"/>
          <w:color w:val="000000" w:themeColor="text1"/>
        </w:rPr>
        <w:t xml:space="preserve"> felépítése.</w:t>
      </w:r>
    </w:p>
    <w:p w:rsidR="008670F7" w:rsidRPr="007245FD" w:rsidRDefault="008670F7" w:rsidP="008670F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Légzés élettana, szabályozása.</w:t>
      </w:r>
    </w:p>
    <w:p w:rsidR="008670F7" w:rsidRPr="007245FD" w:rsidRDefault="008670F7" w:rsidP="008670F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Tüdő szerkezete, érrendszere.</w:t>
      </w:r>
    </w:p>
    <w:p w:rsidR="008670F7" w:rsidRPr="007245FD" w:rsidRDefault="008670F7" w:rsidP="008670F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Mellhártya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8670F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proofErr w:type="spellStart"/>
      <w:r w:rsidRPr="007245FD">
        <w:rPr>
          <w:rFonts w:cs="Times New Roman"/>
          <w:b/>
          <w:i/>
          <w:color w:val="000000" w:themeColor="text1"/>
        </w:rPr>
        <w:t>Emésztés-kiválasztás-szaporodás</w:t>
      </w:r>
      <w:proofErr w:type="spellEnd"/>
      <w:r w:rsidRPr="007245FD">
        <w:rPr>
          <w:rFonts w:cs="Times New Roman"/>
          <w:b/>
          <w:i/>
          <w:color w:val="000000" w:themeColor="text1"/>
        </w:rPr>
        <w:t xml:space="preserve"> szervrendszere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Emésztőrendszer szakaszai. 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Máj, hasnyálmirigy.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Hashártya. 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Tápanyagok, építőanyagok, enzimek.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Emésztés mechanizmusa.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Anyagcsere, energiaforgalom 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Vese szerkezete, élettana.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Normál vizelet.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Vizeletelvezető és –tároló rendszer.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Vizeletürítés mechanizmusa.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Női nemi szervek, menstruációs ciklus.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Férfi nemi szervek.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F726B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Az idegrendsze</w:t>
      </w:r>
      <w:r w:rsidR="00C16DB2" w:rsidRPr="007245FD">
        <w:rPr>
          <w:rFonts w:cs="Times New Roman"/>
          <w:b/>
          <w:i/>
          <w:color w:val="000000" w:themeColor="text1"/>
        </w:rPr>
        <w:t>r, endokrin rendszer és az érzék</w:t>
      </w:r>
      <w:r w:rsidRPr="007245FD">
        <w:rPr>
          <w:rFonts w:cs="Times New Roman"/>
          <w:b/>
          <w:i/>
          <w:color w:val="000000" w:themeColor="text1"/>
        </w:rPr>
        <w:t>szervek anatómiája, élettana</w:t>
      </w:r>
    </w:p>
    <w:p w:rsidR="00F726BA" w:rsidRPr="007245FD" w:rsidRDefault="00F726BA" w:rsidP="00F726B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Idegrendszer felosztása.</w:t>
      </w:r>
    </w:p>
    <w:p w:rsidR="00F726BA" w:rsidRPr="007245FD" w:rsidRDefault="00F726BA" w:rsidP="00F726B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Gerincvelő szerkezete, pályarendszerei, gerincvelői szelvény.</w:t>
      </w:r>
    </w:p>
    <w:p w:rsidR="00F726BA" w:rsidRPr="007245FD" w:rsidRDefault="00F726BA" w:rsidP="00F726B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Gerincvelői reflexek.</w:t>
      </w:r>
    </w:p>
    <w:p w:rsidR="00F726BA" w:rsidRPr="007245FD" w:rsidRDefault="00F726BA" w:rsidP="00F726B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Agyvelő felosztása, agykérgi központok, agykamrák.</w:t>
      </w:r>
    </w:p>
    <w:p w:rsidR="00F726BA" w:rsidRPr="007245FD" w:rsidRDefault="00F726BA" w:rsidP="00F726B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Központi idegrendszer élettana, burkai, erei. </w:t>
      </w:r>
    </w:p>
    <w:p w:rsidR="00F726BA" w:rsidRPr="007245FD" w:rsidRDefault="00F726BA" w:rsidP="00F726B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Agyvíz. </w:t>
      </w:r>
    </w:p>
    <w:p w:rsidR="00F726BA" w:rsidRPr="007245FD" w:rsidRDefault="00F726BA" w:rsidP="00F726B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Környéki idegrendszer. </w:t>
      </w:r>
    </w:p>
    <w:p w:rsidR="00F726BA" w:rsidRPr="007245FD" w:rsidRDefault="00F726BA" w:rsidP="00F726B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Vegetatív idegrendszer.</w:t>
      </w:r>
    </w:p>
    <w:p w:rsidR="00F726BA" w:rsidRPr="007245FD" w:rsidRDefault="00F726BA" w:rsidP="00F726B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Endokrin rendszer.</w:t>
      </w:r>
    </w:p>
    <w:p w:rsidR="00F726BA" w:rsidRPr="007245FD" w:rsidRDefault="00F726BA" w:rsidP="00F726B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Érzékszervek.</w:t>
      </w:r>
    </w:p>
    <w:p w:rsidR="00F726BA" w:rsidRPr="007245FD" w:rsidRDefault="00F726BA" w:rsidP="00F726B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Hőszabályozás.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F726B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Mikrobiológia</w:t>
      </w:r>
      <w:proofErr w:type="gramStart"/>
      <w:r w:rsidR="00B8728B" w:rsidRPr="007245FD">
        <w:rPr>
          <w:rFonts w:cs="Times New Roman"/>
          <w:b/>
          <w:i/>
          <w:color w:val="000000" w:themeColor="text1"/>
        </w:rPr>
        <w:t xml:space="preserve">,  </w:t>
      </w:r>
      <w:r w:rsidRPr="007245FD">
        <w:rPr>
          <w:rFonts w:cs="Times New Roman"/>
          <w:b/>
          <w:i/>
          <w:color w:val="000000" w:themeColor="text1"/>
        </w:rPr>
        <w:t>járványtan</w:t>
      </w:r>
      <w:proofErr w:type="gramEnd"/>
      <w:r w:rsidRPr="007245FD">
        <w:rPr>
          <w:rFonts w:cs="Times New Roman"/>
          <w:b/>
          <w:i/>
          <w:color w:val="000000" w:themeColor="text1"/>
        </w:rPr>
        <w:t xml:space="preserve">, általános kórtan 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Mikrobiológia tárgya, feladata, felosztása, az orvosi mikrobiológia ágai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Mikrobák felosztása, nagysága (baktériumok, vírusok, gombák, paraziták, férgek, ízeltlábúak).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Az ember és a mikroorganizmusok kapcsolata (patogén és </w:t>
      </w:r>
      <w:proofErr w:type="spellStart"/>
      <w:r w:rsidRPr="007245FD">
        <w:rPr>
          <w:rFonts w:cs="Times New Roman"/>
          <w:color w:val="000000" w:themeColor="text1"/>
        </w:rPr>
        <w:t>apatogén</w:t>
      </w:r>
      <w:proofErr w:type="spellEnd"/>
      <w:r w:rsidRPr="007245FD">
        <w:rPr>
          <w:rFonts w:cs="Times New Roman"/>
          <w:color w:val="000000" w:themeColor="text1"/>
        </w:rPr>
        <w:t xml:space="preserve"> mikroorganizmusok).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baktériumok alakja, szerkezete, anyagcseréje, toxintermelése, szaporodása, ellenálló képessége).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bőr természetes </w:t>
      </w:r>
      <w:proofErr w:type="spellStart"/>
      <w:r w:rsidRPr="007245FD">
        <w:rPr>
          <w:rFonts w:cs="Times New Roman"/>
          <w:color w:val="000000" w:themeColor="text1"/>
        </w:rPr>
        <w:t>mikroflórája</w:t>
      </w:r>
      <w:proofErr w:type="spellEnd"/>
      <w:r w:rsidRPr="007245FD">
        <w:rPr>
          <w:rFonts w:cs="Times New Roman"/>
          <w:color w:val="000000" w:themeColor="text1"/>
        </w:rPr>
        <w:t>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vírusok főbb tulajdonságai, szerkezete, ellenálló képessége.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>A járványtan tárgya, feladatai, felosztása, módszerei.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fertőzés.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járványfolyamat mozgatóerői.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fertőző betegségek előfordulási módjai.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fertőző betegségek felosztása.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fertőző betegségek megelőzésére és leküzdésére irányuló tevékenység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kórtan fogalma, tárgya, részterületei.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Betegség, kóros állapot meghatározása.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betegségek kóroktana (</w:t>
      </w:r>
      <w:proofErr w:type="spellStart"/>
      <w:r w:rsidRPr="007245FD">
        <w:rPr>
          <w:rFonts w:cs="Times New Roman"/>
          <w:color w:val="000000" w:themeColor="text1"/>
        </w:rPr>
        <w:t>etiológia</w:t>
      </w:r>
      <w:proofErr w:type="spellEnd"/>
      <w:r w:rsidRPr="007245FD">
        <w:rPr>
          <w:rFonts w:cs="Times New Roman"/>
          <w:color w:val="000000" w:themeColor="text1"/>
        </w:rPr>
        <w:t>).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betegségek lefolyása (</w:t>
      </w:r>
      <w:proofErr w:type="spellStart"/>
      <w:r w:rsidRPr="007245FD">
        <w:rPr>
          <w:rFonts w:cs="Times New Roman"/>
          <w:color w:val="000000" w:themeColor="text1"/>
        </w:rPr>
        <w:t>patogenezis</w:t>
      </w:r>
      <w:proofErr w:type="spellEnd"/>
      <w:r w:rsidRPr="007245FD">
        <w:rPr>
          <w:rFonts w:cs="Times New Roman"/>
          <w:color w:val="000000" w:themeColor="text1"/>
        </w:rPr>
        <w:t>).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szervezet reakcióinak csoportosítása.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Jelző reakciók (fájdalom, láz).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Aktív védekező mechanizmusok (természetes védőgátak, immunválasz, gyulladások).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Megváltozott védekező mechanizmusok (immunrendszer rendellenes működése).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szövetek kóros elváltozásai (progresszív és regresszív szöveti elváltozások).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daganatok fogalma, népegészségügyi jelentősége.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Karcinogén tényezők.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daganatok általános jellemzése és osztályozása.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daganatok hatása a szervezetre.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Rákmegelőző állapotok.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Daganatra figyelmeztető jelek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F726B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Elsősegélynyújtás-első ellátás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sürgősség fogalma, a sürgősségi lánc.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elsősegély fogalma, elsősegély szintjei.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Mentők igénybevétele, mentőhívás szabályai.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helyszín szerepe.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beteg állapotfelmérése és ellátása a reakcióképesség megítélése.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ABCDE szemléletű állapotfelmérés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Risztó</w:t>
      </w:r>
      <w:proofErr w:type="spellEnd"/>
      <w:r w:rsidRPr="007245FD">
        <w:rPr>
          <w:rFonts w:cs="Times New Roman"/>
          <w:color w:val="000000" w:themeColor="text1"/>
        </w:rPr>
        <w:t xml:space="preserve"> panaszok és tünetekés teendők reakcióképes beteg esetén.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A: </w:t>
      </w:r>
      <w:proofErr w:type="spellStart"/>
      <w:r w:rsidRPr="007245FD">
        <w:rPr>
          <w:rFonts w:cs="Times New Roman"/>
          <w:color w:val="000000" w:themeColor="text1"/>
        </w:rPr>
        <w:t>a</w:t>
      </w:r>
      <w:proofErr w:type="spellEnd"/>
      <w:r w:rsidRPr="007245FD">
        <w:rPr>
          <w:rFonts w:cs="Times New Roman"/>
          <w:color w:val="000000" w:themeColor="text1"/>
        </w:rPr>
        <w:t xml:space="preserve"> </w:t>
      </w:r>
      <w:proofErr w:type="spellStart"/>
      <w:r w:rsidRPr="007245FD">
        <w:rPr>
          <w:rFonts w:cs="Times New Roman"/>
          <w:color w:val="000000" w:themeColor="text1"/>
        </w:rPr>
        <w:t>légútak</w:t>
      </w:r>
      <w:proofErr w:type="spellEnd"/>
      <w:r w:rsidRPr="007245FD">
        <w:rPr>
          <w:rFonts w:cs="Times New Roman"/>
          <w:color w:val="000000" w:themeColor="text1"/>
        </w:rPr>
        <w:t xml:space="preserve"> átjárhatóságának megítélése, átjárhatóság biztosítása.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Légúti idegentest eltávolítása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Eszköz nélküli </w:t>
      </w:r>
      <w:proofErr w:type="spellStart"/>
      <w:r w:rsidRPr="007245FD">
        <w:rPr>
          <w:rFonts w:cs="Times New Roman"/>
          <w:color w:val="000000" w:themeColor="text1"/>
        </w:rPr>
        <w:t>légútbiztosítás</w:t>
      </w:r>
      <w:proofErr w:type="spellEnd"/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Egyszerű eszközökkel végzett </w:t>
      </w:r>
      <w:proofErr w:type="spellStart"/>
      <w:r w:rsidRPr="007245FD">
        <w:rPr>
          <w:rFonts w:cs="Times New Roman"/>
          <w:color w:val="000000" w:themeColor="text1"/>
        </w:rPr>
        <w:t>légútbiztosítás</w:t>
      </w:r>
      <w:proofErr w:type="spellEnd"/>
      <w:r w:rsidRPr="007245FD">
        <w:rPr>
          <w:rFonts w:cs="Times New Roman"/>
          <w:color w:val="000000" w:themeColor="text1"/>
        </w:rPr>
        <w:t xml:space="preserve"> (OPA, NPA)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B: a légzés megítélése.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Lélegeztetés eszköz nélkül, valamint ballonnal és maszkkal, pozicionálás.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C: a keringés megítélése.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sokk jeleinek felismerése.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D: az eszmélet, és tudat megítélése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Görcsroham felismerése ellátása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Pszichés vezetés idegrendszer megítélése, teendők.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E: egész test, </w:t>
      </w:r>
      <w:proofErr w:type="gramStart"/>
      <w:r w:rsidRPr="007245FD">
        <w:rPr>
          <w:rFonts w:cs="Times New Roman"/>
          <w:color w:val="000000" w:themeColor="text1"/>
        </w:rPr>
        <w:t>egész eset</w:t>
      </w:r>
      <w:proofErr w:type="gramEnd"/>
      <w:r w:rsidRPr="007245FD">
        <w:rPr>
          <w:rFonts w:cs="Times New Roman"/>
          <w:color w:val="000000" w:themeColor="text1"/>
        </w:rPr>
        <w:t xml:space="preserve"> megítélése.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Lehűlés elleni védelem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Egyéb környezeti ártalmak (vízbefulladás, lehűlés, túlmelegedés) felismerése, és kezelése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állapotváltozás nyomon követése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ABCDE és teendők reakcióképtelen betegnél.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A: eszköz nélküli légút biztosítási eljárások.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B: lélegeztetés, légzési elégtelenség esetén.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C: keringés hiányában, BLS és XBLS, az AED használata.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>D: az eszméletlen beteg ellátása.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E: egész test, </w:t>
      </w:r>
      <w:proofErr w:type="gramStart"/>
      <w:r w:rsidRPr="007245FD">
        <w:rPr>
          <w:rFonts w:cs="Times New Roman"/>
          <w:color w:val="000000" w:themeColor="text1"/>
        </w:rPr>
        <w:t>egész eset</w:t>
      </w:r>
      <w:proofErr w:type="gramEnd"/>
      <w:r w:rsidRPr="007245FD">
        <w:rPr>
          <w:rFonts w:cs="Times New Roman"/>
          <w:color w:val="000000" w:themeColor="text1"/>
        </w:rPr>
        <w:t xml:space="preserve"> megítélése.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Sérültek állapotfelmérése, ellátása.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Sebellátás (fedőkötések).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Vérzések ellátása 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Amputátum</w:t>
      </w:r>
      <w:proofErr w:type="spellEnd"/>
      <w:r w:rsidRPr="007245FD">
        <w:rPr>
          <w:rFonts w:cs="Times New Roman"/>
          <w:color w:val="000000" w:themeColor="text1"/>
        </w:rPr>
        <w:t xml:space="preserve"> kezelés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Rándulás, ficam, törés ellátása.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Termikus traumák ellátása.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Elektromos balesetek.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Tömeges balesetek, katasztrófák.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Mérgezések.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méreg fogalma, behatolási kapuk.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legfontosabb mérgezésekre utaló jelek, teendők.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Újraélesztés (BLS, XBLS, BLS-AED)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Sürgősségi kommunikáció (beteggel hozzátartozóval, más ellátóval (SBAR)</w:t>
      </w:r>
    </w:p>
    <w:p w:rsidR="00F726BA" w:rsidRPr="007245FD" w:rsidRDefault="00F726BA" w:rsidP="00F726B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témakör részletes kifejtése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képzés javasolt helyszíne (ajánlás)</w:t>
      </w:r>
    </w:p>
    <w:p w:rsidR="00F726BA" w:rsidRPr="007245FD" w:rsidRDefault="00F726BA" w:rsidP="00F726B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Szaktanterem, az Elsősegélynyújtás-első ellátás témakört demonstrációs teremben, csoportbontásban kell oktatni.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értékelésének módja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nemzeti köznevelésről szóló 2011. évi </w:t>
      </w:r>
      <w:r w:rsidR="00DB5E4F">
        <w:rPr>
          <w:rFonts w:cs="Times New Roman"/>
          <w:color w:val="000000" w:themeColor="text1"/>
        </w:rPr>
        <w:t xml:space="preserve">CXC. törvény </w:t>
      </w:r>
      <w:r w:rsidRPr="007245FD">
        <w:rPr>
          <w:rFonts w:cs="Times New Roman"/>
          <w:color w:val="000000" w:themeColor="text1"/>
        </w:rPr>
        <w:t xml:space="preserve">54. § </w:t>
      </w:r>
      <w:r w:rsidR="00F5115E">
        <w:rPr>
          <w:rFonts w:cs="Times New Roman"/>
          <w:color w:val="000000" w:themeColor="text1"/>
        </w:rPr>
        <w:t>(2) bekezdés a)</w:t>
      </w:r>
      <w:r w:rsidRPr="007245FD">
        <w:rPr>
          <w:rFonts w:cs="Times New Roman"/>
          <w:color w:val="000000" w:themeColor="text1"/>
        </w:rPr>
        <w:t xml:space="preserve"> pontja szerinti értékeléssel.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F726B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proofErr w:type="spellStart"/>
      <w:r w:rsidRPr="007245FD">
        <w:rPr>
          <w:rFonts w:cs="Times New Roman"/>
          <w:b/>
          <w:color w:val="000000" w:themeColor="text1"/>
        </w:rPr>
        <w:t>Klinikumi</w:t>
      </w:r>
      <w:proofErr w:type="spellEnd"/>
      <w:r w:rsidRPr="007245FD">
        <w:rPr>
          <w:rFonts w:cs="Times New Roman"/>
          <w:b/>
          <w:color w:val="000000" w:themeColor="text1"/>
        </w:rPr>
        <w:t xml:space="preserve"> szakismertek</w:t>
      </w:r>
      <w:r w:rsidR="00A23F09" w:rsidRPr="007245FD">
        <w:rPr>
          <w:rFonts w:cs="Times New Roman"/>
          <w:b/>
          <w:color w:val="000000" w:themeColor="text1"/>
        </w:rPr>
        <w:t xml:space="preserve"> tantárgy</w:t>
      </w:r>
      <w:r w:rsidR="00A23F09" w:rsidRPr="007245FD">
        <w:rPr>
          <w:rFonts w:cs="Times New Roman"/>
          <w:b/>
          <w:color w:val="000000" w:themeColor="text1"/>
        </w:rPr>
        <w:tab/>
      </w:r>
      <w:r w:rsidRPr="007245FD">
        <w:rPr>
          <w:rFonts w:cs="Times New Roman"/>
          <w:b/>
          <w:color w:val="000000" w:themeColor="text1"/>
        </w:rPr>
        <w:t>1</w:t>
      </w:r>
      <w:r w:rsidR="00E77140" w:rsidRPr="007245FD">
        <w:rPr>
          <w:rFonts w:cs="Times New Roman"/>
          <w:b/>
          <w:color w:val="000000" w:themeColor="text1"/>
        </w:rPr>
        <w:t>16</w:t>
      </w:r>
      <w:r w:rsidR="00A23F09" w:rsidRPr="007245FD">
        <w:rPr>
          <w:rFonts w:cs="Times New Roman"/>
          <w:b/>
          <w:color w:val="000000" w:themeColor="text1"/>
        </w:rPr>
        <w:t xml:space="preserve"> óra/</w:t>
      </w:r>
      <w:r w:rsidR="00E77140" w:rsidRPr="007245FD">
        <w:rPr>
          <w:rFonts w:cs="Times New Roman"/>
          <w:b/>
          <w:color w:val="000000" w:themeColor="text1"/>
        </w:rPr>
        <w:t>126</w:t>
      </w:r>
      <w:r w:rsidR="00A23F09" w:rsidRPr="007245FD">
        <w:rPr>
          <w:rFonts w:cs="Times New Roman"/>
          <w:b/>
          <w:color w:val="000000" w:themeColor="text1"/>
        </w:rPr>
        <w:t xml:space="preserve"> óra*</w:t>
      </w:r>
    </w:p>
    <w:p w:rsidR="00A23F09" w:rsidRPr="007245FD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7245F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tantárgy a főszakképesítéshez kapcsolódik.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tanításának célja</w:t>
      </w:r>
    </w:p>
    <w:p w:rsidR="00F726BA" w:rsidRPr="007245FD" w:rsidRDefault="00F726BA" w:rsidP="00F726B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Akut és krónikus betegségek kialakulásának, felismerésének, lefolyásának ismertetése az egyes életszakaszokban. Bevezetés a medicina alapjaiba.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Kapcsolódó közismereti, szakmai tartalmak</w:t>
      </w:r>
    </w:p>
    <w:p w:rsidR="00F726BA" w:rsidRPr="007245FD" w:rsidRDefault="00F726BA" w:rsidP="00F726B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Biológia </w:t>
      </w:r>
    </w:p>
    <w:p w:rsidR="00F726BA" w:rsidRPr="007245FD" w:rsidRDefault="00F726BA" w:rsidP="00F726B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</w:t>
      </w:r>
      <w:r w:rsidR="00C16DB2" w:rsidRPr="007245FD">
        <w:rPr>
          <w:rFonts w:cs="Times New Roman"/>
          <w:color w:val="000000" w:themeColor="text1"/>
        </w:rPr>
        <w:t>gészségügyi</w:t>
      </w:r>
      <w:r w:rsidRPr="007245FD">
        <w:rPr>
          <w:rFonts w:cs="Times New Roman"/>
          <w:color w:val="000000" w:themeColor="text1"/>
        </w:rPr>
        <w:t xml:space="preserve"> ellátórendszer</w:t>
      </w:r>
    </w:p>
    <w:p w:rsidR="00F726BA" w:rsidRPr="007245FD" w:rsidRDefault="00F726BA" w:rsidP="00F726B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Népegészségügy</w:t>
      </w:r>
    </w:p>
    <w:p w:rsidR="00F726BA" w:rsidRPr="007245FD" w:rsidRDefault="00F726BA" w:rsidP="00F726BA">
      <w:pPr>
        <w:spacing w:after="0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Környezetegészségügy</w:t>
      </w:r>
      <w:proofErr w:type="spellEnd"/>
    </w:p>
    <w:p w:rsidR="00F726BA" w:rsidRPr="007245FD" w:rsidRDefault="00F726BA" w:rsidP="00F726B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Egészségfejlesztés</w:t>
      </w:r>
    </w:p>
    <w:p w:rsidR="00F726BA" w:rsidRPr="007245FD" w:rsidRDefault="00F726BA" w:rsidP="00F726B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Orvosi latin</w:t>
      </w:r>
      <w:r w:rsidR="00C16DB2" w:rsidRPr="007245FD">
        <w:rPr>
          <w:rFonts w:cs="Times New Roman"/>
          <w:color w:val="000000" w:themeColor="text1"/>
        </w:rPr>
        <w:t xml:space="preserve"> nyelv</w:t>
      </w:r>
    </w:p>
    <w:p w:rsidR="00F726BA" w:rsidRPr="007245FD" w:rsidRDefault="00F726BA" w:rsidP="00F726B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Egészséges ember gondozása</w:t>
      </w:r>
    </w:p>
    <w:p w:rsidR="00F726BA" w:rsidRPr="007245FD" w:rsidRDefault="00F726BA" w:rsidP="00F726B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Csecsemő és kisgyermekgondozás</w:t>
      </w:r>
    </w:p>
    <w:p w:rsidR="00F726BA" w:rsidRPr="007245FD" w:rsidRDefault="00F726BA" w:rsidP="00F726B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Akadályozott ember gondozása</w:t>
      </w:r>
    </w:p>
    <w:p w:rsidR="00F726BA" w:rsidRPr="007245FD" w:rsidRDefault="00F726BA" w:rsidP="00F726B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Ápolástudomány</w:t>
      </w:r>
    </w:p>
    <w:p w:rsidR="00F726BA" w:rsidRPr="007245FD" w:rsidRDefault="00F726BA" w:rsidP="00F726B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Ápolási beavatkozások</w:t>
      </w:r>
    </w:p>
    <w:p w:rsidR="00F726BA" w:rsidRPr="007245FD" w:rsidRDefault="00F726BA" w:rsidP="00F726B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Betegmegfigyelés</w:t>
      </w:r>
    </w:p>
    <w:p w:rsidR="00F726BA" w:rsidRPr="007245FD" w:rsidRDefault="00F726BA" w:rsidP="00F726B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Egészséges csecsemő és gyermek gondozása</w:t>
      </w:r>
    </w:p>
    <w:p w:rsidR="00F726BA" w:rsidRPr="007245FD" w:rsidRDefault="00F726BA" w:rsidP="00F726B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Járó beteg ellátási gyakorlat</w:t>
      </w:r>
    </w:p>
    <w:p w:rsidR="00F726BA" w:rsidRPr="007245FD" w:rsidRDefault="00F726BA" w:rsidP="00F726B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Anatómia-élettan</w:t>
      </w:r>
    </w:p>
    <w:p w:rsidR="00F726BA" w:rsidRPr="007245FD" w:rsidRDefault="00F726BA" w:rsidP="00F726B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>Elsősegélynyújtás-első ellátás</w:t>
      </w:r>
    </w:p>
    <w:p w:rsidR="00F726BA" w:rsidRPr="007245FD" w:rsidRDefault="00F726BA" w:rsidP="00F726B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Mikrobiológia</w:t>
      </w:r>
      <w:r w:rsidR="00B8728B" w:rsidRPr="007245FD">
        <w:rPr>
          <w:rFonts w:cs="Times New Roman"/>
          <w:color w:val="000000" w:themeColor="text1"/>
        </w:rPr>
        <w:t>, járványtan, á</w:t>
      </w:r>
      <w:r w:rsidRPr="007245FD">
        <w:rPr>
          <w:rFonts w:cs="Times New Roman"/>
          <w:color w:val="000000" w:themeColor="text1"/>
        </w:rPr>
        <w:t>ltalános kórtan</w:t>
      </w:r>
    </w:p>
    <w:p w:rsidR="00F726BA" w:rsidRPr="007245FD" w:rsidRDefault="00F726BA" w:rsidP="00F726B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Diagnosztikai alapjai</w:t>
      </w:r>
    </w:p>
    <w:p w:rsidR="00F726BA" w:rsidRPr="007245FD" w:rsidRDefault="00F726BA" w:rsidP="00F726B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Terápiás </w:t>
      </w:r>
      <w:r w:rsidR="00C16DB2" w:rsidRPr="007245FD">
        <w:rPr>
          <w:rFonts w:cs="Times New Roman"/>
          <w:color w:val="000000" w:themeColor="text1"/>
        </w:rPr>
        <w:t>alap</w:t>
      </w:r>
      <w:r w:rsidRPr="007245FD">
        <w:rPr>
          <w:rFonts w:cs="Times New Roman"/>
          <w:color w:val="000000" w:themeColor="text1"/>
        </w:rPr>
        <w:t>ismeretek</w:t>
      </w:r>
    </w:p>
    <w:p w:rsidR="00F726BA" w:rsidRPr="007245FD" w:rsidRDefault="00F726BA" w:rsidP="00F726B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Belgyógyászati gyakorlat</w:t>
      </w:r>
    </w:p>
    <w:p w:rsidR="00F726BA" w:rsidRPr="007245FD" w:rsidRDefault="00F726BA" w:rsidP="00F726B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Sebészeti és traumatológia</w:t>
      </w:r>
      <w:r w:rsidR="00B8728B" w:rsidRPr="007245FD">
        <w:rPr>
          <w:rFonts w:cs="Times New Roman"/>
          <w:color w:val="000000" w:themeColor="text1"/>
        </w:rPr>
        <w:t>i</w:t>
      </w:r>
      <w:r w:rsidRPr="007245FD">
        <w:rPr>
          <w:rFonts w:cs="Times New Roman"/>
          <w:color w:val="000000" w:themeColor="text1"/>
        </w:rPr>
        <w:t xml:space="preserve"> gyakorlat</w:t>
      </w:r>
    </w:p>
    <w:p w:rsidR="00A23F09" w:rsidRPr="007245FD" w:rsidRDefault="00C16DB2" w:rsidP="00F726B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Csecsemő és g</w:t>
      </w:r>
      <w:r w:rsidR="00F726BA" w:rsidRPr="007245FD">
        <w:rPr>
          <w:rFonts w:cs="Times New Roman"/>
          <w:color w:val="000000" w:themeColor="text1"/>
        </w:rPr>
        <w:t>y</w:t>
      </w:r>
      <w:r w:rsidRPr="007245FD">
        <w:rPr>
          <w:rFonts w:cs="Times New Roman"/>
          <w:color w:val="000000" w:themeColor="text1"/>
        </w:rPr>
        <w:t>ermekosztályos</w:t>
      </w:r>
      <w:r w:rsidR="00F726BA" w:rsidRPr="007245FD">
        <w:rPr>
          <w:rFonts w:cs="Times New Roman"/>
          <w:color w:val="000000" w:themeColor="text1"/>
        </w:rPr>
        <w:t xml:space="preserve"> gyakorlat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Témakörök</w:t>
      </w:r>
    </w:p>
    <w:p w:rsidR="00A23F09" w:rsidRPr="007245FD" w:rsidRDefault="00AA33F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 xml:space="preserve">Kardiológia és pulmonológia alapjai </w:t>
      </w:r>
    </w:p>
    <w:p w:rsidR="00C16DB2" w:rsidRPr="007245FD" w:rsidRDefault="00C16DB2" w:rsidP="00C16DB2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belgyógyászat alapjai.</w:t>
      </w:r>
    </w:p>
    <w:p w:rsidR="00C16DB2" w:rsidRPr="007245FD" w:rsidRDefault="00C16DB2" w:rsidP="00C16DB2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Belgyógyászat tudományterületei.</w:t>
      </w:r>
    </w:p>
    <w:p w:rsidR="00C16DB2" w:rsidRPr="007245FD" w:rsidRDefault="00C16DB2" w:rsidP="00C16DB2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Betegvizsgálati módszerek.</w:t>
      </w:r>
    </w:p>
    <w:p w:rsidR="00C16DB2" w:rsidRPr="007245FD" w:rsidRDefault="00C16DB2" w:rsidP="00C16DB2">
      <w:pPr>
        <w:tabs>
          <w:tab w:val="left" w:pos="1418"/>
          <w:tab w:val="right" w:pos="9072"/>
        </w:tabs>
        <w:spacing w:after="0"/>
        <w:rPr>
          <w:rFonts w:cs="Times New Roman"/>
          <w:b/>
          <w:color w:val="000000" w:themeColor="text1"/>
        </w:rPr>
      </w:pPr>
    </w:p>
    <w:p w:rsidR="00C16DB2" w:rsidRPr="007245FD" w:rsidRDefault="00C16DB2" w:rsidP="00C16DB2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Kardiológia.</w:t>
      </w:r>
    </w:p>
    <w:p w:rsidR="00C16DB2" w:rsidRPr="007245FD" w:rsidRDefault="00C16DB2" w:rsidP="00C16DB2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Keringési rendszer kórfolyamatai.</w:t>
      </w:r>
    </w:p>
    <w:p w:rsidR="00C16DB2" w:rsidRPr="007245FD" w:rsidRDefault="00C16DB2" w:rsidP="00C16DB2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Kardiális</w:t>
      </w:r>
      <w:proofErr w:type="spellEnd"/>
      <w:r w:rsidRPr="007245FD">
        <w:rPr>
          <w:rFonts w:cs="Times New Roman"/>
          <w:color w:val="000000" w:themeColor="text1"/>
        </w:rPr>
        <w:t xml:space="preserve"> eredetű betegségek és ellátása.</w:t>
      </w:r>
    </w:p>
    <w:p w:rsidR="00C16DB2" w:rsidRPr="007245FD" w:rsidRDefault="00C16DB2" w:rsidP="00C16DB2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Vascularis</w:t>
      </w:r>
      <w:proofErr w:type="spellEnd"/>
      <w:r w:rsidRPr="007245FD">
        <w:rPr>
          <w:rFonts w:cs="Times New Roman"/>
          <w:color w:val="000000" w:themeColor="text1"/>
        </w:rPr>
        <w:t xml:space="preserve"> eredetű betegségek és ellátása.</w:t>
      </w:r>
    </w:p>
    <w:p w:rsidR="00C16DB2" w:rsidRPr="007245FD" w:rsidRDefault="00C16DB2" w:rsidP="00C16DB2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Légző rendszer kórfolyamatai.</w:t>
      </w:r>
    </w:p>
    <w:p w:rsidR="00C16DB2" w:rsidRPr="007245FD" w:rsidRDefault="00C16DB2" w:rsidP="00C16DB2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</w:p>
    <w:p w:rsidR="00C16DB2" w:rsidRPr="007245FD" w:rsidRDefault="00C16DB2" w:rsidP="00C16DB2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Pulmonológia.</w:t>
      </w:r>
    </w:p>
    <w:p w:rsidR="00C16DB2" w:rsidRPr="007245FD" w:rsidRDefault="00C16DB2" w:rsidP="00C16DB2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légutak betegségei és ellátása.</w:t>
      </w:r>
    </w:p>
    <w:p w:rsidR="00C16DB2" w:rsidRPr="007245FD" w:rsidRDefault="00C16DB2" w:rsidP="00C16DB2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tüdő betegségei és ellátása.</w:t>
      </w:r>
    </w:p>
    <w:p w:rsidR="00C16DB2" w:rsidRPr="007245FD" w:rsidRDefault="00C16DB2" w:rsidP="00C16DB2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Légzési elégtelenséghez vezető kórképek.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AA33F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proofErr w:type="spellStart"/>
      <w:r w:rsidRPr="007245FD">
        <w:rPr>
          <w:rFonts w:cs="Times New Roman"/>
          <w:b/>
          <w:i/>
          <w:color w:val="000000" w:themeColor="text1"/>
        </w:rPr>
        <w:t>Gasztroenterológia</w:t>
      </w:r>
      <w:proofErr w:type="spellEnd"/>
      <w:r w:rsidRPr="007245FD">
        <w:rPr>
          <w:rFonts w:cs="Times New Roman"/>
          <w:b/>
          <w:i/>
          <w:color w:val="000000" w:themeColor="text1"/>
        </w:rPr>
        <w:t xml:space="preserve"> és </w:t>
      </w:r>
      <w:proofErr w:type="spellStart"/>
      <w:r w:rsidRPr="007245FD">
        <w:rPr>
          <w:rFonts w:cs="Times New Roman"/>
          <w:b/>
          <w:i/>
          <w:color w:val="000000" w:themeColor="text1"/>
        </w:rPr>
        <w:t>nefrológia</w:t>
      </w:r>
      <w:proofErr w:type="spellEnd"/>
      <w:r w:rsidRPr="007245FD">
        <w:rPr>
          <w:rFonts w:cs="Times New Roman"/>
          <w:b/>
          <w:i/>
          <w:color w:val="000000" w:themeColor="text1"/>
        </w:rPr>
        <w:t xml:space="preserve"> alapjai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Gasztroenterológia</w:t>
      </w:r>
      <w:proofErr w:type="spellEnd"/>
      <w:r w:rsidRPr="007245FD">
        <w:rPr>
          <w:rFonts w:cs="Times New Roman"/>
          <w:color w:val="000000" w:themeColor="text1"/>
        </w:rPr>
        <w:t>.</w:t>
      </w:r>
      <w:r w:rsidRPr="007245FD">
        <w:rPr>
          <w:rFonts w:cs="Times New Roman"/>
          <w:color w:val="000000" w:themeColor="text1"/>
        </w:rPr>
        <w:tab/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Emésztő rendszer kórfolyamatai 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Emésztő csatorna betegségei.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Emésztő mirigyek betegségei és ellátása.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táplálkozás és az anyagcsere zavarai.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vizeletkiválasztó és elvezető rendszer kórfolyamatai.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Nefrológia</w:t>
      </w:r>
      <w:proofErr w:type="spellEnd"/>
      <w:r w:rsidRPr="007245FD">
        <w:rPr>
          <w:rFonts w:cs="Times New Roman"/>
          <w:color w:val="000000" w:themeColor="text1"/>
        </w:rPr>
        <w:t>.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</w:t>
      </w:r>
      <w:proofErr w:type="spellStart"/>
      <w:r w:rsidRPr="007245FD">
        <w:rPr>
          <w:rFonts w:cs="Times New Roman"/>
          <w:color w:val="000000" w:themeColor="text1"/>
        </w:rPr>
        <w:t>húgyutak</w:t>
      </w:r>
      <w:proofErr w:type="spellEnd"/>
      <w:r w:rsidRPr="007245FD">
        <w:rPr>
          <w:rFonts w:cs="Times New Roman"/>
          <w:color w:val="000000" w:themeColor="text1"/>
        </w:rPr>
        <w:t xml:space="preserve"> betegségei és ellátása.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vese betegségei és ellátása.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Vérképző rendszer kórfolyamatai, betegségei és ellátása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AA33F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Hematológia, immunológia, reumatológia alapjai</w:t>
      </w:r>
      <w:r w:rsidRPr="007245FD">
        <w:rPr>
          <w:rFonts w:cs="Times New Roman"/>
          <w:b/>
          <w:color w:val="000000" w:themeColor="text1"/>
        </w:rPr>
        <w:t xml:space="preserve"> 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Hematológia és immunológia.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Immunrendszer kórfolyamatai, betegségei és ellátása.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endokrin rendszer kórfolyamatai.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Endokrinológia.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Endokrin mirigyek betegségei és ellátása.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Reproduktív rendszer endokrin betegségei és ellátása.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Mozgás rendszer kórfolyamatai.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Reumatológia.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csontok betegségei és ellátása.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ízületek gyulladásos betegségei és ellátása.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>Az izmok betegségei és ellátása.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idegrendszer kórfolyamatai.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AA33F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Neurológia és pszichiátria alapja</w:t>
      </w:r>
      <w:r w:rsidR="00C16DB2" w:rsidRPr="007245FD">
        <w:rPr>
          <w:rFonts w:cs="Times New Roman"/>
          <w:b/>
          <w:i/>
          <w:color w:val="000000" w:themeColor="text1"/>
        </w:rPr>
        <w:t xml:space="preserve">i 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Neurológia.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Központi idegrendszer betegségei és ellátása.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Perifériás idegrendszer betegségei és ellátása.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Pszichiátria.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Magatartás zavarok.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Szenvedélybetegségek.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Hangulat zavarok.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Személyiség zavarok.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Szorongásos kórképek.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AA33F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Sebészet és traumatológia alapj</w:t>
      </w:r>
      <w:r w:rsidR="00C16DB2" w:rsidRPr="007245FD">
        <w:rPr>
          <w:rFonts w:cs="Times New Roman"/>
          <w:b/>
          <w:i/>
          <w:color w:val="000000" w:themeColor="text1"/>
        </w:rPr>
        <w:t xml:space="preserve">ai  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Aszepszis/Antiszepszis. 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Sebészeti kézfertőtlenítés.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Műtéti terület fertőtlenítése.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Műtéti eszközök sterilizálása.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műtő fertőtlenítése.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Sebészeti fertőzések.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Pyogen</w:t>
      </w:r>
      <w:proofErr w:type="spellEnd"/>
      <w:r w:rsidRPr="007245FD">
        <w:rPr>
          <w:rFonts w:cs="Times New Roman"/>
          <w:color w:val="000000" w:themeColor="text1"/>
        </w:rPr>
        <w:t xml:space="preserve"> fertőzések.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Anaerob fertőzések.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Érzéstelenítés.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Általános érzéstelenítés.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Regionális érzéstelenítés.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Helyi érzéstelenítés.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Műtéti technikák.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Műtéti behatolási technikák.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Endoscopos</w:t>
      </w:r>
      <w:proofErr w:type="spellEnd"/>
      <w:r w:rsidRPr="007245FD">
        <w:rPr>
          <w:rFonts w:cs="Times New Roman"/>
          <w:color w:val="000000" w:themeColor="text1"/>
        </w:rPr>
        <w:t xml:space="preserve"> műtéti technikák.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Mikroszkópos műtéti technikák.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Műtéti előkészítés és utókezelés.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testtájak sebészete és traumatológiája.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fej sebészete.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Az </w:t>
      </w:r>
      <w:proofErr w:type="gramStart"/>
      <w:r w:rsidRPr="007245FD">
        <w:rPr>
          <w:rFonts w:cs="Times New Roman"/>
          <w:color w:val="000000" w:themeColor="text1"/>
        </w:rPr>
        <w:t>arc fejlődési</w:t>
      </w:r>
      <w:proofErr w:type="gramEnd"/>
      <w:r w:rsidRPr="007245FD">
        <w:rPr>
          <w:rFonts w:cs="Times New Roman"/>
          <w:color w:val="000000" w:themeColor="text1"/>
        </w:rPr>
        <w:t xml:space="preserve"> rendellenességei.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fej sérülései.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agy sebészete.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nyak sebészete.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nyak sérülései.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pajzsmirigy sebészete, </w:t>
      </w:r>
      <w:proofErr w:type="spellStart"/>
      <w:r w:rsidRPr="007245FD">
        <w:rPr>
          <w:rFonts w:cs="Times New Roman"/>
          <w:color w:val="000000" w:themeColor="text1"/>
        </w:rPr>
        <w:t>struma</w:t>
      </w:r>
      <w:proofErr w:type="spellEnd"/>
      <w:r w:rsidRPr="007245FD">
        <w:rPr>
          <w:rFonts w:cs="Times New Roman"/>
          <w:color w:val="000000" w:themeColor="text1"/>
        </w:rPr>
        <w:t>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gerinc sebészete.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gerinc sérülései.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Korrekciós műtétek.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mellkas sebészete.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tüdő sebészete.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szív sebészete.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has sebészete.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gyomor és nyombél sebészete.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Vékonybél és féregnyúlvány sebészete.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>A vastagbél és végbél sebészete.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Máj és az </w:t>
      </w:r>
      <w:proofErr w:type="spellStart"/>
      <w:r w:rsidRPr="007245FD">
        <w:rPr>
          <w:rFonts w:cs="Times New Roman"/>
          <w:color w:val="000000" w:themeColor="text1"/>
        </w:rPr>
        <w:t>epeutak</w:t>
      </w:r>
      <w:proofErr w:type="spellEnd"/>
      <w:r w:rsidRPr="007245FD">
        <w:rPr>
          <w:rFonts w:cs="Times New Roman"/>
          <w:color w:val="000000" w:themeColor="text1"/>
        </w:rPr>
        <w:t xml:space="preserve"> sebészete.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lép sebészete.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Méh és függelékeinek sebészete.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vese és a </w:t>
      </w:r>
      <w:proofErr w:type="spellStart"/>
      <w:r w:rsidRPr="007245FD">
        <w:rPr>
          <w:rFonts w:cs="Times New Roman"/>
          <w:color w:val="000000" w:themeColor="text1"/>
        </w:rPr>
        <w:t>húgyutak</w:t>
      </w:r>
      <w:proofErr w:type="spellEnd"/>
      <w:r w:rsidRPr="007245FD">
        <w:rPr>
          <w:rFonts w:cs="Times New Roman"/>
          <w:color w:val="000000" w:themeColor="text1"/>
        </w:rPr>
        <w:t xml:space="preserve"> sebészete.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hasfal sebészete.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végtagok traumatológiai ellátása.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vállöv és felső végtag sérülései.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medence sérülései.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alsóvégtagok sérülései.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végtagok keringési zavarainak sebészete.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Szülészet-nőgyógyászat sebészeti vonatkozásai.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Császármetszés.</w:t>
      </w:r>
    </w:p>
    <w:p w:rsidR="00AA33FE" w:rsidRPr="007245FD" w:rsidRDefault="00AA33FE" w:rsidP="00AA33FE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Méhen kívüli terhesség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AA33F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Gyermekgyógyásza</w:t>
      </w:r>
      <w:r w:rsidR="00C16DB2" w:rsidRPr="007245FD">
        <w:rPr>
          <w:rFonts w:cs="Times New Roman"/>
          <w:b/>
          <w:i/>
          <w:color w:val="000000" w:themeColor="text1"/>
        </w:rPr>
        <w:t xml:space="preserve">t alapjai 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Csecsemő és újszülöttkor betegségei.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Újszülöttkori</w:t>
      </w:r>
      <w:proofErr w:type="spellEnd"/>
      <w:r w:rsidRPr="007245FD">
        <w:rPr>
          <w:rFonts w:cs="Times New Roman"/>
          <w:color w:val="000000" w:themeColor="text1"/>
        </w:rPr>
        <w:t xml:space="preserve"> </w:t>
      </w:r>
      <w:proofErr w:type="spellStart"/>
      <w:r w:rsidRPr="007245FD">
        <w:rPr>
          <w:rFonts w:cs="Times New Roman"/>
          <w:color w:val="000000" w:themeColor="text1"/>
        </w:rPr>
        <w:t>anoxia</w:t>
      </w:r>
      <w:proofErr w:type="spellEnd"/>
      <w:r w:rsidRPr="007245FD">
        <w:rPr>
          <w:rFonts w:cs="Times New Roman"/>
          <w:color w:val="000000" w:themeColor="text1"/>
        </w:rPr>
        <w:t>.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Szülési sérülések.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újszülött vérzéses betegségei.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Kóros </w:t>
      </w:r>
      <w:proofErr w:type="spellStart"/>
      <w:r w:rsidRPr="007245FD">
        <w:rPr>
          <w:rFonts w:cs="Times New Roman"/>
          <w:color w:val="000000" w:themeColor="text1"/>
        </w:rPr>
        <w:t>újszülöttkori</w:t>
      </w:r>
      <w:proofErr w:type="spellEnd"/>
      <w:r w:rsidRPr="007245FD">
        <w:rPr>
          <w:rFonts w:cs="Times New Roman"/>
          <w:color w:val="000000" w:themeColor="text1"/>
        </w:rPr>
        <w:t xml:space="preserve"> sárgaság.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újszülött fertőző betegségei.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Fejlődési rendellenességek.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hirtelen csecsemő halál.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Csecsemő és újszülött szervek, szervrendszerek fajtái szerinti betegségei.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orr- és garatüreg betegségei.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gége, a légcső és a hörgők betegségei.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tüdő betegségei.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szív betegségei.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gyomor és a belek betegségei.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Anyagcsere betegségek.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Folyadék-elektrolit háztartás zavarai.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Hasmenéses betegségek, </w:t>
      </w:r>
      <w:proofErr w:type="spellStart"/>
      <w:r w:rsidRPr="007245FD">
        <w:rPr>
          <w:rFonts w:cs="Times New Roman"/>
          <w:color w:val="000000" w:themeColor="text1"/>
        </w:rPr>
        <w:t>toxicosisok</w:t>
      </w:r>
      <w:proofErr w:type="spellEnd"/>
      <w:r w:rsidRPr="007245FD">
        <w:rPr>
          <w:rFonts w:cs="Times New Roman"/>
          <w:color w:val="000000" w:themeColor="text1"/>
        </w:rPr>
        <w:t>.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Vérszegénység – </w:t>
      </w:r>
      <w:proofErr w:type="spellStart"/>
      <w:r w:rsidRPr="007245FD">
        <w:rPr>
          <w:rFonts w:cs="Times New Roman"/>
          <w:color w:val="000000" w:themeColor="text1"/>
        </w:rPr>
        <w:t>Anaemia</w:t>
      </w:r>
      <w:proofErr w:type="spellEnd"/>
      <w:r w:rsidRPr="007245FD">
        <w:rPr>
          <w:rFonts w:cs="Times New Roman"/>
          <w:color w:val="000000" w:themeColor="text1"/>
        </w:rPr>
        <w:t>, Leukémia.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Gyermekkori vesebetegségek.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Heveny fertőző betegség.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Hiánybetegségek.</w:t>
      </w:r>
    </w:p>
    <w:p w:rsidR="00A23F09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Mérgezések gyermekkorban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képzés javasolt helyszíne (ajánlás)</w:t>
      </w:r>
    </w:p>
    <w:p w:rsidR="00A23F09" w:rsidRPr="00763CC0" w:rsidRDefault="00AA33FE" w:rsidP="00763CC0">
      <w:pPr>
        <w:spacing w:after="0"/>
        <w:ind w:left="66"/>
        <w:rPr>
          <w:rFonts w:cs="Times New Roman"/>
          <w:color w:val="000000" w:themeColor="text1"/>
        </w:rPr>
      </w:pPr>
      <w:r w:rsidRPr="00763CC0">
        <w:rPr>
          <w:rFonts w:cs="Times New Roman"/>
          <w:color w:val="000000" w:themeColor="text1"/>
        </w:rPr>
        <w:t>Szaktanterem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értékelésének módja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nemzeti köznevelésről szóló 2011. évi </w:t>
      </w:r>
      <w:r w:rsidR="00DB5E4F">
        <w:rPr>
          <w:rFonts w:cs="Times New Roman"/>
          <w:color w:val="000000" w:themeColor="text1"/>
        </w:rPr>
        <w:t xml:space="preserve">CXC. törvény </w:t>
      </w:r>
      <w:r w:rsidRPr="007245FD">
        <w:rPr>
          <w:rFonts w:cs="Times New Roman"/>
          <w:color w:val="000000" w:themeColor="text1"/>
        </w:rPr>
        <w:t xml:space="preserve">54. § </w:t>
      </w:r>
      <w:r w:rsidR="00F5115E">
        <w:rPr>
          <w:rFonts w:cs="Times New Roman"/>
          <w:color w:val="000000" w:themeColor="text1"/>
        </w:rPr>
        <w:t>(2) bekezdés a)</w:t>
      </w:r>
      <w:r w:rsidRPr="007245FD">
        <w:rPr>
          <w:rFonts w:cs="Times New Roman"/>
          <w:color w:val="000000" w:themeColor="text1"/>
        </w:rPr>
        <w:t xml:space="preserve"> pontja szerinti értékeléssel.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br w:type="page"/>
      </w:r>
    </w:p>
    <w:p w:rsidR="00A23F09" w:rsidRPr="007245FD" w:rsidRDefault="00AA33FE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lastRenderedPageBreak/>
        <w:t>Diagnosztikai és terápiás alapismeretek</w:t>
      </w:r>
      <w:r w:rsidR="00A23F09" w:rsidRPr="007245FD">
        <w:rPr>
          <w:rFonts w:cs="Times New Roman"/>
          <w:b/>
          <w:color w:val="000000" w:themeColor="text1"/>
        </w:rPr>
        <w:t xml:space="preserve"> tantárgy</w:t>
      </w:r>
      <w:r w:rsidR="00A23F09" w:rsidRPr="007245FD">
        <w:rPr>
          <w:rFonts w:cs="Times New Roman"/>
          <w:b/>
          <w:color w:val="000000" w:themeColor="text1"/>
        </w:rPr>
        <w:tab/>
      </w:r>
      <w:r w:rsidRPr="007245FD">
        <w:rPr>
          <w:rFonts w:cs="Times New Roman"/>
          <w:b/>
          <w:color w:val="000000" w:themeColor="text1"/>
        </w:rPr>
        <w:t>72</w:t>
      </w:r>
      <w:r w:rsidR="00A23F09" w:rsidRPr="007245FD">
        <w:rPr>
          <w:rFonts w:cs="Times New Roman"/>
          <w:b/>
          <w:color w:val="000000" w:themeColor="text1"/>
        </w:rPr>
        <w:t xml:space="preserve"> óra/</w:t>
      </w:r>
      <w:r w:rsidRPr="007245FD">
        <w:rPr>
          <w:rFonts w:cs="Times New Roman"/>
          <w:b/>
          <w:color w:val="000000" w:themeColor="text1"/>
        </w:rPr>
        <w:t>72</w:t>
      </w:r>
      <w:r w:rsidR="00A23F09" w:rsidRPr="007245FD">
        <w:rPr>
          <w:rFonts w:cs="Times New Roman"/>
          <w:b/>
          <w:color w:val="000000" w:themeColor="text1"/>
        </w:rPr>
        <w:t xml:space="preserve"> óra*</w:t>
      </w:r>
    </w:p>
    <w:p w:rsidR="00A23F09" w:rsidRPr="007245FD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7245F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tantárgy a főszakképesítéshez kapcsolódik.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tanításának célja</w:t>
      </w:r>
    </w:p>
    <w:p w:rsidR="00A23F09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betegségek kivizsgálása és ellátása során alkalmazott módszerek áttekintése, rendszerezése, asszisztensi/ápolói feladatok bemutatása.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Kapcsolódó közismereti, szakmai tartalmak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Biológia 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Szakmai jogi és etikai ismeretek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Pszichológia alapjai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Pedagógia alapjai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</w:t>
      </w:r>
      <w:r w:rsidR="00C16DB2" w:rsidRPr="007245FD">
        <w:rPr>
          <w:rFonts w:cs="Times New Roman"/>
          <w:color w:val="000000" w:themeColor="text1"/>
        </w:rPr>
        <w:t>gészségügyi</w:t>
      </w:r>
      <w:r w:rsidRPr="007245FD">
        <w:rPr>
          <w:rFonts w:cs="Times New Roman"/>
          <w:color w:val="000000" w:themeColor="text1"/>
        </w:rPr>
        <w:t xml:space="preserve"> ellátórendszer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Népegészségügy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K</w:t>
      </w:r>
      <w:r w:rsidR="00C16DB2" w:rsidRPr="007245FD">
        <w:rPr>
          <w:rFonts w:cs="Times New Roman"/>
          <w:color w:val="000000" w:themeColor="text1"/>
        </w:rPr>
        <w:t>örnyezet</w:t>
      </w:r>
      <w:r w:rsidRPr="007245FD">
        <w:rPr>
          <w:rFonts w:cs="Times New Roman"/>
          <w:color w:val="000000" w:themeColor="text1"/>
        </w:rPr>
        <w:t>egészségügy</w:t>
      </w:r>
      <w:proofErr w:type="spellEnd"/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Egészségfejlesztés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Orvosi latin</w:t>
      </w:r>
      <w:r w:rsidR="00C16DB2" w:rsidRPr="007245FD">
        <w:rPr>
          <w:rFonts w:cs="Times New Roman"/>
          <w:color w:val="000000" w:themeColor="text1"/>
        </w:rPr>
        <w:t xml:space="preserve"> nyelv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Kommunikáció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Speciális kommunikáció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Egészséges ember gondozása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Csecsemő és kisgyermekgondozás</w:t>
      </w:r>
      <w:r w:rsidR="00C16DB2" w:rsidRPr="007245FD">
        <w:rPr>
          <w:rFonts w:cs="Times New Roman"/>
          <w:color w:val="000000" w:themeColor="text1"/>
        </w:rPr>
        <w:t xml:space="preserve">   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Akadályozott ember gondozása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Ápolástudomány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Ápoláslélektan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Ápolási beavatkozások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Betegmegfigyelés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Egészséges csecsemő és gyermek gondozása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Járó beteg ellátási gyakorlat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Anatómia-élettan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Elsősegélynyújtás-első ellátás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Mikrobiológia</w:t>
      </w:r>
      <w:r w:rsidR="00C16DB2" w:rsidRPr="007245FD">
        <w:rPr>
          <w:rFonts w:cs="Times New Roman"/>
          <w:color w:val="000000" w:themeColor="text1"/>
        </w:rPr>
        <w:t>, járványtan, á</w:t>
      </w:r>
      <w:r w:rsidRPr="007245FD">
        <w:rPr>
          <w:rFonts w:cs="Times New Roman"/>
          <w:color w:val="000000" w:themeColor="text1"/>
        </w:rPr>
        <w:t>ltalános kórtan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Belgyógyászat alapjai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Sebészet és traumatológia</w:t>
      </w:r>
      <w:r w:rsidR="00B8728B" w:rsidRPr="007245FD">
        <w:rPr>
          <w:rFonts w:cs="Times New Roman"/>
          <w:color w:val="000000" w:themeColor="text1"/>
        </w:rPr>
        <w:t>i</w:t>
      </w:r>
      <w:r w:rsidRPr="007245FD">
        <w:rPr>
          <w:rFonts w:cs="Times New Roman"/>
          <w:color w:val="000000" w:themeColor="text1"/>
        </w:rPr>
        <w:t xml:space="preserve"> alapjai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Gyermekgyógyászat alapjai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Belgyógyászati gyakorlat</w:t>
      </w:r>
    </w:p>
    <w:p w:rsidR="00AA33FE" w:rsidRPr="007245FD" w:rsidRDefault="00AA33FE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Sebészeti és traumatológia</w:t>
      </w:r>
      <w:r w:rsidR="00B8728B" w:rsidRPr="007245FD">
        <w:rPr>
          <w:rFonts w:cs="Times New Roman"/>
          <w:color w:val="000000" w:themeColor="text1"/>
        </w:rPr>
        <w:t>i</w:t>
      </w:r>
      <w:r w:rsidRPr="007245FD">
        <w:rPr>
          <w:rFonts w:cs="Times New Roman"/>
          <w:color w:val="000000" w:themeColor="text1"/>
        </w:rPr>
        <w:t xml:space="preserve"> gyakorlat</w:t>
      </w:r>
    </w:p>
    <w:p w:rsidR="00A23F09" w:rsidRPr="007245FD" w:rsidRDefault="00C16DB2" w:rsidP="00AA33F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Csecsemő és g</w:t>
      </w:r>
      <w:r w:rsidR="00AA33FE" w:rsidRPr="007245FD">
        <w:rPr>
          <w:rFonts w:cs="Times New Roman"/>
          <w:color w:val="000000" w:themeColor="text1"/>
        </w:rPr>
        <w:t>yermek</w:t>
      </w:r>
      <w:r w:rsidRPr="007245FD">
        <w:rPr>
          <w:rFonts w:cs="Times New Roman"/>
          <w:color w:val="000000" w:themeColor="text1"/>
        </w:rPr>
        <w:t>osztályos</w:t>
      </w:r>
      <w:r w:rsidR="00AA33FE" w:rsidRPr="007245FD">
        <w:rPr>
          <w:rFonts w:cs="Times New Roman"/>
          <w:color w:val="000000" w:themeColor="text1"/>
        </w:rPr>
        <w:t xml:space="preserve"> gyakorlat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Témakörök</w:t>
      </w:r>
    </w:p>
    <w:p w:rsidR="00A23F09" w:rsidRPr="007245FD" w:rsidRDefault="00523F0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 xml:space="preserve">Diagnosztika </w:t>
      </w:r>
      <w:r w:rsidR="00C16DB2" w:rsidRPr="007245FD">
        <w:rPr>
          <w:rFonts w:cs="Times New Roman"/>
          <w:b/>
          <w:i/>
          <w:color w:val="000000" w:themeColor="text1"/>
        </w:rPr>
        <w:t xml:space="preserve">alapjai 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Diagnosztikai alapfogalmak 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Auto-</w:t>
      </w:r>
      <w:proofErr w:type="spellEnd"/>
      <w:r w:rsidRPr="007245FD">
        <w:rPr>
          <w:rFonts w:cs="Times New Roman"/>
          <w:color w:val="000000" w:themeColor="text1"/>
        </w:rPr>
        <w:t xml:space="preserve">, </w:t>
      </w:r>
      <w:proofErr w:type="spellStart"/>
      <w:r w:rsidRPr="007245FD">
        <w:rPr>
          <w:rFonts w:cs="Times New Roman"/>
          <w:color w:val="000000" w:themeColor="text1"/>
        </w:rPr>
        <w:t>hetero</w:t>
      </w:r>
      <w:proofErr w:type="spellEnd"/>
      <w:r w:rsidRPr="007245FD">
        <w:rPr>
          <w:rFonts w:cs="Times New Roman"/>
          <w:color w:val="000000" w:themeColor="text1"/>
        </w:rPr>
        <w:t xml:space="preserve"> anamnézis 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Objektív tünet, szubjektív panasz 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Tünet, </w:t>
      </w:r>
      <w:proofErr w:type="spellStart"/>
      <w:r w:rsidRPr="007245FD">
        <w:rPr>
          <w:rFonts w:cs="Times New Roman"/>
          <w:color w:val="000000" w:themeColor="text1"/>
        </w:rPr>
        <w:t>tünet</w:t>
      </w:r>
      <w:proofErr w:type="spellEnd"/>
      <w:r w:rsidRPr="007245FD">
        <w:rPr>
          <w:rFonts w:cs="Times New Roman"/>
          <w:color w:val="000000" w:themeColor="text1"/>
        </w:rPr>
        <w:t xml:space="preserve"> együttes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Diagnózis 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Noninvazív-invazív</w:t>
      </w:r>
      <w:proofErr w:type="spellEnd"/>
      <w:r w:rsidRPr="007245FD">
        <w:rPr>
          <w:rFonts w:cs="Times New Roman"/>
          <w:color w:val="000000" w:themeColor="text1"/>
        </w:rPr>
        <w:t xml:space="preserve"> diagnosztikai módszerek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Döntési algoritmus és allokáció a diagnosztikai módszer megválasztásában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diagnosztikai beavatkozások biztonsági és higiénés szempontjai és szabályai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>Egyszerű, eszköznélküli fizikális diagnosztikai módszerek (fizikális vizsgálatok).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Egyszerű eszközös diagnosztikai módszerek 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Testtömeg- 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Testmagasság-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Testarány- 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Testkörfogat</w:t>
      </w:r>
      <w:proofErr w:type="spellEnd"/>
      <w:r w:rsidRPr="007245FD">
        <w:rPr>
          <w:rFonts w:cs="Times New Roman"/>
          <w:color w:val="000000" w:themeColor="text1"/>
        </w:rPr>
        <w:t xml:space="preserve"> mérés.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Vitális paraméterek mérése, megfigyelése.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EKG vizsgálat elméleti alapjai és technikai kivitelezése.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csapolások elméleti alapjai, céljai.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has-, mellkas-, </w:t>
      </w:r>
      <w:proofErr w:type="spellStart"/>
      <w:r w:rsidRPr="007245FD">
        <w:rPr>
          <w:rFonts w:cs="Times New Roman"/>
          <w:color w:val="000000" w:themeColor="text1"/>
        </w:rPr>
        <w:t>lumbál-</w:t>
      </w:r>
      <w:proofErr w:type="spellEnd"/>
      <w:r w:rsidRPr="007245FD">
        <w:rPr>
          <w:rFonts w:cs="Times New Roman"/>
          <w:color w:val="000000" w:themeColor="text1"/>
        </w:rPr>
        <w:t xml:space="preserve">, ciszterna-, </w:t>
      </w:r>
      <w:proofErr w:type="spellStart"/>
      <w:r w:rsidRPr="007245FD">
        <w:rPr>
          <w:rFonts w:cs="Times New Roman"/>
          <w:color w:val="000000" w:themeColor="text1"/>
        </w:rPr>
        <w:t>szternumpunkció</w:t>
      </w:r>
      <w:proofErr w:type="spellEnd"/>
      <w:r w:rsidRPr="007245FD">
        <w:rPr>
          <w:rFonts w:cs="Times New Roman"/>
          <w:color w:val="000000" w:themeColor="text1"/>
        </w:rPr>
        <w:t xml:space="preserve"> lényege, indikációi-kontraindikációi, a beavatkozásokhoz kapcsolódó előkészítési, együttműködési, megfigyelési és dokumentációs feladatok.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</w:t>
      </w:r>
      <w:proofErr w:type="spellStart"/>
      <w:r w:rsidRPr="007245FD">
        <w:rPr>
          <w:rFonts w:cs="Times New Roman"/>
          <w:color w:val="000000" w:themeColor="text1"/>
        </w:rPr>
        <w:t>biopsziák</w:t>
      </w:r>
      <w:proofErr w:type="spellEnd"/>
      <w:r w:rsidRPr="007245FD">
        <w:rPr>
          <w:rFonts w:cs="Times New Roman"/>
          <w:color w:val="000000" w:themeColor="text1"/>
        </w:rPr>
        <w:t xml:space="preserve"> elméleti alapjai, céljai.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máj, vese, csípőcsont, pajzsmirigy, emlő </w:t>
      </w:r>
      <w:proofErr w:type="spellStart"/>
      <w:r w:rsidRPr="007245FD">
        <w:rPr>
          <w:rFonts w:cs="Times New Roman"/>
          <w:color w:val="000000" w:themeColor="text1"/>
        </w:rPr>
        <w:t>biopszia</w:t>
      </w:r>
      <w:proofErr w:type="spellEnd"/>
      <w:r w:rsidRPr="007245FD">
        <w:rPr>
          <w:rFonts w:cs="Times New Roman"/>
          <w:color w:val="000000" w:themeColor="text1"/>
        </w:rPr>
        <w:t xml:space="preserve"> lényege, indikációi-kontraindikációi, a beavatkozásokhoz kapcsolódó előkészítési, együttműködési, megfigyelési és dokumentációs feladatok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523F0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Labordiagnosztikai alapismeretek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Labordiagnosztika fogalma, célja, módszerei, fázisai.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</w:t>
      </w:r>
      <w:proofErr w:type="spellStart"/>
      <w:r w:rsidRPr="007245FD">
        <w:rPr>
          <w:rFonts w:cs="Times New Roman"/>
          <w:color w:val="000000" w:themeColor="text1"/>
        </w:rPr>
        <w:t>preanalitikai</w:t>
      </w:r>
      <w:proofErr w:type="spellEnd"/>
      <w:r w:rsidRPr="007245FD">
        <w:rPr>
          <w:rFonts w:cs="Times New Roman"/>
          <w:color w:val="000000" w:themeColor="text1"/>
        </w:rPr>
        <w:t xml:space="preserve"> fázis feladatai. 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Leggyakrabban alkalmazott laborvizsgálatok indikációi, jellemzői.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beteg előkészítés szempontjai különböző laborvizsgálatoknál.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Vérvétel zárt vérvételi rendszer alkalmazásával.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Testváladékok mintavételi technikája.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Mintavételi technikák mikrobiológiai vizsgálatokhoz.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vizsgálati anyagok kezelésének, szállításának, dokumentálásának specialitásai.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Point</w:t>
      </w:r>
      <w:proofErr w:type="spellEnd"/>
      <w:r w:rsidRPr="007245FD">
        <w:rPr>
          <w:rFonts w:cs="Times New Roman"/>
          <w:color w:val="000000" w:themeColor="text1"/>
        </w:rPr>
        <w:t xml:space="preserve"> Of </w:t>
      </w:r>
      <w:proofErr w:type="spellStart"/>
      <w:r w:rsidRPr="007245FD">
        <w:rPr>
          <w:rFonts w:cs="Times New Roman"/>
          <w:color w:val="000000" w:themeColor="text1"/>
        </w:rPr>
        <w:t>Care</w:t>
      </w:r>
      <w:proofErr w:type="spellEnd"/>
      <w:r w:rsidRPr="007245FD">
        <w:rPr>
          <w:rFonts w:cs="Times New Roman"/>
          <w:color w:val="000000" w:themeColor="text1"/>
        </w:rPr>
        <w:t xml:space="preserve"> Testing (betegágy melletti labordiagnosztika) fogalma, célja, módszerei, jelentősége a betegellátásban.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Betegágy melletti vércukor meghatározás kivitelezése.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523F0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Képalkotó diagnosztika alapjai</w:t>
      </w:r>
    </w:p>
    <w:p w:rsidR="00523F0A" w:rsidRPr="007245FD" w:rsidRDefault="00523F0A" w:rsidP="00523F0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Radiológiai alapismeretek. </w:t>
      </w:r>
    </w:p>
    <w:p w:rsidR="00523F0A" w:rsidRPr="007245FD" w:rsidRDefault="00523F0A" w:rsidP="00523F0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Radiológiai vizsgálatok célja, módszerei.</w:t>
      </w:r>
    </w:p>
    <w:p w:rsidR="00523F0A" w:rsidRPr="007245FD" w:rsidRDefault="00523F0A" w:rsidP="00523F0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</w:t>
      </w:r>
      <w:proofErr w:type="spellStart"/>
      <w:r w:rsidRPr="007245FD">
        <w:rPr>
          <w:rFonts w:cs="Times New Roman"/>
          <w:color w:val="000000" w:themeColor="text1"/>
        </w:rPr>
        <w:t>Rtg</w:t>
      </w:r>
      <w:proofErr w:type="spellEnd"/>
      <w:r w:rsidRPr="007245FD">
        <w:rPr>
          <w:rFonts w:cs="Times New Roman"/>
          <w:color w:val="000000" w:themeColor="text1"/>
        </w:rPr>
        <w:t xml:space="preserve">, CT, MR, PET, SPECT, </w:t>
      </w:r>
      <w:proofErr w:type="gramStart"/>
      <w:r w:rsidRPr="007245FD">
        <w:rPr>
          <w:rFonts w:cs="Times New Roman"/>
          <w:color w:val="000000" w:themeColor="text1"/>
        </w:rPr>
        <w:t>UH</w:t>
      </w:r>
      <w:proofErr w:type="gramEnd"/>
      <w:r w:rsidRPr="007245FD">
        <w:rPr>
          <w:rFonts w:cs="Times New Roman"/>
          <w:color w:val="000000" w:themeColor="text1"/>
        </w:rPr>
        <w:t xml:space="preserve">, </w:t>
      </w:r>
      <w:proofErr w:type="spellStart"/>
      <w:r w:rsidRPr="007245FD">
        <w:rPr>
          <w:rFonts w:cs="Times New Roman"/>
          <w:color w:val="000000" w:themeColor="text1"/>
        </w:rPr>
        <w:t>Angiográfiás</w:t>
      </w:r>
      <w:proofErr w:type="spellEnd"/>
      <w:r w:rsidRPr="007245FD">
        <w:rPr>
          <w:rFonts w:cs="Times New Roman"/>
          <w:color w:val="000000" w:themeColor="text1"/>
        </w:rPr>
        <w:t xml:space="preserve"> és Mammográfiás radiológiai vizsgáló eszközök működési elvének jellemzői.</w:t>
      </w:r>
    </w:p>
    <w:p w:rsidR="00523F0A" w:rsidRPr="007245FD" w:rsidRDefault="00523F0A" w:rsidP="00523F0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vizsgáló módszerek főbb indikációi, </w:t>
      </w:r>
      <w:proofErr w:type="spellStart"/>
      <w:r w:rsidRPr="007245FD">
        <w:rPr>
          <w:rFonts w:cs="Times New Roman"/>
          <w:color w:val="000000" w:themeColor="text1"/>
        </w:rPr>
        <w:t>kontraindikációi</w:t>
      </w:r>
      <w:proofErr w:type="spellEnd"/>
      <w:r w:rsidRPr="007245FD">
        <w:rPr>
          <w:rFonts w:cs="Times New Roman"/>
          <w:color w:val="000000" w:themeColor="text1"/>
        </w:rPr>
        <w:t xml:space="preserve">. </w:t>
      </w:r>
    </w:p>
    <w:p w:rsidR="00523F0A" w:rsidRPr="007245FD" w:rsidRDefault="00523F0A" w:rsidP="00523F0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beteg előkészítésének és vizsgálat utáni megfigyelésének szempontjai.</w:t>
      </w:r>
    </w:p>
    <w:p w:rsidR="00523F0A" w:rsidRPr="007245FD" w:rsidRDefault="00523F0A" w:rsidP="00523F0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kontrasztanyag alkalmazásával történt radiológiai vizsgálatok előkészítési és megfigyelési specialitásai.</w:t>
      </w:r>
    </w:p>
    <w:p w:rsidR="00523F0A" w:rsidRPr="007245FD" w:rsidRDefault="00523F0A" w:rsidP="00523F0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nukleáris medicina leggyakoribb vizsgáló módszerei és jellemzői.</w:t>
      </w:r>
    </w:p>
    <w:p w:rsidR="00523F0A" w:rsidRPr="007245FD" w:rsidRDefault="00523F0A" w:rsidP="00523F0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endoszkópos vizsgálatok alkalmazásának elméleti alapjai, indikációi, céljai.</w:t>
      </w:r>
    </w:p>
    <w:p w:rsidR="00523F0A" w:rsidRPr="007245FD" w:rsidRDefault="00523F0A" w:rsidP="00523F0A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Az egyes endoszkópos beavatkozásokhoz (emésztőrendszeri- </w:t>
      </w:r>
      <w:proofErr w:type="spellStart"/>
      <w:r w:rsidRPr="007245FD">
        <w:rPr>
          <w:rFonts w:cs="Times New Roman"/>
          <w:color w:val="000000" w:themeColor="text1"/>
        </w:rPr>
        <w:t>légzőrendszeri</w:t>
      </w:r>
      <w:proofErr w:type="spellEnd"/>
      <w:r w:rsidRPr="007245FD">
        <w:rPr>
          <w:rFonts w:cs="Times New Roman"/>
          <w:color w:val="000000" w:themeColor="text1"/>
        </w:rPr>
        <w:t xml:space="preserve"> </w:t>
      </w:r>
      <w:proofErr w:type="spellStart"/>
      <w:r w:rsidRPr="007245FD">
        <w:rPr>
          <w:rFonts w:cs="Times New Roman"/>
          <w:color w:val="000000" w:themeColor="text1"/>
        </w:rPr>
        <w:t>endoszkópiák</w:t>
      </w:r>
      <w:proofErr w:type="spellEnd"/>
      <w:r w:rsidRPr="007245FD">
        <w:rPr>
          <w:rFonts w:cs="Times New Roman"/>
          <w:color w:val="000000" w:themeColor="text1"/>
        </w:rPr>
        <w:t xml:space="preserve">) kapcsolódó előkészítési, együttműködési, megfigyelési és dokumentációs </w:t>
      </w:r>
      <w:proofErr w:type="spellStart"/>
      <w:r w:rsidRPr="007245FD">
        <w:rPr>
          <w:rFonts w:cs="Times New Roman"/>
          <w:color w:val="000000" w:themeColor="text1"/>
        </w:rPr>
        <w:t>feladatok.</w:t>
      </w:r>
      <w:proofErr w:type="gramStart"/>
      <w:r w:rsidRPr="007245FD">
        <w:rPr>
          <w:rFonts w:cs="Times New Roman"/>
          <w:color w:val="000000" w:themeColor="text1"/>
        </w:rPr>
        <w:t>A</w:t>
      </w:r>
      <w:proofErr w:type="spellEnd"/>
      <w:proofErr w:type="gramEnd"/>
      <w:r w:rsidRPr="007245FD">
        <w:rPr>
          <w:rFonts w:cs="Times New Roman"/>
          <w:color w:val="000000" w:themeColor="text1"/>
        </w:rPr>
        <w:t xml:space="preserve"> témakör részletes kifejtése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523F0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 xml:space="preserve">Terápiás alapismeretek 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Terápia, 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Tüneti-támogató terápia, 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Supportív</w:t>
      </w:r>
      <w:proofErr w:type="spellEnd"/>
      <w:r w:rsidRPr="007245FD">
        <w:rPr>
          <w:rFonts w:cs="Times New Roman"/>
          <w:color w:val="000000" w:themeColor="text1"/>
        </w:rPr>
        <w:t xml:space="preserve"> terápia, 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 xml:space="preserve">Palliatív terápia, 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Komfort terápia, 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Aspecifikus-</w:t>
      </w:r>
      <w:proofErr w:type="spellEnd"/>
      <w:r w:rsidRPr="007245FD">
        <w:rPr>
          <w:rFonts w:cs="Times New Roman"/>
          <w:color w:val="000000" w:themeColor="text1"/>
        </w:rPr>
        <w:t>, specifikus terápia.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Az egészségügyi ellátás során alkalmazott terápiás módszerek: 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Konzervatív terápia, 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Műtéti terápia, 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Dietoterápia</w:t>
      </w:r>
      <w:proofErr w:type="spellEnd"/>
      <w:r w:rsidRPr="007245FD">
        <w:rPr>
          <w:rFonts w:cs="Times New Roman"/>
          <w:color w:val="000000" w:themeColor="text1"/>
        </w:rPr>
        <w:t xml:space="preserve">, 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Fizioterápia, 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Pszichoterápia.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Döntési algoritmus és allokáció az optimális terápia megválasztásában.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beteg pszichés előkészítésének és vezetésének praktikumai a kompetencia határok betartásával.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terápiás módszerek biztonsági, higiénés szempontjai és szabályai.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Fájdalomcsillapítás gyógyszeres terápia alkalmazása nélkül.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fájdalomcsillapítás fogalma, célja, módszerei, kompetenciaköre.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fájdalomcsillapítás nem gyógyszeres formáinak, jellemzői, indikációi-kontraindikációi, alkalmazásának algoritmusai (pozíciós terápia, felszíni kezelés, hideg-meleg terápiás alkalmazások, masszázs, fizioterápia, </w:t>
      </w:r>
      <w:proofErr w:type="spellStart"/>
      <w:r w:rsidRPr="007245FD">
        <w:rPr>
          <w:rFonts w:cs="Times New Roman"/>
          <w:color w:val="000000" w:themeColor="text1"/>
        </w:rPr>
        <w:t>hydroterápia</w:t>
      </w:r>
      <w:proofErr w:type="spellEnd"/>
      <w:r w:rsidRPr="007245FD">
        <w:rPr>
          <w:rFonts w:cs="Times New Roman"/>
          <w:color w:val="000000" w:themeColor="text1"/>
        </w:rPr>
        <w:t>, TENS, alternatív medicina módszerei).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fájdalom megfigyelésének, mérésének szempontjai.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fájdalomcsillapítás hatékonyságának követése, dokumentálása.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Lázcsillapítás gyógyszeres terápia alkalmazása nélkül.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láz fogalma, szervezetre gyakorolt hatásai, tünetei.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lázcsillapítás indikációi, módszerei.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fizikális lázcsillapítás fogalma, célja, módszerei, indikációi.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hűtőfürdő és hűtő borogatás (priznic) alkalmazásának algoritmusa.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Lázas beteg ápolásának, megfigyelésének szempontjai.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lázcsillapítás hatékonyságának követése, dokumentálása.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tevékenység higiénés, munka- és környezetbiztonsági szabályai.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523F0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Gyógyszertan alapjai, gyógyszerelés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Gyógyszertani alapfogalmak. 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Gyógyszerrendelés alapfogalmai.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Gyógyszerek hatásmechanizmusai.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Gyógyszerhatás folyamata, befolyásoló tényezői.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Gyógyszerinterakciók</w:t>
      </w:r>
      <w:proofErr w:type="spellEnd"/>
      <w:r w:rsidRPr="007245FD">
        <w:rPr>
          <w:rFonts w:cs="Times New Roman"/>
          <w:color w:val="000000" w:themeColor="text1"/>
        </w:rPr>
        <w:t xml:space="preserve"> és mellékhatások.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Gyógyszerformák és jellemzőik.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Gyógyszer bejuttatási módok és jellemzőik.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Gyógyszeradagok kiszámítása.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Nemzetközi rövidítések a gyógyszerelésben (gyógyszerformák, bejuttatási módok, mértékegységek).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Ápolói feladatok gyógyszerelés során.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intézeti gyógyszertárolás, gyógyszerkezelés szabályai, specialitásai.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gyógyszerelés irányelvei, szabályai, kompetenciái.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per </w:t>
      </w:r>
      <w:proofErr w:type="spellStart"/>
      <w:r w:rsidRPr="007245FD">
        <w:rPr>
          <w:rFonts w:cs="Times New Roman"/>
          <w:color w:val="000000" w:themeColor="text1"/>
        </w:rPr>
        <w:t>os</w:t>
      </w:r>
      <w:proofErr w:type="spellEnd"/>
      <w:r w:rsidRPr="007245FD">
        <w:rPr>
          <w:rFonts w:cs="Times New Roman"/>
          <w:color w:val="000000" w:themeColor="text1"/>
        </w:rPr>
        <w:t xml:space="preserve">, </w:t>
      </w:r>
      <w:proofErr w:type="spellStart"/>
      <w:r w:rsidRPr="007245FD">
        <w:rPr>
          <w:rFonts w:cs="Times New Roman"/>
          <w:color w:val="000000" w:themeColor="text1"/>
        </w:rPr>
        <w:t>rectális</w:t>
      </w:r>
      <w:proofErr w:type="spellEnd"/>
      <w:r w:rsidRPr="007245FD">
        <w:rPr>
          <w:rFonts w:cs="Times New Roman"/>
          <w:color w:val="000000" w:themeColor="text1"/>
        </w:rPr>
        <w:t xml:space="preserve">, </w:t>
      </w:r>
      <w:proofErr w:type="spellStart"/>
      <w:r w:rsidRPr="007245FD">
        <w:rPr>
          <w:rFonts w:cs="Times New Roman"/>
          <w:color w:val="000000" w:themeColor="text1"/>
        </w:rPr>
        <w:t>transdermális</w:t>
      </w:r>
      <w:proofErr w:type="spellEnd"/>
      <w:r w:rsidRPr="007245FD">
        <w:rPr>
          <w:rFonts w:cs="Times New Roman"/>
          <w:color w:val="000000" w:themeColor="text1"/>
        </w:rPr>
        <w:t>, gyógyszerelés technikái.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</w:t>
      </w:r>
      <w:proofErr w:type="spellStart"/>
      <w:r w:rsidRPr="007245FD">
        <w:rPr>
          <w:rFonts w:cs="Times New Roman"/>
          <w:color w:val="000000" w:themeColor="text1"/>
        </w:rPr>
        <w:t>fül-orr-szem</w:t>
      </w:r>
      <w:proofErr w:type="spellEnd"/>
      <w:r w:rsidRPr="007245FD">
        <w:rPr>
          <w:rFonts w:cs="Times New Roman"/>
          <w:color w:val="000000" w:themeColor="text1"/>
        </w:rPr>
        <w:t xml:space="preserve"> cseppek alkalmazásának technikái.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gyógyszerelés higiénés szabályai.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betegmegfigyelés szempontjai gyógyszerterápia alkalmazása során.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gyógyszertévesztés megelőzése, észlelése, jelentési kötelezettsége.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Gyógyszerelés dokumentálásának jogi és minőségirányítási szabályozása.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beteg együttműködés jelentősége a gyógyszeres terápia során.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>A gyógyszereléshez kapcsolódó betegoktatás szempontjai.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gyógyszerterápia specialitásai gyermek- és időskorban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Injekciós terápia.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injekcióbejuttatás leggyakoribb formái, jellemzői, előnyei-hátrányai.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injekciózáshoz használható fecskendő típusok és jellemzőik.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injekciós tűk típusai, jellemzői, a tű méretjelölésének értelmezése.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előre töltött injekciós eszközök jellemzői.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Pen jellemzői.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Előkészítés injekciózáshoz.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gyógyszer felszívás algoritmusa.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előkészítés során betartandó higiénés és balesetvédelmi szabályok.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injekciós terápia általános és helyi szövődményei.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Infúziós terápia.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infúziós terápia fogalma, célja, indikációja, kompetenciaköre.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folyadék bejuttatásának lehetséges módjai (perifériás-, centrális véna </w:t>
      </w:r>
      <w:proofErr w:type="spellStart"/>
      <w:r w:rsidRPr="007245FD">
        <w:rPr>
          <w:rFonts w:cs="Times New Roman"/>
          <w:color w:val="000000" w:themeColor="text1"/>
        </w:rPr>
        <w:t>kanülálás</w:t>
      </w:r>
      <w:proofErr w:type="spellEnd"/>
      <w:r w:rsidRPr="007245FD">
        <w:rPr>
          <w:rFonts w:cs="Times New Roman"/>
          <w:color w:val="000000" w:themeColor="text1"/>
        </w:rPr>
        <w:t xml:space="preserve">, </w:t>
      </w:r>
      <w:proofErr w:type="spellStart"/>
      <w:r w:rsidRPr="007245FD">
        <w:rPr>
          <w:rFonts w:cs="Times New Roman"/>
          <w:color w:val="000000" w:themeColor="text1"/>
        </w:rPr>
        <w:t>intraosseális</w:t>
      </w:r>
      <w:proofErr w:type="spellEnd"/>
      <w:r w:rsidRPr="007245FD">
        <w:rPr>
          <w:rFonts w:cs="Times New Roman"/>
          <w:color w:val="000000" w:themeColor="text1"/>
        </w:rPr>
        <w:t xml:space="preserve"> </w:t>
      </w:r>
      <w:proofErr w:type="spellStart"/>
      <w:r w:rsidRPr="007245FD">
        <w:rPr>
          <w:rFonts w:cs="Times New Roman"/>
          <w:color w:val="000000" w:themeColor="text1"/>
        </w:rPr>
        <w:t>kanülálás</w:t>
      </w:r>
      <w:proofErr w:type="spellEnd"/>
      <w:r w:rsidRPr="007245FD">
        <w:rPr>
          <w:rFonts w:cs="Times New Roman"/>
          <w:color w:val="000000" w:themeColor="text1"/>
        </w:rPr>
        <w:t>).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Az infúziós terápia során alkalmazható eszközök és jellemzőik (tűk, perifériás </w:t>
      </w:r>
      <w:proofErr w:type="spellStart"/>
      <w:r w:rsidRPr="007245FD">
        <w:rPr>
          <w:rFonts w:cs="Times New Roman"/>
          <w:color w:val="000000" w:themeColor="text1"/>
        </w:rPr>
        <w:t>intravascularis</w:t>
      </w:r>
      <w:proofErr w:type="spellEnd"/>
      <w:r w:rsidRPr="007245FD">
        <w:rPr>
          <w:rFonts w:cs="Times New Roman"/>
          <w:color w:val="000000" w:themeColor="text1"/>
        </w:rPr>
        <w:t xml:space="preserve"> </w:t>
      </w:r>
      <w:proofErr w:type="spellStart"/>
      <w:r w:rsidRPr="007245FD">
        <w:rPr>
          <w:rFonts w:cs="Times New Roman"/>
          <w:color w:val="000000" w:themeColor="text1"/>
        </w:rPr>
        <w:t>kanülök</w:t>
      </w:r>
      <w:proofErr w:type="spellEnd"/>
      <w:r w:rsidRPr="007245FD">
        <w:rPr>
          <w:rFonts w:cs="Times New Roman"/>
          <w:color w:val="000000" w:themeColor="text1"/>
        </w:rPr>
        <w:t>, infúziós szerelékek, összekötők, csatlakozók, infúzióadagoló készülékek).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Előkészítés infúziós terápiához.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beteg pszichés, szomatikus előkészítésének specialitásai.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Segédkezés infúziós terápia kivitelezésében.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infúzió összeállításának és bekötésének és eltávolításának algoritmusa.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előkészítés és beavatkozás során betartandó higiénés és balesetvédelmi szabályok.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beteg megfigyelésének szempontjai infúziós terápia során.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infúziós terápia általános és helyi szövődményei.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infúziós terápia dokumentálásának szabályai.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Vércsoport meghatározás.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vércsoport meghatározás célja, indikációja, kompetenciaköre.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vércsoport meghatározás eszközei.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Előkészítés vércsoport meghatározáshoz.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kártyás módszerrel történő vércsoport meghatározás algoritmusa. 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Vércsoport meghatározás utáni feladatok.</w:t>
      </w:r>
    </w:p>
    <w:p w:rsidR="00523F0A" w:rsidRPr="007245FD" w:rsidRDefault="00523F0A" w:rsidP="00523F0A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tevékenység higiénés, munka- és környezetbiztonsági szabályai.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képzés javasolt helyszíne (ajánlás)</w:t>
      </w:r>
    </w:p>
    <w:p w:rsidR="00E83C16" w:rsidRPr="007245FD" w:rsidRDefault="00E83C16" w:rsidP="00E83C16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Szaktanterem, demonstrációs terem. 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értékelésének módja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nemzeti köznevelésről szóló 2011. évi </w:t>
      </w:r>
      <w:r w:rsidR="00DB5E4F">
        <w:rPr>
          <w:rFonts w:cs="Times New Roman"/>
          <w:color w:val="000000" w:themeColor="text1"/>
        </w:rPr>
        <w:t xml:space="preserve">CXC. törvény </w:t>
      </w:r>
      <w:r w:rsidRPr="007245FD">
        <w:rPr>
          <w:rFonts w:cs="Times New Roman"/>
          <w:color w:val="000000" w:themeColor="text1"/>
        </w:rPr>
        <w:t xml:space="preserve">54. § </w:t>
      </w:r>
      <w:r w:rsidR="00F5115E">
        <w:rPr>
          <w:rFonts w:cs="Times New Roman"/>
          <w:color w:val="000000" w:themeColor="text1"/>
        </w:rPr>
        <w:t>(2) bekezdés a)</w:t>
      </w:r>
      <w:r w:rsidRPr="007245FD">
        <w:rPr>
          <w:rFonts w:cs="Times New Roman"/>
          <w:color w:val="000000" w:themeColor="text1"/>
        </w:rPr>
        <w:t xml:space="preserve"> pontja szerinti értékeléssel.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br w:type="page"/>
      </w:r>
    </w:p>
    <w:p w:rsidR="00A23F09" w:rsidRPr="007245FD" w:rsidRDefault="002B0D3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proofErr w:type="spellStart"/>
      <w:r w:rsidRPr="007245FD">
        <w:rPr>
          <w:rFonts w:cs="Times New Roman"/>
          <w:b/>
          <w:color w:val="000000" w:themeColor="text1"/>
        </w:rPr>
        <w:lastRenderedPageBreak/>
        <w:t>Klinikumi</w:t>
      </w:r>
      <w:proofErr w:type="spellEnd"/>
      <w:r w:rsidRPr="007245FD">
        <w:rPr>
          <w:rFonts w:cs="Times New Roman"/>
          <w:b/>
          <w:color w:val="000000" w:themeColor="text1"/>
        </w:rPr>
        <w:t xml:space="preserve"> gyakorlat</w:t>
      </w:r>
      <w:r w:rsidR="00A23F09" w:rsidRPr="007245FD">
        <w:rPr>
          <w:rFonts w:cs="Times New Roman"/>
          <w:b/>
          <w:color w:val="000000" w:themeColor="text1"/>
        </w:rPr>
        <w:t xml:space="preserve"> tantárgy</w:t>
      </w:r>
      <w:r w:rsidR="00A23F09" w:rsidRPr="007245FD">
        <w:rPr>
          <w:rFonts w:cs="Times New Roman"/>
          <w:b/>
          <w:color w:val="000000" w:themeColor="text1"/>
        </w:rPr>
        <w:tab/>
      </w:r>
      <w:r w:rsidR="009234A9" w:rsidRPr="007245FD">
        <w:rPr>
          <w:rFonts w:cs="Times New Roman"/>
          <w:b/>
          <w:color w:val="000000" w:themeColor="text1"/>
        </w:rPr>
        <w:t>178</w:t>
      </w:r>
      <w:r w:rsidR="00A23F09" w:rsidRPr="007245FD">
        <w:rPr>
          <w:rFonts w:cs="Times New Roman"/>
          <w:b/>
          <w:color w:val="000000" w:themeColor="text1"/>
        </w:rPr>
        <w:t xml:space="preserve"> óra/</w:t>
      </w:r>
      <w:r w:rsidR="009234A9" w:rsidRPr="007245FD">
        <w:rPr>
          <w:rFonts w:cs="Times New Roman"/>
          <w:b/>
          <w:color w:val="000000" w:themeColor="text1"/>
        </w:rPr>
        <w:t>198</w:t>
      </w:r>
      <w:r w:rsidR="00A23F09" w:rsidRPr="007245FD">
        <w:rPr>
          <w:rFonts w:cs="Times New Roman"/>
          <w:b/>
          <w:color w:val="000000" w:themeColor="text1"/>
        </w:rPr>
        <w:t xml:space="preserve"> óra*</w:t>
      </w:r>
    </w:p>
    <w:p w:rsidR="00A23F09" w:rsidRPr="007245FD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7245F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tantárgy a főszakképesítéshez kapcsolódik.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tanításának célja</w:t>
      </w:r>
    </w:p>
    <w:p w:rsidR="002B0D3F" w:rsidRPr="007245FD" w:rsidRDefault="002B0D3F" w:rsidP="002B0D3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tantárgy tanításának keretében bemutatni a klinikai osztályok munkáját, munkarendjét. A beteg ellátási/ápolási folyamat végigkísérése. Diagnosztikai és terápiás eljárások megfigyelés, összefüggések elemzése.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Kapcsolódó közismereti, szakmai tartalmak</w:t>
      </w:r>
    </w:p>
    <w:p w:rsidR="002B0D3F" w:rsidRPr="007245FD" w:rsidRDefault="002B0D3F" w:rsidP="002B0D3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Szakmai jogi és etikai ismeretek</w:t>
      </w:r>
    </w:p>
    <w:p w:rsidR="002B0D3F" w:rsidRPr="007245FD" w:rsidRDefault="002B0D3F" w:rsidP="002B0D3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Szociológiai alapismertek</w:t>
      </w:r>
    </w:p>
    <w:p w:rsidR="002B0D3F" w:rsidRPr="007245FD" w:rsidRDefault="002B0D3F" w:rsidP="002B0D3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Pszichológia alapjai</w:t>
      </w:r>
    </w:p>
    <w:p w:rsidR="002B0D3F" w:rsidRPr="007245FD" w:rsidRDefault="002B0D3F" w:rsidP="002B0D3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Pedagógia alapjai</w:t>
      </w:r>
    </w:p>
    <w:p w:rsidR="002B0D3F" w:rsidRPr="007245FD" w:rsidRDefault="002B0D3F" w:rsidP="002B0D3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</w:t>
      </w:r>
      <w:r w:rsidR="00C16DB2" w:rsidRPr="007245FD">
        <w:rPr>
          <w:rFonts w:cs="Times New Roman"/>
          <w:color w:val="000000" w:themeColor="text1"/>
        </w:rPr>
        <w:t>gészségügyi</w:t>
      </w:r>
      <w:r w:rsidRPr="007245FD">
        <w:rPr>
          <w:rFonts w:cs="Times New Roman"/>
          <w:color w:val="000000" w:themeColor="text1"/>
        </w:rPr>
        <w:t xml:space="preserve"> ellátórendszer</w:t>
      </w:r>
    </w:p>
    <w:p w:rsidR="002B0D3F" w:rsidRPr="007245FD" w:rsidRDefault="002B0D3F" w:rsidP="002B0D3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Népegészségügy</w:t>
      </w:r>
    </w:p>
    <w:p w:rsidR="002B0D3F" w:rsidRPr="007245FD" w:rsidRDefault="002B0D3F" w:rsidP="002B0D3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Egészségfejlesztés</w:t>
      </w:r>
    </w:p>
    <w:p w:rsidR="002B0D3F" w:rsidRPr="007245FD" w:rsidRDefault="002B0D3F" w:rsidP="002B0D3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Orvosi latin</w:t>
      </w:r>
      <w:r w:rsidR="00C16DB2" w:rsidRPr="007245FD">
        <w:rPr>
          <w:rFonts w:cs="Times New Roman"/>
          <w:color w:val="000000" w:themeColor="text1"/>
        </w:rPr>
        <w:t xml:space="preserve"> nyelv</w:t>
      </w:r>
    </w:p>
    <w:p w:rsidR="002B0D3F" w:rsidRPr="007245FD" w:rsidRDefault="002B0D3F" w:rsidP="002B0D3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Kommunikáció</w:t>
      </w:r>
    </w:p>
    <w:p w:rsidR="002B0D3F" w:rsidRPr="007245FD" w:rsidRDefault="002B0D3F" w:rsidP="002B0D3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Speciális kommunikáció</w:t>
      </w:r>
    </w:p>
    <w:p w:rsidR="002B0D3F" w:rsidRPr="007245FD" w:rsidRDefault="002B0D3F" w:rsidP="002B0D3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Egészséges ember gondozása</w:t>
      </w:r>
    </w:p>
    <w:p w:rsidR="002B0D3F" w:rsidRPr="007245FD" w:rsidRDefault="002B0D3F" w:rsidP="002B0D3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Csecsemő és kisgyermekgondozás</w:t>
      </w:r>
    </w:p>
    <w:p w:rsidR="002B0D3F" w:rsidRPr="007245FD" w:rsidRDefault="002B0D3F" w:rsidP="002B0D3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Akadályozott ember gondozása</w:t>
      </w:r>
    </w:p>
    <w:p w:rsidR="002B0D3F" w:rsidRPr="007245FD" w:rsidRDefault="002B0D3F" w:rsidP="002B0D3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Ápolástudomány</w:t>
      </w:r>
    </w:p>
    <w:p w:rsidR="002B0D3F" w:rsidRPr="007245FD" w:rsidRDefault="002B0D3F" w:rsidP="002B0D3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Ápoláslélektan</w:t>
      </w:r>
    </w:p>
    <w:p w:rsidR="002B0D3F" w:rsidRPr="007245FD" w:rsidRDefault="002B0D3F" w:rsidP="002B0D3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Ápolási beavatkozások</w:t>
      </w:r>
    </w:p>
    <w:p w:rsidR="002B0D3F" w:rsidRPr="007245FD" w:rsidRDefault="002B0D3F" w:rsidP="002B0D3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Betegmegfigyelés</w:t>
      </w:r>
    </w:p>
    <w:p w:rsidR="002B0D3F" w:rsidRPr="007245FD" w:rsidRDefault="002B0D3F" w:rsidP="002B0D3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Egészséges csecsemő és gyermek gondozása</w:t>
      </w:r>
    </w:p>
    <w:p w:rsidR="002B0D3F" w:rsidRPr="007245FD" w:rsidRDefault="002B0D3F" w:rsidP="002B0D3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Járó beteg ellátási gyakorlat</w:t>
      </w:r>
    </w:p>
    <w:p w:rsidR="002B0D3F" w:rsidRPr="007245FD" w:rsidRDefault="002B0D3F" w:rsidP="002B0D3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Anatómia-élettan</w:t>
      </w:r>
    </w:p>
    <w:p w:rsidR="002B0D3F" w:rsidRPr="007245FD" w:rsidRDefault="002B0D3F" w:rsidP="002B0D3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Elsősegélynyújtás-első ellátás</w:t>
      </w:r>
    </w:p>
    <w:p w:rsidR="002B0D3F" w:rsidRPr="007245FD" w:rsidRDefault="002B0D3F" w:rsidP="002B0D3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Mikrobiológia</w:t>
      </w:r>
      <w:r w:rsidR="00F358B4" w:rsidRPr="007245FD">
        <w:rPr>
          <w:rFonts w:cs="Times New Roman"/>
          <w:color w:val="000000" w:themeColor="text1"/>
        </w:rPr>
        <w:t>, járványtan</w:t>
      </w:r>
      <w:r w:rsidR="00B8728B" w:rsidRPr="007245FD">
        <w:rPr>
          <w:rFonts w:cs="Times New Roman"/>
          <w:color w:val="000000" w:themeColor="text1"/>
        </w:rPr>
        <w:t>, á</w:t>
      </w:r>
      <w:r w:rsidRPr="007245FD">
        <w:rPr>
          <w:rFonts w:cs="Times New Roman"/>
          <w:color w:val="000000" w:themeColor="text1"/>
        </w:rPr>
        <w:t>ltalános kórtan</w:t>
      </w:r>
    </w:p>
    <w:p w:rsidR="002B0D3F" w:rsidRPr="007245FD" w:rsidRDefault="002B0D3F" w:rsidP="002B0D3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Belgyógyászat alapjai</w:t>
      </w:r>
    </w:p>
    <w:p w:rsidR="002B0D3F" w:rsidRPr="007245FD" w:rsidRDefault="002B0D3F" w:rsidP="002B0D3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Sebészet és traumatológia alapjai</w:t>
      </w:r>
    </w:p>
    <w:p w:rsidR="002B0D3F" w:rsidRPr="007245FD" w:rsidRDefault="002B0D3F" w:rsidP="002B0D3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Gyermekgyógyászat alapjai</w:t>
      </w:r>
    </w:p>
    <w:p w:rsidR="002B0D3F" w:rsidRPr="007245FD" w:rsidRDefault="002B0D3F" w:rsidP="002B0D3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Diagnosztikai alapjai</w:t>
      </w:r>
    </w:p>
    <w:p w:rsidR="00A23F09" w:rsidRPr="007245FD" w:rsidRDefault="002B0D3F" w:rsidP="002B0D3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Terápiás </w:t>
      </w:r>
      <w:r w:rsidR="00F358B4" w:rsidRPr="007245FD">
        <w:rPr>
          <w:rFonts w:cs="Times New Roman"/>
          <w:color w:val="000000" w:themeColor="text1"/>
        </w:rPr>
        <w:t>alap</w:t>
      </w:r>
      <w:r w:rsidRPr="007245FD">
        <w:rPr>
          <w:rFonts w:cs="Times New Roman"/>
          <w:color w:val="000000" w:themeColor="text1"/>
        </w:rPr>
        <w:t>ismeretek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Témakörök</w:t>
      </w:r>
    </w:p>
    <w:p w:rsidR="00A23F09" w:rsidRPr="007245FD" w:rsidRDefault="002B0D3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Belgyógyásza</w:t>
      </w:r>
      <w:r w:rsidR="00F358B4" w:rsidRPr="007245FD">
        <w:rPr>
          <w:rFonts w:cs="Times New Roman"/>
          <w:b/>
          <w:i/>
          <w:color w:val="000000" w:themeColor="text1"/>
        </w:rPr>
        <w:t>t</w:t>
      </w:r>
      <w:r w:rsidRPr="007245FD">
        <w:rPr>
          <w:rFonts w:cs="Times New Roman"/>
          <w:b/>
          <w:i/>
          <w:color w:val="000000" w:themeColor="text1"/>
        </w:rPr>
        <w:t>i gyakorlat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belgyógyászati osztály szervezeti felépítésének bemutatása. 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Munka és tűzvédelmi szabályok. 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beteg </w:t>
      </w:r>
      <w:proofErr w:type="spellStart"/>
      <w:r w:rsidRPr="007245FD">
        <w:rPr>
          <w:rFonts w:cs="Times New Roman"/>
          <w:color w:val="000000" w:themeColor="text1"/>
        </w:rPr>
        <w:t>kültakarójának</w:t>
      </w:r>
      <w:proofErr w:type="spellEnd"/>
      <w:r w:rsidRPr="007245FD">
        <w:rPr>
          <w:rFonts w:cs="Times New Roman"/>
          <w:color w:val="000000" w:themeColor="text1"/>
        </w:rPr>
        <w:t xml:space="preserve"> a megfigyelése.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beteg tudatának, tudatállapotának megfigyelése.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Kardinális tünetek: a pulzus, vérnyomás, testhőmérséklet, légzés megfigyelése.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testváladék megfigyelése és felfogása, mérése.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Vérvétel.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Vércukor meghatározás végzése gyorstesztekkel.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Betegmegfigyelő monitorok alkalmazása: EKG, pulzus, légző, hő, </w:t>
      </w:r>
      <w:proofErr w:type="spellStart"/>
      <w:r w:rsidRPr="007245FD">
        <w:rPr>
          <w:rFonts w:cs="Times New Roman"/>
          <w:color w:val="000000" w:themeColor="text1"/>
        </w:rPr>
        <w:t>szaturáció</w:t>
      </w:r>
      <w:proofErr w:type="spellEnd"/>
      <w:r w:rsidRPr="007245FD">
        <w:rPr>
          <w:rFonts w:cs="Times New Roman"/>
          <w:color w:val="000000" w:themeColor="text1"/>
        </w:rPr>
        <w:t xml:space="preserve">. 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>A megfigyelések dokumentálása.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Betegvizsgálat megfigyelése.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Diagnosztikai beavatkozások megfigyelése.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különböző kórfolyamatok megfigyelése.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Előkészítés gyógyszereléshez, segédkezés a gyógyszerbevitelben. 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Előkészítés injekciózáshoz és infúziós terápiához.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Terápiás beavatkozások megfigyelése.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Ellátási folyamat kísérése.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Bekapcsolódás az ápolási/szakápolási folyamatba.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ápolási folyamat: felmérés, ápolási diagnózis, ápolási terv, az ápolás kivitelezése, értékelés megfigyelés.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ápolási dokumentáció vezetése.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Segédkezés a beteg ember szükségleteinek a kielégítésében: mozgás, pihenés, higiéné, táplálkozás, folyadékfelvétel, váladékok ürítése, légzés, testhőmérséklet, környezeti veszélyek elkerülése.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E9217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S</w:t>
      </w:r>
      <w:r w:rsidR="00F358B4" w:rsidRPr="007245FD">
        <w:rPr>
          <w:rFonts w:cs="Times New Roman"/>
          <w:b/>
          <w:i/>
          <w:color w:val="000000" w:themeColor="text1"/>
        </w:rPr>
        <w:t>ebészet</w:t>
      </w:r>
      <w:r w:rsidR="002D1074" w:rsidRPr="007245FD">
        <w:rPr>
          <w:rFonts w:cs="Times New Roman"/>
          <w:b/>
          <w:i/>
          <w:color w:val="000000" w:themeColor="text1"/>
        </w:rPr>
        <w:t>i</w:t>
      </w:r>
      <w:r w:rsidR="00F358B4" w:rsidRPr="007245FD">
        <w:rPr>
          <w:rFonts w:cs="Times New Roman"/>
          <w:b/>
          <w:i/>
          <w:color w:val="000000" w:themeColor="text1"/>
        </w:rPr>
        <w:t>, traumatológia</w:t>
      </w:r>
      <w:r w:rsidR="002D1074" w:rsidRPr="007245FD">
        <w:rPr>
          <w:rFonts w:cs="Times New Roman"/>
          <w:b/>
          <w:i/>
          <w:color w:val="000000" w:themeColor="text1"/>
        </w:rPr>
        <w:t>i</w:t>
      </w:r>
      <w:r w:rsidRPr="007245FD">
        <w:rPr>
          <w:rFonts w:cs="Times New Roman"/>
          <w:b/>
          <w:i/>
          <w:color w:val="000000" w:themeColor="text1"/>
        </w:rPr>
        <w:t xml:space="preserve"> gyakorlat </w:t>
      </w:r>
      <w:r w:rsidR="002B0D3F" w:rsidRPr="007245FD">
        <w:rPr>
          <w:rFonts w:cs="Times New Roman"/>
          <w:b/>
          <w:i/>
          <w:color w:val="000000" w:themeColor="text1"/>
        </w:rPr>
        <w:t xml:space="preserve"> 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sebészeti osztály szervezeti felépítésének bemutatása. 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Munka és tűzvédelmi szabályok megismerése.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Sebellátás.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Kötözésben segédkezés.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Szövetegyesítő eljárások megfigyelése.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Sebváladékok megfigyelése. 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Drének</w:t>
      </w:r>
      <w:proofErr w:type="spellEnd"/>
      <w:r w:rsidRPr="007245FD">
        <w:rPr>
          <w:rFonts w:cs="Times New Roman"/>
          <w:color w:val="000000" w:themeColor="text1"/>
        </w:rPr>
        <w:t xml:space="preserve"> megfigyelése.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Műtétek.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műtő felszerelésének, eszközeinek a megismerése.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Általános műtéti előkészítésben segédkezés.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Kissebészeti beavatkozások megfigyelése.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Egynapos sebészeti beavatkozások megfigyelése. 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fájdalomcsillapítási eljárások megfigyelése.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Általános műtéti utókezelésben segédkezés.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Aszepszis/antiszepszis.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Kézfertőtlenítés.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Kötözőkocsi</w:t>
      </w:r>
      <w:proofErr w:type="spellEnd"/>
      <w:r w:rsidRPr="007245FD">
        <w:rPr>
          <w:rFonts w:cs="Times New Roman"/>
          <w:color w:val="000000" w:themeColor="text1"/>
        </w:rPr>
        <w:t xml:space="preserve"> eszközeinek fertőtlenítésében, sterilizálásában való közreműködés.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beteg előkészítése képalkotó vizsgálatokhoz, endoszkópos beavatkozásához.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testváladékokat megfigyelése és felfogása.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Vérvétel.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Előkészítés gyógyszereléshez, segédkezés a gyógyszerbevitelben.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Előkészítés injekciózáshoz és infúziós terápiához.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Előkészítés és segédkezés a punkciók és </w:t>
      </w:r>
      <w:proofErr w:type="spellStart"/>
      <w:r w:rsidRPr="007245FD">
        <w:rPr>
          <w:rFonts w:cs="Times New Roman"/>
          <w:color w:val="000000" w:themeColor="text1"/>
        </w:rPr>
        <w:t>biopsziák</w:t>
      </w:r>
      <w:proofErr w:type="spellEnd"/>
      <w:r w:rsidRPr="007245FD">
        <w:rPr>
          <w:rFonts w:cs="Times New Roman"/>
          <w:color w:val="000000" w:themeColor="text1"/>
        </w:rPr>
        <w:t xml:space="preserve"> kivitelezésében.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Bekapcsolódás az ápolási/szakápolási folyamatba.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Közreműködés az ápolási folyamatban.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ápolási dokumentáció vezetése.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Segédkezés a beteg ember szükségleteinek a kielégítésében: </w:t>
      </w:r>
    </w:p>
    <w:p w:rsidR="002B0D3F" w:rsidRPr="007245FD" w:rsidRDefault="002B0D3F" w:rsidP="002B0D3F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mozgás</w:t>
      </w:r>
      <w:proofErr w:type="gramEnd"/>
      <w:r w:rsidRPr="007245FD">
        <w:rPr>
          <w:rFonts w:cs="Times New Roman"/>
          <w:color w:val="000000" w:themeColor="text1"/>
        </w:rPr>
        <w:t xml:space="preserve">, pihenés, higiéné, táplálkozás, folyadékfelvétel, váladékok ürítése, </w:t>
      </w:r>
    </w:p>
    <w:p w:rsidR="002B0D3F" w:rsidRPr="007245FD" w:rsidRDefault="002B0D3F" w:rsidP="009234A9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légzés</w:t>
      </w:r>
      <w:proofErr w:type="gramEnd"/>
      <w:r w:rsidRPr="007245FD">
        <w:rPr>
          <w:rFonts w:cs="Times New Roman"/>
          <w:color w:val="000000" w:themeColor="text1"/>
        </w:rPr>
        <w:t>, testhőmérséklet, környezeti veszélyek elkerülése.</w:t>
      </w:r>
    </w:p>
    <w:p w:rsidR="009234A9" w:rsidRPr="007245FD" w:rsidRDefault="009234A9" w:rsidP="009234A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9234A9" w:rsidRPr="007245FD" w:rsidRDefault="009234A9" w:rsidP="009234A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Traumatológia</w:t>
      </w:r>
    </w:p>
    <w:p w:rsidR="009234A9" w:rsidRPr="007245FD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traumatológiai osztály szervezeti felépítésének bemutatása. </w:t>
      </w:r>
    </w:p>
    <w:p w:rsidR="009234A9" w:rsidRPr="007245FD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Munka és tűzvédelmi szabályok megismerése.</w:t>
      </w:r>
    </w:p>
    <w:p w:rsidR="009234A9" w:rsidRPr="007245FD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>Sérültek fogadása, első vizsgálata.</w:t>
      </w:r>
    </w:p>
    <w:p w:rsidR="009234A9" w:rsidRPr="007245FD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sebkötözések.</w:t>
      </w:r>
    </w:p>
    <w:p w:rsidR="009234A9" w:rsidRPr="007245FD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Sebek dezinficiálása.</w:t>
      </w:r>
    </w:p>
    <w:p w:rsidR="009234A9" w:rsidRPr="007245FD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Típuskötések alkalmazása.</w:t>
      </w:r>
    </w:p>
    <w:p w:rsidR="009234A9" w:rsidRPr="007245FD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Kötözések a fejen és a nyakon, kötözések a mellkason. </w:t>
      </w:r>
    </w:p>
    <w:p w:rsidR="009234A9" w:rsidRPr="007245FD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Has-, lágyék- és gáttáji kötözések. </w:t>
      </w:r>
    </w:p>
    <w:p w:rsidR="009234A9" w:rsidRPr="007245FD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Kötözések az alsó és felső végtagon.</w:t>
      </w:r>
    </w:p>
    <w:p w:rsidR="009234A9" w:rsidRPr="007245FD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Csonttörések ellátása.</w:t>
      </w:r>
    </w:p>
    <w:p w:rsidR="009234A9" w:rsidRPr="007245FD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Rögzítő kötések, gipszelések.</w:t>
      </w:r>
    </w:p>
    <w:p w:rsidR="009234A9" w:rsidRPr="007245FD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törések vértelen helyretétele, </w:t>
      </w:r>
      <w:proofErr w:type="spellStart"/>
      <w:r w:rsidRPr="007245FD">
        <w:rPr>
          <w:rFonts w:cs="Times New Roman"/>
          <w:color w:val="000000" w:themeColor="text1"/>
        </w:rPr>
        <w:t>repozició</w:t>
      </w:r>
      <w:proofErr w:type="spellEnd"/>
      <w:r w:rsidRPr="007245FD">
        <w:rPr>
          <w:rFonts w:cs="Times New Roman"/>
          <w:color w:val="000000" w:themeColor="text1"/>
        </w:rPr>
        <w:t>.</w:t>
      </w:r>
    </w:p>
    <w:p w:rsidR="009234A9" w:rsidRPr="007245FD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Gipszelés gyakorlati alapjai, gipszkötések fajtái. </w:t>
      </w:r>
    </w:p>
    <w:p w:rsidR="009234A9" w:rsidRPr="007245FD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Gipszelési technikák, gipszkötések előkészítése.</w:t>
      </w:r>
    </w:p>
    <w:p w:rsidR="009234A9" w:rsidRPr="007245FD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Extenzió</w:t>
      </w:r>
      <w:proofErr w:type="spellEnd"/>
      <w:r w:rsidRPr="007245FD">
        <w:rPr>
          <w:rFonts w:cs="Times New Roman"/>
          <w:color w:val="000000" w:themeColor="text1"/>
        </w:rPr>
        <w:t xml:space="preserve"> felhelyezésének megfigyelése. </w:t>
      </w:r>
    </w:p>
    <w:p w:rsidR="009234A9" w:rsidRPr="007245FD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Előkészítés gyógyszereléshez, segédkezés a gyógyszerbevitelben.</w:t>
      </w:r>
    </w:p>
    <w:p w:rsidR="009234A9" w:rsidRPr="007245FD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Előkészítés injekciózáshoz és infúziós terápiához.</w:t>
      </w:r>
    </w:p>
    <w:p w:rsidR="009234A9" w:rsidRPr="007245FD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Előkészítés vércsoport meghatározáshoz.</w:t>
      </w:r>
    </w:p>
    <w:p w:rsidR="009234A9" w:rsidRPr="007245FD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testváladékok megfigyelése és felfogása.</w:t>
      </w:r>
    </w:p>
    <w:p w:rsidR="009234A9" w:rsidRPr="007245FD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Vérvétel. </w:t>
      </w:r>
    </w:p>
    <w:p w:rsidR="009234A9" w:rsidRPr="007245FD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Súlyos sérült ellátásának megfigyelése, </w:t>
      </w:r>
      <w:proofErr w:type="spellStart"/>
      <w:r w:rsidRPr="007245FD">
        <w:rPr>
          <w:rFonts w:cs="Times New Roman"/>
          <w:color w:val="000000" w:themeColor="text1"/>
        </w:rPr>
        <w:t>sokktalanítás</w:t>
      </w:r>
      <w:proofErr w:type="spellEnd"/>
      <w:r w:rsidRPr="007245FD">
        <w:rPr>
          <w:rFonts w:cs="Times New Roman"/>
          <w:color w:val="000000" w:themeColor="text1"/>
        </w:rPr>
        <w:t>.</w:t>
      </w:r>
    </w:p>
    <w:p w:rsidR="009234A9" w:rsidRPr="007245FD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Bekapcsolódás az ápolási/szakápolási folyamatba.</w:t>
      </w:r>
    </w:p>
    <w:p w:rsidR="009234A9" w:rsidRPr="007245FD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Közreműködés az ápolási folyamatban.</w:t>
      </w:r>
    </w:p>
    <w:p w:rsidR="009234A9" w:rsidRPr="007245FD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ápolási dokumentáció vezetése.</w:t>
      </w:r>
    </w:p>
    <w:p w:rsidR="009234A9" w:rsidRPr="007245FD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Segédkezés a beteg ember szükségleteinek a kielégítésében: </w:t>
      </w:r>
    </w:p>
    <w:p w:rsidR="009234A9" w:rsidRPr="007245FD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Mozgás, pihenés, higiéné.</w:t>
      </w:r>
    </w:p>
    <w:p w:rsidR="009234A9" w:rsidRPr="007245FD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Táplálkozás, folyadékfelvétel, váladékok ürítése. </w:t>
      </w:r>
    </w:p>
    <w:p w:rsidR="009234A9" w:rsidRPr="007245FD" w:rsidRDefault="009234A9" w:rsidP="009234A9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Légzés, testhőmérséklet, környezeti veszélyek elkerülése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F358B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Csecsemő és g</w:t>
      </w:r>
      <w:r w:rsidR="00BB2665" w:rsidRPr="007245FD">
        <w:rPr>
          <w:rFonts w:cs="Times New Roman"/>
          <w:b/>
          <w:i/>
          <w:color w:val="000000" w:themeColor="text1"/>
        </w:rPr>
        <w:t>yermek</w:t>
      </w:r>
      <w:r w:rsidRPr="007245FD">
        <w:rPr>
          <w:rFonts w:cs="Times New Roman"/>
          <w:b/>
          <w:i/>
          <w:color w:val="000000" w:themeColor="text1"/>
        </w:rPr>
        <w:t>osztályos</w:t>
      </w:r>
      <w:r w:rsidR="00BB2665" w:rsidRPr="007245FD">
        <w:rPr>
          <w:rFonts w:cs="Times New Roman"/>
          <w:b/>
          <w:i/>
          <w:color w:val="000000" w:themeColor="text1"/>
        </w:rPr>
        <w:t xml:space="preserve"> gyakorlat  </w:t>
      </w:r>
    </w:p>
    <w:p w:rsidR="00BB2665" w:rsidRPr="007245FD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Az osztály szervezeti felépítésének bemutatása. </w:t>
      </w:r>
    </w:p>
    <w:p w:rsidR="00BB2665" w:rsidRPr="007245FD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Munka és tűzvédelmi szabályok megismerése.</w:t>
      </w:r>
    </w:p>
    <w:p w:rsidR="00BB2665" w:rsidRPr="007245FD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Csecsemő osztályos gyakorlat.</w:t>
      </w:r>
    </w:p>
    <w:p w:rsidR="00BB2665" w:rsidRPr="007245FD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Az újszülött életjelenségeinek megfigyelése. </w:t>
      </w:r>
    </w:p>
    <w:p w:rsidR="00BB2665" w:rsidRPr="007245FD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Koraszülöttség jeleinek és a fejlődési rendellenességek felismerése. </w:t>
      </w:r>
    </w:p>
    <w:p w:rsidR="00BB2665" w:rsidRPr="007245FD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Megfigyelés: </w:t>
      </w:r>
      <w:proofErr w:type="spellStart"/>
      <w:r w:rsidRPr="007245FD">
        <w:rPr>
          <w:rFonts w:cs="Times New Roman"/>
          <w:color w:val="000000" w:themeColor="text1"/>
        </w:rPr>
        <w:t>turgor</w:t>
      </w:r>
      <w:proofErr w:type="spellEnd"/>
      <w:r w:rsidRPr="007245FD">
        <w:rPr>
          <w:rFonts w:cs="Times New Roman"/>
          <w:color w:val="000000" w:themeColor="text1"/>
        </w:rPr>
        <w:t>, mozgás, köldök, kutacsok, nyálkahártyák (</w:t>
      </w:r>
      <w:proofErr w:type="spellStart"/>
      <w:r w:rsidRPr="007245FD">
        <w:rPr>
          <w:rFonts w:cs="Times New Roman"/>
          <w:color w:val="000000" w:themeColor="text1"/>
        </w:rPr>
        <w:t>Apgar</w:t>
      </w:r>
      <w:proofErr w:type="spellEnd"/>
      <w:r w:rsidRPr="007245FD">
        <w:rPr>
          <w:rFonts w:cs="Times New Roman"/>
          <w:color w:val="000000" w:themeColor="text1"/>
        </w:rPr>
        <w:t>).</w:t>
      </w:r>
    </w:p>
    <w:p w:rsidR="00BB2665" w:rsidRPr="007245FD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Fekvési módok, alvás és alvási szokások, a sírás megfigyelése. </w:t>
      </w:r>
    </w:p>
    <w:p w:rsidR="00BB2665" w:rsidRPr="007245FD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Szoptatás és táplálás.</w:t>
      </w:r>
    </w:p>
    <w:p w:rsidR="00BB2665" w:rsidRPr="007245FD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Székletürítés és vizeletürítés megfigyelése. </w:t>
      </w:r>
    </w:p>
    <w:p w:rsidR="00BB2665" w:rsidRPr="007245FD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Testtömeg és testarányok mérése. </w:t>
      </w:r>
    </w:p>
    <w:p w:rsidR="00BB2665" w:rsidRPr="007245FD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Csecsemők állapotváltozásainak felismerése.</w:t>
      </w:r>
    </w:p>
    <w:p w:rsidR="00BB2665" w:rsidRPr="007245FD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Gyermekosztályos gyakorlat.</w:t>
      </w:r>
    </w:p>
    <w:p w:rsidR="00BB2665" w:rsidRPr="007245FD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arc és testtájak, testarányok, mozgás megfigyelése, testsúly mérése.</w:t>
      </w:r>
    </w:p>
    <w:p w:rsidR="00BB2665" w:rsidRPr="007245FD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Kardinális tünetek mérése, megfigyelése.</w:t>
      </w:r>
    </w:p>
    <w:p w:rsidR="00BB2665" w:rsidRPr="007245FD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gyermek tudatának és magatartásának megfigyelése. </w:t>
      </w:r>
    </w:p>
    <w:p w:rsidR="00BB2665" w:rsidRPr="007245FD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Érzékszervek működésének megfigyelése. </w:t>
      </w:r>
    </w:p>
    <w:p w:rsidR="00BB2665" w:rsidRPr="007245FD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Köhögés és köpet megfigyelése. </w:t>
      </w:r>
    </w:p>
    <w:p w:rsidR="00BB2665" w:rsidRPr="007245FD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Hányás és </w:t>
      </w:r>
      <w:proofErr w:type="gramStart"/>
      <w:r w:rsidRPr="007245FD">
        <w:rPr>
          <w:rFonts w:cs="Times New Roman"/>
          <w:color w:val="000000" w:themeColor="text1"/>
        </w:rPr>
        <w:t>hányadék</w:t>
      </w:r>
      <w:proofErr w:type="gramEnd"/>
      <w:r w:rsidRPr="007245FD">
        <w:rPr>
          <w:rFonts w:cs="Times New Roman"/>
          <w:color w:val="000000" w:themeColor="text1"/>
        </w:rPr>
        <w:t xml:space="preserve"> megfigyelése. </w:t>
      </w:r>
    </w:p>
    <w:p w:rsidR="00BB2665" w:rsidRPr="007245FD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Bevitt és ürített folyadék mennyiségének megfigyelése. </w:t>
      </w:r>
    </w:p>
    <w:p w:rsidR="00BB2665" w:rsidRPr="007245FD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gyermekek állapotváltozásainak felismerése. </w:t>
      </w:r>
    </w:p>
    <w:p w:rsidR="00BB2665" w:rsidRPr="007245FD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gyermek elhanyagolásának illetve bántalmazásának felismerése. </w:t>
      </w:r>
    </w:p>
    <w:p w:rsidR="00BB2665" w:rsidRPr="007245FD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Betegmegfigyelő monitorok alkalmazása a gyermekápolásban. </w:t>
      </w:r>
    </w:p>
    <w:p w:rsidR="00BB2665" w:rsidRPr="007245FD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 xml:space="preserve">Csecsemő és gyermekosztályon egyaránt végzendő ápolási feladatok. </w:t>
      </w:r>
    </w:p>
    <w:p w:rsidR="00BB2665" w:rsidRPr="007245FD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Ágyazás, beteg fektetése, mobilizálása, kényelmi eszközök alkalmazása.</w:t>
      </w:r>
    </w:p>
    <w:p w:rsidR="00BB2665" w:rsidRPr="007245FD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Pihenés feltételeinek biztosítása.</w:t>
      </w:r>
    </w:p>
    <w:p w:rsidR="00BB2665" w:rsidRPr="007245FD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Beteg környezetének higiénéje.</w:t>
      </w:r>
    </w:p>
    <w:p w:rsidR="00BB2665" w:rsidRPr="007245FD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Fürdetés, szájápolás, hajmosás, körömápolás, bőrápolás, bőrvédelem.</w:t>
      </w:r>
    </w:p>
    <w:p w:rsidR="00BB2665" w:rsidRPr="007245FD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Etetés eszközeinek előkészítése, használata, szondatáplálás.</w:t>
      </w:r>
    </w:p>
    <w:p w:rsidR="00BB2665" w:rsidRPr="007245FD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Előkészítés vizithez, a beteg tartása-fogása vizsgálatokhoz.</w:t>
      </w:r>
    </w:p>
    <w:p w:rsidR="00BB2665" w:rsidRPr="007245FD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megfigyelt és a mért paraméterek dokumentálása. </w:t>
      </w:r>
    </w:p>
    <w:p w:rsidR="00BB2665" w:rsidRPr="007245FD" w:rsidRDefault="00BB2665" w:rsidP="00BB2665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Kapcsolat a szülőkkel.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képzés javasolt helyszíne (ajánlás)</w:t>
      </w:r>
    </w:p>
    <w:p w:rsidR="002B0D3F" w:rsidRPr="007245FD" w:rsidRDefault="002B0D3F" w:rsidP="002B0D3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Belgyógyászati osztály.</w:t>
      </w:r>
    </w:p>
    <w:p w:rsidR="002B0D3F" w:rsidRPr="007245FD" w:rsidRDefault="002B0D3F" w:rsidP="002B0D3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Sebészeti osztály.</w:t>
      </w:r>
    </w:p>
    <w:p w:rsidR="002B0D3F" w:rsidRPr="007245FD" w:rsidRDefault="002B0D3F" w:rsidP="002B0D3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Traumatológia.</w:t>
      </w:r>
    </w:p>
    <w:p w:rsidR="002B0D3F" w:rsidRPr="007245FD" w:rsidRDefault="002B0D3F" w:rsidP="002B0D3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Csecsemő és gyermekosztály.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értékelésének módja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nemzeti köznevelésről szóló 2011. évi </w:t>
      </w:r>
      <w:r w:rsidR="00DB5E4F">
        <w:rPr>
          <w:rFonts w:cs="Times New Roman"/>
          <w:color w:val="000000" w:themeColor="text1"/>
        </w:rPr>
        <w:t xml:space="preserve">CXC. törvény </w:t>
      </w:r>
      <w:r w:rsidRPr="007245FD">
        <w:rPr>
          <w:rFonts w:cs="Times New Roman"/>
          <w:color w:val="000000" w:themeColor="text1"/>
        </w:rPr>
        <w:t xml:space="preserve">54. § </w:t>
      </w:r>
      <w:r w:rsidR="00F5115E">
        <w:rPr>
          <w:rFonts w:cs="Times New Roman"/>
          <w:color w:val="000000" w:themeColor="text1"/>
        </w:rPr>
        <w:t>(2) bekezdés a)</w:t>
      </w:r>
      <w:r w:rsidRPr="007245FD">
        <w:rPr>
          <w:rFonts w:cs="Times New Roman"/>
          <w:color w:val="000000" w:themeColor="text1"/>
        </w:rPr>
        <w:t xml:space="preserve"> pontja szerinti értékeléssel.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br w:type="page"/>
      </w:r>
    </w:p>
    <w:p w:rsidR="00A23F09" w:rsidRPr="007245FD" w:rsidRDefault="00A23F09" w:rsidP="00A23F09">
      <w:pPr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A</w:t>
      </w:r>
    </w:p>
    <w:p w:rsidR="00A23F09" w:rsidRPr="007245FD" w:rsidRDefault="005D3D8A" w:rsidP="00A23F09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11635</w:t>
      </w:r>
      <w:r w:rsidR="00A23F09" w:rsidRPr="007245FD">
        <w:rPr>
          <w:rFonts w:cs="Times New Roman"/>
          <w:b/>
          <w:color w:val="000000" w:themeColor="text1"/>
          <w:sz w:val="36"/>
        </w:rPr>
        <w:t>-</w:t>
      </w:r>
      <w:r w:rsidR="002B0D3F" w:rsidRPr="007245FD">
        <w:rPr>
          <w:rFonts w:cs="Times New Roman"/>
          <w:b/>
          <w:color w:val="000000" w:themeColor="text1"/>
          <w:sz w:val="36"/>
        </w:rPr>
        <w:t>16</w:t>
      </w:r>
      <w:r w:rsidR="00A23F09" w:rsidRPr="007245FD">
        <w:rPr>
          <w:rFonts w:cs="Times New Roman"/>
          <w:b/>
          <w:color w:val="000000" w:themeColor="text1"/>
          <w:sz w:val="36"/>
        </w:rPr>
        <w:t xml:space="preserve"> azonosító számú</w:t>
      </w:r>
    </w:p>
    <w:p w:rsidR="00A23F09" w:rsidRPr="007245FD" w:rsidRDefault="005D3D8A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Egészségügyi asszisztensi feladatok</w:t>
      </w:r>
      <w:r w:rsidR="004C6150" w:rsidRPr="007245FD">
        <w:rPr>
          <w:rFonts w:cs="Times New Roman"/>
          <w:b/>
          <w:color w:val="000000" w:themeColor="text1"/>
          <w:sz w:val="36"/>
        </w:rPr>
        <w:t xml:space="preserve"> </w:t>
      </w:r>
    </w:p>
    <w:p w:rsidR="00A23F09" w:rsidRPr="007245FD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:rsidR="00A23F09" w:rsidRPr="007245FD" w:rsidRDefault="00A23F09" w:rsidP="00A23F09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7245FD">
        <w:rPr>
          <w:rFonts w:cs="Times New Roman"/>
          <w:b/>
          <w:color w:val="000000" w:themeColor="text1"/>
          <w:sz w:val="36"/>
        </w:rPr>
        <w:t xml:space="preserve"> követelménymodul</w:t>
      </w:r>
    </w:p>
    <w:p w:rsidR="00A23F09" w:rsidRPr="007245FD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7245FD">
        <w:rPr>
          <w:rFonts w:cs="Times New Roman"/>
          <w:b/>
          <w:color w:val="000000" w:themeColor="text1"/>
          <w:sz w:val="36"/>
        </w:rPr>
        <w:t>, témakörei</w:t>
      </w:r>
    </w:p>
    <w:p w:rsidR="00A23F09" w:rsidRPr="007245FD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br w:type="page"/>
      </w:r>
    </w:p>
    <w:p w:rsidR="00A23F09" w:rsidRPr="007245FD" w:rsidRDefault="00A23F09" w:rsidP="00A23F09">
      <w:pPr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 xml:space="preserve">A </w:t>
      </w:r>
      <w:r w:rsidR="004C6150" w:rsidRPr="007245FD">
        <w:rPr>
          <w:rFonts w:cs="Times New Roman"/>
          <w:color w:val="000000" w:themeColor="text1"/>
        </w:rPr>
        <w:t>1</w:t>
      </w:r>
      <w:r w:rsidR="00F358B4" w:rsidRPr="007245FD">
        <w:rPr>
          <w:rFonts w:cs="Times New Roman"/>
          <w:color w:val="000000" w:themeColor="text1"/>
        </w:rPr>
        <w:t>1635</w:t>
      </w:r>
      <w:r w:rsidRPr="007245FD">
        <w:rPr>
          <w:rFonts w:cs="Times New Roman"/>
          <w:color w:val="000000" w:themeColor="text1"/>
        </w:rPr>
        <w:t>-</w:t>
      </w:r>
      <w:r w:rsidR="004C6150" w:rsidRPr="007245FD">
        <w:rPr>
          <w:rFonts w:cs="Times New Roman"/>
          <w:color w:val="000000" w:themeColor="text1"/>
        </w:rPr>
        <w:t>16</w:t>
      </w:r>
      <w:r w:rsidRPr="007245FD">
        <w:rPr>
          <w:rFonts w:cs="Times New Roman"/>
          <w:color w:val="000000" w:themeColor="text1"/>
        </w:rPr>
        <w:t xml:space="preserve"> azonosító számú </w:t>
      </w:r>
      <w:r w:rsidR="005D3D8A" w:rsidRPr="007245FD">
        <w:rPr>
          <w:rFonts w:cs="Times New Roman"/>
          <w:color w:val="000000" w:themeColor="text1"/>
        </w:rPr>
        <w:t>Egészségügyi asszisztensi feladatok</w:t>
      </w:r>
      <w:r w:rsidRPr="007245FD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090F4B">
        <w:rPr>
          <w:rFonts w:cs="Times New Roman"/>
          <w:color w:val="000000" w:themeColor="text1"/>
        </w:rPr>
        <w:t>fejlesztendő kompetenciák:</w:t>
      </w:r>
    </w:p>
    <w:tbl>
      <w:tblPr>
        <w:tblW w:w="7675" w:type="dxa"/>
        <w:jc w:val="center"/>
        <w:tblInd w:w="-191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187"/>
        <w:gridCol w:w="736"/>
        <w:gridCol w:w="752"/>
      </w:tblGrid>
      <w:tr w:rsidR="007245FD" w:rsidRPr="007245FD" w:rsidTr="00763CC0">
        <w:trPr>
          <w:cantSplit/>
          <w:trHeight w:val="2149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D3D8A" w:rsidRPr="007245FD" w:rsidRDefault="005D3D8A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5D3D8A" w:rsidRPr="00763CC0" w:rsidRDefault="005D3D8A" w:rsidP="00763CC0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Egészségügyi asszisztensi feladatok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5D3D8A" w:rsidRPr="00763CC0" w:rsidRDefault="005D3D8A" w:rsidP="00763CC0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Egészségügyi </w:t>
            </w:r>
            <w:proofErr w:type="spellStart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aszisztálás</w:t>
            </w:r>
            <w:proofErr w:type="spellEnd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gyakorlata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D3D8A" w:rsidRPr="007245FD" w:rsidRDefault="005D3D8A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8A" w:rsidRPr="007245FD" w:rsidRDefault="005D3D8A" w:rsidP="00763CC0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8A" w:rsidRPr="007245FD" w:rsidRDefault="005D3D8A" w:rsidP="00763CC0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 xml:space="preserve">Részt vesz a </w:t>
            </w:r>
            <w:proofErr w:type="spellStart"/>
            <w:r w:rsidRPr="007245FD">
              <w:rPr>
                <w:color w:val="000000" w:themeColor="text1"/>
              </w:rPr>
              <w:t>járóbetegek</w:t>
            </w:r>
            <w:proofErr w:type="spellEnd"/>
            <w:r w:rsidRPr="007245FD">
              <w:rPr>
                <w:color w:val="000000" w:themeColor="text1"/>
              </w:rPr>
              <w:t xml:space="preserve"> szakellátásában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Biztosítja a szakrendelés, ellátás megkezdéséhez szükséges eszközöket, anyagokat, gondoskodik a rendelő, a betegváró, a kezelő tisztaságáról, a megfelelő higiénés feltételekről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Beteget fogad, irányít, ismeri és alkalmazza a betegosztályozás szabályait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Sürgősségi eseteket felismer, orvost hív, szükség esetén elsősegélyt nyújt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Tájékoztatja a beteget a vizsgálat menetéről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Közreműködik a különböző szakrendelőkben folyó beavatkozásoknál, segédkezik a vizsgálatok kivitelezése során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 xml:space="preserve">Beteget beavatkozásokhoz, vizsgálatokhoz </w:t>
            </w:r>
            <w:proofErr w:type="spellStart"/>
            <w:r w:rsidRPr="007245FD">
              <w:rPr>
                <w:color w:val="000000" w:themeColor="text1"/>
              </w:rPr>
              <w:t>pozicionál</w:t>
            </w:r>
            <w:proofErr w:type="spellEnd"/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Testváladékokat felfog, mintavételt végez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A laboratóriumi mintavételi- és tárolási szabályokat ismeri és alkalmazza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Közreműködik a szakrendelői diagnosztikai vizsgálatok elvégzésében, a vizsgálati anyagokat a diagnosztikai helyre juttatja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Megfigyeli és észleli a beteget, felismeri a hirtelen állapotrosszabbodás tüneteit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Vitális paramétereket megfigyel, mér, dokumentálja az észlelteket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Diagnosztikus teszteket használ, értelmez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Segédkezik a sebellátás során, kötést cserél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Felismeri a bántalmazás jegyeit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Tájékoztatást ad a prevenciós és rehabilitációs lehetőségekről, gyógyászati segédeszközök használatát ismeri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proofErr w:type="spellStart"/>
            <w:r w:rsidRPr="007245FD">
              <w:rPr>
                <w:color w:val="000000" w:themeColor="text1"/>
              </w:rPr>
              <w:t>Betegedukációt</w:t>
            </w:r>
            <w:proofErr w:type="spellEnd"/>
            <w:r w:rsidRPr="007245FD">
              <w:rPr>
                <w:color w:val="000000" w:themeColor="text1"/>
              </w:rPr>
              <w:t xml:space="preserve"> végez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Esélyegyenlőséget biztosít, segíti az akadályozott személyeket az egészségügyi ellátásuk során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Közreműködik a statisztikai adatszolgáltatásban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Térítésköteles betegellátással kapcsolatos adminisztrációt vezet, valamint a külföldi és egészségbiztosítással nem rendelkező betegek dokumentálását végzi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Az egészségügyi ellátásban használt medikai rendszereket alkalmaz, elektronikus adatbázisokat kezel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 xml:space="preserve">Vezeti a betegforgalommal kapcsolatos adminisztrációt, </w:t>
            </w:r>
            <w:r w:rsidRPr="007245FD">
              <w:rPr>
                <w:color w:val="000000" w:themeColor="text1"/>
              </w:rPr>
              <w:lastRenderedPageBreak/>
              <w:t>dokumentációt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lastRenderedPageBreak/>
              <w:t>Egészségügyi kódrendszert ismer és alkalmaz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Betegszállítást, mentőhívást intéz, karhatalmi segítséget igénylő esetekben rendőri segítséget kér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2665" w:rsidRPr="007245FD" w:rsidRDefault="00BB2665" w:rsidP="00763CC0">
            <w:pPr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D3D8A" w:rsidRPr="007245FD" w:rsidRDefault="005D3D8A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8A" w:rsidRPr="007245FD" w:rsidRDefault="005D3D8A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8A" w:rsidRPr="007245FD" w:rsidRDefault="005D3D8A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Egészségügyi törvény és az egészségügyi ellátásra vonatkozó hatályos jogszabályok, finanszírozás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 xml:space="preserve">Aszeptikus betegellátás, higiéné és </w:t>
            </w:r>
            <w:proofErr w:type="spellStart"/>
            <w:r w:rsidRPr="007245FD">
              <w:rPr>
                <w:color w:val="000000" w:themeColor="text1"/>
              </w:rPr>
              <w:t>nosocomialis</w:t>
            </w:r>
            <w:proofErr w:type="spellEnd"/>
            <w:r w:rsidRPr="007245FD">
              <w:rPr>
                <w:color w:val="000000" w:themeColor="text1"/>
              </w:rPr>
              <w:t xml:space="preserve"> </w:t>
            </w:r>
            <w:proofErr w:type="spellStart"/>
            <w:r w:rsidRPr="007245FD">
              <w:rPr>
                <w:color w:val="000000" w:themeColor="text1"/>
              </w:rPr>
              <w:t>surveillance</w:t>
            </w:r>
            <w:proofErr w:type="spellEnd"/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Belgyógyászat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Sebészet, traumatológia, ortopédia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Pszichiátria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Nőgyógyászat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Betegfelvétel, betegirányítás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Betegmegfigyelés, betegbiztonság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Asszisztálás és segédkezés vizsgálatoknál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Szakrendelői dokumentáció vezetése és adatvédelmi szabályok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Egyszer használatos anyagok, eszközök kezelésére vonatkozó szabályok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Fertőtlenítés, sterilitási szabályok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Diagnosztikus és terápiás beavatkozások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Diagnosztikus és terápiás eszközök előkészítése, használata, fertőtlenítése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proofErr w:type="spellStart"/>
            <w:r w:rsidRPr="007245FD">
              <w:rPr>
                <w:color w:val="000000" w:themeColor="text1"/>
              </w:rPr>
              <w:t>Kisklinikumok</w:t>
            </w:r>
            <w:proofErr w:type="spellEnd"/>
            <w:r w:rsidRPr="007245FD">
              <w:rPr>
                <w:color w:val="000000" w:themeColor="text1"/>
              </w:rPr>
              <w:t>, bőrgyógyászat, szemészet, gégészet, neurológia, urológia, reumatológia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Megváltozott szükségletek felmérése, kielégítése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Rehabilitáció, gyógyászati segédeszközök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Sajátos nevelési igényű gyermekek és felnőttek ellátásának és gondozásának szabályai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Betegbiztonság és munkabiztonság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Háziorvosi szolgálat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Fizikoterápia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245FD">
              <w:rPr>
                <w:rFonts w:cs="Times New Roman"/>
                <w:color w:val="000000" w:themeColor="text1"/>
                <w:sz w:val="20"/>
                <w:szCs w:val="20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D3D8A" w:rsidRPr="007245FD" w:rsidRDefault="005D3D8A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8A" w:rsidRPr="007245FD" w:rsidRDefault="005D3D8A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8A" w:rsidRPr="007245FD" w:rsidRDefault="005D3D8A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Informatikai eszközök használata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Szakmai nyelvű íráskészség és beszédkészség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proofErr w:type="spellStart"/>
            <w:r w:rsidRPr="007245FD">
              <w:rPr>
                <w:color w:val="000000" w:themeColor="text1"/>
              </w:rPr>
              <w:t>Betegelőkészítés</w:t>
            </w:r>
            <w:proofErr w:type="spellEnd"/>
            <w:r w:rsidRPr="007245FD">
              <w:rPr>
                <w:color w:val="000000" w:themeColor="text1"/>
              </w:rPr>
              <w:t xml:space="preserve"> vizsgálatokhoz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Betegmegfigyelés vizsgálatok alatt és után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2665" w:rsidRPr="007245FD" w:rsidRDefault="00BB2665" w:rsidP="00763CC0">
            <w:pPr>
              <w:spacing w:after="0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Betegbiztonság megteremtése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2665" w:rsidRPr="007245FD" w:rsidRDefault="00BB2665" w:rsidP="00763CC0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D3D8A" w:rsidRPr="007245FD" w:rsidRDefault="005D3D8A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8A" w:rsidRPr="007245FD" w:rsidRDefault="005D3D8A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8A" w:rsidRPr="007245FD" w:rsidRDefault="005D3D8A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7097" w:rsidRPr="007245FD" w:rsidRDefault="00B87097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Felelősségtudat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7097" w:rsidRPr="007245FD" w:rsidRDefault="00BB2665" w:rsidP="00763CC0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7097" w:rsidRPr="007245FD" w:rsidRDefault="00BB2665" w:rsidP="00763CC0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7097" w:rsidRPr="007245FD" w:rsidRDefault="00B87097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Önállóság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7097" w:rsidRPr="007245FD" w:rsidRDefault="00BB2665" w:rsidP="00763CC0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7097" w:rsidRPr="007245FD" w:rsidRDefault="00BB2665" w:rsidP="00763CC0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7097" w:rsidRPr="007245FD" w:rsidRDefault="00B87097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Precizitás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7097" w:rsidRPr="007245FD" w:rsidRDefault="00BB2665" w:rsidP="00763CC0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7097" w:rsidRPr="007245FD" w:rsidRDefault="00BB2665" w:rsidP="00763CC0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353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D3D8A" w:rsidRPr="007245FD" w:rsidRDefault="005D3D8A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8A" w:rsidRPr="007245FD" w:rsidRDefault="005D3D8A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8A" w:rsidRPr="007245FD" w:rsidRDefault="005D3D8A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7097" w:rsidRPr="007245FD" w:rsidRDefault="00B87097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Empatikus készség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7097" w:rsidRPr="007245FD" w:rsidRDefault="00BB2665" w:rsidP="00763CC0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7097" w:rsidRPr="007245FD" w:rsidRDefault="00BB2665" w:rsidP="00763CC0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7097" w:rsidRPr="007245FD" w:rsidRDefault="00B87097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Kapcsolatteremtő készség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7097" w:rsidRPr="007245FD" w:rsidRDefault="00BB2665" w:rsidP="00763CC0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7097" w:rsidRPr="007245FD" w:rsidRDefault="00BB2665" w:rsidP="00763CC0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D3D8A" w:rsidRPr="007245FD" w:rsidRDefault="005D3D8A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8A" w:rsidRPr="007245FD" w:rsidRDefault="005D3D8A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3D8A" w:rsidRPr="007245FD" w:rsidRDefault="005D3D8A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7097" w:rsidRPr="007245FD" w:rsidRDefault="00B87097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Ismeretek helyén való alkalmazása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7097" w:rsidRPr="007245FD" w:rsidRDefault="00BB2665" w:rsidP="00763CC0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7097" w:rsidRPr="007245FD" w:rsidRDefault="00BB2665" w:rsidP="00763CC0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7097" w:rsidRPr="007245FD" w:rsidRDefault="00B87097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Helyzetfelismerés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7097" w:rsidRPr="007245FD" w:rsidRDefault="00BB2665" w:rsidP="00763CC0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7097" w:rsidRPr="007245FD" w:rsidRDefault="00BB2665" w:rsidP="00763CC0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63CC0" w:rsidRPr="007245FD" w:rsidTr="00763CC0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87097" w:rsidRPr="007245FD" w:rsidRDefault="00B87097" w:rsidP="00763CC0">
            <w:pPr>
              <w:pStyle w:val="NormlWeb"/>
              <w:spacing w:after="0" w:afterAutospacing="0"/>
              <w:jc w:val="both"/>
              <w:rPr>
                <w:color w:val="000000" w:themeColor="text1"/>
              </w:rPr>
            </w:pPr>
            <w:r w:rsidRPr="007245FD">
              <w:rPr>
                <w:color w:val="000000" w:themeColor="text1"/>
              </w:rPr>
              <w:t>Gyakorlatias feladatértékelés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7097" w:rsidRPr="007245FD" w:rsidRDefault="00BB2665" w:rsidP="00763CC0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7097" w:rsidRPr="007245FD" w:rsidRDefault="00BB2665" w:rsidP="00763CC0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</w:tbl>
    <w:p w:rsidR="00A23F09" w:rsidRPr="007245FD" w:rsidRDefault="00A23F09" w:rsidP="00A23F09">
      <w:pPr>
        <w:rPr>
          <w:rFonts w:cs="Times New Roman"/>
          <w:color w:val="000000" w:themeColor="text1"/>
        </w:rPr>
      </w:pPr>
    </w:p>
    <w:p w:rsidR="00A23F09" w:rsidRPr="007245FD" w:rsidRDefault="00395D58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 xml:space="preserve">Egészségügyi asszisztensi </w:t>
      </w:r>
      <w:proofErr w:type="gramStart"/>
      <w:r w:rsidRPr="007245FD">
        <w:rPr>
          <w:rFonts w:cs="Times New Roman"/>
          <w:b/>
          <w:color w:val="000000" w:themeColor="text1"/>
        </w:rPr>
        <w:t xml:space="preserve">feladatok </w:t>
      </w:r>
      <w:r w:rsidR="00A23F09" w:rsidRPr="007245FD">
        <w:rPr>
          <w:rFonts w:cs="Times New Roman"/>
          <w:b/>
          <w:color w:val="000000" w:themeColor="text1"/>
        </w:rPr>
        <w:t xml:space="preserve"> tantárgy</w:t>
      </w:r>
      <w:proofErr w:type="gramEnd"/>
      <w:r w:rsidR="00A23F09" w:rsidRPr="007245FD">
        <w:rPr>
          <w:rFonts w:cs="Times New Roman"/>
          <w:b/>
          <w:color w:val="000000" w:themeColor="text1"/>
        </w:rPr>
        <w:tab/>
      </w:r>
      <w:r w:rsidR="00DF2D7A" w:rsidRPr="007245FD">
        <w:rPr>
          <w:rFonts w:cs="Times New Roman"/>
          <w:b/>
          <w:color w:val="000000" w:themeColor="text1"/>
        </w:rPr>
        <w:t>192</w:t>
      </w:r>
      <w:r w:rsidR="00A23F09" w:rsidRPr="007245FD">
        <w:rPr>
          <w:rFonts w:cs="Times New Roman"/>
          <w:b/>
          <w:color w:val="000000" w:themeColor="text1"/>
        </w:rPr>
        <w:t xml:space="preserve"> óra/</w:t>
      </w:r>
      <w:r w:rsidR="004F3C14" w:rsidRPr="007245FD">
        <w:rPr>
          <w:rFonts w:cs="Times New Roman"/>
          <w:b/>
          <w:color w:val="000000" w:themeColor="text1"/>
        </w:rPr>
        <w:t>0</w:t>
      </w:r>
      <w:r w:rsidR="00A23F09" w:rsidRPr="007245FD">
        <w:rPr>
          <w:rFonts w:cs="Times New Roman"/>
          <w:b/>
          <w:color w:val="000000" w:themeColor="text1"/>
        </w:rPr>
        <w:t xml:space="preserve"> óra*</w:t>
      </w:r>
    </w:p>
    <w:p w:rsidR="00A23F09" w:rsidRPr="007245FD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7245F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tantárgy az </w:t>
      </w:r>
      <w:r w:rsidR="00DF2D7A" w:rsidRPr="007245FD">
        <w:rPr>
          <w:rFonts w:cs="Times New Roman"/>
          <w:color w:val="000000" w:themeColor="text1"/>
        </w:rPr>
        <w:t xml:space="preserve">52 720 01 </w:t>
      </w:r>
      <w:r w:rsidR="00F358B4" w:rsidRPr="007245FD">
        <w:rPr>
          <w:rFonts w:cs="Times New Roman"/>
          <w:color w:val="000000" w:themeColor="text1"/>
        </w:rPr>
        <w:t>Á</w:t>
      </w:r>
      <w:r w:rsidR="00DF2D7A" w:rsidRPr="007245FD">
        <w:rPr>
          <w:rFonts w:cs="Times New Roman"/>
          <w:color w:val="000000" w:themeColor="text1"/>
        </w:rPr>
        <w:t xml:space="preserve">ltalános ápolási és egészségügyi asszisztens </w:t>
      </w:r>
      <w:r w:rsidR="00763CC0" w:rsidRPr="00763CC0">
        <w:rPr>
          <w:rFonts w:cs="Times New Roman"/>
          <w:color w:val="000000" w:themeColor="text1"/>
        </w:rPr>
        <w:t>mellék-</w:t>
      </w:r>
      <w:r w:rsidRPr="007245FD">
        <w:rPr>
          <w:rFonts w:cs="Times New Roman"/>
          <w:color w:val="000000" w:themeColor="text1"/>
        </w:rPr>
        <w:t>szakképesítéshez kapcsolódik.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tanításának célja</w:t>
      </w:r>
    </w:p>
    <w:p w:rsidR="00D374F5" w:rsidRPr="00763CC0" w:rsidRDefault="00395D58" w:rsidP="00763CC0">
      <w:pPr>
        <w:spacing w:after="0"/>
        <w:rPr>
          <w:rFonts w:cs="Times New Roman"/>
          <w:color w:val="000000" w:themeColor="text1"/>
        </w:rPr>
      </w:pPr>
      <w:r w:rsidRPr="00763CC0">
        <w:rPr>
          <w:rFonts w:cs="Times New Roman"/>
          <w:color w:val="000000" w:themeColor="text1"/>
          <w:szCs w:val="24"/>
        </w:rPr>
        <w:t>A járóbeteg-szakrendelés, a gondozás és rehabilitáció asszisztensi feladataira való felkészítés. Az asszisztensi munkakör feladatainak megismerése, elsajátítása.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Kapcsolódó közismereti, szakmai tartalmak</w:t>
      </w:r>
    </w:p>
    <w:p w:rsidR="00395D58" w:rsidRPr="007245FD" w:rsidRDefault="00395D58" w:rsidP="00395D58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Munkahelyi egészség és biztonság</w:t>
      </w:r>
    </w:p>
    <w:p w:rsidR="00395D58" w:rsidRPr="007245FD" w:rsidRDefault="00395D58" w:rsidP="00395D58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Egészségügyi alapismeretek</w:t>
      </w:r>
    </w:p>
    <w:p w:rsidR="00395D58" w:rsidRPr="007245FD" w:rsidRDefault="00395D58" w:rsidP="00395D58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Ápolástan-gondozástan</w:t>
      </w:r>
    </w:p>
    <w:p w:rsidR="00395D58" w:rsidRPr="007245FD" w:rsidRDefault="00395D58" w:rsidP="00395D58">
      <w:pPr>
        <w:spacing w:after="0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Klinikumi</w:t>
      </w:r>
      <w:proofErr w:type="spellEnd"/>
      <w:r w:rsidRPr="007245FD">
        <w:rPr>
          <w:rFonts w:cs="Times New Roman"/>
          <w:color w:val="000000" w:themeColor="text1"/>
        </w:rPr>
        <w:t xml:space="preserve"> szakismeretek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Témakörök</w:t>
      </w:r>
    </w:p>
    <w:p w:rsidR="00A23F09" w:rsidRPr="007245FD" w:rsidRDefault="001842E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Asszisztens</w:t>
      </w:r>
      <w:r w:rsidR="00F358B4" w:rsidRPr="007245FD">
        <w:rPr>
          <w:rFonts w:cs="Times New Roman"/>
          <w:b/>
          <w:i/>
          <w:color w:val="000000" w:themeColor="text1"/>
        </w:rPr>
        <w:t>i feladatok diagnosztikai</w:t>
      </w:r>
      <w:r w:rsidRPr="007245FD">
        <w:rPr>
          <w:rFonts w:cs="Times New Roman"/>
          <w:b/>
          <w:i/>
          <w:color w:val="000000" w:themeColor="text1"/>
        </w:rPr>
        <w:t xml:space="preserve"> eljárásoknál </w:t>
      </w:r>
      <w:r w:rsidR="00D374F5" w:rsidRPr="007245FD">
        <w:rPr>
          <w:rFonts w:cs="Times New Roman"/>
          <w:b/>
          <w:i/>
          <w:color w:val="000000" w:themeColor="text1"/>
        </w:rPr>
        <w:t xml:space="preserve"> </w:t>
      </w:r>
    </w:p>
    <w:p w:rsidR="001842E7" w:rsidRPr="007245FD" w:rsidRDefault="001842E7" w:rsidP="001842E7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Diagnózis felállításhoz szükséges fizikális vizsgálatok és asszisztensi feladatai</w:t>
      </w:r>
    </w:p>
    <w:p w:rsidR="001842E7" w:rsidRPr="007245FD" w:rsidRDefault="001842E7" w:rsidP="001842E7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Diagnózis felállításához szükséges vizsgálatok a </w:t>
      </w:r>
      <w:proofErr w:type="spellStart"/>
      <w:r w:rsidRPr="007245FD">
        <w:rPr>
          <w:rFonts w:cs="Times New Roman"/>
          <w:color w:val="000000" w:themeColor="text1"/>
          <w:szCs w:val="24"/>
        </w:rPr>
        <w:t>járóbeteg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szakrendelésen</w:t>
      </w:r>
    </w:p>
    <w:p w:rsidR="001842E7" w:rsidRPr="007245FD" w:rsidRDefault="001842E7" w:rsidP="001842E7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Kardiológiai vizsgáló módszerek</w:t>
      </w:r>
    </w:p>
    <w:p w:rsidR="001842E7" w:rsidRPr="007245FD" w:rsidRDefault="001842E7" w:rsidP="001842E7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Traumatológiai beteg vizsgálatának módszerei</w:t>
      </w:r>
    </w:p>
    <w:p w:rsidR="001842E7" w:rsidRPr="007245FD" w:rsidRDefault="001842E7" w:rsidP="001842E7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Reumatológiai vizsgáló módszerek</w:t>
      </w:r>
    </w:p>
    <w:p w:rsidR="001842E7" w:rsidRPr="007245FD" w:rsidRDefault="001842E7" w:rsidP="001842E7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Sérülések, bántalmazások jelei</w:t>
      </w:r>
    </w:p>
    <w:p w:rsidR="001842E7" w:rsidRPr="007245FD" w:rsidRDefault="001842E7" w:rsidP="001842E7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Életkoronkénti vizsgálatok specialitásai</w:t>
      </w:r>
    </w:p>
    <w:p w:rsidR="001842E7" w:rsidRPr="007245FD" w:rsidRDefault="001842E7" w:rsidP="001842E7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proofErr w:type="gramStart"/>
      <w:r w:rsidRPr="007245FD">
        <w:rPr>
          <w:rFonts w:cs="Times New Roman"/>
          <w:color w:val="000000" w:themeColor="text1"/>
          <w:szCs w:val="24"/>
        </w:rPr>
        <w:t>Csípőficam szűrés</w:t>
      </w:r>
      <w:proofErr w:type="gramEnd"/>
    </w:p>
    <w:p w:rsidR="001842E7" w:rsidRPr="007245FD" w:rsidRDefault="001842E7" w:rsidP="001842E7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proofErr w:type="spellStart"/>
      <w:r w:rsidRPr="007245FD">
        <w:rPr>
          <w:rFonts w:cs="Times New Roman"/>
          <w:color w:val="000000" w:themeColor="text1"/>
          <w:szCs w:val="24"/>
        </w:rPr>
        <w:t>Allergológiai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vizsgálatok (légzőszervi, étel, kontakt és különleges)</w:t>
      </w:r>
    </w:p>
    <w:p w:rsidR="001842E7" w:rsidRPr="007245FD" w:rsidRDefault="001842E7" w:rsidP="001842E7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Zavart tudatú beteg vizsgálatának specialitásai</w:t>
      </w:r>
    </w:p>
    <w:p w:rsidR="001842E7" w:rsidRPr="007245FD" w:rsidRDefault="001842E7" w:rsidP="001842E7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Szülészeti vizsgálatok</w:t>
      </w:r>
    </w:p>
    <w:p w:rsidR="001842E7" w:rsidRPr="007245FD" w:rsidRDefault="001842E7" w:rsidP="001842E7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fájdalom mérésének, megfigyelésének szempontjai, módszertana</w:t>
      </w:r>
    </w:p>
    <w:p w:rsidR="001842E7" w:rsidRPr="007245FD" w:rsidRDefault="001842E7" w:rsidP="001842E7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Laboratóriumi vizsgálatok</w:t>
      </w:r>
    </w:p>
    <w:p w:rsidR="001842E7" w:rsidRPr="007245FD" w:rsidRDefault="001842E7" w:rsidP="001842E7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Légzésfunkciós vizsgálat</w:t>
      </w:r>
    </w:p>
    <w:p w:rsidR="001842E7" w:rsidRPr="007245FD" w:rsidRDefault="001842E7" w:rsidP="001842E7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Testváladékok vételének szabályai, protokollok</w:t>
      </w:r>
    </w:p>
    <w:p w:rsidR="001842E7" w:rsidRPr="007245FD" w:rsidRDefault="001842E7" w:rsidP="001842E7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Testváladék vételének eszközei; váladékvétel; a vizsgálati minták kezelésének, tárolásának szabályai</w:t>
      </w:r>
    </w:p>
    <w:p w:rsidR="001842E7" w:rsidRPr="007245FD" w:rsidRDefault="001842E7" w:rsidP="001842E7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Diagnosztikus gyors tesztek alkalmazása</w:t>
      </w:r>
    </w:p>
    <w:p w:rsidR="001842E7" w:rsidRPr="007245FD" w:rsidRDefault="001842E7" w:rsidP="001842E7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 pozicionálás</w:t>
      </w:r>
    </w:p>
    <w:p w:rsidR="001842E7" w:rsidRPr="007245FD" w:rsidRDefault="001842E7" w:rsidP="001842E7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 beteg előkészítése különböző vizsgálatokhoz, életkoronkénti specialitások a beteg segítése vizsgálat előtt, alatt és után; </w:t>
      </w:r>
    </w:p>
    <w:p w:rsidR="001842E7" w:rsidRPr="007245FD" w:rsidRDefault="001842E7" w:rsidP="001842E7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Közreműködés, asszisztálás a vizsgálatok/beavatkozások során</w:t>
      </w:r>
    </w:p>
    <w:p w:rsidR="001842E7" w:rsidRPr="007245FD" w:rsidRDefault="001842E7" w:rsidP="001842E7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Betegbiztonság</w:t>
      </w:r>
    </w:p>
    <w:p w:rsidR="001842E7" w:rsidRPr="007245FD" w:rsidRDefault="001842E7" w:rsidP="001842E7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Aszeptikus környezet megteremtése vizsgálatokhoz</w:t>
      </w:r>
    </w:p>
    <w:p w:rsidR="00D374F5" w:rsidRPr="007245FD" w:rsidRDefault="001842E7" w:rsidP="001842E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  <w:szCs w:val="24"/>
        </w:rPr>
        <w:t xml:space="preserve">Higiéné és </w:t>
      </w:r>
      <w:proofErr w:type="spellStart"/>
      <w:r w:rsidRPr="007245FD">
        <w:rPr>
          <w:rFonts w:cs="Times New Roman"/>
          <w:color w:val="000000" w:themeColor="text1"/>
          <w:szCs w:val="24"/>
        </w:rPr>
        <w:t>nosocomialis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</w:t>
      </w:r>
      <w:proofErr w:type="spellStart"/>
      <w:r w:rsidRPr="007245FD">
        <w:rPr>
          <w:rFonts w:cs="Times New Roman"/>
          <w:color w:val="000000" w:themeColor="text1"/>
          <w:szCs w:val="24"/>
        </w:rPr>
        <w:t>surveillancea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</w:t>
      </w:r>
      <w:proofErr w:type="spellStart"/>
      <w:r w:rsidRPr="007245FD">
        <w:rPr>
          <w:rFonts w:cs="Times New Roman"/>
          <w:color w:val="000000" w:themeColor="text1"/>
          <w:szCs w:val="24"/>
        </w:rPr>
        <w:t>járóbeteg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ellátásban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1842E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 xml:space="preserve">Asszisztensi feladatok bőrgyógyászat és </w:t>
      </w:r>
      <w:r w:rsidR="00F358B4" w:rsidRPr="007245FD">
        <w:rPr>
          <w:rFonts w:cs="Times New Roman"/>
          <w:b/>
          <w:i/>
          <w:color w:val="000000" w:themeColor="text1"/>
        </w:rPr>
        <w:t xml:space="preserve">a </w:t>
      </w:r>
      <w:r w:rsidRPr="007245FD">
        <w:rPr>
          <w:rFonts w:cs="Times New Roman"/>
          <w:b/>
          <w:i/>
          <w:color w:val="000000" w:themeColor="text1"/>
        </w:rPr>
        <w:t xml:space="preserve">szemészet területén </w:t>
      </w:r>
    </w:p>
    <w:p w:rsidR="001842E7" w:rsidRPr="007245FD" w:rsidRDefault="001842E7" w:rsidP="001842E7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7245FD">
        <w:rPr>
          <w:rFonts w:ascii="Times New Roman" w:hAnsi="Times New Roman" w:cs="Times New Roman"/>
          <w:color w:val="000000" w:themeColor="text1"/>
        </w:rPr>
        <w:t>A bőrbetegségek elemi jelenségei (elsődleges-, másodlagos elemi jelenségek)</w:t>
      </w:r>
    </w:p>
    <w:p w:rsidR="001842E7" w:rsidRPr="007245FD" w:rsidRDefault="001842E7" w:rsidP="001842E7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7245FD">
        <w:rPr>
          <w:rFonts w:ascii="Times New Roman" w:hAnsi="Times New Roman" w:cs="Times New Roman"/>
          <w:color w:val="000000" w:themeColor="text1"/>
        </w:rPr>
        <w:t xml:space="preserve">Mikroorganizmusok okozta betegségek </w:t>
      </w:r>
    </w:p>
    <w:p w:rsidR="001842E7" w:rsidRPr="007245FD" w:rsidRDefault="001842E7" w:rsidP="001842E7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7245FD">
        <w:rPr>
          <w:rFonts w:ascii="Times New Roman" w:hAnsi="Times New Roman" w:cs="Times New Roman"/>
          <w:color w:val="000000" w:themeColor="text1"/>
        </w:rPr>
        <w:t xml:space="preserve">Allergiás megbetegedések </w:t>
      </w:r>
    </w:p>
    <w:p w:rsidR="001842E7" w:rsidRPr="007245FD" w:rsidRDefault="001842E7" w:rsidP="001842E7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7245FD">
        <w:rPr>
          <w:rFonts w:ascii="Times New Roman" w:hAnsi="Times New Roman" w:cs="Times New Roman"/>
          <w:color w:val="000000" w:themeColor="text1"/>
        </w:rPr>
        <w:t xml:space="preserve">Genetikai eredetű megbetegedések </w:t>
      </w:r>
    </w:p>
    <w:p w:rsidR="001842E7" w:rsidRPr="007245FD" w:rsidRDefault="001842E7" w:rsidP="001842E7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7245FD">
        <w:rPr>
          <w:rFonts w:ascii="Times New Roman" w:hAnsi="Times New Roman" w:cs="Times New Roman"/>
          <w:color w:val="000000" w:themeColor="text1"/>
        </w:rPr>
        <w:lastRenderedPageBreak/>
        <w:t xml:space="preserve">Parazitás fertőzések, betegségek </w:t>
      </w:r>
    </w:p>
    <w:p w:rsidR="001842E7" w:rsidRPr="007245FD" w:rsidRDefault="001842E7" w:rsidP="001842E7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7245FD">
        <w:rPr>
          <w:rFonts w:ascii="Times New Roman" w:hAnsi="Times New Roman" w:cs="Times New Roman"/>
          <w:color w:val="000000" w:themeColor="text1"/>
        </w:rPr>
        <w:t>Daganatos elváltozások</w:t>
      </w:r>
    </w:p>
    <w:p w:rsidR="001842E7" w:rsidRPr="007245FD" w:rsidRDefault="001842E7" w:rsidP="001842E7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7245FD">
        <w:rPr>
          <w:rFonts w:ascii="Times New Roman" w:hAnsi="Times New Roman" w:cs="Times New Roman"/>
          <w:color w:val="000000" w:themeColor="text1"/>
        </w:rPr>
        <w:t xml:space="preserve">Fokozott faggyúmirigy termelés okozta betegség </w:t>
      </w:r>
    </w:p>
    <w:p w:rsidR="001842E7" w:rsidRPr="007245FD" w:rsidRDefault="001842E7" w:rsidP="001842E7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Bőrgyógyászati vizsgáló módszerek</w:t>
      </w:r>
    </w:p>
    <w:p w:rsidR="001842E7" w:rsidRPr="007245FD" w:rsidRDefault="001842E7" w:rsidP="001842E7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Bőrbetegek vizsgálata</w:t>
      </w:r>
    </w:p>
    <w:p w:rsidR="001842E7" w:rsidRPr="007245FD" w:rsidRDefault="001842E7" w:rsidP="001842E7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</w:p>
    <w:p w:rsidR="001842E7" w:rsidRPr="007245FD" w:rsidRDefault="001842E7" w:rsidP="001842E7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szem leggyakoribb betegségei</w:t>
      </w:r>
    </w:p>
    <w:p w:rsidR="001842E7" w:rsidRPr="007245FD" w:rsidRDefault="001842E7" w:rsidP="001842E7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Szemészeti vizsgáló módszerek</w:t>
      </w:r>
    </w:p>
    <w:p w:rsidR="001842E7" w:rsidRPr="007245FD" w:rsidRDefault="001842E7" w:rsidP="001842E7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Szemészeti kezelések és asszisztensi feladatai</w:t>
      </w:r>
    </w:p>
    <w:p w:rsidR="001842E7" w:rsidRPr="007245FD" w:rsidRDefault="001842E7" w:rsidP="001842E7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Mintavétel szabályai, protokollok; </w:t>
      </w:r>
    </w:p>
    <w:p w:rsidR="001842E7" w:rsidRPr="007245FD" w:rsidRDefault="001842E7" w:rsidP="001842E7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Mintavétel eszközei; mintavétel; a vizsgálati minták kezelésének, tárolásának szabályai</w:t>
      </w:r>
    </w:p>
    <w:p w:rsidR="001842E7" w:rsidRPr="007245FD" w:rsidRDefault="001842E7" w:rsidP="001842E7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Diagnosztikus tesztek alkalmazása</w:t>
      </w:r>
    </w:p>
    <w:p w:rsidR="001842E7" w:rsidRPr="007245FD" w:rsidRDefault="001842E7" w:rsidP="001842E7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 pozicionálás szemészeti vizsgálatokhoz, beavatkozásokhoz</w:t>
      </w:r>
    </w:p>
    <w:p w:rsidR="00A23F09" w:rsidRPr="007245FD" w:rsidRDefault="001842E7" w:rsidP="001842E7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Betegtájékoztatás specialitásai a látásában akadályozott személyek ellátása során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2C52E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Asszisztensi feladatok fül-orr-gégészeti területen</w:t>
      </w:r>
    </w:p>
    <w:p w:rsidR="002C52E2" w:rsidRPr="007245FD" w:rsidRDefault="002C52E2" w:rsidP="002C52E2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fül betegségei</w:t>
      </w:r>
    </w:p>
    <w:p w:rsidR="002C52E2" w:rsidRPr="007245FD" w:rsidRDefault="002C52E2" w:rsidP="002C52E2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Az orr és melléküregeinek betegségei</w:t>
      </w:r>
    </w:p>
    <w:p w:rsidR="002C52E2" w:rsidRPr="007245FD" w:rsidRDefault="002C52E2" w:rsidP="002C52E2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gége betegségei</w:t>
      </w:r>
    </w:p>
    <w:p w:rsidR="002C52E2" w:rsidRPr="007245FD" w:rsidRDefault="002C52E2" w:rsidP="002C52E2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Fül- orr- gégészeti vizsgáló módszerek </w:t>
      </w:r>
    </w:p>
    <w:p w:rsidR="002C52E2" w:rsidRPr="007245FD" w:rsidRDefault="002C52E2" w:rsidP="002C52E2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hallás vizsgálatának módszerei</w:t>
      </w:r>
    </w:p>
    <w:p w:rsidR="002C52E2" w:rsidRPr="007245FD" w:rsidRDefault="002C52E2" w:rsidP="002C52E2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Idegen test eltávolítás</w:t>
      </w:r>
    </w:p>
    <w:p w:rsidR="002C52E2" w:rsidRPr="007245FD" w:rsidRDefault="002C52E2" w:rsidP="002C52E2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Mintavétel szabályai, protokollok; </w:t>
      </w:r>
    </w:p>
    <w:p w:rsidR="002C52E2" w:rsidRPr="007245FD" w:rsidRDefault="002C52E2" w:rsidP="002C52E2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Mintavétel eszközei; mintavétel; a vizsgálati minták kezelésének, tárolásának szabályai</w:t>
      </w:r>
    </w:p>
    <w:p w:rsidR="002C52E2" w:rsidRPr="007245FD" w:rsidRDefault="002C52E2" w:rsidP="002C52E2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Diagnosztikus tesztek alkalmazása</w:t>
      </w:r>
    </w:p>
    <w:p w:rsidR="002C52E2" w:rsidRPr="007245FD" w:rsidRDefault="002C52E2" w:rsidP="002C52E2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 pozicionálás fül-orr-gégészeti területen</w:t>
      </w:r>
    </w:p>
    <w:p w:rsidR="002C52E2" w:rsidRPr="007245FD" w:rsidRDefault="002C52E2" w:rsidP="002C52E2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Betegtájékoztatás specialitásai hallásában korlátozott és siket személyek ellátása során</w:t>
      </w:r>
    </w:p>
    <w:p w:rsidR="002C52E2" w:rsidRPr="007245FD" w:rsidRDefault="002C52E2" w:rsidP="002C52E2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Életkoronkénti beteg előkészítés vizsgálatokhoz, a beteg segítése vizsgálat előtt, alatt és után; a beteg- és dolgozói biztonság fenntartása</w:t>
      </w:r>
    </w:p>
    <w:p w:rsidR="002C52E2" w:rsidRPr="007245FD" w:rsidRDefault="002C52E2" w:rsidP="002C52E2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  <w:szCs w:val="24"/>
        </w:rPr>
        <w:t>Közreműködés, asszisztálás a vizsgálatok/beavatkozások során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2C52E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Asszisztensi feladatok urológiai területen</w:t>
      </w:r>
      <w:r w:rsidRPr="007245FD">
        <w:rPr>
          <w:rFonts w:cs="Times New Roman"/>
          <w:b/>
          <w:color w:val="000000" w:themeColor="text1"/>
          <w:szCs w:val="24"/>
        </w:rPr>
        <w:t xml:space="preserve"> </w:t>
      </w:r>
    </w:p>
    <w:p w:rsidR="002C52E2" w:rsidRPr="007245FD" w:rsidRDefault="002C52E2" w:rsidP="002C52E2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Urológiai vizsgáló módszerek</w:t>
      </w:r>
    </w:p>
    <w:p w:rsidR="002C52E2" w:rsidRPr="007245FD" w:rsidRDefault="002C52E2" w:rsidP="002C52E2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Mintavétel szabályai, protokollok; </w:t>
      </w:r>
    </w:p>
    <w:p w:rsidR="002C52E2" w:rsidRPr="007245FD" w:rsidRDefault="002C52E2" w:rsidP="002C52E2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Mintavétel eszközei; mintavétel; a vizsgálati minták kezelésének, tárolásának szabályai</w:t>
      </w:r>
    </w:p>
    <w:p w:rsidR="002C52E2" w:rsidRPr="007245FD" w:rsidRDefault="002C52E2" w:rsidP="002C52E2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Diagnosztikus tesztek alkalmazása</w:t>
      </w:r>
    </w:p>
    <w:p w:rsidR="002C52E2" w:rsidRPr="007245FD" w:rsidRDefault="002C52E2" w:rsidP="002C52E2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 pozicionálás urológiai vizsgálatokhoz</w:t>
      </w:r>
    </w:p>
    <w:p w:rsidR="00D374F5" w:rsidRPr="007245FD" w:rsidRDefault="002C52E2" w:rsidP="002C52E2">
      <w:pPr>
        <w:widowControl w:val="0"/>
        <w:suppressAutoHyphens/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  <w:szCs w:val="24"/>
        </w:rPr>
        <w:t>Életkoronkénti beteg előkészítés a beteg segítése vizsgálat előtt, alatt és után; Közreműködés, asszisztálás urológiai a vizsgálatok/beavatkozások során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2C52E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Asszisztensi feladatok nőgyógyászati területen</w:t>
      </w:r>
      <w:r w:rsidRPr="007245FD">
        <w:rPr>
          <w:rFonts w:cs="Times New Roman"/>
          <w:b/>
          <w:color w:val="000000" w:themeColor="text1"/>
          <w:szCs w:val="24"/>
        </w:rPr>
        <w:t xml:space="preserve"> </w:t>
      </w:r>
    </w:p>
    <w:p w:rsidR="002C52E2" w:rsidRPr="007245FD" w:rsidRDefault="002C52E2" w:rsidP="002C52E2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Leggyakoribb nőgyógyászati megbetegedések (fertőzések, gyulladások, daganatok,)</w:t>
      </w:r>
    </w:p>
    <w:p w:rsidR="002C52E2" w:rsidRPr="007245FD" w:rsidRDefault="002C52E2" w:rsidP="002C52E2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Vérzési rendellenességek</w:t>
      </w:r>
    </w:p>
    <w:p w:rsidR="002C52E2" w:rsidRPr="007245FD" w:rsidRDefault="002C52E2" w:rsidP="002C52E2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proofErr w:type="spellStart"/>
      <w:r w:rsidRPr="007245FD">
        <w:rPr>
          <w:rFonts w:cs="Times New Roman"/>
          <w:color w:val="000000" w:themeColor="text1"/>
          <w:szCs w:val="24"/>
        </w:rPr>
        <w:t>Menopausa</w:t>
      </w:r>
      <w:proofErr w:type="spellEnd"/>
    </w:p>
    <w:p w:rsidR="002C52E2" w:rsidRPr="007245FD" w:rsidRDefault="002C52E2" w:rsidP="002C52E2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Nőgyógyászati vizsgáló módszerek</w:t>
      </w:r>
    </w:p>
    <w:p w:rsidR="002C52E2" w:rsidRPr="007245FD" w:rsidRDefault="002C52E2" w:rsidP="002C52E2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Mintavétel szabályai, protokollok; </w:t>
      </w:r>
    </w:p>
    <w:p w:rsidR="002C52E2" w:rsidRPr="007245FD" w:rsidRDefault="002C52E2" w:rsidP="002C52E2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Mintavétel eszközei; mintavétel; a vizsgálati minták kezelésének, tárolásának szabályai</w:t>
      </w:r>
    </w:p>
    <w:p w:rsidR="002C52E2" w:rsidRPr="007245FD" w:rsidRDefault="002C52E2" w:rsidP="002C52E2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 pozicionálás nőgyógyászati vizsgálatokhoz</w:t>
      </w:r>
    </w:p>
    <w:p w:rsidR="002C52E2" w:rsidRPr="007245FD" w:rsidRDefault="002C52E2" w:rsidP="002C52E2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Életkoronkénti beteg előkészítés vizsgálatokhoz, a beteg segítése vizsgálat előtt, alatt és után</w:t>
      </w:r>
    </w:p>
    <w:p w:rsidR="00A23F09" w:rsidRPr="007245FD" w:rsidRDefault="002C52E2" w:rsidP="002C52E2">
      <w:pPr>
        <w:widowControl w:val="0"/>
        <w:suppressAutoHyphens/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  <w:szCs w:val="24"/>
        </w:rPr>
        <w:t>Közreműködés, asszisztálás a nőgyógyászati vizsgálatok/beavatkozások során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2F055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Asszisztensi feladatok neurológiai és pszichiátriai területen</w:t>
      </w:r>
      <w:r w:rsidRPr="007245FD">
        <w:rPr>
          <w:rFonts w:cs="Times New Roman"/>
          <w:b/>
          <w:color w:val="000000" w:themeColor="text1"/>
          <w:szCs w:val="24"/>
        </w:rPr>
        <w:t xml:space="preserve"> </w:t>
      </w:r>
    </w:p>
    <w:p w:rsidR="002F0550" w:rsidRPr="007245FD" w:rsidRDefault="002F0550" w:rsidP="002F0550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Neurológia kórfolyamatra utaló tünetek, panaszok</w:t>
      </w:r>
    </w:p>
    <w:p w:rsidR="002F0550" w:rsidRPr="007245FD" w:rsidRDefault="002F0550" w:rsidP="002F0550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Neurológia vizsgáló módszerek</w:t>
      </w:r>
    </w:p>
    <w:p w:rsidR="002F0550" w:rsidRPr="007245FD" w:rsidRDefault="002F0550" w:rsidP="002F0550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Pszichiátriai vizsgáló módszerek</w:t>
      </w:r>
    </w:p>
    <w:p w:rsidR="002F0550" w:rsidRPr="007245FD" w:rsidRDefault="002F0550" w:rsidP="002F0550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Zavart tudatú beteg vizsgálatának specialitásai</w:t>
      </w:r>
    </w:p>
    <w:p w:rsidR="002F0550" w:rsidRPr="007245FD" w:rsidRDefault="002F0550" w:rsidP="002F0550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Mintavétel szabályai, protokollok; </w:t>
      </w:r>
    </w:p>
    <w:p w:rsidR="002F0550" w:rsidRPr="007245FD" w:rsidRDefault="002F0550" w:rsidP="002F0550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Mintavétel eszközei; mintavétel; a vizsgálati minták kezelésének, tárolásának szabályai</w:t>
      </w:r>
    </w:p>
    <w:p w:rsidR="002F0550" w:rsidRPr="007245FD" w:rsidRDefault="002F0550" w:rsidP="002F0550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 pozicionálás neurológiai vizsgálatokhoz</w:t>
      </w:r>
    </w:p>
    <w:p w:rsidR="00A23F09" w:rsidRPr="007245FD" w:rsidRDefault="002F0550" w:rsidP="002F0550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Közreműködés, asszisztálás neurológiai vizsgálatok/beavatkozások során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683D1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 xml:space="preserve">Dokumentáció vezetése a </w:t>
      </w:r>
      <w:proofErr w:type="spellStart"/>
      <w:r w:rsidRPr="007245FD">
        <w:rPr>
          <w:rFonts w:cs="Times New Roman"/>
          <w:b/>
          <w:i/>
          <w:color w:val="000000" w:themeColor="text1"/>
        </w:rPr>
        <w:t>járóbeteg</w:t>
      </w:r>
      <w:proofErr w:type="spellEnd"/>
      <w:r w:rsidRPr="007245FD">
        <w:rPr>
          <w:rFonts w:cs="Times New Roman"/>
          <w:b/>
          <w:i/>
          <w:color w:val="000000" w:themeColor="text1"/>
        </w:rPr>
        <w:t xml:space="preserve"> - ellátásban</w:t>
      </w:r>
      <w:r w:rsidRPr="007245FD">
        <w:rPr>
          <w:rFonts w:cs="Times New Roman"/>
          <w:b/>
          <w:color w:val="000000" w:themeColor="text1"/>
          <w:szCs w:val="24"/>
        </w:rPr>
        <w:t xml:space="preserve"> </w:t>
      </w:r>
    </w:p>
    <w:p w:rsidR="00683D1E" w:rsidRPr="007245FD" w:rsidRDefault="00683D1E" w:rsidP="00683D1E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járóbeteg-ellátás és háziorvosi dokumentáció</w:t>
      </w:r>
    </w:p>
    <w:p w:rsidR="00683D1E" w:rsidRPr="007245FD" w:rsidRDefault="00683D1E" w:rsidP="00683D1E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dokumentáció vezetésének szabályai, módjai</w:t>
      </w:r>
    </w:p>
    <w:p w:rsidR="00683D1E" w:rsidRPr="007245FD" w:rsidRDefault="00683D1E" w:rsidP="00683D1E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Betegelőjegyzés </w:t>
      </w:r>
    </w:p>
    <w:p w:rsidR="00683D1E" w:rsidRPr="007245FD" w:rsidRDefault="00683D1E" w:rsidP="00683D1E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Betegirányítás, betegosztályozás szabályai</w:t>
      </w:r>
    </w:p>
    <w:p w:rsidR="00683D1E" w:rsidRPr="007245FD" w:rsidRDefault="00683D1E" w:rsidP="00683D1E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Az adatrögzítés és adatkezelés szabályai</w:t>
      </w:r>
    </w:p>
    <w:p w:rsidR="00683D1E" w:rsidRPr="007245FD" w:rsidRDefault="00683D1E" w:rsidP="00683D1E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Adatvédelmi szabályok, adatvédelmi jelentések</w:t>
      </w:r>
    </w:p>
    <w:p w:rsidR="00683D1E" w:rsidRPr="007245FD" w:rsidRDefault="00683D1E" w:rsidP="00683D1E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Medikai rendszerek alkalmazása és használatának szabályai</w:t>
      </w:r>
    </w:p>
    <w:p w:rsidR="00683D1E" w:rsidRPr="007245FD" w:rsidRDefault="00683D1E" w:rsidP="00683D1E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Vizsgálatok és kezelések, azok eredményeinek rögzítése</w:t>
      </w:r>
    </w:p>
    <w:p w:rsidR="00683D1E" w:rsidRPr="007245FD" w:rsidRDefault="00683D1E" w:rsidP="00683D1E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Betegmegfigyelés dokumentálás</w:t>
      </w:r>
    </w:p>
    <w:p w:rsidR="00683D1E" w:rsidRPr="007245FD" w:rsidRDefault="00683D1E" w:rsidP="00683D1E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Táppénzjelentés, nyilvántartás</w:t>
      </w:r>
    </w:p>
    <w:p w:rsidR="00683D1E" w:rsidRPr="007245FD" w:rsidRDefault="00683D1E" w:rsidP="00683D1E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Táppénzes napló vezetése</w:t>
      </w:r>
    </w:p>
    <w:p w:rsidR="00683D1E" w:rsidRPr="007245FD" w:rsidRDefault="00683D1E" w:rsidP="00683D1E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Finanszírozási és kódolási ismeretek alkalmazása</w:t>
      </w:r>
    </w:p>
    <w:p w:rsidR="00683D1E" w:rsidRPr="007245FD" w:rsidRDefault="00683D1E" w:rsidP="00683D1E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proofErr w:type="spellStart"/>
      <w:r w:rsidRPr="007245FD">
        <w:rPr>
          <w:rFonts w:cs="Times New Roman"/>
          <w:color w:val="000000" w:themeColor="text1"/>
          <w:szCs w:val="24"/>
        </w:rPr>
        <w:t>Járóbeteg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adatok elemzése</w:t>
      </w:r>
    </w:p>
    <w:p w:rsidR="00683D1E" w:rsidRPr="007245FD" w:rsidRDefault="00683D1E" w:rsidP="00683D1E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Havi- és éves- valamint különböző szakmai szabályok szerinti (pl. gyermekortopédiai, onkológiai stb.) jelentések elkészítése</w:t>
      </w:r>
    </w:p>
    <w:p w:rsidR="00683D1E" w:rsidRPr="007245FD" w:rsidRDefault="00683D1E" w:rsidP="00683D1E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Betegforgalmi adatok</w:t>
      </w:r>
    </w:p>
    <w:p w:rsidR="00683D1E" w:rsidRPr="007245FD" w:rsidRDefault="00683D1E" w:rsidP="00683D1E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BNO, FNO rendszere</w:t>
      </w:r>
    </w:p>
    <w:p w:rsidR="00683D1E" w:rsidRPr="007245FD" w:rsidRDefault="00683D1E" w:rsidP="00683D1E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Statisztikai adatok nyilvántartása</w:t>
      </w:r>
    </w:p>
    <w:p w:rsidR="00683D1E" w:rsidRPr="007245FD" w:rsidRDefault="00683D1E" w:rsidP="00683D1E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Krónikus betegek gondozásának nyilvántartása</w:t>
      </w:r>
    </w:p>
    <w:p w:rsidR="00683D1E" w:rsidRPr="007245FD" w:rsidRDefault="00683D1E" w:rsidP="00683D1E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Fertőző betegekkel kapcsolatos jelentési kötelezettségek</w:t>
      </w:r>
    </w:p>
    <w:p w:rsidR="00683D1E" w:rsidRPr="007245FD" w:rsidRDefault="00683D1E" w:rsidP="00683D1E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dokumentáció archiválása</w:t>
      </w:r>
    </w:p>
    <w:p w:rsidR="00683D1E" w:rsidRPr="007245FD" w:rsidRDefault="00683D1E" w:rsidP="00683D1E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Betegátadás dokumentálása</w:t>
      </w:r>
    </w:p>
    <w:p w:rsidR="00683D1E" w:rsidRPr="007245FD" w:rsidRDefault="00683D1E" w:rsidP="00683D1E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Az egészségügyi dokumentáció átadásának szabályai (lelet, zárójelentés, röntgen, stb.)</w:t>
      </w:r>
    </w:p>
    <w:p w:rsidR="00683D1E" w:rsidRPr="007245FD" w:rsidRDefault="00683D1E" w:rsidP="00683D1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Térítésköteles betegellátás adminisztráció (külföldi és egészségbiztosítással nem rendelkező betegdokumentáció)</w:t>
      </w:r>
    </w:p>
    <w:p w:rsidR="00683D1E" w:rsidRPr="007245FD" w:rsidRDefault="00683D1E" w:rsidP="00683D1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Egészségügyi kódrendszert ismer és alkalmaz</w:t>
      </w:r>
    </w:p>
    <w:p w:rsidR="00683D1E" w:rsidRPr="007245FD" w:rsidRDefault="00683D1E" w:rsidP="00683D1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Betegszállítás, mentőhívás </w:t>
      </w:r>
    </w:p>
    <w:p w:rsidR="00683D1E" w:rsidRPr="007245FD" w:rsidRDefault="00683D1E" w:rsidP="00683D1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  <w:szCs w:val="24"/>
        </w:rPr>
        <w:t>Karhatalmi segítséget igénylő esetek rendőri segítsége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26189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Prevenció</w:t>
      </w:r>
      <w:r w:rsidRPr="007245FD">
        <w:rPr>
          <w:rFonts w:cs="Times New Roman"/>
          <w:b/>
          <w:color w:val="000000" w:themeColor="text1"/>
          <w:szCs w:val="24"/>
        </w:rPr>
        <w:t xml:space="preserve"> </w:t>
      </w:r>
    </w:p>
    <w:p w:rsidR="0026189B" w:rsidRPr="007245FD" w:rsidRDefault="0026189B" w:rsidP="00DF2D7A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Egészségügyi szűrés, szűrővizsgálatok szervezése</w:t>
      </w:r>
    </w:p>
    <w:p w:rsidR="0026189B" w:rsidRPr="007245FD" w:rsidRDefault="0026189B" w:rsidP="00DF2D7A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Népegészségügyi célú szűrővizsgálatok szervezése</w:t>
      </w:r>
    </w:p>
    <w:p w:rsidR="0026189B" w:rsidRPr="007245FD" w:rsidRDefault="0026189B" w:rsidP="00DF2D7A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Járványügyi okból végzett szűrővizsgálatok szervezése</w:t>
      </w:r>
    </w:p>
    <w:p w:rsidR="0026189B" w:rsidRPr="007245FD" w:rsidRDefault="0026189B" w:rsidP="00DF2D7A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Kampányok </w:t>
      </w:r>
    </w:p>
    <w:p w:rsidR="0026189B" w:rsidRPr="007245FD" w:rsidRDefault="0026189B" w:rsidP="00DF2D7A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Szűrővizsgálatra jogosult egészségügyi szolgáltatók</w:t>
      </w:r>
    </w:p>
    <w:p w:rsidR="0026189B" w:rsidRPr="007245FD" w:rsidRDefault="0026189B" w:rsidP="00DF2D7A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megelőző ellátások igénybevételének lehetőségei, finanszírozása</w:t>
      </w:r>
    </w:p>
    <w:p w:rsidR="0026189B" w:rsidRPr="007245FD" w:rsidRDefault="0026189B" w:rsidP="00DF2D7A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Háziorvosi ellátók szerepe a prevencióban</w:t>
      </w:r>
    </w:p>
    <w:p w:rsidR="00042F4C" w:rsidRPr="007245FD" w:rsidRDefault="0026189B" w:rsidP="00DF2D7A">
      <w:pPr>
        <w:widowControl w:val="0"/>
        <w:suppressAutoHyphens/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  <w:szCs w:val="24"/>
        </w:rPr>
        <w:t>Asszisztensi feladatok a nemenkénti és életkoronkénti szűrővizsgálatoknál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26189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Rehabilitáció</w:t>
      </w:r>
      <w:r w:rsidRPr="007245FD">
        <w:rPr>
          <w:rFonts w:cs="Times New Roman"/>
          <w:b/>
          <w:color w:val="000000" w:themeColor="text1"/>
          <w:szCs w:val="24"/>
        </w:rPr>
        <w:t xml:space="preserve"> </w:t>
      </w:r>
      <w:r w:rsidR="00042F4C" w:rsidRPr="007245FD">
        <w:rPr>
          <w:rFonts w:cs="Times New Roman"/>
          <w:b/>
          <w:i/>
          <w:color w:val="000000" w:themeColor="text1"/>
        </w:rPr>
        <w:t xml:space="preserve"> </w:t>
      </w:r>
    </w:p>
    <w:p w:rsidR="0026189B" w:rsidRPr="007245FD" w:rsidRDefault="0026189B" w:rsidP="0026189B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rehabilitáció és formái</w:t>
      </w:r>
    </w:p>
    <w:p w:rsidR="0026189B" w:rsidRPr="007245FD" w:rsidRDefault="0026189B" w:rsidP="0026189B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rehabilitáció területei</w:t>
      </w:r>
    </w:p>
    <w:p w:rsidR="0026189B" w:rsidRPr="007245FD" w:rsidRDefault="0026189B" w:rsidP="0026189B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Rehabilitációs tevékenység a járóbeteg-ellátás különböző területein</w:t>
      </w:r>
    </w:p>
    <w:p w:rsidR="0026189B" w:rsidRPr="007245FD" w:rsidRDefault="0026189B" w:rsidP="0026189B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Rehabilitációs vizsgálat és rehabilitációs terv</w:t>
      </w:r>
    </w:p>
    <w:p w:rsidR="0026189B" w:rsidRPr="007245FD" w:rsidRDefault="0026189B" w:rsidP="0026189B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Rehabilitációs team működése</w:t>
      </w:r>
    </w:p>
    <w:p w:rsidR="0026189B" w:rsidRPr="007245FD" w:rsidRDefault="0026189B" w:rsidP="0026189B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Asszisztensi feladatok a </w:t>
      </w:r>
      <w:proofErr w:type="spellStart"/>
      <w:r w:rsidRPr="007245FD">
        <w:rPr>
          <w:rFonts w:cs="Times New Roman"/>
          <w:color w:val="000000" w:themeColor="text1"/>
          <w:szCs w:val="24"/>
        </w:rPr>
        <w:t>járóbeteg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rehabilitáció különböző területein; közreműködés egészségkárosodottak rehabilitációs programjaiban</w:t>
      </w:r>
    </w:p>
    <w:p w:rsidR="0026189B" w:rsidRPr="007245FD" w:rsidRDefault="0026189B" w:rsidP="0026189B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Gyógyászati segédeszközök alkalmazása, </w:t>
      </w:r>
    </w:p>
    <w:p w:rsidR="0026189B" w:rsidRPr="007245FD" w:rsidRDefault="0026189B" w:rsidP="0026189B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proofErr w:type="spellStart"/>
      <w:r w:rsidRPr="007245FD">
        <w:rPr>
          <w:rFonts w:cs="Times New Roman"/>
          <w:color w:val="000000" w:themeColor="text1"/>
          <w:szCs w:val="24"/>
        </w:rPr>
        <w:t>Betegedukáció</w:t>
      </w:r>
      <w:proofErr w:type="spellEnd"/>
    </w:p>
    <w:p w:rsidR="0026189B" w:rsidRPr="007245FD" w:rsidRDefault="0026189B" w:rsidP="0026189B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Rehabilitációs intézetek</w:t>
      </w:r>
    </w:p>
    <w:p w:rsidR="0026189B" w:rsidRPr="007245FD" w:rsidRDefault="0026189B" w:rsidP="0026189B">
      <w:pPr>
        <w:widowControl w:val="0"/>
        <w:suppressAutoHyphens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Az otthonápolási szolgálat szerepe a rehabilitációban</w:t>
      </w:r>
    </w:p>
    <w:p w:rsidR="00042F4C" w:rsidRPr="007245FD" w:rsidRDefault="0026189B" w:rsidP="0026189B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Lakóközösségi rehabilitáció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képzés javasolt helyszíne (ajánlás)</w:t>
      </w:r>
    </w:p>
    <w:p w:rsidR="00A23F09" w:rsidRPr="007245FD" w:rsidRDefault="00042F4C" w:rsidP="00E92EF4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Szaktanterem, demonstrációs terem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értékelésének módja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nemzeti köznevelésről szóló 2011. évi </w:t>
      </w:r>
      <w:r w:rsidR="00DB5E4F">
        <w:rPr>
          <w:rFonts w:cs="Times New Roman"/>
          <w:color w:val="000000" w:themeColor="text1"/>
        </w:rPr>
        <w:t xml:space="preserve">CXC. törvény </w:t>
      </w:r>
      <w:r w:rsidRPr="007245FD">
        <w:rPr>
          <w:rFonts w:cs="Times New Roman"/>
          <w:color w:val="000000" w:themeColor="text1"/>
        </w:rPr>
        <w:t xml:space="preserve">54. § </w:t>
      </w:r>
      <w:r w:rsidR="00F5115E">
        <w:rPr>
          <w:rFonts w:cs="Times New Roman"/>
          <w:color w:val="000000" w:themeColor="text1"/>
        </w:rPr>
        <w:t>(2) bekezdés a)</w:t>
      </w:r>
      <w:r w:rsidRPr="007245FD">
        <w:rPr>
          <w:rFonts w:cs="Times New Roman"/>
          <w:color w:val="000000" w:themeColor="text1"/>
        </w:rPr>
        <w:t xml:space="preserve"> pontja szerinti értékeléssel.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FE252E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Egészségügyi asszisztálás gyakorlata</w:t>
      </w:r>
      <w:r w:rsidR="00A23F09" w:rsidRPr="007245FD">
        <w:rPr>
          <w:rFonts w:cs="Times New Roman"/>
          <w:b/>
          <w:color w:val="000000" w:themeColor="text1"/>
        </w:rPr>
        <w:t xml:space="preserve"> tantárgy</w:t>
      </w:r>
      <w:r w:rsidR="00A23F09" w:rsidRPr="007245FD">
        <w:rPr>
          <w:rFonts w:cs="Times New Roman"/>
          <w:b/>
          <w:color w:val="000000" w:themeColor="text1"/>
        </w:rPr>
        <w:tab/>
      </w:r>
      <w:r w:rsidR="00DF2D7A" w:rsidRPr="007245FD">
        <w:rPr>
          <w:rFonts w:cs="Times New Roman"/>
          <w:b/>
          <w:color w:val="000000" w:themeColor="text1"/>
        </w:rPr>
        <w:t>129</w:t>
      </w:r>
      <w:r w:rsidR="00A23F09" w:rsidRPr="007245FD">
        <w:rPr>
          <w:rFonts w:cs="Times New Roman"/>
          <w:b/>
          <w:color w:val="000000" w:themeColor="text1"/>
        </w:rPr>
        <w:t xml:space="preserve"> óra/</w:t>
      </w:r>
      <w:r w:rsidR="00DF2D7A" w:rsidRPr="007245FD">
        <w:rPr>
          <w:rFonts w:cs="Times New Roman"/>
          <w:b/>
          <w:color w:val="000000" w:themeColor="text1"/>
        </w:rPr>
        <w:t xml:space="preserve"> </w:t>
      </w:r>
      <w:r w:rsidR="00763CC0">
        <w:rPr>
          <w:rFonts w:cs="Times New Roman"/>
          <w:b/>
          <w:color w:val="000000" w:themeColor="text1"/>
        </w:rPr>
        <w:t>0</w:t>
      </w:r>
      <w:r w:rsidR="00A23F09" w:rsidRPr="007245FD">
        <w:rPr>
          <w:rFonts w:cs="Times New Roman"/>
          <w:b/>
          <w:color w:val="000000" w:themeColor="text1"/>
        </w:rPr>
        <w:t xml:space="preserve"> óra*</w:t>
      </w:r>
    </w:p>
    <w:p w:rsidR="00A23F09" w:rsidRPr="007245FD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7245F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tantárgy az </w:t>
      </w:r>
      <w:r w:rsidR="00DF2D7A" w:rsidRPr="007245FD">
        <w:rPr>
          <w:rFonts w:cs="Times New Roman"/>
          <w:color w:val="000000" w:themeColor="text1"/>
        </w:rPr>
        <w:t xml:space="preserve">52 720 01 </w:t>
      </w:r>
      <w:r w:rsidR="00F358B4" w:rsidRPr="007245FD">
        <w:rPr>
          <w:rFonts w:cs="Times New Roman"/>
          <w:color w:val="000000" w:themeColor="text1"/>
        </w:rPr>
        <w:t>Á</w:t>
      </w:r>
      <w:r w:rsidR="00DF2D7A" w:rsidRPr="007245FD">
        <w:rPr>
          <w:rFonts w:cs="Times New Roman"/>
          <w:color w:val="000000" w:themeColor="text1"/>
        </w:rPr>
        <w:t xml:space="preserve">ltalános ápolási és egészségügyi asszisztens </w:t>
      </w:r>
      <w:r w:rsidR="00763CC0" w:rsidRPr="00763CC0">
        <w:rPr>
          <w:rFonts w:cs="Times New Roman"/>
          <w:color w:val="000000" w:themeColor="text1"/>
        </w:rPr>
        <w:t>mellék-</w:t>
      </w:r>
      <w:r w:rsidRPr="007245FD">
        <w:rPr>
          <w:rFonts w:cs="Times New Roman"/>
          <w:color w:val="000000" w:themeColor="text1"/>
        </w:rPr>
        <w:t>szakképesítéshez kapcsolódik.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tanításának célja</w:t>
      </w:r>
    </w:p>
    <w:p w:rsidR="00A23F09" w:rsidRPr="00763CC0" w:rsidRDefault="00FE252E" w:rsidP="00763CC0">
      <w:pPr>
        <w:spacing w:after="0"/>
        <w:rPr>
          <w:rFonts w:cs="Times New Roman"/>
          <w:color w:val="000000" w:themeColor="text1"/>
        </w:rPr>
      </w:pPr>
      <w:r w:rsidRPr="00763CC0">
        <w:rPr>
          <w:rFonts w:cs="Times New Roman"/>
          <w:color w:val="000000" w:themeColor="text1"/>
        </w:rPr>
        <w:t xml:space="preserve">A </w:t>
      </w:r>
      <w:proofErr w:type="spellStart"/>
      <w:r w:rsidRPr="00763CC0">
        <w:rPr>
          <w:rFonts w:cs="Times New Roman"/>
          <w:color w:val="000000" w:themeColor="text1"/>
        </w:rPr>
        <w:t>járóbeteg</w:t>
      </w:r>
      <w:proofErr w:type="spellEnd"/>
      <w:r w:rsidRPr="00763CC0">
        <w:rPr>
          <w:rFonts w:cs="Times New Roman"/>
          <w:color w:val="000000" w:themeColor="text1"/>
        </w:rPr>
        <w:t xml:space="preserve"> szakrendelés területeinek és az ott folyó munkának a megismerése. A tantárgy tanításának végső célja, hogy a képzésben résztvevők a végzettséggel megszerezhető kompetenciákat teljes egészében elsajátítsák.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Kapcsolódó közismereti, szakmai tartalmak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Munkahelyi egészség és biztonság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Egészségügyi alapismeretek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Ápolástan-gondozástan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Klinikumi</w:t>
      </w:r>
      <w:proofErr w:type="spellEnd"/>
      <w:r w:rsidRPr="007245FD">
        <w:rPr>
          <w:rFonts w:cs="Times New Roman"/>
          <w:color w:val="000000" w:themeColor="text1"/>
        </w:rPr>
        <w:t xml:space="preserve"> szakismeretek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Egészségügyi asszisztensi feladatok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Témakörök</w:t>
      </w:r>
    </w:p>
    <w:p w:rsidR="00A23F09" w:rsidRPr="007245FD" w:rsidRDefault="00FE252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Betegirányítás</w:t>
      </w:r>
      <w:r w:rsidRPr="007245FD">
        <w:rPr>
          <w:rFonts w:cs="Times New Roman"/>
          <w:b/>
          <w:color w:val="000000" w:themeColor="text1"/>
          <w:szCs w:val="24"/>
        </w:rPr>
        <w:t xml:space="preserve"> 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Rendelő- és gondozóintézeti betegfelvétel, kartonozó, betegirányító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betegváró és a munkatér tisztaságának, a higiénés feltételeknek biztosítása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Kapcsolattartás a szakrendelések szakdolgozóival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Szakrendelésre, gondozásra megjelent betegek társadalombiztosításhoz kapcsolódó jogosultságának ellenőrzése, dokumentáció vezetése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Külföldi vagy érvényes társadalombiztosítással nem rendelkező betegekkel kapcsolatos adminisztráció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Betegelőjegyzés, regisztráció végzése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lastRenderedPageBreak/>
        <w:t>Térítésköteles betegellátással kapcsolatos adminisztráció, dokumentáció végzése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 fogadása, irányítása, a betegosztályozás szabályainak alkalmazása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Felvilágosítás nyújtása a szakrendelések, gondozók működéséről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Beteg, hozzátartozó, kísérő tájékoztatása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Akadályozott személyeket segít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Papíralapú és számítógépes betegnyilvántartás vezetése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Közreműködés a statisztikai adatszolgáltatásban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Az egészségügyi ellátásban használt medikai rendszerek alkalmazása, elektronikus adatbázis kezelése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Adatrögzítés, tárolás, archiválás</w:t>
      </w:r>
    </w:p>
    <w:p w:rsidR="00FE252E" w:rsidRPr="007245FD" w:rsidRDefault="00FE252E" w:rsidP="00FE252E">
      <w:pPr>
        <w:widowControl w:val="0"/>
        <w:tabs>
          <w:tab w:val="left" w:pos="1710"/>
        </w:tabs>
        <w:suppressAutoHyphens/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  <w:szCs w:val="24"/>
        </w:rPr>
        <w:t>Sürgősségi eseteket felismerése, orvos hívás, szükség esetén elsősegélynyújtás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FE252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 xml:space="preserve">Szakrendelések </w:t>
      </w:r>
    </w:p>
    <w:p w:rsidR="00FE252E" w:rsidRPr="007245FD" w:rsidRDefault="00FE252E" w:rsidP="00FE252E">
      <w:pPr>
        <w:widowControl w:val="0"/>
        <w:tabs>
          <w:tab w:val="left" w:pos="1710"/>
        </w:tabs>
        <w:suppressAutoHyphens/>
        <w:spacing w:after="0"/>
        <w:rPr>
          <w:rFonts w:cs="Times New Roman"/>
          <w:i/>
          <w:color w:val="000000" w:themeColor="text1"/>
          <w:szCs w:val="24"/>
        </w:rPr>
      </w:pPr>
      <w:r w:rsidRPr="007245FD">
        <w:rPr>
          <w:rFonts w:cs="Times New Roman"/>
          <w:i/>
          <w:color w:val="000000" w:themeColor="text1"/>
          <w:szCs w:val="24"/>
        </w:rPr>
        <w:t>Belgyógyászat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szakrendelő munkájának, működésének bemutatása, megismerése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Munkavédelmi, munkabiztonsági, környezetvédelmi és higiénés szabályok ismerete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betegváró, a rendelő, kezelő tisztaságának, a higiénés feltételeknek biztosítása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Betegforgalom szervezése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Betegbiztonság megteremtése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Belgyógyászati szakrendelésekhez kapcsolódó diagnosztikai egységek bemutatása, EKG, kardiológiai diagnosztika (ECHO, terheléses EKG, ABP) </w:t>
      </w:r>
      <w:proofErr w:type="spellStart"/>
      <w:r w:rsidRPr="007245FD">
        <w:rPr>
          <w:rFonts w:cs="Times New Roman"/>
          <w:color w:val="000000" w:themeColor="text1"/>
          <w:szCs w:val="24"/>
        </w:rPr>
        <w:t>endoszkópia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, 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szakrendelés megkezdéséhez szükséges gyógyszerek, eszközök, gyógyászati anyagok biztosítása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Gyógyszertárolás-, gyógyszerhűtő-, gyógyszerek lejárati idejének ellenőrzése, dokumentálása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Veszélyes hulladék szabályszerű kezelése, tárolása, szállításra előkészítése, dokumentálása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betegellátáshoz kapcsolódó dokumentáció (papíralapú, számítógépes) vezetése, a társadalombiztosításhoz kapcsolódó jogosultságok ellenőrzése, betegazonosítás végzése, külföldi és biztosítással nem rendelkező betegek adminisztrációja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Előkészítés eszközös vizsgálatokhoz; a használt eszközök kezelése a higiénés szabályoknak megfelelően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 felkészítése a vizsgálatokra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Közreműködés a beteg fizikális vizsgálatánál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Vitális paraméterek megfigyelése, mérése, dokumentálása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beteg segítése, pozicionálás vizsgálatokhoz, beavatkozásokhoz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beteg előkészítése és segédkezés a speciális diagnosztikai és terápiás beavatkozások kivitelezésében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Betegmegfigyelés a különböző beavatkozások alatt és után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Segédkezés vizsgálati anyagok mintavételénél; mintavétellel kapcsolatos adminisztráció elvégzése; minták tárolása, laboratóriumba juttatása; testváladékok felfogása; 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Sürgősségi esetek asszisztensi feladatai (felismerés, orvos-hívás, elsősegélynyújtás)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Előkészítés injekciózáshoz, </w:t>
      </w:r>
      <w:proofErr w:type="spellStart"/>
      <w:r w:rsidRPr="007245FD">
        <w:rPr>
          <w:rFonts w:cs="Times New Roman"/>
          <w:color w:val="000000" w:themeColor="text1"/>
          <w:szCs w:val="24"/>
        </w:rPr>
        <w:t>sc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. </w:t>
      </w:r>
      <w:proofErr w:type="spellStart"/>
      <w:r w:rsidRPr="007245FD">
        <w:rPr>
          <w:rFonts w:cs="Times New Roman"/>
          <w:color w:val="000000" w:themeColor="text1"/>
          <w:szCs w:val="24"/>
        </w:rPr>
        <w:t>ésim</w:t>
      </w:r>
      <w:proofErr w:type="spellEnd"/>
      <w:r w:rsidRPr="007245FD">
        <w:rPr>
          <w:rFonts w:cs="Times New Roman"/>
          <w:color w:val="000000" w:themeColor="text1"/>
          <w:szCs w:val="24"/>
        </w:rPr>
        <w:t>. injekció beadása, dokumentálása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EKG készítés, dokumentálás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Közreműködés a betegvizsgálatoknál (ECHO, ABPM, terheléses EKG, Doppler, </w:t>
      </w:r>
      <w:proofErr w:type="spellStart"/>
      <w:r w:rsidRPr="007245FD">
        <w:rPr>
          <w:rFonts w:cs="Times New Roman"/>
          <w:color w:val="000000" w:themeColor="text1"/>
          <w:szCs w:val="24"/>
        </w:rPr>
        <w:t>endoscopos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beavatkozások)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Vércukormérés, dokumentálás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proofErr w:type="spellStart"/>
      <w:r w:rsidRPr="007245FD">
        <w:rPr>
          <w:rFonts w:cs="Times New Roman"/>
          <w:color w:val="000000" w:themeColor="text1"/>
          <w:szCs w:val="24"/>
        </w:rPr>
        <w:t>Betegeducatioinsulin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beadására, vércukormérésre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Aszeptikus környezet megteremtése vizsgálatokhoz, beavatkozásokhoz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Részvétel diétás tanácsadáson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Betegtájékoztatás a gyógyászati segédeszközökkel kapcsolatos lehetőségekről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Betegtájékoztatás a szociális és rehabilitációs lehetőségekről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lastRenderedPageBreak/>
        <w:t>Orvos diktálása alapján az ambuláns kezelőlap, gondozási lap elkészítése a számítógépes rendszerben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Táppénzbevétellel kapcsolatos adminisztráció megfigyelése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Közreműködés a statisztikai adatszolgáltatásban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szakrendelés, szakgondozás jelentések előkészítése</w:t>
      </w:r>
    </w:p>
    <w:p w:rsidR="00FE252E" w:rsidRPr="007245FD" w:rsidRDefault="00FE252E" w:rsidP="00FE252E">
      <w:pPr>
        <w:widowControl w:val="0"/>
        <w:tabs>
          <w:tab w:val="left" w:pos="1710"/>
        </w:tabs>
        <w:suppressAutoHyphens/>
        <w:spacing w:after="0"/>
        <w:rPr>
          <w:rFonts w:cs="Times New Roman"/>
          <w:color w:val="000000" w:themeColor="text1"/>
          <w:szCs w:val="24"/>
        </w:rPr>
      </w:pPr>
    </w:p>
    <w:p w:rsidR="00FE252E" w:rsidRPr="007245FD" w:rsidRDefault="00FE252E" w:rsidP="00FE252E">
      <w:pPr>
        <w:spacing w:after="0"/>
        <w:rPr>
          <w:rFonts w:cs="Times New Roman"/>
          <w:i/>
          <w:color w:val="000000" w:themeColor="text1"/>
          <w:szCs w:val="24"/>
        </w:rPr>
      </w:pPr>
      <w:r w:rsidRPr="007245FD">
        <w:rPr>
          <w:rFonts w:cs="Times New Roman"/>
          <w:i/>
          <w:color w:val="000000" w:themeColor="text1"/>
          <w:szCs w:val="24"/>
        </w:rPr>
        <w:t>Sebészet profilú szakrendelés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szakrendelő munkájának, működésének bemutatása, megismerése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Munkavédelmi, munkabiztonsági, környezetvédelmi és higiénés szabályok ismerete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betegváró, a rendelő, a kezelő tisztaságának, a higiénés feltételeknek biztosítása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Betegforgalom szervezése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Betegbiztonság megteremtése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 fogadása, a társadalombiztosításhoz kapcsolódó jogosultságok ellenőrzése, betegazonosítás végzése, külföldi és biztosítással nem rendelkező betegek adminisztrációja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szakrendelés megkezdéséhez szükséges gyógyszerek, eszközök, gyógyászati anyagok biztosítása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Gyógyszertárolás-, gyógyszerhűtő-, gyógyszerek lejárati idejének ellenőrzése, dokumentálása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Veszélyes hulladék szabályszerű kezelése, tárolása, szállításra előkészítése, dokumentálása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Eszközök fertőtlenítése, sterilizáláshoz való előkészítése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Asszisztálás beavatkozásoknál, orvosi műszerek és steril eszközök használata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Kézfertőtlenítés, műtéti bemosakodás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Előkészítés gyógyszereléshez, injekciózáshoz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Segédkezés a gyógyszerbevitelben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Segédkezés az ellátásra szoruló ember szükségleteinek kielégítésében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Különböző testváladékok felfogása és megfigyelése; tárolása; laboratóriumba juttatása protokoll szerint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 előkészítése sebészeti vizsgálatokhoz és beavatkozásokhoz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Segédkezés sebellátásnál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Segédkezés különböző kötözéseknél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Kötszerek, rugalmas pólyák alkalmazása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Fej, nyak, mellkas, lágyék és </w:t>
      </w:r>
      <w:proofErr w:type="gramStart"/>
      <w:r w:rsidRPr="007245FD">
        <w:rPr>
          <w:rFonts w:cs="Times New Roman"/>
          <w:color w:val="000000" w:themeColor="text1"/>
          <w:szCs w:val="24"/>
        </w:rPr>
        <w:t>gát-táji kötözések</w:t>
      </w:r>
      <w:proofErr w:type="gramEnd"/>
      <w:r w:rsidRPr="007245FD">
        <w:rPr>
          <w:rFonts w:cs="Times New Roman"/>
          <w:color w:val="000000" w:themeColor="text1"/>
          <w:szCs w:val="24"/>
        </w:rPr>
        <w:t>, alsó és felső végtagi kötések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Segédkezés szövetegyesítő eljárásoknál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Varrat- és kapocsszedés megfigyelése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Asszisztálás </w:t>
      </w:r>
      <w:proofErr w:type="spellStart"/>
      <w:r w:rsidRPr="007245FD">
        <w:rPr>
          <w:rFonts w:cs="Times New Roman"/>
          <w:color w:val="000000" w:themeColor="text1"/>
          <w:szCs w:val="24"/>
        </w:rPr>
        <w:t>sztoma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ellátásnál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Sebváladékok megfigyelése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Segédkezés sebváladék vételénél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Különböző típusú sebek ellátásában való közreműködés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Csonttörések ellátásában való segédkezés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Aszeptikus környezet megteremtése 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Vértelen </w:t>
      </w:r>
      <w:proofErr w:type="spellStart"/>
      <w:r w:rsidRPr="007245FD">
        <w:rPr>
          <w:rFonts w:cs="Times New Roman"/>
          <w:color w:val="000000" w:themeColor="text1"/>
          <w:szCs w:val="24"/>
        </w:rPr>
        <w:t>repozícióban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közreműködés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Rögzítő kötések felhelyezésében közreműködés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Gyógyászati segédeszközökkel kapcsolatos tájékoztatás 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Közreműködés gipsz felhelyezésében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Fájdalomcsillapításban való közreműködés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Ortopédiai szűréseknél való közreműködés – iskolások szűrővizsgálata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Közreműködés csecsemők csípőtáji-szűrésénél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terápiás és diagnosztikus eljárások elvégzésnek rögzítése a számítógépes medikai rendszerben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Vizsgálatkérő lapok kitöltése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Betegszállítás megrendelése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lastRenderedPageBreak/>
        <w:t>Számítógépes célprogramok használata</w:t>
      </w:r>
    </w:p>
    <w:p w:rsidR="00FE252E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Statisztikák, betegforgalmi összesítő lista készítése</w:t>
      </w:r>
    </w:p>
    <w:p w:rsidR="00763CC0" w:rsidRPr="007245FD" w:rsidRDefault="00763CC0" w:rsidP="00FE252E">
      <w:pPr>
        <w:spacing w:after="0"/>
        <w:rPr>
          <w:rFonts w:cs="Times New Roman"/>
          <w:color w:val="000000" w:themeColor="text1"/>
          <w:szCs w:val="24"/>
        </w:rPr>
      </w:pPr>
    </w:p>
    <w:p w:rsidR="00FE252E" w:rsidRPr="007245FD" w:rsidRDefault="00FE252E" w:rsidP="00FE252E">
      <w:pPr>
        <w:spacing w:after="0"/>
        <w:rPr>
          <w:rFonts w:cs="Times New Roman"/>
          <w:i/>
          <w:color w:val="000000" w:themeColor="text1"/>
          <w:szCs w:val="24"/>
        </w:rPr>
      </w:pPr>
      <w:r w:rsidRPr="007245FD">
        <w:rPr>
          <w:rFonts w:cs="Times New Roman"/>
          <w:i/>
          <w:color w:val="000000" w:themeColor="text1"/>
          <w:szCs w:val="24"/>
        </w:rPr>
        <w:t>Pszichiátria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szakrendelő munkájának, működésének bemutatása, megismerése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Munkavédelmi, munkabiztonsági, környezetvédelmi és higiénés szabályok ismerete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betegváró, a rendelő, kezelő tisztaságának, a higiénés feltételeknek biztosítása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Betegforgalom szervezése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Betegbiztonság megteremtése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 fogadása, a társadalombiztosításhoz kapcsolódó jogosultságok ellenőrzése, betegazonosítás végzése, külföldi és biztosítással nem rendelkező betegek adminisztrációja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szakrendelés megkezdéséhez szükséges gyógyszerek, eszközök, gyógyászati anyagok biztosítása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Gyógyszertárolás-, gyógyszerhűtő-, gyógyszerek lejárati idejének ellenőrzése, dokumentálása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Veszélyes hulladék szabályszerű kezelése, tárolása, szállításra előkészítése, dokumentálása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Előkészítés gyógyszereléshez, injekciózáshoz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Segédkezés a gyógyszerbevitelben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Segédkezés az ellátásra szoruló ember szükségleteinek kielégítésében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Előkészítés pszichiátriai fizikális vizsgálatokhoz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Pszichiátriai betegek felvétele szakrendelésre, gondozásra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 fogadása, azonnali és halasztható vizsgálatok eldöntésének megismerése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Anamnézis felvételében való közreműködés</w:t>
      </w:r>
    </w:p>
    <w:p w:rsidR="00FE252E" w:rsidRPr="007245FD" w:rsidRDefault="00FE252E" w:rsidP="00FE252E">
      <w:pPr>
        <w:spacing w:after="0"/>
        <w:rPr>
          <w:rFonts w:eastAsia="Calibri" w:cs="Times New Roman"/>
          <w:color w:val="000000" w:themeColor="text1"/>
          <w:szCs w:val="24"/>
        </w:rPr>
      </w:pPr>
      <w:r w:rsidRPr="007245FD">
        <w:rPr>
          <w:rFonts w:eastAsia="Calibri" w:cs="Times New Roman"/>
          <w:color w:val="000000" w:themeColor="text1"/>
          <w:szCs w:val="24"/>
        </w:rPr>
        <w:t>Pszichiátriai betegségek tüneteinek megfigyelése, értékelése</w:t>
      </w:r>
    </w:p>
    <w:p w:rsidR="00FE252E" w:rsidRPr="007245FD" w:rsidRDefault="00FE252E" w:rsidP="00FE252E">
      <w:pPr>
        <w:spacing w:after="0"/>
        <w:rPr>
          <w:rFonts w:eastAsia="Calibri" w:cs="Times New Roman"/>
          <w:color w:val="000000" w:themeColor="text1"/>
          <w:szCs w:val="24"/>
        </w:rPr>
      </w:pPr>
      <w:r w:rsidRPr="007245FD">
        <w:rPr>
          <w:rFonts w:eastAsia="Calibri" w:cs="Times New Roman"/>
          <w:color w:val="000000" w:themeColor="text1"/>
          <w:szCs w:val="24"/>
        </w:rPr>
        <w:t xml:space="preserve">Speciális idegrendszeri vizsgálatok megfigyelése </w:t>
      </w:r>
    </w:p>
    <w:p w:rsidR="00FE252E" w:rsidRPr="007245FD" w:rsidRDefault="00FE252E" w:rsidP="00FE252E">
      <w:pPr>
        <w:spacing w:after="0"/>
        <w:rPr>
          <w:rFonts w:eastAsia="Calibri" w:cs="Times New Roman"/>
          <w:color w:val="000000" w:themeColor="text1"/>
          <w:szCs w:val="24"/>
        </w:rPr>
      </w:pPr>
      <w:r w:rsidRPr="007245FD">
        <w:rPr>
          <w:rFonts w:eastAsia="Calibri" w:cs="Times New Roman"/>
          <w:color w:val="000000" w:themeColor="text1"/>
          <w:szCs w:val="24"/>
        </w:rPr>
        <w:t xml:space="preserve">A pszichiátriai betegek szükségletek szerinti ellátása 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Közreműködés BECK teszt készítésében és </w:t>
      </w:r>
      <w:proofErr w:type="spellStart"/>
      <w:r w:rsidRPr="007245FD">
        <w:rPr>
          <w:rFonts w:cs="Times New Roman"/>
          <w:color w:val="000000" w:themeColor="text1"/>
          <w:szCs w:val="24"/>
        </w:rPr>
        <w:t>Haemilton-skála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felvételében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Közreműködés egyéb pszichiátriai speciális vizsgálatokban, kezelésekben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eastAsia="Calibri" w:cs="Times New Roman"/>
          <w:color w:val="000000" w:themeColor="text1"/>
          <w:szCs w:val="24"/>
        </w:rPr>
        <w:t xml:space="preserve">Veszélyeztető (ön- és közveszélyes) állapotok felismerése 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terápiás és diagnosztikus eljárások elvégzésnek rögzítése a számítógépes medikai rendszerben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Vizsgálatkérő lapok kitöltése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Tájékoztatás a rehabilitációs lehetőségekről és a szociális ellátások igénybevételéről 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Betegszállítás megrendelése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Számítógépes célprogramok használata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Statisztikák, betegforgalmi lista készítése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Egészségügyi kódrendszerek ismerete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Adatok dokumentálása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</w:p>
    <w:p w:rsidR="00FE252E" w:rsidRPr="007245FD" w:rsidRDefault="00FE252E" w:rsidP="00FE252E">
      <w:pPr>
        <w:spacing w:after="0"/>
        <w:rPr>
          <w:rFonts w:cs="Times New Roman"/>
          <w:i/>
          <w:color w:val="000000" w:themeColor="text1"/>
          <w:szCs w:val="24"/>
        </w:rPr>
      </w:pPr>
      <w:r w:rsidRPr="007245FD">
        <w:rPr>
          <w:rFonts w:cs="Times New Roman"/>
          <w:i/>
          <w:color w:val="000000" w:themeColor="text1"/>
          <w:szCs w:val="24"/>
        </w:rPr>
        <w:t>Nőgyógyászat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szakrendelő munkájának, működésének bemutatása, megismerése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Munkavédelmi, munkabiztonsági, környezetvédelmi és higiénés szabályok ismerete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betegváró, a rendelő, kezelő tisztaságának, a higiénés feltételeknek biztosítása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Gyógyszertárolás-, gyógyszerhűtő-, gyógyszerek lejárati idejének ellenőrzése, dokumentálása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Veszélyes hulladék szabályszerű kezelése, tárolása, szállításra előkészítése, dokumentálása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Betegforgalom szervezése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 fogadása, a társadalombiztosításhoz kapcsolódó jogosultságok ellenőrzése, betegazonosítás végzése, külföldi és biztosítással nem rendelkező betegek adminisztrációja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Műszerek, eszközök előkészítése különböző vizsgálatokhoz, beavatkozásokhoz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Eszközök fertőtlenítése, sterilizálásra való előkészítése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Segédkezés a beteg fizikális vizsgálatánál, beavatkozásoknál, a beteg pozicionálása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lastRenderedPageBreak/>
        <w:t xml:space="preserve">Asszisztálás a </w:t>
      </w:r>
      <w:proofErr w:type="spellStart"/>
      <w:r w:rsidRPr="007245FD">
        <w:rPr>
          <w:rFonts w:cs="Times New Roman"/>
          <w:color w:val="000000" w:themeColor="text1"/>
          <w:szCs w:val="24"/>
        </w:rPr>
        <w:t>cytologiai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kenetvételnél és </w:t>
      </w:r>
      <w:proofErr w:type="spellStart"/>
      <w:r w:rsidRPr="007245FD">
        <w:rPr>
          <w:rFonts w:cs="Times New Roman"/>
          <w:color w:val="000000" w:themeColor="text1"/>
          <w:szCs w:val="24"/>
        </w:rPr>
        <w:t>kolposzkopos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vizsgálatnál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Hüvelyváladék laboratóriumba küldése protokoll szerint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proofErr w:type="spellStart"/>
      <w:r w:rsidRPr="007245FD">
        <w:rPr>
          <w:rFonts w:cs="Times New Roman"/>
          <w:color w:val="000000" w:themeColor="text1"/>
          <w:szCs w:val="24"/>
        </w:rPr>
        <w:t>Cytológiai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vizsgálat eredményeinek osztályozása, kóros leletek kiemelése, betegkövetés, kiértesítés kontroll vizsgálatra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Speciális nőgyógyászati szakrendelés munkájának megfigyelése (</w:t>
      </w:r>
      <w:proofErr w:type="spellStart"/>
      <w:r w:rsidRPr="007245FD">
        <w:rPr>
          <w:rFonts w:cs="Times New Roman"/>
          <w:color w:val="000000" w:themeColor="text1"/>
          <w:szCs w:val="24"/>
        </w:rPr>
        <w:t>menopausa</w:t>
      </w:r>
      <w:proofErr w:type="spellEnd"/>
      <w:r w:rsidRPr="007245FD">
        <w:rPr>
          <w:rFonts w:cs="Times New Roman"/>
          <w:color w:val="000000" w:themeColor="text1"/>
          <w:szCs w:val="24"/>
        </w:rPr>
        <w:t>, inkontinencia, HPV rendelés) a megjelent betegek folyamatos követése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Speciális vizsgálatok és a vizsgálati anyagok megfelelő helyre továbbítása protokoll szerint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Gyermek/tinédzser nőgyógyászati szakrendelések munkájának megismerése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Előkészítés hatósági vizsgálatokhoz, a hatósági vizsgálatok dokumentációja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Vizeletvizsgálat elvégzése gyorsteszttel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Aszeptikus környezet megteremtése vizsgálatokhoz, beavatkozásokhoz 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terápiás és diagnosztikus eljárások elvégzésnek rögzítése a számítógépes medikai rendszerben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Vizsgálatkérő lapok kitöltése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Tájékoztatás a rehabilitációs lehetőségekről és a szociális ellátások igénybevételéről 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Számítógépes célprogramok használata</w:t>
      </w:r>
    </w:p>
    <w:p w:rsidR="00FE252E" w:rsidRPr="007245FD" w:rsidRDefault="00FE252E" w:rsidP="00FE252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  <w:szCs w:val="24"/>
        </w:rPr>
        <w:t>Statisztikák, betegforgalmi lista készítése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B6354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 xml:space="preserve">Diagnosztikai gyakorlatok  </w:t>
      </w:r>
    </w:p>
    <w:p w:rsidR="00B6354F" w:rsidRPr="007245FD" w:rsidRDefault="00B6354F" w:rsidP="00B6354F">
      <w:pPr>
        <w:spacing w:after="0"/>
        <w:rPr>
          <w:rFonts w:cs="Times New Roman"/>
          <w:i/>
          <w:color w:val="000000" w:themeColor="text1"/>
          <w:szCs w:val="24"/>
        </w:rPr>
      </w:pPr>
      <w:r w:rsidRPr="007245FD">
        <w:rPr>
          <w:rFonts w:cs="Times New Roman"/>
          <w:i/>
          <w:color w:val="000000" w:themeColor="text1"/>
          <w:szCs w:val="24"/>
        </w:rPr>
        <w:t>Laboratórium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laboratórium munkájának, működésének megismerése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Munkavédelmi, munkabiztonsági, környezetvédelmi és higiénés szabályok ismerete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betegváró, a laboratórium tisztaságának, a higiénés feltételeknek biztosítása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Vegyszerek lejárati idejének ellenőrzése, dokumentálása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Veszélyes hulladék szabályszerű kezelése, tárolása, szállításra előkészítése, dokumentálása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Betegforgalom szervezése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Betegbiztonság megteremtése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 fogadása, a társadalombiztosításhoz kapcsolódó jogosultságok ellenőrzése, betegazonosítás végzése, külföldi és biztosítással nem rendelkező betegek adminisztrációja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Gyermekek mintavételének előkészítése, a gyermek pszichés megnyugtatás, minta levétele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Mintavétel menete, szabályai, higiénés szabályok biztosítása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Vér és vizelet, valamint egyéb váladékok mintavétele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Vizsgálati minták kezelésének szabályai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Aszeptikus környezet megteremtése vizsgálatokhoz, beavatkozásokhoz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Laboratóriumi minták központi laboratóriumba szállításának protokoll szerinti előkészítése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Labor minták elszállításának megszervezése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Terheléses és speciális laborvizsgálatok megfigyelése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Különböző vizsgálatok elvégzése gyorstesztekkel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Vizsgálati eredmények rögzítése, átadása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Számítógépes célprogramok használata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Statisztikák, betegforgalmi lista készítése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Egészségügyi kódrendszerek ismerete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Adatok dokumentálása</w:t>
      </w:r>
    </w:p>
    <w:p w:rsidR="00B6354F" w:rsidRPr="007245FD" w:rsidRDefault="00B6354F" w:rsidP="00B6354F">
      <w:pPr>
        <w:widowControl w:val="0"/>
        <w:tabs>
          <w:tab w:val="left" w:pos="1710"/>
        </w:tabs>
        <w:suppressAutoHyphens/>
        <w:spacing w:after="0"/>
        <w:rPr>
          <w:rFonts w:cs="Times New Roman"/>
          <w:color w:val="000000" w:themeColor="text1"/>
          <w:szCs w:val="24"/>
        </w:rPr>
      </w:pPr>
    </w:p>
    <w:p w:rsidR="00B6354F" w:rsidRPr="007245FD" w:rsidRDefault="00B6354F" w:rsidP="00B6354F">
      <w:pPr>
        <w:spacing w:after="0"/>
        <w:rPr>
          <w:rFonts w:cs="Times New Roman"/>
          <w:i/>
          <w:color w:val="000000" w:themeColor="text1"/>
          <w:szCs w:val="24"/>
        </w:rPr>
      </w:pPr>
      <w:r w:rsidRPr="007245FD">
        <w:rPr>
          <w:rFonts w:cs="Times New Roman"/>
          <w:i/>
          <w:color w:val="000000" w:themeColor="text1"/>
          <w:szCs w:val="24"/>
        </w:rPr>
        <w:t>Képalkotó diagnosztika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 különböző radiológiai szakterületek munkájának, működésének bemutatása, megismerése (RTG, </w:t>
      </w:r>
      <w:proofErr w:type="gramStart"/>
      <w:r w:rsidRPr="007245FD">
        <w:rPr>
          <w:rFonts w:cs="Times New Roman"/>
          <w:color w:val="000000" w:themeColor="text1"/>
          <w:szCs w:val="24"/>
        </w:rPr>
        <w:t>UH</w:t>
      </w:r>
      <w:proofErr w:type="gramEnd"/>
      <w:r w:rsidRPr="007245FD">
        <w:rPr>
          <w:rFonts w:cs="Times New Roman"/>
          <w:color w:val="000000" w:themeColor="text1"/>
          <w:szCs w:val="24"/>
        </w:rPr>
        <w:t>)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Munkavédelmi, munkabiztonsági, környezetvédelmi és higiénés szabályok ismerete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betegváró, a vizsgáló helyiség tisztaságának, a higiénés feltételeknek biztosítása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Gyógyszertárolás-, gyógyszerhűtő-, gyógyszerek lejárati idejének ellenőrzése, dokumentálása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lastRenderedPageBreak/>
        <w:t>Veszélyes hulladék szabályszerű kezelése, tárolása, szállításra előkészítése, dokumentálása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Betegforgalom szervezése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Betegbiztonság megteremtése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 fogadása, a társadalombiztosításhoz kapcsolódó jogosultságok ellenőrzése, betegazonosítás végzése, külföldi és biztosítással nem rendelkező betegek adminisztrációja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Betegek és dolgozók sugárvédelme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Doziméter használata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Digitális RTG készítésének megfigyelése, 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Különböző röntgen vizsgálatok, a vizsgálatok protokolljának megismerése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Vizsgálatok előkészítésének megfigyelése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Vizsgálatok elvégzésében való közreműködés, a beteg pozicionálása, hely- és helyzetváltoztatásának segítése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Beteg </w:t>
      </w:r>
      <w:proofErr w:type="gramStart"/>
      <w:r w:rsidRPr="007245FD">
        <w:rPr>
          <w:rFonts w:cs="Times New Roman"/>
          <w:color w:val="000000" w:themeColor="text1"/>
          <w:szCs w:val="24"/>
        </w:rPr>
        <w:t>előkészítése</w:t>
      </w:r>
      <w:proofErr w:type="gramEnd"/>
      <w:r w:rsidRPr="007245FD">
        <w:rPr>
          <w:rFonts w:cs="Times New Roman"/>
          <w:color w:val="000000" w:themeColor="text1"/>
          <w:szCs w:val="24"/>
        </w:rPr>
        <w:t xml:space="preserve"> UH, Doppler vizsgálatokhoz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Képalkotó vizsgálatok specialitásai gyermekkorban és terhes nőknél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Eszközök használat utáni fertőtlenítése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Vizsgálatok eredményének rögzítése, leletezése, dokumentálás, számítógépes célprogramok használata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Statisztikák, betegforgalmi lista készítése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  <w:szCs w:val="24"/>
        </w:rPr>
        <w:t>Képarchiválási módszerek megfigyelése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B6354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 xml:space="preserve">Gondozás 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 fogadása, a társadalombiztosításhoz kapcsolódó jogosultságok ellenőrzése, betegazonosítás végzése, külföldi és biztosítással nem rendelkező betegek adminisztrációja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betegváró, a rendelő/gondozó tisztaságának, a higiénés feltételeknek biztosítása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Gondozói tevékenység bemutatása különböző gondozási területeken, valamint a rehabilitációs osztályon/szakrendelésen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Gondozás folyamata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Tájékoztatás a gyógyászati segédeszközök igénybevételéről, alkalmazásáról, kihordási idejéről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Közreműködés a beteg edukációban a gyógyászati segédeszközök, protézisek használata, karbantartása vonatkozásában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Tájékoztatás a betegszervezetek, betegsegítő- önsegítő klubok működéséről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Előkészítés gyógyszereléshez, injekciózáshoz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Betegforgalom szervezése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beteg és hozzátartozó tájékoztatása a szociális- és rehabilitációs ellátások formáiról, az igénybevétel lehetőségeiről és a szociális gondozás formáiról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Gondozásra behívás, gondozásba vétel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Segédkezés az ellátásra szoruló ember szükségleteinek kielégítésében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</w:rPr>
      </w:pPr>
      <w:r w:rsidRPr="007245FD">
        <w:rPr>
          <w:rFonts w:eastAsia="Calibri" w:cs="Times New Roman"/>
          <w:color w:val="000000" w:themeColor="text1"/>
          <w:szCs w:val="24"/>
        </w:rPr>
        <w:t xml:space="preserve">Sajátos nevelési igényű gyermekek és felnőttek ellátásának és gondozásának </w:t>
      </w:r>
      <w:r w:rsidRPr="007245FD">
        <w:rPr>
          <w:rFonts w:cs="Times New Roman"/>
          <w:color w:val="000000" w:themeColor="text1"/>
          <w:szCs w:val="24"/>
        </w:rPr>
        <w:t>megfigyelése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képzés javasolt helyszíne (ajánlás)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Betegirányítás: rendelő- és gondozóintézet betegfelvétele, kartonozó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Szakrendelések: 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                     Belgyógyászat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                     Sebészet profil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                     Pszichiátria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                     Nőgyógyászat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Diagnosztika gyakorlat: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                    Laboratórium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                    Képalkotó osztályok</w:t>
      </w:r>
    </w:p>
    <w:p w:rsidR="00B6354F" w:rsidRPr="007245FD" w:rsidRDefault="00B6354F" w:rsidP="00B6354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>Gondozás:</w:t>
      </w:r>
    </w:p>
    <w:p w:rsidR="00A23F09" w:rsidRPr="007245FD" w:rsidRDefault="00B6354F" w:rsidP="00B6354F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                    Gondozó és rehabilitációs szakrendelések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értékelésének módja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nemzeti köznevelésről szóló 2011. évi </w:t>
      </w:r>
      <w:r w:rsidR="00DB5E4F">
        <w:rPr>
          <w:rFonts w:cs="Times New Roman"/>
          <w:color w:val="000000" w:themeColor="text1"/>
        </w:rPr>
        <w:t xml:space="preserve">CXC. törvény </w:t>
      </w:r>
      <w:r w:rsidRPr="007245FD">
        <w:rPr>
          <w:rFonts w:cs="Times New Roman"/>
          <w:color w:val="000000" w:themeColor="text1"/>
        </w:rPr>
        <w:t xml:space="preserve">54. § </w:t>
      </w:r>
      <w:r w:rsidR="00F5115E">
        <w:rPr>
          <w:rFonts w:cs="Times New Roman"/>
          <w:color w:val="000000" w:themeColor="text1"/>
        </w:rPr>
        <w:t>(2) bekezdés a)</w:t>
      </w:r>
      <w:r w:rsidRPr="007245FD">
        <w:rPr>
          <w:rFonts w:cs="Times New Roman"/>
          <w:color w:val="000000" w:themeColor="text1"/>
        </w:rPr>
        <w:t xml:space="preserve"> pontja szerinti értékeléssel.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br w:type="page"/>
      </w:r>
    </w:p>
    <w:p w:rsidR="00A23F09" w:rsidRPr="007245FD" w:rsidRDefault="00A23F09" w:rsidP="00A23F09">
      <w:pPr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A</w:t>
      </w:r>
    </w:p>
    <w:p w:rsidR="00A23F09" w:rsidRPr="007245FD" w:rsidRDefault="00A75734" w:rsidP="00A23F09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11157-16</w:t>
      </w:r>
      <w:r w:rsidR="00A23F09" w:rsidRPr="007245FD">
        <w:rPr>
          <w:rFonts w:cs="Times New Roman"/>
          <w:b/>
          <w:color w:val="000000" w:themeColor="text1"/>
          <w:sz w:val="36"/>
        </w:rPr>
        <w:t xml:space="preserve"> azonosító számú</w:t>
      </w:r>
    </w:p>
    <w:p w:rsidR="00A23F09" w:rsidRPr="007245FD" w:rsidRDefault="00F358B4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A k</w:t>
      </w:r>
      <w:r w:rsidR="00A75734" w:rsidRPr="007245FD">
        <w:rPr>
          <w:rFonts w:cs="Times New Roman"/>
          <w:b/>
          <w:color w:val="000000" w:themeColor="text1"/>
          <w:sz w:val="36"/>
        </w:rPr>
        <w:t>épi diagnosztika alapjai</w:t>
      </w:r>
    </w:p>
    <w:p w:rsidR="00A23F09" w:rsidRPr="007245FD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:rsidR="00A23F09" w:rsidRPr="007245FD" w:rsidRDefault="00A23F09" w:rsidP="00A23F09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7245FD">
        <w:rPr>
          <w:rFonts w:cs="Times New Roman"/>
          <w:b/>
          <w:color w:val="000000" w:themeColor="text1"/>
          <w:sz w:val="36"/>
        </w:rPr>
        <w:t xml:space="preserve"> követelménymodul</w:t>
      </w:r>
    </w:p>
    <w:p w:rsidR="00A23F09" w:rsidRPr="007245FD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7245FD">
        <w:rPr>
          <w:rFonts w:cs="Times New Roman"/>
          <w:b/>
          <w:color w:val="000000" w:themeColor="text1"/>
          <w:sz w:val="36"/>
        </w:rPr>
        <w:t>, témakörei</w:t>
      </w:r>
    </w:p>
    <w:p w:rsidR="00A23F09" w:rsidRPr="007245FD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br w:type="page"/>
      </w:r>
    </w:p>
    <w:p w:rsidR="00A23F09" w:rsidRPr="007245FD" w:rsidRDefault="00A23F09" w:rsidP="00A23F09">
      <w:pPr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 xml:space="preserve">A </w:t>
      </w:r>
      <w:r w:rsidR="00A75734" w:rsidRPr="007245FD">
        <w:rPr>
          <w:rFonts w:cs="Times New Roman"/>
          <w:color w:val="000000" w:themeColor="text1"/>
        </w:rPr>
        <w:t>11157-16</w:t>
      </w:r>
      <w:r w:rsidRPr="007245FD">
        <w:rPr>
          <w:rFonts w:cs="Times New Roman"/>
          <w:color w:val="000000" w:themeColor="text1"/>
        </w:rPr>
        <w:t xml:space="preserve"> azonosító számú </w:t>
      </w:r>
      <w:proofErr w:type="gramStart"/>
      <w:r w:rsidR="00F358B4" w:rsidRPr="007245FD">
        <w:rPr>
          <w:rFonts w:cs="Times New Roman"/>
          <w:color w:val="000000" w:themeColor="text1"/>
        </w:rPr>
        <w:t>A</w:t>
      </w:r>
      <w:proofErr w:type="gramEnd"/>
      <w:r w:rsidR="00F358B4" w:rsidRPr="007245FD">
        <w:rPr>
          <w:rFonts w:cs="Times New Roman"/>
          <w:color w:val="000000" w:themeColor="text1"/>
        </w:rPr>
        <w:t xml:space="preserve"> k</w:t>
      </w:r>
      <w:r w:rsidR="00A75734" w:rsidRPr="007245FD">
        <w:rPr>
          <w:rFonts w:cs="Times New Roman"/>
          <w:color w:val="000000" w:themeColor="text1"/>
        </w:rPr>
        <w:t>épi diagnosztika alapja</w:t>
      </w:r>
      <w:r w:rsidR="00763CC0">
        <w:rPr>
          <w:rFonts w:cs="Times New Roman"/>
          <w:color w:val="000000" w:themeColor="text1"/>
        </w:rPr>
        <w:t>i</w:t>
      </w:r>
      <w:r w:rsidRPr="007245FD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090F4B">
        <w:rPr>
          <w:rFonts w:cs="Times New Roman"/>
          <w:color w:val="000000" w:themeColor="text1"/>
        </w:rPr>
        <w:t>fejlesztendő kompetenciák:</w:t>
      </w:r>
    </w:p>
    <w:tbl>
      <w:tblPr>
        <w:tblW w:w="4057" w:type="pct"/>
        <w:jc w:val="center"/>
        <w:tblInd w:w="-24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034"/>
        <w:gridCol w:w="682"/>
        <w:gridCol w:w="732"/>
        <w:gridCol w:w="962"/>
      </w:tblGrid>
      <w:tr w:rsidR="007245FD" w:rsidRPr="007245FD" w:rsidTr="00763CC0">
        <w:trPr>
          <w:cantSplit/>
          <w:trHeight w:val="2007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048C" w:rsidRPr="007245FD" w:rsidRDefault="00DA048C" w:rsidP="00DA048C">
            <w:pPr>
              <w:autoSpaceDE w:val="0"/>
              <w:autoSpaceDN w:val="0"/>
              <w:adjustRightInd w:val="0"/>
              <w:spacing w:after="0"/>
              <w:ind w:left="2982" w:hanging="2982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DA048C" w:rsidRPr="007245FD" w:rsidRDefault="00DA048C" w:rsidP="001C68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Röntgen képalkotás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DA048C" w:rsidRPr="007245FD" w:rsidRDefault="00DA048C" w:rsidP="001C68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Sugárvédelem, dozimetria</w:t>
            </w: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DA048C" w:rsidRPr="007245FD" w:rsidRDefault="00DA048C" w:rsidP="001C68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Röntgen képalkotás gyakorlat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Röntgen-anatómiai ismereteit alkalmazza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Funkcionális anatómiai ismereteit alkalmazza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Élettani és kórélettani ismereteit alkalmazza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Orvosi latin kifejezéseket használ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Betegtájékoztatást és irányítást végez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Vizsgálati stratégiát megbeszél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Röntgenfelvételeket készít és megítéli azok minőségét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Kiegészítő felvételek szükségességét felismeri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Az alapvető röntgen-morfológiai jeleket felismeri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Képi dokumentációt készít és archivál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Digitális képfeldolgozást végez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Közreműködik a röntgenátvilágítások során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Injekciózáshoz, kontrasztanyag-beadáshoz előkészít, beadásuknál asszisztál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 xml:space="preserve">Orvosi felügyelet mellett orálisan, </w:t>
            </w:r>
            <w:proofErr w:type="spellStart"/>
            <w:r w:rsidRPr="007245FD">
              <w:rPr>
                <w:rFonts w:cs="Times New Roman"/>
                <w:color w:val="000000" w:themeColor="text1"/>
              </w:rPr>
              <w:t>aborálisan</w:t>
            </w:r>
            <w:proofErr w:type="spellEnd"/>
            <w:r w:rsidRPr="007245FD">
              <w:rPr>
                <w:rFonts w:cs="Times New Roman"/>
                <w:color w:val="000000" w:themeColor="text1"/>
              </w:rPr>
              <w:t xml:space="preserve"> kontrasztanyagot ad be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Betegmegfigyelést és gondozást végez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Felismeri a szövődményeket és allergiás reakciókat, részt vesz azok elhárításában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Sugárvédelmi előírásokat betart és betartat, sugárvédő eszközöket alkalmaz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Biztosítja a munkához szükséges kontrasztanyagokat, gyógyszereket, infúziókat, fogyóeszközöket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proofErr w:type="spellStart"/>
            <w:r w:rsidRPr="007245FD">
              <w:rPr>
                <w:rFonts w:cs="Times New Roman"/>
                <w:color w:val="000000" w:themeColor="text1"/>
              </w:rPr>
              <w:t>Denzitometriás</w:t>
            </w:r>
            <w:proofErr w:type="spellEnd"/>
            <w:r w:rsidRPr="007245FD">
              <w:rPr>
                <w:rFonts w:cs="Times New Roman"/>
                <w:color w:val="000000" w:themeColor="text1"/>
              </w:rPr>
              <w:t xml:space="preserve"> vizsgálatot végez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Betegbiztonság szabályait betartja és betartatja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A modern képalkotó módszerekre vonatkozó ismereteit alkalmazza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Minőségbiztosítást, minőségellenőrzést végez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Sugárfizika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Sugárvédelem-dozimetria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Sugárbiológia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A röntgensugár keletkezése, tulajdonságai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 xml:space="preserve">Képalkotó berendezések (röntgen, </w:t>
            </w:r>
            <w:proofErr w:type="gramStart"/>
            <w:r w:rsidRPr="007245FD">
              <w:rPr>
                <w:rFonts w:cs="Times New Roman"/>
                <w:color w:val="000000" w:themeColor="text1"/>
              </w:rPr>
              <w:t>UH</w:t>
            </w:r>
            <w:proofErr w:type="gramEnd"/>
            <w:r w:rsidRPr="007245FD">
              <w:rPr>
                <w:rFonts w:cs="Times New Roman"/>
                <w:color w:val="000000" w:themeColor="text1"/>
              </w:rPr>
              <w:t>) és működési elvük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lastRenderedPageBreak/>
              <w:t>Modern képalkotó módszerek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Röntgenanatómia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Radiológiai vizsgálómódszerek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Felvételtechnika, pozicionálás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Fotótechnika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Digitális képalkotás és képtárolás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Kontrasztanyagok és alkalmazásuk, szövődmények elhárítása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 xml:space="preserve">Dokumentáció, betegirányítás és </w:t>
            </w:r>
            <w:proofErr w:type="spellStart"/>
            <w:r w:rsidRPr="007245FD">
              <w:rPr>
                <w:rFonts w:cs="Times New Roman"/>
                <w:color w:val="000000" w:themeColor="text1"/>
              </w:rPr>
              <w:t>-tájékoztatás</w:t>
            </w:r>
            <w:proofErr w:type="spellEnd"/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Sürgősségi ellátás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Speciális környezetvédelem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A koponya ép és kóros morfológiája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A gerinc ép és kóros morfológiája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A mellkas és mellkasi szervek ép és kóros morfológiája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A has ép és kóros morfológiája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A kismedence ép és kóros morfológiája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proofErr w:type="spellStart"/>
            <w:r w:rsidRPr="007245FD">
              <w:rPr>
                <w:rFonts w:cs="Times New Roman"/>
                <w:color w:val="000000" w:themeColor="text1"/>
              </w:rPr>
              <w:t>Urogenitalis</w:t>
            </w:r>
            <w:proofErr w:type="spellEnd"/>
            <w:r w:rsidRPr="007245FD">
              <w:rPr>
                <w:rFonts w:cs="Times New Roman"/>
                <w:color w:val="000000" w:themeColor="text1"/>
              </w:rPr>
              <w:t xml:space="preserve"> rendszer morfológiája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A mozgás szervrendszerének ép és kóros morfológiája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Betegbiztonság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16E78" w:rsidRPr="007245FD" w:rsidRDefault="00016E78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KÉSZSÉGEK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Szakmai nyelvű hallott, olvasott szöveg megértése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D1109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D1109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D1109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Szakmai nyelvű beszédkészség, íráskészség, írásbeli fogalmazókészség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D1109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D1109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D1109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Röntgenberendezések üzembe helyezése és működtetése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D1109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D1109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D1109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16E78" w:rsidRPr="007245FD" w:rsidRDefault="00016E78" w:rsidP="00016E78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Idegen nyelvű géphasználati feliratok értelmezése, megértése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D1109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D1109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6E78" w:rsidRPr="007245FD" w:rsidRDefault="00D1109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1109F" w:rsidRPr="007245FD" w:rsidRDefault="00D1109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1109F" w:rsidRPr="007245FD" w:rsidRDefault="00D1109F" w:rsidP="0051568C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Önállóság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109F" w:rsidRPr="007245FD" w:rsidRDefault="00D1109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109F" w:rsidRPr="007245FD" w:rsidRDefault="00D1109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109F" w:rsidRPr="007245FD" w:rsidRDefault="00D1109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1109F" w:rsidRPr="007245FD" w:rsidRDefault="00D1109F" w:rsidP="0051568C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Precizitás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109F" w:rsidRPr="007245FD" w:rsidRDefault="00D1109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109F" w:rsidRPr="007245FD" w:rsidRDefault="00D1109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109F" w:rsidRPr="007245FD" w:rsidRDefault="00D1109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1109F" w:rsidRPr="007245FD" w:rsidRDefault="00D1109F" w:rsidP="0051568C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Szervezőkészség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109F" w:rsidRPr="007245FD" w:rsidRDefault="00D1109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109F" w:rsidRPr="007245FD" w:rsidRDefault="00D1109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109F" w:rsidRPr="007245FD" w:rsidRDefault="00D1109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048C" w:rsidRPr="007245FD" w:rsidRDefault="00DA048C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048C" w:rsidRPr="007245FD" w:rsidRDefault="00DA048C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048C" w:rsidRPr="007245FD" w:rsidRDefault="00DA048C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048C" w:rsidRPr="007245FD" w:rsidRDefault="00DA048C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35237" w:rsidRPr="007245FD" w:rsidRDefault="00535237" w:rsidP="0051568C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Kapcsolatteremtő készség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35237" w:rsidRPr="007245FD" w:rsidRDefault="00535237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35237" w:rsidRPr="007245FD" w:rsidRDefault="00535237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35237" w:rsidRPr="007245FD" w:rsidRDefault="00535237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35237" w:rsidRPr="007245FD" w:rsidRDefault="00535237" w:rsidP="0051568C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Közérthetőség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35237" w:rsidRPr="007245FD" w:rsidRDefault="00535237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35237" w:rsidRPr="007245FD" w:rsidRDefault="00535237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35237" w:rsidRPr="007245FD" w:rsidRDefault="00535237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35237" w:rsidRPr="007245FD" w:rsidRDefault="00535237" w:rsidP="0051568C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Adekvát metakommunikáció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35237" w:rsidRPr="007245FD" w:rsidRDefault="00535237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35237" w:rsidRPr="007245FD" w:rsidRDefault="00535237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35237" w:rsidRPr="007245FD" w:rsidRDefault="00535237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048C" w:rsidRPr="007245FD" w:rsidRDefault="00DA048C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245FD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048C" w:rsidRPr="007245FD" w:rsidRDefault="00DA048C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048C" w:rsidRPr="007245FD" w:rsidRDefault="00DA048C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048C" w:rsidRPr="007245FD" w:rsidRDefault="00DA048C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35237" w:rsidRPr="007245FD" w:rsidRDefault="00535237" w:rsidP="0051568C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Ismeretek helyénvaló alkalmazása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35237" w:rsidRPr="007245FD" w:rsidRDefault="00535237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35237" w:rsidRPr="007245FD" w:rsidRDefault="00535237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35237" w:rsidRPr="007245FD" w:rsidRDefault="00535237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245FD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35237" w:rsidRPr="007245FD" w:rsidRDefault="00535237" w:rsidP="0051568C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Lényegfelismerés (lényeglátás)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35237" w:rsidRPr="007245FD" w:rsidRDefault="00535237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35237" w:rsidRPr="007245FD" w:rsidRDefault="00535237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35237" w:rsidRPr="007245FD" w:rsidRDefault="00535237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63CC0" w:rsidRPr="007245FD" w:rsidTr="00763CC0">
        <w:trPr>
          <w:trHeight w:val="255"/>
          <w:jc w:val="center"/>
        </w:trPr>
        <w:tc>
          <w:tcPr>
            <w:tcW w:w="33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35237" w:rsidRPr="007245FD" w:rsidRDefault="00535237" w:rsidP="0051568C">
            <w:pPr>
              <w:spacing w:before="100" w:beforeAutospacing="1" w:after="100" w:afterAutospacing="1"/>
              <w:rPr>
                <w:rFonts w:cs="Times New Roman"/>
                <w:color w:val="000000" w:themeColor="text1"/>
              </w:rPr>
            </w:pPr>
            <w:r w:rsidRPr="007245FD">
              <w:rPr>
                <w:rFonts w:cs="Times New Roman"/>
                <w:color w:val="000000" w:themeColor="text1"/>
              </w:rPr>
              <w:t>Körültekintés, elővigyázatosság</w:t>
            </w:r>
          </w:p>
        </w:tc>
        <w:tc>
          <w:tcPr>
            <w:tcW w:w="4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35237" w:rsidRPr="007245FD" w:rsidRDefault="00535237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35237" w:rsidRPr="007245FD" w:rsidRDefault="00535237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35237" w:rsidRPr="007245FD" w:rsidRDefault="00535237" w:rsidP="001C683E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7245FD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</w:tbl>
    <w:p w:rsidR="00A23F09" w:rsidRPr="007245FD" w:rsidRDefault="00A23F09" w:rsidP="00A23F09">
      <w:pPr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br w:type="page"/>
      </w:r>
    </w:p>
    <w:p w:rsidR="00A23F09" w:rsidRPr="007245FD" w:rsidRDefault="00A527E2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lastRenderedPageBreak/>
        <w:t xml:space="preserve">Röntgen </w:t>
      </w:r>
      <w:proofErr w:type="gramStart"/>
      <w:r w:rsidRPr="007245FD">
        <w:rPr>
          <w:rFonts w:cs="Times New Roman"/>
          <w:b/>
          <w:color w:val="000000" w:themeColor="text1"/>
        </w:rPr>
        <w:t>képalkotás</w:t>
      </w:r>
      <w:r w:rsidRPr="007245FD">
        <w:rPr>
          <w:rFonts w:cs="Times New Roman"/>
          <w:b/>
          <w:bCs/>
          <w:i/>
          <w:iCs/>
          <w:color w:val="000000" w:themeColor="text1"/>
          <w:shd w:val="clear" w:color="auto" w:fill="FFFFFF"/>
        </w:rPr>
        <w:t xml:space="preserve"> </w:t>
      </w:r>
      <w:r w:rsidR="00A23F09" w:rsidRPr="007245FD">
        <w:rPr>
          <w:rFonts w:cs="Times New Roman"/>
          <w:b/>
          <w:color w:val="000000" w:themeColor="text1"/>
        </w:rPr>
        <w:t xml:space="preserve"> tantárgy</w:t>
      </w:r>
      <w:proofErr w:type="gramEnd"/>
      <w:r w:rsidR="00A23F09" w:rsidRPr="007245FD">
        <w:rPr>
          <w:rFonts w:cs="Times New Roman"/>
          <w:b/>
          <w:color w:val="000000" w:themeColor="text1"/>
        </w:rPr>
        <w:tab/>
      </w:r>
      <w:r w:rsidR="00A47B6E" w:rsidRPr="007245FD">
        <w:rPr>
          <w:rFonts w:cs="Times New Roman"/>
          <w:b/>
          <w:color w:val="000000" w:themeColor="text1"/>
        </w:rPr>
        <w:t>1</w:t>
      </w:r>
      <w:r w:rsidR="002D1074" w:rsidRPr="007245FD">
        <w:rPr>
          <w:rFonts w:cs="Times New Roman"/>
          <w:b/>
          <w:color w:val="000000" w:themeColor="text1"/>
        </w:rPr>
        <w:t>08</w:t>
      </w:r>
      <w:r w:rsidR="00A47B6E" w:rsidRPr="007245FD">
        <w:rPr>
          <w:rFonts w:cs="Times New Roman"/>
          <w:b/>
          <w:color w:val="000000" w:themeColor="text1"/>
        </w:rPr>
        <w:t xml:space="preserve"> </w:t>
      </w:r>
      <w:r w:rsidR="00A23F09" w:rsidRPr="007245FD">
        <w:rPr>
          <w:rFonts w:cs="Times New Roman"/>
          <w:b/>
          <w:color w:val="000000" w:themeColor="text1"/>
        </w:rPr>
        <w:t>óra/</w:t>
      </w:r>
      <w:r w:rsidR="00A47B6E" w:rsidRPr="007245FD">
        <w:rPr>
          <w:rFonts w:cs="Times New Roman"/>
          <w:b/>
          <w:color w:val="000000" w:themeColor="text1"/>
        </w:rPr>
        <w:t>1</w:t>
      </w:r>
      <w:r w:rsidR="002D1074" w:rsidRPr="007245FD">
        <w:rPr>
          <w:rFonts w:cs="Times New Roman"/>
          <w:b/>
          <w:color w:val="000000" w:themeColor="text1"/>
        </w:rPr>
        <w:t>08</w:t>
      </w:r>
      <w:r w:rsidR="00A23F09" w:rsidRPr="007245FD">
        <w:rPr>
          <w:rFonts w:cs="Times New Roman"/>
          <w:b/>
          <w:color w:val="000000" w:themeColor="text1"/>
        </w:rPr>
        <w:t xml:space="preserve"> óra*</w:t>
      </w:r>
    </w:p>
    <w:p w:rsidR="00A23F09" w:rsidRPr="007245FD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7245F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tantárgy a</w:t>
      </w:r>
      <w:r w:rsidR="00DA1B40" w:rsidRPr="007245FD">
        <w:rPr>
          <w:rFonts w:cs="Times New Roman"/>
          <w:color w:val="000000" w:themeColor="text1"/>
        </w:rPr>
        <w:t xml:space="preserve"> </w:t>
      </w:r>
      <w:r w:rsidR="00A527E2" w:rsidRPr="007245FD">
        <w:rPr>
          <w:rFonts w:cs="Times New Roman"/>
          <w:color w:val="000000" w:themeColor="text1"/>
        </w:rPr>
        <w:t>fő</w:t>
      </w:r>
      <w:r w:rsidRPr="007245FD">
        <w:rPr>
          <w:rFonts w:cs="Times New Roman"/>
          <w:color w:val="000000" w:themeColor="text1"/>
        </w:rPr>
        <w:t>szakképesítéshez kapcsolódik.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tanításának célja</w:t>
      </w:r>
    </w:p>
    <w:p w:rsidR="00A527E2" w:rsidRPr="007245FD" w:rsidRDefault="00A527E2" w:rsidP="00A527E2">
      <w:pPr>
        <w:tabs>
          <w:tab w:val="num" w:pos="709"/>
        </w:tabs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A tantárgy tanításának célja, hogy:</w:t>
      </w:r>
    </w:p>
    <w:p w:rsidR="00A527E2" w:rsidRPr="007245FD" w:rsidRDefault="00A527E2" w:rsidP="00A527E2">
      <w:pPr>
        <w:tabs>
          <w:tab w:val="num" w:pos="709"/>
        </w:tabs>
        <w:spacing w:after="0"/>
        <w:rPr>
          <w:rFonts w:cs="Times New Roman"/>
          <w:b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A tanuló tisztában legyen a képalkotó berendezések működésével, annak felépítésével</w:t>
      </w:r>
    </w:p>
    <w:p w:rsidR="00A23F09" w:rsidRPr="007245FD" w:rsidRDefault="00A527E2" w:rsidP="00A527E2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  <w:szCs w:val="24"/>
        </w:rPr>
        <w:t>Ismerje a röntgenkép keletkezésének mechanizmusát, sajátosságait. Megismerje a röntgenanatómiát, hogy az elkészült felvételen felismerje a normál és kóros anatómiai struktúrákat.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Kapcsolódó közismereti, szakmai tartalmak</w:t>
      </w:r>
    </w:p>
    <w:p w:rsidR="00A23F09" w:rsidRPr="007245FD" w:rsidRDefault="00A527E2" w:rsidP="00A527E2">
      <w:pPr>
        <w:widowControl w:val="0"/>
        <w:tabs>
          <w:tab w:val="num" w:pos="709"/>
        </w:tabs>
        <w:suppressAutoHyphens/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  <w:kern w:val="2"/>
          <w:szCs w:val="24"/>
          <w:lang w:eastAsia="hi-IN" w:bidi="hi-IN"/>
        </w:rPr>
        <w:t xml:space="preserve">Egészségügyi alapismeretek, alapápolás, </w:t>
      </w:r>
      <w:proofErr w:type="spellStart"/>
      <w:r w:rsidRPr="007245FD">
        <w:rPr>
          <w:rFonts w:cs="Times New Roman"/>
          <w:color w:val="000000" w:themeColor="text1"/>
          <w:kern w:val="2"/>
          <w:szCs w:val="24"/>
          <w:lang w:eastAsia="hi-IN" w:bidi="hi-IN"/>
        </w:rPr>
        <w:t>klinikumi</w:t>
      </w:r>
      <w:proofErr w:type="spellEnd"/>
      <w:r w:rsidRPr="007245FD">
        <w:rPr>
          <w:rFonts w:cs="Times New Roman"/>
          <w:color w:val="000000" w:themeColor="text1"/>
          <w:kern w:val="2"/>
          <w:szCs w:val="24"/>
          <w:lang w:eastAsia="hi-IN" w:bidi="hi-IN"/>
        </w:rPr>
        <w:t xml:space="preserve"> ismeretek, fizika, kémia 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Témakörök</w:t>
      </w:r>
    </w:p>
    <w:p w:rsidR="00A23F09" w:rsidRPr="007245FD" w:rsidRDefault="00A527E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color w:val="000000" w:themeColor="text1"/>
          <w:szCs w:val="24"/>
        </w:rPr>
        <w:t xml:space="preserve">A sugárfizika alapjai </w:t>
      </w:r>
      <w:r w:rsidR="00DA1B40" w:rsidRPr="007245FD">
        <w:rPr>
          <w:rFonts w:cs="Times New Roman"/>
          <w:b/>
          <w:i/>
          <w:color w:val="000000" w:themeColor="text1"/>
        </w:rPr>
        <w:t xml:space="preserve"> 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Az atom szerkezete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Atommag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Elektronhéj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Energianívó 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Gerjesztés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Az atommag szerkezete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Nukleonok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Izotóp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 mag energiaállapota, stabilitás 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Természetes és mesterséges radioaktivitás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Magsugárzások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Bomlási törvény, felezési idő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Részecskegyorsítók (betatron, ciklotron, lineáris gyorsító)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Az elektromágneses sugárzások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Keletkezés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Fékezési és karakterisztikus röntgensugárzás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Hullámhossz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Szűrés és hatása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Foton és az anyag kölcsönhatása 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Ionizáció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Abszorpció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Compton-effektus</w:t>
      </w:r>
      <w:proofErr w:type="spellEnd"/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Párképződés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A töltött részecskék és az anyag kölcsönhatása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A röntgensugár fizikai tulajdonságai, kölcsönhatása az élő és élettelen anyaggal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A röntgensugár keletkezési módja a fűtőfeszültség és nagyfeszültség hatása a röntgensugár jellemzőire: mennyiség, minőség (hullámhossz)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 röntgensugár </w:t>
      </w: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polychromatikus</w:t>
      </w:r>
      <w:proofErr w:type="spellEnd"/>
      <w:r w:rsidRPr="007245FD">
        <w:rPr>
          <w:rFonts w:cs="Times New Roman"/>
          <w:color w:val="000000" w:themeColor="text1"/>
          <w:szCs w:val="24"/>
          <w:lang w:eastAsia="hu-HU"/>
        </w:rPr>
        <w:t xml:space="preserve"> jellege és ennek gyakorlati jelentősége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A témakört csoportbontásban kell tanítani.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A527E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color w:val="000000" w:themeColor="text1"/>
          <w:szCs w:val="24"/>
        </w:rPr>
        <w:t xml:space="preserve">Röntgen képalkotó berendezések   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 radiológia története 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Leképező rendszerek 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lastRenderedPageBreak/>
        <w:t xml:space="preserve">A radiológiai leképezés alapelvei 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Egyéb ionizáló és nem ionizáló sugárzással működő leképező rendszerek, radiológiai leképezés 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Képfeldolgozás 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Képerősítő 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TV-lánc 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Célzott felvételi kamerák 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Képminőség jellemzői 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Röntgensugárzás alkalmazása a gyógyászatban 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Hagyományos röntgengenerátorok típusai és alkalmazási területük, Közép- és nagyfrekvenciás röntgengenerátorok 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Célberendezések 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Fogászati röntgenberendezések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Ernyőfényképező berendezések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Átvilágító berendezések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Multifunkcionális vizsgálószerkezetek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Helyszíni röntgenberendezések (hordozható röntgengenerátorok)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Sebészeti vizsgálóberendezések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Felvételi asztalok, léptető asztalok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Filmváltók</w:t>
      </w:r>
    </w:p>
    <w:p w:rsidR="00A527E2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Expozíciós automaták</w:t>
      </w:r>
    </w:p>
    <w:p w:rsidR="00A23F09" w:rsidRPr="007245FD" w:rsidRDefault="00A527E2" w:rsidP="00A527E2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Digitális röntgenberendezések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1C683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color w:val="000000" w:themeColor="text1"/>
          <w:szCs w:val="24"/>
        </w:rPr>
        <w:t xml:space="preserve">Röntgen fototechnika 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 röntgenkép keletkezésének alapjai </w:t>
      </w:r>
    </w:p>
    <w:p w:rsidR="001C683E" w:rsidRPr="007245FD" w:rsidRDefault="001C683E" w:rsidP="001C683E">
      <w:pPr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A sugárrelief keletkezése</w:t>
      </w:r>
    </w:p>
    <w:p w:rsidR="001C683E" w:rsidRPr="007245FD" w:rsidRDefault="001C683E" w:rsidP="001C683E">
      <w:pPr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Az abszorpció matematikai formulája, az elnyelődés, szóródás– az elnyelődés és szóródás viszonyának kihatása a képre</w:t>
      </w:r>
    </w:p>
    <w:p w:rsidR="001C683E" w:rsidRPr="007245FD" w:rsidRDefault="001C683E" w:rsidP="001C683E">
      <w:pPr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A kemény- és lágysugár fogalma, a keltett kép jellemzői</w:t>
      </w:r>
    </w:p>
    <w:p w:rsidR="001C683E" w:rsidRPr="007245FD" w:rsidRDefault="001C683E" w:rsidP="001C683E">
      <w:pPr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A sűrűség és rendszám, a rétegvastagság befolyása a szóródás és elnyelődés viszonyára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Az elnyelődés és szóródás viszonya lágy- és keménysugárzás alkalmazása 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röntgenkép keletkezésének sajátosságai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Árnyékkép, </w:t>
      </w:r>
      <w:proofErr w:type="spellStart"/>
      <w:r w:rsidRPr="007245FD">
        <w:rPr>
          <w:rFonts w:cs="Times New Roman"/>
          <w:color w:val="000000" w:themeColor="text1"/>
          <w:szCs w:val="24"/>
        </w:rPr>
        <w:t>summatio</w:t>
      </w:r>
      <w:proofErr w:type="spellEnd"/>
      <w:r w:rsidRPr="007245FD">
        <w:rPr>
          <w:rFonts w:cs="Times New Roman"/>
          <w:color w:val="000000" w:themeColor="text1"/>
          <w:szCs w:val="24"/>
        </w:rPr>
        <w:t>; felejtés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 centrális </w:t>
      </w:r>
      <w:proofErr w:type="spellStart"/>
      <w:r w:rsidRPr="007245FD">
        <w:rPr>
          <w:rFonts w:cs="Times New Roman"/>
          <w:color w:val="000000" w:themeColor="text1"/>
          <w:szCs w:val="24"/>
        </w:rPr>
        <w:t>projectio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következményei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fókusz-film távolság, film-tárgy távolság fogalma, a távolsági szabály és gyakorlati alkalmazása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– csőfókusz méretek, geometriai életlenség, élességi index fogalma és kihasználása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Kontaktfelvétel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Direkt röntgennagyítás, hasznos nagyítás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 röntgenkép minőségét meghatározó tényezők 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röntgenkép minőségét meghatározó tulajdonságok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röntgenkép feketedése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Az alulexponált, helyesen exponált, túlexponált felvétel jellemzői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kontraszt fogalma, a felbontás fogalma és objektív mértéke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Az életlenség okai</w:t>
      </w:r>
    </w:p>
    <w:p w:rsidR="001C683E" w:rsidRPr="007245FD" w:rsidRDefault="001C683E" w:rsidP="001C683E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</w:rPr>
        <w:t>A röntgenkép minőségét befolyásoló tényező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1C683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color w:val="000000" w:themeColor="text1"/>
          <w:szCs w:val="24"/>
        </w:rPr>
        <w:t xml:space="preserve">Röntgenanatómia 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Tájékozódási pontok 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Röntgenanatómiai síkok, irányok 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lastRenderedPageBreak/>
        <w:t xml:space="preserve">Tájékozódási pontok 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Testalkatok, a test mozgásai 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Általános testhelyzetek 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Röntgenológiai nézetek 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 vállöv és a felső végtag felszíni- és röntgenanatómiája 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 medence és csípőízület felszíni- és röntgenanatómiája 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Az alsó végtag felszíni- és röntgenanatómiája 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 mellkas felületi- és röntgenanatómiája 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 koponya felületi- és röntgenanatómiája 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 gerinc felszíni- és röntgenanatómiája 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Az emésztőtraktus röntgenanatómiája 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 máj és </w:t>
      </w:r>
      <w:proofErr w:type="spellStart"/>
      <w:r w:rsidRPr="007245FD">
        <w:rPr>
          <w:rFonts w:cs="Times New Roman"/>
          <w:color w:val="000000" w:themeColor="text1"/>
          <w:szCs w:val="24"/>
        </w:rPr>
        <w:t>epeutak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felületi- és röntgenanatómiája 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 vese és </w:t>
      </w:r>
      <w:proofErr w:type="spellStart"/>
      <w:r w:rsidRPr="007245FD">
        <w:rPr>
          <w:rFonts w:cs="Times New Roman"/>
          <w:color w:val="000000" w:themeColor="text1"/>
          <w:szCs w:val="24"/>
        </w:rPr>
        <w:t>húgyutak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vetületi- és röntgenanatómiája 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genitáliák röntgenanatómiája</w:t>
      </w:r>
    </w:p>
    <w:p w:rsidR="00A23F09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 témakört csoportbontásban kell tanítani.  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1C683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color w:val="000000" w:themeColor="text1"/>
          <w:szCs w:val="24"/>
        </w:rPr>
        <w:t xml:space="preserve">Röntgenfelvételi technika, radiológiai vizsgálómódszerek  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képalkotó diagnoszta teendői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röntgenkép minőségét meghatározó tényezők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Az expozíciós szükségletet meghatározó tényezők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Fototechnikai alapismeretek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Hibalehetőségek a felvétel készítésekor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Patológiás vonatkozások, traumás betegek vizsgálata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Betegadatok rögzítése, névráfényképezés a felvételre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végtagok vizsgálatának általános szabályai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Röntgenfelvételek készítése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vállöv röntgenfelvételei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vállízület röntgenfelvételei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 </w:t>
      </w:r>
      <w:proofErr w:type="spellStart"/>
      <w:r w:rsidRPr="007245FD">
        <w:rPr>
          <w:rFonts w:cs="Times New Roman"/>
          <w:color w:val="000000" w:themeColor="text1"/>
          <w:szCs w:val="24"/>
        </w:rPr>
        <w:t>felsővégtag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röntgenfelvételei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csontos mellkas röntgenfelvételei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mellkas röntgenfelvételei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has röntgenfelvételei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medenceöv röntgenfelvételei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Az alsóvégtag röntgenfelvételei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koponyaboltozat röntgenfelvételei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Az agykoponya röntgenfelvételei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Az arckoponya röntgenfelvételei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Fogászati felvételek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nyaki csigolyák röntgenfelvételei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háti csigolyák röntgenfelvételei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Az ágyéki csigolyák röntgenfelvételei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Helyszínek, betegágyban készített felvételek</w:t>
      </w:r>
    </w:p>
    <w:p w:rsidR="001C683E" w:rsidRPr="007245FD" w:rsidRDefault="001C683E" w:rsidP="001C683E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témakört csoportbontásban kell tanítani.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1C683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color w:val="000000" w:themeColor="text1"/>
          <w:szCs w:val="24"/>
        </w:rPr>
        <w:t xml:space="preserve">Kontrasztanyagok, készenléti gyógyszerek  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Kontrasztanyagok típusai, fajtái, tulajdonságai, alkalmazásának indokai, mellékhatásai, szövődményi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Az emésztőtraktus röntgen-vizsgálómódszerei 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Vizeletkiválasztó-rendszer röntgenvizsgálata 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Női genitáliák röntgenvizsgálata 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lastRenderedPageBreak/>
        <w:t xml:space="preserve">Egyéb kontrasztanyagos vizsgálatok a röntgenosztályon 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Csecsemők és gyermekek röntgenvizsgálata </w:t>
      </w:r>
    </w:p>
    <w:p w:rsidR="001C683E" w:rsidRPr="007245FD" w:rsidRDefault="001C683E" w:rsidP="001C683E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</w:rPr>
        <w:t>Készenléti gyógyszerek és eszközök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1C683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proofErr w:type="spellStart"/>
      <w:r w:rsidRPr="007245FD">
        <w:rPr>
          <w:rFonts w:cs="Times New Roman"/>
          <w:b/>
          <w:color w:val="000000" w:themeColor="text1"/>
          <w:szCs w:val="24"/>
        </w:rPr>
        <w:t>Klinikoradiológi</w:t>
      </w:r>
      <w:r w:rsidR="00746E2E" w:rsidRPr="007245FD">
        <w:rPr>
          <w:rFonts w:cs="Times New Roman"/>
          <w:b/>
          <w:color w:val="000000" w:themeColor="text1"/>
          <w:szCs w:val="24"/>
        </w:rPr>
        <w:t>a</w:t>
      </w:r>
      <w:proofErr w:type="spellEnd"/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Mozgásszervi megbetegedések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Fej-nyaki régió </w:t>
      </w:r>
      <w:proofErr w:type="spellStart"/>
      <w:r w:rsidRPr="007245FD">
        <w:rPr>
          <w:rFonts w:cs="Times New Roman"/>
          <w:color w:val="000000" w:themeColor="text1"/>
          <w:szCs w:val="24"/>
        </w:rPr>
        <w:t>klinikuma</w:t>
      </w:r>
      <w:proofErr w:type="spellEnd"/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Tüdő és </w:t>
      </w:r>
      <w:proofErr w:type="spellStart"/>
      <w:r w:rsidRPr="007245FD">
        <w:rPr>
          <w:rFonts w:cs="Times New Roman"/>
          <w:color w:val="000000" w:themeColor="text1"/>
          <w:szCs w:val="24"/>
        </w:rPr>
        <w:t>mediastinum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</w:t>
      </w:r>
      <w:proofErr w:type="spellStart"/>
      <w:r w:rsidRPr="007245FD">
        <w:rPr>
          <w:rFonts w:cs="Times New Roman"/>
          <w:color w:val="000000" w:themeColor="text1"/>
          <w:szCs w:val="24"/>
        </w:rPr>
        <w:t>klinikuma</w:t>
      </w:r>
      <w:proofErr w:type="spellEnd"/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proofErr w:type="spellStart"/>
      <w:r w:rsidRPr="007245FD">
        <w:rPr>
          <w:rFonts w:cs="Times New Roman"/>
          <w:color w:val="000000" w:themeColor="text1"/>
          <w:szCs w:val="24"/>
        </w:rPr>
        <w:t>Cardiovascularis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rendszer </w:t>
      </w:r>
      <w:proofErr w:type="spellStart"/>
      <w:r w:rsidRPr="007245FD">
        <w:rPr>
          <w:rFonts w:cs="Times New Roman"/>
          <w:color w:val="000000" w:themeColor="text1"/>
          <w:szCs w:val="24"/>
        </w:rPr>
        <w:t>klinikuma</w:t>
      </w:r>
      <w:proofErr w:type="spellEnd"/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proofErr w:type="spellStart"/>
      <w:r w:rsidRPr="007245FD">
        <w:rPr>
          <w:rFonts w:cs="Times New Roman"/>
          <w:color w:val="000000" w:themeColor="text1"/>
          <w:szCs w:val="24"/>
        </w:rPr>
        <w:t>Gastrointestinalis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és </w:t>
      </w:r>
      <w:proofErr w:type="spellStart"/>
      <w:r w:rsidRPr="007245FD">
        <w:rPr>
          <w:rFonts w:cs="Times New Roman"/>
          <w:color w:val="000000" w:themeColor="text1"/>
          <w:szCs w:val="24"/>
        </w:rPr>
        <w:t>hepatobiliaris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rendszer </w:t>
      </w:r>
      <w:proofErr w:type="spellStart"/>
      <w:r w:rsidRPr="007245FD">
        <w:rPr>
          <w:rFonts w:cs="Times New Roman"/>
          <w:color w:val="000000" w:themeColor="text1"/>
          <w:szCs w:val="24"/>
        </w:rPr>
        <w:t>klinikuma</w:t>
      </w:r>
      <w:proofErr w:type="spellEnd"/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Az </w:t>
      </w:r>
      <w:proofErr w:type="spellStart"/>
      <w:r w:rsidRPr="007245FD">
        <w:rPr>
          <w:rFonts w:cs="Times New Roman"/>
          <w:color w:val="000000" w:themeColor="text1"/>
          <w:szCs w:val="24"/>
        </w:rPr>
        <w:t>urogenitalis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rendszer </w:t>
      </w:r>
      <w:proofErr w:type="spellStart"/>
      <w:r w:rsidRPr="007245FD">
        <w:rPr>
          <w:rFonts w:cs="Times New Roman"/>
          <w:color w:val="000000" w:themeColor="text1"/>
          <w:szCs w:val="24"/>
        </w:rPr>
        <w:t>klinikuma</w:t>
      </w:r>
      <w:proofErr w:type="spellEnd"/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Endokrinológia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Vér- és vérképzőszervek </w:t>
      </w:r>
      <w:proofErr w:type="spellStart"/>
      <w:r w:rsidRPr="007245FD">
        <w:rPr>
          <w:rFonts w:cs="Times New Roman"/>
          <w:color w:val="000000" w:themeColor="text1"/>
          <w:szCs w:val="24"/>
        </w:rPr>
        <w:t>klinikuma</w:t>
      </w:r>
      <w:proofErr w:type="spellEnd"/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Szemészeti kórképek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Szülészeti és nőgyógyászati megbetegedések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Központi idegrendszer </w:t>
      </w:r>
      <w:proofErr w:type="spellStart"/>
      <w:r w:rsidRPr="007245FD">
        <w:rPr>
          <w:rFonts w:cs="Times New Roman"/>
          <w:color w:val="000000" w:themeColor="text1"/>
          <w:szCs w:val="24"/>
        </w:rPr>
        <w:t>klinikuma</w:t>
      </w:r>
      <w:proofErr w:type="spellEnd"/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Gyermekkor sajátosságai</w:t>
      </w:r>
    </w:p>
    <w:p w:rsidR="001C683E" w:rsidRPr="007245FD" w:rsidRDefault="001C683E" w:rsidP="001C683E">
      <w:pPr>
        <w:tabs>
          <w:tab w:val="left" w:pos="1560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</w:rPr>
        <w:t>Akut, életveszélyes állapotok ismertetése</w:t>
      </w:r>
      <w:r w:rsidRPr="007245FD">
        <w:rPr>
          <w:rFonts w:cs="Times New Roman"/>
          <w:color w:val="000000" w:themeColor="text1"/>
          <w:szCs w:val="24"/>
          <w:lang w:eastAsia="hu-HU"/>
        </w:rPr>
        <w:t xml:space="preserve"> </w:t>
      </w:r>
    </w:p>
    <w:p w:rsidR="00A23F09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témakört csoportbontásban kell tanítani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1C683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proofErr w:type="spellStart"/>
      <w:r w:rsidRPr="007245FD">
        <w:rPr>
          <w:rFonts w:cs="Times New Roman"/>
          <w:b/>
          <w:color w:val="000000" w:themeColor="text1"/>
          <w:szCs w:val="24"/>
        </w:rPr>
        <w:t>Denzitometria</w:t>
      </w:r>
      <w:proofErr w:type="spellEnd"/>
      <w:r w:rsidRPr="007245FD">
        <w:rPr>
          <w:rFonts w:cs="Times New Roman"/>
          <w:b/>
          <w:color w:val="000000" w:themeColor="text1"/>
          <w:szCs w:val="24"/>
        </w:rPr>
        <w:t xml:space="preserve"> 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 csontsűrűség változása és vizsgálata 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 csontépülés és lebontás élettana 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 csontok ásványanyag tartalmának változása az életkor függvényében 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Az </w:t>
      </w:r>
      <w:proofErr w:type="spellStart"/>
      <w:r w:rsidRPr="007245FD">
        <w:rPr>
          <w:rFonts w:cs="Times New Roman"/>
          <w:color w:val="000000" w:themeColor="text1"/>
          <w:szCs w:val="24"/>
        </w:rPr>
        <w:t>osteopénia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és </w:t>
      </w:r>
      <w:proofErr w:type="spellStart"/>
      <w:r w:rsidRPr="007245FD">
        <w:rPr>
          <w:rFonts w:cs="Times New Roman"/>
          <w:color w:val="000000" w:themeColor="text1"/>
          <w:szCs w:val="24"/>
        </w:rPr>
        <w:t>porosis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definíciója 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Az osteoporosis típusai: primer és szekunder osteoporosisok 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 szekunder osteoporosisok okai 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 primer osteoporosis népegészségügyi jelentősége 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Az osteoporosis szövődményei 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Az </w:t>
      </w:r>
      <w:proofErr w:type="spellStart"/>
      <w:r w:rsidRPr="007245FD">
        <w:rPr>
          <w:rFonts w:cs="Times New Roman"/>
          <w:color w:val="000000" w:themeColor="text1"/>
          <w:szCs w:val="24"/>
        </w:rPr>
        <w:t>ostoprosis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kialakulásának rizikófaktorai 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 csontsűrűség mérés indikációi 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Az osteoporosis röntgentünetei 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Az osteoporosis megelőzése 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Az osteoporosis kezelésének alapelvei 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 csontsűrűség mérése 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proofErr w:type="spellStart"/>
      <w:r w:rsidRPr="007245FD">
        <w:rPr>
          <w:rFonts w:cs="Times New Roman"/>
          <w:color w:val="000000" w:themeColor="text1"/>
          <w:szCs w:val="24"/>
        </w:rPr>
        <w:t>Morfometriás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mérések 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Hagyományos, </w:t>
      </w:r>
      <w:proofErr w:type="spellStart"/>
      <w:r w:rsidRPr="007245FD">
        <w:rPr>
          <w:rFonts w:cs="Times New Roman"/>
          <w:color w:val="000000" w:themeColor="text1"/>
          <w:szCs w:val="24"/>
        </w:rPr>
        <w:t>szemikvantitatív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</w:t>
      </w:r>
      <w:proofErr w:type="spellStart"/>
      <w:r w:rsidRPr="007245FD">
        <w:rPr>
          <w:rFonts w:cs="Times New Roman"/>
          <w:color w:val="000000" w:themeColor="text1"/>
          <w:szCs w:val="24"/>
        </w:rPr>
        <w:t>denzitometria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Kvantitatív </w:t>
      </w:r>
      <w:proofErr w:type="spellStart"/>
      <w:r w:rsidRPr="007245FD">
        <w:rPr>
          <w:rFonts w:cs="Times New Roman"/>
          <w:color w:val="000000" w:themeColor="text1"/>
          <w:szCs w:val="24"/>
        </w:rPr>
        <w:t>denzitometria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, foton </w:t>
      </w:r>
      <w:proofErr w:type="spellStart"/>
      <w:r w:rsidRPr="007245FD">
        <w:rPr>
          <w:rFonts w:cs="Times New Roman"/>
          <w:color w:val="000000" w:themeColor="text1"/>
          <w:szCs w:val="24"/>
        </w:rPr>
        <w:t>abszorpciometria</w:t>
      </w:r>
      <w:proofErr w:type="spellEnd"/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Mérési helyek (DEXA)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Mérési pontosság és hitelesség meghatározása és hibahatárai 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Csonttömeg számszerűségének összefüggései 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BMC 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BMD 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proofErr w:type="spellStart"/>
      <w:r w:rsidRPr="007245FD">
        <w:rPr>
          <w:rFonts w:cs="Times New Roman"/>
          <w:color w:val="000000" w:themeColor="text1"/>
          <w:szCs w:val="24"/>
        </w:rPr>
        <w:t>T-score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proofErr w:type="spellStart"/>
      <w:r w:rsidRPr="007245FD">
        <w:rPr>
          <w:rFonts w:cs="Times New Roman"/>
          <w:color w:val="000000" w:themeColor="text1"/>
          <w:szCs w:val="24"/>
        </w:rPr>
        <w:t>Z-score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Referencia értékek 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Az </w:t>
      </w:r>
      <w:proofErr w:type="spellStart"/>
      <w:r w:rsidRPr="007245FD">
        <w:rPr>
          <w:rFonts w:cs="Times New Roman"/>
          <w:color w:val="000000" w:themeColor="text1"/>
          <w:szCs w:val="24"/>
        </w:rPr>
        <w:t>osteodenzitometriás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vizsgálatok kiértékelése és dokumentációja 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Testösszetétel analízis 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proofErr w:type="spellStart"/>
      <w:r w:rsidRPr="007245FD">
        <w:rPr>
          <w:rFonts w:cs="Times New Roman"/>
          <w:color w:val="000000" w:themeColor="text1"/>
          <w:szCs w:val="24"/>
        </w:rPr>
        <w:t>Denzitometria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és </w:t>
      </w:r>
      <w:proofErr w:type="spellStart"/>
      <w:r w:rsidRPr="007245FD">
        <w:rPr>
          <w:rFonts w:cs="Times New Roman"/>
          <w:color w:val="000000" w:themeColor="text1"/>
          <w:szCs w:val="24"/>
        </w:rPr>
        <w:t>morfometria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együttes kvantitatív értékelése 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 </w:t>
      </w:r>
      <w:proofErr w:type="spellStart"/>
      <w:r w:rsidRPr="007245FD">
        <w:rPr>
          <w:rFonts w:cs="Times New Roman"/>
          <w:color w:val="000000" w:themeColor="text1"/>
          <w:szCs w:val="24"/>
        </w:rPr>
        <w:t>radiográfus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speciális feladatai az </w:t>
      </w:r>
      <w:proofErr w:type="spellStart"/>
      <w:r w:rsidRPr="007245FD">
        <w:rPr>
          <w:rFonts w:cs="Times New Roman"/>
          <w:color w:val="000000" w:themeColor="text1"/>
          <w:szCs w:val="24"/>
        </w:rPr>
        <w:t>osteodenzitometriás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vizsgálat során 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lastRenderedPageBreak/>
        <w:t xml:space="preserve">A beteg előkészítése </w:t>
      </w:r>
      <w:proofErr w:type="spellStart"/>
      <w:r w:rsidRPr="007245FD">
        <w:rPr>
          <w:rFonts w:cs="Times New Roman"/>
          <w:color w:val="000000" w:themeColor="text1"/>
          <w:szCs w:val="24"/>
        </w:rPr>
        <w:t>osteodenzitometriás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vizsgálatra 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 beteg pozicionálása 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Speciális sugárvédelmi vonatkozások ismerete és betartása 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proofErr w:type="spellStart"/>
      <w:r w:rsidRPr="007245FD">
        <w:rPr>
          <w:rFonts w:cs="Times New Roman"/>
          <w:color w:val="000000" w:themeColor="text1"/>
          <w:szCs w:val="24"/>
        </w:rPr>
        <w:t>Osteodenzitometriás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vizsgálatok kivitelezése 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Minőségbiztosítás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Mérési pontosság és hitelesség meghatározása és hibahatárai </w:t>
      </w:r>
    </w:p>
    <w:p w:rsidR="00A23F09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témakört csoportbontásban kell tanítani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1C683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color w:val="000000" w:themeColor="text1"/>
          <w:szCs w:val="24"/>
        </w:rPr>
        <w:t>Fogászati felvételek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proofErr w:type="spellStart"/>
      <w:r w:rsidRPr="007245FD">
        <w:rPr>
          <w:rFonts w:cs="Times New Roman"/>
          <w:color w:val="000000" w:themeColor="text1"/>
          <w:szCs w:val="24"/>
        </w:rPr>
        <w:t>Intraoralis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felvételek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Szögfelezős technika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Párhuzamos technika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Korona felvételek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Szárnyas felvételek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Ráharapásos felvételek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proofErr w:type="spellStart"/>
      <w:r w:rsidRPr="007245FD">
        <w:rPr>
          <w:rFonts w:cs="Times New Roman"/>
          <w:color w:val="000000" w:themeColor="text1"/>
          <w:szCs w:val="24"/>
        </w:rPr>
        <w:t>Extraoralis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felvételek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Sík, panoráma, speciális felvételek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Fogászati CT, MRI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Izotópvizsgálat</w:t>
      </w:r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proofErr w:type="spellStart"/>
      <w:r w:rsidRPr="007245FD">
        <w:rPr>
          <w:rFonts w:cs="Times New Roman"/>
          <w:color w:val="000000" w:themeColor="text1"/>
          <w:szCs w:val="24"/>
        </w:rPr>
        <w:t>Xeroradiográfia</w:t>
      </w:r>
      <w:proofErr w:type="spellEnd"/>
    </w:p>
    <w:p w:rsidR="001C683E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Szájsebészeti alapismeretek</w:t>
      </w:r>
    </w:p>
    <w:p w:rsidR="00A23F09" w:rsidRPr="007245FD" w:rsidRDefault="001C683E" w:rsidP="001C683E">
      <w:pPr>
        <w:tabs>
          <w:tab w:val="num" w:pos="1276"/>
        </w:tabs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témakört csoportbontásban kell tanítani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8B498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color w:val="000000" w:themeColor="text1"/>
          <w:szCs w:val="24"/>
        </w:rPr>
        <w:t xml:space="preserve">Röntgenanatómia </w:t>
      </w:r>
      <w:r w:rsidR="00B21917" w:rsidRPr="007245FD">
        <w:rPr>
          <w:rFonts w:cs="Times New Roman"/>
          <w:b/>
          <w:color w:val="000000" w:themeColor="text1"/>
          <w:szCs w:val="24"/>
        </w:rPr>
        <w:t xml:space="preserve">demonstrációs </w:t>
      </w:r>
      <w:r w:rsidRPr="007245FD">
        <w:rPr>
          <w:rFonts w:cs="Times New Roman"/>
          <w:b/>
          <w:color w:val="000000" w:themeColor="text1"/>
          <w:szCs w:val="24"/>
        </w:rPr>
        <w:t>gyakorlat</w:t>
      </w:r>
      <w:r w:rsidR="00B21917" w:rsidRPr="007245FD">
        <w:rPr>
          <w:rFonts w:cs="Times New Roman"/>
          <w:b/>
          <w:color w:val="000000" w:themeColor="text1"/>
          <w:szCs w:val="24"/>
        </w:rPr>
        <w:t>a</w:t>
      </w:r>
      <w:r w:rsidRPr="007245FD">
        <w:rPr>
          <w:rFonts w:cs="Times New Roman"/>
          <w:b/>
          <w:i/>
          <w:color w:val="000000" w:themeColor="text1"/>
        </w:rPr>
        <w:t xml:space="preserve"> </w:t>
      </w:r>
    </w:p>
    <w:p w:rsidR="008B498D" w:rsidRPr="007245FD" w:rsidRDefault="008B498D" w:rsidP="008B498D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Tájékozódási pontok </w:t>
      </w:r>
    </w:p>
    <w:p w:rsidR="008B498D" w:rsidRPr="007245FD" w:rsidRDefault="008B498D" w:rsidP="008B498D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Röntgenanatómiai síkok, irányok </w:t>
      </w:r>
    </w:p>
    <w:p w:rsidR="008B498D" w:rsidRPr="007245FD" w:rsidRDefault="008B498D" w:rsidP="008B498D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Tájékozódási pontok </w:t>
      </w:r>
    </w:p>
    <w:p w:rsidR="008B498D" w:rsidRPr="007245FD" w:rsidRDefault="008B498D" w:rsidP="008B498D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Testalkatok, a test mozgásai </w:t>
      </w:r>
    </w:p>
    <w:p w:rsidR="008B498D" w:rsidRPr="007245FD" w:rsidRDefault="008B498D" w:rsidP="008B498D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Általános testhelyzetek </w:t>
      </w:r>
    </w:p>
    <w:p w:rsidR="008B498D" w:rsidRPr="007245FD" w:rsidRDefault="008B498D" w:rsidP="008B498D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Röntgenológiai nézetek </w:t>
      </w:r>
    </w:p>
    <w:p w:rsidR="008B498D" w:rsidRPr="007245FD" w:rsidRDefault="008B498D" w:rsidP="008B498D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 vállöv és a felső végtag felszíni- és röntgenanatómiája </w:t>
      </w:r>
    </w:p>
    <w:p w:rsidR="008B498D" w:rsidRPr="007245FD" w:rsidRDefault="008B498D" w:rsidP="008B498D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 medence és csípőízület felszíni- és röntgenanatómiája </w:t>
      </w:r>
    </w:p>
    <w:p w:rsidR="008B498D" w:rsidRPr="007245FD" w:rsidRDefault="008B498D" w:rsidP="008B498D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Az alsó végtag felszíni- és röntgenanatómiája </w:t>
      </w:r>
    </w:p>
    <w:p w:rsidR="008B498D" w:rsidRPr="007245FD" w:rsidRDefault="008B498D" w:rsidP="008B498D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 mellkas felületi- és röntgenanatómiája </w:t>
      </w:r>
    </w:p>
    <w:p w:rsidR="008B498D" w:rsidRPr="007245FD" w:rsidRDefault="008B498D" w:rsidP="008B498D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 koponya felületi- és röntgenanatómiája </w:t>
      </w:r>
    </w:p>
    <w:p w:rsidR="008B498D" w:rsidRPr="007245FD" w:rsidRDefault="008B498D" w:rsidP="008B498D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 gerinc felszíni- és röntgenanatómiája </w:t>
      </w:r>
    </w:p>
    <w:p w:rsidR="008B498D" w:rsidRPr="007245FD" w:rsidRDefault="008B498D" w:rsidP="008B498D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Az emésztőtraktus röntgenanatómiája </w:t>
      </w:r>
    </w:p>
    <w:p w:rsidR="008B498D" w:rsidRPr="007245FD" w:rsidRDefault="008B498D" w:rsidP="008B498D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 máj és </w:t>
      </w:r>
      <w:proofErr w:type="spellStart"/>
      <w:r w:rsidRPr="007245FD">
        <w:rPr>
          <w:rFonts w:cs="Times New Roman"/>
          <w:color w:val="000000" w:themeColor="text1"/>
          <w:szCs w:val="24"/>
        </w:rPr>
        <w:t>epeutak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felületi- és röntgenanatómiája </w:t>
      </w:r>
    </w:p>
    <w:p w:rsidR="008B498D" w:rsidRPr="007245FD" w:rsidRDefault="008B498D" w:rsidP="008B498D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 vese és </w:t>
      </w:r>
      <w:proofErr w:type="spellStart"/>
      <w:r w:rsidRPr="007245FD">
        <w:rPr>
          <w:rFonts w:cs="Times New Roman"/>
          <w:color w:val="000000" w:themeColor="text1"/>
          <w:szCs w:val="24"/>
        </w:rPr>
        <w:t>húgyutak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vetületi- és röntgenanatómiája </w:t>
      </w:r>
    </w:p>
    <w:p w:rsidR="008B498D" w:rsidRPr="007245FD" w:rsidRDefault="008B498D" w:rsidP="008B498D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genitáliák röntgenanatómiája</w:t>
      </w:r>
    </w:p>
    <w:p w:rsidR="00A23F09" w:rsidRPr="007245FD" w:rsidRDefault="008B498D" w:rsidP="008B498D">
      <w:pPr>
        <w:tabs>
          <w:tab w:val="num" w:pos="1134"/>
        </w:tabs>
        <w:autoSpaceDE w:val="0"/>
        <w:autoSpaceDN w:val="0"/>
        <w:adjustRightInd w:val="0"/>
        <w:spacing w:after="0"/>
        <w:rPr>
          <w:rFonts w:cs="Times New Roman"/>
          <w:i/>
          <w:color w:val="000000" w:themeColor="text1"/>
          <w:szCs w:val="24"/>
        </w:rPr>
      </w:pPr>
      <w:r w:rsidRPr="007245FD">
        <w:rPr>
          <w:rFonts w:cs="Times New Roman"/>
          <w:i/>
          <w:color w:val="000000" w:themeColor="text1"/>
          <w:szCs w:val="24"/>
        </w:rPr>
        <w:t>A témakört csoportbontásban, iskolai demonstrációs teremben kell tanítani</w:t>
      </w:r>
      <w:r w:rsidR="00875E2E" w:rsidRPr="007245FD">
        <w:rPr>
          <w:rFonts w:cs="Times New Roman"/>
          <w:i/>
          <w:color w:val="000000" w:themeColor="text1"/>
          <w:szCs w:val="24"/>
        </w:rPr>
        <w:t>.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képzés javasolt helyszíne (ajánlás)</w:t>
      </w:r>
    </w:p>
    <w:p w:rsidR="000A00C1" w:rsidRPr="007245FD" w:rsidRDefault="000A00C1" w:rsidP="000A00C1">
      <w:pPr>
        <w:spacing w:after="0"/>
        <w:rPr>
          <w:rFonts w:cs="Times New Roman"/>
          <w:i/>
          <w:color w:val="000000" w:themeColor="text1"/>
        </w:rPr>
      </w:pPr>
      <w:r w:rsidRPr="007245FD">
        <w:rPr>
          <w:rFonts w:cs="Times New Roman"/>
          <w:i/>
          <w:color w:val="000000" w:themeColor="text1"/>
          <w:szCs w:val="24"/>
        </w:rPr>
        <w:t>A röntgenanatómi</w:t>
      </w:r>
      <w:r w:rsidR="00875E2E" w:rsidRPr="007245FD">
        <w:rPr>
          <w:rFonts w:cs="Times New Roman"/>
          <w:i/>
          <w:color w:val="000000" w:themeColor="text1"/>
          <w:szCs w:val="24"/>
        </w:rPr>
        <w:t>a</w:t>
      </w:r>
      <w:r w:rsidRPr="007245FD">
        <w:rPr>
          <w:rFonts w:cs="Times New Roman"/>
          <w:i/>
          <w:color w:val="000000" w:themeColor="text1"/>
          <w:szCs w:val="24"/>
        </w:rPr>
        <w:t xml:space="preserve"> </w:t>
      </w:r>
      <w:r w:rsidR="003F4E79" w:rsidRPr="007245FD">
        <w:rPr>
          <w:rFonts w:cs="Times New Roman"/>
          <w:i/>
          <w:color w:val="000000" w:themeColor="text1"/>
          <w:szCs w:val="24"/>
        </w:rPr>
        <w:t xml:space="preserve">demonstrációs </w:t>
      </w:r>
      <w:r w:rsidRPr="007245FD">
        <w:rPr>
          <w:rFonts w:cs="Times New Roman"/>
          <w:i/>
          <w:color w:val="000000" w:themeColor="text1"/>
          <w:szCs w:val="24"/>
        </w:rPr>
        <w:t>gyakorlat</w:t>
      </w:r>
      <w:r w:rsidR="003F4E79" w:rsidRPr="007245FD">
        <w:rPr>
          <w:rFonts w:cs="Times New Roman"/>
          <w:i/>
          <w:color w:val="000000" w:themeColor="text1"/>
          <w:szCs w:val="24"/>
        </w:rPr>
        <w:t>a</w:t>
      </w:r>
      <w:r w:rsidRPr="007245FD">
        <w:rPr>
          <w:rFonts w:cs="Times New Roman"/>
          <w:i/>
          <w:color w:val="000000" w:themeColor="text1"/>
          <w:szCs w:val="24"/>
        </w:rPr>
        <w:t xml:space="preserve"> tantárgyat csoportbontásban, iskolai demonstrációs teremben kell tanítani.</w:t>
      </w:r>
    </w:p>
    <w:p w:rsidR="000A00C1" w:rsidRPr="007245FD" w:rsidRDefault="000A00C1" w:rsidP="000A00C1">
      <w:pPr>
        <w:spacing w:after="0"/>
        <w:rPr>
          <w:rFonts w:cs="Times New Roman"/>
          <w:i/>
          <w:color w:val="000000" w:themeColor="text1"/>
        </w:rPr>
      </w:pPr>
      <w:r w:rsidRPr="007245FD">
        <w:rPr>
          <w:rFonts w:cs="Times New Roman"/>
          <w:i/>
          <w:color w:val="000000" w:themeColor="text1"/>
        </w:rPr>
        <w:t>Szaktanterem, demonstrációs terem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értékelésének módja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nemzeti köznevelésről szóló 2011. évi </w:t>
      </w:r>
      <w:r w:rsidR="00DB5E4F">
        <w:rPr>
          <w:rFonts w:cs="Times New Roman"/>
          <w:color w:val="000000" w:themeColor="text1"/>
        </w:rPr>
        <w:t xml:space="preserve">CXC. törvény </w:t>
      </w:r>
      <w:r w:rsidRPr="007245FD">
        <w:rPr>
          <w:rFonts w:cs="Times New Roman"/>
          <w:color w:val="000000" w:themeColor="text1"/>
        </w:rPr>
        <w:t xml:space="preserve">54. § </w:t>
      </w:r>
      <w:r w:rsidR="00F5115E">
        <w:rPr>
          <w:rFonts w:cs="Times New Roman"/>
          <w:color w:val="000000" w:themeColor="text1"/>
        </w:rPr>
        <w:t>(2) bekezdés a)</w:t>
      </w:r>
      <w:r w:rsidRPr="007245FD">
        <w:rPr>
          <w:rFonts w:cs="Times New Roman"/>
          <w:color w:val="000000" w:themeColor="text1"/>
        </w:rPr>
        <w:t xml:space="preserve"> pontja szerinti értékeléssel.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0A00C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  <w:szCs w:val="24"/>
        </w:rPr>
        <w:t>Sugárvédelem-dozimetria</w:t>
      </w:r>
      <w:r w:rsidR="00A23F09" w:rsidRPr="007245FD">
        <w:rPr>
          <w:rFonts w:cs="Times New Roman"/>
          <w:b/>
          <w:color w:val="000000" w:themeColor="text1"/>
        </w:rPr>
        <w:t xml:space="preserve"> tantárgy</w:t>
      </w:r>
      <w:r w:rsidR="00A23F09" w:rsidRPr="007245FD">
        <w:rPr>
          <w:rFonts w:cs="Times New Roman"/>
          <w:b/>
          <w:color w:val="000000" w:themeColor="text1"/>
        </w:rPr>
        <w:tab/>
      </w:r>
      <w:r w:rsidR="002D1074" w:rsidRPr="007245FD">
        <w:rPr>
          <w:rFonts w:cs="Times New Roman"/>
          <w:b/>
          <w:color w:val="000000" w:themeColor="text1"/>
        </w:rPr>
        <w:t>16</w:t>
      </w:r>
      <w:r w:rsidR="00A47B6E" w:rsidRPr="007245FD">
        <w:rPr>
          <w:rFonts w:cs="Times New Roman"/>
          <w:b/>
          <w:color w:val="000000" w:themeColor="text1"/>
        </w:rPr>
        <w:t xml:space="preserve"> </w:t>
      </w:r>
      <w:r w:rsidR="00A23F09" w:rsidRPr="007245FD">
        <w:rPr>
          <w:rFonts w:cs="Times New Roman"/>
          <w:b/>
          <w:color w:val="000000" w:themeColor="text1"/>
        </w:rPr>
        <w:t>óra/</w:t>
      </w:r>
      <w:r w:rsidR="002D1074" w:rsidRPr="007245FD">
        <w:rPr>
          <w:rFonts w:cs="Times New Roman"/>
          <w:b/>
          <w:color w:val="000000" w:themeColor="text1"/>
        </w:rPr>
        <w:t>16</w:t>
      </w:r>
      <w:r w:rsidR="00A23F09" w:rsidRPr="007245FD">
        <w:rPr>
          <w:rFonts w:cs="Times New Roman"/>
          <w:b/>
          <w:color w:val="000000" w:themeColor="text1"/>
        </w:rPr>
        <w:t xml:space="preserve"> óra*</w:t>
      </w:r>
    </w:p>
    <w:p w:rsidR="00A23F09" w:rsidRPr="007245FD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7245F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tantárgy a főszakképesítéshez kapcsolódik.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tanításának célja</w:t>
      </w:r>
    </w:p>
    <w:p w:rsidR="00A23F09" w:rsidRPr="007245FD" w:rsidRDefault="000A00C1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  <w:szCs w:val="24"/>
        </w:rPr>
        <w:t>A sugárvédelem-dozimetria oktatásának a röntgenberendezések, nyitott vagy zárt sugárforrások alkalmazásával kapcsolatos munkakörök betöltéséhez szükséges ismeretek elsajátítsa. Az iskola befejeztével a hallgató mindenkori hatályos jogszabályban megfogalmazott sugárvédelmi, bővített sugárvédelmi oktatásnak megfelelő képzést kapjon.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Kapcsolódó közismereti, szakmai tartalmak</w:t>
      </w:r>
    </w:p>
    <w:p w:rsidR="00A23F09" w:rsidRPr="007245FD" w:rsidRDefault="000A00C1" w:rsidP="00A23F09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fizika</w:t>
      </w:r>
      <w:proofErr w:type="gramEnd"/>
      <w:r w:rsidRPr="007245FD">
        <w:rPr>
          <w:rFonts w:cs="Times New Roman"/>
          <w:color w:val="000000" w:themeColor="text1"/>
        </w:rPr>
        <w:t>, kémia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Témakörök</w:t>
      </w:r>
    </w:p>
    <w:p w:rsidR="00A23F09" w:rsidRPr="007245FD" w:rsidRDefault="000A00C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i/>
          <w:color w:val="000000" w:themeColor="text1"/>
        </w:rPr>
        <w:t>S</w:t>
      </w:r>
      <w:r w:rsidRPr="007245FD">
        <w:rPr>
          <w:rFonts w:cs="Times New Roman"/>
          <w:b/>
          <w:color w:val="000000" w:themeColor="text1"/>
        </w:rPr>
        <w:t>ugárbiológia</w:t>
      </w:r>
      <w:r w:rsidRPr="007245FD">
        <w:rPr>
          <w:rFonts w:cs="Times New Roman"/>
          <w:b/>
          <w:i/>
          <w:color w:val="000000" w:themeColor="text1"/>
        </w:rPr>
        <w:t xml:space="preserve">   </w:t>
      </w:r>
    </w:p>
    <w:p w:rsidR="000A00C1" w:rsidRPr="007245FD" w:rsidRDefault="000A00C1" w:rsidP="000A00C1">
      <w:pPr>
        <w:tabs>
          <w:tab w:val="num" w:pos="1418"/>
        </w:tabs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Sugárbiológiai, sugárvédelmi ismeretek </w:t>
      </w:r>
    </w:p>
    <w:p w:rsidR="000A00C1" w:rsidRPr="007245FD" w:rsidRDefault="000A00C1" w:rsidP="000A00C1">
      <w:pPr>
        <w:tabs>
          <w:tab w:val="num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Sugárártalom és sugárvédelem jelentősége </w:t>
      </w:r>
    </w:p>
    <w:p w:rsidR="000A00C1" w:rsidRPr="007245FD" w:rsidRDefault="000A00C1" w:rsidP="000A00C1">
      <w:pPr>
        <w:tabs>
          <w:tab w:val="num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 sugárzás biológiai hatása </w:t>
      </w:r>
    </w:p>
    <w:p w:rsidR="000A00C1" w:rsidRPr="007245FD" w:rsidRDefault="000A00C1" w:rsidP="000A00C1">
      <w:pPr>
        <w:tabs>
          <w:tab w:val="num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Megengedhető maximális dózisértékek </w:t>
      </w:r>
    </w:p>
    <w:p w:rsidR="000A00C1" w:rsidRPr="007245FD" w:rsidRDefault="000A00C1" w:rsidP="000A00C1">
      <w:pPr>
        <w:tabs>
          <w:tab w:val="num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Dózisfogalmak, doziméterek alkalmazása </w:t>
      </w:r>
    </w:p>
    <w:p w:rsidR="000A00C1" w:rsidRPr="007245FD" w:rsidRDefault="000A00C1" w:rsidP="000A00C1">
      <w:pPr>
        <w:tabs>
          <w:tab w:val="num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Háttérsugárzás </w:t>
      </w:r>
    </w:p>
    <w:p w:rsidR="000A00C1" w:rsidRPr="007245FD" w:rsidRDefault="000A00C1" w:rsidP="000A00C1">
      <w:pPr>
        <w:tabs>
          <w:tab w:val="num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Az ionizáló sugárzás hatása az emberi szervezetre 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0A00C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color w:val="000000" w:themeColor="text1"/>
          <w:szCs w:val="24"/>
        </w:rPr>
        <w:t>Általános sugárvédelmi előírások</w:t>
      </w:r>
      <w:r w:rsidRPr="007245FD">
        <w:rPr>
          <w:rFonts w:cs="Times New Roman"/>
          <w:b/>
          <w:i/>
          <w:color w:val="000000" w:themeColor="text1"/>
        </w:rPr>
        <w:t xml:space="preserve">       </w:t>
      </w:r>
    </w:p>
    <w:p w:rsidR="000A00C1" w:rsidRPr="007245FD" w:rsidRDefault="000A00C1" w:rsidP="000A00C1">
      <w:pPr>
        <w:tabs>
          <w:tab w:val="num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Röntgendiagnosztikai munkahelyek sugárvédelmi előírásai, jogi szabályozása </w:t>
      </w:r>
    </w:p>
    <w:p w:rsidR="000A00C1" w:rsidRPr="007245FD" w:rsidRDefault="000A00C1" w:rsidP="000A00C1">
      <w:pPr>
        <w:tabs>
          <w:tab w:val="num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Átvilágító és képerősítő sugárvédelmi előírásai</w:t>
      </w:r>
    </w:p>
    <w:p w:rsidR="000A00C1" w:rsidRPr="007245FD" w:rsidRDefault="000A00C1" w:rsidP="000A00C1">
      <w:pPr>
        <w:tabs>
          <w:tab w:val="num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Felvételezés sugárvédelmi előírásai</w:t>
      </w:r>
    </w:p>
    <w:p w:rsidR="000A00C1" w:rsidRPr="007245FD" w:rsidRDefault="000A00C1" w:rsidP="000A00C1">
      <w:pPr>
        <w:tabs>
          <w:tab w:val="num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Sugárvédelmi eszközök</w:t>
      </w:r>
    </w:p>
    <w:p w:rsidR="000A00C1" w:rsidRPr="007245FD" w:rsidRDefault="000A00C1" w:rsidP="000A00C1">
      <w:pPr>
        <w:tabs>
          <w:tab w:val="num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Ernyőfényképezés sugárvédelmi előírásai</w:t>
      </w:r>
    </w:p>
    <w:p w:rsidR="000A00C1" w:rsidRPr="007245FD" w:rsidRDefault="000A00C1" w:rsidP="000A00C1">
      <w:pPr>
        <w:tabs>
          <w:tab w:val="num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Fogfelvétel készítésére vonatkozó sugárvédelmi előírások</w:t>
      </w:r>
    </w:p>
    <w:p w:rsidR="000A00C1" w:rsidRPr="007245FD" w:rsidRDefault="000A00C1" w:rsidP="000A00C1">
      <w:pPr>
        <w:tabs>
          <w:tab w:val="num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Intraoperatív</w:t>
      </w:r>
      <w:proofErr w:type="spellEnd"/>
      <w:r w:rsidRPr="007245FD">
        <w:rPr>
          <w:rFonts w:cs="Times New Roman"/>
          <w:color w:val="000000" w:themeColor="text1"/>
          <w:szCs w:val="24"/>
          <w:lang w:eastAsia="hu-HU"/>
        </w:rPr>
        <w:t xml:space="preserve"> vizsgálatok sugárvédelmi előírásai</w:t>
      </w:r>
    </w:p>
    <w:p w:rsidR="000A00C1" w:rsidRPr="007245FD" w:rsidRDefault="000A00C1" w:rsidP="000A00C1">
      <w:pPr>
        <w:tabs>
          <w:tab w:val="num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A röntgen-műtő sugárvédelmi előírásai</w:t>
      </w:r>
    </w:p>
    <w:p w:rsidR="000A00C1" w:rsidRPr="007245FD" w:rsidRDefault="000A00C1" w:rsidP="000A00C1">
      <w:pPr>
        <w:tabs>
          <w:tab w:val="num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Ct</w:t>
      </w:r>
      <w:proofErr w:type="spellEnd"/>
      <w:r w:rsidRPr="007245FD">
        <w:rPr>
          <w:rFonts w:cs="Times New Roman"/>
          <w:color w:val="000000" w:themeColor="text1"/>
          <w:szCs w:val="24"/>
          <w:lang w:eastAsia="hu-HU"/>
        </w:rPr>
        <w:t xml:space="preserve"> laboratóriumok sugárvédelmi előírásai</w:t>
      </w:r>
    </w:p>
    <w:p w:rsidR="000A00C1" w:rsidRPr="007245FD" w:rsidRDefault="000A00C1" w:rsidP="000A00C1">
      <w:pPr>
        <w:tabs>
          <w:tab w:val="num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Általános munkavédelmi ismeretek </w:t>
      </w:r>
    </w:p>
    <w:p w:rsidR="000A00C1" w:rsidRPr="007245FD" w:rsidRDefault="000A00C1" w:rsidP="000A00C1">
      <w:pPr>
        <w:tabs>
          <w:tab w:val="num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Munkavédelem az egészségügyi intézményekben</w:t>
      </w:r>
    </w:p>
    <w:p w:rsidR="000A00C1" w:rsidRPr="007245FD" w:rsidRDefault="000A00C1" w:rsidP="000A00C1">
      <w:pPr>
        <w:tabs>
          <w:tab w:val="num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Munkavédelmi rendeletek, utasítások</w:t>
      </w:r>
    </w:p>
    <w:p w:rsidR="000A00C1" w:rsidRPr="007245FD" w:rsidRDefault="000A00C1" w:rsidP="000A00C1">
      <w:pPr>
        <w:tabs>
          <w:tab w:val="num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Egészségügyi dolgozók alkalmazása, foglalkoztatása</w:t>
      </w:r>
    </w:p>
    <w:p w:rsidR="000A00C1" w:rsidRPr="007245FD" w:rsidRDefault="000A00C1" w:rsidP="000A00C1">
      <w:pPr>
        <w:tabs>
          <w:tab w:val="num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Orvosi vizsgálatok</w:t>
      </w:r>
    </w:p>
    <w:p w:rsidR="000A00C1" w:rsidRPr="007245FD" w:rsidRDefault="000A00C1" w:rsidP="000A00C1">
      <w:pPr>
        <w:tabs>
          <w:tab w:val="num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Munkavédelmi oktatás</w:t>
      </w:r>
    </w:p>
    <w:p w:rsidR="000A00C1" w:rsidRPr="007245FD" w:rsidRDefault="000A00C1" w:rsidP="000A00C1">
      <w:pPr>
        <w:tabs>
          <w:tab w:val="num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Sugárvédelmi oktatás</w:t>
      </w:r>
    </w:p>
    <w:p w:rsidR="000A00C1" w:rsidRPr="007245FD" w:rsidRDefault="000A00C1" w:rsidP="000A00C1">
      <w:pPr>
        <w:tabs>
          <w:tab w:val="num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Munkabalesetekkel kapcsolatos tudnivalók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000BB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color w:val="000000" w:themeColor="text1"/>
          <w:szCs w:val="24"/>
        </w:rPr>
        <w:t xml:space="preserve">Dozimetria      </w:t>
      </w:r>
    </w:p>
    <w:p w:rsidR="00000BB9" w:rsidRPr="007245FD" w:rsidRDefault="00000BB9" w:rsidP="00000BB9">
      <w:pPr>
        <w:tabs>
          <w:tab w:val="num" w:pos="1418"/>
        </w:tabs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Sugárzás detektálása</w:t>
      </w:r>
    </w:p>
    <w:p w:rsidR="00000BB9" w:rsidRPr="007245FD" w:rsidRDefault="00000BB9" w:rsidP="00000BB9">
      <w:pPr>
        <w:tabs>
          <w:tab w:val="num" w:pos="1418"/>
        </w:tabs>
        <w:autoSpaceDE w:val="0"/>
        <w:autoSpaceDN w:val="0"/>
        <w:adjustRightInd w:val="0"/>
        <w:spacing w:after="19"/>
        <w:rPr>
          <w:rFonts w:cs="Times New Roman"/>
          <w:color w:val="000000" w:themeColor="text1"/>
          <w:szCs w:val="24"/>
          <w:lang w:eastAsia="hu-HU"/>
        </w:rPr>
      </w:pP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Gázionizációs</w:t>
      </w:r>
      <w:proofErr w:type="spellEnd"/>
      <w:r w:rsidRPr="007245FD">
        <w:rPr>
          <w:rFonts w:cs="Times New Roman"/>
          <w:color w:val="000000" w:themeColor="text1"/>
          <w:szCs w:val="24"/>
          <w:lang w:eastAsia="hu-HU"/>
        </w:rPr>
        <w:t xml:space="preserve"> detektorok</w:t>
      </w:r>
    </w:p>
    <w:p w:rsidR="00000BB9" w:rsidRPr="007245FD" w:rsidRDefault="00000BB9" w:rsidP="00000BB9">
      <w:pPr>
        <w:tabs>
          <w:tab w:val="num" w:pos="1418"/>
        </w:tabs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Félvezető detektorok</w:t>
      </w:r>
    </w:p>
    <w:p w:rsidR="00000BB9" w:rsidRPr="007245FD" w:rsidRDefault="00000BB9" w:rsidP="00000BB9">
      <w:pPr>
        <w:tabs>
          <w:tab w:val="num" w:pos="1418"/>
        </w:tabs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Szcintillációs detektorok</w:t>
      </w:r>
    </w:p>
    <w:p w:rsidR="00A23F09" w:rsidRPr="007245FD" w:rsidRDefault="00000BB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lastRenderedPageBreak/>
        <w:t>Si-dózisegységek</w:t>
      </w:r>
      <w:proofErr w:type="spellEnd"/>
      <w:r w:rsidRPr="007245FD">
        <w:rPr>
          <w:rFonts w:cs="Times New Roman"/>
          <w:color w:val="000000" w:themeColor="text1"/>
          <w:szCs w:val="24"/>
          <w:lang w:eastAsia="hu-HU"/>
        </w:rPr>
        <w:t xml:space="preserve">  </w:t>
      </w: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képzés javasolt helyszíne (ajánlás)</w:t>
      </w:r>
    </w:p>
    <w:p w:rsidR="00A23F09" w:rsidRPr="007245FD" w:rsidRDefault="00000BB9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Tanterem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értékelésének módja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nemzeti köznevelésről szóló 2011. évi </w:t>
      </w:r>
      <w:r w:rsidR="00DB5E4F">
        <w:rPr>
          <w:rFonts w:cs="Times New Roman"/>
          <w:color w:val="000000" w:themeColor="text1"/>
        </w:rPr>
        <w:t xml:space="preserve">CXC. törvény </w:t>
      </w:r>
      <w:r w:rsidRPr="007245FD">
        <w:rPr>
          <w:rFonts w:cs="Times New Roman"/>
          <w:color w:val="000000" w:themeColor="text1"/>
        </w:rPr>
        <w:t xml:space="preserve">54. § </w:t>
      </w:r>
      <w:r w:rsidR="00F5115E">
        <w:rPr>
          <w:rFonts w:cs="Times New Roman"/>
          <w:color w:val="000000" w:themeColor="text1"/>
        </w:rPr>
        <w:t>(2) bekezdés a)</w:t>
      </w:r>
      <w:r w:rsidRPr="007245FD">
        <w:rPr>
          <w:rFonts w:cs="Times New Roman"/>
          <w:color w:val="000000" w:themeColor="text1"/>
        </w:rPr>
        <w:t xml:space="preserve"> pontja szerinti értékeléssel.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000BB9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  <w:szCs w:val="24"/>
        </w:rPr>
        <w:t>Röntgen képalkotás gyakorlat</w:t>
      </w:r>
      <w:r w:rsidR="00763CC0">
        <w:rPr>
          <w:rFonts w:cs="Times New Roman"/>
          <w:b/>
          <w:color w:val="000000" w:themeColor="text1"/>
          <w:szCs w:val="24"/>
        </w:rPr>
        <w:t xml:space="preserve"> </w:t>
      </w:r>
      <w:r w:rsidR="00A23F09" w:rsidRPr="007245FD">
        <w:rPr>
          <w:rFonts w:cs="Times New Roman"/>
          <w:b/>
          <w:color w:val="000000" w:themeColor="text1"/>
        </w:rPr>
        <w:t>tantárgy</w:t>
      </w:r>
      <w:r w:rsidR="00A23F09" w:rsidRPr="007245FD">
        <w:rPr>
          <w:rFonts w:cs="Times New Roman"/>
          <w:b/>
          <w:color w:val="000000" w:themeColor="text1"/>
        </w:rPr>
        <w:tab/>
      </w:r>
      <w:r w:rsidR="00A47B6E" w:rsidRPr="007245FD">
        <w:rPr>
          <w:rFonts w:cs="Times New Roman"/>
          <w:b/>
          <w:color w:val="000000" w:themeColor="text1"/>
        </w:rPr>
        <w:t>38</w:t>
      </w:r>
      <w:r w:rsidR="00403D36" w:rsidRPr="007245FD">
        <w:rPr>
          <w:rFonts w:cs="Times New Roman"/>
          <w:b/>
          <w:color w:val="000000" w:themeColor="text1"/>
        </w:rPr>
        <w:t>9</w:t>
      </w:r>
      <w:r w:rsidR="00A47B6E" w:rsidRPr="007245FD">
        <w:rPr>
          <w:rFonts w:cs="Times New Roman"/>
          <w:b/>
          <w:color w:val="000000" w:themeColor="text1"/>
        </w:rPr>
        <w:t xml:space="preserve"> </w:t>
      </w:r>
      <w:r w:rsidR="00A23F09" w:rsidRPr="007245FD">
        <w:rPr>
          <w:rFonts w:cs="Times New Roman"/>
          <w:b/>
          <w:color w:val="000000" w:themeColor="text1"/>
        </w:rPr>
        <w:t>óra/</w:t>
      </w:r>
      <w:r w:rsidR="00DD6001" w:rsidRPr="007245FD">
        <w:rPr>
          <w:rFonts w:cs="Times New Roman"/>
          <w:b/>
          <w:color w:val="000000" w:themeColor="text1"/>
        </w:rPr>
        <w:t>38</w:t>
      </w:r>
      <w:r w:rsidR="00403D36" w:rsidRPr="007245FD">
        <w:rPr>
          <w:rFonts w:cs="Times New Roman"/>
          <w:b/>
          <w:color w:val="000000" w:themeColor="text1"/>
        </w:rPr>
        <w:t>9</w:t>
      </w:r>
      <w:r w:rsidR="00A23F09" w:rsidRPr="007245FD">
        <w:rPr>
          <w:rFonts w:cs="Times New Roman"/>
          <w:b/>
          <w:color w:val="000000" w:themeColor="text1"/>
        </w:rPr>
        <w:t xml:space="preserve"> óra*</w:t>
      </w:r>
    </w:p>
    <w:p w:rsidR="00A23F09" w:rsidRPr="007245FD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7245F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tantárgy a főszakképesítéshez kapcsolódik.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tanításának célja</w:t>
      </w:r>
    </w:p>
    <w:p w:rsidR="008D595B" w:rsidRPr="007245FD" w:rsidRDefault="008D595B" w:rsidP="008D595B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Röntgen képalkotás gyakorlat I. tanításának a célja, hogy a szakképesítés megszerzésekor a tanuló képes legyen önállóan röntgenfelvételeket készíteni, azok minőségét megítélni, megszerzett röntgenanatómiai ismereteit alkalmazni, digitális képfeldolgozást végezni, kontrasztanyag beadásánál segédkezni, annak szövődményeit felismerni.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Kapcsolódó közismereti, szakmai tartalmak</w:t>
      </w:r>
    </w:p>
    <w:p w:rsidR="008D595B" w:rsidRPr="007245FD" w:rsidRDefault="008D595B" w:rsidP="008D595B">
      <w:pPr>
        <w:widowControl w:val="0"/>
        <w:suppressAutoHyphens/>
        <w:spacing w:after="0"/>
        <w:rPr>
          <w:rFonts w:cs="Times New Roman"/>
          <w:color w:val="000000" w:themeColor="text1"/>
          <w:kern w:val="2"/>
          <w:szCs w:val="24"/>
          <w:lang w:eastAsia="hi-IN" w:bidi="hi-IN"/>
        </w:rPr>
      </w:pPr>
      <w:r w:rsidRPr="007245FD">
        <w:rPr>
          <w:rFonts w:cs="Times New Roman"/>
          <w:color w:val="000000" w:themeColor="text1"/>
          <w:kern w:val="2"/>
          <w:szCs w:val="24"/>
          <w:lang w:eastAsia="hi-IN" w:bidi="hi-IN"/>
        </w:rPr>
        <w:t xml:space="preserve">Egészségügyi alapismeretek, alapápolás, </w:t>
      </w:r>
      <w:proofErr w:type="spellStart"/>
      <w:r w:rsidRPr="007245FD">
        <w:rPr>
          <w:rFonts w:cs="Times New Roman"/>
          <w:color w:val="000000" w:themeColor="text1"/>
          <w:kern w:val="2"/>
          <w:szCs w:val="24"/>
          <w:lang w:eastAsia="hi-IN" w:bidi="hi-IN"/>
        </w:rPr>
        <w:t>klinikumi</w:t>
      </w:r>
      <w:proofErr w:type="spellEnd"/>
      <w:r w:rsidRPr="007245FD">
        <w:rPr>
          <w:rFonts w:cs="Times New Roman"/>
          <w:color w:val="000000" w:themeColor="text1"/>
          <w:kern w:val="2"/>
          <w:szCs w:val="24"/>
          <w:lang w:eastAsia="hi-IN" w:bidi="hi-IN"/>
        </w:rPr>
        <w:t xml:space="preserve"> ismeretek, sugárvédelem-dozimetria,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Témakörök</w:t>
      </w:r>
    </w:p>
    <w:p w:rsidR="00A23F09" w:rsidRPr="007245FD" w:rsidRDefault="008D595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color w:val="000000" w:themeColor="text1"/>
          <w:szCs w:val="24"/>
        </w:rPr>
        <w:t>Röntgen képalkotó berendezések</w:t>
      </w:r>
      <w:r w:rsidRPr="007245FD">
        <w:rPr>
          <w:rFonts w:cs="Times New Roman"/>
          <w:b/>
          <w:i/>
          <w:color w:val="000000" w:themeColor="text1"/>
        </w:rPr>
        <w:t xml:space="preserve"> 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Leképező rendszerek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Ionizáló és nem ionizáló sugárzással működő rendszerek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Képfeldolgozás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Képerősítő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Célzott felvételi kamerák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Képminőség befolyásoló tényezők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22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Röntgengenerátorok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Célberendezések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Érintésvédelem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8D595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color w:val="000000" w:themeColor="text1"/>
          <w:szCs w:val="24"/>
        </w:rPr>
        <w:t xml:space="preserve">Röntgen fototechnika 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 sugárrelief keletkezése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Az abszorpció matematikai formulája, az elnyelődés, szóródás/</w:t>
      </w: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Compton-effektus</w:t>
      </w:r>
      <w:proofErr w:type="spellEnd"/>
      <w:r w:rsidRPr="007245FD">
        <w:rPr>
          <w:rFonts w:cs="Times New Roman"/>
          <w:color w:val="000000" w:themeColor="text1"/>
          <w:szCs w:val="24"/>
          <w:lang w:eastAsia="hu-HU"/>
        </w:rPr>
        <w:t xml:space="preserve"> párképződés és gyakorlati következményei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Az elnyelődés és szóródás viszonyának kihatása a képre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 kemény- és lágysugár fogalma, a keltett kép jellemzői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 sűrűség és rendszám, a rétegvastagság befolyása a szóródás és elnyelődés viszonyára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Az elnyelődés és szóródás viszonya lágy- és keménysugárzás alkalmazása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 röntgenkép keletkezésének sajátosságai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 röntgenkép minőségét meghatározó tényezők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Az expozíciós szükségletet meghatározó tényezők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Fototechnikai alapismeretek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A témakört csoportbontásban kell tanítani.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8D595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color w:val="000000" w:themeColor="text1"/>
          <w:szCs w:val="24"/>
        </w:rPr>
        <w:t xml:space="preserve">Röntgenfelvételi technika, vizsgálómódszerek 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 képalkotó diagnoszta teendői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lastRenderedPageBreak/>
        <w:t xml:space="preserve">A röntgenkép minőségét meghatározó tényezők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Az expozíciós szükségletet meghatározó tényezők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Fototechnikai alapismeretek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Hibalehetőségek a felvétel készítésekor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Patológiás vonatkozások, traumás betegek vizsgálata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Betegadatok rögzítése, névráfényképezés a felvételre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 végtagok vizsgálatának általános szabályai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Röntgenfelvételek készítése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 vállöv röntgenfelvételei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 vállízület röntgenfelvételei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 </w:t>
      </w: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felsővégtag</w:t>
      </w:r>
      <w:proofErr w:type="spellEnd"/>
      <w:r w:rsidRPr="007245FD">
        <w:rPr>
          <w:rFonts w:cs="Times New Roman"/>
          <w:color w:val="000000" w:themeColor="text1"/>
          <w:szCs w:val="24"/>
          <w:lang w:eastAsia="hu-HU"/>
        </w:rPr>
        <w:t xml:space="preserve"> röntgenfelvételei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 csontos mellkas röntgenfelvételei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 mellkas röntgenfelvételei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 has röntgenfelvételei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 medenceöv röntgenfelvételei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Az alsóvégtag röntgenfelvételei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 koponyaboltozat röntgenfelvételei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Az agykoponya röntgenfelvételei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Az arckoponya röntgenfelvételei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Fogászati felvételek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 nyaki csigolyák röntgenfelvételei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 háti csigolyák röntgenfelvételei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Az ágyéki csigolyák röntgenfelvételei </w:t>
      </w:r>
    </w:p>
    <w:p w:rsidR="008D595B" w:rsidRPr="007245FD" w:rsidRDefault="008D595B" w:rsidP="008D595B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Helyszínek, betegágyban készített felvételek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C1141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proofErr w:type="spellStart"/>
      <w:r w:rsidRPr="007245FD">
        <w:rPr>
          <w:rFonts w:cs="Times New Roman"/>
          <w:b/>
          <w:color w:val="000000" w:themeColor="text1"/>
        </w:rPr>
        <w:t>Denzitometria</w:t>
      </w:r>
      <w:proofErr w:type="spellEnd"/>
      <w:r w:rsidRPr="007245FD">
        <w:rPr>
          <w:rFonts w:cs="Times New Roman"/>
          <w:b/>
          <w:color w:val="000000" w:themeColor="text1"/>
        </w:rPr>
        <w:t xml:space="preserve">  </w:t>
      </w:r>
    </w:p>
    <w:p w:rsidR="00C1141A" w:rsidRPr="007245FD" w:rsidRDefault="00C1141A" w:rsidP="00C1141A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 csontsűrűség változása és vizsgálata </w:t>
      </w:r>
    </w:p>
    <w:p w:rsidR="00C1141A" w:rsidRPr="007245FD" w:rsidRDefault="00C1141A" w:rsidP="00C1141A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 csontépülés és lebontás élettana </w:t>
      </w:r>
    </w:p>
    <w:p w:rsidR="00C1141A" w:rsidRPr="007245FD" w:rsidRDefault="00C1141A" w:rsidP="00C1141A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 csontok ásványanyag tartalmának változása az életkor függvényében </w:t>
      </w:r>
    </w:p>
    <w:p w:rsidR="00C1141A" w:rsidRPr="007245FD" w:rsidRDefault="00C1141A" w:rsidP="00C1141A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Az </w:t>
      </w: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osteopénia</w:t>
      </w:r>
      <w:proofErr w:type="spellEnd"/>
      <w:r w:rsidRPr="007245FD">
        <w:rPr>
          <w:rFonts w:cs="Times New Roman"/>
          <w:color w:val="000000" w:themeColor="text1"/>
          <w:szCs w:val="24"/>
          <w:lang w:eastAsia="hu-HU"/>
        </w:rPr>
        <w:t xml:space="preserve"> és </w:t>
      </w: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porosis</w:t>
      </w:r>
      <w:proofErr w:type="spellEnd"/>
      <w:r w:rsidRPr="007245FD">
        <w:rPr>
          <w:rFonts w:cs="Times New Roman"/>
          <w:color w:val="000000" w:themeColor="text1"/>
          <w:szCs w:val="24"/>
          <w:lang w:eastAsia="hu-HU"/>
        </w:rPr>
        <w:t xml:space="preserve"> definíciója </w:t>
      </w:r>
    </w:p>
    <w:p w:rsidR="00C1141A" w:rsidRPr="007245FD" w:rsidRDefault="00C1141A" w:rsidP="00C1141A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Az osteoporosis típusai: primer és szekunder osteoporosisok </w:t>
      </w:r>
    </w:p>
    <w:p w:rsidR="00C1141A" w:rsidRPr="007245FD" w:rsidRDefault="00C1141A" w:rsidP="00C1141A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 szekunder osteoporosisok okai </w:t>
      </w:r>
    </w:p>
    <w:p w:rsidR="00C1141A" w:rsidRPr="007245FD" w:rsidRDefault="00C1141A" w:rsidP="00C1141A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 primer osteoporosis népegészségügyi jelentősége </w:t>
      </w:r>
    </w:p>
    <w:p w:rsidR="00C1141A" w:rsidRPr="007245FD" w:rsidRDefault="00C1141A" w:rsidP="00C1141A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Az osteoporosis szövődményei </w:t>
      </w:r>
    </w:p>
    <w:p w:rsidR="00C1141A" w:rsidRPr="007245FD" w:rsidRDefault="00C1141A" w:rsidP="00C1141A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Az </w:t>
      </w: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ostoprosis</w:t>
      </w:r>
      <w:proofErr w:type="spellEnd"/>
      <w:r w:rsidRPr="007245FD">
        <w:rPr>
          <w:rFonts w:cs="Times New Roman"/>
          <w:color w:val="000000" w:themeColor="text1"/>
          <w:szCs w:val="24"/>
          <w:lang w:eastAsia="hu-HU"/>
        </w:rPr>
        <w:t xml:space="preserve"> kialakulásának rizikófaktorai </w:t>
      </w:r>
    </w:p>
    <w:p w:rsidR="00C1141A" w:rsidRPr="007245FD" w:rsidRDefault="00C1141A" w:rsidP="00C1141A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 csontsűrűség mérés indikációi </w:t>
      </w:r>
    </w:p>
    <w:p w:rsidR="00C1141A" w:rsidRPr="007245FD" w:rsidRDefault="00C1141A" w:rsidP="00C1141A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Az osteoporosis röntgentünetei </w:t>
      </w:r>
    </w:p>
    <w:p w:rsidR="00C1141A" w:rsidRPr="007245FD" w:rsidRDefault="00C1141A" w:rsidP="00C1141A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Az osteoporosis megelőzése </w:t>
      </w:r>
    </w:p>
    <w:p w:rsidR="00C1141A" w:rsidRPr="007245FD" w:rsidRDefault="00C1141A" w:rsidP="00C1141A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 Az osteoporosis kezelésének alapelvei </w:t>
      </w:r>
    </w:p>
    <w:p w:rsidR="00C1141A" w:rsidRPr="007245FD" w:rsidRDefault="00C1141A" w:rsidP="00C1141A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 csontsűrűség mérése </w:t>
      </w:r>
    </w:p>
    <w:p w:rsidR="00C1141A" w:rsidRPr="007245FD" w:rsidRDefault="00C1141A" w:rsidP="00C1141A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Morfometriás</w:t>
      </w:r>
      <w:proofErr w:type="spellEnd"/>
      <w:r w:rsidRPr="007245FD">
        <w:rPr>
          <w:rFonts w:cs="Times New Roman"/>
          <w:color w:val="000000" w:themeColor="text1"/>
          <w:szCs w:val="24"/>
          <w:lang w:eastAsia="hu-HU"/>
        </w:rPr>
        <w:t xml:space="preserve"> mérések </w:t>
      </w:r>
    </w:p>
    <w:p w:rsidR="00C1141A" w:rsidRPr="007245FD" w:rsidRDefault="00C1141A" w:rsidP="00C1141A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Hagyományos, </w:t>
      </w: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szemikvantitatív</w:t>
      </w:r>
      <w:proofErr w:type="spellEnd"/>
      <w:r w:rsidRPr="007245FD">
        <w:rPr>
          <w:rFonts w:cs="Times New Roman"/>
          <w:color w:val="000000" w:themeColor="text1"/>
          <w:szCs w:val="24"/>
          <w:lang w:eastAsia="hu-HU"/>
        </w:rPr>
        <w:t xml:space="preserve"> </w:t>
      </w: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denzitometria</w:t>
      </w:r>
      <w:proofErr w:type="spellEnd"/>
      <w:r w:rsidRPr="007245FD">
        <w:rPr>
          <w:rFonts w:cs="Times New Roman"/>
          <w:color w:val="000000" w:themeColor="text1"/>
          <w:szCs w:val="24"/>
          <w:lang w:eastAsia="hu-HU"/>
        </w:rPr>
        <w:t xml:space="preserve"> </w:t>
      </w:r>
    </w:p>
    <w:p w:rsidR="00C1141A" w:rsidRPr="007245FD" w:rsidRDefault="00C1141A" w:rsidP="00C1141A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Kvantitatív </w:t>
      </w: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denzitometria</w:t>
      </w:r>
      <w:proofErr w:type="spellEnd"/>
      <w:r w:rsidRPr="007245FD">
        <w:rPr>
          <w:rFonts w:cs="Times New Roman"/>
          <w:color w:val="000000" w:themeColor="text1"/>
          <w:szCs w:val="24"/>
          <w:lang w:eastAsia="hu-HU"/>
        </w:rPr>
        <w:t xml:space="preserve">, foton </w:t>
      </w: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abszorpciometria</w:t>
      </w:r>
      <w:proofErr w:type="spellEnd"/>
    </w:p>
    <w:p w:rsidR="00C1141A" w:rsidRPr="007245FD" w:rsidRDefault="00C1141A" w:rsidP="00C1141A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Mérési helyek (DEXA)</w:t>
      </w:r>
    </w:p>
    <w:p w:rsidR="00C1141A" w:rsidRPr="007245FD" w:rsidRDefault="00C1141A" w:rsidP="00C1141A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Mérési pontosság és hitelesség meghatározása és hibahatárai </w:t>
      </w:r>
    </w:p>
    <w:p w:rsidR="00C1141A" w:rsidRPr="007245FD" w:rsidRDefault="00C1141A" w:rsidP="00C1141A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Csonttömeg számszerűségének összefüggései </w:t>
      </w:r>
    </w:p>
    <w:p w:rsidR="00C1141A" w:rsidRPr="007245FD" w:rsidRDefault="00C1141A" w:rsidP="00C1141A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BMC </w:t>
      </w:r>
    </w:p>
    <w:p w:rsidR="00C1141A" w:rsidRPr="007245FD" w:rsidRDefault="00C1141A" w:rsidP="00C1141A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BMD </w:t>
      </w:r>
    </w:p>
    <w:p w:rsidR="00C1141A" w:rsidRPr="007245FD" w:rsidRDefault="00C1141A" w:rsidP="00C1141A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T-score</w:t>
      </w:r>
      <w:proofErr w:type="spellEnd"/>
      <w:r w:rsidRPr="007245FD">
        <w:rPr>
          <w:rFonts w:cs="Times New Roman"/>
          <w:color w:val="000000" w:themeColor="text1"/>
          <w:szCs w:val="24"/>
          <w:lang w:eastAsia="hu-HU"/>
        </w:rPr>
        <w:t xml:space="preserve"> </w:t>
      </w:r>
    </w:p>
    <w:p w:rsidR="00C1141A" w:rsidRPr="007245FD" w:rsidRDefault="00C1141A" w:rsidP="00C1141A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Z-score</w:t>
      </w:r>
      <w:proofErr w:type="spellEnd"/>
      <w:r w:rsidRPr="007245FD">
        <w:rPr>
          <w:rFonts w:cs="Times New Roman"/>
          <w:color w:val="000000" w:themeColor="text1"/>
          <w:szCs w:val="24"/>
          <w:lang w:eastAsia="hu-HU"/>
        </w:rPr>
        <w:t xml:space="preserve"> </w:t>
      </w:r>
    </w:p>
    <w:p w:rsidR="00C1141A" w:rsidRPr="007245FD" w:rsidRDefault="00C1141A" w:rsidP="00C1141A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lastRenderedPageBreak/>
        <w:t xml:space="preserve">Referencia értékek </w:t>
      </w:r>
    </w:p>
    <w:p w:rsidR="00C1141A" w:rsidRPr="007245FD" w:rsidRDefault="00C1141A" w:rsidP="00C1141A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Az </w:t>
      </w: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osteodenzitometriás</w:t>
      </w:r>
      <w:proofErr w:type="spellEnd"/>
      <w:r w:rsidRPr="007245FD">
        <w:rPr>
          <w:rFonts w:cs="Times New Roman"/>
          <w:color w:val="000000" w:themeColor="text1"/>
          <w:szCs w:val="24"/>
          <w:lang w:eastAsia="hu-HU"/>
        </w:rPr>
        <w:t xml:space="preserve"> vizsgálatok kiértékelése és dokumentációja </w:t>
      </w:r>
    </w:p>
    <w:p w:rsidR="00C1141A" w:rsidRPr="007245FD" w:rsidRDefault="00C1141A" w:rsidP="00C1141A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Testösszetétel analízis </w:t>
      </w:r>
    </w:p>
    <w:p w:rsidR="00C1141A" w:rsidRPr="007245FD" w:rsidRDefault="00C1141A" w:rsidP="00C1141A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Denzitometria</w:t>
      </w:r>
      <w:proofErr w:type="spellEnd"/>
      <w:r w:rsidRPr="007245FD">
        <w:rPr>
          <w:rFonts w:cs="Times New Roman"/>
          <w:color w:val="000000" w:themeColor="text1"/>
          <w:szCs w:val="24"/>
          <w:lang w:eastAsia="hu-HU"/>
        </w:rPr>
        <w:t xml:space="preserve"> és </w:t>
      </w: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morfometria</w:t>
      </w:r>
      <w:proofErr w:type="spellEnd"/>
      <w:r w:rsidRPr="007245FD">
        <w:rPr>
          <w:rFonts w:cs="Times New Roman"/>
          <w:color w:val="000000" w:themeColor="text1"/>
          <w:szCs w:val="24"/>
          <w:lang w:eastAsia="hu-HU"/>
        </w:rPr>
        <w:t xml:space="preserve"> együttes kvantitatív értékelése </w:t>
      </w:r>
    </w:p>
    <w:p w:rsidR="00C1141A" w:rsidRPr="007245FD" w:rsidRDefault="00C1141A" w:rsidP="00C1141A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 </w:t>
      </w: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radiográfus</w:t>
      </w:r>
      <w:proofErr w:type="spellEnd"/>
      <w:r w:rsidRPr="007245FD">
        <w:rPr>
          <w:rFonts w:cs="Times New Roman"/>
          <w:color w:val="000000" w:themeColor="text1"/>
          <w:szCs w:val="24"/>
          <w:lang w:eastAsia="hu-HU"/>
        </w:rPr>
        <w:t xml:space="preserve"> speciális feladatai az </w:t>
      </w: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osteodenzitometriás</w:t>
      </w:r>
      <w:proofErr w:type="spellEnd"/>
      <w:r w:rsidRPr="007245FD">
        <w:rPr>
          <w:rFonts w:cs="Times New Roman"/>
          <w:color w:val="000000" w:themeColor="text1"/>
          <w:szCs w:val="24"/>
          <w:lang w:eastAsia="hu-HU"/>
        </w:rPr>
        <w:t xml:space="preserve"> vizsgálat során </w:t>
      </w:r>
    </w:p>
    <w:p w:rsidR="00C1141A" w:rsidRPr="007245FD" w:rsidRDefault="00C1141A" w:rsidP="00C1141A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 beteg előkészítése </w:t>
      </w: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osteodenzitometriás</w:t>
      </w:r>
      <w:proofErr w:type="spellEnd"/>
      <w:r w:rsidRPr="007245FD">
        <w:rPr>
          <w:rFonts w:cs="Times New Roman"/>
          <w:color w:val="000000" w:themeColor="text1"/>
          <w:szCs w:val="24"/>
          <w:lang w:eastAsia="hu-HU"/>
        </w:rPr>
        <w:t xml:space="preserve"> vizsgálatra </w:t>
      </w:r>
    </w:p>
    <w:p w:rsidR="00C1141A" w:rsidRPr="007245FD" w:rsidRDefault="00C1141A" w:rsidP="00C1141A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 A beteg pozicionálása </w:t>
      </w:r>
    </w:p>
    <w:p w:rsidR="00C1141A" w:rsidRPr="007245FD" w:rsidRDefault="00C1141A" w:rsidP="00C1141A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Speciális sugárvédelmi vonatkozások ismerete és betartása </w:t>
      </w:r>
    </w:p>
    <w:p w:rsidR="00C1141A" w:rsidRPr="007245FD" w:rsidRDefault="00C1141A" w:rsidP="00C1141A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Osteodenzitometriás</w:t>
      </w:r>
      <w:proofErr w:type="spellEnd"/>
      <w:r w:rsidRPr="007245FD">
        <w:rPr>
          <w:rFonts w:cs="Times New Roman"/>
          <w:color w:val="000000" w:themeColor="text1"/>
          <w:szCs w:val="24"/>
          <w:lang w:eastAsia="hu-HU"/>
        </w:rPr>
        <w:t xml:space="preserve"> vizsgálatok kivitelezése </w:t>
      </w:r>
    </w:p>
    <w:p w:rsidR="00C1141A" w:rsidRPr="007245FD" w:rsidRDefault="00C1141A" w:rsidP="00C1141A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Minőségbiztosítás</w:t>
      </w:r>
    </w:p>
    <w:p w:rsidR="00C1141A" w:rsidRPr="007245FD" w:rsidRDefault="00C1141A" w:rsidP="00C1141A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Mérési pontosság és hitelesség meghatározása és hibahatárai</w:t>
      </w:r>
    </w:p>
    <w:p w:rsidR="00A23F09" w:rsidRPr="007245FD" w:rsidRDefault="00C1141A" w:rsidP="00C1141A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A témakört csoportbontásban kell tanítani.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C1141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color w:val="000000" w:themeColor="text1"/>
          <w:szCs w:val="24"/>
        </w:rPr>
        <w:t xml:space="preserve">Fogászati felvételek  </w:t>
      </w:r>
    </w:p>
    <w:p w:rsidR="00C1141A" w:rsidRPr="007245FD" w:rsidRDefault="00C1141A" w:rsidP="00C1141A">
      <w:pPr>
        <w:autoSpaceDE w:val="0"/>
        <w:autoSpaceDN w:val="0"/>
        <w:adjustRightInd w:val="0"/>
        <w:spacing w:after="19"/>
        <w:rPr>
          <w:rFonts w:cs="Times New Roman"/>
          <w:color w:val="000000" w:themeColor="text1"/>
          <w:szCs w:val="24"/>
          <w:lang w:eastAsia="hu-HU"/>
        </w:rPr>
      </w:pP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Intraoralis</w:t>
      </w:r>
      <w:proofErr w:type="spellEnd"/>
      <w:r w:rsidRPr="007245FD">
        <w:rPr>
          <w:rFonts w:cs="Times New Roman"/>
          <w:color w:val="000000" w:themeColor="text1"/>
          <w:szCs w:val="24"/>
          <w:lang w:eastAsia="hu-HU"/>
        </w:rPr>
        <w:t xml:space="preserve"> felvételek</w:t>
      </w:r>
    </w:p>
    <w:p w:rsidR="00C1141A" w:rsidRPr="007245FD" w:rsidRDefault="00C1141A" w:rsidP="00C1141A">
      <w:pPr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Szögfelezős technika</w:t>
      </w:r>
    </w:p>
    <w:p w:rsidR="00C1141A" w:rsidRPr="007245FD" w:rsidRDefault="00C1141A" w:rsidP="00C1141A">
      <w:pPr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Párhuzamos technika</w:t>
      </w:r>
    </w:p>
    <w:p w:rsidR="00C1141A" w:rsidRPr="007245FD" w:rsidRDefault="00C1141A" w:rsidP="00C1141A">
      <w:pPr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Korona felvételek</w:t>
      </w:r>
    </w:p>
    <w:p w:rsidR="00C1141A" w:rsidRPr="007245FD" w:rsidRDefault="00C1141A" w:rsidP="00C1141A">
      <w:pPr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Szárnyas felvételek</w:t>
      </w:r>
    </w:p>
    <w:p w:rsidR="00C1141A" w:rsidRPr="007245FD" w:rsidRDefault="00C1141A" w:rsidP="00C1141A">
      <w:pPr>
        <w:autoSpaceDE w:val="0"/>
        <w:autoSpaceDN w:val="0"/>
        <w:adjustRightInd w:val="0"/>
        <w:spacing w:after="19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Ráharapásos felvételek</w:t>
      </w:r>
    </w:p>
    <w:p w:rsidR="00C1141A" w:rsidRPr="007245FD" w:rsidRDefault="00C1141A" w:rsidP="00C1141A">
      <w:pPr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Extraoralis</w:t>
      </w:r>
      <w:proofErr w:type="spellEnd"/>
      <w:r w:rsidRPr="007245FD">
        <w:rPr>
          <w:rFonts w:cs="Times New Roman"/>
          <w:color w:val="000000" w:themeColor="text1"/>
          <w:szCs w:val="24"/>
          <w:lang w:eastAsia="hu-HU"/>
        </w:rPr>
        <w:t xml:space="preserve"> felvételek</w:t>
      </w:r>
    </w:p>
    <w:p w:rsidR="00C1141A" w:rsidRPr="007245FD" w:rsidRDefault="00C1141A" w:rsidP="00C1141A">
      <w:pPr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Sík</w:t>
      </w:r>
    </w:p>
    <w:p w:rsidR="00C1141A" w:rsidRPr="007245FD" w:rsidRDefault="00C1141A" w:rsidP="00C1141A">
      <w:pPr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Panoráma</w:t>
      </w:r>
    </w:p>
    <w:p w:rsidR="00C1141A" w:rsidRPr="007245FD" w:rsidRDefault="00C1141A" w:rsidP="00C1141A">
      <w:pPr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Speciális felvételek: CT, MRI, </w:t>
      </w:r>
      <w:proofErr w:type="gramStart"/>
      <w:r w:rsidRPr="007245FD">
        <w:rPr>
          <w:rFonts w:cs="Times New Roman"/>
          <w:color w:val="000000" w:themeColor="text1"/>
          <w:szCs w:val="24"/>
          <w:lang w:eastAsia="hu-HU"/>
        </w:rPr>
        <w:t>UH</w:t>
      </w:r>
      <w:proofErr w:type="gramEnd"/>
      <w:r w:rsidRPr="007245FD">
        <w:rPr>
          <w:rFonts w:cs="Times New Roman"/>
          <w:color w:val="000000" w:themeColor="text1"/>
          <w:szCs w:val="24"/>
          <w:lang w:eastAsia="hu-HU"/>
        </w:rPr>
        <w:t>,</w:t>
      </w:r>
    </w:p>
    <w:p w:rsidR="00C1141A" w:rsidRPr="007245FD" w:rsidRDefault="00C1141A" w:rsidP="00C1141A">
      <w:pPr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Izotópvizsgálat</w:t>
      </w:r>
    </w:p>
    <w:p w:rsidR="00C1141A" w:rsidRPr="007245FD" w:rsidRDefault="00C1141A" w:rsidP="00C1141A">
      <w:pPr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Xeroradiográfia</w:t>
      </w:r>
      <w:proofErr w:type="spellEnd"/>
    </w:p>
    <w:p w:rsidR="00C1141A" w:rsidRPr="007245FD" w:rsidRDefault="00C1141A" w:rsidP="00C1141A">
      <w:pPr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A témakört csoportbontásban kell tanítani.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képzés javasolt helyszíne (ajánlás)</w:t>
      </w:r>
    </w:p>
    <w:p w:rsidR="00C1141A" w:rsidRPr="007245FD" w:rsidRDefault="00C1141A" w:rsidP="00C1141A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 gyakorlat helyszíne: </w:t>
      </w:r>
    </w:p>
    <w:p w:rsidR="00C1141A" w:rsidRPr="007245FD" w:rsidRDefault="00C1141A" w:rsidP="00C1141A">
      <w:pPr>
        <w:spacing w:after="0"/>
        <w:rPr>
          <w:rFonts w:cs="Times New Roman"/>
          <w:bCs/>
          <w:color w:val="000000" w:themeColor="text1"/>
          <w:szCs w:val="24"/>
        </w:rPr>
      </w:pPr>
      <w:r w:rsidRPr="007245FD">
        <w:rPr>
          <w:rFonts w:cs="Times New Roman"/>
          <w:bCs/>
          <w:color w:val="000000" w:themeColor="text1"/>
          <w:szCs w:val="24"/>
        </w:rPr>
        <w:t>50 óra demonstrációs termi gyakorlat.</w:t>
      </w:r>
    </w:p>
    <w:p w:rsidR="00C1141A" w:rsidRPr="007245FD" w:rsidRDefault="00C1141A" w:rsidP="00C1141A">
      <w:pPr>
        <w:spacing w:after="0"/>
        <w:rPr>
          <w:rFonts w:cs="Times New Roman"/>
          <w:bCs/>
          <w:color w:val="000000" w:themeColor="text1"/>
          <w:szCs w:val="24"/>
        </w:rPr>
      </w:pPr>
      <w:r w:rsidRPr="007245FD">
        <w:rPr>
          <w:rFonts w:cs="Times New Roman"/>
          <w:bCs/>
          <w:color w:val="000000" w:themeColor="text1"/>
          <w:szCs w:val="24"/>
        </w:rPr>
        <w:t>50 óra akkreditált traumatológia vagy sürgősségi röntgen osztályon</w:t>
      </w:r>
      <w:r w:rsidR="00F358B4" w:rsidRPr="007245FD">
        <w:rPr>
          <w:rFonts w:cs="Times New Roman"/>
          <w:bCs/>
          <w:color w:val="000000" w:themeColor="text1"/>
          <w:szCs w:val="24"/>
        </w:rPr>
        <w:t>.</w:t>
      </w:r>
    </w:p>
    <w:p w:rsidR="00C1141A" w:rsidRPr="007245FD" w:rsidRDefault="00F358B4" w:rsidP="00C1141A">
      <w:pPr>
        <w:spacing w:after="0"/>
        <w:rPr>
          <w:rFonts w:cs="Times New Roman"/>
          <w:b/>
          <w:bCs/>
          <w:color w:val="000000" w:themeColor="text1"/>
          <w:szCs w:val="24"/>
        </w:rPr>
      </w:pPr>
      <w:r w:rsidRPr="007245FD">
        <w:rPr>
          <w:rFonts w:cs="Times New Roman"/>
          <w:bCs/>
          <w:color w:val="000000" w:themeColor="text1"/>
          <w:szCs w:val="24"/>
        </w:rPr>
        <w:t>A fennmaradó</w:t>
      </w:r>
      <w:r w:rsidR="00C1141A" w:rsidRPr="007245FD">
        <w:rPr>
          <w:rFonts w:cs="Times New Roman"/>
          <w:bCs/>
          <w:color w:val="000000" w:themeColor="text1"/>
          <w:szCs w:val="24"/>
        </w:rPr>
        <w:t xml:space="preserve"> </w:t>
      </w:r>
      <w:r w:rsidRPr="007245FD">
        <w:rPr>
          <w:rFonts w:cs="Times New Roman"/>
          <w:bCs/>
          <w:color w:val="000000" w:themeColor="text1"/>
          <w:szCs w:val="24"/>
        </w:rPr>
        <w:t>klinikai gyakorlati órákat</w:t>
      </w:r>
      <w:r w:rsidR="00C1141A" w:rsidRPr="007245FD">
        <w:rPr>
          <w:rFonts w:cs="Times New Roman"/>
          <w:color w:val="000000" w:themeColor="text1"/>
          <w:szCs w:val="24"/>
        </w:rPr>
        <w:t xml:space="preserve"> akkreditált radiológiai osztályon (</w:t>
      </w:r>
      <w:proofErr w:type="spellStart"/>
      <w:r w:rsidR="00C1141A" w:rsidRPr="007245FD">
        <w:rPr>
          <w:rFonts w:cs="Times New Roman"/>
          <w:color w:val="000000" w:themeColor="text1"/>
          <w:szCs w:val="24"/>
        </w:rPr>
        <w:t>osteodenzitometriás</w:t>
      </w:r>
      <w:proofErr w:type="spellEnd"/>
      <w:r w:rsidR="00C1141A" w:rsidRPr="007245FD">
        <w:rPr>
          <w:rFonts w:cs="Times New Roman"/>
          <w:color w:val="000000" w:themeColor="text1"/>
          <w:szCs w:val="24"/>
        </w:rPr>
        <w:t xml:space="preserve"> </w:t>
      </w:r>
      <w:r w:rsidR="00BC38FE" w:rsidRPr="007245FD">
        <w:rPr>
          <w:rFonts w:cs="Times New Roman"/>
          <w:color w:val="000000" w:themeColor="text1"/>
          <w:szCs w:val="24"/>
        </w:rPr>
        <w:t>laboratórium</w:t>
      </w:r>
      <w:r w:rsidR="00C1141A" w:rsidRPr="007245FD">
        <w:rPr>
          <w:rFonts w:cs="Times New Roman"/>
          <w:color w:val="000000" w:themeColor="text1"/>
          <w:szCs w:val="24"/>
        </w:rPr>
        <w:t>, fogászati felvételező</w:t>
      </w:r>
      <w:r w:rsidRPr="007245FD">
        <w:rPr>
          <w:rFonts w:cs="Times New Roman"/>
          <w:color w:val="000000" w:themeColor="text1"/>
          <w:szCs w:val="24"/>
        </w:rPr>
        <w:t>, gyermek radiológia</w:t>
      </w:r>
      <w:r w:rsidR="00C1141A" w:rsidRPr="007245FD">
        <w:rPr>
          <w:rFonts w:cs="Times New Roman"/>
          <w:color w:val="000000" w:themeColor="text1"/>
          <w:szCs w:val="24"/>
        </w:rPr>
        <w:t>)</w:t>
      </w:r>
      <w:r w:rsidRPr="007245FD">
        <w:rPr>
          <w:rFonts w:cs="Times New Roman"/>
          <w:color w:val="000000" w:themeColor="text1"/>
          <w:szCs w:val="24"/>
        </w:rPr>
        <w:t xml:space="preserve"> kell letölteni.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értékelésének módja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nemzeti köznevelésről szóló 2011. évi </w:t>
      </w:r>
      <w:r w:rsidR="00DB5E4F">
        <w:rPr>
          <w:rFonts w:cs="Times New Roman"/>
          <w:color w:val="000000" w:themeColor="text1"/>
        </w:rPr>
        <w:t xml:space="preserve">CXC. törvény </w:t>
      </w:r>
      <w:r w:rsidRPr="007245FD">
        <w:rPr>
          <w:rFonts w:cs="Times New Roman"/>
          <w:color w:val="000000" w:themeColor="text1"/>
        </w:rPr>
        <w:t xml:space="preserve">54. § </w:t>
      </w:r>
      <w:r w:rsidR="00F5115E">
        <w:rPr>
          <w:rFonts w:cs="Times New Roman"/>
          <w:color w:val="000000" w:themeColor="text1"/>
        </w:rPr>
        <w:t>(2) bekezdés a)</w:t>
      </w:r>
      <w:r w:rsidRPr="007245FD">
        <w:rPr>
          <w:rFonts w:cs="Times New Roman"/>
          <w:color w:val="000000" w:themeColor="text1"/>
        </w:rPr>
        <w:t xml:space="preserve"> pontja szerinti értékeléssel.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br w:type="page"/>
      </w:r>
    </w:p>
    <w:p w:rsidR="00A23F09" w:rsidRPr="007245FD" w:rsidRDefault="00A23F09" w:rsidP="00A23F09">
      <w:pPr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A</w:t>
      </w:r>
    </w:p>
    <w:p w:rsidR="00A23F09" w:rsidRPr="007245FD" w:rsidRDefault="009D5190" w:rsidP="00A23F09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11825</w:t>
      </w:r>
      <w:r w:rsidR="00A23F09" w:rsidRPr="007245FD">
        <w:rPr>
          <w:rFonts w:cs="Times New Roman"/>
          <w:b/>
          <w:color w:val="000000" w:themeColor="text1"/>
          <w:sz w:val="36"/>
        </w:rPr>
        <w:t>-</w:t>
      </w:r>
      <w:r w:rsidRPr="007245FD">
        <w:rPr>
          <w:rFonts w:cs="Times New Roman"/>
          <w:b/>
          <w:color w:val="000000" w:themeColor="text1"/>
          <w:sz w:val="36"/>
        </w:rPr>
        <w:t>16</w:t>
      </w:r>
      <w:r w:rsidR="00A23F09" w:rsidRPr="007245FD">
        <w:rPr>
          <w:rFonts w:cs="Times New Roman"/>
          <w:b/>
          <w:color w:val="000000" w:themeColor="text1"/>
          <w:sz w:val="36"/>
        </w:rPr>
        <w:t xml:space="preserve"> azonosító számú</w:t>
      </w:r>
    </w:p>
    <w:p w:rsidR="00A23F09" w:rsidRPr="007245FD" w:rsidRDefault="00DF40F4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Képalkotó diagnosztikai vizsgálatok, m</w:t>
      </w:r>
      <w:r w:rsidR="009D5190" w:rsidRPr="007245FD">
        <w:rPr>
          <w:rFonts w:cs="Times New Roman"/>
          <w:b/>
          <w:color w:val="000000" w:themeColor="text1"/>
          <w:sz w:val="36"/>
        </w:rPr>
        <w:t xml:space="preserve">ammográfia, ultrahang </w:t>
      </w:r>
      <w:r w:rsidRPr="007245FD">
        <w:rPr>
          <w:rFonts w:cs="Times New Roman"/>
          <w:b/>
          <w:color w:val="000000" w:themeColor="text1"/>
          <w:sz w:val="36"/>
        </w:rPr>
        <w:t>alapjai</w:t>
      </w:r>
      <w:r w:rsidR="009D5190" w:rsidRPr="007245FD">
        <w:rPr>
          <w:rFonts w:cs="Times New Roman"/>
          <w:b/>
          <w:color w:val="000000" w:themeColor="text1"/>
          <w:sz w:val="36"/>
        </w:rPr>
        <w:t xml:space="preserve"> </w:t>
      </w:r>
    </w:p>
    <w:p w:rsidR="00A23F09" w:rsidRPr="007245FD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:rsidR="00A23F09" w:rsidRPr="007245FD" w:rsidRDefault="00A23F09" w:rsidP="00A23F09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7245FD">
        <w:rPr>
          <w:rFonts w:cs="Times New Roman"/>
          <w:b/>
          <w:color w:val="000000" w:themeColor="text1"/>
          <w:sz w:val="36"/>
        </w:rPr>
        <w:t xml:space="preserve"> követelménymodul</w:t>
      </w:r>
    </w:p>
    <w:p w:rsidR="00A23F09" w:rsidRPr="007245FD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7245FD">
        <w:rPr>
          <w:rFonts w:cs="Times New Roman"/>
          <w:b/>
          <w:color w:val="000000" w:themeColor="text1"/>
          <w:sz w:val="36"/>
        </w:rPr>
        <w:t>, témakörei</w:t>
      </w:r>
    </w:p>
    <w:p w:rsidR="00A23F09" w:rsidRPr="007245FD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br w:type="page"/>
      </w:r>
    </w:p>
    <w:p w:rsidR="00A23F09" w:rsidRPr="007245FD" w:rsidRDefault="00A23F09" w:rsidP="00A23F09">
      <w:pPr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 xml:space="preserve">A </w:t>
      </w:r>
      <w:r w:rsidR="00F5447A" w:rsidRPr="007245FD">
        <w:rPr>
          <w:rFonts w:cs="Times New Roman"/>
          <w:color w:val="000000" w:themeColor="text1"/>
        </w:rPr>
        <w:t>11825</w:t>
      </w:r>
      <w:r w:rsidRPr="007245FD">
        <w:rPr>
          <w:rFonts w:cs="Times New Roman"/>
          <w:color w:val="000000" w:themeColor="text1"/>
        </w:rPr>
        <w:t>-</w:t>
      </w:r>
      <w:r w:rsidR="00F5447A" w:rsidRPr="007245FD">
        <w:rPr>
          <w:rFonts w:cs="Times New Roman"/>
          <w:color w:val="000000" w:themeColor="text1"/>
        </w:rPr>
        <w:t>16</w:t>
      </w:r>
      <w:r w:rsidRPr="007245FD">
        <w:rPr>
          <w:rFonts w:cs="Times New Roman"/>
          <w:color w:val="000000" w:themeColor="text1"/>
        </w:rPr>
        <w:t xml:space="preserve"> azonosító számú </w:t>
      </w:r>
      <w:r w:rsidR="00DF40F4" w:rsidRPr="007245FD">
        <w:rPr>
          <w:rFonts w:cs="Times New Roman"/>
          <w:color w:val="000000" w:themeColor="text1"/>
        </w:rPr>
        <w:t>Képalkotó diagnosztikai vizsgálatok, m</w:t>
      </w:r>
      <w:r w:rsidR="00F5447A" w:rsidRPr="007245FD">
        <w:rPr>
          <w:rFonts w:cs="Times New Roman"/>
          <w:color w:val="000000" w:themeColor="text1"/>
        </w:rPr>
        <w:t xml:space="preserve">ammográfia, ultrahang </w:t>
      </w:r>
      <w:r w:rsidR="00DF40F4" w:rsidRPr="007245FD">
        <w:rPr>
          <w:rFonts w:cs="Times New Roman"/>
          <w:color w:val="000000" w:themeColor="text1"/>
        </w:rPr>
        <w:t>alapjai</w:t>
      </w:r>
      <w:r w:rsidR="00F5447A" w:rsidRPr="007245FD">
        <w:rPr>
          <w:rFonts w:cs="Times New Roman"/>
          <w:color w:val="000000" w:themeColor="text1"/>
        </w:rPr>
        <w:t xml:space="preserve"> </w:t>
      </w:r>
      <w:r w:rsidRPr="007245FD">
        <w:rPr>
          <w:rFonts w:cs="Times New Roman"/>
          <w:color w:val="000000" w:themeColor="text1"/>
        </w:rPr>
        <w:t xml:space="preserve">megnevezésű szakmai követelménymodulhoz tartozó tantárgyak és témakörök oktatása során </w:t>
      </w:r>
      <w:r w:rsidR="00090F4B">
        <w:rPr>
          <w:rFonts w:cs="Times New Roman"/>
          <w:color w:val="000000" w:themeColor="text1"/>
        </w:rPr>
        <w:t>fejlesztendő kompetenciák:</w:t>
      </w:r>
    </w:p>
    <w:tbl>
      <w:tblPr>
        <w:tblW w:w="3584" w:type="pct"/>
        <w:jc w:val="center"/>
        <w:tblInd w:w="-540" w:type="dxa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044"/>
        <w:gridCol w:w="623"/>
        <w:gridCol w:w="436"/>
        <w:gridCol w:w="189"/>
        <w:gridCol w:w="624"/>
        <w:gridCol w:w="630"/>
      </w:tblGrid>
      <w:tr w:rsidR="007245FD" w:rsidRPr="00763CC0" w:rsidTr="00763CC0">
        <w:trPr>
          <w:cantSplit/>
          <w:trHeight w:val="2574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D04CF" w:rsidRPr="00763CC0" w:rsidRDefault="000D04CF" w:rsidP="00F5447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Emlődiagnosztika</w:t>
            </w: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D04CF" w:rsidRPr="00763CC0" w:rsidRDefault="000D04CF" w:rsidP="00F5447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Ultrahang diagnosztika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D04CF" w:rsidRPr="00763CC0" w:rsidRDefault="000D04CF" w:rsidP="00F5447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Emlődiagnosztika gyakorlat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D04CF" w:rsidRPr="00763CC0" w:rsidRDefault="000D04CF" w:rsidP="00F5447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Ultrahang diagnosztika gyakorlat</w:t>
            </w:r>
          </w:p>
        </w:tc>
      </w:tr>
      <w:tr w:rsidR="007245FD" w:rsidRPr="00763CC0" w:rsidTr="00763CC0">
        <w:trPr>
          <w:gridAfter w:val="3"/>
          <w:wAfter w:w="1102" w:type="pct"/>
          <w:trHeight w:val="255"/>
          <w:jc w:val="center"/>
        </w:trPr>
        <w:tc>
          <w:tcPr>
            <w:tcW w:w="389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Anatómia, röntgen-anatómiai ismereteit alkalmazza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x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Betegtájékoztatást és irányítást végez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x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Vizsgálati stratégiát megbeszél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x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Mammográfiás felvételeket készít és megítéli azokat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x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Intervenciós beavatkozásoknál segédkezik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x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Kiegészítő felvételek szükségességét felismeri, konzultál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x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Felismeri a szövődményeket és allergiás reakciókat, részt vesz azok elhárításában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Biztosítja a beavatkozásokhoz szükséges eszközöket, kontrasztanyagokat, gyógyszereket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Képi dokumentációt készít és archivál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x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Digitális képfeldolgozást végez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 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Sugárvédelmi előírásokat betart és betartat, sugárvédő eszközöket alkalmaz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x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Betegbiztonság szabályait betartatja és betartja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x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</w:p>
        </w:tc>
      </w:tr>
      <w:tr w:rsidR="007245FD" w:rsidRPr="00763CC0" w:rsidTr="00763CC0">
        <w:trPr>
          <w:gridAfter w:val="3"/>
          <w:wAfter w:w="1102" w:type="pct"/>
          <w:trHeight w:val="255"/>
          <w:jc w:val="center"/>
        </w:trPr>
        <w:tc>
          <w:tcPr>
            <w:tcW w:w="389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Röntgenanatómia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x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Felvételtechnika, pozícionálás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x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Digitális képalkotás, archiválás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x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proofErr w:type="spellStart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Kontrasztaganyagok</w:t>
            </w:r>
            <w:proofErr w:type="spellEnd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ismerete, alkalmazása, szövődmények elhárítása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x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Képalkotó berendezések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Sugárvédelem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Speciális környezetvédelem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Emlő ép és kóros morfológiája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x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proofErr w:type="gramStart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UH</w:t>
            </w:r>
            <w:proofErr w:type="gramEnd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készülék és tartozékai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</w:t>
            </w: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 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proofErr w:type="gramStart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UH</w:t>
            </w:r>
            <w:proofErr w:type="gramEnd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vizsgálati módszerek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</w:t>
            </w: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 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Intervenciós eszközök ismerete, alkalmazása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x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 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lastRenderedPageBreak/>
              <w:t>Aszepszis-antiszepszis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x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 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Betegbiztonság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x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Minőségbiztonság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gridAfter w:val="3"/>
          <w:wAfter w:w="1102" w:type="pct"/>
          <w:trHeight w:val="255"/>
          <w:jc w:val="center"/>
        </w:trPr>
        <w:tc>
          <w:tcPr>
            <w:tcW w:w="389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nyelvű íráskészség, fogalmaz</w:t>
            </w:r>
            <w:r w:rsidR="002B5C10"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</w:t>
            </w: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és írásba, hallott szöveg megértése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x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Idegen nyelvű géphasználati felíratok értelmezése, megértése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Képalkotó berendezések üzembe hely</w:t>
            </w:r>
            <w:r w:rsidR="002B5C10"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</w:t>
            </w: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zése és használata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 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Dokumentációs eszközök használata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 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PACS rendszer használata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gridAfter w:val="3"/>
          <w:wAfter w:w="1102" w:type="pct"/>
          <w:trHeight w:val="255"/>
          <w:jc w:val="center"/>
        </w:trPr>
        <w:tc>
          <w:tcPr>
            <w:tcW w:w="389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Megbízhatóság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Térlátás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2B5C10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Precizitás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gridAfter w:val="3"/>
          <w:wAfter w:w="1102" w:type="pct"/>
          <w:trHeight w:val="255"/>
          <w:jc w:val="center"/>
        </w:trPr>
        <w:tc>
          <w:tcPr>
            <w:tcW w:w="389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Határozottság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Empatikus készség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x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Segítőkészség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x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gridAfter w:val="3"/>
          <w:wAfter w:w="1102" w:type="pct"/>
          <w:trHeight w:val="255"/>
          <w:jc w:val="center"/>
        </w:trPr>
        <w:tc>
          <w:tcPr>
            <w:tcW w:w="389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Logikus gondolkozás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Ismeretek helyén való alkalmazása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63CC0" w:rsidRPr="00763CC0" w:rsidTr="00763CC0">
        <w:trPr>
          <w:trHeight w:val="255"/>
          <w:jc w:val="center"/>
        </w:trPr>
        <w:tc>
          <w:tcPr>
            <w:tcW w:w="30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04CF" w:rsidRPr="00763CC0" w:rsidRDefault="000D04CF" w:rsidP="003350D1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proofErr w:type="gramStart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Probléma kezelés</w:t>
            </w:r>
            <w:proofErr w:type="gramEnd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, hiba elhárítás</w:t>
            </w:r>
          </w:p>
        </w:tc>
        <w:tc>
          <w:tcPr>
            <w:tcW w:w="4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4CF" w:rsidRPr="00763CC0" w:rsidRDefault="000D04CF" w:rsidP="003350D1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</w:tbl>
    <w:p w:rsidR="00A23F09" w:rsidRPr="007245FD" w:rsidRDefault="00A23F09" w:rsidP="00A23F09">
      <w:pPr>
        <w:rPr>
          <w:rFonts w:cs="Times New Roman"/>
          <w:color w:val="000000" w:themeColor="text1"/>
        </w:rPr>
      </w:pPr>
    </w:p>
    <w:p w:rsidR="00A23F09" w:rsidRPr="007245FD" w:rsidRDefault="003350D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Emlődiagnosztika</w:t>
      </w:r>
      <w:r w:rsidR="00A23F09" w:rsidRPr="007245FD">
        <w:rPr>
          <w:rFonts w:cs="Times New Roman"/>
          <w:b/>
          <w:color w:val="000000" w:themeColor="text1"/>
        </w:rPr>
        <w:t xml:space="preserve"> tantárgy</w:t>
      </w:r>
      <w:r w:rsidR="00A23F09" w:rsidRPr="007245FD">
        <w:rPr>
          <w:rFonts w:cs="Times New Roman"/>
          <w:b/>
          <w:color w:val="000000" w:themeColor="text1"/>
        </w:rPr>
        <w:tab/>
      </w:r>
      <w:r w:rsidR="00A47B6E" w:rsidRPr="007245FD">
        <w:rPr>
          <w:rFonts w:cs="Times New Roman"/>
          <w:b/>
          <w:color w:val="000000" w:themeColor="text1"/>
        </w:rPr>
        <w:t>4</w:t>
      </w:r>
      <w:r w:rsidR="002D1074" w:rsidRPr="007245FD">
        <w:rPr>
          <w:rFonts w:cs="Times New Roman"/>
          <w:b/>
          <w:color w:val="000000" w:themeColor="text1"/>
        </w:rPr>
        <w:t>7</w:t>
      </w:r>
      <w:r w:rsidR="00A23F09" w:rsidRPr="007245FD">
        <w:rPr>
          <w:rFonts w:cs="Times New Roman"/>
          <w:b/>
          <w:color w:val="000000" w:themeColor="text1"/>
        </w:rPr>
        <w:t xml:space="preserve"> óra/</w:t>
      </w:r>
      <w:r w:rsidR="00A47B6E" w:rsidRPr="007245FD">
        <w:rPr>
          <w:rFonts w:cs="Times New Roman"/>
          <w:b/>
          <w:color w:val="000000" w:themeColor="text1"/>
        </w:rPr>
        <w:t>4</w:t>
      </w:r>
      <w:r w:rsidR="002D1074" w:rsidRPr="007245FD">
        <w:rPr>
          <w:rFonts w:cs="Times New Roman"/>
          <w:b/>
          <w:color w:val="000000" w:themeColor="text1"/>
        </w:rPr>
        <w:t>7</w:t>
      </w:r>
      <w:r w:rsidR="00A23F09" w:rsidRPr="007245FD">
        <w:rPr>
          <w:rFonts w:cs="Times New Roman"/>
          <w:b/>
          <w:color w:val="000000" w:themeColor="text1"/>
        </w:rPr>
        <w:t xml:space="preserve"> óra*</w:t>
      </w:r>
    </w:p>
    <w:p w:rsidR="00A23F09" w:rsidRPr="007245FD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7245F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tantárgy a főszakképesítéshez kapcsolódik.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tanításának célja</w:t>
      </w:r>
    </w:p>
    <w:p w:rsidR="003350D1" w:rsidRPr="007245FD" w:rsidRDefault="003350D1" w:rsidP="003350D1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  <w:szCs w:val="24"/>
        </w:rPr>
        <w:t>A tantárgy tanításának célja, hogy a tanuló képes legyen a mammográfián az asszisztensi munka elvégzésére. A vizsgálatokra előjegyzést ad, tájékoztatja a beteget a vizsgálatokra való előkészítésről. Ismerje a vizsgálatokhoz szükséges pozícionálást. Képi és írásos dokumentációt végez. Az intervenciós beavatkozásokhoz szükséges eszközöket szakszerűen előkészíti, betartva az aszepszis-antiszepszis szabályait, asszisztál a vizsgálatoknál. A beteget tájékoztatja a vizsgálat menetéről. Ismerje a gép működési elvét.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Kapcsolódó közismereti, szakmai tartalmak</w:t>
      </w:r>
    </w:p>
    <w:p w:rsidR="003350D1" w:rsidRPr="007245FD" w:rsidRDefault="003350D1" w:rsidP="003350D1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Egészségügyi alapismeretek, alapápolás, </w:t>
      </w:r>
      <w:proofErr w:type="spellStart"/>
      <w:r w:rsidRPr="007245FD">
        <w:rPr>
          <w:rFonts w:cs="Times New Roman"/>
          <w:color w:val="000000" w:themeColor="text1"/>
        </w:rPr>
        <w:t>klinikumi</w:t>
      </w:r>
      <w:proofErr w:type="spellEnd"/>
      <w:r w:rsidRPr="007245FD">
        <w:rPr>
          <w:rFonts w:cs="Times New Roman"/>
          <w:color w:val="000000" w:themeColor="text1"/>
        </w:rPr>
        <w:t xml:space="preserve"> ismeretek, biológia, kémia, fizika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Témakörök</w:t>
      </w:r>
    </w:p>
    <w:p w:rsidR="00A23F09" w:rsidRPr="007245FD" w:rsidRDefault="003350D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Mammográfiás berendezések</w:t>
      </w:r>
      <w:r w:rsidR="00A23F09" w:rsidRPr="007245FD">
        <w:rPr>
          <w:rFonts w:cs="Times New Roman"/>
          <w:b/>
          <w:i/>
          <w:color w:val="000000" w:themeColor="text1"/>
        </w:rPr>
        <w:t xml:space="preserve"> </w:t>
      </w:r>
    </w:p>
    <w:p w:rsidR="003350D1" w:rsidRPr="007245FD" w:rsidRDefault="003350D1" w:rsidP="003350D1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Emlődiagnosztika technikai követelményei: nagyfelbontású ultrahang készülék, korszerű mammográfiás berendezés, film, speciális kazetta, speciálisan mammográfiára rendszeresített hívó automata, digitális mammográfia, direkt digitális mammográfia. </w:t>
      </w:r>
    </w:p>
    <w:p w:rsidR="003350D1" w:rsidRPr="007245FD" w:rsidRDefault="003350D1" w:rsidP="003350D1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Képfelvételi munkaállomás funkciói (betegadat bevitel, adat keresés, adat módosítás, munkafolyamat kiválasztása, elkészült felvétel elfogadása/elvetése, </w:t>
      </w: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postprocesszálás</w:t>
      </w:r>
      <w:proofErr w:type="spellEnd"/>
      <w:r w:rsidRPr="007245FD">
        <w:rPr>
          <w:rFonts w:cs="Times New Roman"/>
          <w:color w:val="000000" w:themeColor="text1"/>
          <w:szCs w:val="24"/>
          <w:lang w:eastAsia="hu-HU"/>
        </w:rPr>
        <w:t>)</w:t>
      </w:r>
    </w:p>
    <w:p w:rsidR="003350D1" w:rsidRPr="007245FD" w:rsidRDefault="003350D1" w:rsidP="003350D1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lastRenderedPageBreak/>
        <w:t xml:space="preserve">Mammográfiás berendezés ismerete (C kar, állvány, lábkapcsolók, AEC egység, sugárvédelem, piktogram, </w:t>
      </w: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ablakolás</w:t>
      </w:r>
      <w:proofErr w:type="spellEnd"/>
      <w:r w:rsidRPr="007245FD">
        <w:rPr>
          <w:rFonts w:cs="Times New Roman"/>
          <w:color w:val="000000" w:themeColor="text1"/>
          <w:szCs w:val="24"/>
          <w:lang w:eastAsia="hu-HU"/>
        </w:rPr>
        <w:t>, kompresszió szerepe, kiegészítő</w:t>
      </w:r>
      <w:r w:rsidRPr="007245FD">
        <w:rPr>
          <w:rFonts w:cs="Times New Roman"/>
          <w:color w:val="000000" w:themeColor="text1"/>
        </w:rPr>
        <w:t xml:space="preserve"> eszközök)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3350D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proofErr w:type="spellStart"/>
      <w:r w:rsidRPr="007245FD">
        <w:rPr>
          <w:rFonts w:cs="Times New Roman"/>
          <w:b/>
          <w:color w:val="000000" w:themeColor="text1"/>
        </w:rPr>
        <w:t>Röntgenmammográfia</w:t>
      </w:r>
      <w:proofErr w:type="spellEnd"/>
      <w:r w:rsidRPr="007245FD">
        <w:rPr>
          <w:rFonts w:cs="Times New Roman"/>
          <w:b/>
          <w:i/>
          <w:color w:val="000000" w:themeColor="text1"/>
        </w:rPr>
        <w:t xml:space="preserve">     </w:t>
      </w:r>
    </w:p>
    <w:p w:rsidR="003350D1" w:rsidRPr="007245FD" w:rsidRDefault="003350D1" w:rsidP="003350D1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Az emlő ép és kóros morfológiája</w:t>
      </w:r>
    </w:p>
    <w:p w:rsidR="003350D1" w:rsidRPr="007245FD" w:rsidRDefault="003350D1" w:rsidP="003350D1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A leggyakrabban előforduló emlőbetegségek</w:t>
      </w:r>
    </w:p>
    <w:p w:rsidR="003350D1" w:rsidRPr="007245FD" w:rsidRDefault="003350D1" w:rsidP="003350D1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Az emlő vizsgálómódszerei, önvizsgálat, fizikális vizsgálat</w:t>
      </w:r>
    </w:p>
    <w:p w:rsidR="003350D1" w:rsidRPr="007245FD" w:rsidRDefault="003350D1" w:rsidP="003350D1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Képalkotó vizsgálatok, mammográfia, digitális mammográfia</w:t>
      </w:r>
    </w:p>
    <w:p w:rsidR="003350D1" w:rsidRPr="007245FD" w:rsidRDefault="003350D1" w:rsidP="003350D1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A mammográfiás felvétel kritériumai</w:t>
      </w:r>
    </w:p>
    <w:p w:rsidR="003350D1" w:rsidRPr="007245FD" w:rsidRDefault="003350D1" w:rsidP="003350D1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Felvételi típusok:</w:t>
      </w:r>
    </w:p>
    <w:p w:rsidR="003350D1" w:rsidRPr="007245FD" w:rsidRDefault="003350D1" w:rsidP="003350D1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Alapfelvételek: </w:t>
      </w: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medio-lateralis</w:t>
      </w:r>
      <w:proofErr w:type="spellEnd"/>
      <w:r w:rsidRPr="007245FD">
        <w:rPr>
          <w:rFonts w:cs="Times New Roman"/>
          <w:color w:val="000000" w:themeColor="text1"/>
          <w:szCs w:val="24"/>
          <w:lang w:eastAsia="hu-HU"/>
        </w:rPr>
        <w:t xml:space="preserve"> irányú (MLO), </w:t>
      </w: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cranio-caudalis</w:t>
      </w:r>
      <w:proofErr w:type="spellEnd"/>
      <w:r w:rsidRPr="007245FD">
        <w:rPr>
          <w:rFonts w:cs="Times New Roman"/>
          <w:color w:val="000000" w:themeColor="text1"/>
          <w:szCs w:val="24"/>
          <w:lang w:eastAsia="hu-HU"/>
        </w:rPr>
        <w:t xml:space="preserve"> (CC) felvétel</w:t>
      </w:r>
    </w:p>
    <w:p w:rsidR="003350D1" w:rsidRPr="007245FD" w:rsidRDefault="003350D1" w:rsidP="003350D1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Kiegészítő felvételek:</w:t>
      </w:r>
    </w:p>
    <w:p w:rsidR="003350D1" w:rsidRPr="007245FD" w:rsidRDefault="003350D1" w:rsidP="003350D1">
      <w:pPr>
        <w:pStyle w:val="Listaszerbekezds"/>
        <w:numPr>
          <w:ilvl w:val="0"/>
          <w:numId w:val="9"/>
        </w:numPr>
        <w:spacing w:after="0"/>
        <w:ind w:left="851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latero-medialis</w:t>
      </w:r>
      <w:proofErr w:type="spellEnd"/>
      <w:r w:rsidRPr="007245FD">
        <w:rPr>
          <w:rFonts w:cs="Times New Roman"/>
          <w:color w:val="000000" w:themeColor="text1"/>
        </w:rPr>
        <w:t xml:space="preserve"> (LM), oldalirányú</w:t>
      </w:r>
    </w:p>
    <w:p w:rsidR="003350D1" w:rsidRPr="007245FD" w:rsidRDefault="003350D1" w:rsidP="003350D1">
      <w:pPr>
        <w:pStyle w:val="Listaszerbekezds"/>
        <w:numPr>
          <w:ilvl w:val="0"/>
          <w:numId w:val="9"/>
        </w:numPr>
        <w:spacing w:after="0"/>
        <w:ind w:left="851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medio-lateralis</w:t>
      </w:r>
      <w:proofErr w:type="spellEnd"/>
      <w:r w:rsidRPr="007245FD">
        <w:rPr>
          <w:rFonts w:cs="Times New Roman"/>
          <w:color w:val="000000" w:themeColor="text1"/>
        </w:rPr>
        <w:t xml:space="preserve"> (ML), oldalirányú</w:t>
      </w:r>
    </w:p>
    <w:p w:rsidR="003350D1" w:rsidRPr="007245FD" w:rsidRDefault="003350D1" w:rsidP="003350D1">
      <w:pPr>
        <w:pStyle w:val="Listaszerbekezds"/>
        <w:numPr>
          <w:ilvl w:val="0"/>
          <w:numId w:val="9"/>
        </w:numPr>
        <w:spacing w:after="0"/>
        <w:ind w:left="851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cranio-caudalis</w:t>
      </w:r>
      <w:proofErr w:type="spellEnd"/>
      <w:r w:rsidRPr="007245FD">
        <w:rPr>
          <w:rFonts w:cs="Times New Roman"/>
          <w:color w:val="000000" w:themeColor="text1"/>
        </w:rPr>
        <w:t xml:space="preserve"> felvétel </w:t>
      </w:r>
      <w:proofErr w:type="spellStart"/>
      <w:r w:rsidRPr="007245FD">
        <w:rPr>
          <w:rFonts w:cs="Times New Roman"/>
          <w:color w:val="000000" w:themeColor="text1"/>
        </w:rPr>
        <w:t>medialis</w:t>
      </w:r>
      <w:proofErr w:type="spellEnd"/>
      <w:r w:rsidRPr="007245FD">
        <w:rPr>
          <w:rFonts w:cs="Times New Roman"/>
          <w:color w:val="000000" w:themeColor="text1"/>
        </w:rPr>
        <w:t xml:space="preserve"> résszel (MEDIALIS CC)</w:t>
      </w:r>
    </w:p>
    <w:p w:rsidR="003350D1" w:rsidRPr="007245FD" w:rsidRDefault="003350D1" w:rsidP="003350D1">
      <w:pPr>
        <w:pStyle w:val="Listaszerbekezds"/>
        <w:numPr>
          <w:ilvl w:val="0"/>
          <w:numId w:val="9"/>
        </w:numPr>
        <w:spacing w:after="0"/>
        <w:ind w:left="851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cranio-caudalis</w:t>
      </w:r>
      <w:proofErr w:type="spellEnd"/>
      <w:r w:rsidRPr="007245FD">
        <w:rPr>
          <w:rFonts w:cs="Times New Roman"/>
          <w:color w:val="000000" w:themeColor="text1"/>
        </w:rPr>
        <w:t xml:space="preserve"> felvétel </w:t>
      </w:r>
      <w:proofErr w:type="spellStart"/>
      <w:r w:rsidRPr="007245FD">
        <w:rPr>
          <w:rFonts w:cs="Times New Roman"/>
          <w:color w:val="000000" w:themeColor="text1"/>
        </w:rPr>
        <w:t>lateralis</w:t>
      </w:r>
      <w:proofErr w:type="spellEnd"/>
      <w:r w:rsidRPr="007245FD">
        <w:rPr>
          <w:rFonts w:cs="Times New Roman"/>
          <w:color w:val="000000" w:themeColor="text1"/>
        </w:rPr>
        <w:t xml:space="preserve"> résszel (LATERALIS CC)</w:t>
      </w:r>
    </w:p>
    <w:p w:rsidR="003350D1" w:rsidRPr="007245FD" w:rsidRDefault="003350D1" w:rsidP="003350D1">
      <w:pPr>
        <w:pStyle w:val="Listaszerbekezds"/>
        <w:numPr>
          <w:ilvl w:val="0"/>
          <w:numId w:val="9"/>
        </w:numPr>
        <w:spacing w:after="0"/>
        <w:ind w:left="851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Cleopátra</w:t>
      </w:r>
      <w:proofErr w:type="spellEnd"/>
      <w:r w:rsidRPr="007245FD">
        <w:rPr>
          <w:rFonts w:cs="Times New Roman"/>
          <w:color w:val="000000" w:themeColor="text1"/>
        </w:rPr>
        <w:t xml:space="preserve"> felvétel (CLEO)</w:t>
      </w:r>
    </w:p>
    <w:p w:rsidR="003350D1" w:rsidRPr="007245FD" w:rsidRDefault="003350D1" w:rsidP="003350D1">
      <w:pPr>
        <w:pStyle w:val="Listaszerbekezds"/>
        <w:numPr>
          <w:ilvl w:val="0"/>
          <w:numId w:val="9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hasadék felvétel (két emlő közötti bemélyedés)</w:t>
      </w:r>
    </w:p>
    <w:p w:rsidR="003350D1" w:rsidRPr="007245FD" w:rsidRDefault="003350D1" w:rsidP="003350D1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Speciális felvételek:</w:t>
      </w:r>
    </w:p>
    <w:p w:rsidR="003350D1" w:rsidRPr="007245FD" w:rsidRDefault="003350D1" w:rsidP="003350D1">
      <w:pPr>
        <w:pStyle w:val="Listaszerbekezds"/>
        <w:numPr>
          <w:ilvl w:val="0"/>
          <w:numId w:val="9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spot kompresszió</w:t>
      </w:r>
    </w:p>
    <w:p w:rsidR="003350D1" w:rsidRPr="007245FD" w:rsidRDefault="003350D1" w:rsidP="003350D1">
      <w:pPr>
        <w:pStyle w:val="Listaszerbekezds"/>
        <w:numPr>
          <w:ilvl w:val="0"/>
          <w:numId w:val="9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nagyított felvétel</w:t>
      </w:r>
    </w:p>
    <w:p w:rsidR="003350D1" w:rsidRPr="007245FD" w:rsidRDefault="003350D1" w:rsidP="003350D1">
      <w:pPr>
        <w:pStyle w:val="Listaszerbekezds"/>
        <w:numPr>
          <w:ilvl w:val="0"/>
          <w:numId w:val="9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kombinált felvétel, spot kompresszió nagyítással</w:t>
      </w:r>
    </w:p>
    <w:p w:rsidR="003350D1" w:rsidRPr="007245FD" w:rsidRDefault="003350D1" w:rsidP="003350D1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Mammográfiás felvételek emlő implantátum esetén:</w:t>
      </w:r>
    </w:p>
    <w:p w:rsidR="003350D1" w:rsidRPr="007245FD" w:rsidRDefault="003350D1" w:rsidP="003350D1">
      <w:pPr>
        <w:pStyle w:val="Listaszerbekezds"/>
        <w:numPr>
          <w:ilvl w:val="0"/>
          <w:numId w:val="9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standard </w:t>
      </w:r>
      <w:proofErr w:type="spellStart"/>
      <w:r w:rsidRPr="007245FD">
        <w:rPr>
          <w:rFonts w:cs="Times New Roman"/>
          <w:color w:val="000000" w:themeColor="text1"/>
        </w:rPr>
        <w:t>medio-lateralis</w:t>
      </w:r>
      <w:proofErr w:type="spellEnd"/>
      <w:r w:rsidRPr="007245FD">
        <w:rPr>
          <w:rFonts w:cs="Times New Roman"/>
          <w:color w:val="000000" w:themeColor="text1"/>
        </w:rPr>
        <w:t xml:space="preserve"> felvétel implantátummal</w:t>
      </w:r>
    </w:p>
    <w:p w:rsidR="003350D1" w:rsidRPr="007245FD" w:rsidRDefault="003350D1" w:rsidP="003350D1">
      <w:pPr>
        <w:pStyle w:val="Listaszerbekezds"/>
        <w:numPr>
          <w:ilvl w:val="0"/>
          <w:numId w:val="9"/>
        </w:numPr>
        <w:spacing w:after="0"/>
        <w:ind w:left="851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Eklund</w:t>
      </w:r>
      <w:proofErr w:type="spellEnd"/>
      <w:r w:rsidRPr="007245FD">
        <w:rPr>
          <w:rFonts w:cs="Times New Roman"/>
          <w:color w:val="000000" w:themeColor="text1"/>
        </w:rPr>
        <w:t xml:space="preserve"> </w:t>
      </w:r>
      <w:proofErr w:type="spellStart"/>
      <w:r w:rsidRPr="007245FD">
        <w:rPr>
          <w:rFonts w:cs="Times New Roman"/>
          <w:color w:val="000000" w:themeColor="text1"/>
        </w:rPr>
        <w:t>medio-lateralis</w:t>
      </w:r>
      <w:proofErr w:type="spellEnd"/>
      <w:r w:rsidRPr="007245FD">
        <w:rPr>
          <w:rFonts w:cs="Times New Roman"/>
          <w:color w:val="000000" w:themeColor="text1"/>
        </w:rPr>
        <w:t xml:space="preserve"> felvétel- implantátum nélkül</w:t>
      </w:r>
    </w:p>
    <w:p w:rsidR="003350D1" w:rsidRPr="007245FD" w:rsidRDefault="003350D1" w:rsidP="003350D1">
      <w:pPr>
        <w:pStyle w:val="Listaszerbekezds"/>
        <w:numPr>
          <w:ilvl w:val="0"/>
          <w:numId w:val="9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standard </w:t>
      </w:r>
      <w:proofErr w:type="spellStart"/>
      <w:r w:rsidRPr="007245FD">
        <w:rPr>
          <w:rFonts w:cs="Times New Roman"/>
          <w:color w:val="000000" w:themeColor="text1"/>
        </w:rPr>
        <w:t>cranio-caudalis</w:t>
      </w:r>
      <w:proofErr w:type="spellEnd"/>
      <w:r w:rsidRPr="007245FD">
        <w:rPr>
          <w:rFonts w:cs="Times New Roman"/>
          <w:color w:val="000000" w:themeColor="text1"/>
        </w:rPr>
        <w:t xml:space="preserve"> felvétel implantátummal</w:t>
      </w:r>
    </w:p>
    <w:p w:rsidR="003350D1" w:rsidRPr="007245FD" w:rsidRDefault="003350D1" w:rsidP="003350D1">
      <w:pPr>
        <w:pStyle w:val="Listaszerbekezds"/>
        <w:numPr>
          <w:ilvl w:val="0"/>
          <w:numId w:val="9"/>
        </w:numPr>
        <w:spacing w:after="0"/>
        <w:ind w:left="851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Eklund</w:t>
      </w:r>
      <w:proofErr w:type="spellEnd"/>
      <w:r w:rsidRPr="007245FD">
        <w:rPr>
          <w:rFonts w:cs="Times New Roman"/>
          <w:color w:val="000000" w:themeColor="text1"/>
        </w:rPr>
        <w:t xml:space="preserve"> </w:t>
      </w:r>
      <w:proofErr w:type="spellStart"/>
      <w:r w:rsidRPr="007245FD">
        <w:rPr>
          <w:rFonts w:cs="Times New Roman"/>
          <w:color w:val="000000" w:themeColor="text1"/>
        </w:rPr>
        <w:t>cranio-caudalis</w:t>
      </w:r>
      <w:proofErr w:type="spellEnd"/>
      <w:r w:rsidRPr="007245FD">
        <w:rPr>
          <w:rFonts w:cs="Times New Roman"/>
          <w:color w:val="000000" w:themeColor="text1"/>
        </w:rPr>
        <w:t xml:space="preserve"> felvétel implantátum nélkül </w:t>
      </w:r>
    </w:p>
    <w:p w:rsidR="003350D1" w:rsidRPr="007245FD" w:rsidRDefault="003350D1" w:rsidP="003350D1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Férfi emlő (zsír </w:t>
      </w: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deposit</w:t>
      </w:r>
      <w:proofErr w:type="spellEnd"/>
      <w:r w:rsidRPr="007245FD">
        <w:rPr>
          <w:rFonts w:cs="Times New Roman"/>
          <w:color w:val="000000" w:themeColor="text1"/>
          <w:szCs w:val="24"/>
          <w:lang w:eastAsia="hu-HU"/>
        </w:rPr>
        <w:t xml:space="preserve">, </w:t>
      </w: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gynecomastia</w:t>
      </w:r>
      <w:proofErr w:type="spellEnd"/>
      <w:r w:rsidRPr="007245FD">
        <w:rPr>
          <w:rFonts w:cs="Times New Roman"/>
          <w:color w:val="000000" w:themeColor="text1"/>
          <w:szCs w:val="24"/>
          <w:lang w:eastAsia="hu-HU"/>
        </w:rPr>
        <w:t>)</w:t>
      </w:r>
    </w:p>
    <w:p w:rsidR="003350D1" w:rsidRPr="007245FD" w:rsidRDefault="003350D1" w:rsidP="003350D1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Specimen mammográfia, szeletelt specimen mammográfia</w:t>
      </w:r>
    </w:p>
    <w:p w:rsidR="003350D1" w:rsidRPr="007245FD" w:rsidRDefault="003350D1" w:rsidP="003350D1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Kóros képelemek a mammográfián (</w:t>
      </w: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nodularis</w:t>
      </w:r>
      <w:proofErr w:type="spellEnd"/>
      <w:r w:rsidRPr="007245FD">
        <w:rPr>
          <w:rFonts w:cs="Times New Roman"/>
          <w:color w:val="000000" w:themeColor="text1"/>
          <w:szCs w:val="24"/>
          <w:lang w:eastAsia="hu-HU"/>
        </w:rPr>
        <w:t xml:space="preserve"> képlet, csillag, szerkezeti torzulás, meszesedés, körülírt aszimmetrikus </w:t>
      </w: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denzitásfokozódás</w:t>
      </w:r>
      <w:proofErr w:type="spellEnd"/>
      <w:r w:rsidRPr="007245FD">
        <w:rPr>
          <w:rFonts w:cs="Times New Roman"/>
          <w:color w:val="000000" w:themeColor="text1"/>
          <w:szCs w:val="24"/>
          <w:lang w:eastAsia="hu-HU"/>
        </w:rPr>
        <w:t xml:space="preserve">, bőrmegvastagodás, kiszélesedett </w:t>
      </w: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ductus</w:t>
      </w:r>
      <w:proofErr w:type="spellEnd"/>
      <w:r w:rsidRPr="007245FD">
        <w:rPr>
          <w:rFonts w:cs="Times New Roman"/>
          <w:color w:val="000000" w:themeColor="text1"/>
          <w:szCs w:val="24"/>
          <w:lang w:eastAsia="hu-HU"/>
        </w:rPr>
        <w:t>)</w:t>
      </w:r>
    </w:p>
    <w:p w:rsidR="003350D1" w:rsidRPr="007245FD" w:rsidRDefault="003350D1" w:rsidP="003350D1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 xml:space="preserve">3 D </w:t>
      </w:r>
      <w:proofErr w:type="spellStart"/>
      <w:r w:rsidRPr="007245FD">
        <w:rPr>
          <w:rFonts w:cs="Times New Roman"/>
          <w:color w:val="000000" w:themeColor="text1"/>
          <w:szCs w:val="24"/>
          <w:lang w:eastAsia="hu-HU"/>
        </w:rPr>
        <w:t>tomoszintézis</w:t>
      </w:r>
      <w:proofErr w:type="spellEnd"/>
    </w:p>
    <w:p w:rsidR="003350D1" w:rsidRPr="007245FD" w:rsidRDefault="003350D1" w:rsidP="003350D1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Minőségbiztosítás, minőség-ellenőrzés</w:t>
      </w:r>
    </w:p>
    <w:p w:rsidR="003350D1" w:rsidRPr="007245FD" w:rsidRDefault="003350D1" w:rsidP="003350D1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Emlőszűrés, szűrőprogramok</w:t>
      </w:r>
    </w:p>
    <w:p w:rsidR="003350D1" w:rsidRPr="007245FD" w:rsidRDefault="003350D1" w:rsidP="003350D1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Irányelvek az emlőbetegségek terápiájában</w:t>
      </w:r>
    </w:p>
    <w:p w:rsidR="003350D1" w:rsidRPr="007245FD" w:rsidRDefault="003350D1" w:rsidP="003350D1">
      <w:pPr>
        <w:tabs>
          <w:tab w:val="num" w:pos="851"/>
          <w:tab w:val="left" w:pos="1418"/>
        </w:tabs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A témakört csoportbontásban kell tanítani.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3350D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proofErr w:type="spellStart"/>
      <w:r w:rsidRPr="007245FD">
        <w:rPr>
          <w:rFonts w:cs="Times New Roman"/>
          <w:b/>
          <w:color w:val="000000" w:themeColor="text1"/>
        </w:rPr>
        <w:t>Ultrahangmammográfia</w:t>
      </w:r>
      <w:proofErr w:type="spellEnd"/>
      <w:r w:rsidRPr="007245FD">
        <w:rPr>
          <w:rFonts w:cs="Times New Roman"/>
          <w:b/>
          <w:i/>
          <w:color w:val="000000" w:themeColor="text1"/>
        </w:rPr>
        <w:t xml:space="preserve"> </w:t>
      </w:r>
    </w:p>
    <w:p w:rsidR="003350D1" w:rsidRPr="007245FD" w:rsidRDefault="003350D1" w:rsidP="003350D1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emlő ultrahang vizsgálata, indikációi</w:t>
      </w:r>
    </w:p>
    <w:p w:rsidR="003350D1" w:rsidRPr="007245FD" w:rsidRDefault="003350D1" w:rsidP="003350D1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 Specimen ultrahang</w:t>
      </w:r>
    </w:p>
    <w:p w:rsidR="003350D1" w:rsidRPr="007245FD" w:rsidRDefault="003350D1" w:rsidP="003350D1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 Ultrahang kontrasztanyagok</w:t>
      </w:r>
    </w:p>
    <w:p w:rsidR="003350D1" w:rsidRPr="007245FD" w:rsidRDefault="003350D1" w:rsidP="003350D1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 Irányelvek az emlőbetegségek terápiájában</w:t>
      </w:r>
    </w:p>
    <w:p w:rsidR="003350D1" w:rsidRPr="007245FD" w:rsidRDefault="003350D1" w:rsidP="003350D1">
      <w:pPr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A témakört csoportbontásban kell tanítani.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3350D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E</w:t>
      </w:r>
      <w:r w:rsidR="00DF40F4" w:rsidRPr="007245FD">
        <w:rPr>
          <w:rFonts w:cs="Times New Roman"/>
          <w:b/>
          <w:color w:val="000000" w:themeColor="text1"/>
        </w:rPr>
        <w:t>mlő</w:t>
      </w:r>
      <w:r w:rsidRPr="007245FD">
        <w:rPr>
          <w:rFonts w:cs="Times New Roman"/>
          <w:b/>
          <w:color w:val="000000" w:themeColor="text1"/>
        </w:rPr>
        <w:t xml:space="preserve">intervenció    </w:t>
      </w:r>
      <w:r w:rsidRPr="007245FD">
        <w:rPr>
          <w:rFonts w:cs="Times New Roman"/>
          <w:b/>
          <w:i/>
          <w:color w:val="000000" w:themeColor="text1"/>
        </w:rPr>
        <w:t xml:space="preserve"> </w:t>
      </w:r>
    </w:p>
    <w:p w:rsidR="003350D1" w:rsidRPr="007245FD" w:rsidRDefault="003350D1" w:rsidP="003350D1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Vezérlési formák célzott mintavétel, ultrahang vezérelt, mammográfiával vezérelt ülő </w:t>
      </w:r>
      <w:proofErr w:type="spellStart"/>
      <w:r w:rsidRPr="007245FD">
        <w:rPr>
          <w:rFonts w:cs="Times New Roman"/>
          <w:color w:val="000000" w:themeColor="text1"/>
        </w:rPr>
        <w:t>stereotaxiás</w:t>
      </w:r>
      <w:proofErr w:type="spellEnd"/>
      <w:r w:rsidRPr="007245FD">
        <w:rPr>
          <w:rFonts w:cs="Times New Roman"/>
          <w:color w:val="000000" w:themeColor="text1"/>
        </w:rPr>
        <w:t xml:space="preserve"> vizsgálat</w:t>
      </w:r>
    </w:p>
    <w:p w:rsidR="003350D1" w:rsidRPr="007245FD" w:rsidRDefault="003350D1" w:rsidP="003350D1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Mintavételi típusok: </w:t>
      </w:r>
      <w:proofErr w:type="spellStart"/>
      <w:r w:rsidRPr="007245FD">
        <w:rPr>
          <w:rFonts w:cs="Times New Roman"/>
          <w:color w:val="000000" w:themeColor="text1"/>
        </w:rPr>
        <w:t>cysta</w:t>
      </w:r>
      <w:proofErr w:type="spellEnd"/>
      <w:r w:rsidRPr="007245FD">
        <w:rPr>
          <w:rFonts w:cs="Times New Roman"/>
          <w:color w:val="000000" w:themeColor="text1"/>
        </w:rPr>
        <w:t xml:space="preserve"> </w:t>
      </w:r>
      <w:proofErr w:type="spellStart"/>
      <w:r w:rsidRPr="007245FD">
        <w:rPr>
          <w:rFonts w:cs="Times New Roman"/>
          <w:color w:val="000000" w:themeColor="text1"/>
        </w:rPr>
        <w:t>punctio</w:t>
      </w:r>
      <w:proofErr w:type="spellEnd"/>
      <w:r w:rsidRPr="007245FD">
        <w:rPr>
          <w:rFonts w:cs="Times New Roman"/>
          <w:color w:val="000000" w:themeColor="text1"/>
        </w:rPr>
        <w:t xml:space="preserve">/leszívás, tályog </w:t>
      </w:r>
      <w:proofErr w:type="spellStart"/>
      <w:r w:rsidRPr="007245FD">
        <w:rPr>
          <w:rFonts w:cs="Times New Roman"/>
          <w:color w:val="000000" w:themeColor="text1"/>
        </w:rPr>
        <w:t>drainage</w:t>
      </w:r>
      <w:proofErr w:type="spellEnd"/>
      <w:r w:rsidRPr="007245FD">
        <w:rPr>
          <w:rFonts w:cs="Times New Roman"/>
          <w:color w:val="000000" w:themeColor="text1"/>
        </w:rPr>
        <w:t xml:space="preserve">, </w:t>
      </w:r>
      <w:proofErr w:type="spellStart"/>
      <w:r w:rsidRPr="007245FD">
        <w:rPr>
          <w:rFonts w:cs="Times New Roman"/>
          <w:color w:val="000000" w:themeColor="text1"/>
        </w:rPr>
        <w:t>cytológiai</w:t>
      </w:r>
      <w:proofErr w:type="spellEnd"/>
      <w:r w:rsidRPr="007245FD">
        <w:rPr>
          <w:rFonts w:cs="Times New Roman"/>
          <w:color w:val="000000" w:themeColor="text1"/>
        </w:rPr>
        <w:t xml:space="preserve"> mintavétel, </w:t>
      </w:r>
      <w:proofErr w:type="spellStart"/>
      <w:r w:rsidRPr="007245FD">
        <w:rPr>
          <w:rFonts w:cs="Times New Roman"/>
          <w:color w:val="000000" w:themeColor="text1"/>
        </w:rPr>
        <w:t>core</w:t>
      </w:r>
      <w:proofErr w:type="spellEnd"/>
      <w:r w:rsidRPr="007245FD">
        <w:rPr>
          <w:rFonts w:cs="Times New Roman"/>
          <w:color w:val="000000" w:themeColor="text1"/>
        </w:rPr>
        <w:t xml:space="preserve"> </w:t>
      </w:r>
      <w:proofErr w:type="spellStart"/>
      <w:r w:rsidRPr="007245FD">
        <w:rPr>
          <w:rFonts w:cs="Times New Roman"/>
          <w:color w:val="000000" w:themeColor="text1"/>
        </w:rPr>
        <w:t>biopsia</w:t>
      </w:r>
      <w:proofErr w:type="spellEnd"/>
      <w:r w:rsidRPr="007245FD">
        <w:rPr>
          <w:rFonts w:cs="Times New Roman"/>
          <w:color w:val="000000" w:themeColor="text1"/>
        </w:rPr>
        <w:t xml:space="preserve">, </w:t>
      </w:r>
      <w:proofErr w:type="spellStart"/>
      <w:r w:rsidRPr="007245FD">
        <w:rPr>
          <w:rFonts w:cs="Times New Roman"/>
          <w:color w:val="000000" w:themeColor="text1"/>
        </w:rPr>
        <w:t>vacuum</w:t>
      </w:r>
      <w:proofErr w:type="spellEnd"/>
      <w:r w:rsidRPr="007245FD">
        <w:rPr>
          <w:rFonts w:cs="Times New Roman"/>
          <w:color w:val="000000" w:themeColor="text1"/>
        </w:rPr>
        <w:t xml:space="preserve"> </w:t>
      </w:r>
      <w:proofErr w:type="spellStart"/>
      <w:r w:rsidRPr="007245FD">
        <w:rPr>
          <w:rFonts w:cs="Times New Roman"/>
          <w:color w:val="000000" w:themeColor="text1"/>
        </w:rPr>
        <w:t>core</w:t>
      </w:r>
      <w:proofErr w:type="spellEnd"/>
      <w:r w:rsidRPr="007245FD">
        <w:rPr>
          <w:rFonts w:cs="Times New Roman"/>
          <w:color w:val="000000" w:themeColor="text1"/>
        </w:rPr>
        <w:t xml:space="preserve"> </w:t>
      </w:r>
      <w:proofErr w:type="spellStart"/>
      <w:r w:rsidRPr="007245FD">
        <w:rPr>
          <w:rFonts w:cs="Times New Roman"/>
          <w:color w:val="000000" w:themeColor="text1"/>
        </w:rPr>
        <w:t>biopsia</w:t>
      </w:r>
      <w:proofErr w:type="spellEnd"/>
    </w:p>
    <w:p w:rsidR="003350D1" w:rsidRPr="007245FD" w:rsidRDefault="003350D1" w:rsidP="003350D1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Műtét előtti jelölések (drótos, izotópos)</w:t>
      </w:r>
    </w:p>
    <w:p w:rsidR="003350D1" w:rsidRPr="007245FD" w:rsidRDefault="003350D1" w:rsidP="003350D1">
      <w:pPr>
        <w:spacing w:after="0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lastRenderedPageBreak/>
        <w:t>Galacto-ductográfia</w:t>
      </w:r>
      <w:proofErr w:type="spellEnd"/>
    </w:p>
    <w:p w:rsidR="003350D1" w:rsidRPr="007245FD" w:rsidRDefault="003350D1" w:rsidP="003350D1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beavatkozásokhoz szükséges eszközök, kontrasztanyagok, gyógyszerek </w:t>
      </w:r>
    </w:p>
    <w:p w:rsidR="003350D1" w:rsidRPr="007245FD" w:rsidRDefault="003350D1" w:rsidP="003350D1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Irányelvek az emlőbetegségek terápiájában</w:t>
      </w:r>
    </w:p>
    <w:p w:rsidR="003350D1" w:rsidRPr="007245FD" w:rsidRDefault="003350D1" w:rsidP="003350D1">
      <w:pPr>
        <w:autoSpaceDE w:val="0"/>
        <w:autoSpaceDN w:val="0"/>
        <w:adjustRightInd w:val="0"/>
        <w:spacing w:after="0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A témakört csoportbontásban kell tanítani.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képzés javasolt helyszíne (ajánlás)</w:t>
      </w:r>
    </w:p>
    <w:p w:rsidR="00A23F09" w:rsidRPr="007245FD" w:rsidRDefault="003350D1" w:rsidP="003350D1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Audiovizuális eszközökkel felszerelt tanterem, demonstrációs terem.  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értékelésének módja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nemzeti köznevelésről szóló 2011. évi </w:t>
      </w:r>
      <w:r w:rsidR="00DB5E4F">
        <w:rPr>
          <w:rFonts w:cs="Times New Roman"/>
          <w:color w:val="000000" w:themeColor="text1"/>
        </w:rPr>
        <w:t xml:space="preserve">CXC. törvény </w:t>
      </w:r>
      <w:r w:rsidRPr="007245FD">
        <w:rPr>
          <w:rFonts w:cs="Times New Roman"/>
          <w:color w:val="000000" w:themeColor="text1"/>
        </w:rPr>
        <w:t xml:space="preserve">54. § </w:t>
      </w:r>
      <w:r w:rsidR="00F5115E">
        <w:rPr>
          <w:rFonts w:cs="Times New Roman"/>
          <w:color w:val="000000" w:themeColor="text1"/>
        </w:rPr>
        <w:t>(2) bekezdés a)</w:t>
      </w:r>
      <w:r w:rsidRPr="007245FD">
        <w:rPr>
          <w:rFonts w:cs="Times New Roman"/>
          <w:color w:val="000000" w:themeColor="text1"/>
        </w:rPr>
        <w:t xml:space="preserve"> pontja szerinti értékeléssel.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580AE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proofErr w:type="spellStart"/>
      <w:r w:rsidRPr="007245FD">
        <w:rPr>
          <w:rFonts w:cs="Times New Roman"/>
          <w:b/>
          <w:color w:val="000000" w:themeColor="text1"/>
        </w:rPr>
        <w:t>Ultrahangdiagnosztika</w:t>
      </w:r>
      <w:proofErr w:type="spellEnd"/>
      <w:r w:rsidRPr="007245FD">
        <w:rPr>
          <w:rFonts w:cs="Times New Roman"/>
          <w:b/>
          <w:color w:val="000000" w:themeColor="text1"/>
        </w:rPr>
        <w:t xml:space="preserve"> </w:t>
      </w:r>
      <w:r w:rsidR="00A23F09" w:rsidRPr="007245FD">
        <w:rPr>
          <w:rFonts w:cs="Times New Roman"/>
          <w:b/>
          <w:color w:val="000000" w:themeColor="text1"/>
        </w:rPr>
        <w:t>tantárgy</w:t>
      </w:r>
      <w:r w:rsidR="00A23F09" w:rsidRPr="007245FD">
        <w:rPr>
          <w:rFonts w:cs="Times New Roman"/>
          <w:b/>
          <w:color w:val="000000" w:themeColor="text1"/>
        </w:rPr>
        <w:tab/>
      </w:r>
      <w:r w:rsidR="00A47B6E" w:rsidRPr="007245FD">
        <w:rPr>
          <w:rFonts w:cs="Times New Roman"/>
          <w:b/>
          <w:color w:val="000000" w:themeColor="text1"/>
        </w:rPr>
        <w:t>3</w:t>
      </w:r>
      <w:r w:rsidR="002D1074" w:rsidRPr="007245FD">
        <w:rPr>
          <w:rFonts w:cs="Times New Roman"/>
          <w:b/>
          <w:color w:val="000000" w:themeColor="text1"/>
        </w:rPr>
        <w:t>1</w:t>
      </w:r>
      <w:r w:rsidR="00A23F09" w:rsidRPr="007245FD">
        <w:rPr>
          <w:rFonts w:cs="Times New Roman"/>
          <w:b/>
          <w:color w:val="000000" w:themeColor="text1"/>
        </w:rPr>
        <w:t xml:space="preserve"> óra/</w:t>
      </w:r>
      <w:r w:rsidR="00A47B6E" w:rsidRPr="007245FD">
        <w:rPr>
          <w:rFonts w:cs="Times New Roman"/>
          <w:b/>
          <w:color w:val="000000" w:themeColor="text1"/>
        </w:rPr>
        <w:t>3</w:t>
      </w:r>
      <w:r w:rsidR="002D1074" w:rsidRPr="007245FD">
        <w:rPr>
          <w:rFonts w:cs="Times New Roman"/>
          <w:b/>
          <w:color w:val="000000" w:themeColor="text1"/>
        </w:rPr>
        <w:t>1</w:t>
      </w:r>
      <w:r w:rsidR="00A23F09" w:rsidRPr="007245FD">
        <w:rPr>
          <w:rFonts w:cs="Times New Roman"/>
          <w:b/>
          <w:color w:val="000000" w:themeColor="text1"/>
        </w:rPr>
        <w:t xml:space="preserve"> óra*</w:t>
      </w:r>
    </w:p>
    <w:p w:rsidR="00A23F09" w:rsidRPr="007245FD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7245F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tantárgy a főszakképesítéshez kapcsolódik.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tanításának célja</w:t>
      </w:r>
    </w:p>
    <w:p w:rsidR="00A23F09" w:rsidRPr="007245FD" w:rsidRDefault="00580AEC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  <w:szCs w:val="24"/>
        </w:rPr>
        <w:t xml:space="preserve">A tantárgy tanításának célja, hogy a tanuló képes legyen az ultrahang laborban az asszisztensi munka elvégzésére. A vizsgálatokra előjegyzést ad, tájékoztatja a beteget a vizsgálatokra való előkészítésről. Ismerje a vizsgálatokhoz szükséges pozícionálást. Képi és írásos dokumentációt végez. Az intervenciós beavatkozásokhoz szükséges eszközöket szakszerűen előkészíti, betartva az aszepszis-antiszepszis szabályait, asszisztál a vizsgálatoknál. A beteget tájékoztatja a vizsgálat menetéről. Ismerje a gép működési elvét.  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Kapcsolódó közismereti, szakmai tartalmak</w:t>
      </w:r>
    </w:p>
    <w:p w:rsidR="00A23F09" w:rsidRPr="007245FD" w:rsidRDefault="00580AEC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Egészségügyi alapismeretek, alapápolás, </w:t>
      </w:r>
      <w:proofErr w:type="spellStart"/>
      <w:r w:rsidRPr="007245FD">
        <w:rPr>
          <w:rFonts w:cs="Times New Roman"/>
          <w:color w:val="000000" w:themeColor="text1"/>
        </w:rPr>
        <w:t>klinikumi</w:t>
      </w:r>
      <w:proofErr w:type="spellEnd"/>
      <w:r w:rsidRPr="007245FD">
        <w:rPr>
          <w:rFonts w:cs="Times New Roman"/>
          <w:color w:val="000000" w:themeColor="text1"/>
        </w:rPr>
        <w:t xml:space="preserve"> ismeretek, biológia, kémia, fizika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Témakörök</w:t>
      </w:r>
    </w:p>
    <w:p w:rsidR="00A23F09" w:rsidRPr="007245FD" w:rsidRDefault="00580AE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Ultrahang fizikai alapjai</w:t>
      </w:r>
      <w:r w:rsidRPr="007245FD">
        <w:rPr>
          <w:rFonts w:cs="Times New Roman"/>
          <w:b/>
          <w:i/>
          <w:color w:val="000000" w:themeColor="text1"/>
        </w:rPr>
        <w:t xml:space="preserve">   </w:t>
      </w:r>
    </w:p>
    <w:p w:rsidR="00580AEC" w:rsidRPr="007245FD" w:rsidRDefault="00580AEC" w:rsidP="00FB78A0">
      <w:pPr>
        <w:spacing w:after="0"/>
        <w:ind w:left="426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Ultrahang vizsgálatok feltételei: Ultrahang vizsgáló helység, ultrahang készülék és tartozékai (</w:t>
      </w:r>
      <w:proofErr w:type="spellStart"/>
      <w:r w:rsidRPr="007245FD">
        <w:rPr>
          <w:rFonts w:cs="Times New Roman"/>
          <w:color w:val="000000" w:themeColor="text1"/>
          <w:szCs w:val="24"/>
        </w:rPr>
        <w:t>transzducer</w:t>
      </w:r>
      <w:proofErr w:type="spellEnd"/>
      <w:r w:rsidRPr="007245FD">
        <w:rPr>
          <w:rFonts w:cs="Times New Roman"/>
          <w:color w:val="000000" w:themeColor="text1"/>
          <w:szCs w:val="24"/>
        </w:rPr>
        <w:t>, gél, fotó dokumentáció, intervenciós eszközök)</w:t>
      </w:r>
    </w:p>
    <w:p w:rsidR="00580AEC" w:rsidRPr="007245FD" w:rsidRDefault="00580AEC" w:rsidP="00FB78A0">
      <w:pPr>
        <w:spacing w:after="0"/>
        <w:ind w:left="426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Ultrahang diagnosztikai alapok, az ultrahang kép keletkezése:</w:t>
      </w:r>
    </w:p>
    <w:p w:rsidR="00580AEC" w:rsidRPr="007245FD" w:rsidRDefault="00580AEC" w:rsidP="00FB78A0">
      <w:pPr>
        <w:pStyle w:val="Listaszerbekezds"/>
        <w:numPr>
          <w:ilvl w:val="0"/>
          <w:numId w:val="10"/>
        </w:numPr>
        <w:spacing w:after="0"/>
        <w:ind w:left="993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ultrahang fizikai jellemzői (frekvencia, terjedési sebesség, hullámhossz, intenzitás)</w:t>
      </w:r>
    </w:p>
    <w:p w:rsidR="00580AEC" w:rsidRPr="007245FD" w:rsidRDefault="00580AEC" w:rsidP="00FB78A0">
      <w:pPr>
        <w:pStyle w:val="Listaszerbekezds"/>
        <w:numPr>
          <w:ilvl w:val="0"/>
          <w:numId w:val="10"/>
        </w:numPr>
        <w:spacing w:after="0"/>
        <w:ind w:left="993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ultrahang és a szövet kölcsönhatása (visszaverődés, refrakció, elnyelődés, szóródás)</w:t>
      </w:r>
    </w:p>
    <w:p w:rsidR="00580AEC" w:rsidRPr="007245FD" w:rsidRDefault="00580AEC" w:rsidP="00FB78A0">
      <w:pPr>
        <w:pStyle w:val="Listaszerbekezds"/>
        <w:numPr>
          <w:ilvl w:val="0"/>
          <w:numId w:val="10"/>
        </w:numPr>
        <w:spacing w:after="0"/>
        <w:ind w:left="993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ultrahang nyaláb előállítása (</w:t>
      </w:r>
      <w:proofErr w:type="spellStart"/>
      <w:r w:rsidRPr="007245FD">
        <w:rPr>
          <w:rFonts w:cs="Times New Roman"/>
          <w:color w:val="000000" w:themeColor="text1"/>
        </w:rPr>
        <w:t>piezoelem</w:t>
      </w:r>
      <w:proofErr w:type="spellEnd"/>
      <w:r w:rsidRPr="007245FD">
        <w:rPr>
          <w:rFonts w:cs="Times New Roman"/>
          <w:color w:val="000000" w:themeColor="text1"/>
        </w:rPr>
        <w:t>, különleges anyagok)</w:t>
      </w:r>
    </w:p>
    <w:p w:rsidR="00580AEC" w:rsidRPr="007245FD" w:rsidRDefault="00580AEC" w:rsidP="00FB78A0">
      <w:pPr>
        <w:pStyle w:val="Listaszerbekezds"/>
        <w:numPr>
          <w:ilvl w:val="0"/>
          <w:numId w:val="10"/>
        </w:numPr>
        <w:spacing w:after="0"/>
        <w:ind w:left="993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ultrahang alapfogalmak (</w:t>
      </w:r>
      <w:proofErr w:type="spellStart"/>
      <w:r w:rsidRPr="007245FD">
        <w:rPr>
          <w:rFonts w:cs="Times New Roman"/>
          <w:color w:val="000000" w:themeColor="text1"/>
        </w:rPr>
        <w:t>echoszerkezet</w:t>
      </w:r>
      <w:proofErr w:type="spellEnd"/>
      <w:r w:rsidRPr="007245FD">
        <w:rPr>
          <w:rFonts w:cs="Times New Roman"/>
          <w:color w:val="000000" w:themeColor="text1"/>
        </w:rPr>
        <w:t xml:space="preserve">, </w:t>
      </w:r>
      <w:proofErr w:type="spellStart"/>
      <w:r w:rsidRPr="007245FD">
        <w:rPr>
          <w:rFonts w:cs="Times New Roman"/>
          <w:color w:val="000000" w:themeColor="text1"/>
        </w:rPr>
        <w:t>echotípusok</w:t>
      </w:r>
      <w:proofErr w:type="spellEnd"/>
      <w:r w:rsidRPr="007245FD">
        <w:rPr>
          <w:rFonts w:cs="Times New Roman"/>
          <w:color w:val="000000" w:themeColor="text1"/>
        </w:rPr>
        <w:t>)</w:t>
      </w:r>
    </w:p>
    <w:p w:rsidR="00580AEC" w:rsidRPr="007245FD" w:rsidRDefault="00580AEC" w:rsidP="00FB78A0">
      <w:pPr>
        <w:pStyle w:val="Listaszerbekezds"/>
        <w:numPr>
          <w:ilvl w:val="0"/>
          <w:numId w:val="10"/>
        </w:numPr>
        <w:spacing w:after="0"/>
        <w:ind w:left="993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transzducerek</w:t>
      </w:r>
      <w:proofErr w:type="spellEnd"/>
      <w:r w:rsidRPr="007245FD">
        <w:rPr>
          <w:rFonts w:cs="Times New Roman"/>
          <w:color w:val="000000" w:themeColor="text1"/>
        </w:rPr>
        <w:t xml:space="preserve"> és </w:t>
      </w:r>
      <w:proofErr w:type="gramStart"/>
      <w:r w:rsidRPr="007245FD">
        <w:rPr>
          <w:rFonts w:cs="Times New Roman"/>
          <w:color w:val="000000" w:themeColor="text1"/>
        </w:rPr>
        <w:t>frekvencia választás</w:t>
      </w:r>
      <w:proofErr w:type="gramEnd"/>
    </w:p>
    <w:p w:rsidR="00580AEC" w:rsidRPr="007245FD" w:rsidRDefault="00580AEC" w:rsidP="00FB78A0">
      <w:pPr>
        <w:pStyle w:val="Listaszerbekezds"/>
        <w:numPr>
          <w:ilvl w:val="0"/>
          <w:numId w:val="10"/>
        </w:numPr>
        <w:spacing w:after="0"/>
        <w:ind w:left="993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ultrahang impulzusok megjelenítése (A-mód, </w:t>
      </w:r>
      <w:proofErr w:type="spellStart"/>
      <w:r w:rsidRPr="007245FD">
        <w:rPr>
          <w:rFonts w:cs="Times New Roman"/>
          <w:color w:val="000000" w:themeColor="text1"/>
        </w:rPr>
        <w:t>B-mód</w:t>
      </w:r>
      <w:proofErr w:type="spellEnd"/>
      <w:r w:rsidRPr="007245FD">
        <w:rPr>
          <w:rFonts w:cs="Times New Roman"/>
          <w:color w:val="000000" w:themeColor="text1"/>
        </w:rPr>
        <w:t xml:space="preserve">, M-mód, </w:t>
      </w:r>
      <w:proofErr w:type="spellStart"/>
      <w:r w:rsidRPr="007245FD">
        <w:rPr>
          <w:rFonts w:cs="Times New Roman"/>
          <w:color w:val="000000" w:themeColor="text1"/>
        </w:rPr>
        <w:t>real-time</w:t>
      </w:r>
      <w:proofErr w:type="spellEnd"/>
      <w:r w:rsidRPr="007245FD">
        <w:rPr>
          <w:rFonts w:cs="Times New Roman"/>
          <w:color w:val="000000" w:themeColor="text1"/>
        </w:rPr>
        <w:t xml:space="preserve">, </w:t>
      </w:r>
      <w:proofErr w:type="spellStart"/>
      <w:r w:rsidRPr="007245FD">
        <w:rPr>
          <w:rFonts w:cs="Times New Roman"/>
          <w:color w:val="000000" w:themeColor="text1"/>
        </w:rPr>
        <w:t>color-mód</w:t>
      </w:r>
      <w:proofErr w:type="spellEnd"/>
      <w:r w:rsidRPr="007245FD">
        <w:rPr>
          <w:rFonts w:cs="Times New Roman"/>
          <w:color w:val="000000" w:themeColor="text1"/>
        </w:rPr>
        <w:t>)</w:t>
      </w:r>
    </w:p>
    <w:p w:rsidR="00580AEC" w:rsidRPr="007245FD" w:rsidRDefault="00580AEC" w:rsidP="00FB78A0">
      <w:pPr>
        <w:pStyle w:val="Listaszerbekezds"/>
        <w:numPr>
          <w:ilvl w:val="0"/>
          <w:numId w:val="10"/>
        </w:numPr>
        <w:spacing w:after="0"/>
        <w:ind w:left="993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vascularis</w:t>
      </w:r>
      <w:proofErr w:type="spellEnd"/>
      <w:r w:rsidRPr="007245FD">
        <w:rPr>
          <w:rFonts w:cs="Times New Roman"/>
          <w:color w:val="000000" w:themeColor="text1"/>
        </w:rPr>
        <w:t xml:space="preserve"> képalkotó módok</w:t>
      </w:r>
    </w:p>
    <w:p w:rsidR="00580AEC" w:rsidRPr="007245FD" w:rsidRDefault="00580AEC" w:rsidP="00FB78A0">
      <w:pPr>
        <w:pStyle w:val="Listaszerbekezds"/>
        <w:numPr>
          <w:ilvl w:val="0"/>
          <w:numId w:val="10"/>
        </w:numPr>
        <w:spacing w:after="0"/>
        <w:ind w:left="993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ultrahang műtermékek (vizsgálófüggő, mozgási, szöveti)</w:t>
      </w:r>
    </w:p>
    <w:p w:rsidR="00A23F09" w:rsidRPr="007245FD" w:rsidRDefault="00580AE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dokumentáció</w:t>
      </w:r>
      <w:proofErr w:type="gramEnd"/>
      <w:r w:rsidRPr="007245FD">
        <w:rPr>
          <w:rFonts w:cs="Times New Roman"/>
          <w:color w:val="000000" w:themeColor="text1"/>
        </w:rPr>
        <w:t>, archiválás, leletezés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FB78A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 xml:space="preserve">Ultrahang vizsgálatok   </w:t>
      </w:r>
    </w:p>
    <w:p w:rsidR="00FB78A0" w:rsidRPr="007245FD" w:rsidRDefault="00FB78A0" w:rsidP="00FB78A0">
      <w:pPr>
        <w:spacing w:after="0"/>
        <w:ind w:firstLine="567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Ultrahang diagnosztika előnyei és korlátai</w:t>
      </w:r>
    </w:p>
    <w:p w:rsidR="00FB78A0" w:rsidRPr="007245FD" w:rsidRDefault="00FB78A0" w:rsidP="00FB78A0">
      <w:pPr>
        <w:spacing w:after="0"/>
        <w:ind w:left="567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Szakmai követelmények az ultrahang diagnosztikában: Vizsgálatok, beavatkozások előtt/alatt/utáni teendők: gépek, berendezések, gyógyszerek, kontrasztanyagok, </w:t>
      </w:r>
      <w:r w:rsidRPr="007245FD">
        <w:rPr>
          <w:rFonts w:cs="Times New Roman"/>
          <w:color w:val="000000" w:themeColor="text1"/>
        </w:rPr>
        <w:lastRenderedPageBreak/>
        <w:t xml:space="preserve">eszközök ellenőrzése, műszerelés, dokumentáció, archiválás, eszközök fertőtlenítése, megfigyelés. </w:t>
      </w:r>
    </w:p>
    <w:p w:rsidR="00FB78A0" w:rsidRPr="007245FD" w:rsidRDefault="00FB78A0" w:rsidP="00FB78A0">
      <w:pPr>
        <w:spacing w:after="0"/>
        <w:ind w:firstLine="567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Komplex hasi ultrahang vizsgálat:</w:t>
      </w:r>
    </w:p>
    <w:p w:rsidR="00FB78A0" w:rsidRPr="007245FD" w:rsidRDefault="00FB78A0" w:rsidP="00FB78A0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Technikai feltételek</w:t>
      </w:r>
    </w:p>
    <w:p w:rsidR="00FB78A0" w:rsidRPr="007245FD" w:rsidRDefault="00FB78A0" w:rsidP="00FB78A0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Előkészítés a vizsgálatra</w:t>
      </w:r>
    </w:p>
    <w:p w:rsidR="00FB78A0" w:rsidRPr="007245FD" w:rsidRDefault="00FB78A0" w:rsidP="00FB78A0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Beteg pozícionálása</w:t>
      </w:r>
    </w:p>
    <w:p w:rsidR="00FB78A0" w:rsidRPr="007245FD" w:rsidRDefault="00FB78A0" w:rsidP="00FB78A0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Vizsgálandó szervek, indikációk</w:t>
      </w:r>
    </w:p>
    <w:p w:rsidR="00FB78A0" w:rsidRPr="007245FD" w:rsidRDefault="00FB78A0" w:rsidP="00FB78A0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Leletezés, dokumentáció, archiválás</w:t>
      </w:r>
    </w:p>
    <w:p w:rsidR="00FB78A0" w:rsidRPr="007245FD" w:rsidRDefault="00FB78A0" w:rsidP="00FB78A0">
      <w:pPr>
        <w:spacing w:after="0"/>
        <w:ind w:left="567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Kismedencei szervek ultrahang vizsgálata:</w:t>
      </w:r>
    </w:p>
    <w:p w:rsidR="00FB78A0" w:rsidRPr="007245FD" w:rsidRDefault="00FB78A0" w:rsidP="00FB78A0">
      <w:pPr>
        <w:spacing w:after="0"/>
        <w:ind w:left="567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női kismedence </w:t>
      </w:r>
      <w:proofErr w:type="spellStart"/>
      <w:r w:rsidRPr="007245FD">
        <w:rPr>
          <w:rFonts w:cs="Times New Roman"/>
          <w:color w:val="000000" w:themeColor="text1"/>
        </w:rPr>
        <w:t>transabdominalis</w:t>
      </w:r>
      <w:proofErr w:type="spellEnd"/>
      <w:r w:rsidRPr="007245FD">
        <w:rPr>
          <w:rFonts w:cs="Times New Roman"/>
          <w:color w:val="000000" w:themeColor="text1"/>
        </w:rPr>
        <w:t xml:space="preserve">, </w:t>
      </w:r>
      <w:proofErr w:type="spellStart"/>
      <w:r w:rsidRPr="007245FD">
        <w:rPr>
          <w:rFonts w:cs="Times New Roman"/>
          <w:color w:val="000000" w:themeColor="text1"/>
        </w:rPr>
        <w:t>transvaginalis</w:t>
      </w:r>
      <w:proofErr w:type="spellEnd"/>
      <w:r w:rsidRPr="007245FD">
        <w:rPr>
          <w:rFonts w:cs="Times New Roman"/>
          <w:color w:val="000000" w:themeColor="text1"/>
        </w:rPr>
        <w:t xml:space="preserve"> ultrahang vizsgálata</w:t>
      </w:r>
    </w:p>
    <w:p w:rsidR="00FB78A0" w:rsidRPr="007245FD" w:rsidRDefault="00FB78A0" w:rsidP="00FB78A0">
      <w:pPr>
        <w:spacing w:after="0"/>
        <w:ind w:left="567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férfi kismedence </w:t>
      </w:r>
      <w:proofErr w:type="spellStart"/>
      <w:r w:rsidRPr="007245FD">
        <w:rPr>
          <w:rFonts w:cs="Times New Roman"/>
          <w:color w:val="000000" w:themeColor="text1"/>
        </w:rPr>
        <w:t>transabdominalis</w:t>
      </w:r>
      <w:proofErr w:type="spellEnd"/>
      <w:r w:rsidRPr="007245FD">
        <w:rPr>
          <w:rFonts w:cs="Times New Roman"/>
          <w:color w:val="000000" w:themeColor="text1"/>
        </w:rPr>
        <w:t xml:space="preserve">, </w:t>
      </w:r>
      <w:proofErr w:type="spellStart"/>
      <w:r w:rsidRPr="007245FD">
        <w:rPr>
          <w:rFonts w:cs="Times New Roman"/>
          <w:color w:val="000000" w:themeColor="text1"/>
        </w:rPr>
        <w:t>transrectalis</w:t>
      </w:r>
      <w:proofErr w:type="spellEnd"/>
      <w:r w:rsidRPr="007245FD">
        <w:rPr>
          <w:rFonts w:cs="Times New Roman"/>
          <w:color w:val="000000" w:themeColor="text1"/>
        </w:rPr>
        <w:t xml:space="preserve"> ultrahang vizsgálata</w:t>
      </w:r>
    </w:p>
    <w:p w:rsidR="00FB78A0" w:rsidRPr="007245FD" w:rsidRDefault="00FB78A0" w:rsidP="00FB78A0">
      <w:pPr>
        <w:spacing w:after="0"/>
        <w:ind w:left="567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Scrotum</w:t>
      </w:r>
      <w:proofErr w:type="spellEnd"/>
      <w:r w:rsidRPr="007245FD">
        <w:rPr>
          <w:rFonts w:cs="Times New Roman"/>
          <w:color w:val="000000" w:themeColor="text1"/>
        </w:rPr>
        <w:t xml:space="preserve">, </w:t>
      </w:r>
      <w:proofErr w:type="spellStart"/>
      <w:r w:rsidRPr="007245FD">
        <w:rPr>
          <w:rFonts w:cs="Times New Roman"/>
          <w:color w:val="000000" w:themeColor="text1"/>
        </w:rPr>
        <w:t>penis</w:t>
      </w:r>
      <w:proofErr w:type="spellEnd"/>
      <w:r w:rsidRPr="007245FD">
        <w:rPr>
          <w:rFonts w:cs="Times New Roman"/>
          <w:color w:val="000000" w:themeColor="text1"/>
        </w:rPr>
        <w:t xml:space="preserve"> ultrahang vizsgálata</w:t>
      </w:r>
    </w:p>
    <w:p w:rsidR="00FB78A0" w:rsidRPr="007245FD" w:rsidRDefault="00FB78A0" w:rsidP="00FB78A0">
      <w:pPr>
        <w:spacing w:after="0"/>
        <w:ind w:left="567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Terhességi ultrahang vizsgálat</w:t>
      </w:r>
    </w:p>
    <w:p w:rsidR="00FB78A0" w:rsidRPr="007245FD" w:rsidRDefault="00FB78A0" w:rsidP="00FB78A0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Technikai feltételek</w:t>
      </w:r>
    </w:p>
    <w:p w:rsidR="00FB78A0" w:rsidRPr="007245FD" w:rsidRDefault="00FB78A0" w:rsidP="00FB78A0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Előkészítés a vizsgálatra</w:t>
      </w:r>
    </w:p>
    <w:p w:rsidR="00FB78A0" w:rsidRPr="007245FD" w:rsidRDefault="00FB78A0" w:rsidP="00FB78A0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Beteg pozícionálása</w:t>
      </w:r>
    </w:p>
    <w:p w:rsidR="00FB78A0" w:rsidRPr="007245FD" w:rsidRDefault="00FB78A0" w:rsidP="00FB78A0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Vizsgálandó szervek, indikációk</w:t>
      </w:r>
    </w:p>
    <w:p w:rsidR="00FB78A0" w:rsidRPr="007245FD" w:rsidRDefault="00FB78A0" w:rsidP="00FB78A0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Leletezés, dokumentáció, archiválás</w:t>
      </w:r>
    </w:p>
    <w:p w:rsidR="00FB78A0" w:rsidRPr="007245FD" w:rsidRDefault="00FB78A0" w:rsidP="00FB78A0">
      <w:pPr>
        <w:spacing w:after="0"/>
        <w:ind w:left="567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Felületes lágyrészek ultrahang vizsgálata:</w:t>
      </w:r>
    </w:p>
    <w:p w:rsidR="00FB78A0" w:rsidRPr="007245FD" w:rsidRDefault="00FB78A0" w:rsidP="00FB78A0">
      <w:pPr>
        <w:spacing w:after="0"/>
        <w:ind w:left="567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Nyak, emlő, </w:t>
      </w:r>
      <w:proofErr w:type="spellStart"/>
      <w:r w:rsidRPr="007245FD">
        <w:rPr>
          <w:rFonts w:cs="Times New Roman"/>
          <w:color w:val="000000" w:themeColor="text1"/>
        </w:rPr>
        <w:t>orbita</w:t>
      </w:r>
      <w:proofErr w:type="spellEnd"/>
      <w:r w:rsidRPr="007245FD">
        <w:rPr>
          <w:rFonts w:cs="Times New Roman"/>
          <w:color w:val="000000" w:themeColor="text1"/>
        </w:rPr>
        <w:t xml:space="preserve"> ultrahang vizsgálata</w:t>
      </w:r>
    </w:p>
    <w:p w:rsidR="00FB78A0" w:rsidRPr="007245FD" w:rsidRDefault="00FB78A0" w:rsidP="00FB78A0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Technikai feltételek</w:t>
      </w:r>
    </w:p>
    <w:p w:rsidR="00FB78A0" w:rsidRPr="007245FD" w:rsidRDefault="00FB78A0" w:rsidP="00FB78A0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Előkészítés a vizsgálatra</w:t>
      </w:r>
    </w:p>
    <w:p w:rsidR="00FB78A0" w:rsidRPr="007245FD" w:rsidRDefault="00FB78A0" w:rsidP="00FB78A0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Beteg pozícionálása</w:t>
      </w:r>
    </w:p>
    <w:p w:rsidR="00FB78A0" w:rsidRPr="007245FD" w:rsidRDefault="00FB78A0" w:rsidP="00FB78A0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Vizsgálandó szervek, indikációk</w:t>
      </w:r>
    </w:p>
    <w:p w:rsidR="00FB78A0" w:rsidRPr="007245FD" w:rsidRDefault="00FB78A0" w:rsidP="00FB78A0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Leletezés, dokumentáció, archiválás</w:t>
      </w:r>
    </w:p>
    <w:p w:rsidR="00FB78A0" w:rsidRPr="007245FD" w:rsidRDefault="00FB78A0" w:rsidP="00FB78A0">
      <w:pPr>
        <w:spacing w:after="0"/>
        <w:ind w:left="687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Musculoskeletalis</w:t>
      </w:r>
      <w:proofErr w:type="spellEnd"/>
      <w:r w:rsidRPr="007245FD">
        <w:rPr>
          <w:rFonts w:cs="Times New Roman"/>
          <w:color w:val="000000" w:themeColor="text1"/>
        </w:rPr>
        <w:t xml:space="preserve"> ultrahang vizsgálatok: struktúrák (izom</w:t>
      </w:r>
      <w:proofErr w:type="gramStart"/>
      <w:r w:rsidRPr="007245FD">
        <w:rPr>
          <w:rFonts w:cs="Times New Roman"/>
          <w:color w:val="000000" w:themeColor="text1"/>
        </w:rPr>
        <w:t>,ín</w:t>
      </w:r>
      <w:proofErr w:type="gramEnd"/>
      <w:r w:rsidRPr="007245FD">
        <w:rPr>
          <w:rFonts w:cs="Times New Roman"/>
          <w:color w:val="000000" w:themeColor="text1"/>
        </w:rPr>
        <w:t xml:space="preserve">,szalag, </w:t>
      </w:r>
      <w:proofErr w:type="spellStart"/>
      <w:r w:rsidRPr="007245FD">
        <w:rPr>
          <w:rFonts w:cs="Times New Roman"/>
          <w:color w:val="000000" w:themeColor="text1"/>
        </w:rPr>
        <w:t>bursa</w:t>
      </w:r>
      <w:proofErr w:type="spellEnd"/>
      <w:r w:rsidRPr="007245FD">
        <w:rPr>
          <w:rFonts w:cs="Times New Roman"/>
          <w:color w:val="000000" w:themeColor="text1"/>
        </w:rPr>
        <w:t>, porc,idegek,ér), anatómiai rég</w:t>
      </w:r>
      <w:r w:rsidR="00DF40F4" w:rsidRPr="007245FD">
        <w:rPr>
          <w:rFonts w:cs="Times New Roman"/>
          <w:color w:val="000000" w:themeColor="text1"/>
        </w:rPr>
        <w:t>i</w:t>
      </w:r>
      <w:r w:rsidRPr="007245FD">
        <w:rPr>
          <w:rFonts w:cs="Times New Roman"/>
          <w:color w:val="000000" w:themeColor="text1"/>
        </w:rPr>
        <w:t>ók (váll,könyök,csukló,kéz,csípő,térd,boka)</w:t>
      </w:r>
    </w:p>
    <w:p w:rsidR="00FB78A0" w:rsidRPr="007245FD" w:rsidRDefault="00FB78A0" w:rsidP="00FB78A0">
      <w:pPr>
        <w:spacing w:after="0"/>
        <w:ind w:firstLine="687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Technikai feltételek</w:t>
      </w:r>
    </w:p>
    <w:p w:rsidR="00FB78A0" w:rsidRPr="007245FD" w:rsidRDefault="00FB78A0" w:rsidP="00FB78A0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Előkészítés a vizsgálatra</w:t>
      </w:r>
    </w:p>
    <w:p w:rsidR="00FB78A0" w:rsidRPr="007245FD" w:rsidRDefault="00FB78A0" w:rsidP="00FB78A0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Beteg pozícionálása</w:t>
      </w:r>
    </w:p>
    <w:p w:rsidR="00FB78A0" w:rsidRPr="007245FD" w:rsidRDefault="00FB78A0" w:rsidP="00FB78A0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Vizsgálandó szervek, indikációk</w:t>
      </w:r>
    </w:p>
    <w:p w:rsidR="00FB78A0" w:rsidRPr="007245FD" w:rsidRDefault="00FB78A0" w:rsidP="00FB78A0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Leletezés, dokumentáció, archiválás</w:t>
      </w:r>
    </w:p>
    <w:p w:rsidR="00FB78A0" w:rsidRPr="007245FD" w:rsidRDefault="00FB78A0" w:rsidP="00FB78A0">
      <w:pPr>
        <w:spacing w:after="0"/>
        <w:ind w:left="687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Csecsemőagy, gerinc, csípő, vizeletkiválasztó rendszer ultrahang vizsgálata:</w:t>
      </w:r>
    </w:p>
    <w:p w:rsidR="00FB78A0" w:rsidRPr="007245FD" w:rsidRDefault="00FB78A0" w:rsidP="00FB78A0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Technikai feltételek</w:t>
      </w:r>
    </w:p>
    <w:p w:rsidR="00FB78A0" w:rsidRPr="007245FD" w:rsidRDefault="00FB78A0" w:rsidP="00FB78A0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Előkészítés a vizsgálatra</w:t>
      </w:r>
    </w:p>
    <w:p w:rsidR="00FB78A0" w:rsidRPr="007245FD" w:rsidRDefault="00FB78A0" w:rsidP="00FB78A0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Beteg pozícionálása</w:t>
      </w:r>
    </w:p>
    <w:p w:rsidR="00FB78A0" w:rsidRPr="007245FD" w:rsidRDefault="00FB78A0" w:rsidP="00FB78A0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Vizsgálandó szervek, indikációk</w:t>
      </w:r>
    </w:p>
    <w:p w:rsidR="00FB78A0" w:rsidRPr="007245FD" w:rsidRDefault="00FB78A0" w:rsidP="00FB78A0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Leletezés, dokumentáció, archiválás</w:t>
      </w:r>
    </w:p>
    <w:p w:rsidR="00FB78A0" w:rsidRPr="007245FD" w:rsidRDefault="00FB78A0" w:rsidP="00FB78A0">
      <w:pPr>
        <w:spacing w:after="0"/>
        <w:ind w:left="567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Perifériás erek ultrahang vizsgálata:</w:t>
      </w:r>
    </w:p>
    <w:p w:rsidR="00FB78A0" w:rsidRPr="007245FD" w:rsidRDefault="00FB78A0" w:rsidP="00FB78A0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Technikai feltételek</w:t>
      </w:r>
    </w:p>
    <w:p w:rsidR="00FB78A0" w:rsidRPr="007245FD" w:rsidRDefault="00FB78A0" w:rsidP="00FB78A0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Előkészítés a vizsgálatra</w:t>
      </w:r>
    </w:p>
    <w:p w:rsidR="00FB78A0" w:rsidRPr="007245FD" w:rsidRDefault="00FB78A0" w:rsidP="00FB78A0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Beteg pozícionálása</w:t>
      </w:r>
    </w:p>
    <w:p w:rsidR="00FB78A0" w:rsidRPr="007245FD" w:rsidRDefault="00FB78A0" w:rsidP="00FB78A0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Vizsgálandó szervek, indikációk</w:t>
      </w:r>
    </w:p>
    <w:p w:rsidR="00FB78A0" w:rsidRPr="007245FD" w:rsidRDefault="00FB78A0" w:rsidP="00FB78A0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Leletezés, dokumentáció, archiválás</w:t>
      </w:r>
    </w:p>
    <w:p w:rsidR="00FB78A0" w:rsidRPr="007245FD" w:rsidRDefault="00FB78A0" w:rsidP="00FB78A0">
      <w:pPr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Sürgősségi ultrahang vizsgálatok (traumás, nem traumás, instabil beteg, FAST, </w:t>
      </w:r>
      <w:proofErr w:type="spellStart"/>
      <w:r w:rsidRPr="007245FD">
        <w:rPr>
          <w:rFonts w:cs="Times New Roman"/>
          <w:color w:val="000000" w:themeColor="text1"/>
        </w:rPr>
        <w:t>postoperativ</w:t>
      </w:r>
      <w:proofErr w:type="spellEnd"/>
      <w:r w:rsidRPr="007245FD">
        <w:rPr>
          <w:rFonts w:cs="Times New Roman"/>
          <w:color w:val="000000" w:themeColor="text1"/>
        </w:rPr>
        <w:t xml:space="preserve"> szövődmények):</w:t>
      </w:r>
    </w:p>
    <w:p w:rsidR="00FB78A0" w:rsidRPr="007245FD" w:rsidRDefault="00FB78A0" w:rsidP="00FB78A0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Technikai feltételek (mobil ultrahang készülék)</w:t>
      </w:r>
    </w:p>
    <w:p w:rsidR="00FB78A0" w:rsidRPr="007245FD" w:rsidRDefault="00FB78A0" w:rsidP="00FB78A0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Vizsgálandó szervek, indikációk</w:t>
      </w:r>
    </w:p>
    <w:p w:rsidR="00FB78A0" w:rsidRPr="007245FD" w:rsidRDefault="00FB78A0" w:rsidP="00FB78A0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Leletezés, dokumentáció, archiválás</w:t>
      </w:r>
    </w:p>
    <w:p w:rsidR="00FB78A0" w:rsidRPr="007245FD" w:rsidRDefault="00FB78A0" w:rsidP="00FB78A0">
      <w:pPr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Helyszíni és </w:t>
      </w:r>
      <w:proofErr w:type="spellStart"/>
      <w:r w:rsidRPr="007245FD">
        <w:rPr>
          <w:rFonts w:cs="Times New Roman"/>
          <w:color w:val="000000" w:themeColor="text1"/>
        </w:rPr>
        <w:t>intraoperativ</w:t>
      </w:r>
      <w:proofErr w:type="spellEnd"/>
      <w:r w:rsidRPr="007245FD">
        <w:rPr>
          <w:rFonts w:cs="Times New Roman"/>
          <w:color w:val="000000" w:themeColor="text1"/>
        </w:rPr>
        <w:t xml:space="preserve"> ultrahang vizsgálatok:</w:t>
      </w:r>
    </w:p>
    <w:p w:rsidR="00FB78A0" w:rsidRPr="007245FD" w:rsidRDefault="00FB78A0" w:rsidP="00FB78A0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>Technikai feltételek (mobil ultrahang készülék)</w:t>
      </w:r>
    </w:p>
    <w:p w:rsidR="00FB78A0" w:rsidRPr="007245FD" w:rsidRDefault="00FB78A0" w:rsidP="00FB78A0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Vizsgálandó szervek, indikációk</w:t>
      </w:r>
    </w:p>
    <w:p w:rsidR="00FB78A0" w:rsidRPr="007245FD" w:rsidRDefault="00FB78A0" w:rsidP="00FB78A0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Leletezés, dokumentáció, archiválás</w:t>
      </w:r>
    </w:p>
    <w:p w:rsidR="00FB78A0" w:rsidRPr="007245FD" w:rsidRDefault="00FB78A0" w:rsidP="00FB78A0">
      <w:pPr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Különleges vizsgálati technikák (fókuszált ultrahang HIFU, </w:t>
      </w:r>
      <w:proofErr w:type="spellStart"/>
      <w:r w:rsidRPr="007245FD">
        <w:rPr>
          <w:rFonts w:cs="Times New Roman"/>
          <w:color w:val="000000" w:themeColor="text1"/>
        </w:rPr>
        <w:t>szervspecifikus</w:t>
      </w:r>
      <w:proofErr w:type="spellEnd"/>
    </w:p>
    <w:p w:rsidR="00FB78A0" w:rsidRPr="007245FD" w:rsidRDefault="00FB78A0" w:rsidP="00FB78A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kontrasztanyag</w:t>
      </w:r>
      <w:proofErr w:type="gramEnd"/>
      <w:r w:rsidRPr="007245FD">
        <w:rPr>
          <w:rFonts w:cs="Times New Roman"/>
          <w:color w:val="000000" w:themeColor="text1"/>
        </w:rPr>
        <w:t>, molekuláris képalkotás</w:t>
      </w:r>
    </w:p>
    <w:p w:rsidR="00FB78A0" w:rsidRPr="007245FD" w:rsidRDefault="00FB78A0" w:rsidP="00FB78A0">
      <w:pPr>
        <w:autoSpaceDE w:val="0"/>
        <w:autoSpaceDN w:val="0"/>
        <w:adjustRightInd w:val="0"/>
        <w:spacing w:after="0"/>
        <w:ind w:firstLine="709"/>
        <w:rPr>
          <w:rFonts w:cs="Times New Roman"/>
          <w:color w:val="000000" w:themeColor="text1"/>
          <w:szCs w:val="24"/>
          <w:lang w:eastAsia="hu-HU"/>
        </w:rPr>
      </w:pP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FB78A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 xml:space="preserve">Ultrahang vezérelt intervenció  </w:t>
      </w:r>
    </w:p>
    <w:p w:rsidR="00DF40F4" w:rsidRPr="007245FD" w:rsidRDefault="00DF40F4" w:rsidP="00DF40F4">
      <w:pPr>
        <w:spacing w:after="0"/>
        <w:ind w:left="426" w:firstLine="425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emlő ultrahang vizsgálata, indikációi, asszisztensi feladatok</w:t>
      </w:r>
    </w:p>
    <w:p w:rsidR="00DF40F4" w:rsidRPr="007245FD" w:rsidRDefault="00DF40F4" w:rsidP="00DF40F4">
      <w:pPr>
        <w:spacing w:after="0"/>
        <w:ind w:left="426" w:firstLine="425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Specimen ultrahang</w:t>
      </w:r>
    </w:p>
    <w:p w:rsidR="00DF40F4" w:rsidRPr="007245FD" w:rsidRDefault="00DF40F4" w:rsidP="00DF40F4">
      <w:pPr>
        <w:spacing w:after="0"/>
        <w:ind w:left="426" w:firstLine="425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Ultrahang kontrasztanyagok</w:t>
      </w:r>
    </w:p>
    <w:p w:rsidR="00DF40F4" w:rsidRPr="007245FD" w:rsidRDefault="00DF40F4" w:rsidP="00DF40F4">
      <w:pPr>
        <w:spacing w:after="0"/>
        <w:ind w:left="426" w:firstLine="425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Irányelvek az emlőbetegségek terápiájában</w:t>
      </w:r>
    </w:p>
    <w:p w:rsidR="00DF40F4" w:rsidRPr="007245FD" w:rsidRDefault="00DF40F4" w:rsidP="00DF40F4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témakört csoportbontásban kell </w:t>
      </w:r>
      <w:proofErr w:type="spellStart"/>
      <w:r w:rsidRPr="007245FD">
        <w:rPr>
          <w:rFonts w:cs="Times New Roman"/>
          <w:color w:val="000000" w:themeColor="text1"/>
        </w:rPr>
        <w:t>tartaDiagnosztikus</w:t>
      </w:r>
      <w:proofErr w:type="spellEnd"/>
      <w:r w:rsidRPr="007245FD">
        <w:rPr>
          <w:rFonts w:cs="Times New Roman"/>
          <w:color w:val="000000" w:themeColor="text1"/>
        </w:rPr>
        <w:t xml:space="preserve"> és terápiás beavatkozások: </w:t>
      </w:r>
      <w:proofErr w:type="spellStart"/>
      <w:r w:rsidRPr="007245FD">
        <w:rPr>
          <w:rFonts w:cs="Times New Roman"/>
          <w:color w:val="000000" w:themeColor="text1"/>
        </w:rPr>
        <w:t>aspiratios</w:t>
      </w:r>
      <w:proofErr w:type="spellEnd"/>
      <w:r w:rsidRPr="007245FD">
        <w:rPr>
          <w:rFonts w:cs="Times New Roman"/>
          <w:color w:val="000000" w:themeColor="text1"/>
        </w:rPr>
        <w:t xml:space="preserve"> </w:t>
      </w:r>
      <w:proofErr w:type="spellStart"/>
      <w:r w:rsidRPr="007245FD">
        <w:rPr>
          <w:rFonts w:cs="Times New Roman"/>
          <w:color w:val="000000" w:themeColor="text1"/>
        </w:rPr>
        <w:t>cytológia</w:t>
      </w:r>
      <w:proofErr w:type="spellEnd"/>
      <w:r w:rsidRPr="007245FD">
        <w:rPr>
          <w:rFonts w:cs="Times New Roman"/>
          <w:color w:val="000000" w:themeColor="text1"/>
        </w:rPr>
        <w:t xml:space="preserve">, </w:t>
      </w:r>
      <w:proofErr w:type="spellStart"/>
      <w:r w:rsidRPr="007245FD">
        <w:rPr>
          <w:rFonts w:cs="Times New Roman"/>
          <w:color w:val="000000" w:themeColor="text1"/>
        </w:rPr>
        <w:t>core</w:t>
      </w:r>
      <w:proofErr w:type="spellEnd"/>
      <w:r w:rsidRPr="007245FD">
        <w:rPr>
          <w:rFonts w:cs="Times New Roman"/>
          <w:color w:val="000000" w:themeColor="text1"/>
        </w:rPr>
        <w:t xml:space="preserve"> </w:t>
      </w:r>
      <w:proofErr w:type="spellStart"/>
      <w:r w:rsidRPr="007245FD">
        <w:rPr>
          <w:rFonts w:cs="Times New Roman"/>
          <w:color w:val="000000" w:themeColor="text1"/>
        </w:rPr>
        <w:t>biopsia</w:t>
      </w:r>
      <w:proofErr w:type="spellEnd"/>
      <w:r w:rsidRPr="007245FD">
        <w:rPr>
          <w:rFonts w:cs="Times New Roman"/>
          <w:color w:val="000000" w:themeColor="text1"/>
        </w:rPr>
        <w:t>, folyadék leszívás/</w:t>
      </w:r>
      <w:proofErr w:type="spellStart"/>
      <w:r w:rsidRPr="007245FD">
        <w:rPr>
          <w:rFonts w:cs="Times New Roman"/>
          <w:color w:val="000000" w:themeColor="text1"/>
        </w:rPr>
        <w:t>drainage</w:t>
      </w:r>
      <w:proofErr w:type="spellEnd"/>
      <w:r w:rsidRPr="007245FD">
        <w:rPr>
          <w:rFonts w:cs="Times New Roman"/>
          <w:color w:val="000000" w:themeColor="text1"/>
        </w:rPr>
        <w:t>, epeúti beavatkozások, GI traktusban végezhető ultrahang beavatkozások, vizeletkiválasztó és elvezető rendszer beavatkozásai, onkológiai beavatkozások (rádiófrekvenciás/</w:t>
      </w:r>
      <w:proofErr w:type="spellStart"/>
      <w:r w:rsidRPr="007245FD">
        <w:rPr>
          <w:rFonts w:cs="Times New Roman"/>
          <w:color w:val="000000" w:themeColor="text1"/>
        </w:rPr>
        <w:t>hőabláció</w:t>
      </w:r>
      <w:proofErr w:type="spellEnd"/>
      <w:r w:rsidRPr="007245FD">
        <w:rPr>
          <w:rFonts w:cs="Times New Roman"/>
          <w:color w:val="000000" w:themeColor="text1"/>
        </w:rPr>
        <w:t xml:space="preserve">, </w:t>
      </w:r>
      <w:proofErr w:type="spellStart"/>
      <w:r w:rsidRPr="007245FD">
        <w:rPr>
          <w:rFonts w:cs="Times New Roman"/>
          <w:color w:val="000000" w:themeColor="text1"/>
        </w:rPr>
        <w:t>percutan</w:t>
      </w:r>
      <w:proofErr w:type="spellEnd"/>
      <w:r w:rsidRPr="007245FD">
        <w:rPr>
          <w:rFonts w:cs="Times New Roman"/>
          <w:color w:val="000000" w:themeColor="text1"/>
        </w:rPr>
        <w:t xml:space="preserve"> alkoholos </w:t>
      </w:r>
      <w:proofErr w:type="spellStart"/>
      <w:r w:rsidRPr="007245FD">
        <w:rPr>
          <w:rFonts w:cs="Times New Roman"/>
          <w:color w:val="000000" w:themeColor="text1"/>
        </w:rPr>
        <w:t>infiltratio</w:t>
      </w:r>
      <w:proofErr w:type="spellEnd"/>
      <w:r w:rsidRPr="007245FD">
        <w:rPr>
          <w:rFonts w:cs="Times New Roman"/>
          <w:color w:val="000000" w:themeColor="text1"/>
        </w:rPr>
        <w:t xml:space="preserve">) </w:t>
      </w:r>
    </w:p>
    <w:p w:rsidR="00DF40F4" w:rsidRPr="007245FD" w:rsidRDefault="00DF40F4" w:rsidP="00DF40F4">
      <w:pPr>
        <w:spacing w:after="0"/>
        <w:ind w:left="709" w:firstLine="142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Endoscopos</w:t>
      </w:r>
      <w:proofErr w:type="spellEnd"/>
      <w:r w:rsidRPr="007245FD">
        <w:rPr>
          <w:rFonts w:cs="Times New Roman"/>
          <w:color w:val="000000" w:themeColor="text1"/>
        </w:rPr>
        <w:t xml:space="preserve"> (EUS) ultrahang vizsgálat:</w:t>
      </w:r>
    </w:p>
    <w:p w:rsidR="00DF40F4" w:rsidRPr="007245FD" w:rsidRDefault="00DF40F4" w:rsidP="00DF40F4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Technikai feltételek</w:t>
      </w:r>
    </w:p>
    <w:p w:rsidR="00DF40F4" w:rsidRPr="007245FD" w:rsidRDefault="00DF40F4" w:rsidP="00DF40F4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Eszközök szakszerű előkészítése</w:t>
      </w:r>
    </w:p>
    <w:p w:rsidR="00DF40F4" w:rsidRPr="007245FD" w:rsidRDefault="00DF40F4" w:rsidP="00DF40F4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Beteg előkészítése és pozícionálása</w:t>
      </w:r>
    </w:p>
    <w:p w:rsidR="00DF40F4" w:rsidRPr="007245FD" w:rsidRDefault="00DF40F4" w:rsidP="00DF40F4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Aszepszis, antiszepszis szabályainak betartása</w:t>
      </w:r>
    </w:p>
    <w:p w:rsidR="00DF40F4" w:rsidRPr="007245FD" w:rsidRDefault="00DF40F4" w:rsidP="00DF40F4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Vizsgálandó szervek, indikációk</w:t>
      </w:r>
    </w:p>
    <w:p w:rsidR="00DF40F4" w:rsidRPr="007245FD" w:rsidRDefault="00DF40F4" w:rsidP="00DF40F4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Leletezés, dokumentáció, archiválás</w:t>
      </w:r>
    </w:p>
    <w:p w:rsidR="00DF40F4" w:rsidRPr="007245FD" w:rsidRDefault="00DF40F4" w:rsidP="00DF40F4">
      <w:pPr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Kontrasztanyagos ultrahangvizsgálatok (</w:t>
      </w:r>
      <w:proofErr w:type="spellStart"/>
      <w:r w:rsidRPr="007245FD">
        <w:rPr>
          <w:rFonts w:cs="Times New Roman"/>
          <w:color w:val="000000" w:themeColor="text1"/>
        </w:rPr>
        <w:t>mikrobuborék</w:t>
      </w:r>
      <w:proofErr w:type="spellEnd"/>
      <w:r w:rsidRPr="007245FD">
        <w:rPr>
          <w:rFonts w:cs="Times New Roman"/>
          <w:color w:val="000000" w:themeColor="text1"/>
        </w:rPr>
        <w:t xml:space="preserve">, </w:t>
      </w:r>
      <w:proofErr w:type="spellStart"/>
      <w:r w:rsidRPr="007245FD">
        <w:rPr>
          <w:rFonts w:cs="Times New Roman"/>
          <w:color w:val="000000" w:themeColor="text1"/>
        </w:rPr>
        <w:t>liposoma</w:t>
      </w:r>
      <w:proofErr w:type="spellEnd"/>
      <w:r w:rsidRPr="007245FD">
        <w:rPr>
          <w:rFonts w:cs="Times New Roman"/>
          <w:color w:val="000000" w:themeColor="text1"/>
        </w:rPr>
        <w:t xml:space="preserve"> alapú, </w:t>
      </w:r>
      <w:proofErr w:type="spellStart"/>
      <w:r w:rsidRPr="007245FD">
        <w:rPr>
          <w:rFonts w:cs="Times New Roman"/>
          <w:color w:val="000000" w:themeColor="text1"/>
        </w:rPr>
        <w:t>perfluoro-carbon</w:t>
      </w:r>
      <w:proofErr w:type="spellEnd"/>
      <w:r w:rsidRPr="007245FD">
        <w:rPr>
          <w:rFonts w:cs="Times New Roman"/>
          <w:color w:val="000000" w:themeColor="text1"/>
        </w:rPr>
        <w:t xml:space="preserve"> alapú kontrasztanyagok):</w:t>
      </w:r>
    </w:p>
    <w:p w:rsidR="00DF40F4" w:rsidRPr="007245FD" w:rsidRDefault="00DF40F4" w:rsidP="00DF40F4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Technikai feltételek</w:t>
      </w:r>
    </w:p>
    <w:p w:rsidR="00DF40F4" w:rsidRPr="007245FD" w:rsidRDefault="00DF40F4" w:rsidP="00DF40F4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Eszközök szakszerű előkészítése</w:t>
      </w:r>
    </w:p>
    <w:p w:rsidR="00DF40F4" w:rsidRPr="007245FD" w:rsidRDefault="00DF40F4" w:rsidP="00DF40F4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Beteg előkészítése és pozícionálása</w:t>
      </w:r>
    </w:p>
    <w:p w:rsidR="00DF40F4" w:rsidRPr="007245FD" w:rsidRDefault="00DF40F4" w:rsidP="00DF40F4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Vizsgálandó szervek, indikációk, alkalmazási lehetőségek</w:t>
      </w:r>
    </w:p>
    <w:p w:rsidR="00DF40F4" w:rsidRPr="007245FD" w:rsidRDefault="00DF40F4" w:rsidP="00DF40F4">
      <w:pPr>
        <w:pStyle w:val="Listaszerbekezds"/>
        <w:numPr>
          <w:ilvl w:val="0"/>
          <w:numId w:val="10"/>
        </w:num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Leletezés, dokumentáció, archiválás</w:t>
      </w:r>
    </w:p>
    <w:p w:rsidR="00DF40F4" w:rsidRPr="007245FD" w:rsidRDefault="00DF40F4" w:rsidP="00DF40F4">
      <w:pPr>
        <w:autoSpaceDE w:val="0"/>
        <w:autoSpaceDN w:val="0"/>
        <w:adjustRightInd w:val="0"/>
        <w:spacing w:after="0"/>
        <w:ind w:firstLine="709"/>
        <w:rPr>
          <w:rFonts w:cs="Times New Roman"/>
          <w:color w:val="000000" w:themeColor="text1"/>
          <w:szCs w:val="24"/>
          <w:lang w:eastAsia="hu-HU"/>
        </w:rPr>
      </w:pPr>
      <w:r w:rsidRPr="007245FD">
        <w:rPr>
          <w:rFonts w:cs="Times New Roman"/>
          <w:color w:val="000000" w:themeColor="text1"/>
          <w:szCs w:val="24"/>
          <w:lang w:eastAsia="hu-HU"/>
        </w:rPr>
        <w:t>A témakört csoportbontásban kell tanítani.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képzés javasolt helyszíne (ajánlás)</w:t>
      </w:r>
    </w:p>
    <w:p w:rsidR="00A23F09" w:rsidRPr="007245FD" w:rsidRDefault="00E200E3" w:rsidP="00E200E3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Audiovizuális eszközökkel felszerelt tanterem, demonstrációs terem. 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értékelésének módja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nemzeti köznevelésről szóló 2011. évi </w:t>
      </w:r>
      <w:r w:rsidR="00DB5E4F">
        <w:rPr>
          <w:rFonts w:cs="Times New Roman"/>
          <w:color w:val="000000" w:themeColor="text1"/>
        </w:rPr>
        <w:t xml:space="preserve">CXC. törvény </w:t>
      </w:r>
      <w:r w:rsidRPr="007245FD">
        <w:rPr>
          <w:rFonts w:cs="Times New Roman"/>
          <w:color w:val="000000" w:themeColor="text1"/>
        </w:rPr>
        <w:t xml:space="preserve">54. § </w:t>
      </w:r>
      <w:r w:rsidR="00F5115E">
        <w:rPr>
          <w:rFonts w:cs="Times New Roman"/>
          <w:color w:val="000000" w:themeColor="text1"/>
        </w:rPr>
        <w:t>(2) bekezdés a)</w:t>
      </w:r>
      <w:r w:rsidRPr="007245FD">
        <w:rPr>
          <w:rFonts w:cs="Times New Roman"/>
          <w:color w:val="000000" w:themeColor="text1"/>
        </w:rPr>
        <w:t xml:space="preserve"> pontja szerinti értékeléssel.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br w:type="page"/>
      </w:r>
    </w:p>
    <w:p w:rsidR="00A23F09" w:rsidRPr="007245FD" w:rsidRDefault="00B45EE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lastRenderedPageBreak/>
        <w:t>Emlődiagnosztika gyakorlat</w:t>
      </w:r>
      <w:r w:rsidR="00A23F09" w:rsidRPr="007245FD">
        <w:rPr>
          <w:rFonts w:cs="Times New Roman"/>
          <w:b/>
          <w:color w:val="000000" w:themeColor="text1"/>
        </w:rPr>
        <w:t xml:space="preserve"> tantárgy</w:t>
      </w:r>
      <w:r w:rsidR="00A23F09" w:rsidRPr="007245FD">
        <w:rPr>
          <w:rFonts w:cs="Times New Roman"/>
          <w:b/>
          <w:color w:val="000000" w:themeColor="text1"/>
        </w:rPr>
        <w:tab/>
      </w:r>
      <w:r w:rsidR="00A47B6E" w:rsidRPr="007245FD">
        <w:rPr>
          <w:rFonts w:cs="Times New Roman"/>
          <w:b/>
          <w:color w:val="000000" w:themeColor="text1"/>
        </w:rPr>
        <w:t>1</w:t>
      </w:r>
      <w:r w:rsidR="002D1074" w:rsidRPr="007245FD">
        <w:rPr>
          <w:rFonts w:cs="Times New Roman"/>
          <w:b/>
          <w:color w:val="000000" w:themeColor="text1"/>
        </w:rPr>
        <w:t>7</w:t>
      </w:r>
      <w:r w:rsidR="00A47B6E" w:rsidRPr="007245FD">
        <w:rPr>
          <w:rFonts w:cs="Times New Roman"/>
          <w:b/>
          <w:color w:val="000000" w:themeColor="text1"/>
        </w:rPr>
        <w:t>0</w:t>
      </w:r>
      <w:r w:rsidR="00A23F09" w:rsidRPr="007245FD">
        <w:rPr>
          <w:rFonts w:cs="Times New Roman"/>
          <w:b/>
          <w:color w:val="000000" w:themeColor="text1"/>
        </w:rPr>
        <w:t xml:space="preserve"> óra/</w:t>
      </w:r>
      <w:r w:rsidR="00A47B6E" w:rsidRPr="007245FD">
        <w:rPr>
          <w:rFonts w:cs="Times New Roman"/>
          <w:b/>
          <w:color w:val="000000" w:themeColor="text1"/>
        </w:rPr>
        <w:t>1</w:t>
      </w:r>
      <w:r w:rsidR="002D1074" w:rsidRPr="007245FD">
        <w:rPr>
          <w:rFonts w:cs="Times New Roman"/>
          <w:b/>
          <w:color w:val="000000" w:themeColor="text1"/>
        </w:rPr>
        <w:t>7</w:t>
      </w:r>
      <w:r w:rsidR="00A47B6E" w:rsidRPr="007245FD">
        <w:rPr>
          <w:rFonts w:cs="Times New Roman"/>
          <w:b/>
          <w:color w:val="000000" w:themeColor="text1"/>
        </w:rPr>
        <w:t>0</w:t>
      </w:r>
      <w:r w:rsidR="00A23F09" w:rsidRPr="007245FD">
        <w:rPr>
          <w:rFonts w:cs="Times New Roman"/>
          <w:b/>
          <w:color w:val="000000" w:themeColor="text1"/>
        </w:rPr>
        <w:t xml:space="preserve"> óra*</w:t>
      </w:r>
    </w:p>
    <w:p w:rsidR="00A23F09" w:rsidRPr="007245FD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7245F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tantárgy a főszakképesítéshez kapcsolódik.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tanításának célja</w:t>
      </w:r>
    </w:p>
    <w:p w:rsidR="00A23F09" w:rsidRPr="007245FD" w:rsidRDefault="00B45EE7" w:rsidP="00B45EE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  <w:szCs w:val="24"/>
        </w:rPr>
        <w:t xml:space="preserve">A tantárgy tanításának célja, hogy a tanuló képes legyen a mammográfián az asszisztensi munka elvégzésére. A vizsgálatokra előjegyzést ad, tájékoztatja a beteget a vizsgálatokra való előkészítésről. Ismerje a vizsgálatokhoz szükséges pozícionálást. Képi és írásos dokumentációt végez. Az intervenciós beavatkozásokhoz szükséges eszközöket szakszerűen előkészíti, betartva az aszepszis-antiszepszis szabályait, asszisztál a vizsgálatoknál. A beteget tájékoztatja a vizsgálat menetéről.  Ismerje a gép működési elvét.  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Kapcsolódó közismereti, szakmai tartalmak</w:t>
      </w:r>
    </w:p>
    <w:p w:rsidR="00A23F09" w:rsidRPr="007245FD" w:rsidRDefault="00B45EE7" w:rsidP="00B45EE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Egészségügyi alapismeretek, alapápolás, </w:t>
      </w:r>
      <w:proofErr w:type="spellStart"/>
      <w:r w:rsidRPr="007245FD">
        <w:rPr>
          <w:rFonts w:cs="Times New Roman"/>
          <w:color w:val="000000" w:themeColor="text1"/>
        </w:rPr>
        <w:t>klinikumi</w:t>
      </w:r>
      <w:proofErr w:type="spellEnd"/>
      <w:r w:rsidRPr="007245FD">
        <w:rPr>
          <w:rFonts w:cs="Times New Roman"/>
          <w:color w:val="000000" w:themeColor="text1"/>
        </w:rPr>
        <w:t xml:space="preserve"> ismeretek, biológia, kémia, fizika 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Témakörök</w:t>
      </w:r>
    </w:p>
    <w:p w:rsidR="00A23F09" w:rsidRPr="007245FD" w:rsidRDefault="00B45EE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Mammográfiás berendezések</w:t>
      </w:r>
      <w:r w:rsidRPr="007245FD">
        <w:rPr>
          <w:rFonts w:cs="Times New Roman"/>
          <w:b/>
          <w:i/>
          <w:color w:val="000000" w:themeColor="text1"/>
        </w:rPr>
        <w:t xml:space="preserve"> </w:t>
      </w:r>
    </w:p>
    <w:p w:rsidR="00B45EE7" w:rsidRPr="007245FD" w:rsidRDefault="00415057" w:rsidP="00B45EE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</w:t>
      </w:r>
      <w:r w:rsidR="00B45EE7" w:rsidRPr="007245FD">
        <w:rPr>
          <w:rFonts w:cs="Times New Roman"/>
          <w:color w:val="000000" w:themeColor="text1"/>
        </w:rPr>
        <w:t xml:space="preserve">mlődiagnosztika technikai követelményei: nagyfelbontású ultrahang készülék, korszerű mammográfiás berendezés, film, speciális kazetta, speciálisan mammográfiára rendszeresített hívó automata, digitális mammográfia, direkt digitális mammográfia. </w:t>
      </w:r>
    </w:p>
    <w:p w:rsidR="00B45EE7" w:rsidRPr="007245FD" w:rsidRDefault="00B45EE7" w:rsidP="00B45EE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Képfelvételi munkaállomás funkciói (betegadat bevitel, adat keresés, adat módosítás, munkafolyamat kiválasztása, elkészült felvétel elfogadása/elvetése, </w:t>
      </w:r>
      <w:proofErr w:type="spellStart"/>
      <w:r w:rsidRPr="007245FD">
        <w:rPr>
          <w:rFonts w:cs="Times New Roman"/>
          <w:color w:val="000000" w:themeColor="text1"/>
        </w:rPr>
        <w:t>postprocesszálás</w:t>
      </w:r>
      <w:proofErr w:type="spellEnd"/>
      <w:r w:rsidRPr="007245FD">
        <w:rPr>
          <w:rFonts w:cs="Times New Roman"/>
          <w:color w:val="000000" w:themeColor="text1"/>
        </w:rPr>
        <w:t>)</w:t>
      </w:r>
    </w:p>
    <w:p w:rsidR="00B45EE7" w:rsidRPr="007245FD" w:rsidRDefault="00B45EE7" w:rsidP="00B45EE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Mammográfiás berendezés ismerete (C kar, állvány, lábkapcsolók, AEC egység, sugárvédelem, piktogram, </w:t>
      </w:r>
      <w:proofErr w:type="spellStart"/>
      <w:r w:rsidRPr="007245FD">
        <w:rPr>
          <w:rFonts w:cs="Times New Roman"/>
          <w:color w:val="000000" w:themeColor="text1"/>
        </w:rPr>
        <w:t>ablakolás</w:t>
      </w:r>
      <w:proofErr w:type="spellEnd"/>
      <w:r w:rsidRPr="007245FD">
        <w:rPr>
          <w:rFonts w:cs="Times New Roman"/>
          <w:color w:val="000000" w:themeColor="text1"/>
        </w:rPr>
        <w:t>, kompresszió szerepe, kiegészítő eszközök).</w:t>
      </w:r>
    </w:p>
    <w:p w:rsidR="00B45EE7" w:rsidRPr="007245FD" w:rsidRDefault="00B45EE7" w:rsidP="00B45EE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témakört csoportbontásban kell tartani.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B45EE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proofErr w:type="spellStart"/>
      <w:r w:rsidRPr="007245FD">
        <w:rPr>
          <w:rFonts w:cs="Times New Roman"/>
          <w:b/>
          <w:color w:val="000000" w:themeColor="text1"/>
        </w:rPr>
        <w:t>Röntgenmammográfia</w:t>
      </w:r>
      <w:proofErr w:type="spellEnd"/>
      <w:r w:rsidRPr="007245FD">
        <w:rPr>
          <w:rFonts w:cs="Times New Roman"/>
          <w:b/>
          <w:i/>
          <w:color w:val="000000" w:themeColor="text1"/>
        </w:rPr>
        <w:t xml:space="preserve">   </w:t>
      </w:r>
    </w:p>
    <w:p w:rsidR="00B45EE7" w:rsidRPr="007245FD" w:rsidRDefault="00B45EE7" w:rsidP="00B45EE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emlő ép és kóros morfológiája</w:t>
      </w:r>
    </w:p>
    <w:p w:rsidR="00B45EE7" w:rsidRPr="007245FD" w:rsidRDefault="00B45EE7" w:rsidP="00B45EE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leggyakoribb emlőbetegségek demonstrálása</w:t>
      </w:r>
    </w:p>
    <w:p w:rsidR="00B45EE7" w:rsidRPr="007245FD" w:rsidRDefault="00B45EE7" w:rsidP="00B45EE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emlő vizsgálómódszerei, önvizsgálat, fizikális vizsgálat</w:t>
      </w:r>
    </w:p>
    <w:p w:rsidR="00B45EE7" w:rsidRPr="007245FD" w:rsidRDefault="00B45EE7" w:rsidP="00B45EE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Képalkotó vizsgálatok, mammográfia, digitális mammográfia</w:t>
      </w:r>
    </w:p>
    <w:p w:rsidR="00B45EE7" w:rsidRPr="007245FD" w:rsidRDefault="00B45EE7" w:rsidP="00B45EE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mammográfiás felvétel kritériumai</w:t>
      </w:r>
    </w:p>
    <w:p w:rsidR="00B45EE7" w:rsidRPr="007245FD" w:rsidRDefault="00B45EE7" w:rsidP="00B45EE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Felvételi típusok:</w:t>
      </w:r>
    </w:p>
    <w:p w:rsidR="00B45EE7" w:rsidRPr="007245FD" w:rsidRDefault="00B45EE7" w:rsidP="00B45EE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Alapfelvételek: </w:t>
      </w:r>
      <w:proofErr w:type="spellStart"/>
      <w:r w:rsidRPr="007245FD">
        <w:rPr>
          <w:rFonts w:cs="Times New Roman"/>
          <w:color w:val="000000" w:themeColor="text1"/>
        </w:rPr>
        <w:t>medio-lateralis</w:t>
      </w:r>
      <w:proofErr w:type="spellEnd"/>
      <w:r w:rsidRPr="007245FD">
        <w:rPr>
          <w:rFonts w:cs="Times New Roman"/>
          <w:color w:val="000000" w:themeColor="text1"/>
        </w:rPr>
        <w:t xml:space="preserve"> irányú (MLO), </w:t>
      </w:r>
      <w:proofErr w:type="spellStart"/>
      <w:r w:rsidRPr="007245FD">
        <w:rPr>
          <w:rFonts w:cs="Times New Roman"/>
          <w:color w:val="000000" w:themeColor="text1"/>
        </w:rPr>
        <w:t>cranio-caudalis</w:t>
      </w:r>
      <w:proofErr w:type="spellEnd"/>
      <w:r w:rsidRPr="007245FD">
        <w:rPr>
          <w:rFonts w:cs="Times New Roman"/>
          <w:color w:val="000000" w:themeColor="text1"/>
        </w:rPr>
        <w:t xml:space="preserve"> (CC) felvétel</w:t>
      </w:r>
    </w:p>
    <w:p w:rsidR="00B45EE7" w:rsidRPr="007245FD" w:rsidRDefault="00B45EE7" w:rsidP="00B45EE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Kiegészítő felvételek:</w:t>
      </w:r>
    </w:p>
    <w:p w:rsidR="00B45EE7" w:rsidRPr="007245FD" w:rsidRDefault="00B45EE7" w:rsidP="00B45EE7">
      <w:pPr>
        <w:pStyle w:val="Listaszerbekezds"/>
        <w:numPr>
          <w:ilvl w:val="0"/>
          <w:numId w:val="9"/>
        </w:numPr>
        <w:spacing w:after="0"/>
        <w:ind w:left="1134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latero-medialis</w:t>
      </w:r>
      <w:proofErr w:type="spellEnd"/>
      <w:r w:rsidRPr="007245FD">
        <w:rPr>
          <w:rFonts w:cs="Times New Roman"/>
          <w:color w:val="000000" w:themeColor="text1"/>
        </w:rPr>
        <w:t xml:space="preserve"> (LM), oldalirányú</w:t>
      </w:r>
    </w:p>
    <w:p w:rsidR="00B45EE7" w:rsidRPr="007245FD" w:rsidRDefault="00B45EE7" w:rsidP="00B45EE7">
      <w:pPr>
        <w:pStyle w:val="Listaszerbekezds"/>
        <w:numPr>
          <w:ilvl w:val="0"/>
          <w:numId w:val="9"/>
        </w:numPr>
        <w:spacing w:after="0"/>
        <w:ind w:left="1134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medio-lateralis</w:t>
      </w:r>
      <w:proofErr w:type="spellEnd"/>
      <w:r w:rsidRPr="007245FD">
        <w:rPr>
          <w:rFonts w:cs="Times New Roman"/>
          <w:color w:val="000000" w:themeColor="text1"/>
        </w:rPr>
        <w:t xml:space="preserve"> (ML), oldalirányú</w:t>
      </w:r>
    </w:p>
    <w:p w:rsidR="00B45EE7" w:rsidRPr="007245FD" w:rsidRDefault="00B45EE7" w:rsidP="00B45EE7">
      <w:pPr>
        <w:pStyle w:val="Listaszerbekezds"/>
        <w:numPr>
          <w:ilvl w:val="0"/>
          <w:numId w:val="9"/>
        </w:numPr>
        <w:spacing w:after="0"/>
        <w:ind w:left="1134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cranio-caudalis</w:t>
      </w:r>
      <w:proofErr w:type="spellEnd"/>
      <w:r w:rsidRPr="007245FD">
        <w:rPr>
          <w:rFonts w:cs="Times New Roman"/>
          <w:color w:val="000000" w:themeColor="text1"/>
        </w:rPr>
        <w:t xml:space="preserve"> felvétel </w:t>
      </w:r>
      <w:proofErr w:type="spellStart"/>
      <w:r w:rsidRPr="007245FD">
        <w:rPr>
          <w:rFonts w:cs="Times New Roman"/>
          <w:color w:val="000000" w:themeColor="text1"/>
        </w:rPr>
        <w:t>medialis</w:t>
      </w:r>
      <w:proofErr w:type="spellEnd"/>
      <w:r w:rsidRPr="007245FD">
        <w:rPr>
          <w:rFonts w:cs="Times New Roman"/>
          <w:color w:val="000000" w:themeColor="text1"/>
        </w:rPr>
        <w:t xml:space="preserve"> résszel (MEDIALIS CC)</w:t>
      </w:r>
    </w:p>
    <w:p w:rsidR="00B45EE7" w:rsidRPr="007245FD" w:rsidRDefault="00B45EE7" w:rsidP="00B45EE7">
      <w:pPr>
        <w:pStyle w:val="Listaszerbekezds"/>
        <w:numPr>
          <w:ilvl w:val="0"/>
          <w:numId w:val="9"/>
        </w:numPr>
        <w:spacing w:after="0"/>
        <w:ind w:left="1134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cranio-caudalis</w:t>
      </w:r>
      <w:proofErr w:type="spellEnd"/>
      <w:r w:rsidRPr="007245FD">
        <w:rPr>
          <w:rFonts w:cs="Times New Roman"/>
          <w:color w:val="000000" w:themeColor="text1"/>
        </w:rPr>
        <w:t xml:space="preserve"> felvétel </w:t>
      </w:r>
      <w:proofErr w:type="spellStart"/>
      <w:r w:rsidRPr="007245FD">
        <w:rPr>
          <w:rFonts w:cs="Times New Roman"/>
          <w:color w:val="000000" w:themeColor="text1"/>
        </w:rPr>
        <w:t>lateralis</w:t>
      </w:r>
      <w:proofErr w:type="spellEnd"/>
      <w:r w:rsidRPr="007245FD">
        <w:rPr>
          <w:rFonts w:cs="Times New Roman"/>
          <w:color w:val="000000" w:themeColor="text1"/>
        </w:rPr>
        <w:t xml:space="preserve"> résszel (LATERALIS CC)</w:t>
      </w:r>
    </w:p>
    <w:p w:rsidR="00B45EE7" w:rsidRPr="007245FD" w:rsidRDefault="00B45EE7" w:rsidP="00B45EE7">
      <w:pPr>
        <w:pStyle w:val="Listaszerbekezds"/>
        <w:numPr>
          <w:ilvl w:val="0"/>
          <w:numId w:val="9"/>
        </w:numPr>
        <w:spacing w:after="0"/>
        <w:ind w:left="1134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Cleopátra</w:t>
      </w:r>
      <w:proofErr w:type="spellEnd"/>
      <w:r w:rsidRPr="007245FD">
        <w:rPr>
          <w:rFonts w:cs="Times New Roman"/>
          <w:color w:val="000000" w:themeColor="text1"/>
        </w:rPr>
        <w:t xml:space="preserve"> felvétel (CLEO)</w:t>
      </w:r>
    </w:p>
    <w:p w:rsidR="00B45EE7" w:rsidRPr="007245FD" w:rsidRDefault="00B45EE7" w:rsidP="00B45EE7">
      <w:pPr>
        <w:pStyle w:val="Listaszerbekezds"/>
        <w:numPr>
          <w:ilvl w:val="0"/>
          <w:numId w:val="9"/>
        </w:numPr>
        <w:spacing w:after="0"/>
        <w:ind w:left="1134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hasadék felvétel (két emlő közötti bemélyedés</w:t>
      </w:r>
    </w:p>
    <w:p w:rsidR="00B45EE7" w:rsidRPr="007245FD" w:rsidRDefault="00B45EE7" w:rsidP="00B45EE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  Speciális felvételek:</w:t>
      </w:r>
    </w:p>
    <w:p w:rsidR="00B45EE7" w:rsidRPr="007245FD" w:rsidRDefault="00B45EE7" w:rsidP="00B45EE7">
      <w:pPr>
        <w:pStyle w:val="Listaszerbekezds"/>
        <w:numPr>
          <w:ilvl w:val="0"/>
          <w:numId w:val="9"/>
        </w:numPr>
        <w:spacing w:after="0"/>
        <w:ind w:left="1134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spot kompresszió</w:t>
      </w:r>
    </w:p>
    <w:p w:rsidR="00B45EE7" w:rsidRPr="007245FD" w:rsidRDefault="00B45EE7" w:rsidP="00B45EE7">
      <w:pPr>
        <w:pStyle w:val="Listaszerbekezds"/>
        <w:numPr>
          <w:ilvl w:val="0"/>
          <w:numId w:val="9"/>
        </w:numPr>
        <w:spacing w:after="0"/>
        <w:ind w:left="1134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nagyított felvétel</w:t>
      </w:r>
    </w:p>
    <w:p w:rsidR="00B45EE7" w:rsidRPr="007245FD" w:rsidRDefault="00B45EE7" w:rsidP="00B45EE7">
      <w:pPr>
        <w:pStyle w:val="Listaszerbekezds"/>
        <w:numPr>
          <w:ilvl w:val="0"/>
          <w:numId w:val="9"/>
        </w:numPr>
        <w:spacing w:after="0"/>
        <w:ind w:left="1134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kombinált felvétel, spot kompresszió nagyítással</w:t>
      </w:r>
    </w:p>
    <w:p w:rsidR="00B45EE7" w:rsidRPr="007245FD" w:rsidRDefault="00B45EE7" w:rsidP="00B45EE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 Mammográfiás felvételek emlő implantátum esetén:</w:t>
      </w:r>
    </w:p>
    <w:p w:rsidR="00B45EE7" w:rsidRPr="007245FD" w:rsidRDefault="00B45EE7" w:rsidP="00B45EE7">
      <w:pPr>
        <w:pStyle w:val="Listaszerbekezds"/>
        <w:numPr>
          <w:ilvl w:val="0"/>
          <w:numId w:val="9"/>
        </w:numPr>
        <w:spacing w:after="0"/>
        <w:ind w:left="1134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standard </w:t>
      </w:r>
      <w:proofErr w:type="spellStart"/>
      <w:r w:rsidRPr="007245FD">
        <w:rPr>
          <w:rFonts w:cs="Times New Roman"/>
          <w:color w:val="000000" w:themeColor="text1"/>
        </w:rPr>
        <w:t>medio-lateralis</w:t>
      </w:r>
      <w:proofErr w:type="spellEnd"/>
      <w:r w:rsidRPr="007245FD">
        <w:rPr>
          <w:rFonts w:cs="Times New Roman"/>
          <w:color w:val="000000" w:themeColor="text1"/>
        </w:rPr>
        <w:t xml:space="preserve"> felvétel implantátummal</w:t>
      </w:r>
    </w:p>
    <w:p w:rsidR="00B45EE7" w:rsidRPr="007245FD" w:rsidRDefault="00B45EE7" w:rsidP="00B45EE7">
      <w:pPr>
        <w:pStyle w:val="Listaszerbekezds"/>
        <w:numPr>
          <w:ilvl w:val="0"/>
          <w:numId w:val="9"/>
        </w:numPr>
        <w:spacing w:after="0"/>
        <w:ind w:left="1134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Eklund</w:t>
      </w:r>
      <w:proofErr w:type="spellEnd"/>
      <w:r w:rsidRPr="007245FD">
        <w:rPr>
          <w:rFonts w:cs="Times New Roman"/>
          <w:color w:val="000000" w:themeColor="text1"/>
        </w:rPr>
        <w:t xml:space="preserve"> </w:t>
      </w:r>
      <w:proofErr w:type="spellStart"/>
      <w:r w:rsidRPr="007245FD">
        <w:rPr>
          <w:rFonts w:cs="Times New Roman"/>
          <w:color w:val="000000" w:themeColor="text1"/>
        </w:rPr>
        <w:t>medio-lateralis</w:t>
      </w:r>
      <w:proofErr w:type="spellEnd"/>
      <w:r w:rsidRPr="007245FD">
        <w:rPr>
          <w:rFonts w:cs="Times New Roman"/>
          <w:color w:val="000000" w:themeColor="text1"/>
        </w:rPr>
        <w:t xml:space="preserve"> felvétel- implantátum nélkül</w:t>
      </w:r>
    </w:p>
    <w:p w:rsidR="00B45EE7" w:rsidRPr="007245FD" w:rsidRDefault="00B45EE7" w:rsidP="00C94067">
      <w:pPr>
        <w:pStyle w:val="Listaszerbekezds"/>
        <w:numPr>
          <w:ilvl w:val="0"/>
          <w:numId w:val="9"/>
        </w:numPr>
        <w:spacing w:after="0"/>
        <w:ind w:left="1134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standard </w:t>
      </w:r>
      <w:proofErr w:type="spellStart"/>
      <w:r w:rsidRPr="007245FD">
        <w:rPr>
          <w:rFonts w:cs="Times New Roman"/>
          <w:color w:val="000000" w:themeColor="text1"/>
        </w:rPr>
        <w:t>cranio-caudalis</w:t>
      </w:r>
      <w:proofErr w:type="spellEnd"/>
      <w:r w:rsidRPr="007245FD">
        <w:rPr>
          <w:rFonts w:cs="Times New Roman"/>
          <w:color w:val="000000" w:themeColor="text1"/>
        </w:rPr>
        <w:t xml:space="preserve"> felvétel implantátummal</w:t>
      </w:r>
    </w:p>
    <w:p w:rsidR="00B45EE7" w:rsidRPr="007245FD" w:rsidRDefault="00B45EE7" w:rsidP="00C94067">
      <w:pPr>
        <w:pStyle w:val="Listaszerbekezds"/>
        <w:numPr>
          <w:ilvl w:val="0"/>
          <w:numId w:val="9"/>
        </w:numPr>
        <w:spacing w:after="0"/>
        <w:ind w:left="1134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lastRenderedPageBreak/>
        <w:t>Eklund</w:t>
      </w:r>
      <w:proofErr w:type="spellEnd"/>
      <w:r w:rsidRPr="007245FD">
        <w:rPr>
          <w:rFonts w:cs="Times New Roman"/>
          <w:color w:val="000000" w:themeColor="text1"/>
        </w:rPr>
        <w:t xml:space="preserve"> </w:t>
      </w:r>
      <w:proofErr w:type="spellStart"/>
      <w:r w:rsidRPr="007245FD">
        <w:rPr>
          <w:rFonts w:cs="Times New Roman"/>
          <w:color w:val="000000" w:themeColor="text1"/>
        </w:rPr>
        <w:t>cranio-caudalis</w:t>
      </w:r>
      <w:proofErr w:type="spellEnd"/>
      <w:r w:rsidRPr="007245FD">
        <w:rPr>
          <w:rFonts w:cs="Times New Roman"/>
          <w:color w:val="000000" w:themeColor="text1"/>
        </w:rPr>
        <w:t xml:space="preserve"> felvétel implantátum nélkül</w:t>
      </w:r>
    </w:p>
    <w:p w:rsidR="00B45EE7" w:rsidRPr="007245FD" w:rsidRDefault="00B45EE7" w:rsidP="00C9406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Férfi emlő (zsír </w:t>
      </w:r>
      <w:proofErr w:type="spellStart"/>
      <w:r w:rsidRPr="007245FD">
        <w:rPr>
          <w:rFonts w:cs="Times New Roman"/>
          <w:color w:val="000000" w:themeColor="text1"/>
        </w:rPr>
        <w:t>deposit</w:t>
      </w:r>
      <w:proofErr w:type="spellEnd"/>
      <w:r w:rsidRPr="007245FD">
        <w:rPr>
          <w:rFonts w:cs="Times New Roman"/>
          <w:color w:val="000000" w:themeColor="text1"/>
        </w:rPr>
        <w:t xml:space="preserve">, </w:t>
      </w:r>
      <w:proofErr w:type="spellStart"/>
      <w:r w:rsidRPr="007245FD">
        <w:rPr>
          <w:rFonts w:cs="Times New Roman"/>
          <w:color w:val="000000" w:themeColor="text1"/>
        </w:rPr>
        <w:t>gynecomastia</w:t>
      </w:r>
      <w:proofErr w:type="spellEnd"/>
      <w:r w:rsidRPr="007245FD">
        <w:rPr>
          <w:rFonts w:cs="Times New Roman"/>
          <w:color w:val="000000" w:themeColor="text1"/>
        </w:rPr>
        <w:t>)</w:t>
      </w:r>
    </w:p>
    <w:p w:rsidR="00B45EE7" w:rsidRPr="007245FD" w:rsidRDefault="00B45EE7" w:rsidP="00C9406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Specimen mammográfia, szeletelt specimen mammográfia</w:t>
      </w:r>
    </w:p>
    <w:p w:rsidR="00B45EE7" w:rsidRPr="007245FD" w:rsidRDefault="00B45EE7" w:rsidP="00C9406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Kóros képelemek a mammográfián (</w:t>
      </w:r>
      <w:proofErr w:type="spellStart"/>
      <w:r w:rsidRPr="007245FD">
        <w:rPr>
          <w:rFonts w:cs="Times New Roman"/>
          <w:color w:val="000000" w:themeColor="text1"/>
        </w:rPr>
        <w:t>nodularis</w:t>
      </w:r>
      <w:proofErr w:type="spellEnd"/>
      <w:r w:rsidRPr="007245FD">
        <w:rPr>
          <w:rFonts w:cs="Times New Roman"/>
          <w:color w:val="000000" w:themeColor="text1"/>
        </w:rPr>
        <w:t xml:space="preserve"> képlet, csillag, szerkezeti torzulás, meszesedés, körülírt aszimmetrikus </w:t>
      </w:r>
      <w:proofErr w:type="spellStart"/>
      <w:r w:rsidRPr="007245FD">
        <w:rPr>
          <w:rFonts w:cs="Times New Roman"/>
          <w:color w:val="000000" w:themeColor="text1"/>
        </w:rPr>
        <w:t>denzitásfokozódás</w:t>
      </w:r>
      <w:proofErr w:type="spellEnd"/>
      <w:r w:rsidRPr="007245FD">
        <w:rPr>
          <w:rFonts w:cs="Times New Roman"/>
          <w:color w:val="000000" w:themeColor="text1"/>
        </w:rPr>
        <w:t xml:space="preserve">, bőrmegvastagodás, kiszélesedett </w:t>
      </w:r>
      <w:proofErr w:type="spellStart"/>
      <w:r w:rsidRPr="007245FD">
        <w:rPr>
          <w:rFonts w:cs="Times New Roman"/>
          <w:color w:val="000000" w:themeColor="text1"/>
        </w:rPr>
        <w:t>ductus</w:t>
      </w:r>
      <w:proofErr w:type="spellEnd"/>
      <w:r w:rsidRPr="007245FD">
        <w:rPr>
          <w:rFonts w:cs="Times New Roman"/>
          <w:color w:val="000000" w:themeColor="text1"/>
        </w:rPr>
        <w:t>)</w:t>
      </w:r>
    </w:p>
    <w:p w:rsidR="00B45EE7" w:rsidRPr="007245FD" w:rsidRDefault="00B45EE7" w:rsidP="00B45EE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3 D </w:t>
      </w:r>
      <w:proofErr w:type="spellStart"/>
      <w:r w:rsidRPr="007245FD">
        <w:rPr>
          <w:rFonts w:cs="Times New Roman"/>
          <w:color w:val="000000" w:themeColor="text1"/>
        </w:rPr>
        <w:t>tomoszintézis</w:t>
      </w:r>
      <w:proofErr w:type="spellEnd"/>
    </w:p>
    <w:p w:rsidR="00B45EE7" w:rsidRPr="007245FD" w:rsidRDefault="00B45EE7" w:rsidP="00C9406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Minőségbiztosítás, minőség-ellenőrzés</w:t>
      </w:r>
    </w:p>
    <w:p w:rsidR="00B45EE7" w:rsidRPr="007245FD" w:rsidRDefault="00B45EE7" w:rsidP="00C9406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Emlőszűrés, szűrőprogramok</w:t>
      </w:r>
    </w:p>
    <w:p w:rsidR="00B45EE7" w:rsidRPr="007245FD" w:rsidRDefault="00B45EE7" w:rsidP="00C9406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Irányelvek az emlőbetegségek terápiájában</w:t>
      </w:r>
    </w:p>
    <w:p w:rsidR="00B45EE7" w:rsidRPr="007245FD" w:rsidRDefault="00B45EE7" w:rsidP="00C9406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témakört csoportbontásban kell tartani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C9406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Ultrahang-mammográfia</w:t>
      </w:r>
      <w:r w:rsidRPr="007245FD">
        <w:rPr>
          <w:rFonts w:cs="Times New Roman"/>
          <w:b/>
          <w:i/>
          <w:color w:val="000000" w:themeColor="text1"/>
        </w:rPr>
        <w:t xml:space="preserve">  </w:t>
      </w:r>
    </w:p>
    <w:p w:rsidR="00C94067" w:rsidRPr="007245FD" w:rsidRDefault="00C94067" w:rsidP="00C9406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emlő ultrahang vizsgálata, indikációi, asszisztensi feladatok</w:t>
      </w:r>
    </w:p>
    <w:p w:rsidR="00C94067" w:rsidRPr="007245FD" w:rsidRDefault="00C94067" w:rsidP="00C9406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Specimen ultrahang</w:t>
      </w:r>
    </w:p>
    <w:p w:rsidR="00C94067" w:rsidRPr="007245FD" w:rsidRDefault="00C94067" w:rsidP="00C9406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Ultrahang kontrasztanyagok</w:t>
      </w:r>
    </w:p>
    <w:p w:rsidR="00C94067" w:rsidRPr="007245FD" w:rsidRDefault="00C94067" w:rsidP="00C9406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Irányelvek az emlőbetegségek terápiájában</w:t>
      </w:r>
    </w:p>
    <w:p w:rsidR="00C94067" w:rsidRPr="007245FD" w:rsidRDefault="00C94067" w:rsidP="00C94067">
      <w:pPr>
        <w:tabs>
          <w:tab w:val="left" w:pos="1418"/>
          <w:tab w:val="right" w:pos="9072"/>
        </w:tabs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témakört csoportbontásban kell tartani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C9406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E</w:t>
      </w:r>
      <w:r w:rsidR="00415057" w:rsidRPr="007245FD">
        <w:rPr>
          <w:rFonts w:cs="Times New Roman"/>
          <w:b/>
          <w:color w:val="000000" w:themeColor="text1"/>
        </w:rPr>
        <w:t>mlő</w:t>
      </w:r>
      <w:r w:rsidRPr="007245FD">
        <w:rPr>
          <w:rFonts w:cs="Times New Roman"/>
          <w:b/>
          <w:color w:val="000000" w:themeColor="text1"/>
        </w:rPr>
        <w:t xml:space="preserve">intervenció  </w:t>
      </w:r>
    </w:p>
    <w:p w:rsidR="00C94067" w:rsidRPr="007245FD" w:rsidRDefault="00C94067" w:rsidP="00C9406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Vezérlési formák célzott mintavétel, ultrahang vezérelt, mammográfiával vezérelt ülő </w:t>
      </w:r>
      <w:proofErr w:type="spellStart"/>
      <w:r w:rsidRPr="007245FD">
        <w:rPr>
          <w:rFonts w:cs="Times New Roman"/>
          <w:color w:val="000000" w:themeColor="text1"/>
        </w:rPr>
        <w:t>stereotaxiás</w:t>
      </w:r>
      <w:proofErr w:type="spellEnd"/>
      <w:r w:rsidRPr="007245FD">
        <w:rPr>
          <w:rFonts w:cs="Times New Roman"/>
          <w:color w:val="000000" w:themeColor="text1"/>
        </w:rPr>
        <w:t xml:space="preserve"> vizsgálat</w:t>
      </w:r>
    </w:p>
    <w:p w:rsidR="00C94067" w:rsidRPr="007245FD" w:rsidRDefault="00C94067" w:rsidP="00C9406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Mintavételi típusok: </w:t>
      </w:r>
      <w:proofErr w:type="spellStart"/>
      <w:r w:rsidRPr="007245FD">
        <w:rPr>
          <w:rFonts w:cs="Times New Roman"/>
          <w:color w:val="000000" w:themeColor="text1"/>
        </w:rPr>
        <w:t>cysta</w:t>
      </w:r>
      <w:proofErr w:type="spellEnd"/>
      <w:r w:rsidRPr="007245FD">
        <w:rPr>
          <w:rFonts w:cs="Times New Roman"/>
          <w:color w:val="000000" w:themeColor="text1"/>
        </w:rPr>
        <w:t xml:space="preserve"> </w:t>
      </w:r>
      <w:proofErr w:type="spellStart"/>
      <w:r w:rsidRPr="007245FD">
        <w:rPr>
          <w:rFonts w:cs="Times New Roman"/>
          <w:color w:val="000000" w:themeColor="text1"/>
        </w:rPr>
        <w:t>punctio</w:t>
      </w:r>
      <w:proofErr w:type="spellEnd"/>
      <w:r w:rsidRPr="007245FD">
        <w:rPr>
          <w:rFonts w:cs="Times New Roman"/>
          <w:color w:val="000000" w:themeColor="text1"/>
        </w:rPr>
        <w:t xml:space="preserve">/leszívás, tályog </w:t>
      </w:r>
      <w:proofErr w:type="spellStart"/>
      <w:r w:rsidRPr="007245FD">
        <w:rPr>
          <w:rFonts w:cs="Times New Roman"/>
          <w:color w:val="000000" w:themeColor="text1"/>
        </w:rPr>
        <w:t>drainage</w:t>
      </w:r>
      <w:proofErr w:type="spellEnd"/>
      <w:r w:rsidRPr="007245FD">
        <w:rPr>
          <w:rFonts w:cs="Times New Roman"/>
          <w:color w:val="000000" w:themeColor="text1"/>
        </w:rPr>
        <w:t xml:space="preserve">, </w:t>
      </w:r>
      <w:proofErr w:type="spellStart"/>
      <w:r w:rsidRPr="007245FD">
        <w:rPr>
          <w:rFonts w:cs="Times New Roman"/>
          <w:color w:val="000000" w:themeColor="text1"/>
        </w:rPr>
        <w:t>cytológiai</w:t>
      </w:r>
      <w:proofErr w:type="spellEnd"/>
      <w:r w:rsidRPr="007245FD">
        <w:rPr>
          <w:rFonts w:cs="Times New Roman"/>
          <w:color w:val="000000" w:themeColor="text1"/>
        </w:rPr>
        <w:t xml:space="preserve"> mintavétel, </w:t>
      </w:r>
      <w:proofErr w:type="spellStart"/>
      <w:proofErr w:type="gramStart"/>
      <w:r w:rsidRPr="007245FD">
        <w:rPr>
          <w:rFonts w:cs="Times New Roman"/>
          <w:color w:val="000000" w:themeColor="text1"/>
        </w:rPr>
        <w:t>core</w:t>
      </w:r>
      <w:proofErr w:type="spellEnd"/>
      <w:r w:rsidRPr="007245FD">
        <w:rPr>
          <w:rFonts w:cs="Times New Roman"/>
          <w:color w:val="000000" w:themeColor="text1"/>
        </w:rPr>
        <w:t xml:space="preserve">   </w:t>
      </w:r>
      <w:proofErr w:type="spellStart"/>
      <w:r w:rsidRPr="007245FD">
        <w:rPr>
          <w:rFonts w:cs="Times New Roman"/>
          <w:color w:val="000000" w:themeColor="text1"/>
        </w:rPr>
        <w:t>biopsia</w:t>
      </w:r>
      <w:proofErr w:type="spellEnd"/>
      <w:proofErr w:type="gramEnd"/>
      <w:r w:rsidRPr="007245FD">
        <w:rPr>
          <w:rFonts w:cs="Times New Roman"/>
          <w:color w:val="000000" w:themeColor="text1"/>
        </w:rPr>
        <w:t xml:space="preserve">, </w:t>
      </w:r>
      <w:proofErr w:type="spellStart"/>
      <w:r w:rsidRPr="007245FD">
        <w:rPr>
          <w:rFonts w:cs="Times New Roman"/>
          <w:color w:val="000000" w:themeColor="text1"/>
        </w:rPr>
        <w:t>vacuum</w:t>
      </w:r>
      <w:proofErr w:type="spellEnd"/>
      <w:r w:rsidRPr="007245FD">
        <w:rPr>
          <w:rFonts w:cs="Times New Roman"/>
          <w:color w:val="000000" w:themeColor="text1"/>
        </w:rPr>
        <w:t xml:space="preserve"> </w:t>
      </w:r>
      <w:proofErr w:type="spellStart"/>
      <w:r w:rsidRPr="007245FD">
        <w:rPr>
          <w:rFonts w:cs="Times New Roman"/>
          <w:color w:val="000000" w:themeColor="text1"/>
        </w:rPr>
        <w:t>core</w:t>
      </w:r>
      <w:proofErr w:type="spellEnd"/>
      <w:r w:rsidRPr="007245FD">
        <w:rPr>
          <w:rFonts w:cs="Times New Roman"/>
          <w:color w:val="000000" w:themeColor="text1"/>
        </w:rPr>
        <w:t xml:space="preserve"> </w:t>
      </w:r>
      <w:proofErr w:type="spellStart"/>
      <w:r w:rsidRPr="007245FD">
        <w:rPr>
          <w:rFonts w:cs="Times New Roman"/>
          <w:color w:val="000000" w:themeColor="text1"/>
        </w:rPr>
        <w:t>biopsia</w:t>
      </w:r>
      <w:proofErr w:type="spellEnd"/>
    </w:p>
    <w:p w:rsidR="00C94067" w:rsidRPr="007245FD" w:rsidRDefault="00C94067" w:rsidP="00C9406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Műtét előtti jelölések, drótos, izotópos</w:t>
      </w:r>
    </w:p>
    <w:p w:rsidR="00C94067" w:rsidRPr="007245FD" w:rsidRDefault="00C94067" w:rsidP="00C94067">
      <w:pPr>
        <w:spacing w:after="0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Galacto-ductográfia</w:t>
      </w:r>
      <w:proofErr w:type="spellEnd"/>
    </w:p>
    <w:p w:rsidR="00C94067" w:rsidRPr="007245FD" w:rsidRDefault="00C94067" w:rsidP="00C9406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beavatkozásokhoz szükséges eszközök, kontrasztanyagok, gyógyszerek előkészítése, betartva az aszepszis-antiszepszis szabályait, a vizsgálatok során végzett asszisztensi feladatok </w:t>
      </w:r>
    </w:p>
    <w:p w:rsidR="00C94067" w:rsidRPr="007245FD" w:rsidRDefault="00C94067" w:rsidP="00C9406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Irányelvek az emlőbetegségek terápiájában</w:t>
      </w:r>
    </w:p>
    <w:p w:rsidR="00C94067" w:rsidRPr="007245FD" w:rsidRDefault="00C94067" w:rsidP="00C9406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témakört csoportbontásban kell tartani.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képzés javasolt helyszíne (ajánlás)</w:t>
      </w:r>
    </w:p>
    <w:p w:rsidR="00C94067" w:rsidRPr="007245FD" w:rsidRDefault="00C94067" w:rsidP="00C94067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Ak</w:t>
      </w:r>
      <w:r w:rsidR="00415057" w:rsidRPr="007245FD">
        <w:rPr>
          <w:rFonts w:cs="Times New Roman"/>
          <w:color w:val="000000" w:themeColor="text1"/>
        </w:rPr>
        <w:t>k</w:t>
      </w:r>
      <w:r w:rsidRPr="007245FD">
        <w:rPr>
          <w:rFonts w:cs="Times New Roman"/>
          <w:color w:val="000000" w:themeColor="text1"/>
        </w:rPr>
        <w:t>reditált radiológiai osztály mammográfiás labor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értékelésének módja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nemzeti köznevelésről szóló 2011. évi </w:t>
      </w:r>
      <w:r w:rsidR="00DB5E4F">
        <w:rPr>
          <w:rFonts w:cs="Times New Roman"/>
          <w:color w:val="000000" w:themeColor="text1"/>
        </w:rPr>
        <w:t xml:space="preserve">CXC. törvény </w:t>
      </w:r>
      <w:r w:rsidRPr="007245FD">
        <w:rPr>
          <w:rFonts w:cs="Times New Roman"/>
          <w:color w:val="000000" w:themeColor="text1"/>
        </w:rPr>
        <w:t xml:space="preserve">54. § </w:t>
      </w:r>
      <w:r w:rsidR="00F5115E">
        <w:rPr>
          <w:rFonts w:cs="Times New Roman"/>
          <w:color w:val="000000" w:themeColor="text1"/>
        </w:rPr>
        <w:t>(2) bekezdés a)</w:t>
      </w:r>
      <w:r w:rsidRPr="007245FD">
        <w:rPr>
          <w:rFonts w:cs="Times New Roman"/>
          <w:color w:val="000000" w:themeColor="text1"/>
        </w:rPr>
        <w:t xml:space="preserve"> pontja szerinti értékeléssel.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br w:type="page"/>
      </w:r>
    </w:p>
    <w:p w:rsidR="00A23F09" w:rsidRPr="007245FD" w:rsidRDefault="009C1562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proofErr w:type="spellStart"/>
      <w:r w:rsidRPr="007245FD">
        <w:rPr>
          <w:rFonts w:cs="Times New Roman"/>
          <w:b/>
          <w:color w:val="000000" w:themeColor="text1"/>
        </w:rPr>
        <w:lastRenderedPageBreak/>
        <w:t>Ultrahangdiagnosztikai</w:t>
      </w:r>
      <w:proofErr w:type="spellEnd"/>
      <w:r w:rsidRPr="007245FD">
        <w:rPr>
          <w:rFonts w:cs="Times New Roman"/>
          <w:b/>
          <w:color w:val="000000" w:themeColor="text1"/>
        </w:rPr>
        <w:t xml:space="preserve"> gyakorlat</w:t>
      </w:r>
      <w:r w:rsidR="00A23F09" w:rsidRPr="007245FD">
        <w:rPr>
          <w:rFonts w:cs="Times New Roman"/>
          <w:b/>
          <w:color w:val="000000" w:themeColor="text1"/>
        </w:rPr>
        <w:t xml:space="preserve"> tantárgy</w:t>
      </w:r>
      <w:r w:rsidR="00A23F09" w:rsidRPr="007245FD">
        <w:rPr>
          <w:rFonts w:cs="Times New Roman"/>
          <w:b/>
          <w:color w:val="000000" w:themeColor="text1"/>
        </w:rPr>
        <w:tab/>
      </w:r>
      <w:r w:rsidR="00A47B6E" w:rsidRPr="007245FD">
        <w:rPr>
          <w:rFonts w:cs="Times New Roman"/>
          <w:b/>
          <w:color w:val="000000" w:themeColor="text1"/>
        </w:rPr>
        <w:t>9</w:t>
      </w:r>
      <w:r w:rsidR="00403D36" w:rsidRPr="007245FD">
        <w:rPr>
          <w:rFonts w:cs="Times New Roman"/>
          <w:b/>
          <w:color w:val="000000" w:themeColor="text1"/>
        </w:rPr>
        <w:t>2</w:t>
      </w:r>
      <w:r w:rsidR="00A23F09" w:rsidRPr="007245FD">
        <w:rPr>
          <w:rFonts w:cs="Times New Roman"/>
          <w:b/>
          <w:color w:val="000000" w:themeColor="text1"/>
        </w:rPr>
        <w:t xml:space="preserve"> óra/</w:t>
      </w:r>
      <w:r w:rsidR="00A47B6E" w:rsidRPr="007245FD">
        <w:rPr>
          <w:rFonts w:cs="Times New Roman"/>
          <w:b/>
          <w:color w:val="000000" w:themeColor="text1"/>
        </w:rPr>
        <w:t>9</w:t>
      </w:r>
      <w:r w:rsidR="00403D36" w:rsidRPr="007245FD">
        <w:rPr>
          <w:rFonts w:cs="Times New Roman"/>
          <w:b/>
          <w:color w:val="000000" w:themeColor="text1"/>
        </w:rPr>
        <w:t>2</w:t>
      </w:r>
      <w:r w:rsidR="00A23F09" w:rsidRPr="007245FD">
        <w:rPr>
          <w:rFonts w:cs="Times New Roman"/>
          <w:b/>
          <w:color w:val="000000" w:themeColor="text1"/>
        </w:rPr>
        <w:t xml:space="preserve"> óra*</w:t>
      </w:r>
    </w:p>
    <w:p w:rsidR="00A23F09" w:rsidRPr="007245FD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7245F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tantárgy a főszakképesítéshez kapcsolódik.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tanításának célja</w:t>
      </w:r>
    </w:p>
    <w:p w:rsidR="00A23F09" w:rsidRPr="007245FD" w:rsidRDefault="009C1562" w:rsidP="009C1562">
      <w:pPr>
        <w:spacing w:after="0"/>
        <w:jc w:val="left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  <w:szCs w:val="24"/>
        </w:rPr>
        <w:t xml:space="preserve">A tantárgy tanításának célja, hogy a tanuló képes legyen az ultrahang laborban az asszisztensi munka elvégzésére. A vizsgálatokra előjegyzést ad, tájékoztatja a beteget a vizsgálatokra való előkészítésről. Ismerje a vizsgálatokhoz szükséges pozícionálást. Képi és írásos dokumentációt végez. Az intervenciós beavatkozásokhoz szükséges eszközöket szakszerűen előkészíti, betartva az aszepszis-antiszepszis szabályait, asszisztál a vizsgálatoknál. A beteget tájékoztatja a vizsgálat menetéről. Ismerje a gép működési elvét.  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Kapcsolódó közismereti, szakmai tartalmak</w:t>
      </w:r>
    </w:p>
    <w:p w:rsidR="00A23F09" w:rsidRPr="007245FD" w:rsidRDefault="009C1562" w:rsidP="009C1562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Egészségügyi alapismeretek, alapápolás, </w:t>
      </w:r>
      <w:proofErr w:type="spellStart"/>
      <w:r w:rsidRPr="007245FD">
        <w:rPr>
          <w:rFonts w:cs="Times New Roman"/>
          <w:color w:val="000000" w:themeColor="text1"/>
        </w:rPr>
        <w:t>klinikumi</w:t>
      </w:r>
      <w:proofErr w:type="spellEnd"/>
      <w:r w:rsidRPr="007245FD">
        <w:rPr>
          <w:rFonts w:cs="Times New Roman"/>
          <w:color w:val="000000" w:themeColor="text1"/>
        </w:rPr>
        <w:t xml:space="preserve"> ismeretek, biológia, kémia, fizika 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Témakörök</w:t>
      </w:r>
    </w:p>
    <w:p w:rsidR="00A23F09" w:rsidRPr="007245FD" w:rsidRDefault="009C156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 xml:space="preserve">Ultrahang fizikai alapjai  </w:t>
      </w:r>
      <w:r w:rsidR="00A23F09" w:rsidRPr="007245FD">
        <w:rPr>
          <w:rFonts w:cs="Times New Roman"/>
          <w:b/>
          <w:i/>
          <w:color w:val="000000" w:themeColor="text1"/>
        </w:rPr>
        <w:t xml:space="preserve"> </w:t>
      </w:r>
    </w:p>
    <w:p w:rsidR="009C1562" w:rsidRPr="007245FD" w:rsidRDefault="009C1562" w:rsidP="00031924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Ultrahang vizsgálatok feltételei: ultrahang vizsgáló helység, ultrahang készülék és tartozékai (</w:t>
      </w:r>
      <w:proofErr w:type="spellStart"/>
      <w:r w:rsidRPr="007245FD">
        <w:rPr>
          <w:rFonts w:cs="Times New Roman"/>
          <w:color w:val="000000" w:themeColor="text1"/>
          <w:szCs w:val="24"/>
        </w:rPr>
        <w:t>transzducer</w:t>
      </w:r>
      <w:proofErr w:type="spellEnd"/>
      <w:r w:rsidRPr="007245FD">
        <w:rPr>
          <w:rFonts w:cs="Times New Roman"/>
          <w:color w:val="000000" w:themeColor="text1"/>
          <w:szCs w:val="24"/>
        </w:rPr>
        <w:t>, gél, fotó dokumentáció, intervenciós eszközök)</w:t>
      </w:r>
    </w:p>
    <w:p w:rsidR="009C1562" w:rsidRPr="007245FD" w:rsidRDefault="009C1562" w:rsidP="00031924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Ultrahang diagnosztikai alapok, az ultrahang kép keletkezése:</w:t>
      </w:r>
    </w:p>
    <w:p w:rsidR="009C1562" w:rsidRPr="007245FD" w:rsidRDefault="009C1562" w:rsidP="00031924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ultrahang fizikai jellemzői (frekvencia, terjedési sebesség, hullámhossz, intenzitás)</w:t>
      </w:r>
    </w:p>
    <w:p w:rsidR="009C1562" w:rsidRPr="007245FD" w:rsidRDefault="009C1562" w:rsidP="00031924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ultrahang és a szövet kölcsönhatása (visszaverődés, refrakció, elnyelődés, szóródás)</w:t>
      </w:r>
    </w:p>
    <w:p w:rsidR="009C1562" w:rsidRPr="007245FD" w:rsidRDefault="009C1562" w:rsidP="00031924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ultrahang nyaláb előállítása (</w:t>
      </w:r>
      <w:proofErr w:type="spellStart"/>
      <w:r w:rsidRPr="007245FD">
        <w:rPr>
          <w:rFonts w:cs="Times New Roman"/>
          <w:color w:val="000000" w:themeColor="text1"/>
        </w:rPr>
        <w:t>piezoelem</w:t>
      </w:r>
      <w:proofErr w:type="spellEnd"/>
      <w:r w:rsidRPr="007245FD">
        <w:rPr>
          <w:rFonts w:cs="Times New Roman"/>
          <w:color w:val="000000" w:themeColor="text1"/>
        </w:rPr>
        <w:t>, különleges anyagok)</w:t>
      </w:r>
    </w:p>
    <w:p w:rsidR="009C1562" w:rsidRPr="007245FD" w:rsidRDefault="009C1562" w:rsidP="00031924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ultrahang alapfogalmak (</w:t>
      </w:r>
      <w:proofErr w:type="spellStart"/>
      <w:r w:rsidRPr="007245FD">
        <w:rPr>
          <w:rFonts w:cs="Times New Roman"/>
          <w:color w:val="000000" w:themeColor="text1"/>
        </w:rPr>
        <w:t>echoszerkezet</w:t>
      </w:r>
      <w:proofErr w:type="spellEnd"/>
      <w:r w:rsidRPr="007245FD">
        <w:rPr>
          <w:rFonts w:cs="Times New Roman"/>
          <w:color w:val="000000" w:themeColor="text1"/>
        </w:rPr>
        <w:t xml:space="preserve">, </w:t>
      </w:r>
      <w:proofErr w:type="spellStart"/>
      <w:r w:rsidRPr="007245FD">
        <w:rPr>
          <w:rFonts w:cs="Times New Roman"/>
          <w:color w:val="000000" w:themeColor="text1"/>
        </w:rPr>
        <w:t>echotípusok</w:t>
      </w:r>
      <w:proofErr w:type="spellEnd"/>
      <w:r w:rsidRPr="007245FD">
        <w:rPr>
          <w:rFonts w:cs="Times New Roman"/>
          <w:color w:val="000000" w:themeColor="text1"/>
        </w:rPr>
        <w:t>)</w:t>
      </w:r>
    </w:p>
    <w:p w:rsidR="009C1562" w:rsidRPr="007245FD" w:rsidRDefault="009C1562" w:rsidP="00031924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transzducerek</w:t>
      </w:r>
      <w:proofErr w:type="spellEnd"/>
      <w:r w:rsidRPr="007245FD">
        <w:rPr>
          <w:rFonts w:cs="Times New Roman"/>
          <w:color w:val="000000" w:themeColor="text1"/>
        </w:rPr>
        <w:t xml:space="preserve"> és </w:t>
      </w:r>
      <w:proofErr w:type="gramStart"/>
      <w:r w:rsidRPr="007245FD">
        <w:rPr>
          <w:rFonts w:cs="Times New Roman"/>
          <w:color w:val="000000" w:themeColor="text1"/>
        </w:rPr>
        <w:t>frekvencia választás</w:t>
      </w:r>
      <w:proofErr w:type="gramEnd"/>
    </w:p>
    <w:p w:rsidR="009C1562" w:rsidRPr="007245FD" w:rsidRDefault="009C1562" w:rsidP="00031924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ultrahang impulzusok megjelenítése (A-mód, </w:t>
      </w:r>
      <w:proofErr w:type="spellStart"/>
      <w:r w:rsidRPr="007245FD">
        <w:rPr>
          <w:rFonts w:cs="Times New Roman"/>
          <w:color w:val="000000" w:themeColor="text1"/>
        </w:rPr>
        <w:t>B-mód</w:t>
      </w:r>
      <w:proofErr w:type="spellEnd"/>
      <w:r w:rsidRPr="007245FD">
        <w:rPr>
          <w:rFonts w:cs="Times New Roman"/>
          <w:color w:val="000000" w:themeColor="text1"/>
        </w:rPr>
        <w:t xml:space="preserve">, M-mód, </w:t>
      </w:r>
      <w:proofErr w:type="spellStart"/>
      <w:r w:rsidRPr="007245FD">
        <w:rPr>
          <w:rFonts w:cs="Times New Roman"/>
          <w:color w:val="000000" w:themeColor="text1"/>
        </w:rPr>
        <w:t>real-time</w:t>
      </w:r>
      <w:proofErr w:type="spellEnd"/>
      <w:r w:rsidRPr="007245FD">
        <w:rPr>
          <w:rFonts w:cs="Times New Roman"/>
          <w:color w:val="000000" w:themeColor="text1"/>
        </w:rPr>
        <w:t xml:space="preserve">, </w:t>
      </w:r>
      <w:proofErr w:type="spellStart"/>
      <w:r w:rsidRPr="007245FD">
        <w:rPr>
          <w:rFonts w:cs="Times New Roman"/>
          <w:color w:val="000000" w:themeColor="text1"/>
        </w:rPr>
        <w:t>color-mód</w:t>
      </w:r>
      <w:proofErr w:type="spellEnd"/>
      <w:r w:rsidRPr="007245FD">
        <w:rPr>
          <w:rFonts w:cs="Times New Roman"/>
          <w:color w:val="000000" w:themeColor="text1"/>
        </w:rPr>
        <w:t>)</w:t>
      </w:r>
    </w:p>
    <w:p w:rsidR="009C1562" w:rsidRPr="007245FD" w:rsidRDefault="009C1562" w:rsidP="00031924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vascularis</w:t>
      </w:r>
      <w:proofErr w:type="spellEnd"/>
      <w:r w:rsidRPr="007245FD">
        <w:rPr>
          <w:rFonts w:cs="Times New Roman"/>
          <w:color w:val="000000" w:themeColor="text1"/>
        </w:rPr>
        <w:t xml:space="preserve"> képalkotó módok</w:t>
      </w:r>
    </w:p>
    <w:p w:rsidR="009C1562" w:rsidRPr="007245FD" w:rsidRDefault="009C1562" w:rsidP="00031924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ultrahang műtermékek (vizsgálófüggő, mozgási, szöveti)</w:t>
      </w:r>
    </w:p>
    <w:p w:rsidR="009C1562" w:rsidRPr="007245FD" w:rsidRDefault="009C1562" w:rsidP="00031924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dokumentáció, archiválás, leletezés</w:t>
      </w:r>
    </w:p>
    <w:p w:rsidR="009C1562" w:rsidRPr="007245FD" w:rsidRDefault="009C1562" w:rsidP="00031924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Az elméletben megtanult ismeretek a gyakorlati helyszínen való szemléltetése.</w:t>
      </w:r>
    </w:p>
    <w:p w:rsidR="009C1562" w:rsidRPr="007245FD" w:rsidRDefault="009C1562" w:rsidP="00031924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témakört csoportbontásban kell tartani.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22261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Ultrahang vizsgálatok</w:t>
      </w:r>
      <w:r w:rsidRPr="007245FD">
        <w:rPr>
          <w:rFonts w:cs="Times New Roman"/>
          <w:b/>
          <w:i/>
          <w:color w:val="000000" w:themeColor="text1"/>
        </w:rPr>
        <w:t xml:space="preserve"> </w:t>
      </w:r>
    </w:p>
    <w:p w:rsidR="0022261F" w:rsidRPr="007245FD" w:rsidRDefault="0022261F" w:rsidP="0022261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Ultrahang diagnosztika előnyei és korlátai</w:t>
      </w:r>
    </w:p>
    <w:p w:rsidR="0022261F" w:rsidRPr="007245FD" w:rsidRDefault="0022261F" w:rsidP="0022261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Szakmai követelmények az ultrahang diagnosztikában: Vizsgálatok, beavatkozások előtt/alatt/utáni teendők: gépek, berendezések, gyógyszerek, kontrasztanyagok, eszközök ellenőrzése, műszerelés, dokumentáció, archiválás, eszközök fertőtlenítése, megfigyelés. </w:t>
      </w:r>
    </w:p>
    <w:p w:rsidR="0022261F" w:rsidRPr="007245FD" w:rsidRDefault="0022261F" w:rsidP="0022261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Komplex hasi ultrahang vizsgálat: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Technikai feltételek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Előkészítés a vizsgálatra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Beteg pozícionálása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Vizsgálandó szervek, indikációk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Leletezés, dokumentáció, archiválás</w:t>
      </w:r>
    </w:p>
    <w:p w:rsidR="0022261F" w:rsidRPr="007245FD" w:rsidRDefault="0022261F" w:rsidP="0022261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Kismedencei szervek ultrahang vizsgálata:</w:t>
      </w:r>
    </w:p>
    <w:p w:rsidR="0022261F" w:rsidRPr="007245FD" w:rsidRDefault="0022261F" w:rsidP="0022261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 női kismedence </w:t>
      </w:r>
      <w:proofErr w:type="spellStart"/>
      <w:r w:rsidRPr="007245FD">
        <w:rPr>
          <w:rFonts w:cs="Times New Roman"/>
          <w:color w:val="000000" w:themeColor="text1"/>
          <w:szCs w:val="24"/>
        </w:rPr>
        <w:t>transabdominalis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, </w:t>
      </w:r>
      <w:proofErr w:type="spellStart"/>
      <w:r w:rsidRPr="007245FD">
        <w:rPr>
          <w:rFonts w:cs="Times New Roman"/>
          <w:color w:val="000000" w:themeColor="text1"/>
          <w:szCs w:val="24"/>
        </w:rPr>
        <w:t>transvaginalis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ultrahang vizsgálata</w:t>
      </w:r>
    </w:p>
    <w:p w:rsidR="0022261F" w:rsidRPr="007245FD" w:rsidRDefault="0022261F" w:rsidP="0022261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A férfi kismedence </w:t>
      </w:r>
      <w:proofErr w:type="spellStart"/>
      <w:r w:rsidRPr="007245FD">
        <w:rPr>
          <w:rFonts w:cs="Times New Roman"/>
          <w:color w:val="000000" w:themeColor="text1"/>
          <w:szCs w:val="24"/>
        </w:rPr>
        <w:t>transabdominalis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, </w:t>
      </w:r>
      <w:proofErr w:type="spellStart"/>
      <w:r w:rsidRPr="007245FD">
        <w:rPr>
          <w:rFonts w:cs="Times New Roman"/>
          <w:color w:val="000000" w:themeColor="text1"/>
          <w:szCs w:val="24"/>
        </w:rPr>
        <w:t>transrectalis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ultrahang vizsgálata</w:t>
      </w:r>
    </w:p>
    <w:p w:rsidR="0022261F" w:rsidRPr="007245FD" w:rsidRDefault="0022261F" w:rsidP="0022261F">
      <w:pPr>
        <w:spacing w:after="0"/>
        <w:rPr>
          <w:rFonts w:cs="Times New Roman"/>
          <w:color w:val="000000" w:themeColor="text1"/>
          <w:szCs w:val="24"/>
        </w:rPr>
      </w:pPr>
      <w:proofErr w:type="spellStart"/>
      <w:r w:rsidRPr="007245FD">
        <w:rPr>
          <w:rFonts w:cs="Times New Roman"/>
          <w:color w:val="000000" w:themeColor="text1"/>
          <w:szCs w:val="24"/>
        </w:rPr>
        <w:t>Scrotum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, </w:t>
      </w:r>
      <w:proofErr w:type="spellStart"/>
      <w:r w:rsidRPr="007245FD">
        <w:rPr>
          <w:rFonts w:cs="Times New Roman"/>
          <w:color w:val="000000" w:themeColor="text1"/>
          <w:szCs w:val="24"/>
        </w:rPr>
        <w:t>penis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ultrahang vizsgálata</w:t>
      </w:r>
    </w:p>
    <w:p w:rsidR="0022261F" w:rsidRPr="007245FD" w:rsidRDefault="0022261F" w:rsidP="0022261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Terhességi ultrahang vizsgálat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Technikai feltételek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>Előkészítés a vizsgálatra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Beteg pozícionálása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Vizsgálandó szervek, indikációk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Leletezés, dokumentáció, archiválás</w:t>
      </w:r>
    </w:p>
    <w:p w:rsidR="0022261F" w:rsidRPr="007245FD" w:rsidRDefault="0022261F" w:rsidP="0022261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Felületes lágyrészek ultrahang vizsgálata:</w:t>
      </w:r>
    </w:p>
    <w:p w:rsidR="0022261F" w:rsidRPr="007245FD" w:rsidRDefault="0022261F" w:rsidP="0022261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Nyak, emlő, </w:t>
      </w:r>
      <w:proofErr w:type="spellStart"/>
      <w:r w:rsidRPr="007245FD">
        <w:rPr>
          <w:rFonts w:cs="Times New Roman"/>
          <w:color w:val="000000" w:themeColor="text1"/>
          <w:szCs w:val="24"/>
        </w:rPr>
        <w:t>orbita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ultrahang vizsgálata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Technikai feltételek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Előkészítés a vizsgálatra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Beteg pozícionálása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Vizsgálandó szervek, indikációk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Leletezés, dokumentáció, archiválás</w:t>
      </w:r>
    </w:p>
    <w:p w:rsidR="0022261F" w:rsidRPr="007245FD" w:rsidRDefault="0022261F" w:rsidP="0022261F">
      <w:pPr>
        <w:spacing w:after="0"/>
        <w:rPr>
          <w:rFonts w:cs="Times New Roman"/>
          <w:color w:val="000000" w:themeColor="text1"/>
          <w:szCs w:val="24"/>
        </w:rPr>
      </w:pPr>
      <w:proofErr w:type="spellStart"/>
      <w:r w:rsidRPr="007245FD">
        <w:rPr>
          <w:rFonts w:cs="Times New Roman"/>
          <w:color w:val="000000" w:themeColor="text1"/>
          <w:szCs w:val="24"/>
        </w:rPr>
        <w:t>Musculoskeletalis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ultrahang vizsgálatok: struktúrák (izom, ín, szalag, </w:t>
      </w:r>
      <w:proofErr w:type="spellStart"/>
      <w:r w:rsidRPr="007245FD">
        <w:rPr>
          <w:rFonts w:cs="Times New Roman"/>
          <w:color w:val="000000" w:themeColor="text1"/>
          <w:szCs w:val="24"/>
        </w:rPr>
        <w:t>bursa</w:t>
      </w:r>
      <w:proofErr w:type="spellEnd"/>
      <w:r w:rsidRPr="007245FD">
        <w:rPr>
          <w:rFonts w:cs="Times New Roman"/>
          <w:color w:val="000000" w:themeColor="text1"/>
          <w:szCs w:val="24"/>
        </w:rPr>
        <w:t>, porc</w:t>
      </w:r>
      <w:proofErr w:type="gramStart"/>
      <w:r w:rsidRPr="007245FD">
        <w:rPr>
          <w:rFonts w:cs="Times New Roman"/>
          <w:color w:val="000000" w:themeColor="text1"/>
          <w:szCs w:val="24"/>
        </w:rPr>
        <w:t>,idegek</w:t>
      </w:r>
      <w:proofErr w:type="gramEnd"/>
      <w:r w:rsidRPr="007245FD">
        <w:rPr>
          <w:rFonts w:cs="Times New Roman"/>
          <w:color w:val="000000" w:themeColor="text1"/>
          <w:szCs w:val="24"/>
        </w:rPr>
        <w:t>,ér), anatómiai rég</w:t>
      </w:r>
      <w:r w:rsidR="00415057" w:rsidRPr="007245FD">
        <w:rPr>
          <w:rFonts w:cs="Times New Roman"/>
          <w:color w:val="000000" w:themeColor="text1"/>
          <w:szCs w:val="24"/>
        </w:rPr>
        <w:t>i</w:t>
      </w:r>
      <w:r w:rsidRPr="007245FD">
        <w:rPr>
          <w:rFonts w:cs="Times New Roman"/>
          <w:color w:val="000000" w:themeColor="text1"/>
          <w:szCs w:val="24"/>
        </w:rPr>
        <w:t>ók (váll,könyök,csukló,kéz,csípő,térd,boka):</w:t>
      </w:r>
    </w:p>
    <w:p w:rsidR="0022261F" w:rsidRPr="007245FD" w:rsidRDefault="0022261F" w:rsidP="0022261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Technikai feltételek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Előkészítés a vizsgálatra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Beteg pozícionálása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Vizsgálandó szervek, indikációk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Leletezés, dokumentáció, archiválás</w:t>
      </w:r>
    </w:p>
    <w:p w:rsidR="0022261F" w:rsidRPr="007245FD" w:rsidRDefault="0022261F" w:rsidP="0022261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Csecsemőagy, gerinc, csípő, vizeletkiválasztó rendszer ultrahang vizsgálata: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Technikai feltételek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Előkészítés a vizsgálatra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Beteg pozícionálása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Vizsgálandó szervek, indikációk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Leletezés, dokumentáció, archiválás</w:t>
      </w:r>
    </w:p>
    <w:p w:rsidR="0022261F" w:rsidRPr="007245FD" w:rsidRDefault="0022261F" w:rsidP="0022261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Perifériás erek ultrahang vizsgálata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Technikai feltételek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Előkészítés a vizsgálatra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Beteg pozícionálása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Vizsgálandó szervek, indikációk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Leletezés, dokumentáció, archiválás</w:t>
      </w:r>
    </w:p>
    <w:p w:rsidR="0022261F" w:rsidRPr="007245FD" w:rsidRDefault="0022261F" w:rsidP="0022261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Sürgősségi ultrahang vizsgálatok (traumás, nem traumás, instabil beteg, FAST, </w:t>
      </w:r>
      <w:proofErr w:type="spellStart"/>
      <w:r w:rsidRPr="007245FD">
        <w:rPr>
          <w:rFonts w:cs="Times New Roman"/>
          <w:color w:val="000000" w:themeColor="text1"/>
          <w:szCs w:val="24"/>
        </w:rPr>
        <w:t>postoperativ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szövődmények):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Technikai feltételek (mobil ultrahang készülék)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Vizsgálandó szervek, indikációk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Leletezés, dokumentáció, archiválás</w:t>
      </w:r>
    </w:p>
    <w:p w:rsidR="0022261F" w:rsidRPr="007245FD" w:rsidRDefault="0022261F" w:rsidP="0022261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Helyszíni és </w:t>
      </w:r>
      <w:proofErr w:type="spellStart"/>
      <w:r w:rsidRPr="007245FD">
        <w:rPr>
          <w:rFonts w:cs="Times New Roman"/>
          <w:color w:val="000000" w:themeColor="text1"/>
          <w:szCs w:val="24"/>
        </w:rPr>
        <w:t>intraoperativ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ultrahang vizsgálatok: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Technikai feltételek (mobil ultrahang készülék)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Vizsgálandó szervek, indikációk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Leletezés, dokumentáció, archiválás</w:t>
      </w:r>
    </w:p>
    <w:p w:rsidR="0022261F" w:rsidRPr="007245FD" w:rsidRDefault="0022261F" w:rsidP="0022261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  A témakört csoportbontásban kell tartani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22261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 xml:space="preserve">Ultrahang vezérelt intervenció  </w:t>
      </w:r>
    </w:p>
    <w:p w:rsidR="0022261F" w:rsidRPr="007245FD" w:rsidRDefault="0022261F" w:rsidP="0022261F">
      <w:pPr>
        <w:spacing w:after="0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 xml:space="preserve">Diagnosztikus és terápiás beavatkozások: </w:t>
      </w:r>
      <w:proofErr w:type="spellStart"/>
      <w:r w:rsidRPr="007245FD">
        <w:rPr>
          <w:rFonts w:cs="Times New Roman"/>
          <w:color w:val="000000" w:themeColor="text1"/>
          <w:szCs w:val="24"/>
        </w:rPr>
        <w:t>aspiratios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</w:t>
      </w:r>
      <w:proofErr w:type="spellStart"/>
      <w:r w:rsidRPr="007245FD">
        <w:rPr>
          <w:rFonts w:cs="Times New Roman"/>
          <w:color w:val="000000" w:themeColor="text1"/>
          <w:szCs w:val="24"/>
        </w:rPr>
        <w:t>cytológia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, </w:t>
      </w:r>
      <w:proofErr w:type="spellStart"/>
      <w:r w:rsidRPr="007245FD">
        <w:rPr>
          <w:rFonts w:cs="Times New Roman"/>
          <w:color w:val="000000" w:themeColor="text1"/>
          <w:szCs w:val="24"/>
        </w:rPr>
        <w:t>core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</w:t>
      </w:r>
      <w:proofErr w:type="spellStart"/>
      <w:r w:rsidRPr="007245FD">
        <w:rPr>
          <w:rFonts w:cs="Times New Roman"/>
          <w:color w:val="000000" w:themeColor="text1"/>
          <w:szCs w:val="24"/>
        </w:rPr>
        <w:t>biopsia</w:t>
      </w:r>
      <w:proofErr w:type="spellEnd"/>
      <w:r w:rsidRPr="007245FD">
        <w:rPr>
          <w:rFonts w:cs="Times New Roman"/>
          <w:color w:val="000000" w:themeColor="text1"/>
          <w:szCs w:val="24"/>
        </w:rPr>
        <w:t>, folyadék leszívás/</w:t>
      </w:r>
      <w:proofErr w:type="spellStart"/>
      <w:r w:rsidRPr="007245FD">
        <w:rPr>
          <w:rFonts w:cs="Times New Roman"/>
          <w:color w:val="000000" w:themeColor="text1"/>
          <w:szCs w:val="24"/>
        </w:rPr>
        <w:t>drainage</w:t>
      </w:r>
      <w:proofErr w:type="spellEnd"/>
      <w:r w:rsidRPr="007245FD">
        <w:rPr>
          <w:rFonts w:cs="Times New Roman"/>
          <w:color w:val="000000" w:themeColor="text1"/>
          <w:szCs w:val="24"/>
        </w:rPr>
        <w:t>, epeúti beavatkozások, GI traktusban végezhető ultrahang beavatkozások, vizeletkiválasztó és elvezető rendszer beavatkozásai, onkológiai beavatkozások (rádiófrekvenciás/</w:t>
      </w:r>
      <w:proofErr w:type="spellStart"/>
      <w:r w:rsidRPr="007245FD">
        <w:rPr>
          <w:rFonts w:cs="Times New Roman"/>
          <w:color w:val="000000" w:themeColor="text1"/>
          <w:szCs w:val="24"/>
        </w:rPr>
        <w:t>hőabláció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, </w:t>
      </w:r>
      <w:proofErr w:type="spellStart"/>
      <w:r w:rsidRPr="007245FD">
        <w:rPr>
          <w:rFonts w:cs="Times New Roman"/>
          <w:color w:val="000000" w:themeColor="text1"/>
          <w:szCs w:val="24"/>
        </w:rPr>
        <w:t>percutan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alkoholos </w:t>
      </w:r>
      <w:proofErr w:type="spellStart"/>
      <w:r w:rsidRPr="007245FD">
        <w:rPr>
          <w:rFonts w:cs="Times New Roman"/>
          <w:color w:val="000000" w:themeColor="text1"/>
          <w:szCs w:val="24"/>
        </w:rPr>
        <w:t>infiltratio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) </w:t>
      </w:r>
    </w:p>
    <w:p w:rsidR="0022261F" w:rsidRPr="007245FD" w:rsidRDefault="0022261F" w:rsidP="0022261F">
      <w:pPr>
        <w:spacing w:after="0"/>
        <w:rPr>
          <w:rFonts w:cs="Times New Roman"/>
          <w:color w:val="000000" w:themeColor="text1"/>
          <w:szCs w:val="24"/>
        </w:rPr>
      </w:pPr>
      <w:proofErr w:type="spellStart"/>
      <w:r w:rsidRPr="007245FD">
        <w:rPr>
          <w:rFonts w:cs="Times New Roman"/>
          <w:color w:val="000000" w:themeColor="text1"/>
          <w:szCs w:val="24"/>
        </w:rPr>
        <w:t>Endoscopos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(EUS) ultrahang vizsgálat: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Technikai feltételek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Eszközök szakszerű előkészítése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Beteg előkészítése és pozícionálása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>Aszepszis, antiszepszis szabályainak betartása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Vizsgálandó szervek, indikációk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Leletezés, dokumentáció, archiválás</w:t>
      </w:r>
    </w:p>
    <w:p w:rsidR="0022261F" w:rsidRPr="007245FD" w:rsidRDefault="0022261F" w:rsidP="0022261F">
      <w:pPr>
        <w:spacing w:after="0"/>
        <w:ind w:left="142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Kontrasztanyagos ultrahangvizsgálatok (</w:t>
      </w:r>
      <w:proofErr w:type="spellStart"/>
      <w:r w:rsidRPr="007245FD">
        <w:rPr>
          <w:rFonts w:cs="Times New Roman"/>
          <w:color w:val="000000" w:themeColor="text1"/>
          <w:szCs w:val="24"/>
        </w:rPr>
        <w:t>mikrobuborék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, </w:t>
      </w:r>
      <w:proofErr w:type="spellStart"/>
      <w:r w:rsidRPr="007245FD">
        <w:rPr>
          <w:rFonts w:cs="Times New Roman"/>
          <w:color w:val="000000" w:themeColor="text1"/>
          <w:szCs w:val="24"/>
        </w:rPr>
        <w:t>liposoma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alapú, </w:t>
      </w:r>
      <w:proofErr w:type="spellStart"/>
      <w:r w:rsidRPr="007245FD">
        <w:rPr>
          <w:rFonts w:cs="Times New Roman"/>
          <w:color w:val="000000" w:themeColor="text1"/>
          <w:szCs w:val="24"/>
        </w:rPr>
        <w:t>perfluoro-carbon</w:t>
      </w:r>
      <w:proofErr w:type="spellEnd"/>
      <w:r w:rsidRPr="007245FD">
        <w:rPr>
          <w:rFonts w:cs="Times New Roman"/>
          <w:color w:val="000000" w:themeColor="text1"/>
          <w:szCs w:val="24"/>
        </w:rPr>
        <w:t xml:space="preserve"> alapú kontrasztanyagok):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Technikai feltételek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Eszközök szakszerű előkészítése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Beteg előkészítése és pozícionálása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Vizsgálandó szervek, indikációk, alkalmazási lehetőségek</w:t>
      </w:r>
    </w:p>
    <w:p w:rsidR="0022261F" w:rsidRPr="007245FD" w:rsidRDefault="0022261F" w:rsidP="0022261F">
      <w:pPr>
        <w:pStyle w:val="Listaszerbekezds"/>
        <w:numPr>
          <w:ilvl w:val="0"/>
          <w:numId w:val="10"/>
        </w:num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Leletezés, dokumentáció, archiválás</w:t>
      </w:r>
    </w:p>
    <w:p w:rsidR="0022261F" w:rsidRPr="007245FD" w:rsidRDefault="0022261F" w:rsidP="0022261F">
      <w:pPr>
        <w:spacing w:after="0"/>
        <w:ind w:left="142"/>
        <w:rPr>
          <w:rFonts w:cs="Times New Roman"/>
          <w:color w:val="000000" w:themeColor="text1"/>
          <w:szCs w:val="24"/>
        </w:rPr>
      </w:pPr>
      <w:r w:rsidRPr="007245FD">
        <w:rPr>
          <w:rFonts w:cs="Times New Roman"/>
          <w:color w:val="000000" w:themeColor="text1"/>
          <w:szCs w:val="24"/>
        </w:rPr>
        <w:t>A témakört csoportbontásban kell tartani</w:t>
      </w:r>
    </w:p>
    <w:p w:rsidR="00A23F09" w:rsidRPr="007245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képzés javasolt helyszíne (ajánlás)</w:t>
      </w:r>
    </w:p>
    <w:p w:rsidR="003F4D41" w:rsidRPr="007245FD" w:rsidRDefault="003F4D41" w:rsidP="003F4D41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Ak</w:t>
      </w:r>
      <w:r w:rsidR="00415057" w:rsidRPr="007245FD">
        <w:rPr>
          <w:rFonts w:cs="Times New Roman"/>
          <w:color w:val="000000" w:themeColor="text1"/>
        </w:rPr>
        <w:t>k</w:t>
      </w:r>
      <w:r w:rsidRPr="007245FD">
        <w:rPr>
          <w:rFonts w:cs="Times New Roman"/>
          <w:color w:val="000000" w:themeColor="text1"/>
        </w:rPr>
        <w:t>reditált radiológiai osztály ultrahang labor.</w:t>
      </w:r>
    </w:p>
    <w:p w:rsidR="003F4D41" w:rsidRPr="007245FD" w:rsidRDefault="003F4D41" w:rsidP="003F4D41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Gyermek radiológiai osztály 20 óra.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értékelésének módja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nemzeti köznevelésről szóló 2011. évi </w:t>
      </w:r>
      <w:r w:rsidR="00DB5E4F">
        <w:rPr>
          <w:rFonts w:cs="Times New Roman"/>
          <w:color w:val="000000" w:themeColor="text1"/>
        </w:rPr>
        <w:t xml:space="preserve">CXC. törvény </w:t>
      </w:r>
      <w:r w:rsidRPr="007245FD">
        <w:rPr>
          <w:rFonts w:cs="Times New Roman"/>
          <w:color w:val="000000" w:themeColor="text1"/>
        </w:rPr>
        <w:t xml:space="preserve">54. § </w:t>
      </w:r>
      <w:r w:rsidR="00F5115E">
        <w:rPr>
          <w:rFonts w:cs="Times New Roman"/>
          <w:color w:val="000000" w:themeColor="text1"/>
        </w:rPr>
        <w:t>(2) bekezdés a)</w:t>
      </w:r>
      <w:r w:rsidRPr="007245FD">
        <w:rPr>
          <w:rFonts w:cs="Times New Roman"/>
          <w:color w:val="000000" w:themeColor="text1"/>
        </w:rPr>
        <w:t xml:space="preserve"> pontja szerinti értékeléssel.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br w:type="page"/>
      </w:r>
    </w:p>
    <w:p w:rsidR="00A23F09" w:rsidRPr="007245FD" w:rsidRDefault="00A23F09" w:rsidP="00A23F09">
      <w:pPr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A</w:t>
      </w:r>
    </w:p>
    <w:p w:rsidR="00A23F09" w:rsidRPr="007245FD" w:rsidRDefault="003867D3" w:rsidP="00A23F09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11500-12</w:t>
      </w:r>
      <w:r w:rsidR="00A23F09" w:rsidRPr="007245FD">
        <w:rPr>
          <w:rFonts w:cs="Times New Roman"/>
          <w:b/>
          <w:color w:val="000000" w:themeColor="text1"/>
          <w:sz w:val="36"/>
        </w:rPr>
        <w:t xml:space="preserve"> azonosító számú</w:t>
      </w:r>
    </w:p>
    <w:p w:rsidR="00A23F09" w:rsidRPr="007245FD" w:rsidRDefault="003867D3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Munkahelyi egészség és biztonság</w:t>
      </w:r>
    </w:p>
    <w:p w:rsidR="00A23F09" w:rsidRPr="007245FD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:rsidR="00A23F09" w:rsidRPr="007245FD" w:rsidRDefault="00A23F09" w:rsidP="00A23F09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7245FD">
        <w:rPr>
          <w:rFonts w:cs="Times New Roman"/>
          <w:b/>
          <w:color w:val="000000" w:themeColor="text1"/>
          <w:sz w:val="36"/>
        </w:rPr>
        <w:t xml:space="preserve"> követelménymodul</w:t>
      </w:r>
    </w:p>
    <w:p w:rsidR="00A23F09" w:rsidRPr="007245FD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7245FD">
        <w:rPr>
          <w:rFonts w:cs="Times New Roman"/>
          <w:b/>
          <w:color w:val="000000" w:themeColor="text1"/>
          <w:sz w:val="36"/>
        </w:rPr>
        <w:t>, témakörei</w:t>
      </w:r>
    </w:p>
    <w:p w:rsidR="00A23F09" w:rsidRPr="007245FD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br w:type="page"/>
      </w:r>
    </w:p>
    <w:p w:rsidR="00A23F09" w:rsidRPr="007245FD" w:rsidRDefault="00A23F09" w:rsidP="00A23F09">
      <w:pPr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 xml:space="preserve">A </w:t>
      </w:r>
      <w:r w:rsidR="00FB0F45" w:rsidRPr="007245FD">
        <w:rPr>
          <w:rFonts w:cs="Times New Roman"/>
          <w:color w:val="000000" w:themeColor="text1"/>
        </w:rPr>
        <w:t>11500-12</w:t>
      </w:r>
      <w:r w:rsidRPr="007245FD">
        <w:rPr>
          <w:rFonts w:cs="Times New Roman"/>
          <w:color w:val="000000" w:themeColor="text1"/>
        </w:rPr>
        <w:t xml:space="preserve"> azonosító számú </w:t>
      </w:r>
      <w:r w:rsidR="00FB0F45" w:rsidRPr="007245FD">
        <w:rPr>
          <w:rFonts w:cs="Times New Roman"/>
          <w:color w:val="000000" w:themeColor="text1"/>
        </w:rPr>
        <w:t>Munkahelyi egészség és biztonság</w:t>
      </w:r>
      <w:r w:rsidRPr="007245FD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090F4B">
        <w:rPr>
          <w:rFonts w:cs="Times New Roman"/>
          <w:color w:val="000000" w:themeColor="text1"/>
        </w:rPr>
        <w:t>fejlesztendő kompetenciák:</w:t>
      </w:r>
    </w:p>
    <w:tbl>
      <w:tblPr>
        <w:tblW w:w="7282" w:type="dxa"/>
        <w:jc w:val="center"/>
        <w:tblInd w:w="-207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344"/>
        <w:gridCol w:w="938"/>
      </w:tblGrid>
      <w:tr w:rsidR="007245FD" w:rsidRPr="00763CC0" w:rsidTr="00763CC0">
        <w:trPr>
          <w:cantSplit/>
          <w:trHeight w:val="1697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763CC0" w:rsidRDefault="00FB0F45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cs="Times New Roman"/>
                <w:color w:val="000000" w:themeColor="text1"/>
                <w:szCs w:val="24"/>
              </w:rPr>
              <w:t>Munkahelyi egészség és biztonság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763CC0" w:rsidRDefault="00FB0F45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Tudatosítja a munkahelyi egészség és biztonság jelentőségét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Betartja és betartatja a munkahelyekkel kapcsolatos munkavédelmi követelményeket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Betartja és betartatja a munkavégzés tárgyi feltételeivel kapcsolatos munkavédelmi követelményeket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Munkavédelmi szakemberrel, munkavédelmi képviselővel együttműködve részt vesz a munkavédelmi feladatok ellátásában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Tudatosítja a munkahelyi egészség és biztonság jelentőségét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763CC0" w:rsidRDefault="00FB0F45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 munkahelyi egészség és biztonság, mint érték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 munkabalesetek és foglalkozási megbetegedések hátrányos következményei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 munkavédelem fogalomrendszere, szabályozása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Munkahelyek kialakításának alapvető szabályai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 munkavégzés általános személyi és szervezési feltételei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Munkaeszközök a munkahelyeken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Munkavédelmi feladatok a munkahelyeken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Munkavédelmi szakemberek és feladataik a munkahelyeken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 munkahelyi munkavédelmi érdekképviselet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 munkahelyi egészség és biztonság, mint érték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763CC0" w:rsidRDefault="00FB0F45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Információforrások kezelése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Biztonsági szín- és alakjelek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Olvasott szakmai szöveg megértése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763CC0" w:rsidRDefault="00FB0F45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Felelősségtudat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Szabálykövetés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Döntésképesség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763CC0" w:rsidRDefault="00FB0F45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Visszacsatolási készség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Irányíthatóság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Irányítási készség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763CC0" w:rsidRDefault="00FB0F45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Rendszerező képesség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Körültekintés, elővigyázatosság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63CC0" w:rsidRPr="00763CC0" w:rsidTr="00763CC0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0F45" w:rsidRPr="00763CC0" w:rsidRDefault="00FB0F45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Helyzetfelismerés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B0F45" w:rsidRPr="00763CC0" w:rsidRDefault="00FB0F45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</w:tbl>
    <w:p w:rsidR="00A23F09" w:rsidRPr="007245FD" w:rsidRDefault="00A23F09" w:rsidP="00A23F09">
      <w:pPr>
        <w:rPr>
          <w:rFonts w:cs="Times New Roman"/>
          <w:color w:val="000000" w:themeColor="text1"/>
        </w:rPr>
      </w:pPr>
    </w:p>
    <w:p w:rsidR="00A23F09" w:rsidRPr="007245FD" w:rsidRDefault="0094266E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 xml:space="preserve">Munkahelyi egészség és biztonság </w:t>
      </w:r>
      <w:r w:rsidR="00A23F09" w:rsidRPr="007245FD">
        <w:rPr>
          <w:rFonts w:cs="Times New Roman"/>
          <w:b/>
          <w:color w:val="000000" w:themeColor="text1"/>
        </w:rPr>
        <w:t>tantárgy</w:t>
      </w:r>
      <w:r w:rsidR="00A23F09" w:rsidRPr="007245FD">
        <w:rPr>
          <w:rFonts w:cs="Times New Roman"/>
          <w:b/>
          <w:color w:val="000000" w:themeColor="text1"/>
        </w:rPr>
        <w:tab/>
      </w:r>
      <w:r w:rsidRPr="007245FD">
        <w:rPr>
          <w:rFonts w:cs="Times New Roman"/>
          <w:b/>
          <w:color w:val="000000" w:themeColor="text1"/>
        </w:rPr>
        <w:t>0</w:t>
      </w:r>
      <w:r w:rsidR="00A23F09" w:rsidRPr="007245FD">
        <w:rPr>
          <w:rFonts w:cs="Times New Roman"/>
          <w:b/>
          <w:color w:val="000000" w:themeColor="text1"/>
        </w:rPr>
        <w:t xml:space="preserve"> óra/</w:t>
      </w:r>
      <w:r w:rsidRPr="007245FD">
        <w:rPr>
          <w:rFonts w:cs="Times New Roman"/>
          <w:b/>
          <w:color w:val="000000" w:themeColor="text1"/>
        </w:rPr>
        <w:t>0</w:t>
      </w:r>
      <w:r w:rsidR="00A23F09" w:rsidRPr="007245FD">
        <w:rPr>
          <w:rFonts w:cs="Times New Roman"/>
          <w:b/>
          <w:color w:val="000000" w:themeColor="text1"/>
        </w:rPr>
        <w:t xml:space="preserve"> óra*</w:t>
      </w:r>
    </w:p>
    <w:p w:rsidR="00A23F09" w:rsidRPr="007245FD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7245F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tantárgy az </w:t>
      </w:r>
      <w:r w:rsidR="00104A69" w:rsidRPr="007245FD">
        <w:rPr>
          <w:rFonts w:cs="Times New Roman"/>
          <w:color w:val="000000" w:themeColor="text1"/>
        </w:rPr>
        <w:t>52 720 01 Általános ápolási és egészségügyi asszisztens</w:t>
      </w:r>
      <w:r w:rsidRPr="007245FD">
        <w:rPr>
          <w:rFonts w:cs="Times New Roman"/>
          <w:color w:val="000000" w:themeColor="text1"/>
        </w:rPr>
        <w:t xml:space="preserve"> </w:t>
      </w:r>
      <w:r w:rsidR="00763CC0" w:rsidRPr="00763CC0">
        <w:rPr>
          <w:rFonts w:cs="Times New Roman"/>
          <w:color w:val="000000" w:themeColor="text1"/>
        </w:rPr>
        <w:t>mellék-</w:t>
      </w:r>
      <w:r w:rsidRPr="007245FD">
        <w:rPr>
          <w:rFonts w:cs="Times New Roman"/>
          <w:color w:val="000000" w:themeColor="text1"/>
        </w:rPr>
        <w:t>szakképesítéshez kapcsolódik.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tanításának célja</w:t>
      </w:r>
    </w:p>
    <w:p w:rsidR="0094266E" w:rsidRPr="007245FD" w:rsidRDefault="0094266E" w:rsidP="0094266E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tanuló általános felkészítése az egészséget nem veszélyeztető és biztonságos munkavégzésre, a biztonságos munkavállalói magatartáshoz szükséges kompetenciák elsajátíttatása.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Kapcsolódó közismereti, szakmai tartalmak</w:t>
      </w:r>
    </w:p>
    <w:p w:rsidR="00A23F09" w:rsidRPr="007245FD" w:rsidRDefault="0094266E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Munkahelyi egészség és biztonság tantárgy valamennyi témakörének szakmai tartalma megegyezik a főszakképesítésben található 11500-12 modulhoz tartozó Munkahelyi egészség és biztonság tantárgy témaköreinek szakmai tartalmával. 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képzés javasolt helyszíne (ajánlás)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értékelésének módja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nemzeti köznevelésről szóló 2011. évi </w:t>
      </w:r>
      <w:r w:rsidR="00DB5E4F">
        <w:rPr>
          <w:rFonts w:cs="Times New Roman"/>
          <w:color w:val="000000" w:themeColor="text1"/>
        </w:rPr>
        <w:t xml:space="preserve">CXC. törvény </w:t>
      </w:r>
      <w:r w:rsidRPr="007245FD">
        <w:rPr>
          <w:rFonts w:cs="Times New Roman"/>
          <w:color w:val="000000" w:themeColor="text1"/>
        </w:rPr>
        <w:t xml:space="preserve">54. § </w:t>
      </w:r>
      <w:r w:rsidR="00F5115E">
        <w:rPr>
          <w:rFonts w:cs="Times New Roman"/>
          <w:color w:val="000000" w:themeColor="text1"/>
        </w:rPr>
        <w:t>(2) bekezdés a)</w:t>
      </w:r>
      <w:r w:rsidRPr="007245FD">
        <w:rPr>
          <w:rFonts w:cs="Times New Roman"/>
          <w:color w:val="000000" w:themeColor="text1"/>
        </w:rPr>
        <w:t xml:space="preserve"> pontja szerinti értékeléssel.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br w:type="page"/>
      </w:r>
    </w:p>
    <w:p w:rsidR="00A23F09" w:rsidRPr="007245FD" w:rsidRDefault="00A23F09" w:rsidP="00A23F09">
      <w:pPr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A</w:t>
      </w:r>
    </w:p>
    <w:p w:rsidR="00A23F09" w:rsidRPr="007245FD" w:rsidRDefault="001D0916" w:rsidP="00A23F09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11110-16</w:t>
      </w:r>
      <w:r w:rsidR="00A23F09" w:rsidRPr="007245FD">
        <w:rPr>
          <w:rFonts w:cs="Times New Roman"/>
          <w:b/>
          <w:color w:val="000000" w:themeColor="text1"/>
          <w:sz w:val="36"/>
        </w:rPr>
        <w:t xml:space="preserve"> azonosító számú</w:t>
      </w:r>
    </w:p>
    <w:p w:rsidR="00A23F09" w:rsidRPr="007245FD" w:rsidRDefault="001D0916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Egészségügyi alapismeretek</w:t>
      </w:r>
    </w:p>
    <w:p w:rsidR="00A23F09" w:rsidRPr="007245FD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:rsidR="00A23F09" w:rsidRPr="007245FD" w:rsidRDefault="00A23F09" w:rsidP="00A23F09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7245FD">
        <w:rPr>
          <w:rFonts w:cs="Times New Roman"/>
          <w:b/>
          <w:color w:val="000000" w:themeColor="text1"/>
          <w:sz w:val="36"/>
        </w:rPr>
        <w:t xml:space="preserve"> követelménymodul</w:t>
      </w:r>
    </w:p>
    <w:p w:rsidR="00A23F09" w:rsidRPr="007245FD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7245FD">
        <w:rPr>
          <w:rFonts w:cs="Times New Roman"/>
          <w:b/>
          <w:color w:val="000000" w:themeColor="text1"/>
          <w:sz w:val="36"/>
        </w:rPr>
        <w:t>, témakörei</w:t>
      </w:r>
    </w:p>
    <w:p w:rsidR="00A23F09" w:rsidRPr="007245FD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br w:type="page"/>
      </w:r>
    </w:p>
    <w:p w:rsidR="00A23F09" w:rsidRPr="007245FD" w:rsidRDefault="00A23F09" w:rsidP="00A23F09">
      <w:pPr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 xml:space="preserve">A </w:t>
      </w:r>
      <w:r w:rsidR="00133163" w:rsidRPr="007245FD">
        <w:rPr>
          <w:rFonts w:cs="Times New Roman"/>
          <w:color w:val="000000" w:themeColor="text1"/>
        </w:rPr>
        <w:t>11110-16</w:t>
      </w:r>
      <w:r w:rsidRPr="007245FD">
        <w:rPr>
          <w:rFonts w:cs="Times New Roman"/>
          <w:color w:val="000000" w:themeColor="text1"/>
        </w:rPr>
        <w:t xml:space="preserve"> azonosító számú </w:t>
      </w:r>
      <w:r w:rsidR="00133163" w:rsidRPr="007245FD">
        <w:rPr>
          <w:rFonts w:cs="Times New Roman"/>
          <w:color w:val="000000" w:themeColor="text1"/>
        </w:rPr>
        <w:t>Egészségügyi alapismeretek</w:t>
      </w:r>
      <w:r w:rsidRPr="007245FD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090F4B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Ind w:w="-113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408"/>
        <w:gridCol w:w="758"/>
        <w:gridCol w:w="758"/>
      </w:tblGrid>
      <w:tr w:rsidR="007245FD" w:rsidRPr="00763CC0" w:rsidTr="00763CC0">
        <w:trPr>
          <w:cantSplit/>
          <w:trHeight w:val="1697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763CC0" w:rsidRDefault="00133163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133163" w:rsidRPr="00763CC0" w:rsidRDefault="00763CC0" w:rsidP="00763CC0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cs="Times New Roman"/>
                <w:color w:val="000000" w:themeColor="text1"/>
                <w:szCs w:val="24"/>
              </w:rPr>
              <w:t>Egészségügyi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133163" w:rsidRPr="00763CC0" w:rsidRDefault="00763CC0" w:rsidP="00763CC0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cs="Times New Roman"/>
                <w:color w:val="000000" w:themeColor="text1"/>
                <w:szCs w:val="24"/>
              </w:rPr>
              <w:t>Szakmai kommunikáció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763CC0" w:rsidRDefault="00133163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763CC0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Hivatása gyakorlása során az egészségügyi dolgozóval szemben támasztott etikai, jogi követelményeknek megfelelő viselkedést, magatartást tanúsít, tiszteletben tartja az emberi méltóságot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763CC0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Napi feladatait </w:t>
            </w:r>
            <w:proofErr w:type="spellStart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előítéletmentesen</w:t>
            </w:r>
            <w:proofErr w:type="spellEnd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, az egyenlő bánásmód szabályait betartva látja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763CC0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munkája során figyelembe veszi a különböző kultúrkörökből érkező betegek ellátásának jellegzetességeit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763CC0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proofErr w:type="gramStart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Biztosítja</w:t>
            </w:r>
            <w:proofErr w:type="gramEnd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és munkája során érvényesíti a betegjogokat, betartja az adatkezelési, adatvédelmi jogszabályokat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763CC0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Egészségnevelő tevékenysége során figyelembe veszi az életkori jellemzőket és ennek megfelelő nevelési-oktatási módszereket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763CC0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Segítő hivatását felelősséggel, empatikusan, toleránsan gyakorolja, a vele kapcsolatba kerülő egészséges vagy beteg ember személyiségét tiszteletben tartja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763CC0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Felismeri a betegségből adódó szorongást, elutasító viselkedést, önvédelmi reakciókat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763CC0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Felismeri az agresszió megnyilvánulási formáit, a bántalmazott gyermek vagy felnőtt viselkedését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763CC0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Alkalmazza a szakmai terminológia helyesírási és kiejtési szabályait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763CC0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Alkalmazza az orvosi latinban használatos megnevezéseket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763CC0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Adekvátan, kongruensen és hitelesen kommunikál a munkatársakkal, a beteggel és a hozzátartozóval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763CC0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 betegellátás során tudatosan használja a nonverbális csatornákat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763CC0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Felismeri a kommunikációs folyamatban bekövetkezett zavarokat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763CC0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Megfelelően kommunikál látás-, hallás-, beszédsérült személlyel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763CC0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Alkalmazza a kommunikáció felvétel és </w:t>
            </w:r>
            <w:proofErr w:type="spellStart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-tartás</w:t>
            </w:r>
            <w:proofErr w:type="spellEnd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szabályait autizmus spektrumzavar esetén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763CC0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Segíti akadályozott személyeket a kommunikációjukban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763CC0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Támogatja az egészséges életmód kialakítását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763CC0" w:rsidRDefault="00133163" w:rsidP="004150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Eligazodik az egészségügyi ellátórendszerben, </w:t>
            </w: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lastRenderedPageBreak/>
              <w:t xml:space="preserve">alkalmazza a prevenció - </w:t>
            </w:r>
            <w:proofErr w:type="spellStart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kuráció</w:t>
            </w:r>
            <w:proofErr w:type="spellEnd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- rehabilitáció alapelveit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lastRenderedPageBreak/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763CC0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lastRenderedPageBreak/>
              <w:t xml:space="preserve">Részt vesz a </w:t>
            </w:r>
            <w:proofErr w:type="spellStart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betegutak</w:t>
            </w:r>
            <w:proofErr w:type="spellEnd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szervezésében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763CC0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Demográfiai és egészségügyi statisztikai adatokat értelmez.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763CC0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Felismeri a rizikófaktorokat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763CC0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Részt vesz szűrővizsgálatokban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763CC0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Környezettudatosan gondolkodik, felismeri az egészséget veszélyeztető környezeti veszélyforrásokat, kémiai, fizikai és biológiai környezeti károsító hatásokat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763CC0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Veszélyes hulladékot kezel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763CC0" w:rsidRDefault="00133163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Részt vesz a közösségi egészségfejlesztési programok szervezésében, kivitelezésében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763CC0" w:rsidRDefault="00133163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763CC0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Általános 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763CC0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Egészségügyi 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763CC0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Ápolásetika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763CC0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Egyenlő bánásmód alapelvei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763CC0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Transz- és multikulturális ápolás, ápolásetika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763CC0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Alaptörvény, sarkalatos jogszabályok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763CC0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Egészségügyi törvény és egészségügyre vonatkozó jogszabályok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763CC0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Általános lélektan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763CC0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proofErr w:type="spellStart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Személyiséglélektan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763CC0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Szociálpszichológia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763CC0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Önsegítő csoportok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763CC0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Orvosi latin nyelv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763CC0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Kommunikációs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763CC0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Általános és infokommunikációs akadálymentesítés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763CC0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Kommunikációs zavarok f</w:t>
            </w:r>
            <w:r w:rsidR="00415057"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el</w:t>
            </w: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</w:t>
            </w:r>
            <w:r w:rsidR="00415057"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</w:t>
            </w: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merése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763CC0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Népegészségügy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763CC0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Az egészségügyi ellátórendszer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763CC0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Minőségügyi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763CC0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Statisztika és demográfia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763CC0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Népegészségügyi jelentőségű szűrővizsgálatok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763CC0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Prevenció és rehabilitáció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763CC0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Egészségfejlesztés, közösségi egészségfejlesztés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763CC0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proofErr w:type="spellStart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Környezetegészségügy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763CC0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Környezettudatos életmód, környezeti veszélyforrások és kockázati tényezők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C0E7E" w:rsidRPr="00763CC0" w:rsidRDefault="008C0E7E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Munkabiztonsági tényezők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C0E7E" w:rsidRPr="00763CC0" w:rsidRDefault="008C0E7E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763CC0" w:rsidRDefault="00133163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A3399" w:rsidRPr="00763CC0" w:rsidRDefault="00CA3399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nyelvű kommunikáció szóban és írásban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763CC0" w:rsidRDefault="00CA3399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763CC0" w:rsidRDefault="00CA3399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A3399" w:rsidRPr="00763CC0" w:rsidRDefault="00CA3399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Adekvát kommunikáció akadályozott személyekkel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763CC0" w:rsidRDefault="00CA3399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763CC0" w:rsidRDefault="00CA3399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763CC0" w:rsidRDefault="00133163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A3399" w:rsidRPr="00763CC0" w:rsidRDefault="00CA3399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Elhivatottság,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763CC0" w:rsidRDefault="00CA3399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763CC0" w:rsidRDefault="00CA3399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A3399" w:rsidRPr="00763CC0" w:rsidRDefault="00CA3399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763CC0" w:rsidRDefault="00CA3399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763CC0" w:rsidRDefault="00CA3399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A3399" w:rsidRPr="00763CC0" w:rsidRDefault="00CA3399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lastRenderedPageBreak/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763CC0" w:rsidRDefault="00CA3399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763CC0" w:rsidRDefault="00CA3399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763CC0" w:rsidRDefault="00133163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A3399" w:rsidRPr="00763CC0" w:rsidRDefault="00CA3399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763CC0" w:rsidRDefault="00CA3399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763CC0" w:rsidRDefault="00CA3399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A3399" w:rsidRPr="00763CC0" w:rsidRDefault="00CA3399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763CC0" w:rsidRDefault="00CA3399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763CC0" w:rsidRDefault="00CA3399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A3399" w:rsidRPr="00763CC0" w:rsidRDefault="00CA3399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763CC0" w:rsidRDefault="00CA3399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763CC0" w:rsidRDefault="00CA3399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3163" w:rsidRPr="00763CC0" w:rsidRDefault="00133163" w:rsidP="001A44B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163" w:rsidRPr="00763CC0" w:rsidRDefault="00133163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A3399" w:rsidRPr="00763CC0" w:rsidRDefault="00CA3399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763CC0" w:rsidRDefault="00CA3399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763CC0" w:rsidRDefault="00CA3399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A3399" w:rsidRPr="00763CC0" w:rsidRDefault="00CA3399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763CC0" w:rsidRDefault="00CA3399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763CC0" w:rsidRDefault="00CA3399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63CC0" w:rsidRPr="00763CC0" w:rsidTr="00763CC0">
        <w:trPr>
          <w:trHeight w:val="255"/>
          <w:jc w:val="center"/>
        </w:trPr>
        <w:tc>
          <w:tcPr>
            <w:tcW w:w="5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A3399" w:rsidRPr="00763CC0" w:rsidRDefault="00CA3399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Rendszerekben történő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763CC0" w:rsidRDefault="00CA3399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3399" w:rsidRPr="00763CC0" w:rsidRDefault="00CA3399" w:rsidP="00763C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</w:tbl>
    <w:p w:rsidR="00A23F09" w:rsidRPr="007245FD" w:rsidRDefault="00A23F09" w:rsidP="00A23F09">
      <w:pPr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br w:type="page"/>
      </w:r>
    </w:p>
    <w:p w:rsidR="00A23F09" w:rsidRPr="007245FD" w:rsidRDefault="00B80EF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lastRenderedPageBreak/>
        <w:t xml:space="preserve"> Egészségügyi alapismeretek </w:t>
      </w:r>
      <w:r w:rsidR="00A23F09" w:rsidRPr="007245FD">
        <w:rPr>
          <w:rFonts w:cs="Times New Roman"/>
          <w:b/>
          <w:color w:val="000000" w:themeColor="text1"/>
        </w:rPr>
        <w:t>tantárgy</w:t>
      </w:r>
      <w:r w:rsidR="00A23F09" w:rsidRPr="007245FD">
        <w:rPr>
          <w:rFonts w:cs="Times New Roman"/>
          <w:b/>
          <w:color w:val="000000" w:themeColor="text1"/>
        </w:rPr>
        <w:tab/>
      </w:r>
      <w:r w:rsidRPr="007245FD">
        <w:rPr>
          <w:rFonts w:cs="Times New Roman"/>
          <w:b/>
          <w:color w:val="000000" w:themeColor="text1"/>
        </w:rPr>
        <w:t>0</w:t>
      </w:r>
      <w:r w:rsidR="00A23F09" w:rsidRPr="007245FD">
        <w:rPr>
          <w:rFonts w:cs="Times New Roman"/>
          <w:b/>
          <w:color w:val="000000" w:themeColor="text1"/>
        </w:rPr>
        <w:t xml:space="preserve"> óra/</w:t>
      </w:r>
      <w:r w:rsidRPr="007245FD">
        <w:rPr>
          <w:rFonts w:cs="Times New Roman"/>
          <w:b/>
          <w:color w:val="000000" w:themeColor="text1"/>
        </w:rPr>
        <w:t>0</w:t>
      </w:r>
      <w:r w:rsidR="00A23F09" w:rsidRPr="007245FD">
        <w:rPr>
          <w:rFonts w:cs="Times New Roman"/>
          <w:b/>
          <w:color w:val="000000" w:themeColor="text1"/>
        </w:rPr>
        <w:t xml:space="preserve"> óra*</w:t>
      </w:r>
    </w:p>
    <w:p w:rsidR="00A23F09" w:rsidRPr="007245FD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7245F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tantárgy az</w:t>
      </w:r>
      <w:r w:rsidR="00B80EFD" w:rsidRPr="007245FD">
        <w:rPr>
          <w:rFonts w:cs="Times New Roman"/>
          <w:color w:val="000000" w:themeColor="text1"/>
        </w:rPr>
        <w:t xml:space="preserve"> 52 720 01 </w:t>
      </w:r>
      <w:r w:rsidR="00415057" w:rsidRPr="007245FD">
        <w:rPr>
          <w:rFonts w:cs="Times New Roman"/>
          <w:color w:val="000000" w:themeColor="text1"/>
        </w:rPr>
        <w:t>Á</w:t>
      </w:r>
      <w:r w:rsidR="00B80EFD" w:rsidRPr="007245FD">
        <w:rPr>
          <w:rFonts w:cs="Times New Roman"/>
          <w:color w:val="000000" w:themeColor="text1"/>
        </w:rPr>
        <w:t xml:space="preserve">ltalános ápolási és egészségügyi asszisztens </w:t>
      </w:r>
      <w:r w:rsidR="00763CC0">
        <w:rPr>
          <w:rFonts w:cs="Times New Roman"/>
          <w:color w:val="000000" w:themeColor="text1"/>
        </w:rPr>
        <w:t>mellék-</w:t>
      </w:r>
      <w:r w:rsidRPr="007245FD">
        <w:rPr>
          <w:rFonts w:cs="Times New Roman"/>
          <w:color w:val="000000" w:themeColor="text1"/>
        </w:rPr>
        <w:t>szakképesítéshez kapcsolódik.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tanításának célja</w:t>
      </w:r>
    </w:p>
    <w:p w:rsidR="008925A9" w:rsidRPr="007245FD" w:rsidRDefault="008925A9" w:rsidP="008925A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tantárgy tanításának célja felkészíteni a képzésben résztvevőket az egészségügyi szolgáltatóknál végzendő segítő szakmák elsajátítására. A tantárgy olyan általános, az egészségügyhöz kapcsolódó alapismeretek elsajátítását szolgálja, melyek nélkülözhetetlenek a specifikus szakmai ismeretek elsajátításához, az egészségügy területéhez tartozó valamennyi szakma gyakorlásához.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Kapcsolódó közismereti, szakmai tartalmak</w:t>
      </w:r>
    </w:p>
    <w:p w:rsidR="00A23F09" w:rsidRPr="007245FD" w:rsidRDefault="00E62842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Az Egészségügyi alapismeretek tantárgy valamennyi témakörének szakmai tartalma megegyezik a főszakképesítésben található 11110-16 modulhoz tartozó Egészségügyi alapismeretek tantárgy témaköreinek szakmai tartalmával. 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képzés javasolt helyszíne (ajánlás)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értékelésének módja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nemzeti köznevelésről szóló 2011. évi </w:t>
      </w:r>
      <w:r w:rsidR="00DB5E4F">
        <w:rPr>
          <w:rFonts w:cs="Times New Roman"/>
          <w:color w:val="000000" w:themeColor="text1"/>
        </w:rPr>
        <w:t xml:space="preserve">CXC. törvény </w:t>
      </w:r>
      <w:r w:rsidRPr="007245FD">
        <w:rPr>
          <w:rFonts w:cs="Times New Roman"/>
          <w:color w:val="000000" w:themeColor="text1"/>
        </w:rPr>
        <w:t xml:space="preserve">54. § </w:t>
      </w:r>
      <w:r w:rsidR="00F5115E">
        <w:rPr>
          <w:rFonts w:cs="Times New Roman"/>
          <w:color w:val="000000" w:themeColor="text1"/>
        </w:rPr>
        <w:t>(2) bekezdés a)</w:t>
      </w:r>
      <w:r w:rsidRPr="007245FD">
        <w:rPr>
          <w:rFonts w:cs="Times New Roman"/>
          <w:color w:val="000000" w:themeColor="text1"/>
        </w:rPr>
        <w:t xml:space="preserve"> pontja szerinti értékeléssel.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B6653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 xml:space="preserve">Szakmai kommunikáció </w:t>
      </w:r>
      <w:r w:rsidR="00A23F09" w:rsidRPr="007245FD">
        <w:rPr>
          <w:rFonts w:cs="Times New Roman"/>
          <w:b/>
          <w:color w:val="000000" w:themeColor="text1"/>
        </w:rPr>
        <w:t>tantárgy</w:t>
      </w:r>
      <w:r w:rsidR="00A23F09" w:rsidRPr="007245FD">
        <w:rPr>
          <w:rFonts w:cs="Times New Roman"/>
          <w:b/>
          <w:color w:val="000000" w:themeColor="text1"/>
        </w:rPr>
        <w:tab/>
      </w:r>
      <w:r w:rsidRPr="007245FD">
        <w:rPr>
          <w:rFonts w:cs="Times New Roman"/>
          <w:b/>
          <w:color w:val="000000" w:themeColor="text1"/>
        </w:rPr>
        <w:t>0</w:t>
      </w:r>
      <w:r w:rsidR="00A23F09" w:rsidRPr="007245FD">
        <w:rPr>
          <w:rFonts w:cs="Times New Roman"/>
          <w:b/>
          <w:color w:val="000000" w:themeColor="text1"/>
        </w:rPr>
        <w:t xml:space="preserve"> óra/</w:t>
      </w:r>
      <w:r w:rsidRPr="007245FD">
        <w:rPr>
          <w:rFonts w:cs="Times New Roman"/>
          <w:b/>
          <w:color w:val="000000" w:themeColor="text1"/>
        </w:rPr>
        <w:t>0</w:t>
      </w:r>
      <w:r w:rsidR="00A23F09" w:rsidRPr="007245FD">
        <w:rPr>
          <w:rFonts w:cs="Times New Roman"/>
          <w:b/>
          <w:color w:val="000000" w:themeColor="text1"/>
        </w:rPr>
        <w:t xml:space="preserve"> óra*</w:t>
      </w:r>
    </w:p>
    <w:p w:rsidR="00A23F09" w:rsidRPr="007245FD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7245F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tantárgy az</w:t>
      </w:r>
      <w:r w:rsidR="00B66531" w:rsidRPr="007245FD">
        <w:rPr>
          <w:rFonts w:cs="Times New Roman"/>
          <w:color w:val="000000" w:themeColor="text1"/>
        </w:rPr>
        <w:t xml:space="preserve"> 52 720 01 </w:t>
      </w:r>
      <w:r w:rsidR="00415057" w:rsidRPr="007245FD">
        <w:rPr>
          <w:rFonts w:cs="Times New Roman"/>
          <w:color w:val="000000" w:themeColor="text1"/>
        </w:rPr>
        <w:t>Á</w:t>
      </w:r>
      <w:r w:rsidR="00B66531" w:rsidRPr="007245FD">
        <w:rPr>
          <w:rFonts w:cs="Times New Roman"/>
          <w:color w:val="000000" w:themeColor="text1"/>
        </w:rPr>
        <w:t xml:space="preserve">ltalános ápolási és egészségügyi asszisztens </w:t>
      </w:r>
      <w:r w:rsidR="00763CC0" w:rsidRPr="00763CC0">
        <w:rPr>
          <w:rFonts w:cs="Times New Roman"/>
          <w:color w:val="000000" w:themeColor="text1"/>
        </w:rPr>
        <w:t xml:space="preserve">mellék- </w:t>
      </w:r>
      <w:r w:rsidRPr="007245FD">
        <w:rPr>
          <w:rFonts w:cs="Times New Roman"/>
          <w:color w:val="000000" w:themeColor="text1"/>
        </w:rPr>
        <w:t>szakképesítéshez kapcsolódik.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tanításának célja</w:t>
      </w:r>
    </w:p>
    <w:p w:rsidR="00A23F09" w:rsidRPr="007245FD" w:rsidRDefault="00B66531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szakmai kommunikáció oktatásának célja a kommunikációs ismeretek, készségek, aktív, tudatos fejlesztése, kitérve az egészségügyi pályákon fontos jellemzőkre, speciális helyzetekre. További cél, hogy a tanuló ismerje az orvosi latin nyelvi szakkifejezéseket, munkája során tudja alkalmazni a latin szaknyelv kiejtési, olvasási és írási szabályait.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Kapcsolódó közismereti, szakmai tartalmak</w:t>
      </w:r>
    </w:p>
    <w:p w:rsidR="00A23F09" w:rsidRPr="007245FD" w:rsidRDefault="00B66531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Szakmai kommunikáció tantárgy valamennyi témakörének szakmai tartalma megegyezik a főszakképesítésben található 11110-16 modulhoz tartozó Szakmai kommunikáció tantárgy témaköreinek szakmai tartalmával.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képzés javasolt helyszíne (ajánlás)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23F09" w:rsidRPr="007245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értékelésének módja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nemzeti köznevelésről szóló 2011. évi </w:t>
      </w:r>
      <w:r w:rsidR="00DB5E4F">
        <w:rPr>
          <w:rFonts w:cs="Times New Roman"/>
          <w:color w:val="000000" w:themeColor="text1"/>
        </w:rPr>
        <w:t xml:space="preserve">CXC. törvény </w:t>
      </w:r>
      <w:r w:rsidRPr="007245FD">
        <w:rPr>
          <w:rFonts w:cs="Times New Roman"/>
          <w:color w:val="000000" w:themeColor="text1"/>
        </w:rPr>
        <w:t xml:space="preserve">54. § </w:t>
      </w:r>
      <w:r w:rsidR="00F5115E">
        <w:rPr>
          <w:rFonts w:cs="Times New Roman"/>
          <w:color w:val="000000" w:themeColor="text1"/>
        </w:rPr>
        <w:t>(2) bekezdés a)</w:t>
      </w:r>
      <w:r w:rsidRPr="007245FD">
        <w:rPr>
          <w:rFonts w:cs="Times New Roman"/>
          <w:color w:val="000000" w:themeColor="text1"/>
        </w:rPr>
        <w:t xml:space="preserve"> pontja szerinti értékeléssel.</w:t>
      </w:r>
    </w:p>
    <w:p w:rsidR="00A23F09" w:rsidRPr="007245FD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:rsidR="00A86D8C" w:rsidRPr="007245FD" w:rsidRDefault="00A86D8C" w:rsidP="00A86D8C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br w:type="page"/>
      </w:r>
    </w:p>
    <w:p w:rsidR="00A86D8C" w:rsidRPr="007245FD" w:rsidRDefault="00A86D8C" w:rsidP="00A86D8C">
      <w:pPr>
        <w:rPr>
          <w:rFonts w:cs="Times New Roman"/>
          <w:color w:val="000000" w:themeColor="text1"/>
        </w:rPr>
      </w:pPr>
    </w:p>
    <w:p w:rsidR="00A86D8C" w:rsidRPr="007245FD" w:rsidRDefault="00A86D8C" w:rsidP="00A86D8C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A</w:t>
      </w:r>
    </w:p>
    <w:p w:rsidR="00A86D8C" w:rsidRPr="007245FD" w:rsidRDefault="00EE27A9" w:rsidP="00A86D8C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11221-16</w:t>
      </w:r>
      <w:r w:rsidR="00A86D8C" w:rsidRPr="007245FD">
        <w:rPr>
          <w:rFonts w:cs="Times New Roman"/>
          <w:b/>
          <w:color w:val="000000" w:themeColor="text1"/>
          <w:sz w:val="36"/>
        </w:rPr>
        <w:t xml:space="preserve"> azonosító számú</w:t>
      </w:r>
    </w:p>
    <w:p w:rsidR="00A86D8C" w:rsidRPr="007245FD" w:rsidRDefault="00EE27A9" w:rsidP="00A86D8C">
      <w:pPr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Alapápolás</w:t>
      </w:r>
    </w:p>
    <w:p w:rsidR="00A86D8C" w:rsidRPr="007245FD" w:rsidRDefault="00A86D8C" w:rsidP="00A86D8C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:rsidR="00A86D8C" w:rsidRPr="007245FD" w:rsidRDefault="00A86D8C" w:rsidP="00A86D8C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7245FD">
        <w:rPr>
          <w:rFonts w:cs="Times New Roman"/>
          <w:b/>
          <w:color w:val="000000" w:themeColor="text1"/>
          <w:sz w:val="36"/>
        </w:rPr>
        <w:t xml:space="preserve"> követelménymodul</w:t>
      </w:r>
    </w:p>
    <w:p w:rsidR="00A86D8C" w:rsidRPr="007245FD" w:rsidRDefault="00A86D8C" w:rsidP="00A86D8C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7245FD">
        <w:rPr>
          <w:rFonts w:cs="Times New Roman"/>
          <w:b/>
          <w:color w:val="000000" w:themeColor="text1"/>
          <w:sz w:val="36"/>
        </w:rPr>
        <w:t>, témakörei</w:t>
      </w:r>
    </w:p>
    <w:p w:rsidR="00A86D8C" w:rsidRPr="007245FD" w:rsidRDefault="00A86D8C" w:rsidP="00A86D8C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br w:type="page"/>
      </w:r>
    </w:p>
    <w:p w:rsidR="00A86D8C" w:rsidRPr="007245FD" w:rsidRDefault="00A86D8C" w:rsidP="00A86D8C">
      <w:pPr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 xml:space="preserve">A </w:t>
      </w:r>
      <w:r w:rsidR="00EE27A9" w:rsidRPr="007245FD">
        <w:rPr>
          <w:rFonts w:cs="Times New Roman"/>
          <w:color w:val="000000" w:themeColor="text1"/>
        </w:rPr>
        <w:t>11221-16</w:t>
      </w:r>
      <w:r w:rsidRPr="007245FD">
        <w:rPr>
          <w:rFonts w:cs="Times New Roman"/>
          <w:color w:val="000000" w:themeColor="text1"/>
        </w:rPr>
        <w:t xml:space="preserve"> azonosító számú </w:t>
      </w:r>
      <w:r w:rsidR="00EE27A9" w:rsidRPr="007245FD">
        <w:rPr>
          <w:rFonts w:cs="Times New Roman"/>
          <w:color w:val="000000" w:themeColor="text1"/>
        </w:rPr>
        <w:t>Alapápolás</w:t>
      </w:r>
      <w:r w:rsidRPr="007245FD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090F4B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Ind w:w="-175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026"/>
        <w:gridCol w:w="758"/>
      </w:tblGrid>
      <w:tr w:rsidR="007245FD" w:rsidRPr="00763CC0" w:rsidTr="00763CC0">
        <w:trPr>
          <w:cantSplit/>
          <w:trHeight w:val="1697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EE27A9" w:rsidRPr="00763CC0" w:rsidRDefault="00EE27A9" w:rsidP="0051568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Ápolástan-gondozástan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Közreműködik az egészség megőrzésében és helyreállításában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Részt vesz az egészséges újszülött, csecsemő és gyermek szükségleteinek biztosításában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Biztosítja az egyén komfortját különböző életszakaszokban, élethelyzetekben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Gondozási feladatokat lát el a fejlődési életszakaszoknak és a különböző élethelyzeteknek megfelelően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Elhelyezi a beteget, részt vesz a betegfelvétel, átadás és elbocsátás ápolói feladataiban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Ápolási modelleknek megfelelően végzi munkáját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Részt vesz az ápolási folyamat tervezésében, kivitelezésében és dokumentálásában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Akadályozott személyt segít, gondoz, ápol, rehabilitációs programjaiban részt vesz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Segíti a beteget alapvető szükségleteinek kielégítésében, a betegbiztonság és a betegjogok szem előtt tartásával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Betegmegfigyelést végez, az eredményeket dokumentálja. Kardinális tüneteket észlel, mér, EKG-t készít, </w:t>
            </w:r>
            <w:proofErr w:type="spellStart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pulzoximetriát</w:t>
            </w:r>
            <w:proofErr w:type="spellEnd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végez, az eredményt rögzíti és jelenti, sürgős esetben haladéktalanul intézkedik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Felismeri a beteg megváltozott szükségleteit, a betegmegfigyelés során észlelt tüneteket jelzi és jelenti, életet veszélyeztető tüneteket, tünet együtteseket felismer és haladéktalanul intézkedik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Biztonságos és higiénikus betegkörnyezetet teremt az aszeptikus betegellátás figyelembevétele mellett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Pozícionálja, mobilizálja a beteget, mozgást segítő eszközöket biztonsággal alkalmaz,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Megfelelően és biztonságosan alkalmazza a gyógyászati segédeszközöket, az ápolási, kényelmi és </w:t>
            </w:r>
            <w:proofErr w:type="spellStart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antidecubitus</w:t>
            </w:r>
            <w:proofErr w:type="spellEnd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eszközöket, kötszereket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Előkészít különböző vizsgálatokhoz beavatkozásokhoz, kompetenciájának megfelelően felkészíti a beteget, illetve segédkezik a beavatkozások kivitelezésében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Testváladékokat megfigyel, felfog, gyűjt, mér, váladékfelfogó eszközöket szakszerűen használ, kezel, fertőtlenít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Fizikális lázcsillapítást végez, hideg-meleghatást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Felismeri a </w:t>
            </w:r>
            <w:proofErr w:type="spellStart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decubitus</w:t>
            </w:r>
            <w:proofErr w:type="spellEnd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jeleit, súlyosságát megállapítja, részt vesz az 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lastRenderedPageBreak/>
              <w:t>Felismeri az élősködővel fertőzött beteget, részt vesz az ellátásában, izolálásában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Idős beteget életkorának, szellemi és fizikai adottságainak megfelelően ápol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Terminális állapotban lévő, illetve haldokló betegek alapápolási feladatait ellátja, halott körüli teendőket ellát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Részt vesz a szakszerű és jogszerű fizikai korlátozás kivitelezésében, majd a fokozott betegmegfigyelésben, a fizikailag korlátozott beteg szükségleteinek kielégítésében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Részt vesz a viziteken, megbeszéléseken, a gyógyító team tagjaival együttműködik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Etikus és felelősségteljes magatartást tanúsítva segítő, támogató kapcsolatot tart a beteggel, hozzátartozókkal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Munkája során figyelembe veszi a betegség személyiségre gyakorolt hatását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Betartja a betegbiztonságra vonatkozó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Munkavégzése során alkalmazza az ápoláslélektan alapelveit és speciális vonatkozásait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Alkalmazza a fertőtlenítő eljárásokat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Egészséges ember fejlődése, fejlődéslélektana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Egészséges ember gondozása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Prevenció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Egészséges életmód, életvitel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Újszülött-, csecsemő- és gyermekgondozás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Idős ember gondozása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Akadályozott emberek gondozása, ápolása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Esélyegyenlőség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Ápolási elméletek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Ápolásetika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Ápoláslélektan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Team-munka szerepe, jelentősége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Betegfelvétel, betegátadás, elbocsátás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Alapszükségletek szerinti ápolás és betegellátás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Megváltozott szükségletek felmérése, kielégítése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Ápolási beavatkozások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Vizsgálatok, segédkezés vizsgálatoknál és beavatkozásoknál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Betegmegfigyelés és riasztás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Egészségügyi dokumentáció vezetése és adatvédelem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Ápolási dokumentáció vezetése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nyelvű kommunikáció szóban és írásban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Alapápolási és gondozási tevékenységek ellátása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Egyszerűbb terápiás, diagnosztikus célú vizsgálatok, beavatkozások végrehajtása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Az ápolás, a betegmegfigyelés és riasztás eszközeinek adekvát és biztonságos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Eszközök előkészítése, tisztán 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cs="Times New Roman"/>
                <w:color w:val="000000" w:themeColor="text1"/>
                <w:szCs w:val="24"/>
              </w:rPr>
              <w:lastRenderedPageBreak/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Elhivatottság,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63CC0" w:rsidRPr="00763CC0" w:rsidTr="00763CC0">
        <w:trPr>
          <w:trHeight w:val="255"/>
          <w:jc w:val="center"/>
        </w:trPr>
        <w:tc>
          <w:tcPr>
            <w:tcW w:w="6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27A9" w:rsidRPr="00763CC0" w:rsidRDefault="00EE27A9" w:rsidP="0051568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27A9" w:rsidRPr="00763CC0" w:rsidRDefault="00EE27A9" w:rsidP="0051568C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</w:tbl>
    <w:p w:rsidR="00A86D8C" w:rsidRPr="007245FD" w:rsidRDefault="00A86D8C" w:rsidP="00A86D8C">
      <w:pPr>
        <w:rPr>
          <w:rFonts w:cs="Times New Roman"/>
          <w:color w:val="000000" w:themeColor="text1"/>
        </w:rPr>
      </w:pPr>
    </w:p>
    <w:p w:rsidR="00A86D8C" w:rsidRPr="007245FD" w:rsidRDefault="00EE27A9" w:rsidP="00A86D8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Ápolástan-gondozástan</w:t>
      </w:r>
      <w:r w:rsidR="00A86D8C" w:rsidRPr="007245FD">
        <w:rPr>
          <w:rFonts w:cs="Times New Roman"/>
          <w:b/>
          <w:color w:val="000000" w:themeColor="text1"/>
        </w:rPr>
        <w:t xml:space="preserve"> tantárgy</w:t>
      </w:r>
      <w:r w:rsidR="00A86D8C" w:rsidRPr="007245FD">
        <w:rPr>
          <w:rFonts w:cs="Times New Roman"/>
          <w:b/>
          <w:color w:val="000000" w:themeColor="text1"/>
        </w:rPr>
        <w:tab/>
      </w:r>
      <w:r w:rsidRPr="007245FD">
        <w:rPr>
          <w:rFonts w:cs="Times New Roman"/>
          <w:b/>
          <w:color w:val="000000" w:themeColor="text1"/>
        </w:rPr>
        <w:t>0</w:t>
      </w:r>
      <w:r w:rsidR="00A86D8C" w:rsidRPr="007245FD">
        <w:rPr>
          <w:rFonts w:cs="Times New Roman"/>
          <w:b/>
          <w:color w:val="000000" w:themeColor="text1"/>
        </w:rPr>
        <w:t xml:space="preserve"> óra/</w:t>
      </w:r>
      <w:r w:rsidR="00D02CD5" w:rsidRPr="007245FD">
        <w:rPr>
          <w:rFonts w:cs="Times New Roman"/>
          <w:b/>
          <w:color w:val="000000" w:themeColor="text1"/>
        </w:rPr>
        <w:t xml:space="preserve">0 </w:t>
      </w:r>
      <w:r w:rsidR="00A86D8C" w:rsidRPr="007245FD">
        <w:rPr>
          <w:rFonts w:cs="Times New Roman"/>
          <w:b/>
          <w:color w:val="000000" w:themeColor="text1"/>
        </w:rPr>
        <w:t>óra*</w:t>
      </w:r>
    </w:p>
    <w:p w:rsidR="00A86D8C" w:rsidRPr="007245FD" w:rsidRDefault="00A86D8C" w:rsidP="00A86D8C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7245F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tantárgy az</w:t>
      </w:r>
      <w:r w:rsidR="00D02CD5" w:rsidRPr="007245FD">
        <w:rPr>
          <w:rFonts w:cs="Times New Roman"/>
          <w:color w:val="000000" w:themeColor="text1"/>
        </w:rPr>
        <w:t xml:space="preserve"> 52 72</w:t>
      </w:r>
      <w:r w:rsidR="00415057" w:rsidRPr="007245FD">
        <w:rPr>
          <w:rFonts w:cs="Times New Roman"/>
          <w:color w:val="000000" w:themeColor="text1"/>
        </w:rPr>
        <w:t xml:space="preserve">0 </w:t>
      </w:r>
      <w:r w:rsidR="00D02CD5" w:rsidRPr="007245FD">
        <w:rPr>
          <w:rFonts w:cs="Times New Roman"/>
          <w:color w:val="000000" w:themeColor="text1"/>
        </w:rPr>
        <w:t xml:space="preserve">01 </w:t>
      </w:r>
      <w:r w:rsidR="00415057" w:rsidRPr="007245FD">
        <w:rPr>
          <w:rFonts w:cs="Times New Roman"/>
          <w:color w:val="000000" w:themeColor="text1"/>
        </w:rPr>
        <w:t>Á</w:t>
      </w:r>
      <w:r w:rsidR="00D02CD5" w:rsidRPr="007245FD">
        <w:rPr>
          <w:rFonts w:cs="Times New Roman"/>
          <w:color w:val="000000" w:themeColor="text1"/>
        </w:rPr>
        <w:t xml:space="preserve">ltalános ápolási és egészségügyi asszisztens </w:t>
      </w:r>
      <w:r w:rsidR="00763CC0" w:rsidRPr="00763CC0">
        <w:rPr>
          <w:rFonts w:cs="Times New Roman"/>
          <w:color w:val="000000" w:themeColor="text1"/>
        </w:rPr>
        <w:t xml:space="preserve">mellék- </w:t>
      </w:r>
      <w:r w:rsidRPr="007245FD">
        <w:rPr>
          <w:rFonts w:cs="Times New Roman"/>
          <w:color w:val="000000" w:themeColor="text1"/>
        </w:rPr>
        <w:t>szakképesítéshez kapcsolódik.</w:t>
      </w: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</w:p>
    <w:p w:rsidR="00A86D8C" w:rsidRPr="007245FD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tanításának célja</w:t>
      </w:r>
    </w:p>
    <w:p w:rsidR="00A86D8C" w:rsidRPr="007245FD" w:rsidRDefault="00D02CD5" w:rsidP="00A86D8C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tantárgy tanításának a célja, hogy az egészségügyi alapismeretekre támaszkodva a tanulók ismerjék meg az ápolás alapelveit, sajátítsák el az ápolás elméleti alapjait, az egészséges és akadályozott emberrel kapcsolatos gondozási feladatokat.</w:t>
      </w: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</w:p>
    <w:p w:rsidR="00A86D8C" w:rsidRPr="007245FD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Kapcsolódó közismereti, szakmai tartalmak</w:t>
      </w:r>
    </w:p>
    <w:p w:rsidR="00D02CD5" w:rsidRPr="007245FD" w:rsidRDefault="00D02CD5" w:rsidP="00D02CD5">
      <w:pPr>
        <w:spacing w:after="0"/>
        <w:ind w:left="36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Ápolástan-gondozástan tantárgy valamennyi témakörének szakmai tartalma megegyezik a főszakképesítésben található 11221-16 modulhoz tartozó Ápolástan-gondozástan tantárgy témaköreinek szakmai tartalmával.</w:t>
      </w: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</w:p>
    <w:p w:rsidR="00A86D8C" w:rsidRPr="007245FD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képzés javasolt helyszíne (ajánlás)</w:t>
      </w: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</w:p>
    <w:p w:rsidR="00A86D8C" w:rsidRPr="007245FD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értékelésének módja</w:t>
      </w: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nemzeti köznevelésről szóló 2011. évi </w:t>
      </w:r>
      <w:r w:rsidR="00DB5E4F">
        <w:rPr>
          <w:rFonts w:cs="Times New Roman"/>
          <w:color w:val="000000" w:themeColor="text1"/>
        </w:rPr>
        <w:t xml:space="preserve">CXC. törvény </w:t>
      </w:r>
      <w:r w:rsidRPr="007245FD">
        <w:rPr>
          <w:rFonts w:cs="Times New Roman"/>
          <w:color w:val="000000" w:themeColor="text1"/>
        </w:rPr>
        <w:t xml:space="preserve">54. § </w:t>
      </w:r>
      <w:r w:rsidR="00F5115E">
        <w:rPr>
          <w:rFonts w:cs="Times New Roman"/>
          <w:color w:val="000000" w:themeColor="text1"/>
        </w:rPr>
        <w:t>(2) bekezdés a)</w:t>
      </w:r>
      <w:r w:rsidRPr="007245FD">
        <w:rPr>
          <w:rFonts w:cs="Times New Roman"/>
          <w:color w:val="000000" w:themeColor="text1"/>
        </w:rPr>
        <w:t xml:space="preserve"> pontja szerinti értékeléssel.</w:t>
      </w: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</w:p>
    <w:p w:rsidR="00A86D8C" w:rsidRPr="007245FD" w:rsidRDefault="00A86D8C" w:rsidP="00A86D8C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br w:type="page"/>
      </w:r>
    </w:p>
    <w:p w:rsidR="00A86D8C" w:rsidRPr="007245FD" w:rsidRDefault="00A86D8C" w:rsidP="00A86D8C">
      <w:pPr>
        <w:rPr>
          <w:rFonts w:cs="Times New Roman"/>
          <w:color w:val="000000" w:themeColor="text1"/>
        </w:rPr>
      </w:pPr>
    </w:p>
    <w:p w:rsidR="00A86D8C" w:rsidRPr="007245FD" w:rsidRDefault="00A86D8C" w:rsidP="00A86D8C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A</w:t>
      </w:r>
    </w:p>
    <w:p w:rsidR="00A86D8C" w:rsidRPr="007245FD" w:rsidRDefault="00D4285C" w:rsidP="00A86D8C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7245FD">
        <w:rPr>
          <w:rFonts w:cs="Times New Roman"/>
          <w:b/>
          <w:color w:val="000000" w:themeColor="text1"/>
          <w:sz w:val="36"/>
        </w:rPr>
        <w:t>11222-16</w:t>
      </w:r>
      <w:r w:rsidR="00A86D8C" w:rsidRPr="007245FD">
        <w:rPr>
          <w:rFonts w:cs="Times New Roman"/>
          <w:b/>
          <w:color w:val="000000" w:themeColor="text1"/>
          <w:sz w:val="36"/>
        </w:rPr>
        <w:t xml:space="preserve"> azonosító számú</w:t>
      </w:r>
    </w:p>
    <w:p w:rsidR="00A86D8C" w:rsidRPr="007245FD" w:rsidRDefault="00D4285C" w:rsidP="00A86D8C">
      <w:pPr>
        <w:jc w:val="center"/>
        <w:rPr>
          <w:rFonts w:cs="Times New Roman"/>
          <w:b/>
          <w:color w:val="000000" w:themeColor="text1"/>
          <w:sz w:val="36"/>
        </w:rPr>
      </w:pPr>
      <w:proofErr w:type="spellStart"/>
      <w:r w:rsidRPr="007245FD">
        <w:rPr>
          <w:rFonts w:cs="Times New Roman"/>
          <w:b/>
          <w:color w:val="000000" w:themeColor="text1"/>
          <w:sz w:val="36"/>
        </w:rPr>
        <w:t>Klinikumi</w:t>
      </w:r>
      <w:proofErr w:type="spellEnd"/>
      <w:r w:rsidRPr="007245FD">
        <w:rPr>
          <w:rFonts w:cs="Times New Roman"/>
          <w:b/>
          <w:color w:val="000000" w:themeColor="text1"/>
          <w:sz w:val="36"/>
        </w:rPr>
        <w:t xml:space="preserve"> ismeretek</w:t>
      </w:r>
    </w:p>
    <w:p w:rsidR="00A86D8C" w:rsidRPr="007245FD" w:rsidRDefault="00A86D8C" w:rsidP="00A86D8C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:rsidR="00A86D8C" w:rsidRPr="007245FD" w:rsidRDefault="00A86D8C" w:rsidP="00A86D8C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7245FD">
        <w:rPr>
          <w:rFonts w:cs="Times New Roman"/>
          <w:b/>
          <w:color w:val="000000" w:themeColor="text1"/>
          <w:sz w:val="36"/>
        </w:rPr>
        <w:t xml:space="preserve"> követelménymodul</w:t>
      </w:r>
    </w:p>
    <w:p w:rsidR="00A86D8C" w:rsidRPr="007245FD" w:rsidRDefault="00A86D8C" w:rsidP="00A86D8C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7245FD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7245FD">
        <w:rPr>
          <w:rFonts w:cs="Times New Roman"/>
          <w:b/>
          <w:color w:val="000000" w:themeColor="text1"/>
          <w:sz w:val="36"/>
        </w:rPr>
        <w:t>, témakörei</w:t>
      </w:r>
    </w:p>
    <w:p w:rsidR="00A86D8C" w:rsidRPr="007245FD" w:rsidRDefault="00A86D8C" w:rsidP="00A86D8C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br w:type="page"/>
      </w:r>
    </w:p>
    <w:p w:rsidR="00A86D8C" w:rsidRPr="007245FD" w:rsidRDefault="00A86D8C" w:rsidP="00A86D8C">
      <w:pPr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 xml:space="preserve">A </w:t>
      </w:r>
      <w:r w:rsidR="00001950" w:rsidRPr="007245FD">
        <w:rPr>
          <w:rFonts w:cs="Times New Roman"/>
          <w:color w:val="000000" w:themeColor="text1"/>
        </w:rPr>
        <w:t xml:space="preserve">11222-16 </w:t>
      </w:r>
      <w:r w:rsidRPr="007245FD">
        <w:rPr>
          <w:rFonts w:cs="Times New Roman"/>
          <w:color w:val="000000" w:themeColor="text1"/>
        </w:rPr>
        <w:t xml:space="preserve">azonosító számú </w:t>
      </w:r>
      <w:proofErr w:type="spellStart"/>
      <w:r w:rsidR="00001950" w:rsidRPr="007245FD">
        <w:rPr>
          <w:rFonts w:cs="Times New Roman"/>
          <w:color w:val="000000" w:themeColor="text1"/>
        </w:rPr>
        <w:t>Klinikumi</w:t>
      </w:r>
      <w:proofErr w:type="spellEnd"/>
      <w:r w:rsidR="00001950" w:rsidRPr="007245FD">
        <w:rPr>
          <w:rFonts w:cs="Times New Roman"/>
          <w:color w:val="000000" w:themeColor="text1"/>
        </w:rPr>
        <w:t xml:space="preserve"> ismeretek</w:t>
      </w:r>
      <w:r w:rsidRPr="007245FD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090F4B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  <w:gridCol w:w="758"/>
      </w:tblGrid>
      <w:tr w:rsidR="007245FD" w:rsidRPr="00763CC0" w:rsidTr="00763CC0">
        <w:trPr>
          <w:cantSplit/>
          <w:trHeight w:val="2433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proofErr w:type="spellStart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Klinikumi</w:t>
            </w:r>
            <w:proofErr w:type="spellEnd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alapozó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proofErr w:type="spellStart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Klinikumi</w:t>
            </w:r>
            <w:proofErr w:type="spellEnd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szakismertek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01950" w:rsidRPr="00763CC0" w:rsidRDefault="00001950" w:rsidP="0041505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Diagnosztikai és terápiás </w:t>
            </w:r>
            <w:r w:rsidR="00415057"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</w:t>
            </w: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01950" w:rsidRPr="00763CC0" w:rsidRDefault="00001950" w:rsidP="0041505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proofErr w:type="spellStart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Klinikumi</w:t>
            </w:r>
            <w:proofErr w:type="spellEnd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gyakorlat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Felismeri az emberi test élettani működésétől és az ettől eltérő állapotokat, folyamatokat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Felismeri a veszélyhelyzeteket, kritikus állapotokat, haladéktalanul intézkedik és részt vesz az életveszély elhárításában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Szakszerűen nyújt elsősegélyt, részt vesz az elsődleges ellátásban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Gyógyszereléshez előkészít, segédkezik a gyógyszer szervezetbe történő juttatásában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Alkalmazza a zárt vérvételi technikákat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Betegágy melletti vércukor meghatározást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Vizeletvizsgálathoz előkészíti a beteget, gyorsteszttel vizeletvizsgálatot végez, vizsgálati anyagot vesz gyűjtött vizeletből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Mintát vesz köpetből, torok-, szem-, orr, fülváladékból, sebváladékból, székletből, </w:t>
            </w:r>
            <w:proofErr w:type="gramStart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hányadékból</w:t>
            </w:r>
            <w:proofErr w:type="gramEnd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és egyéb testváladékokból, azokat megfelelően kezeli és gondoskodik a vizsgálatra történő eljuttatásukról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Előkészíti a beteget vizsgálatokhoz, segédkezik a betegnek a vizsgálat előtt és után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Betegmegfigyelést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Előkészít injekciózáshoz, orvosi indikáció alapján közreműködik a gyógyszerelésben, </w:t>
            </w:r>
            <w:proofErr w:type="spellStart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ic</w:t>
            </w:r>
            <w:proofErr w:type="spellEnd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, </w:t>
            </w:r>
            <w:proofErr w:type="spellStart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sc</w:t>
            </w:r>
            <w:proofErr w:type="spellEnd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, </w:t>
            </w:r>
            <w:proofErr w:type="spellStart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im</w:t>
            </w:r>
            <w:proofErr w:type="spellEnd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injekciót ad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Előkészít infúziós terápiához, segédkezik infúziós terápia kivitelezésében, megfigyeli a beteget az infúziós terápia alatt és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Alkalmazza a fájdalomcsillapítás nem gyógyszeres formáit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Fizikális lázcsillapítást végez,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Alkalmazza a meleg és hideg terápiás módszereket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lastRenderedPageBreak/>
              <w:t xml:space="preserve">Részt vesz a </w:t>
            </w:r>
            <w:proofErr w:type="spellStart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nosocomialis</w:t>
            </w:r>
            <w:proofErr w:type="spellEnd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</w:t>
            </w:r>
            <w:proofErr w:type="spellStart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surveillance</w:t>
            </w:r>
            <w:proofErr w:type="spellEnd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tevékenységben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Közreműködik a belgyógyászati betegek ellátásában és ápolásában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Részt vesz a sebészeti és </w:t>
            </w:r>
            <w:proofErr w:type="spellStart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tarumatológiai</w:t>
            </w:r>
            <w:proofErr w:type="spellEnd"/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betegek ellátásában és ápolásában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Segédkezik a beteg gyermekek s ellátásában és ápolásában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Anatómia-élettan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Általános kórtan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Mikrobiológia-járványtan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Elsősegélynyújtás, első ellátás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Gyógyszertan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Gyógyszerelés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Diagnosztikus és terápiás beavatkozások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Diagnosztikus és terápiás eszközök előkészítése, használata, fertőtlenítése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Betegmegfigyelés és segédkezés diagnosztikus és terápiás beavatkozások előtt, alatt,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Általános orvostan és belgyógyászat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Általános sebészet és traumatológia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Gyermekgyógyászat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A beteg előkészítése a diagnosztikus és terápiás beavatkozásokhoz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Biztonságos betegkörnyezet biztosítása a diagnosztikus és terápiás beavatkozások, tevékenységek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Betegmegfigyeléssel és vizsgálati anyagokkal kapcsolatos teendők ellátása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Elsősegélynyújtás, riasztás, segédkezés az elsődleges ellátás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245FD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Következtetési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763CC0" w:rsidRPr="00763CC0" w:rsidTr="005156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 környezet tisztántartása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1950" w:rsidRPr="00763CC0" w:rsidRDefault="00001950" w:rsidP="005156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763CC0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</w:tbl>
    <w:p w:rsidR="00A86D8C" w:rsidRPr="007245FD" w:rsidRDefault="00A86D8C" w:rsidP="00A86D8C">
      <w:pPr>
        <w:rPr>
          <w:rFonts w:cs="Times New Roman"/>
          <w:color w:val="000000" w:themeColor="text1"/>
        </w:rPr>
      </w:pPr>
    </w:p>
    <w:p w:rsidR="00A86D8C" w:rsidRPr="007245FD" w:rsidRDefault="00A86D8C" w:rsidP="00A86D8C">
      <w:pPr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br w:type="page"/>
      </w:r>
    </w:p>
    <w:p w:rsidR="00A86D8C" w:rsidRPr="007245FD" w:rsidRDefault="00217353" w:rsidP="00A86D8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lastRenderedPageBreak/>
        <w:t xml:space="preserve"> </w:t>
      </w:r>
      <w:proofErr w:type="spellStart"/>
      <w:r w:rsidRPr="007245FD">
        <w:rPr>
          <w:rFonts w:cs="Times New Roman"/>
          <w:b/>
          <w:color w:val="000000" w:themeColor="text1"/>
        </w:rPr>
        <w:t>Klinikumi</w:t>
      </w:r>
      <w:proofErr w:type="spellEnd"/>
      <w:r w:rsidRPr="007245FD">
        <w:rPr>
          <w:rFonts w:cs="Times New Roman"/>
          <w:b/>
          <w:color w:val="000000" w:themeColor="text1"/>
        </w:rPr>
        <w:t xml:space="preserve"> alapozó ismeretek </w:t>
      </w:r>
      <w:r w:rsidR="00A86D8C" w:rsidRPr="007245FD">
        <w:rPr>
          <w:rFonts w:cs="Times New Roman"/>
          <w:b/>
          <w:color w:val="000000" w:themeColor="text1"/>
        </w:rPr>
        <w:t>tantárgy</w:t>
      </w:r>
      <w:r w:rsidR="00A86D8C" w:rsidRPr="007245FD">
        <w:rPr>
          <w:rFonts w:cs="Times New Roman"/>
          <w:b/>
          <w:color w:val="000000" w:themeColor="text1"/>
        </w:rPr>
        <w:tab/>
      </w:r>
      <w:r w:rsidRPr="007245FD">
        <w:rPr>
          <w:rFonts w:cs="Times New Roman"/>
          <w:b/>
          <w:color w:val="000000" w:themeColor="text1"/>
        </w:rPr>
        <w:t>0</w:t>
      </w:r>
      <w:r w:rsidR="00A86D8C" w:rsidRPr="007245FD">
        <w:rPr>
          <w:rFonts w:cs="Times New Roman"/>
          <w:b/>
          <w:color w:val="000000" w:themeColor="text1"/>
        </w:rPr>
        <w:t xml:space="preserve"> óra/</w:t>
      </w:r>
      <w:r w:rsidRPr="007245FD">
        <w:rPr>
          <w:rFonts w:cs="Times New Roman"/>
          <w:b/>
          <w:color w:val="000000" w:themeColor="text1"/>
        </w:rPr>
        <w:t xml:space="preserve">0 </w:t>
      </w:r>
      <w:r w:rsidR="00A86D8C" w:rsidRPr="007245FD">
        <w:rPr>
          <w:rFonts w:cs="Times New Roman"/>
          <w:b/>
          <w:color w:val="000000" w:themeColor="text1"/>
        </w:rPr>
        <w:t>óra*</w:t>
      </w:r>
    </w:p>
    <w:p w:rsidR="00A86D8C" w:rsidRPr="007245FD" w:rsidRDefault="00A86D8C" w:rsidP="00A86D8C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7245F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tantárgy az</w:t>
      </w:r>
      <w:r w:rsidR="00217353" w:rsidRPr="007245FD">
        <w:rPr>
          <w:rFonts w:cs="Times New Roman"/>
          <w:color w:val="000000" w:themeColor="text1"/>
        </w:rPr>
        <w:t xml:space="preserve"> 52 720 01 </w:t>
      </w:r>
      <w:r w:rsidR="00415057" w:rsidRPr="007245FD">
        <w:rPr>
          <w:rFonts w:cs="Times New Roman"/>
          <w:color w:val="000000" w:themeColor="text1"/>
        </w:rPr>
        <w:t>Á</w:t>
      </w:r>
      <w:r w:rsidR="00217353" w:rsidRPr="007245FD">
        <w:rPr>
          <w:rFonts w:cs="Times New Roman"/>
          <w:color w:val="000000" w:themeColor="text1"/>
        </w:rPr>
        <w:t xml:space="preserve">ltalános ápolási és egészségügyi asszisztens </w:t>
      </w:r>
      <w:r w:rsidR="00763CC0" w:rsidRPr="00763CC0">
        <w:rPr>
          <w:rFonts w:cs="Times New Roman"/>
          <w:color w:val="000000" w:themeColor="text1"/>
        </w:rPr>
        <w:t xml:space="preserve">mellék- </w:t>
      </w:r>
      <w:r w:rsidRPr="007245FD">
        <w:rPr>
          <w:rFonts w:cs="Times New Roman"/>
          <w:color w:val="000000" w:themeColor="text1"/>
        </w:rPr>
        <w:t>szakképesítéshez kapcsolódik.</w:t>
      </w: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</w:p>
    <w:p w:rsidR="00A86D8C" w:rsidRPr="007245FD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tanításának célja</w:t>
      </w:r>
    </w:p>
    <w:p w:rsidR="00A86D8C" w:rsidRPr="007245FD" w:rsidRDefault="00217353" w:rsidP="00A86D8C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emberi test felépítésének és működésének normális és kóros működésének megismerése, az emberi szervezetre ható mikroorganizmusok bemutatása, a szervezet az egészségügyi ellátás első lépéseinek (első ellátásának) az elsajátítása.</w:t>
      </w: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</w:p>
    <w:p w:rsidR="00A86D8C" w:rsidRPr="007245FD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Kapcsolódó közismereti, szakmai tartalmak</w:t>
      </w:r>
    </w:p>
    <w:p w:rsidR="00217353" w:rsidRPr="007245FD" w:rsidRDefault="00217353" w:rsidP="00217353">
      <w:pPr>
        <w:spacing w:after="0"/>
        <w:ind w:left="36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</w:t>
      </w:r>
      <w:proofErr w:type="spellStart"/>
      <w:r w:rsidRPr="007245FD">
        <w:rPr>
          <w:rFonts w:cs="Times New Roman"/>
          <w:color w:val="000000" w:themeColor="text1"/>
        </w:rPr>
        <w:t>Klinikumi</w:t>
      </w:r>
      <w:proofErr w:type="spellEnd"/>
      <w:r w:rsidRPr="007245FD">
        <w:rPr>
          <w:rFonts w:cs="Times New Roman"/>
          <w:color w:val="000000" w:themeColor="text1"/>
        </w:rPr>
        <w:t xml:space="preserve"> alapozó ismeretek tantárgy valamennyi témakörének szakmai tartalma megegyezik a főszakképesítésben található 11222-16 modulhoz tartozó </w:t>
      </w:r>
      <w:proofErr w:type="spellStart"/>
      <w:r w:rsidRPr="007245FD">
        <w:rPr>
          <w:rFonts w:cs="Times New Roman"/>
          <w:color w:val="000000" w:themeColor="text1"/>
        </w:rPr>
        <w:t>Klinikumi</w:t>
      </w:r>
      <w:proofErr w:type="spellEnd"/>
      <w:r w:rsidRPr="007245FD">
        <w:rPr>
          <w:rFonts w:cs="Times New Roman"/>
          <w:color w:val="000000" w:themeColor="text1"/>
        </w:rPr>
        <w:t xml:space="preserve"> alapozó ismeretek tantárgy témaköreinek szakmai tartalmával.</w:t>
      </w: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</w:p>
    <w:p w:rsidR="00A86D8C" w:rsidRPr="007245FD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képzés javasolt helyszíne (ajánlás)</w:t>
      </w: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</w:p>
    <w:p w:rsidR="00A86D8C" w:rsidRPr="007245FD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értékelésének módja</w:t>
      </w: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nemzeti köznevelésről szóló 2011. évi </w:t>
      </w:r>
      <w:r w:rsidR="00DB5E4F">
        <w:rPr>
          <w:rFonts w:cs="Times New Roman"/>
          <w:color w:val="000000" w:themeColor="text1"/>
        </w:rPr>
        <w:t xml:space="preserve">CXC. törvény </w:t>
      </w:r>
      <w:r w:rsidRPr="007245FD">
        <w:rPr>
          <w:rFonts w:cs="Times New Roman"/>
          <w:color w:val="000000" w:themeColor="text1"/>
        </w:rPr>
        <w:t xml:space="preserve">54. § </w:t>
      </w:r>
      <w:r w:rsidR="00F5115E">
        <w:rPr>
          <w:rFonts w:cs="Times New Roman"/>
          <w:color w:val="000000" w:themeColor="text1"/>
        </w:rPr>
        <w:t>(2) bekezdés a)</w:t>
      </w:r>
      <w:r w:rsidRPr="007245FD">
        <w:rPr>
          <w:rFonts w:cs="Times New Roman"/>
          <w:color w:val="000000" w:themeColor="text1"/>
        </w:rPr>
        <w:t xml:space="preserve"> pontja szerinti értékeléssel.</w:t>
      </w: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</w:p>
    <w:p w:rsidR="00A86D8C" w:rsidRPr="007245FD" w:rsidRDefault="00217353" w:rsidP="00A86D8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proofErr w:type="spellStart"/>
      <w:r w:rsidRPr="007245FD">
        <w:rPr>
          <w:rFonts w:cs="Times New Roman"/>
          <w:b/>
          <w:color w:val="000000" w:themeColor="text1"/>
        </w:rPr>
        <w:t>Klinikumi</w:t>
      </w:r>
      <w:proofErr w:type="spellEnd"/>
      <w:r w:rsidRPr="007245FD">
        <w:rPr>
          <w:rFonts w:cs="Times New Roman"/>
          <w:b/>
          <w:color w:val="000000" w:themeColor="text1"/>
        </w:rPr>
        <w:t xml:space="preserve"> szakismeretek </w:t>
      </w:r>
      <w:r w:rsidR="00A86D8C" w:rsidRPr="007245FD">
        <w:rPr>
          <w:rFonts w:cs="Times New Roman"/>
          <w:b/>
          <w:color w:val="000000" w:themeColor="text1"/>
        </w:rPr>
        <w:t>tantárgy</w:t>
      </w:r>
      <w:r w:rsidR="00A86D8C" w:rsidRPr="007245FD">
        <w:rPr>
          <w:rFonts w:cs="Times New Roman"/>
          <w:b/>
          <w:color w:val="000000" w:themeColor="text1"/>
        </w:rPr>
        <w:tab/>
      </w:r>
      <w:r w:rsidRPr="007245FD">
        <w:rPr>
          <w:rFonts w:cs="Times New Roman"/>
          <w:b/>
          <w:color w:val="000000" w:themeColor="text1"/>
        </w:rPr>
        <w:t xml:space="preserve">0 </w:t>
      </w:r>
      <w:r w:rsidR="00A86D8C" w:rsidRPr="007245FD">
        <w:rPr>
          <w:rFonts w:cs="Times New Roman"/>
          <w:b/>
          <w:color w:val="000000" w:themeColor="text1"/>
        </w:rPr>
        <w:t>óra/</w:t>
      </w:r>
      <w:r w:rsidRPr="007245FD">
        <w:rPr>
          <w:rFonts w:cs="Times New Roman"/>
          <w:b/>
          <w:color w:val="000000" w:themeColor="text1"/>
        </w:rPr>
        <w:t xml:space="preserve">0 </w:t>
      </w:r>
      <w:r w:rsidR="00A86D8C" w:rsidRPr="007245FD">
        <w:rPr>
          <w:rFonts w:cs="Times New Roman"/>
          <w:b/>
          <w:color w:val="000000" w:themeColor="text1"/>
        </w:rPr>
        <w:t>óra*</w:t>
      </w:r>
    </w:p>
    <w:p w:rsidR="00A86D8C" w:rsidRPr="007245FD" w:rsidRDefault="00A86D8C" w:rsidP="00A86D8C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7245F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tantárgy az</w:t>
      </w:r>
      <w:r w:rsidR="003131D5" w:rsidRPr="007245FD">
        <w:rPr>
          <w:rFonts w:cs="Times New Roman"/>
          <w:color w:val="000000" w:themeColor="text1"/>
        </w:rPr>
        <w:t xml:space="preserve"> 52 720 01 </w:t>
      </w:r>
      <w:r w:rsidR="00415057" w:rsidRPr="007245FD">
        <w:rPr>
          <w:rFonts w:cs="Times New Roman"/>
          <w:color w:val="000000" w:themeColor="text1"/>
        </w:rPr>
        <w:t>Á</w:t>
      </w:r>
      <w:r w:rsidR="003131D5" w:rsidRPr="007245FD">
        <w:rPr>
          <w:rFonts w:cs="Times New Roman"/>
          <w:color w:val="000000" w:themeColor="text1"/>
        </w:rPr>
        <w:t xml:space="preserve">ltalános ápolási és egészségügyi asszisztens </w:t>
      </w:r>
      <w:r w:rsidR="00763CC0" w:rsidRPr="00763CC0">
        <w:rPr>
          <w:rFonts w:cs="Times New Roman"/>
          <w:color w:val="000000" w:themeColor="text1"/>
        </w:rPr>
        <w:t xml:space="preserve">mellék- </w:t>
      </w:r>
      <w:r w:rsidRPr="007245FD">
        <w:rPr>
          <w:rFonts w:cs="Times New Roman"/>
          <w:color w:val="000000" w:themeColor="text1"/>
        </w:rPr>
        <w:t>szakképesítéshez kapcsolódik.</w:t>
      </w: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</w:p>
    <w:p w:rsidR="00A86D8C" w:rsidRPr="007245FD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tanításának célja</w:t>
      </w:r>
    </w:p>
    <w:p w:rsidR="00A86D8C" w:rsidRPr="007245FD" w:rsidRDefault="002403D6" w:rsidP="00A86D8C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Akut és krónikus betegségek kialakulásának, felismerésének, lefolyásának ismertetése az egyes életszakaszokban. Bevezetés a medicina alapjaiba.</w:t>
      </w: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</w:p>
    <w:p w:rsidR="00A86D8C" w:rsidRPr="007245FD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Kapcsolódó közismereti, szakmai tartalmak</w:t>
      </w:r>
    </w:p>
    <w:p w:rsidR="00A86D8C" w:rsidRPr="007245FD" w:rsidRDefault="002403D6" w:rsidP="00A86D8C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</w:t>
      </w:r>
      <w:proofErr w:type="spellStart"/>
      <w:r w:rsidRPr="007245FD">
        <w:rPr>
          <w:rFonts w:cs="Times New Roman"/>
          <w:color w:val="000000" w:themeColor="text1"/>
        </w:rPr>
        <w:t>Klinikumi</w:t>
      </w:r>
      <w:proofErr w:type="spellEnd"/>
      <w:r w:rsidRPr="007245FD">
        <w:rPr>
          <w:rFonts w:cs="Times New Roman"/>
          <w:color w:val="000000" w:themeColor="text1"/>
        </w:rPr>
        <w:t xml:space="preserve"> szakismeretek tantárgy valamennyi témakörének szakmai tartalma megegyezik a főszakképesítésben található 11222-16 modulhoz tartozó </w:t>
      </w:r>
      <w:proofErr w:type="spellStart"/>
      <w:r w:rsidRPr="007245FD">
        <w:rPr>
          <w:rFonts w:cs="Times New Roman"/>
          <w:color w:val="000000" w:themeColor="text1"/>
        </w:rPr>
        <w:t>Klinikumi</w:t>
      </w:r>
      <w:proofErr w:type="spellEnd"/>
      <w:r w:rsidRPr="007245FD">
        <w:rPr>
          <w:rFonts w:cs="Times New Roman"/>
          <w:color w:val="000000" w:themeColor="text1"/>
        </w:rPr>
        <w:t xml:space="preserve"> szakismeretek tantárgy témaköreinek szakmai tartalmával.</w:t>
      </w: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</w:p>
    <w:p w:rsidR="00A86D8C" w:rsidRPr="007245FD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képzés javasolt helyszíne (ajánlás)</w:t>
      </w: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</w:p>
    <w:p w:rsidR="00A86D8C" w:rsidRPr="007245FD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értékelésének módja</w:t>
      </w: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nemzeti köznevelésről szóló 2011. évi </w:t>
      </w:r>
      <w:r w:rsidR="00DB5E4F">
        <w:rPr>
          <w:rFonts w:cs="Times New Roman"/>
          <w:color w:val="000000" w:themeColor="text1"/>
        </w:rPr>
        <w:t xml:space="preserve">CXC. törvény </w:t>
      </w:r>
      <w:r w:rsidRPr="007245FD">
        <w:rPr>
          <w:rFonts w:cs="Times New Roman"/>
          <w:color w:val="000000" w:themeColor="text1"/>
        </w:rPr>
        <w:t xml:space="preserve">54. § </w:t>
      </w:r>
      <w:r w:rsidR="00F5115E">
        <w:rPr>
          <w:rFonts w:cs="Times New Roman"/>
          <w:color w:val="000000" w:themeColor="text1"/>
        </w:rPr>
        <w:t>(2) bekezdés a)</w:t>
      </w:r>
      <w:r w:rsidRPr="007245FD">
        <w:rPr>
          <w:rFonts w:cs="Times New Roman"/>
          <w:color w:val="000000" w:themeColor="text1"/>
        </w:rPr>
        <w:t xml:space="preserve"> pontja szerinti értékeléssel.</w:t>
      </w: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</w:p>
    <w:p w:rsidR="00A86D8C" w:rsidRPr="007245FD" w:rsidRDefault="00A86D8C" w:rsidP="00A86D8C">
      <w:pPr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br w:type="page"/>
      </w:r>
    </w:p>
    <w:p w:rsidR="00A86D8C" w:rsidRPr="007245FD" w:rsidRDefault="00D77D09" w:rsidP="00A86D8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lastRenderedPageBreak/>
        <w:t xml:space="preserve"> Diagnosztikai és terápiás alapismeretek </w:t>
      </w:r>
      <w:r w:rsidR="00A86D8C" w:rsidRPr="007245FD">
        <w:rPr>
          <w:rFonts w:cs="Times New Roman"/>
          <w:b/>
          <w:color w:val="000000" w:themeColor="text1"/>
        </w:rPr>
        <w:t>tantárgy</w:t>
      </w:r>
      <w:r w:rsidR="00A86D8C" w:rsidRPr="007245FD">
        <w:rPr>
          <w:rFonts w:cs="Times New Roman"/>
          <w:b/>
          <w:color w:val="000000" w:themeColor="text1"/>
        </w:rPr>
        <w:tab/>
      </w:r>
      <w:r w:rsidRPr="007245FD">
        <w:rPr>
          <w:rFonts w:cs="Times New Roman"/>
          <w:b/>
          <w:color w:val="000000" w:themeColor="text1"/>
        </w:rPr>
        <w:t xml:space="preserve">0 </w:t>
      </w:r>
      <w:r w:rsidR="00A86D8C" w:rsidRPr="007245FD">
        <w:rPr>
          <w:rFonts w:cs="Times New Roman"/>
          <w:b/>
          <w:color w:val="000000" w:themeColor="text1"/>
        </w:rPr>
        <w:t>óra/</w:t>
      </w:r>
      <w:r w:rsidRPr="007245FD">
        <w:rPr>
          <w:rFonts w:cs="Times New Roman"/>
          <w:b/>
          <w:color w:val="000000" w:themeColor="text1"/>
        </w:rPr>
        <w:t xml:space="preserve">0 </w:t>
      </w:r>
      <w:r w:rsidR="00A86D8C" w:rsidRPr="007245FD">
        <w:rPr>
          <w:rFonts w:cs="Times New Roman"/>
          <w:b/>
          <w:color w:val="000000" w:themeColor="text1"/>
        </w:rPr>
        <w:t>óra*</w:t>
      </w:r>
    </w:p>
    <w:p w:rsidR="00A86D8C" w:rsidRPr="007245FD" w:rsidRDefault="00A86D8C" w:rsidP="00A86D8C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7245F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tantárgy az</w:t>
      </w:r>
      <w:r w:rsidR="00D77D09" w:rsidRPr="007245FD">
        <w:rPr>
          <w:rFonts w:cs="Times New Roman"/>
          <w:color w:val="000000" w:themeColor="text1"/>
        </w:rPr>
        <w:t xml:space="preserve"> 52 720 01 általános ápolási és egészségügyi asszisztens </w:t>
      </w:r>
      <w:r w:rsidR="00763CC0" w:rsidRPr="00763CC0">
        <w:rPr>
          <w:rFonts w:cs="Times New Roman"/>
          <w:color w:val="000000" w:themeColor="text1"/>
        </w:rPr>
        <w:t xml:space="preserve">mellék- </w:t>
      </w:r>
      <w:r w:rsidRPr="007245FD">
        <w:rPr>
          <w:rFonts w:cs="Times New Roman"/>
          <w:color w:val="000000" w:themeColor="text1"/>
        </w:rPr>
        <w:t>szakképesítéshez kapcsolódik.</w:t>
      </w: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</w:p>
    <w:p w:rsidR="00A86D8C" w:rsidRPr="007245FD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tanításának célja</w:t>
      </w:r>
    </w:p>
    <w:p w:rsidR="00A86D8C" w:rsidRPr="007245FD" w:rsidRDefault="00D77D09" w:rsidP="00A86D8C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betegségek kivizsgálása és ellátása során alkalmazott módszerek áttekintése, rendszerezése, asszisztensi/ápolói feladatok bemutatása.</w:t>
      </w:r>
    </w:p>
    <w:p w:rsidR="00A86D8C" w:rsidRPr="007245FD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Kapcsolódó közismereti, szakmai tartalmak</w:t>
      </w:r>
    </w:p>
    <w:p w:rsidR="00A86D8C" w:rsidRPr="007245FD" w:rsidRDefault="00D77D09" w:rsidP="00A86D8C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Diagnosztikai és terápiás alapismeretek tantárgy valamennyi témakörének szakmai tartalma megegyezik a főszakképesítésben található 11222-16 modulhoz tartozó Diagnosztikai és terápiás alapismeretek tantárgy témaköreinek szakmai tartalmával.</w:t>
      </w: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</w:p>
    <w:p w:rsidR="00A86D8C" w:rsidRPr="007245FD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képzés javasolt helyszíne (ajánlás)</w:t>
      </w: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</w:p>
    <w:p w:rsidR="00A86D8C" w:rsidRPr="007245FD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értékelésének módja</w:t>
      </w: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nemzeti köznevelésről szóló 2011. évi </w:t>
      </w:r>
      <w:r w:rsidR="00DB5E4F">
        <w:rPr>
          <w:rFonts w:cs="Times New Roman"/>
          <w:color w:val="000000" w:themeColor="text1"/>
        </w:rPr>
        <w:t xml:space="preserve">CXC. törvény </w:t>
      </w:r>
      <w:r w:rsidRPr="007245FD">
        <w:rPr>
          <w:rFonts w:cs="Times New Roman"/>
          <w:color w:val="000000" w:themeColor="text1"/>
        </w:rPr>
        <w:t xml:space="preserve">54. § </w:t>
      </w:r>
      <w:r w:rsidR="00F5115E">
        <w:rPr>
          <w:rFonts w:cs="Times New Roman"/>
          <w:color w:val="000000" w:themeColor="text1"/>
        </w:rPr>
        <w:t>(2) bekezdés a)</w:t>
      </w:r>
      <w:r w:rsidRPr="007245FD">
        <w:rPr>
          <w:rFonts w:cs="Times New Roman"/>
          <w:color w:val="000000" w:themeColor="text1"/>
        </w:rPr>
        <w:t xml:space="preserve"> pontja szerinti értékeléssel.</w:t>
      </w: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</w:p>
    <w:p w:rsidR="00A86D8C" w:rsidRPr="007245FD" w:rsidRDefault="00A70AA7" w:rsidP="00A86D8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proofErr w:type="spellStart"/>
      <w:r w:rsidRPr="007245FD">
        <w:rPr>
          <w:rFonts w:cs="Times New Roman"/>
          <w:b/>
          <w:color w:val="000000" w:themeColor="text1"/>
        </w:rPr>
        <w:t>Klinikumi</w:t>
      </w:r>
      <w:proofErr w:type="spellEnd"/>
      <w:r w:rsidRPr="007245FD">
        <w:rPr>
          <w:rFonts w:cs="Times New Roman"/>
          <w:b/>
          <w:color w:val="000000" w:themeColor="text1"/>
        </w:rPr>
        <w:t xml:space="preserve"> gyakorlatok </w:t>
      </w:r>
      <w:r w:rsidR="00A86D8C" w:rsidRPr="007245FD">
        <w:rPr>
          <w:rFonts w:cs="Times New Roman"/>
          <w:b/>
          <w:color w:val="000000" w:themeColor="text1"/>
        </w:rPr>
        <w:t>tantárgy</w:t>
      </w:r>
      <w:r w:rsidR="00A86D8C" w:rsidRPr="007245FD">
        <w:rPr>
          <w:rFonts w:cs="Times New Roman"/>
          <w:b/>
          <w:color w:val="000000" w:themeColor="text1"/>
        </w:rPr>
        <w:tab/>
      </w:r>
      <w:r w:rsidRPr="007245FD">
        <w:rPr>
          <w:rFonts w:cs="Times New Roman"/>
          <w:b/>
          <w:color w:val="000000" w:themeColor="text1"/>
        </w:rPr>
        <w:t>0</w:t>
      </w:r>
      <w:r w:rsidR="00A86D8C" w:rsidRPr="007245FD">
        <w:rPr>
          <w:rFonts w:cs="Times New Roman"/>
          <w:b/>
          <w:color w:val="000000" w:themeColor="text1"/>
        </w:rPr>
        <w:t xml:space="preserve"> óra/</w:t>
      </w:r>
      <w:r w:rsidRPr="007245FD">
        <w:rPr>
          <w:rFonts w:cs="Times New Roman"/>
          <w:b/>
          <w:color w:val="000000" w:themeColor="text1"/>
        </w:rPr>
        <w:t xml:space="preserve">0 </w:t>
      </w:r>
      <w:r w:rsidR="00A86D8C" w:rsidRPr="007245FD">
        <w:rPr>
          <w:rFonts w:cs="Times New Roman"/>
          <w:b/>
          <w:color w:val="000000" w:themeColor="text1"/>
        </w:rPr>
        <w:t>óra*</w:t>
      </w:r>
    </w:p>
    <w:p w:rsidR="00A86D8C" w:rsidRPr="007245FD" w:rsidRDefault="00A86D8C" w:rsidP="00A86D8C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7245FD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tantárgy a</w:t>
      </w:r>
      <w:r w:rsidR="00763CC0">
        <w:rPr>
          <w:rFonts w:cs="Times New Roman"/>
          <w:color w:val="000000" w:themeColor="text1"/>
        </w:rPr>
        <w:t>z</w:t>
      </w:r>
      <w:r w:rsidR="00A70AA7" w:rsidRPr="007245FD">
        <w:rPr>
          <w:rFonts w:cs="Times New Roman"/>
          <w:color w:val="000000" w:themeColor="text1"/>
        </w:rPr>
        <w:t xml:space="preserve"> 52 720 01 általános ápolási és egészségügyi asszisztens </w:t>
      </w:r>
      <w:r w:rsidR="00763CC0" w:rsidRPr="00763CC0">
        <w:rPr>
          <w:rFonts w:cs="Times New Roman"/>
          <w:color w:val="000000" w:themeColor="text1"/>
        </w:rPr>
        <w:t xml:space="preserve">mellék- </w:t>
      </w:r>
      <w:r w:rsidRPr="007245FD">
        <w:rPr>
          <w:rFonts w:cs="Times New Roman"/>
          <w:color w:val="000000" w:themeColor="text1"/>
        </w:rPr>
        <w:t>szakképesítéshez kapcsolódik.</w:t>
      </w: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</w:p>
    <w:p w:rsidR="00A86D8C" w:rsidRPr="007245FD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tanításának célja</w:t>
      </w:r>
    </w:p>
    <w:p w:rsidR="00D43395" w:rsidRPr="007245FD" w:rsidRDefault="00D43395" w:rsidP="00D43395">
      <w:pPr>
        <w:spacing w:after="0"/>
        <w:ind w:left="36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tantárgy tanításának keretében bemutatni a klinikai osztályok munkáját, munkarendjét. A beteg ellátási/ápolási folyamat végig kísérése. Diagnosztikai és terápiás eljárások megfigyelés, összefüggések elemzése.</w:t>
      </w: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</w:p>
    <w:p w:rsidR="00A86D8C" w:rsidRPr="007245FD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Kapcsolódó közismereti, szakmai tartalmak</w:t>
      </w:r>
    </w:p>
    <w:p w:rsidR="00A86D8C" w:rsidRPr="007245FD" w:rsidRDefault="00D43395" w:rsidP="00A86D8C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</w:t>
      </w:r>
      <w:proofErr w:type="spellStart"/>
      <w:r w:rsidRPr="007245FD">
        <w:rPr>
          <w:rFonts w:cs="Times New Roman"/>
          <w:color w:val="000000" w:themeColor="text1"/>
        </w:rPr>
        <w:t>Klinikumi</w:t>
      </w:r>
      <w:proofErr w:type="spellEnd"/>
      <w:r w:rsidRPr="007245FD">
        <w:rPr>
          <w:rFonts w:cs="Times New Roman"/>
          <w:color w:val="000000" w:themeColor="text1"/>
        </w:rPr>
        <w:t xml:space="preserve"> gyakorlatok tantárgy valamennyi témakörének szakmai tartalma megegyezik a főszakképesítésben található 11222-16 modulhoz tartozó </w:t>
      </w:r>
      <w:proofErr w:type="spellStart"/>
      <w:r w:rsidRPr="007245FD">
        <w:rPr>
          <w:rFonts w:cs="Times New Roman"/>
          <w:color w:val="000000" w:themeColor="text1"/>
        </w:rPr>
        <w:t>Klinikumi</w:t>
      </w:r>
      <w:proofErr w:type="spellEnd"/>
      <w:r w:rsidRPr="007245FD">
        <w:rPr>
          <w:rFonts w:cs="Times New Roman"/>
          <w:color w:val="000000" w:themeColor="text1"/>
        </w:rPr>
        <w:t xml:space="preserve"> gyakorlatok tantárgy témaköreinek szakmai tartalmával.</w:t>
      </w: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</w:p>
    <w:p w:rsidR="00A86D8C" w:rsidRPr="007245FD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képzés javasolt helyszíne (ajánlás)</w:t>
      </w: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</w:p>
    <w:p w:rsidR="00A86D8C" w:rsidRPr="007245FD" w:rsidRDefault="00A86D8C" w:rsidP="00A86D8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A tantárgy értékelésének módja</w:t>
      </w:r>
    </w:p>
    <w:p w:rsidR="00A86D8C" w:rsidRPr="007245FD" w:rsidRDefault="00A86D8C" w:rsidP="00A86D8C">
      <w:pPr>
        <w:spacing w:after="0"/>
        <w:ind w:left="426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nemzeti köznevelésről szóló 2011. évi </w:t>
      </w:r>
      <w:r w:rsidR="00DB5E4F">
        <w:rPr>
          <w:rFonts w:cs="Times New Roman"/>
          <w:color w:val="000000" w:themeColor="text1"/>
        </w:rPr>
        <w:t xml:space="preserve">CXC. törvény </w:t>
      </w:r>
      <w:r w:rsidRPr="007245FD">
        <w:rPr>
          <w:rFonts w:cs="Times New Roman"/>
          <w:color w:val="000000" w:themeColor="text1"/>
        </w:rPr>
        <w:t xml:space="preserve">54. § </w:t>
      </w:r>
      <w:r w:rsidR="00F5115E">
        <w:rPr>
          <w:rFonts w:cs="Times New Roman"/>
          <w:color w:val="000000" w:themeColor="text1"/>
        </w:rPr>
        <w:t>(2) bekezdés a)</w:t>
      </w:r>
      <w:r w:rsidRPr="007245FD">
        <w:rPr>
          <w:rFonts w:cs="Times New Roman"/>
          <w:color w:val="000000" w:themeColor="text1"/>
        </w:rPr>
        <w:t xml:space="preserve"> pontja szerinti értékeléssel.</w:t>
      </w:r>
    </w:p>
    <w:p w:rsidR="00A86D8C" w:rsidRDefault="00A86D8C" w:rsidP="00A86D8C">
      <w:pPr>
        <w:spacing w:after="0"/>
        <w:ind w:left="426"/>
        <w:rPr>
          <w:rFonts w:cs="Times New Roman"/>
          <w:color w:val="000000" w:themeColor="text1"/>
        </w:rPr>
      </w:pPr>
    </w:p>
    <w:p w:rsidR="00763CC0" w:rsidRDefault="00763CC0" w:rsidP="00763CC0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763CC0" w:rsidRPr="00D52C63" w:rsidRDefault="00763CC0" w:rsidP="00763CC0">
      <w:pPr>
        <w:rPr>
          <w:rFonts w:cs="Times New Roman"/>
        </w:rPr>
      </w:pPr>
    </w:p>
    <w:p w:rsidR="00763CC0" w:rsidRPr="00D52C63" w:rsidRDefault="00763CC0" w:rsidP="00763CC0">
      <w:pPr>
        <w:spacing w:before="2880"/>
        <w:jc w:val="center"/>
        <w:rPr>
          <w:rFonts w:cs="Times New Roman"/>
          <w:b/>
          <w:sz w:val="36"/>
        </w:rPr>
      </w:pPr>
    </w:p>
    <w:p w:rsidR="00763CC0" w:rsidRPr="00D52C63" w:rsidRDefault="00763CC0" w:rsidP="00763CC0">
      <w:pPr>
        <w:jc w:val="center"/>
        <w:rPr>
          <w:rFonts w:cs="Times New Roman"/>
          <w:b/>
          <w:sz w:val="36"/>
        </w:rPr>
      </w:pPr>
      <w:r w:rsidRPr="007C2AB6">
        <w:rPr>
          <w:rFonts w:cs="Times New Roman"/>
          <w:b/>
          <w:sz w:val="36"/>
        </w:rPr>
        <w:t>Ágazati szakmai kompetenciák erősítése</w:t>
      </w:r>
    </w:p>
    <w:p w:rsidR="00763CC0" w:rsidRPr="00D52C63" w:rsidRDefault="00763CC0" w:rsidP="00763CC0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:rsidR="00763CC0" w:rsidRPr="00644690" w:rsidRDefault="00763CC0" w:rsidP="00763CC0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C2AB6">
        <w:rPr>
          <w:b/>
        </w:rPr>
        <w:lastRenderedPageBreak/>
        <w:t>Ágazati szakmai kompetenciák erősítése</w:t>
      </w:r>
      <w:r w:rsidRPr="00644690">
        <w:rPr>
          <w:b/>
        </w:rPr>
        <w:tab/>
      </w:r>
      <w:r>
        <w:rPr>
          <w:b/>
        </w:rPr>
        <w:t>132 ó</w:t>
      </w:r>
      <w:r w:rsidRPr="00644690">
        <w:rPr>
          <w:b/>
        </w:rPr>
        <w:t>ra</w:t>
      </w:r>
    </w:p>
    <w:p w:rsidR="00763CC0" w:rsidRDefault="00763CC0" w:rsidP="00763CC0">
      <w:pPr>
        <w:spacing w:after="0"/>
        <w:ind w:left="426"/>
      </w:pPr>
    </w:p>
    <w:p w:rsidR="00763CC0" w:rsidRDefault="00763CC0" w:rsidP="00763CC0">
      <w:pPr>
        <w:spacing w:after="0"/>
        <w:ind w:left="426"/>
      </w:pPr>
      <w:r w:rsidRPr="00CE70A5">
        <w:t>A</w:t>
      </w:r>
      <w:r>
        <w:t>z ágazati szakmai kompetenciák erősítése a mellék-szakképesítésre meghatározott időkeretben történik.</w:t>
      </w:r>
    </w:p>
    <w:p w:rsidR="00763CC0" w:rsidRDefault="00763CC0" w:rsidP="00763CC0">
      <w:pPr>
        <w:spacing w:after="0"/>
        <w:ind w:left="426"/>
      </w:pPr>
    </w:p>
    <w:p w:rsidR="00763CC0" w:rsidRDefault="00763CC0" w:rsidP="00763CC0">
      <w:pPr>
        <w:pStyle w:val="Listaszerbekezds"/>
        <w:numPr>
          <w:ilvl w:val="1"/>
          <w:numId w:val="8"/>
        </w:numPr>
        <w:spacing w:after="0"/>
        <w:rPr>
          <w:b/>
        </w:rPr>
      </w:pPr>
      <w:r>
        <w:rPr>
          <w:b/>
        </w:rPr>
        <w:t>T</w:t>
      </w:r>
      <w:r w:rsidRPr="00644690">
        <w:rPr>
          <w:b/>
        </w:rPr>
        <w:t>anításának célja</w:t>
      </w:r>
    </w:p>
    <w:p w:rsidR="00763CC0" w:rsidRDefault="00763CC0" w:rsidP="00763CC0">
      <w:pPr>
        <w:spacing w:after="0"/>
        <w:ind w:left="426"/>
      </w:pPr>
      <w:r w:rsidRPr="009D305E">
        <w:t>E témakörben a szakképesítéshez kapcsolódó – a képző intézmény helyi sajátosságait figyelembe vevő – ágazati szakmai kompetenciák erősítését kell tanórai keretben végrehajtani.</w:t>
      </w:r>
    </w:p>
    <w:p w:rsidR="00763CC0" w:rsidRPr="002B5BF7" w:rsidRDefault="00763CC0" w:rsidP="00763CC0">
      <w:pPr>
        <w:spacing w:after="0"/>
        <w:ind w:left="426"/>
      </w:pPr>
    </w:p>
    <w:p w:rsidR="00763CC0" w:rsidRPr="00644690" w:rsidRDefault="00763CC0" w:rsidP="00763CC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É</w:t>
      </w:r>
      <w:r w:rsidRPr="00644690">
        <w:rPr>
          <w:b/>
        </w:rPr>
        <w:t>rtékelésének módja</w:t>
      </w:r>
    </w:p>
    <w:p w:rsidR="00763CC0" w:rsidRDefault="00763CC0" w:rsidP="00763CC0">
      <w:pPr>
        <w:spacing w:after="0"/>
        <w:ind w:left="426"/>
      </w:pPr>
      <w:r w:rsidRPr="003A56AA">
        <w:t xml:space="preserve">A nemzeti köznevelésről szóló 2011. évi </w:t>
      </w:r>
      <w:r w:rsidR="00DB5E4F">
        <w:t xml:space="preserve">CXC. törvény </w:t>
      </w:r>
      <w:r w:rsidRPr="003A56AA">
        <w:t xml:space="preserve">54. § </w:t>
      </w:r>
      <w:r w:rsidR="00F5115E">
        <w:t>(2) bekezdés a)</w:t>
      </w:r>
      <w:r w:rsidRPr="003A56AA">
        <w:t xml:space="preserve"> pontja szerinti értékeléssel.</w:t>
      </w:r>
    </w:p>
    <w:p w:rsidR="00763CC0" w:rsidRDefault="00763CC0" w:rsidP="00763CC0">
      <w:pPr>
        <w:spacing w:after="0"/>
        <w:ind w:left="426"/>
      </w:pPr>
    </w:p>
    <w:p w:rsidR="00763CC0" w:rsidRPr="007245FD" w:rsidRDefault="00763CC0" w:rsidP="00A86D8C">
      <w:pPr>
        <w:spacing w:after="0"/>
        <w:ind w:left="426"/>
        <w:rPr>
          <w:rFonts w:cs="Times New Roman"/>
          <w:color w:val="000000" w:themeColor="text1"/>
        </w:rPr>
      </w:pPr>
    </w:p>
    <w:p w:rsidR="00003F0D" w:rsidRPr="007245FD" w:rsidRDefault="00003F0D" w:rsidP="00003F0D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br w:type="page"/>
      </w:r>
    </w:p>
    <w:p w:rsidR="00003F0D" w:rsidRPr="007245FD" w:rsidRDefault="00003F0D" w:rsidP="00003F0D">
      <w:pPr>
        <w:spacing w:after="0"/>
        <w:jc w:val="center"/>
        <w:rPr>
          <w:rFonts w:cs="Times New Roman"/>
          <w:b/>
          <w:caps/>
          <w:color w:val="000000" w:themeColor="text1"/>
        </w:rPr>
      </w:pPr>
      <w:r w:rsidRPr="007245FD">
        <w:rPr>
          <w:rFonts w:cs="Times New Roman"/>
          <w:b/>
          <w:caps/>
          <w:color w:val="000000" w:themeColor="text1"/>
        </w:rPr>
        <w:lastRenderedPageBreak/>
        <w:t>Összefüggő szakmai gyakorlat</w:t>
      </w:r>
    </w:p>
    <w:p w:rsidR="00003F0D" w:rsidRPr="007245FD" w:rsidRDefault="00003F0D" w:rsidP="00003F0D">
      <w:pPr>
        <w:spacing w:after="0"/>
        <w:rPr>
          <w:rFonts w:cs="Times New Roman"/>
          <w:color w:val="000000" w:themeColor="text1"/>
        </w:rPr>
      </w:pPr>
    </w:p>
    <w:p w:rsidR="00003F0D" w:rsidRPr="007245FD" w:rsidRDefault="00003F0D" w:rsidP="00003F0D">
      <w:pPr>
        <w:spacing w:after="0"/>
        <w:jc w:val="center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I. Öt évfolyamos oktatás közismereti képzéssel</w:t>
      </w:r>
    </w:p>
    <w:p w:rsidR="00003F0D" w:rsidRPr="007245FD" w:rsidRDefault="00003F0D" w:rsidP="00003F0D">
      <w:pPr>
        <w:spacing w:after="0"/>
        <w:jc w:val="center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10. évfolyamot követően 140 óra</w:t>
      </w:r>
    </w:p>
    <w:p w:rsidR="00003F0D" w:rsidRPr="007245FD" w:rsidRDefault="00003F0D" w:rsidP="00003F0D">
      <w:pPr>
        <w:spacing w:after="0"/>
        <w:jc w:val="center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11. évfolyamot követően 140 óra</w:t>
      </w:r>
    </w:p>
    <w:p w:rsidR="00003F0D" w:rsidRPr="007245FD" w:rsidRDefault="00003F0D" w:rsidP="00003F0D">
      <w:pPr>
        <w:spacing w:after="0"/>
        <w:rPr>
          <w:rFonts w:cs="Times New Roman"/>
          <w:color w:val="000000" w:themeColor="text1"/>
        </w:rPr>
      </w:pPr>
    </w:p>
    <w:p w:rsidR="00FD393E" w:rsidRPr="007245FD" w:rsidRDefault="00FD393E" w:rsidP="00FD393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FD393E" w:rsidRPr="007245FD" w:rsidRDefault="00FD393E" w:rsidP="00FD393E">
      <w:pPr>
        <w:spacing w:after="0"/>
        <w:rPr>
          <w:rFonts w:cs="Times New Roman"/>
          <w:color w:val="000000" w:themeColor="text1"/>
        </w:rPr>
      </w:pPr>
    </w:p>
    <w:p w:rsidR="00FD393E" w:rsidRPr="007245FD" w:rsidRDefault="00FD393E" w:rsidP="00FD393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10. évfolyamot követő szakmai gyakorlat szakmai tartalma: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Csecsemő és kisgyermekgondozás gyakorlat</w:t>
      </w:r>
      <w:r w:rsidRPr="007245FD">
        <w:rPr>
          <w:rFonts w:cs="Times New Roman"/>
          <w:color w:val="000000" w:themeColor="text1"/>
        </w:rPr>
        <w:t>: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intézmény felépítése, munkarendje.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Munkavédelmi, tűzvédelmi szabályok megismerése, betartása.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Napirend megismerése, napirend szerinti munkavégzés.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gyermek fogadása.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Részvétel a napi gondozási feladatokban.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csecsemő és gyermekgondozás eszközeinek használata, tisztítása, fertőtlenítése.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Mosdatás, fürösztés feladatai.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Pelenkázás, tisztázás.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Időjárásnak megfelelő öltözet biztosítása.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Öltöztetés.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Levegőztetés.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csecsemő és a gyermek táplálása.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Részvétel a gyermekkel való egyéni és csoportos foglalkozásokban.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Közreműködés a helyes szokások kialakításában.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Részvétel a játéktevékenységben. 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játékok tisztántartása. 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Altatás, pihenés biztosítása.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</w:p>
    <w:p w:rsidR="00FD393E" w:rsidRPr="007245FD" w:rsidRDefault="00FD393E" w:rsidP="00FD393E">
      <w:pPr>
        <w:spacing w:after="0"/>
        <w:ind w:left="851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Gondozási feladatok felnőtt korban: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intézmény felépítésének, munkarendjének megismerése.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Munkavédelmi, környezetvédelmi, tűzvédelmi szabályok megismerése, betartása a napi munkavégzés során.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napirend megismerése, részvétel a napi gondozási feladatokban. 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Megfigyelési feladatok elvégzése, eredmények dokumentálása: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magatartás</w:t>
      </w:r>
      <w:proofErr w:type="gramEnd"/>
      <w:r w:rsidRPr="007245FD">
        <w:rPr>
          <w:rFonts w:cs="Times New Roman"/>
          <w:color w:val="000000" w:themeColor="text1"/>
        </w:rPr>
        <w:t>, viselkedés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testalkat</w:t>
      </w:r>
      <w:proofErr w:type="gramEnd"/>
      <w:r w:rsidRPr="007245FD">
        <w:rPr>
          <w:rFonts w:cs="Times New Roman"/>
          <w:color w:val="000000" w:themeColor="text1"/>
        </w:rPr>
        <w:t>, járás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érzékszervek</w:t>
      </w:r>
      <w:proofErr w:type="gramEnd"/>
      <w:r w:rsidRPr="007245FD">
        <w:rPr>
          <w:rFonts w:cs="Times New Roman"/>
          <w:color w:val="000000" w:themeColor="text1"/>
        </w:rPr>
        <w:t xml:space="preserve"> működése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tudatállapot</w:t>
      </w:r>
      <w:proofErr w:type="gramEnd"/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fekvés</w:t>
      </w:r>
      <w:proofErr w:type="gramEnd"/>
      <w:r w:rsidRPr="007245FD">
        <w:rPr>
          <w:rFonts w:cs="Times New Roman"/>
          <w:color w:val="000000" w:themeColor="text1"/>
        </w:rPr>
        <w:t xml:space="preserve">, alvás megfigyelése 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bőr</w:t>
      </w:r>
      <w:proofErr w:type="gramEnd"/>
      <w:r w:rsidRPr="007245FD">
        <w:rPr>
          <w:rFonts w:cs="Times New Roman"/>
          <w:color w:val="000000" w:themeColor="text1"/>
        </w:rPr>
        <w:t>, bőrfüggelékek, hajas fejbőr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kardinális</w:t>
      </w:r>
      <w:proofErr w:type="gramEnd"/>
      <w:r w:rsidRPr="007245FD">
        <w:rPr>
          <w:rFonts w:cs="Times New Roman"/>
          <w:color w:val="000000" w:themeColor="text1"/>
        </w:rPr>
        <w:t xml:space="preserve"> tünetek megfigyelése 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testváladékok</w:t>
      </w:r>
      <w:proofErr w:type="gramEnd"/>
      <w:r w:rsidRPr="007245FD">
        <w:rPr>
          <w:rFonts w:cs="Times New Roman"/>
          <w:color w:val="000000" w:themeColor="text1"/>
        </w:rPr>
        <w:t xml:space="preserve"> megfigyelése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fájdalom</w:t>
      </w:r>
      <w:proofErr w:type="gramEnd"/>
      <w:r w:rsidRPr="007245FD">
        <w:rPr>
          <w:rFonts w:cs="Times New Roman"/>
          <w:color w:val="000000" w:themeColor="text1"/>
        </w:rPr>
        <w:t xml:space="preserve"> megfigyelése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folyadékháztartás</w:t>
      </w:r>
      <w:proofErr w:type="gramEnd"/>
      <w:r w:rsidRPr="007245FD">
        <w:rPr>
          <w:rFonts w:cs="Times New Roman"/>
          <w:color w:val="000000" w:themeColor="text1"/>
        </w:rPr>
        <w:t xml:space="preserve"> megfigyelése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gondozott szükségleteinek figyelembe vétele, kielégítésének segítése: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táplálkozás</w:t>
      </w:r>
      <w:proofErr w:type="gramEnd"/>
      <w:r w:rsidRPr="007245FD">
        <w:rPr>
          <w:rFonts w:cs="Times New Roman"/>
          <w:color w:val="000000" w:themeColor="text1"/>
        </w:rPr>
        <w:t>, folyadékfogyasztás segítése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hely-</w:t>
      </w:r>
      <w:proofErr w:type="gramEnd"/>
      <w:r w:rsidRPr="007245FD">
        <w:rPr>
          <w:rFonts w:cs="Times New Roman"/>
          <w:color w:val="000000" w:themeColor="text1"/>
        </w:rPr>
        <w:t xml:space="preserve"> és helyzetváltoztatás segítése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segítségnyújtás</w:t>
      </w:r>
      <w:proofErr w:type="gramEnd"/>
      <w:r w:rsidRPr="007245FD">
        <w:rPr>
          <w:rFonts w:cs="Times New Roman"/>
          <w:color w:val="000000" w:themeColor="text1"/>
        </w:rPr>
        <w:t xml:space="preserve"> a gondozott testének tisztántartásában 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lastRenderedPageBreak/>
        <w:t>ágyazás</w:t>
      </w:r>
      <w:proofErr w:type="gramEnd"/>
      <w:r w:rsidRPr="007245FD">
        <w:rPr>
          <w:rFonts w:cs="Times New Roman"/>
          <w:color w:val="000000" w:themeColor="text1"/>
        </w:rPr>
        <w:t>, ágyneműcsere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ürítési</w:t>
      </w:r>
      <w:proofErr w:type="gramEnd"/>
      <w:r w:rsidRPr="007245FD">
        <w:rPr>
          <w:rFonts w:cs="Times New Roman"/>
          <w:color w:val="000000" w:themeColor="text1"/>
        </w:rPr>
        <w:t xml:space="preserve"> szükségletek kielégítésének segítése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incontinens</w:t>
      </w:r>
      <w:proofErr w:type="spellEnd"/>
      <w:r w:rsidRPr="007245FD">
        <w:rPr>
          <w:rFonts w:cs="Times New Roman"/>
          <w:color w:val="000000" w:themeColor="text1"/>
        </w:rPr>
        <w:t xml:space="preserve"> beteg ápolása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decubitus</w:t>
      </w:r>
      <w:proofErr w:type="spellEnd"/>
      <w:r w:rsidRPr="007245FD">
        <w:rPr>
          <w:rFonts w:cs="Times New Roman"/>
          <w:color w:val="000000" w:themeColor="text1"/>
        </w:rPr>
        <w:t xml:space="preserve"> megelőzés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Ápolási-gondozás eszközeinek szakszerű használata, tisztítása, fertőtlenítése.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Fertőtlenítő eljárások alkalmazása.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Akadályozott ember (mozgásszervi, látási, hallási, értelmi) segítése a mozgásban, higiénében, pihenésben, táplálkozásban, ürítésben, öltözködésben, kommunikációban.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intézményben alkalmazott dokumentáció megismerése.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</w:p>
    <w:p w:rsidR="00FD393E" w:rsidRPr="007245FD" w:rsidRDefault="00FD393E" w:rsidP="00FD393E">
      <w:pPr>
        <w:spacing w:after="0"/>
        <w:ind w:left="851"/>
        <w:rPr>
          <w:rFonts w:cs="Times New Roman"/>
          <w:b/>
          <w:color w:val="000000" w:themeColor="text1"/>
        </w:rPr>
      </w:pPr>
      <w:proofErr w:type="spellStart"/>
      <w:r w:rsidRPr="007245FD">
        <w:rPr>
          <w:rFonts w:cs="Times New Roman"/>
          <w:b/>
          <w:color w:val="000000" w:themeColor="text1"/>
        </w:rPr>
        <w:t>Járóbetegellátás</w:t>
      </w:r>
      <w:proofErr w:type="spellEnd"/>
      <w:r w:rsidRPr="007245FD">
        <w:rPr>
          <w:rFonts w:cs="Times New Roman"/>
          <w:b/>
          <w:color w:val="000000" w:themeColor="text1"/>
        </w:rPr>
        <w:t xml:space="preserve"> gyakorlat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intézmény felépítése, munkarendje.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Munkavédelmi, tűzvédelmi, környezetvédelmi szabályok megismerése, betartása a munkavégzés során.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beteg fogadása, ellátása.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betegellátás menete, dokumentációja, adatok rögzítése.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Orvosi vizsgálatokban való segédkezés, asszisztálás.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beteg tüneteinek megfigyelése, dokumentálása.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beteg adatainak kezelése, adminisztráció, dokumentáció.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Gondozottak ellátása, rendszeres vizsgálata.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Légzés, pulzus, vérnyomás mérése, dokumentálása. 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Egészségnevelési feladatok.</w:t>
      </w:r>
    </w:p>
    <w:p w:rsidR="00FD393E" w:rsidRPr="007245FD" w:rsidRDefault="00FD393E" w:rsidP="00FD393E">
      <w:pPr>
        <w:spacing w:after="0"/>
        <w:rPr>
          <w:rFonts w:cs="Times New Roman"/>
          <w:color w:val="000000" w:themeColor="text1"/>
        </w:rPr>
      </w:pPr>
    </w:p>
    <w:p w:rsidR="00FD393E" w:rsidRPr="007245FD" w:rsidRDefault="00FD393E" w:rsidP="00FD393E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11. évfolyamot követő szakmai gyakorlat szakmai tartalma:</w:t>
      </w:r>
    </w:p>
    <w:p w:rsidR="00FD393E" w:rsidRPr="007245FD" w:rsidRDefault="00FD393E" w:rsidP="00FD393E">
      <w:pPr>
        <w:spacing w:after="0"/>
        <w:rPr>
          <w:rFonts w:cs="Times New Roman"/>
          <w:color w:val="000000" w:themeColor="text1"/>
        </w:rPr>
      </w:pPr>
    </w:p>
    <w:p w:rsidR="00FD393E" w:rsidRPr="007245FD" w:rsidRDefault="00FD393E" w:rsidP="00FD393E">
      <w:pPr>
        <w:spacing w:after="0"/>
        <w:ind w:left="851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Belgyógyászati gyakorlat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beteg </w:t>
      </w:r>
      <w:proofErr w:type="spellStart"/>
      <w:r w:rsidRPr="007245FD">
        <w:rPr>
          <w:rFonts w:cs="Times New Roman"/>
          <w:color w:val="000000" w:themeColor="text1"/>
        </w:rPr>
        <w:t>kültakarójának</w:t>
      </w:r>
      <w:proofErr w:type="spellEnd"/>
      <w:r w:rsidRPr="007245FD">
        <w:rPr>
          <w:rFonts w:cs="Times New Roman"/>
          <w:color w:val="000000" w:themeColor="text1"/>
        </w:rPr>
        <w:t xml:space="preserve"> a megfigyelése.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beteg tudatának, tudatállapotának megfigyelése.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Kardinális tünetek: a pulzus, vérnyomás, testhőmérséklet, légzés megfigyelése.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testváladék megfigyelése és felfogása, mérése.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Vérvétel.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Vércukor meghatározás végzése gyorstesztekkel.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Betegmegfigyelő monitorok alkalmazása: EKG, pulzus, légző, hő, </w:t>
      </w:r>
      <w:proofErr w:type="spellStart"/>
      <w:r w:rsidRPr="007245FD">
        <w:rPr>
          <w:rFonts w:cs="Times New Roman"/>
          <w:color w:val="000000" w:themeColor="text1"/>
        </w:rPr>
        <w:t>szaturáció</w:t>
      </w:r>
      <w:proofErr w:type="spellEnd"/>
      <w:r w:rsidRPr="007245FD">
        <w:rPr>
          <w:rFonts w:cs="Times New Roman"/>
          <w:color w:val="000000" w:themeColor="text1"/>
        </w:rPr>
        <w:t xml:space="preserve">. 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megfigyelések dokumentálása.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Betegvizsgálat megfigyelése.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Diagnosztikai beavatkozások megfigyelése.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különböző kórfolyamatok megfigyelése.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Előkészítés gyógyszereléshez, segédkezés a gyógyszerbevitelben. 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Előkészítés injekciózáshoz és infúziós terápiához.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Terápiás beavatkozások megfigyelése.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Ellátási folyamat kísérése.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Bekapcsolódás az ápolási/szakápolási folyamatba.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ápolási folyamat: felmérés, ápolási diagnózis, ápolási terv, az ápolás kivitelezése, értékelés megfigyelés.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ápolási dokumentáció vezetése.</w:t>
      </w:r>
    </w:p>
    <w:p w:rsidR="00FD393E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Segédkezés a beteg ember szükségleteinek a kielégítésében: mozgás, pihenés, higiéné, táplálkozás, folyadékfelvétel, váladékok ürítése, légzés, testhőmérséklet, környezeti veszélyek elkerülése</w:t>
      </w:r>
    </w:p>
    <w:p w:rsidR="00FD393E" w:rsidRPr="007245FD" w:rsidRDefault="00FD393E" w:rsidP="00FD393E">
      <w:pPr>
        <w:spacing w:after="0"/>
        <w:rPr>
          <w:rFonts w:cs="Times New Roman"/>
          <w:color w:val="000000" w:themeColor="text1"/>
        </w:rPr>
      </w:pPr>
    </w:p>
    <w:p w:rsidR="00FD393E" w:rsidRPr="007245FD" w:rsidRDefault="00FD393E" w:rsidP="00FD393E">
      <w:p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ab/>
      </w:r>
      <w:r w:rsidRPr="007245FD">
        <w:rPr>
          <w:rFonts w:cs="Times New Roman"/>
          <w:b/>
          <w:color w:val="000000" w:themeColor="text1"/>
        </w:rPr>
        <w:t>Sebészeti gyakorlat</w:t>
      </w:r>
    </w:p>
    <w:p w:rsidR="00FD393E" w:rsidRPr="007245FD" w:rsidRDefault="00FD393E" w:rsidP="00FD393E">
      <w:pPr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Sebellátás.</w:t>
      </w:r>
    </w:p>
    <w:p w:rsidR="00FD393E" w:rsidRPr="007245FD" w:rsidRDefault="00FD393E" w:rsidP="00FD393E">
      <w:pPr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Kötözésben segédkezés.</w:t>
      </w:r>
    </w:p>
    <w:p w:rsidR="00FD393E" w:rsidRPr="007245FD" w:rsidRDefault="00FD393E" w:rsidP="00FD393E">
      <w:pPr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Szövetegyesítő eljárások megfigyelése.</w:t>
      </w:r>
    </w:p>
    <w:p w:rsidR="00FD393E" w:rsidRPr="007245FD" w:rsidRDefault="00FD393E" w:rsidP="00FD393E">
      <w:pPr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Sebváladékok megfigyelése. </w:t>
      </w:r>
    </w:p>
    <w:p w:rsidR="00FD393E" w:rsidRPr="007245FD" w:rsidRDefault="00FD393E" w:rsidP="00FD393E">
      <w:pPr>
        <w:spacing w:after="0"/>
        <w:ind w:left="709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Drének</w:t>
      </w:r>
      <w:proofErr w:type="spellEnd"/>
      <w:r w:rsidRPr="007245FD">
        <w:rPr>
          <w:rFonts w:cs="Times New Roman"/>
          <w:color w:val="000000" w:themeColor="text1"/>
        </w:rPr>
        <w:t xml:space="preserve"> megfigyelése.</w:t>
      </w:r>
    </w:p>
    <w:p w:rsidR="00FD393E" w:rsidRPr="007245FD" w:rsidRDefault="00FD393E" w:rsidP="00FD393E">
      <w:pPr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Műtétek.</w:t>
      </w:r>
    </w:p>
    <w:p w:rsidR="00FD393E" w:rsidRPr="007245FD" w:rsidRDefault="00FD393E" w:rsidP="00FD393E">
      <w:pPr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műtő felszerelésének, eszközeinek a megismerése.</w:t>
      </w:r>
    </w:p>
    <w:p w:rsidR="00FD393E" w:rsidRPr="007245FD" w:rsidRDefault="00FD393E" w:rsidP="00FD393E">
      <w:pPr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Általános műtéti előkészítésben segédkezés.</w:t>
      </w:r>
    </w:p>
    <w:p w:rsidR="00FD393E" w:rsidRPr="007245FD" w:rsidRDefault="00FD393E" w:rsidP="00FD393E">
      <w:pPr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Kissebészeti beavatkozások megfigyelése.</w:t>
      </w:r>
    </w:p>
    <w:p w:rsidR="00FD393E" w:rsidRPr="007245FD" w:rsidRDefault="00FD393E" w:rsidP="00FD393E">
      <w:pPr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Egynapos sebészeti beavatkozások megfigyelése. </w:t>
      </w:r>
    </w:p>
    <w:p w:rsidR="00FD393E" w:rsidRPr="007245FD" w:rsidRDefault="00FD393E" w:rsidP="00FD393E">
      <w:pPr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fájdalomcsillapítási eljárások megfigyelése.</w:t>
      </w:r>
    </w:p>
    <w:p w:rsidR="00FD393E" w:rsidRPr="007245FD" w:rsidRDefault="00FD393E" w:rsidP="00FD393E">
      <w:pPr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Általános műtéti utókezelésben segédkezés.</w:t>
      </w:r>
    </w:p>
    <w:p w:rsidR="00FD393E" w:rsidRPr="007245FD" w:rsidRDefault="00FD393E" w:rsidP="00FD393E">
      <w:pPr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Aszepszis/antiszepszis.</w:t>
      </w:r>
    </w:p>
    <w:p w:rsidR="00FD393E" w:rsidRPr="007245FD" w:rsidRDefault="00FD393E" w:rsidP="00FD393E">
      <w:pPr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Kézfertőtlenítés.</w:t>
      </w:r>
    </w:p>
    <w:p w:rsidR="00FD393E" w:rsidRPr="007245FD" w:rsidRDefault="00FD393E" w:rsidP="00FD393E">
      <w:pPr>
        <w:spacing w:after="0"/>
        <w:ind w:left="709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Kötözőkocsi</w:t>
      </w:r>
      <w:proofErr w:type="spellEnd"/>
      <w:r w:rsidRPr="007245FD">
        <w:rPr>
          <w:rFonts w:cs="Times New Roman"/>
          <w:color w:val="000000" w:themeColor="text1"/>
        </w:rPr>
        <w:t xml:space="preserve"> eszközeinek fertőtlenítésében, sterilizálásában való közreműködés.</w:t>
      </w:r>
    </w:p>
    <w:p w:rsidR="00FD393E" w:rsidRPr="007245FD" w:rsidRDefault="00FD393E" w:rsidP="00FD393E">
      <w:pPr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beteg előkészítése képalkotó vizsgálatokhoz, endoszkópos beavatkozásához.</w:t>
      </w:r>
    </w:p>
    <w:p w:rsidR="00FD393E" w:rsidRPr="007245FD" w:rsidRDefault="00FD393E" w:rsidP="00FD393E">
      <w:pPr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testváladékokat megfigyelése és felfogása.</w:t>
      </w:r>
    </w:p>
    <w:p w:rsidR="00FD393E" w:rsidRPr="007245FD" w:rsidRDefault="00FD393E" w:rsidP="00FD393E">
      <w:pPr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Vérvétel.</w:t>
      </w:r>
    </w:p>
    <w:p w:rsidR="00FD393E" w:rsidRPr="007245FD" w:rsidRDefault="00FD393E" w:rsidP="00FD393E">
      <w:pPr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Előkészítés gyógyszereléshez, segédkezés a gyógyszerbevitelben.</w:t>
      </w:r>
    </w:p>
    <w:p w:rsidR="00FD393E" w:rsidRPr="007245FD" w:rsidRDefault="00FD393E" w:rsidP="00FD393E">
      <w:pPr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Előkészítés injekciózáshoz és infúziós terápiához.</w:t>
      </w:r>
    </w:p>
    <w:p w:rsidR="00FD393E" w:rsidRPr="007245FD" w:rsidRDefault="00FD393E" w:rsidP="00FD393E">
      <w:pPr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Előkészítés és segédkezés a punkciók és </w:t>
      </w:r>
      <w:proofErr w:type="spellStart"/>
      <w:r w:rsidRPr="007245FD">
        <w:rPr>
          <w:rFonts w:cs="Times New Roman"/>
          <w:color w:val="000000" w:themeColor="text1"/>
        </w:rPr>
        <w:t>biopsziák</w:t>
      </w:r>
      <w:proofErr w:type="spellEnd"/>
      <w:r w:rsidRPr="007245FD">
        <w:rPr>
          <w:rFonts w:cs="Times New Roman"/>
          <w:color w:val="000000" w:themeColor="text1"/>
        </w:rPr>
        <w:t xml:space="preserve"> kivitelezésében.</w:t>
      </w:r>
    </w:p>
    <w:p w:rsidR="00FD393E" w:rsidRPr="007245FD" w:rsidRDefault="00FD393E" w:rsidP="00FD393E">
      <w:pPr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Bekapcsolódás az ápolási/szakápolási folyamatba.</w:t>
      </w:r>
    </w:p>
    <w:p w:rsidR="00FD393E" w:rsidRPr="007245FD" w:rsidRDefault="00FD393E" w:rsidP="00FD393E">
      <w:pPr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Közreműködés az ápolási folyamatban.</w:t>
      </w:r>
    </w:p>
    <w:p w:rsidR="00FD393E" w:rsidRPr="007245FD" w:rsidRDefault="00FD393E" w:rsidP="00FD393E">
      <w:pPr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ápolási dokumentáció vezetése.</w:t>
      </w:r>
    </w:p>
    <w:p w:rsidR="00FD393E" w:rsidRPr="007245FD" w:rsidRDefault="00FD393E" w:rsidP="00FD393E">
      <w:pPr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Segédkezés a beteg ember szükségleteinek a kielégítésében: </w:t>
      </w:r>
    </w:p>
    <w:p w:rsidR="00FD393E" w:rsidRPr="007245FD" w:rsidRDefault="00FD393E" w:rsidP="00FD393E">
      <w:pPr>
        <w:spacing w:after="0"/>
        <w:ind w:left="709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mozgás</w:t>
      </w:r>
      <w:proofErr w:type="gramEnd"/>
      <w:r w:rsidRPr="007245FD">
        <w:rPr>
          <w:rFonts w:cs="Times New Roman"/>
          <w:color w:val="000000" w:themeColor="text1"/>
        </w:rPr>
        <w:t xml:space="preserve">, pihenés, higiéné, táplálkozás, folyadékfelvétel, váladékok ürítése, </w:t>
      </w:r>
    </w:p>
    <w:p w:rsidR="00FD393E" w:rsidRPr="007245FD" w:rsidRDefault="00FD393E" w:rsidP="00FD393E">
      <w:pPr>
        <w:spacing w:after="0"/>
        <w:ind w:left="709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légzés</w:t>
      </w:r>
      <w:proofErr w:type="gramEnd"/>
      <w:r w:rsidRPr="007245FD">
        <w:rPr>
          <w:rFonts w:cs="Times New Roman"/>
          <w:color w:val="000000" w:themeColor="text1"/>
        </w:rPr>
        <w:t>, testhőmérséklet, környezeti veszélyek elkerülése.</w:t>
      </w:r>
    </w:p>
    <w:p w:rsidR="00FD393E" w:rsidRPr="007245FD" w:rsidRDefault="00FD393E" w:rsidP="00FD393E">
      <w:pPr>
        <w:spacing w:after="0"/>
        <w:rPr>
          <w:rFonts w:cs="Times New Roman"/>
          <w:color w:val="000000" w:themeColor="text1"/>
        </w:rPr>
      </w:pPr>
    </w:p>
    <w:p w:rsidR="00FD393E" w:rsidRPr="007245FD" w:rsidRDefault="00FD393E" w:rsidP="00FD393E">
      <w:pPr>
        <w:spacing w:after="0"/>
        <w:ind w:firstLine="709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Traumatológiai gyakorlat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Sérültek fogadása, első vizsgálata.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sebkötözések.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Sebek dezinficiálása.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Típuskötések alkalmazása.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Kötözések a fejen és a nyakon, kötözések a mellkason. 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Has-, lágyék- és gáttáji kötözések. 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Kötözések az alsó és felső végtagon.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Csonttörések ellátása.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Rögzítő kötések, gipszelések.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törések vértelen helyretétele, </w:t>
      </w:r>
      <w:proofErr w:type="spellStart"/>
      <w:r w:rsidRPr="007245FD">
        <w:rPr>
          <w:rFonts w:cs="Times New Roman"/>
          <w:color w:val="000000" w:themeColor="text1"/>
        </w:rPr>
        <w:t>repozició</w:t>
      </w:r>
      <w:proofErr w:type="spellEnd"/>
      <w:r w:rsidRPr="007245FD">
        <w:rPr>
          <w:rFonts w:cs="Times New Roman"/>
          <w:color w:val="000000" w:themeColor="text1"/>
        </w:rPr>
        <w:t>.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Gipszelés gyakorlati alapjai, gipszkötések fajtái. 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Gipszelési technikák, gipszkötések előkészítése.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Extenzió</w:t>
      </w:r>
      <w:proofErr w:type="spellEnd"/>
      <w:r w:rsidRPr="007245FD">
        <w:rPr>
          <w:rFonts w:cs="Times New Roman"/>
          <w:color w:val="000000" w:themeColor="text1"/>
        </w:rPr>
        <w:t xml:space="preserve"> felhelyezésének megfigyelése. 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Előkészítés gyógyszereléshez, segédkezés a gyógyszerbevitelben.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Előkészítés injekciózáshoz és infúziós terápiához.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Előkészítés vércsoport meghatározáshoz.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testváladékok megfigyelése és felfogása.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Vérvétel. 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Súlyos sérült ellátásának megfigyelése, </w:t>
      </w:r>
      <w:proofErr w:type="spellStart"/>
      <w:r w:rsidRPr="007245FD">
        <w:rPr>
          <w:rFonts w:cs="Times New Roman"/>
          <w:color w:val="000000" w:themeColor="text1"/>
        </w:rPr>
        <w:t>sokktalanítás</w:t>
      </w:r>
      <w:proofErr w:type="spellEnd"/>
      <w:r w:rsidRPr="007245FD">
        <w:rPr>
          <w:rFonts w:cs="Times New Roman"/>
          <w:color w:val="000000" w:themeColor="text1"/>
        </w:rPr>
        <w:t>.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Bekapcsolódás az ápolási/szakápolási folyamatba.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>Közreműködés az ápolási folyamatban.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ápolási dokumentáció vezetése.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Segédkezés a beteg ember szükségleteinek a kielégítésében: 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Mozgás, pihenés, higiéné.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Táplálkozás, folyadékfelvétel, váladékok ürítése. 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Légzés, testhőmérséklet, környezeti veszélyek elkerülése</w:t>
      </w:r>
    </w:p>
    <w:p w:rsidR="00FD393E" w:rsidRPr="007245FD" w:rsidRDefault="00FD393E" w:rsidP="00FD393E">
      <w:pPr>
        <w:spacing w:after="0"/>
        <w:rPr>
          <w:rFonts w:cs="Times New Roman"/>
          <w:color w:val="000000" w:themeColor="text1"/>
        </w:rPr>
      </w:pPr>
    </w:p>
    <w:p w:rsidR="00FD393E" w:rsidRPr="007245FD" w:rsidRDefault="00FD393E" w:rsidP="00FD393E">
      <w:pPr>
        <w:spacing w:after="0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ab/>
        <w:t>Gyermekgyógyászati gyakorlat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Csecsemő osztályos gyakorlat.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Az újszülött életjelenségeinek megfigyelése. 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Koraszülöttség jeleinek és a fejlődési rendellenességek felismerése. 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Megfigyelés: </w:t>
      </w:r>
      <w:proofErr w:type="spellStart"/>
      <w:r w:rsidRPr="007245FD">
        <w:rPr>
          <w:rFonts w:cs="Times New Roman"/>
          <w:color w:val="000000" w:themeColor="text1"/>
        </w:rPr>
        <w:t>turgor</w:t>
      </w:r>
      <w:proofErr w:type="spellEnd"/>
      <w:r w:rsidRPr="007245FD">
        <w:rPr>
          <w:rFonts w:cs="Times New Roman"/>
          <w:color w:val="000000" w:themeColor="text1"/>
        </w:rPr>
        <w:t>, mozgás, köldök, kutacsok, nyálkahártyák (</w:t>
      </w:r>
      <w:proofErr w:type="spellStart"/>
      <w:r w:rsidRPr="007245FD">
        <w:rPr>
          <w:rFonts w:cs="Times New Roman"/>
          <w:color w:val="000000" w:themeColor="text1"/>
        </w:rPr>
        <w:t>Apgar</w:t>
      </w:r>
      <w:proofErr w:type="spellEnd"/>
      <w:r w:rsidRPr="007245FD">
        <w:rPr>
          <w:rFonts w:cs="Times New Roman"/>
          <w:color w:val="000000" w:themeColor="text1"/>
        </w:rPr>
        <w:t>).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Fekvési módok, alvás és alvási szokások, a sírás megfigyelése. 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Szoptatás és táplálás.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Székletürítés és vizeletürítés megfigyelése. 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Testtömeg és testarányok mérése. 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Csecsemők állapotváltozásainak felismerése.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Gyermekosztályos gyakorlat.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arc és testtájak, testarányok, mozgás megfigyelése, testsúly mérése.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Kardinális tünetek mérése, megfigyelése.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gyermek tudatának és magatartásának megfigyelése. 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Érzékszervek működésének megfigyelése. 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Köhögés és köpet megfigyelése. 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Hányás és </w:t>
      </w:r>
      <w:proofErr w:type="gramStart"/>
      <w:r w:rsidRPr="007245FD">
        <w:rPr>
          <w:rFonts w:cs="Times New Roman"/>
          <w:color w:val="000000" w:themeColor="text1"/>
        </w:rPr>
        <w:t>hányadék</w:t>
      </w:r>
      <w:proofErr w:type="gramEnd"/>
      <w:r w:rsidRPr="007245FD">
        <w:rPr>
          <w:rFonts w:cs="Times New Roman"/>
          <w:color w:val="000000" w:themeColor="text1"/>
        </w:rPr>
        <w:t xml:space="preserve"> megfigyelése. 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Bevitt és ürített folyadék mennyiségének megfigyelése. 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gyermekek állapotváltozásainak felismerése. 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gyermek elhanyagolásának illetve bántalmazásának felismerése. 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Betegmegfigyelő monitorok alkalmazása a gyermekápolásban. 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Csecsemő és gyermekosztályon egyaránt végzendő ápolási feladatok. 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Ágyazás, beteg fektetése, mobilizálása, kényelmi eszközök alkalmazása.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Pihenés feltételeinek biztosítása.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Beteg környezetének higiénéje.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Fürdetés, szájápolás, hajmosás, körömápolás, bőrápolás, bőrvédelem.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Etetés eszközeinek előkészítése, használata, szondatáplálás.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Előkészítés vizithez, a beteg tartása-fogása vizsgálatokhoz.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megfigyelt és a mért paraméterek dokumentálása. </w:t>
      </w:r>
    </w:p>
    <w:p w:rsidR="00FD393E" w:rsidRPr="007245FD" w:rsidRDefault="00FD393E" w:rsidP="00FD393E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Kapcsolat a szülőkkel.</w:t>
      </w:r>
    </w:p>
    <w:p w:rsidR="00003F0D" w:rsidRPr="007245FD" w:rsidRDefault="00003F0D" w:rsidP="00003F0D">
      <w:pPr>
        <w:spacing w:after="0"/>
        <w:rPr>
          <w:rFonts w:cs="Times New Roman"/>
          <w:color w:val="000000" w:themeColor="text1"/>
        </w:rPr>
      </w:pPr>
    </w:p>
    <w:p w:rsidR="00003F0D" w:rsidRPr="007245FD" w:rsidRDefault="00003F0D" w:rsidP="00003F0D">
      <w:pPr>
        <w:spacing w:after="0"/>
        <w:rPr>
          <w:rFonts w:cs="Times New Roman"/>
          <w:color w:val="000000" w:themeColor="text1"/>
        </w:rPr>
      </w:pPr>
    </w:p>
    <w:p w:rsidR="00003F0D" w:rsidRPr="007245FD" w:rsidRDefault="00003F0D" w:rsidP="00003F0D">
      <w:pPr>
        <w:spacing w:after="0"/>
        <w:rPr>
          <w:rFonts w:cs="Times New Roman"/>
          <w:color w:val="000000" w:themeColor="text1"/>
        </w:rPr>
      </w:pPr>
    </w:p>
    <w:p w:rsidR="00003F0D" w:rsidRPr="007245FD" w:rsidRDefault="00003F0D" w:rsidP="00003F0D">
      <w:pPr>
        <w:spacing w:after="0"/>
        <w:jc w:val="center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II. Két évfolyamos oktatás közismereti képzés nélkül</w:t>
      </w:r>
    </w:p>
    <w:p w:rsidR="00003F0D" w:rsidRPr="007245FD" w:rsidRDefault="00003F0D" w:rsidP="00003F0D">
      <w:pPr>
        <w:spacing w:after="0"/>
        <w:jc w:val="center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1. évfolyamot követően 160 óra</w:t>
      </w:r>
    </w:p>
    <w:p w:rsidR="00003F0D" w:rsidRPr="007245FD" w:rsidRDefault="00003F0D" w:rsidP="00003F0D">
      <w:pPr>
        <w:spacing w:after="0"/>
        <w:rPr>
          <w:rFonts w:cs="Times New Roman"/>
          <w:color w:val="000000" w:themeColor="text1"/>
        </w:rPr>
      </w:pPr>
    </w:p>
    <w:p w:rsidR="00FD393E" w:rsidRPr="007245FD" w:rsidRDefault="00FD393E" w:rsidP="0051568C">
      <w:pPr>
        <w:spacing w:after="0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1. évfolyamot követő szakmai gyakorlat szakmai tartalma:</w:t>
      </w:r>
    </w:p>
    <w:p w:rsidR="00FD393E" w:rsidRPr="007245FD" w:rsidRDefault="00FD393E" w:rsidP="0051568C">
      <w:pPr>
        <w:spacing w:after="0"/>
        <w:ind w:left="851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Csecsemő és kisgyermekgondozás gyakorlat: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intézmény felépítése, munkarendje.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Munkavédelmi, tűzvédelmi szabályok megismerése, betartása.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Napirend megismerése, napirend szerinti munkavégzés.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gyermek fogadása.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Részvétel a napi gondozási feladatokban.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>A csecsemő és gyermekgondozás eszközeinek használata, tisztítása, fertőtlenítése.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Mosdatás, fürösztés feladatai.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Pelenkázás, tisztázás.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Időjárásnak megfelelő öltözet biztosítása.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Öltöztetés.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Levegőztetés.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csecsemő és a gyermek táplálása.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Részvétel a gyermekkel való egyéni és csoportos foglalkozásokban.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Közreműködés a helyes szokások kialakításában.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Részvétel a játéktevékenységben. 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játékok tisztántartása. 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Altatás, pihenés biztosítása.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</w:p>
    <w:p w:rsidR="00FD393E" w:rsidRPr="007245FD" w:rsidRDefault="00FD393E" w:rsidP="0051568C">
      <w:pPr>
        <w:spacing w:after="0"/>
        <w:ind w:left="851"/>
        <w:rPr>
          <w:rFonts w:cs="Times New Roman"/>
          <w:b/>
          <w:color w:val="000000" w:themeColor="text1"/>
        </w:rPr>
      </w:pP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Gondozási feladatok felnőtt korban</w:t>
      </w:r>
      <w:r w:rsidRPr="007245FD">
        <w:rPr>
          <w:rFonts w:cs="Times New Roman"/>
          <w:color w:val="000000" w:themeColor="text1"/>
        </w:rPr>
        <w:t>: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intézmény felépítésének, munkarendjének megismerése.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Munkavédelmi, környezetvédelmi, tűzvédelmi szabályok megismerése, betartása a napi munkavégzés során.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napirend megismerése, részvétel a napi gondozási feladatokban. 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Megfigyelési feladatok elvégzése, eredmények dokumentálása: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magatartás</w:t>
      </w:r>
      <w:proofErr w:type="gramEnd"/>
      <w:r w:rsidRPr="007245FD">
        <w:rPr>
          <w:rFonts w:cs="Times New Roman"/>
          <w:color w:val="000000" w:themeColor="text1"/>
        </w:rPr>
        <w:t>, viselkedés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testalkat</w:t>
      </w:r>
      <w:proofErr w:type="gramEnd"/>
      <w:r w:rsidRPr="007245FD">
        <w:rPr>
          <w:rFonts w:cs="Times New Roman"/>
          <w:color w:val="000000" w:themeColor="text1"/>
        </w:rPr>
        <w:t>, járás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érzékszervek</w:t>
      </w:r>
      <w:proofErr w:type="gramEnd"/>
      <w:r w:rsidRPr="007245FD">
        <w:rPr>
          <w:rFonts w:cs="Times New Roman"/>
          <w:color w:val="000000" w:themeColor="text1"/>
        </w:rPr>
        <w:t xml:space="preserve"> működése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tudatállapot</w:t>
      </w:r>
      <w:proofErr w:type="gramEnd"/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fekvés</w:t>
      </w:r>
      <w:proofErr w:type="gramEnd"/>
      <w:r w:rsidRPr="007245FD">
        <w:rPr>
          <w:rFonts w:cs="Times New Roman"/>
          <w:color w:val="000000" w:themeColor="text1"/>
        </w:rPr>
        <w:t xml:space="preserve">, alvás megfigyelése 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bőr</w:t>
      </w:r>
      <w:proofErr w:type="gramEnd"/>
      <w:r w:rsidRPr="007245FD">
        <w:rPr>
          <w:rFonts w:cs="Times New Roman"/>
          <w:color w:val="000000" w:themeColor="text1"/>
        </w:rPr>
        <w:t>, bőrfüggelékek, hajas fejbőr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kardinális</w:t>
      </w:r>
      <w:proofErr w:type="gramEnd"/>
      <w:r w:rsidRPr="007245FD">
        <w:rPr>
          <w:rFonts w:cs="Times New Roman"/>
          <w:color w:val="000000" w:themeColor="text1"/>
        </w:rPr>
        <w:t xml:space="preserve"> tünetek megfigyelése 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testváladékok</w:t>
      </w:r>
      <w:proofErr w:type="gramEnd"/>
      <w:r w:rsidRPr="007245FD">
        <w:rPr>
          <w:rFonts w:cs="Times New Roman"/>
          <w:color w:val="000000" w:themeColor="text1"/>
        </w:rPr>
        <w:t xml:space="preserve"> megfigyelése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fájdalom</w:t>
      </w:r>
      <w:proofErr w:type="gramEnd"/>
      <w:r w:rsidRPr="007245FD">
        <w:rPr>
          <w:rFonts w:cs="Times New Roman"/>
          <w:color w:val="000000" w:themeColor="text1"/>
        </w:rPr>
        <w:t xml:space="preserve"> megfigyelése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folyadékháztartás</w:t>
      </w:r>
      <w:proofErr w:type="gramEnd"/>
      <w:r w:rsidRPr="007245FD">
        <w:rPr>
          <w:rFonts w:cs="Times New Roman"/>
          <w:color w:val="000000" w:themeColor="text1"/>
        </w:rPr>
        <w:t xml:space="preserve"> megfigyelése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gondozott szükségleteinek figyelembe vétele, kielégítésének segítése: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táplálkozás</w:t>
      </w:r>
      <w:proofErr w:type="gramEnd"/>
      <w:r w:rsidRPr="007245FD">
        <w:rPr>
          <w:rFonts w:cs="Times New Roman"/>
          <w:color w:val="000000" w:themeColor="text1"/>
        </w:rPr>
        <w:t>, folyadékfogyasztás segítése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hely-</w:t>
      </w:r>
      <w:proofErr w:type="gramEnd"/>
      <w:r w:rsidRPr="007245FD">
        <w:rPr>
          <w:rFonts w:cs="Times New Roman"/>
          <w:color w:val="000000" w:themeColor="text1"/>
        </w:rPr>
        <w:t xml:space="preserve"> és helyzetváltoztatás segítése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segítségnyújtás</w:t>
      </w:r>
      <w:proofErr w:type="gramEnd"/>
      <w:r w:rsidRPr="007245FD">
        <w:rPr>
          <w:rFonts w:cs="Times New Roman"/>
          <w:color w:val="000000" w:themeColor="text1"/>
        </w:rPr>
        <w:t xml:space="preserve"> a gondozott testének tisztántartásában 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ágyazás</w:t>
      </w:r>
      <w:proofErr w:type="gramEnd"/>
      <w:r w:rsidRPr="007245FD">
        <w:rPr>
          <w:rFonts w:cs="Times New Roman"/>
          <w:color w:val="000000" w:themeColor="text1"/>
        </w:rPr>
        <w:t>, ágyneműcsere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proofErr w:type="gramStart"/>
      <w:r w:rsidRPr="007245FD">
        <w:rPr>
          <w:rFonts w:cs="Times New Roman"/>
          <w:color w:val="000000" w:themeColor="text1"/>
        </w:rPr>
        <w:t>ürítési</w:t>
      </w:r>
      <w:proofErr w:type="gramEnd"/>
      <w:r w:rsidRPr="007245FD">
        <w:rPr>
          <w:rFonts w:cs="Times New Roman"/>
          <w:color w:val="000000" w:themeColor="text1"/>
        </w:rPr>
        <w:t xml:space="preserve"> szükségletek kielégítésének segítése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incontinens</w:t>
      </w:r>
      <w:proofErr w:type="spellEnd"/>
      <w:r w:rsidRPr="007245FD">
        <w:rPr>
          <w:rFonts w:cs="Times New Roman"/>
          <w:color w:val="000000" w:themeColor="text1"/>
        </w:rPr>
        <w:t xml:space="preserve"> beteg ápolása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proofErr w:type="spellStart"/>
      <w:r w:rsidRPr="007245FD">
        <w:rPr>
          <w:rFonts w:cs="Times New Roman"/>
          <w:color w:val="000000" w:themeColor="text1"/>
        </w:rPr>
        <w:t>decubitus</w:t>
      </w:r>
      <w:proofErr w:type="spellEnd"/>
      <w:r w:rsidRPr="007245FD">
        <w:rPr>
          <w:rFonts w:cs="Times New Roman"/>
          <w:color w:val="000000" w:themeColor="text1"/>
        </w:rPr>
        <w:t xml:space="preserve"> megelőzés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Ápolási-gondozás eszközeinek szakszerű használata, tisztítása, fertőtlenítése.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Fertőtlenítő eljárások alkalmazása.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Akadályozott ember (mozgásszervi, látási, hallási, értelmi) segítése a mozgásban, higiénében, pihenésben, táplálkozásban, ürítésben, öltözködésben, kommunikációban.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intézményben alkalmazott dokumentáció megismerése.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</w:p>
    <w:p w:rsidR="00FD393E" w:rsidRPr="007245FD" w:rsidRDefault="00FD393E" w:rsidP="0051568C">
      <w:pPr>
        <w:spacing w:after="0"/>
        <w:ind w:left="851"/>
        <w:rPr>
          <w:rFonts w:cs="Times New Roman"/>
          <w:b/>
          <w:color w:val="000000" w:themeColor="text1"/>
        </w:rPr>
      </w:pPr>
      <w:proofErr w:type="spellStart"/>
      <w:r w:rsidRPr="007245FD">
        <w:rPr>
          <w:rFonts w:cs="Times New Roman"/>
          <w:b/>
          <w:color w:val="000000" w:themeColor="text1"/>
        </w:rPr>
        <w:t>Járóbetegellátás</w:t>
      </w:r>
      <w:proofErr w:type="spellEnd"/>
      <w:r w:rsidRPr="007245FD">
        <w:rPr>
          <w:rFonts w:cs="Times New Roman"/>
          <w:b/>
          <w:color w:val="000000" w:themeColor="text1"/>
        </w:rPr>
        <w:t xml:space="preserve"> gyakorlat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intézmény felépítése, munkarendje.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Munkavédelmi, tűzvédelmi, környezetvédelmi szabályok megismerése, betartása a munkavégzés során.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beteg fogadása, ellátása.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lastRenderedPageBreak/>
        <w:t>A betegellátás menete, dokumentációja, adatok rögzítése.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Orvosi vizsgálatokban való segédkezés, asszisztálás.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beteg tüneteinek megfigyelése, dokumentálása.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beteg adatainak kezelése, adminisztráció, dokumentáció.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Gondozottak ellátása, rendszeres vizsgálata.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Légzés, pulzus, vérnyomás mérése, dokumentálása. 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Egészségnevelési feladatok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</w:p>
    <w:p w:rsidR="00FD393E" w:rsidRPr="007245FD" w:rsidRDefault="00FD393E" w:rsidP="0051568C">
      <w:pPr>
        <w:spacing w:after="0"/>
        <w:ind w:left="851"/>
        <w:rPr>
          <w:rFonts w:cs="Times New Roman"/>
          <w:b/>
          <w:color w:val="000000" w:themeColor="text1"/>
        </w:rPr>
      </w:pPr>
      <w:r w:rsidRPr="007245FD">
        <w:rPr>
          <w:rFonts w:cs="Times New Roman"/>
          <w:b/>
          <w:color w:val="000000" w:themeColor="text1"/>
        </w:rPr>
        <w:t>Belgyógyászati gyakorlat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A beteg </w:t>
      </w:r>
      <w:proofErr w:type="spellStart"/>
      <w:r w:rsidRPr="007245FD">
        <w:rPr>
          <w:rFonts w:cs="Times New Roman"/>
          <w:color w:val="000000" w:themeColor="text1"/>
        </w:rPr>
        <w:t>kültakarójának</w:t>
      </w:r>
      <w:proofErr w:type="spellEnd"/>
      <w:r w:rsidRPr="007245FD">
        <w:rPr>
          <w:rFonts w:cs="Times New Roman"/>
          <w:color w:val="000000" w:themeColor="text1"/>
        </w:rPr>
        <w:t xml:space="preserve"> a megfigyelése.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beteg tudatának, tudatállapotának megfigyelése.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Kardinális tünetek: a pulzus, vérnyomás, testhőmérséklet, légzés megfigyelése.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testváladék megfigyelése és felfogása, mérése.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Vérvétel.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Vércukor meghatározás végzése gyorstesztekkel.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Betegmegfigyelő monitorok alkalmazása: EKG, pulzus, légző, hő, </w:t>
      </w:r>
      <w:proofErr w:type="spellStart"/>
      <w:r w:rsidRPr="007245FD">
        <w:rPr>
          <w:rFonts w:cs="Times New Roman"/>
          <w:color w:val="000000" w:themeColor="text1"/>
        </w:rPr>
        <w:t>szaturáció</w:t>
      </w:r>
      <w:proofErr w:type="spellEnd"/>
      <w:r w:rsidRPr="007245FD">
        <w:rPr>
          <w:rFonts w:cs="Times New Roman"/>
          <w:color w:val="000000" w:themeColor="text1"/>
        </w:rPr>
        <w:t xml:space="preserve">. 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megfigyelések dokumentálása.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Betegvizsgálat megfigyelése.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Diagnosztikai beavatkozások megfigyelése.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 különböző kórfolyamatok megfigyelése.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Előkészítés gyógyszereléshez, segédkezés a gyógyszerbevitelben. 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Előkészítés injekciózáshoz és infúziós terápiához.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Terápiás beavatkozások megfigyelése.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Ellátási folyamat kísérése.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Bekapcsolódás az ápolási/szakápolási folyamatba.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ápolási folyamat: felmérés, ápolási diagnózis, ápolási terv, az ápolás kivitelezése, értékelés megfigyelés.</w:t>
      </w:r>
    </w:p>
    <w:p w:rsidR="00FD393E" w:rsidRPr="007245FD" w:rsidRDefault="00FD393E" w:rsidP="0051568C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>Az ápolási dokumentáció vezetése.</w:t>
      </w:r>
    </w:p>
    <w:p w:rsidR="00003F0D" w:rsidRPr="007245FD" w:rsidRDefault="00FD393E" w:rsidP="00FD393E">
      <w:pPr>
        <w:spacing w:after="0"/>
        <w:ind w:left="851"/>
        <w:rPr>
          <w:rFonts w:cs="Times New Roman"/>
          <w:color w:val="000000" w:themeColor="text1"/>
        </w:rPr>
      </w:pPr>
      <w:r w:rsidRPr="007245FD">
        <w:rPr>
          <w:rFonts w:cs="Times New Roman"/>
          <w:color w:val="000000" w:themeColor="text1"/>
        </w:rPr>
        <w:t xml:space="preserve">Segédkezés a beteg ember szükségleteinek a kielégítésében: mozgás, pihenés, higiéné, táplálkozás, folyadékfelvétel, váladékok ürítése, légzés, testhőmérséklet, környezeti veszélyek elkerülése. </w:t>
      </w:r>
    </w:p>
    <w:p w:rsidR="00003F0D" w:rsidRPr="007245FD" w:rsidRDefault="00003F0D" w:rsidP="00003F0D">
      <w:pPr>
        <w:spacing w:after="0"/>
        <w:rPr>
          <w:rFonts w:cs="Times New Roman"/>
          <w:color w:val="000000" w:themeColor="text1"/>
        </w:rPr>
      </w:pPr>
    </w:p>
    <w:sectPr w:rsidR="00003F0D" w:rsidRPr="007245FD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7C374D74" w15:done="0"/>
  <w15:commentEx w15:paraId="70A367EE" w15:done="0"/>
  <w15:commentEx w15:paraId="47932420" w15:done="0"/>
  <w15:commentEx w15:paraId="481BA7E8" w15:done="0"/>
  <w15:commentEx w15:paraId="02256A1C" w15:done="0"/>
  <w15:commentEx w15:paraId="7CD0CB05" w15:done="0"/>
  <w15:commentEx w15:paraId="667221F3" w15:done="0"/>
  <w15:commentEx w15:paraId="47D6FAFD" w15:done="0"/>
  <w15:commentEx w15:paraId="6508332F" w15:done="0"/>
  <w15:commentEx w15:paraId="7526568A" w15:done="0"/>
  <w15:commentEx w15:paraId="1D679A8C" w15:done="0"/>
  <w15:commentEx w15:paraId="2AA0B026" w15:done="0"/>
  <w15:commentEx w15:paraId="3E26FC6B" w15:done="0"/>
  <w15:commentEx w15:paraId="719259A0" w15:done="0"/>
  <w15:commentEx w15:paraId="07A9C875" w15:done="0"/>
  <w15:commentEx w15:paraId="6977ABFC" w15:done="0"/>
  <w15:commentEx w15:paraId="16853554" w15:done="0"/>
  <w15:commentEx w15:paraId="3982CDEC" w15:done="0"/>
  <w15:commentEx w15:paraId="58073F9A" w15:done="0"/>
  <w15:commentEx w15:paraId="52972745" w15:done="0"/>
  <w15:commentEx w15:paraId="29B0DAF5" w15:done="0"/>
  <w15:commentEx w15:paraId="0F5BA811" w15:done="0"/>
  <w15:commentEx w15:paraId="4A4B51C4" w15:done="0"/>
  <w15:commentEx w15:paraId="468CB1E1" w15:done="0"/>
  <w15:commentEx w15:paraId="07289615" w15:done="0"/>
  <w15:commentEx w15:paraId="21713DBF" w15:done="0"/>
  <w15:commentEx w15:paraId="092AF8A9" w15:done="0"/>
  <w15:commentEx w15:paraId="6967A0F0" w15:done="0"/>
  <w15:commentEx w15:paraId="6EA02D2A" w15:done="0"/>
  <w15:commentEx w15:paraId="09BBE153" w15:done="0"/>
  <w15:commentEx w15:paraId="15CD25A8" w15:done="0"/>
  <w15:commentEx w15:paraId="6BF40519" w15:done="0"/>
  <w15:commentEx w15:paraId="1E90F13D" w15:done="0"/>
  <w15:commentEx w15:paraId="55C909C7" w15:done="0"/>
  <w15:commentEx w15:paraId="02002C62" w15:done="0"/>
  <w15:commentEx w15:paraId="3983653C" w15:done="0"/>
  <w15:commentEx w15:paraId="1127D7E1" w15:done="0"/>
  <w15:commentEx w15:paraId="03B7EAFE" w15:done="0"/>
  <w15:commentEx w15:paraId="278921DA" w15:done="0"/>
  <w15:commentEx w15:paraId="2857BC8D" w15:done="0"/>
  <w15:commentEx w15:paraId="3F035758" w15:done="0"/>
  <w15:commentEx w15:paraId="0111F551" w15:done="0"/>
  <w15:commentEx w15:paraId="6F345B1C" w15:done="0"/>
  <w15:commentEx w15:paraId="137F83A8" w15:done="0"/>
  <w15:commentEx w15:paraId="00CF91DB" w15:done="0"/>
  <w15:commentEx w15:paraId="361B36FB" w15:done="0"/>
  <w15:commentEx w15:paraId="17E34342" w15:done="0"/>
  <w15:commentEx w15:paraId="7B6A3D77" w15:done="0"/>
  <w15:commentEx w15:paraId="3470AF53" w15:done="0"/>
  <w15:commentEx w15:paraId="0BEE47D5" w15:done="0"/>
  <w15:commentEx w15:paraId="7B40C1C6" w15:done="0"/>
  <w15:commentEx w15:paraId="5C2267D3" w15:done="0"/>
  <w15:commentEx w15:paraId="32059A70" w15:done="0"/>
  <w15:commentEx w15:paraId="720ACA13" w15:done="0"/>
  <w15:commentEx w15:paraId="1197DFE1" w15:done="0"/>
  <w15:commentEx w15:paraId="4071F512" w15:done="0"/>
  <w15:commentEx w15:paraId="387689F1" w15:done="0"/>
  <w15:commentEx w15:paraId="7A195711" w15:done="0"/>
  <w15:commentEx w15:paraId="4D190C68" w15:done="0"/>
  <w15:commentEx w15:paraId="523C9193" w15:done="0"/>
  <w15:commentEx w15:paraId="09602EB1" w15:done="0"/>
  <w15:commentEx w15:paraId="75A474C9" w15:done="0"/>
  <w15:commentEx w15:paraId="3872264C" w15:done="0"/>
  <w15:commentEx w15:paraId="4B0380AA" w15:done="0"/>
  <w15:commentEx w15:paraId="31107321" w15:done="0"/>
  <w15:commentEx w15:paraId="0BA4081D" w15:done="0"/>
  <w15:commentEx w15:paraId="3CE34381" w15:done="0"/>
  <w15:commentEx w15:paraId="687CE12A" w15:done="0"/>
  <w15:commentEx w15:paraId="1C3F03C3" w15:done="0"/>
  <w15:commentEx w15:paraId="4EFD7655" w15:done="0"/>
  <w15:commentEx w15:paraId="5D9F28EF" w15:done="0"/>
  <w15:commentEx w15:paraId="6B9B624E" w15:done="0"/>
  <w15:commentEx w15:paraId="19002494" w15:done="0"/>
  <w15:commentEx w15:paraId="51F9035A" w15:done="0"/>
  <w15:commentEx w15:paraId="54FDD330" w15:done="0"/>
  <w15:commentEx w15:paraId="1D41D2E5" w15:done="0"/>
  <w15:commentEx w15:paraId="4CF70995" w15:done="0"/>
  <w15:commentEx w15:paraId="570F2C00" w15:done="0"/>
  <w15:commentEx w15:paraId="5C5DF301" w15:done="0"/>
  <w15:commentEx w15:paraId="79734D02" w15:done="0"/>
  <w15:commentEx w15:paraId="17F0E5F6" w15:done="0"/>
  <w15:commentEx w15:paraId="05A37A47" w15:done="0"/>
  <w15:commentEx w15:paraId="07BA52D5" w15:done="0"/>
  <w15:commentEx w15:paraId="3BF4C457" w15:done="0"/>
  <w15:commentEx w15:paraId="5E879568" w15:done="0"/>
  <w15:commentEx w15:paraId="2B7932C1" w15:done="0"/>
  <w15:commentEx w15:paraId="67D1B639" w15:done="0"/>
  <w15:commentEx w15:paraId="5B07D1A1" w15:done="0"/>
  <w15:commentEx w15:paraId="18D5374C" w15:done="0"/>
  <w15:commentEx w15:paraId="32701C70" w15:done="0"/>
  <w15:commentEx w15:paraId="289BB760" w15:done="0"/>
  <w15:commentEx w15:paraId="78D696AB" w15:done="0"/>
  <w15:commentEx w15:paraId="5B5F122F" w15:done="0"/>
  <w15:commentEx w15:paraId="0B8FDB56" w15:done="0"/>
  <w15:commentEx w15:paraId="26F28DF6" w15:done="0"/>
  <w15:commentEx w15:paraId="0D4ADD9A" w15:done="0"/>
  <w15:commentEx w15:paraId="69497CD9" w15:done="0"/>
  <w15:commentEx w15:paraId="2EB9D175" w15:done="0"/>
  <w15:commentEx w15:paraId="75FBBB7E" w15:done="0"/>
  <w15:commentEx w15:paraId="279E3542" w15:done="0"/>
  <w15:commentEx w15:paraId="434780A0" w15:done="0"/>
  <w15:commentEx w15:paraId="291E5444" w15:done="0"/>
  <w15:commentEx w15:paraId="0B937BE3" w15:done="0"/>
  <w15:commentEx w15:paraId="34047C5F" w15:done="0"/>
  <w15:commentEx w15:paraId="2B24183D" w15:done="0"/>
  <w15:commentEx w15:paraId="46C73308" w15:done="0"/>
  <w15:commentEx w15:paraId="32BCED47" w15:done="0"/>
  <w15:commentEx w15:paraId="4BBDABB1" w15:done="0"/>
  <w15:commentEx w15:paraId="22C299D4" w15:done="0"/>
  <w15:commentEx w15:paraId="1E94204D" w15:done="0"/>
  <w15:commentEx w15:paraId="1F779B68" w15:done="0"/>
  <w15:commentEx w15:paraId="33A7EBFC" w15:done="0"/>
  <w15:commentEx w15:paraId="584BF266" w15:done="0"/>
  <w15:commentEx w15:paraId="1AD2FF8A" w15:done="0"/>
  <w15:commentEx w15:paraId="4C14FD5C" w15:done="0"/>
  <w15:commentEx w15:paraId="4C0C8B22" w15:done="0"/>
  <w15:commentEx w15:paraId="6E6BBB94" w15:done="0"/>
  <w15:commentEx w15:paraId="44A2283F" w15:done="0"/>
  <w15:commentEx w15:paraId="5C4891F4" w15:done="0"/>
  <w15:commentEx w15:paraId="12CDB3AD" w15:done="0"/>
  <w15:commentEx w15:paraId="6F50A176" w15:done="0"/>
  <w15:commentEx w15:paraId="67142E2E" w15:done="0"/>
  <w15:commentEx w15:paraId="3BF1F306" w15:done="0"/>
  <w15:commentEx w15:paraId="0C3C942C" w15:done="0"/>
  <w15:commentEx w15:paraId="0B0D2053" w15:done="0"/>
  <w15:commentEx w15:paraId="119DB672" w15:done="0"/>
  <w15:commentEx w15:paraId="6A6CDFEB" w15:done="0"/>
  <w15:commentEx w15:paraId="213A614E" w15:done="0"/>
  <w15:commentEx w15:paraId="180266CB" w15:done="0"/>
  <w15:commentEx w15:paraId="6DD73686" w15:done="0"/>
  <w15:commentEx w15:paraId="6F1F6026" w15:done="0"/>
  <w15:commentEx w15:paraId="7453B20E" w15:done="0"/>
  <w15:commentEx w15:paraId="6C7A3947" w15:done="0"/>
  <w15:commentEx w15:paraId="49E2BB32" w15:done="0"/>
  <w15:commentEx w15:paraId="1A344D99" w15:done="0"/>
  <w15:commentEx w15:paraId="5EE978E8" w15:done="0"/>
  <w15:commentEx w15:paraId="24E8D1CD" w15:done="0"/>
  <w15:commentEx w15:paraId="6391B7A7" w15:done="0"/>
  <w15:commentEx w15:paraId="4696D8E3" w15:done="0"/>
  <w15:commentEx w15:paraId="18B0F126" w15:done="0"/>
  <w15:commentEx w15:paraId="683F7009" w15:done="0"/>
  <w15:commentEx w15:paraId="5A4CCAFD" w15:done="0"/>
  <w15:commentEx w15:paraId="64B9F876" w15:done="0"/>
  <w15:commentEx w15:paraId="7B8EAEF3" w15:done="0"/>
  <w15:commentEx w15:paraId="4D7DB5FC" w15:done="0"/>
  <w15:commentEx w15:paraId="697C6FB6" w15:done="0"/>
  <w15:commentEx w15:paraId="41952150" w15:done="0"/>
  <w15:commentEx w15:paraId="289BC10A" w15:done="0"/>
  <w15:commentEx w15:paraId="568A20DA" w15:done="0"/>
  <w15:commentEx w15:paraId="6ABB6CB2" w15:done="0"/>
  <w15:commentEx w15:paraId="30AC25C3" w15:done="0"/>
  <w15:commentEx w15:paraId="4464D689" w15:done="0"/>
  <w15:commentEx w15:paraId="015D716D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C374D74" w16cid:durableId="1E567351"/>
  <w16cid:commentId w16cid:paraId="70A367EE" w16cid:durableId="1E567352"/>
  <w16cid:commentId w16cid:paraId="47932420" w16cid:durableId="1E568111"/>
  <w16cid:commentId w16cid:paraId="481BA7E8" w16cid:durableId="1E568125"/>
  <w16cid:commentId w16cid:paraId="02256A1C" w16cid:durableId="1E56813D"/>
  <w16cid:commentId w16cid:paraId="7CD0CB05" w16cid:durableId="1E568144"/>
  <w16cid:commentId w16cid:paraId="667221F3" w16cid:durableId="1E56815F"/>
  <w16cid:commentId w16cid:paraId="47D6FAFD" w16cid:durableId="1E5680E0"/>
  <w16cid:commentId w16cid:paraId="6508332F" w16cid:durableId="1E568186"/>
  <w16cid:commentId w16cid:paraId="7526568A" w16cid:durableId="1E568192"/>
  <w16cid:commentId w16cid:paraId="1D679A8C" w16cid:durableId="1E567353"/>
  <w16cid:commentId w16cid:paraId="2AA0B026" w16cid:durableId="1E567354"/>
  <w16cid:commentId w16cid:paraId="3E26FC6B" w16cid:durableId="1E568220"/>
  <w16cid:commentId w16cid:paraId="719259A0" w16cid:durableId="1E567355"/>
  <w16cid:commentId w16cid:paraId="07A9C875" w16cid:durableId="1E56825B"/>
  <w16cid:commentId w16cid:paraId="6977ABFC" w16cid:durableId="1E568272"/>
  <w16cid:commentId w16cid:paraId="16853554" w16cid:durableId="1E567356"/>
  <w16cid:commentId w16cid:paraId="3982CDEC" w16cid:durableId="1E568296"/>
  <w16cid:commentId w16cid:paraId="58073F9A" w16cid:durableId="1E5682B4"/>
  <w16cid:commentId w16cid:paraId="52972745" w16cid:durableId="1E5682D7"/>
  <w16cid:commentId w16cid:paraId="29B0DAF5" w16cid:durableId="1E568362"/>
  <w16cid:commentId w16cid:paraId="0F5BA811" w16cid:durableId="1E567357"/>
  <w16cid:commentId w16cid:paraId="4A4B51C4" w16cid:durableId="1E567358"/>
  <w16cid:commentId w16cid:paraId="468CB1E1" w16cid:durableId="1E567359"/>
  <w16cid:commentId w16cid:paraId="07289615" w16cid:durableId="1E5683BB"/>
  <w16cid:commentId w16cid:paraId="21713DBF" w16cid:durableId="1E5683C7"/>
  <w16cid:commentId w16cid:paraId="092AF8A9" w16cid:durableId="1E5683E6"/>
  <w16cid:commentId w16cid:paraId="6967A0F0" w16cid:durableId="1E5683FD"/>
  <w16cid:commentId w16cid:paraId="6EA02D2A" w16cid:durableId="1E568420"/>
  <w16cid:commentId w16cid:paraId="09BBE153" w16cid:durableId="1E568437"/>
  <w16cid:commentId w16cid:paraId="15CD25A8" w16cid:durableId="1E568465"/>
  <w16cid:commentId w16cid:paraId="6BF40519" w16cid:durableId="1E568484"/>
  <w16cid:commentId w16cid:paraId="1E90F13D" w16cid:durableId="1E56735A"/>
  <w16cid:commentId w16cid:paraId="55C909C7" w16cid:durableId="1E56849C"/>
  <w16cid:commentId w16cid:paraId="02002C62" w16cid:durableId="1E5684CF"/>
  <w16cid:commentId w16cid:paraId="3983653C" w16cid:durableId="1E56735B"/>
  <w16cid:commentId w16cid:paraId="1127D7E1" w16cid:durableId="1E56850E"/>
  <w16cid:commentId w16cid:paraId="03B7EAFE" w16cid:durableId="1E568521"/>
  <w16cid:commentId w16cid:paraId="278921DA" w16cid:durableId="1E56852E"/>
  <w16cid:commentId w16cid:paraId="2857BC8D" w16cid:durableId="1E5685A1"/>
  <w16cid:commentId w16cid:paraId="3F035758" w16cid:durableId="1E5685BF"/>
  <w16cid:commentId w16cid:paraId="0111F551" w16cid:durableId="1E5685D0"/>
  <w16cid:commentId w16cid:paraId="6F345B1C" w16cid:durableId="1E5685E6"/>
  <w16cid:commentId w16cid:paraId="137F83A8" w16cid:durableId="1E56860E"/>
  <w16cid:commentId w16cid:paraId="00CF91DB" w16cid:durableId="1E56735C"/>
  <w16cid:commentId w16cid:paraId="361B36FB" w16cid:durableId="1E56735D"/>
  <w16cid:commentId w16cid:paraId="17E34342" w16cid:durableId="1E568677"/>
  <w16cid:commentId w16cid:paraId="7B6A3D77" w16cid:durableId="1E56868B"/>
  <w16cid:commentId w16cid:paraId="3470AF53" w16cid:durableId="1E5686A1"/>
  <w16cid:commentId w16cid:paraId="0BEE47D5" w16cid:durableId="1E5686B0"/>
  <w16cid:commentId w16cid:paraId="7B40C1C6" w16cid:durableId="1E5686BE"/>
  <w16cid:commentId w16cid:paraId="5C2267D3" w16cid:durableId="1E5686F1"/>
  <w16cid:commentId w16cid:paraId="32059A70" w16cid:durableId="1E568748"/>
  <w16cid:commentId w16cid:paraId="720ACA13" w16cid:durableId="1E56875A"/>
  <w16cid:commentId w16cid:paraId="1197DFE1" w16cid:durableId="1E56876E"/>
  <w16cid:commentId w16cid:paraId="4071F512" w16cid:durableId="1E5687A0"/>
  <w16cid:commentId w16cid:paraId="387689F1" w16cid:durableId="1E5687B8"/>
  <w16cid:commentId w16cid:paraId="7A195711" w16cid:durableId="1E5687E5"/>
  <w16cid:commentId w16cid:paraId="4D190C68" w16cid:durableId="1E56735E"/>
  <w16cid:commentId w16cid:paraId="523C9193" w16cid:durableId="1E568824"/>
  <w16cid:commentId w16cid:paraId="09602EB1" w16cid:durableId="1E568832"/>
  <w16cid:commentId w16cid:paraId="75A474C9" w16cid:durableId="1E56884B"/>
  <w16cid:commentId w16cid:paraId="3872264C" w16cid:durableId="1E568855"/>
  <w16cid:commentId w16cid:paraId="4B0380AA" w16cid:durableId="1E56885F"/>
  <w16cid:commentId w16cid:paraId="31107321" w16cid:durableId="1E56886F"/>
  <w16cid:commentId w16cid:paraId="0BA4081D" w16cid:durableId="1E56887D"/>
  <w16cid:commentId w16cid:paraId="3CE34381" w16cid:durableId="1E568896"/>
  <w16cid:commentId w16cid:paraId="687CE12A" w16cid:durableId="1E5688D6"/>
  <w16cid:commentId w16cid:paraId="1C3F03C3" w16cid:durableId="1E56890B"/>
  <w16cid:commentId w16cid:paraId="4EFD7655" w16cid:durableId="1E568919"/>
  <w16cid:commentId w16cid:paraId="5D9F28EF" w16cid:durableId="1E56892C"/>
  <w16cid:commentId w16cid:paraId="6B9B624E" w16cid:durableId="1E568951"/>
  <w16cid:commentId w16cid:paraId="19002494" w16cid:durableId="1E568976"/>
  <w16cid:commentId w16cid:paraId="51F9035A" w16cid:durableId="1E5689B2"/>
  <w16cid:commentId w16cid:paraId="54FDD330" w16cid:durableId="1E56735F"/>
  <w16cid:commentId w16cid:paraId="1D41D2E5" w16cid:durableId="1E568A59"/>
  <w16cid:commentId w16cid:paraId="4CF70995" w16cid:durableId="1E568A66"/>
  <w16cid:commentId w16cid:paraId="570F2C00" w16cid:durableId="1E568A73"/>
  <w16cid:commentId w16cid:paraId="5C5DF301" w16cid:durableId="1E568A81"/>
  <w16cid:commentId w16cid:paraId="79734D02" w16cid:durableId="1E568A8D"/>
  <w16cid:commentId w16cid:paraId="17F0E5F6" w16cid:durableId="1E568A9C"/>
  <w16cid:commentId w16cid:paraId="05A37A47" w16cid:durableId="1E568AAC"/>
  <w16cid:commentId w16cid:paraId="07BA52D5" w16cid:durableId="1E568AC6"/>
  <w16cid:commentId w16cid:paraId="3BF4C457" w16cid:durableId="1E568AD8"/>
  <w16cid:commentId w16cid:paraId="5E879568" w16cid:durableId="1E568AEF"/>
  <w16cid:commentId w16cid:paraId="2B7932C1" w16cid:durableId="1E568AF8"/>
  <w16cid:commentId w16cid:paraId="67D1B639" w16cid:durableId="1E568B13"/>
  <w16cid:commentId w16cid:paraId="5B07D1A1" w16cid:durableId="1E568B42"/>
  <w16cid:commentId w16cid:paraId="18D5374C" w16cid:durableId="1E568B73"/>
  <w16cid:commentId w16cid:paraId="32701C70" w16cid:durableId="1E568B9F"/>
  <w16cid:commentId w16cid:paraId="289BB760" w16cid:durableId="1E567360"/>
  <w16cid:commentId w16cid:paraId="5B5F122F" w16cid:durableId="1E567361"/>
  <w16cid:commentId w16cid:paraId="0B8FDB56" w16cid:durableId="1E568BDF"/>
  <w16cid:commentId w16cid:paraId="26F28DF6" w16cid:durableId="1E568BF6"/>
  <w16cid:commentId w16cid:paraId="0D4ADD9A" w16cid:durableId="1E568C09"/>
  <w16cid:commentId w16cid:paraId="69497CD9" w16cid:durableId="1E567362"/>
  <w16cid:commentId w16cid:paraId="2EB9D175" w16cid:durableId="1E568C62"/>
  <w16cid:commentId w16cid:paraId="75FBBB7E" w16cid:durableId="1E568CAD"/>
  <w16cid:commentId w16cid:paraId="279E3542" w16cid:durableId="1E568CD1"/>
  <w16cid:commentId w16cid:paraId="434780A0" w16cid:durableId="1E567363"/>
  <w16cid:commentId w16cid:paraId="291E5444" w16cid:durableId="1E567364"/>
  <w16cid:commentId w16cid:paraId="0B937BE3" w16cid:durableId="1E567365"/>
  <w16cid:commentId w16cid:paraId="34047C5F" w16cid:durableId="1E567366"/>
  <w16cid:commentId w16cid:paraId="2B24183D" w16cid:durableId="1E567367"/>
  <w16cid:commentId w16cid:paraId="46C73308" w16cid:durableId="1E568D98"/>
  <w16cid:commentId w16cid:paraId="32BCED47" w16cid:durableId="1E568DD7"/>
  <w16cid:commentId w16cid:paraId="4BBDABB1" w16cid:durableId="1E568E0A"/>
  <w16cid:commentId w16cid:paraId="22C299D4" w16cid:durableId="1E567368"/>
  <w16cid:commentId w16cid:paraId="1E94204D" w16cid:durableId="1E567369"/>
  <w16cid:commentId w16cid:paraId="1F779B68" w16cid:durableId="1E568E4B"/>
  <w16cid:commentId w16cid:paraId="33A7EBFC" w16cid:durableId="1E56736A"/>
  <w16cid:commentId w16cid:paraId="584BF266" w16cid:durableId="1E568E85"/>
  <w16cid:commentId w16cid:paraId="1AD2FF8A" w16cid:durableId="1E568E9A"/>
  <w16cid:commentId w16cid:paraId="4C14FD5C" w16cid:durableId="1E56736B"/>
  <w16cid:commentId w16cid:paraId="4C0C8B22" w16cid:durableId="1E568ECC"/>
  <w16cid:commentId w16cid:paraId="6E6BBB94" w16cid:durableId="1E568EFB"/>
  <w16cid:commentId w16cid:paraId="44A2283F" w16cid:durableId="1E568F0E"/>
  <w16cid:commentId w16cid:paraId="5C4891F4" w16cid:durableId="1E56736C"/>
  <w16cid:commentId w16cid:paraId="12CDB3AD" w16cid:durableId="1E568F39"/>
  <w16cid:commentId w16cid:paraId="6F50A176" w16cid:durableId="1E568F4B"/>
  <w16cid:commentId w16cid:paraId="67142E2E" w16cid:durableId="1E56736D"/>
  <w16cid:commentId w16cid:paraId="3BF1F306" w16cid:durableId="1E568F8E"/>
  <w16cid:commentId w16cid:paraId="0C3C942C" w16cid:durableId="1E56736E"/>
  <w16cid:commentId w16cid:paraId="0B0D2053" w16cid:durableId="1E56736F"/>
  <w16cid:commentId w16cid:paraId="119DB672" w16cid:durableId="1E567370"/>
  <w16cid:commentId w16cid:paraId="6A6CDFEB" w16cid:durableId="1E567371"/>
  <w16cid:commentId w16cid:paraId="213A614E" w16cid:durableId="1E568FE4"/>
  <w16cid:commentId w16cid:paraId="180266CB" w16cid:durableId="1E568FC2"/>
  <w16cid:commentId w16cid:paraId="6DD73686" w16cid:durableId="1E567372"/>
  <w16cid:commentId w16cid:paraId="6F1F6026" w16cid:durableId="1E568FF8"/>
  <w16cid:commentId w16cid:paraId="7453B20E" w16cid:durableId="1E567373"/>
  <w16cid:commentId w16cid:paraId="6C7A3947" w16cid:durableId="1E569004"/>
  <w16cid:commentId w16cid:paraId="49E2BB32" w16cid:durableId="1E567374"/>
  <w16cid:commentId w16cid:paraId="1A344D99" w16cid:durableId="1E567375"/>
  <w16cid:commentId w16cid:paraId="5EE978E8" w16cid:durableId="1E569023"/>
  <w16cid:commentId w16cid:paraId="24E8D1CD" w16cid:durableId="1E56902B"/>
  <w16cid:commentId w16cid:paraId="6391B7A7" w16cid:durableId="1E567376"/>
  <w16cid:commentId w16cid:paraId="4696D8E3" w16cid:durableId="1E569086"/>
  <w16cid:commentId w16cid:paraId="18B0F126" w16cid:durableId="1E5690A0"/>
  <w16cid:commentId w16cid:paraId="683F7009" w16cid:durableId="1E567377"/>
  <w16cid:commentId w16cid:paraId="5A4CCAFD" w16cid:durableId="1E5690C8"/>
  <w16cid:commentId w16cid:paraId="64B9F876" w16cid:durableId="1E567378"/>
  <w16cid:commentId w16cid:paraId="7B8EAEF3" w16cid:durableId="1E5690D6"/>
  <w16cid:commentId w16cid:paraId="4D7DB5FC" w16cid:durableId="1E567379"/>
  <w16cid:commentId w16cid:paraId="697C6FB6" w16cid:durableId="1E5690E7"/>
  <w16cid:commentId w16cid:paraId="41952150" w16cid:durableId="1E5690F6"/>
  <w16cid:commentId w16cid:paraId="289BC10A" w16cid:durableId="1E569132"/>
  <w16cid:commentId w16cid:paraId="568A20DA" w16cid:durableId="1E56914F"/>
  <w16cid:commentId w16cid:paraId="6ABB6CB2" w16cid:durableId="1E56737A"/>
  <w16cid:commentId w16cid:paraId="30AC25C3" w16cid:durableId="1E569169"/>
  <w16cid:commentId w16cid:paraId="4464D689" w16cid:durableId="1E56915C"/>
  <w16cid:commentId w16cid:paraId="015D716D" w16cid:durableId="1E569156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0E8D" w:rsidRDefault="00470E8D" w:rsidP="00B945BE">
      <w:pPr>
        <w:spacing w:after="0"/>
      </w:pPr>
      <w:r>
        <w:separator/>
      </w:r>
    </w:p>
  </w:endnote>
  <w:endnote w:type="continuationSeparator" w:id="0">
    <w:p w:rsidR="00470E8D" w:rsidRDefault="00470E8D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0E8D" w:rsidRDefault="00470E8D" w:rsidP="00B945BE">
      <w:pPr>
        <w:spacing w:after="0"/>
      </w:pPr>
      <w:r>
        <w:separator/>
      </w:r>
    </w:p>
  </w:footnote>
  <w:footnote w:type="continuationSeparator" w:id="0">
    <w:p w:rsidR="00470E8D" w:rsidRDefault="00470E8D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CA7AC0"/>
    <w:multiLevelType w:val="hybridMultilevel"/>
    <w:tmpl w:val="A85C4268"/>
    <w:lvl w:ilvl="0" w:tplc="AAD09DAE">
      <w:numFmt w:val="bullet"/>
      <w:lvlText w:val="-"/>
      <w:lvlJc w:val="left"/>
      <w:pPr>
        <w:ind w:left="1781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50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2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4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6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38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0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2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41" w:hanging="360"/>
      </w:pPr>
      <w:rPr>
        <w:rFonts w:ascii="Wingdings" w:hAnsi="Wingdings" w:hint="default"/>
      </w:rPr>
    </w:lvl>
  </w:abstractNum>
  <w:abstractNum w:abstractNumId="3">
    <w:nsid w:val="18ED643D"/>
    <w:multiLevelType w:val="hybridMultilevel"/>
    <w:tmpl w:val="A06020BE"/>
    <w:lvl w:ilvl="0" w:tplc="25E62B18">
      <w:numFmt w:val="bullet"/>
      <w:lvlText w:val="-"/>
      <w:lvlJc w:val="left"/>
      <w:pPr>
        <w:ind w:left="1571" w:hanging="360"/>
      </w:pPr>
      <w:rPr>
        <w:rFonts w:ascii="Times New Roman" w:eastAsiaTheme="minorHAns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7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6"/>
  </w:num>
  <w:num w:numId="2">
    <w:abstractNumId w:val="5"/>
  </w:num>
  <w:num w:numId="3">
    <w:abstractNumId w:val="8"/>
  </w:num>
  <w:num w:numId="4">
    <w:abstractNumId w:val="9"/>
  </w:num>
  <w:num w:numId="5">
    <w:abstractNumId w:val="0"/>
  </w:num>
  <w:num w:numId="6">
    <w:abstractNumId w:val="7"/>
  </w:num>
  <w:num w:numId="7">
    <w:abstractNumId w:val="1"/>
  </w:num>
  <w:num w:numId="8">
    <w:abstractNumId w:val="4"/>
  </w:num>
  <w:num w:numId="9">
    <w:abstractNumId w:val="2"/>
  </w:num>
  <w:num w:numId="10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atuszMolnár Melitta">
    <w15:presenceInfo w15:providerId="None" w15:userId="MatuszMolnár Melitt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5BC"/>
    <w:rsid w:val="00000BB9"/>
    <w:rsid w:val="00001950"/>
    <w:rsid w:val="00003F0D"/>
    <w:rsid w:val="000058EF"/>
    <w:rsid w:val="0001241B"/>
    <w:rsid w:val="00016E78"/>
    <w:rsid w:val="0003098A"/>
    <w:rsid w:val="00031924"/>
    <w:rsid w:val="00033C9C"/>
    <w:rsid w:val="00042F4C"/>
    <w:rsid w:val="00046878"/>
    <w:rsid w:val="00050885"/>
    <w:rsid w:val="0007263D"/>
    <w:rsid w:val="00074671"/>
    <w:rsid w:val="000772D7"/>
    <w:rsid w:val="00083D88"/>
    <w:rsid w:val="00090F4B"/>
    <w:rsid w:val="0009508E"/>
    <w:rsid w:val="000A00C1"/>
    <w:rsid w:val="000A21B7"/>
    <w:rsid w:val="000A2E27"/>
    <w:rsid w:val="000B44B8"/>
    <w:rsid w:val="000B5E9D"/>
    <w:rsid w:val="000C2A52"/>
    <w:rsid w:val="000D04CF"/>
    <w:rsid w:val="000E08FF"/>
    <w:rsid w:val="000E1DAA"/>
    <w:rsid w:val="000F44A2"/>
    <w:rsid w:val="00104A69"/>
    <w:rsid w:val="0011025D"/>
    <w:rsid w:val="0012134D"/>
    <w:rsid w:val="00130A60"/>
    <w:rsid w:val="00133163"/>
    <w:rsid w:val="001354B2"/>
    <w:rsid w:val="0014665F"/>
    <w:rsid w:val="00157354"/>
    <w:rsid w:val="00160E0E"/>
    <w:rsid w:val="0016145F"/>
    <w:rsid w:val="0017186D"/>
    <w:rsid w:val="001842E7"/>
    <w:rsid w:val="0019231B"/>
    <w:rsid w:val="001924F4"/>
    <w:rsid w:val="00195B74"/>
    <w:rsid w:val="001A122F"/>
    <w:rsid w:val="001A44B5"/>
    <w:rsid w:val="001A55D1"/>
    <w:rsid w:val="001A7777"/>
    <w:rsid w:val="001A7B3D"/>
    <w:rsid w:val="001B61A0"/>
    <w:rsid w:val="001C1FAA"/>
    <w:rsid w:val="001C683E"/>
    <w:rsid w:val="001C6B1A"/>
    <w:rsid w:val="001D0916"/>
    <w:rsid w:val="001E0CA4"/>
    <w:rsid w:val="001E7B1E"/>
    <w:rsid w:val="001F08AF"/>
    <w:rsid w:val="00216033"/>
    <w:rsid w:val="00217353"/>
    <w:rsid w:val="00220D6F"/>
    <w:rsid w:val="0022261F"/>
    <w:rsid w:val="00236482"/>
    <w:rsid w:val="002400B8"/>
    <w:rsid w:val="002403D6"/>
    <w:rsid w:val="00244218"/>
    <w:rsid w:val="00250FD5"/>
    <w:rsid w:val="0025489A"/>
    <w:rsid w:val="0026189B"/>
    <w:rsid w:val="002625A0"/>
    <w:rsid w:val="00266A2C"/>
    <w:rsid w:val="0026720A"/>
    <w:rsid w:val="00271D11"/>
    <w:rsid w:val="0028254B"/>
    <w:rsid w:val="00284E3C"/>
    <w:rsid w:val="002870E5"/>
    <w:rsid w:val="00291386"/>
    <w:rsid w:val="002B02B9"/>
    <w:rsid w:val="002B0D3F"/>
    <w:rsid w:val="002B2B0D"/>
    <w:rsid w:val="002B509B"/>
    <w:rsid w:val="002B5C10"/>
    <w:rsid w:val="002B632A"/>
    <w:rsid w:val="002C52E2"/>
    <w:rsid w:val="002C6866"/>
    <w:rsid w:val="002D029F"/>
    <w:rsid w:val="002D1074"/>
    <w:rsid w:val="002D10B6"/>
    <w:rsid w:val="002D3475"/>
    <w:rsid w:val="002E532E"/>
    <w:rsid w:val="002F0550"/>
    <w:rsid w:val="002F4B84"/>
    <w:rsid w:val="002F5321"/>
    <w:rsid w:val="00306B55"/>
    <w:rsid w:val="003131D5"/>
    <w:rsid w:val="00320239"/>
    <w:rsid w:val="003262AC"/>
    <w:rsid w:val="003325F4"/>
    <w:rsid w:val="003350D1"/>
    <w:rsid w:val="003468AB"/>
    <w:rsid w:val="00381B6C"/>
    <w:rsid w:val="003867D3"/>
    <w:rsid w:val="00390F08"/>
    <w:rsid w:val="00391719"/>
    <w:rsid w:val="00395D58"/>
    <w:rsid w:val="003A0EC9"/>
    <w:rsid w:val="003A7273"/>
    <w:rsid w:val="003B10A4"/>
    <w:rsid w:val="003B1333"/>
    <w:rsid w:val="003B15BC"/>
    <w:rsid w:val="003E262C"/>
    <w:rsid w:val="003F3291"/>
    <w:rsid w:val="003F4D41"/>
    <w:rsid w:val="003F4E79"/>
    <w:rsid w:val="004011EB"/>
    <w:rsid w:val="00403D36"/>
    <w:rsid w:val="00405C44"/>
    <w:rsid w:val="00415057"/>
    <w:rsid w:val="0041674C"/>
    <w:rsid w:val="00420CA2"/>
    <w:rsid w:val="004239CF"/>
    <w:rsid w:val="00426376"/>
    <w:rsid w:val="00427407"/>
    <w:rsid w:val="00430699"/>
    <w:rsid w:val="00437470"/>
    <w:rsid w:val="0045474F"/>
    <w:rsid w:val="004646BA"/>
    <w:rsid w:val="0046521C"/>
    <w:rsid w:val="00470E8D"/>
    <w:rsid w:val="00472A2C"/>
    <w:rsid w:val="00477E3A"/>
    <w:rsid w:val="0049127E"/>
    <w:rsid w:val="004A0025"/>
    <w:rsid w:val="004A7F8A"/>
    <w:rsid w:val="004C6150"/>
    <w:rsid w:val="004E32A8"/>
    <w:rsid w:val="004E5316"/>
    <w:rsid w:val="004F3C14"/>
    <w:rsid w:val="004F48EC"/>
    <w:rsid w:val="004F6765"/>
    <w:rsid w:val="0050284E"/>
    <w:rsid w:val="0051568C"/>
    <w:rsid w:val="00523F0A"/>
    <w:rsid w:val="00524B52"/>
    <w:rsid w:val="00531DD5"/>
    <w:rsid w:val="00535237"/>
    <w:rsid w:val="00542024"/>
    <w:rsid w:val="00542677"/>
    <w:rsid w:val="00543CE0"/>
    <w:rsid w:val="005440E1"/>
    <w:rsid w:val="00551E15"/>
    <w:rsid w:val="00555044"/>
    <w:rsid w:val="00565574"/>
    <w:rsid w:val="005713C5"/>
    <w:rsid w:val="00580AEC"/>
    <w:rsid w:val="005819D4"/>
    <w:rsid w:val="00584305"/>
    <w:rsid w:val="00593A9A"/>
    <w:rsid w:val="005A3F3E"/>
    <w:rsid w:val="005C10A1"/>
    <w:rsid w:val="005C7B56"/>
    <w:rsid w:val="005D2DE8"/>
    <w:rsid w:val="005D3D8A"/>
    <w:rsid w:val="005F22E2"/>
    <w:rsid w:val="00602463"/>
    <w:rsid w:val="00617E05"/>
    <w:rsid w:val="00622423"/>
    <w:rsid w:val="00634AC3"/>
    <w:rsid w:val="00636069"/>
    <w:rsid w:val="00645B4F"/>
    <w:rsid w:val="0065053C"/>
    <w:rsid w:val="00657AC1"/>
    <w:rsid w:val="00661B13"/>
    <w:rsid w:val="006817F9"/>
    <w:rsid w:val="006831AC"/>
    <w:rsid w:val="00683D1E"/>
    <w:rsid w:val="00696ED9"/>
    <w:rsid w:val="006A001F"/>
    <w:rsid w:val="006B6253"/>
    <w:rsid w:val="006D2360"/>
    <w:rsid w:val="006E4A96"/>
    <w:rsid w:val="006F5812"/>
    <w:rsid w:val="00704A02"/>
    <w:rsid w:val="00704F36"/>
    <w:rsid w:val="00707AD9"/>
    <w:rsid w:val="00707CCC"/>
    <w:rsid w:val="007205F8"/>
    <w:rsid w:val="007245FD"/>
    <w:rsid w:val="007308AA"/>
    <w:rsid w:val="007360F2"/>
    <w:rsid w:val="00741EC3"/>
    <w:rsid w:val="00746E2E"/>
    <w:rsid w:val="00752ECD"/>
    <w:rsid w:val="00761AE1"/>
    <w:rsid w:val="00763CC0"/>
    <w:rsid w:val="0076521E"/>
    <w:rsid w:val="00770AA2"/>
    <w:rsid w:val="007761DE"/>
    <w:rsid w:val="00783D0C"/>
    <w:rsid w:val="00787336"/>
    <w:rsid w:val="00795908"/>
    <w:rsid w:val="007A6A5C"/>
    <w:rsid w:val="007E482A"/>
    <w:rsid w:val="00807FA9"/>
    <w:rsid w:val="00811551"/>
    <w:rsid w:val="00814A61"/>
    <w:rsid w:val="00820131"/>
    <w:rsid w:val="0082050E"/>
    <w:rsid w:val="00821E80"/>
    <w:rsid w:val="008271DB"/>
    <w:rsid w:val="0083064C"/>
    <w:rsid w:val="0083718D"/>
    <w:rsid w:val="00850B90"/>
    <w:rsid w:val="008553B5"/>
    <w:rsid w:val="0086216E"/>
    <w:rsid w:val="008670F7"/>
    <w:rsid w:val="00875E2E"/>
    <w:rsid w:val="00876453"/>
    <w:rsid w:val="00880277"/>
    <w:rsid w:val="008925A9"/>
    <w:rsid w:val="00896D72"/>
    <w:rsid w:val="008A17AB"/>
    <w:rsid w:val="008A216B"/>
    <w:rsid w:val="008B01A2"/>
    <w:rsid w:val="008B498D"/>
    <w:rsid w:val="008B6582"/>
    <w:rsid w:val="008C0E7E"/>
    <w:rsid w:val="008C2A60"/>
    <w:rsid w:val="008D36C3"/>
    <w:rsid w:val="008D595B"/>
    <w:rsid w:val="008D7585"/>
    <w:rsid w:val="008E22D4"/>
    <w:rsid w:val="008E43E2"/>
    <w:rsid w:val="008F1A3A"/>
    <w:rsid w:val="008F6631"/>
    <w:rsid w:val="008F7DA4"/>
    <w:rsid w:val="009112E2"/>
    <w:rsid w:val="00916632"/>
    <w:rsid w:val="00922F3B"/>
    <w:rsid w:val="009234A9"/>
    <w:rsid w:val="00935F76"/>
    <w:rsid w:val="0094266E"/>
    <w:rsid w:val="00953953"/>
    <w:rsid w:val="0096446F"/>
    <w:rsid w:val="00964B94"/>
    <w:rsid w:val="00972853"/>
    <w:rsid w:val="0098177D"/>
    <w:rsid w:val="00982315"/>
    <w:rsid w:val="009944BB"/>
    <w:rsid w:val="009A0C5C"/>
    <w:rsid w:val="009A33F3"/>
    <w:rsid w:val="009A6D48"/>
    <w:rsid w:val="009B6E6E"/>
    <w:rsid w:val="009C1562"/>
    <w:rsid w:val="009C28EA"/>
    <w:rsid w:val="009D1722"/>
    <w:rsid w:val="009D5190"/>
    <w:rsid w:val="009E4B64"/>
    <w:rsid w:val="009F70F0"/>
    <w:rsid w:val="00A00CE7"/>
    <w:rsid w:val="00A05350"/>
    <w:rsid w:val="00A17996"/>
    <w:rsid w:val="00A23F09"/>
    <w:rsid w:val="00A24DEC"/>
    <w:rsid w:val="00A339AE"/>
    <w:rsid w:val="00A3768E"/>
    <w:rsid w:val="00A406FB"/>
    <w:rsid w:val="00A41B9B"/>
    <w:rsid w:val="00A47B6E"/>
    <w:rsid w:val="00A50696"/>
    <w:rsid w:val="00A5101E"/>
    <w:rsid w:val="00A527E2"/>
    <w:rsid w:val="00A57FC9"/>
    <w:rsid w:val="00A6225F"/>
    <w:rsid w:val="00A70608"/>
    <w:rsid w:val="00A70AA7"/>
    <w:rsid w:val="00A75734"/>
    <w:rsid w:val="00A80941"/>
    <w:rsid w:val="00A85EE3"/>
    <w:rsid w:val="00A86D8C"/>
    <w:rsid w:val="00A93057"/>
    <w:rsid w:val="00A9676C"/>
    <w:rsid w:val="00AA33FE"/>
    <w:rsid w:val="00AB789B"/>
    <w:rsid w:val="00AC270A"/>
    <w:rsid w:val="00AD55B2"/>
    <w:rsid w:val="00AD6297"/>
    <w:rsid w:val="00AD748C"/>
    <w:rsid w:val="00AD7F25"/>
    <w:rsid w:val="00AE5227"/>
    <w:rsid w:val="00B00C68"/>
    <w:rsid w:val="00B05625"/>
    <w:rsid w:val="00B118B0"/>
    <w:rsid w:val="00B21917"/>
    <w:rsid w:val="00B23E68"/>
    <w:rsid w:val="00B267A1"/>
    <w:rsid w:val="00B326F1"/>
    <w:rsid w:val="00B45EE7"/>
    <w:rsid w:val="00B6354F"/>
    <w:rsid w:val="00B66531"/>
    <w:rsid w:val="00B718F9"/>
    <w:rsid w:val="00B75532"/>
    <w:rsid w:val="00B77384"/>
    <w:rsid w:val="00B80EFD"/>
    <w:rsid w:val="00B862AB"/>
    <w:rsid w:val="00B87097"/>
    <w:rsid w:val="00B8728B"/>
    <w:rsid w:val="00B90212"/>
    <w:rsid w:val="00B945BE"/>
    <w:rsid w:val="00BA3826"/>
    <w:rsid w:val="00BA3D88"/>
    <w:rsid w:val="00BB2665"/>
    <w:rsid w:val="00BC38FE"/>
    <w:rsid w:val="00BD0108"/>
    <w:rsid w:val="00BD0CB3"/>
    <w:rsid w:val="00BF4EAA"/>
    <w:rsid w:val="00BF5693"/>
    <w:rsid w:val="00C0314C"/>
    <w:rsid w:val="00C103B2"/>
    <w:rsid w:val="00C1141A"/>
    <w:rsid w:val="00C124C0"/>
    <w:rsid w:val="00C12B8C"/>
    <w:rsid w:val="00C16DB2"/>
    <w:rsid w:val="00C24A94"/>
    <w:rsid w:val="00C43147"/>
    <w:rsid w:val="00C452BD"/>
    <w:rsid w:val="00C51A75"/>
    <w:rsid w:val="00C53E01"/>
    <w:rsid w:val="00C609CE"/>
    <w:rsid w:val="00C64856"/>
    <w:rsid w:val="00C66965"/>
    <w:rsid w:val="00C70BAB"/>
    <w:rsid w:val="00C72AA0"/>
    <w:rsid w:val="00C75C1C"/>
    <w:rsid w:val="00C81BEE"/>
    <w:rsid w:val="00C86B7B"/>
    <w:rsid w:val="00C94067"/>
    <w:rsid w:val="00C9447D"/>
    <w:rsid w:val="00CA3399"/>
    <w:rsid w:val="00CA659D"/>
    <w:rsid w:val="00CB1AA1"/>
    <w:rsid w:val="00CB35F2"/>
    <w:rsid w:val="00CB484D"/>
    <w:rsid w:val="00CC095A"/>
    <w:rsid w:val="00CC13E0"/>
    <w:rsid w:val="00CC16A1"/>
    <w:rsid w:val="00CC2277"/>
    <w:rsid w:val="00CC73F3"/>
    <w:rsid w:val="00CD37F8"/>
    <w:rsid w:val="00CF76DF"/>
    <w:rsid w:val="00CF79D1"/>
    <w:rsid w:val="00D00DA8"/>
    <w:rsid w:val="00D02CD5"/>
    <w:rsid w:val="00D1109F"/>
    <w:rsid w:val="00D1431E"/>
    <w:rsid w:val="00D20F6B"/>
    <w:rsid w:val="00D22413"/>
    <w:rsid w:val="00D374F5"/>
    <w:rsid w:val="00D4285C"/>
    <w:rsid w:val="00D43395"/>
    <w:rsid w:val="00D47F69"/>
    <w:rsid w:val="00D52C63"/>
    <w:rsid w:val="00D72FC8"/>
    <w:rsid w:val="00D76D67"/>
    <w:rsid w:val="00D77D09"/>
    <w:rsid w:val="00D817CD"/>
    <w:rsid w:val="00D83772"/>
    <w:rsid w:val="00D93B4D"/>
    <w:rsid w:val="00D94341"/>
    <w:rsid w:val="00DA048C"/>
    <w:rsid w:val="00DA07F7"/>
    <w:rsid w:val="00DA1B40"/>
    <w:rsid w:val="00DA3990"/>
    <w:rsid w:val="00DB4F25"/>
    <w:rsid w:val="00DB5E4F"/>
    <w:rsid w:val="00DB731D"/>
    <w:rsid w:val="00DD07B5"/>
    <w:rsid w:val="00DD6001"/>
    <w:rsid w:val="00DD65F6"/>
    <w:rsid w:val="00DE092D"/>
    <w:rsid w:val="00DF2D7A"/>
    <w:rsid w:val="00DF40F4"/>
    <w:rsid w:val="00E05E7E"/>
    <w:rsid w:val="00E1046E"/>
    <w:rsid w:val="00E10814"/>
    <w:rsid w:val="00E111A8"/>
    <w:rsid w:val="00E156A6"/>
    <w:rsid w:val="00E169F2"/>
    <w:rsid w:val="00E200E3"/>
    <w:rsid w:val="00E26AA7"/>
    <w:rsid w:val="00E34425"/>
    <w:rsid w:val="00E42D4A"/>
    <w:rsid w:val="00E431FD"/>
    <w:rsid w:val="00E4482A"/>
    <w:rsid w:val="00E50FE4"/>
    <w:rsid w:val="00E62842"/>
    <w:rsid w:val="00E66584"/>
    <w:rsid w:val="00E77140"/>
    <w:rsid w:val="00E83C16"/>
    <w:rsid w:val="00E92170"/>
    <w:rsid w:val="00E92EF4"/>
    <w:rsid w:val="00E949F5"/>
    <w:rsid w:val="00E96240"/>
    <w:rsid w:val="00EA05C2"/>
    <w:rsid w:val="00EA79A2"/>
    <w:rsid w:val="00EC06B2"/>
    <w:rsid w:val="00EC28C8"/>
    <w:rsid w:val="00EE05B6"/>
    <w:rsid w:val="00EE27A9"/>
    <w:rsid w:val="00EE359D"/>
    <w:rsid w:val="00EF1528"/>
    <w:rsid w:val="00F0277F"/>
    <w:rsid w:val="00F03A24"/>
    <w:rsid w:val="00F12511"/>
    <w:rsid w:val="00F17420"/>
    <w:rsid w:val="00F2150D"/>
    <w:rsid w:val="00F24097"/>
    <w:rsid w:val="00F324CE"/>
    <w:rsid w:val="00F358B4"/>
    <w:rsid w:val="00F368DC"/>
    <w:rsid w:val="00F36DA9"/>
    <w:rsid w:val="00F37407"/>
    <w:rsid w:val="00F41AF1"/>
    <w:rsid w:val="00F43C86"/>
    <w:rsid w:val="00F47062"/>
    <w:rsid w:val="00F5115E"/>
    <w:rsid w:val="00F5447A"/>
    <w:rsid w:val="00F624C0"/>
    <w:rsid w:val="00F726BA"/>
    <w:rsid w:val="00FB033E"/>
    <w:rsid w:val="00FB06FB"/>
    <w:rsid w:val="00FB0F45"/>
    <w:rsid w:val="00FB273F"/>
    <w:rsid w:val="00FB4F72"/>
    <w:rsid w:val="00FB5939"/>
    <w:rsid w:val="00FB6DBC"/>
    <w:rsid w:val="00FB78A0"/>
    <w:rsid w:val="00FD2804"/>
    <w:rsid w:val="00FD393E"/>
    <w:rsid w:val="00FD4A24"/>
    <w:rsid w:val="00FE252E"/>
    <w:rsid w:val="00FE4DBE"/>
    <w:rsid w:val="00FF2F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  <w:style w:type="paragraph" w:styleId="Nincstrkz">
    <w:name w:val="No Spacing"/>
    <w:uiPriority w:val="1"/>
    <w:qFormat/>
    <w:rsid w:val="00916632"/>
    <w:pPr>
      <w:spacing w:after="0" w:line="240" w:lineRule="auto"/>
    </w:pPr>
  </w:style>
  <w:style w:type="paragraph" w:styleId="NormlWeb">
    <w:name w:val="Normal (Web)"/>
    <w:basedOn w:val="Norml"/>
    <w:uiPriority w:val="99"/>
    <w:unhideWhenUsed/>
    <w:rsid w:val="00CC13E0"/>
    <w:pPr>
      <w:spacing w:before="100" w:beforeAutospacing="1" w:after="100" w:afterAutospacing="1"/>
      <w:jc w:val="left"/>
    </w:pPr>
    <w:rPr>
      <w:rFonts w:eastAsia="Times New Roman" w:cs="Times New Roman"/>
      <w:szCs w:val="24"/>
      <w:lang w:eastAsia="hu-HU"/>
    </w:rPr>
  </w:style>
  <w:style w:type="paragraph" w:customStyle="1" w:styleId="Default">
    <w:name w:val="Default"/>
    <w:rsid w:val="001842E7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customStyle="1" w:styleId="xl131">
    <w:name w:val="xl131"/>
    <w:basedOn w:val="Norml"/>
    <w:rsid w:val="007245F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  <w:style w:type="paragraph" w:styleId="Nincstrkz">
    <w:name w:val="No Spacing"/>
    <w:uiPriority w:val="1"/>
    <w:qFormat/>
    <w:rsid w:val="00916632"/>
    <w:pPr>
      <w:spacing w:after="0" w:line="240" w:lineRule="auto"/>
    </w:pPr>
  </w:style>
  <w:style w:type="paragraph" w:styleId="NormlWeb">
    <w:name w:val="Normal (Web)"/>
    <w:basedOn w:val="Norml"/>
    <w:uiPriority w:val="99"/>
    <w:unhideWhenUsed/>
    <w:rsid w:val="00CC13E0"/>
    <w:pPr>
      <w:spacing w:before="100" w:beforeAutospacing="1" w:after="100" w:afterAutospacing="1"/>
      <w:jc w:val="left"/>
    </w:pPr>
    <w:rPr>
      <w:rFonts w:eastAsia="Times New Roman" w:cs="Times New Roman"/>
      <w:szCs w:val="24"/>
      <w:lang w:eastAsia="hu-HU"/>
    </w:rPr>
  </w:style>
  <w:style w:type="paragraph" w:customStyle="1" w:styleId="Default">
    <w:name w:val="Default"/>
    <w:rsid w:val="001842E7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customStyle="1" w:styleId="xl131">
    <w:name w:val="xl131"/>
    <w:basedOn w:val="Norml"/>
    <w:rsid w:val="007245F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0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3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5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2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1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55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1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9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7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2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55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9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2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3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0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43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52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56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8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5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5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52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8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4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36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7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05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18" Type="http://schemas.microsoft.com/office/2011/relationships/people" Target="peop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17" Type="http://schemas.microsoft.com/office/2011/relationships/commentsExtended" Target="commentsExtended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19" Type="http://schemas.microsoft.com/office/2016/09/relationships/commentsIds" Target="commentsId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Local\Temp\kttv_sablon_2018_szg_180119-1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185FC239FC8AC743A3F35CAF06051B0E" ma:contentTypeVersion="0" ma:contentTypeDescription="Új dokumentum létrehozása." ma:contentTypeScope="" ma:versionID="6c4af1aeade11c3cd976eee72becb16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B99387-A276-4F2C-9A55-649EDC8ED4F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01F999B-47CD-4F38-8615-B2A4457FF60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A7CE17C-FC96-4989-98AB-64BDC2A2E6A4}">
  <ds:schemaRefs>
    <ds:schemaRef ds:uri="http://purl.org/dc/dcmitype/"/>
    <ds:schemaRef ds:uri="http://www.w3.org/XML/1998/namespace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378674E-CDDE-4C6A-BC38-C72A1F373D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kttv_sablon_2018_szg_180119-1</Template>
  <TotalTime>26</TotalTime>
  <Pages>132</Pages>
  <Words>26227</Words>
  <Characters>180970</Characters>
  <Application>Microsoft Office Word</Application>
  <DocSecurity>0</DocSecurity>
  <Lines>1508</Lines>
  <Paragraphs>413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206784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SzBEtty</dc:creator>
  <dc:description>GINOP-6.2.4-VEKOP-16-2017-0001 – A 21. századi szakképzés és felnőttképzés minőségének valamint tartalmának fejlesztése</dc:description>
  <cp:lastModifiedBy>Soós László</cp:lastModifiedBy>
  <cp:revision>11</cp:revision>
  <dcterms:created xsi:type="dcterms:W3CDTF">2018-04-11T21:09:00Z</dcterms:created>
  <dcterms:modified xsi:type="dcterms:W3CDTF">2018-06-20T10:43:00Z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0x010100185FC239FC8AC743A3F35CAF06051B0E</vt:lpwstr>
  </property>
</Properties>
</file>